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61F" w:rsidRPr="00783277" w:rsidRDefault="008E661F" w:rsidP="00853916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8E661F" w:rsidRPr="00783277" w:rsidRDefault="008E661F" w:rsidP="0085391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224/11.02-04/14-366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8E661F" w:rsidRPr="00783277" w:rsidRDefault="008E661F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8E661F" w:rsidRPr="00C753F6" w:rsidRDefault="008E661F" w:rsidP="0085391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C753F6">
        <w:rPr>
          <w:rFonts w:ascii="Times New Roman" w:hAnsi="Times New Roman" w:cs="Times New Roman"/>
          <w:spacing w:val="-6"/>
        </w:rPr>
        <w:t xml:space="preserve">пластикатовой спецодежды </w:t>
      </w:r>
      <w:r w:rsidRPr="00C753F6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E661F" w:rsidRPr="00783277" w:rsidRDefault="008E661F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E661F" w:rsidRPr="00783277" w:rsidRDefault="008E661F" w:rsidP="00853916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E661F" w:rsidRPr="00783277" w:rsidRDefault="008E661F" w:rsidP="0085391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E661F" w:rsidRPr="00C753F6" w:rsidRDefault="008E661F" w:rsidP="0085391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C753F6">
        <w:rPr>
          <w:rFonts w:ascii="Times New Roman" w:hAnsi="Times New Roman" w:cs="Times New Roman"/>
          <w:color w:val="000000"/>
        </w:rPr>
        <w:t xml:space="preserve">Фенина Нина Андреевна, (48439) 9-47-50, факс (48439) 9-49-30, </w:t>
      </w:r>
      <w:r w:rsidRPr="00C753F6">
        <w:rPr>
          <w:rFonts w:ascii="Times New Roman" w:hAnsi="Times New Roman" w:cs="Times New Roman"/>
          <w:color w:val="000000"/>
          <w:lang w:val="en-US"/>
        </w:rPr>
        <w:t>nfenina</w:t>
      </w:r>
      <w:r w:rsidRPr="00C753F6">
        <w:rPr>
          <w:rFonts w:ascii="Times New Roman" w:hAnsi="Times New Roman" w:cs="Times New Roman"/>
          <w:color w:val="000000"/>
        </w:rPr>
        <w:t>@</w:t>
      </w:r>
      <w:r w:rsidRPr="00C753F6">
        <w:rPr>
          <w:rFonts w:ascii="Times New Roman" w:hAnsi="Times New Roman" w:cs="Times New Roman"/>
          <w:color w:val="000000"/>
          <w:lang w:val="en-US"/>
        </w:rPr>
        <w:t>ippe</w:t>
      </w:r>
      <w:r w:rsidRPr="00C753F6">
        <w:rPr>
          <w:rFonts w:ascii="Times New Roman" w:hAnsi="Times New Roman" w:cs="Times New Roman"/>
          <w:color w:val="000000"/>
        </w:rPr>
        <w:t>.</w:t>
      </w:r>
      <w:r w:rsidRPr="00C753F6">
        <w:rPr>
          <w:rFonts w:ascii="Times New Roman" w:hAnsi="Times New Roman" w:cs="Times New Roman"/>
          <w:color w:val="000000"/>
          <w:lang w:val="en-US"/>
        </w:rPr>
        <w:t>ru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8E661F" w:rsidRPr="007E0569" w:rsidRDefault="008E661F" w:rsidP="00853916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Предмет договора:</w:t>
      </w:r>
      <w:r w:rsidRPr="007E0569">
        <w:rPr>
          <w:rFonts w:ascii="Times New Roman" w:hAnsi="Times New Roman" w:cs="Times New Roman"/>
          <w:color w:val="000000"/>
        </w:rPr>
        <w:t xml:space="preserve"> поставка </w:t>
      </w:r>
      <w:r w:rsidRPr="00C753F6">
        <w:rPr>
          <w:rFonts w:ascii="Times New Roman" w:hAnsi="Times New Roman" w:cs="Times New Roman"/>
        </w:rPr>
        <w:t>пластикатовой спецодежды</w:t>
      </w:r>
    </w:p>
    <w:p w:rsidR="008E661F" w:rsidRPr="007E0569" w:rsidRDefault="008E661F" w:rsidP="00853916">
      <w:pPr>
        <w:suppressAutoHyphens w:val="0"/>
        <w:ind w:firstLine="709"/>
        <w:jc w:val="both"/>
        <w:rPr>
          <w:rFonts w:ascii="Times New Roman" w:hAnsi="Times New Roman" w:cs="Times New Roman"/>
        </w:rPr>
      </w:pPr>
      <w:r w:rsidRPr="007E0569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E0569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10</w:t>
      </w:r>
      <w:r w:rsidRPr="007572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декабря 2014</w:t>
      </w:r>
      <w:r w:rsidRPr="007572C3">
        <w:rPr>
          <w:rFonts w:ascii="Times New Roman" w:hAnsi="Times New Roman" w:cs="Times New Roman"/>
        </w:rPr>
        <w:t xml:space="preserve"> года. Возможна досрочная поставка.</w:t>
      </w:r>
    </w:p>
    <w:p w:rsidR="008E661F" w:rsidRPr="00783277" w:rsidRDefault="008E661F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8E661F" w:rsidRPr="00783277" w:rsidRDefault="008E661F" w:rsidP="008539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E661F" w:rsidRPr="00783277" w:rsidRDefault="008E661F" w:rsidP="008539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661F" w:rsidRPr="00783277" w:rsidRDefault="008E661F" w:rsidP="008539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661F" w:rsidRPr="00783277" w:rsidRDefault="008E661F" w:rsidP="0085391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661F" w:rsidRPr="00783277" w:rsidRDefault="008E661F" w:rsidP="0085391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3B1877">
        <w:rPr>
          <w:rFonts w:ascii="Times New Roman" w:hAnsi="Times New Roman" w:cs="Times New Roman"/>
        </w:rPr>
        <w:t>884</w:t>
      </w:r>
      <w:r>
        <w:rPr>
          <w:rFonts w:ascii="Times New Roman" w:hAnsi="Times New Roman" w:cs="Times New Roman"/>
        </w:rPr>
        <w:t xml:space="preserve"> </w:t>
      </w:r>
      <w:r w:rsidRPr="003B1877">
        <w:rPr>
          <w:rFonts w:ascii="Times New Roman" w:hAnsi="Times New Roman" w:cs="Times New Roman"/>
        </w:rPr>
        <w:t>381,92 (восемьсот восемьдесят четыре тысячи триста восемьдесят один рубль 92</w:t>
      </w:r>
      <w:r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</w:t>
      </w:r>
      <w:r w:rsidRPr="003B1877">
        <w:rPr>
          <w:rFonts w:ascii="Times New Roman" w:hAnsi="Times New Roman" w:cs="Times New Roman"/>
          <w:color w:val="000000"/>
        </w:rPr>
        <w:t>йки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E661F" w:rsidRPr="00783277" w:rsidRDefault="008E661F" w:rsidP="0085391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3B1877">
        <w:rPr>
          <w:rFonts w:ascii="Times New Roman" w:hAnsi="Times New Roman" w:cs="Times New Roman"/>
        </w:rPr>
        <w:t>749</w:t>
      </w:r>
      <w:r>
        <w:rPr>
          <w:rFonts w:ascii="Times New Roman" w:hAnsi="Times New Roman" w:cs="Times New Roman"/>
        </w:rPr>
        <w:t xml:space="preserve"> </w:t>
      </w:r>
      <w:r w:rsidRPr="003B1877">
        <w:rPr>
          <w:rFonts w:ascii="Times New Roman" w:hAnsi="Times New Roman" w:cs="Times New Roman"/>
        </w:rPr>
        <w:t>476,20 (семьсот сорок девять тысяч четыреста семьдесят шесть рублей 20</w:t>
      </w:r>
      <w:r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E0569"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E661F" w:rsidRPr="00783277" w:rsidRDefault="008E661F" w:rsidP="0085391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E661F" w:rsidRDefault="008E661F" w:rsidP="00B57BE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8E661F" w:rsidRDefault="008E661F" w:rsidP="00B57BE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8E661F" w:rsidRPr="00783277" w:rsidRDefault="008E661F" w:rsidP="0085391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E661F" w:rsidRPr="00783277" w:rsidRDefault="008E661F" w:rsidP="0085391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853916">
        <w:rPr>
          <w:rFonts w:ascii="Times New Roman" w:hAnsi="Times New Roman" w:cs="Times New Roman"/>
          <w:spacing w:val="-6"/>
          <w:highlight w:val="yellow"/>
        </w:rPr>
        <w:t>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853916">
        <w:rPr>
          <w:rFonts w:ascii="Times New Roman" w:hAnsi="Times New Roman" w:cs="Times New Roman"/>
          <w:spacing w:val="-6"/>
          <w:highlight w:val="yellow"/>
        </w:rPr>
        <w:t>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661F" w:rsidRPr="00783277" w:rsidRDefault="008E661F" w:rsidP="0085391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661F" w:rsidRPr="00783277" w:rsidRDefault="008E661F" w:rsidP="00853916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8E661F" w:rsidRDefault="008E661F">
      <w:pPr>
        <w:rPr>
          <w:rFonts w:cs="Times New Roman"/>
        </w:rPr>
      </w:pPr>
    </w:p>
    <w:sectPr w:rsidR="008E661F" w:rsidSect="00465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E09"/>
    <w:rsid w:val="000E1028"/>
    <w:rsid w:val="00167E09"/>
    <w:rsid w:val="001F4D81"/>
    <w:rsid w:val="00381D46"/>
    <w:rsid w:val="003B1877"/>
    <w:rsid w:val="0046552E"/>
    <w:rsid w:val="005A1959"/>
    <w:rsid w:val="007572C3"/>
    <w:rsid w:val="007757DE"/>
    <w:rsid w:val="00783277"/>
    <w:rsid w:val="007E0569"/>
    <w:rsid w:val="007E7E04"/>
    <w:rsid w:val="00853916"/>
    <w:rsid w:val="008E3C0C"/>
    <w:rsid w:val="008E661F"/>
    <w:rsid w:val="009E1518"/>
    <w:rsid w:val="00AF2D02"/>
    <w:rsid w:val="00B57BEC"/>
    <w:rsid w:val="00C572F3"/>
    <w:rsid w:val="00C753F6"/>
    <w:rsid w:val="00D42E6F"/>
    <w:rsid w:val="00D74109"/>
    <w:rsid w:val="00E0170F"/>
    <w:rsid w:val="00EB7FB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91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806</Words>
  <Characters>4596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2014-09-19T10:04:00Z</dcterms:created>
  <dcterms:modified xsi:type="dcterms:W3CDTF">2014-09-30T13:06:00Z</dcterms:modified>
</cp:coreProperties>
</file>