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867" w:rsidRPr="00491A63" w:rsidRDefault="005C1867" w:rsidP="006A6C9A">
      <w:pPr>
        <w:widowControl w:val="0"/>
        <w:autoSpaceDE w:val="0"/>
        <w:autoSpaceDN w:val="0"/>
        <w:adjustRightInd w:val="0"/>
        <w:jc w:val="center"/>
        <w:rPr>
          <w:sz w:val="27"/>
          <w:szCs w:val="27"/>
        </w:rPr>
      </w:pPr>
      <w:r w:rsidRPr="00491A63">
        <w:rPr>
          <w:sz w:val="27"/>
          <w:szCs w:val="27"/>
        </w:rPr>
        <w:t>ДОГОВОР N _____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jc w:val="center"/>
        <w:rPr>
          <w:sz w:val="27"/>
          <w:szCs w:val="27"/>
        </w:rPr>
      </w:pPr>
      <w:r w:rsidRPr="00491A63">
        <w:rPr>
          <w:sz w:val="27"/>
          <w:szCs w:val="27"/>
        </w:rPr>
        <w:t>поставки оборудования и выполнения работ по его монтажу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jc w:val="center"/>
        <w:rPr>
          <w:sz w:val="27"/>
          <w:szCs w:val="27"/>
        </w:rPr>
      </w:pPr>
      <w:r w:rsidRPr="00491A63">
        <w:rPr>
          <w:sz w:val="27"/>
          <w:szCs w:val="27"/>
        </w:rPr>
        <w:t>и вводу в эксплуатацию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rPr>
          <w:sz w:val="27"/>
          <w:szCs w:val="27"/>
        </w:rPr>
      </w:pPr>
      <w:r w:rsidRPr="00491A63">
        <w:rPr>
          <w:sz w:val="27"/>
          <w:szCs w:val="27"/>
        </w:rPr>
        <w:t>г. Москва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jc w:val="right"/>
        <w:rPr>
          <w:sz w:val="27"/>
          <w:szCs w:val="27"/>
        </w:rPr>
      </w:pPr>
      <w:r w:rsidRPr="00491A63">
        <w:rPr>
          <w:sz w:val="27"/>
          <w:szCs w:val="27"/>
        </w:rPr>
        <w:t>"___"________ 2015 г.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АО «ФЦНИВТ «СНПО «Элерон», именуемое далее "Покупатель", в лице Заместителя исполнительного директора – директора Департамента МТО Шумкина Вячеслава Анатольевича, действующим на основании доверенности № 200-юр/10 от 09.04.2015г., с одной стороны, и _____________________, именуем___ в дальнейшем "Поставщик", в лице _____________________, действующим___ на основании _____________________, с другой стороны, совместно именуемые «Стороны», заключили настоящий Договор по итогам открытого запроса предложений в эле</w:t>
      </w:r>
      <w:r>
        <w:rPr>
          <w:sz w:val="27"/>
          <w:szCs w:val="27"/>
        </w:rPr>
        <w:t>ктронной форме № 770-15/ОЗ-</w:t>
      </w:r>
      <w:r w:rsidRPr="003140D1">
        <w:rPr>
          <w:sz w:val="27"/>
          <w:szCs w:val="27"/>
        </w:rPr>
        <w:t>118</w:t>
      </w:r>
      <w:r>
        <w:rPr>
          <w:sz w:val="27"/>
          <w:szCs w:val="27"/>
        </w:rPr>
        <w:t xml:space="preserve">-ЗП-Э от </w:t>
      </w:r>
      <w:r w:rsidRPr="003140D1">
        <w:rPr>
          <w:sz w:val="27"/>
          <w:szCs w:val="27"/>
        </w:rPr>
        <w:t>25</w:t>
      </w:r>
      <w:r>
        <w:rPr>
          <w:sz w:val="27"/>
          <w:szCs w:val="27"/>
        </w:rPr>
        <w:t>.</w:t>
      </w:r>
      <w:r w:rsidRPr="003140D1">
        <w:rPr>
          <w:sz w:val="27"/>
          <w:szCs w:val="27"/>
        </w:rPr>
        <w:t>08</w:t>
      </w:r>
      <w:r w:rsidRPr="00491A63">
        <w:rPr>
          <w:sz w:val="27"/>
          <w:szCs w:val="27"/>
        </w:rPr>
        <w:t>.2015 г.  в соответствии с протоколом  № ________ от ____________ г. о нижеследующем: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/>
        <w:jc w:val="center"/>
        <w:outlineLvl w:val="0"/>
        <w:rPr>
          <w:sz w:val="27"/>
          <w:szCs w:val="27"/>
        </w:rPr>
      </w:pPr>
      <w:bookmarkStart w:id="0" w:name="Par14"/>
      <w:bookmarkEnd w:id="0"/>
      <w:r w:rsidRPr="00491A63">
        <w:rPr>
          <w:sz w:val="27"/>
          <w:szCs w:val="27"/>
        </w:rPr>
        <w:t>1. ПРЕДМЕТ ДОГОВОРА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</w:p>
    <w:p w:rsidR="005C1867" w:rsidRPr="00491A63" w:rsidRDefault="005C1867" w:rsidP="002B153F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1.1. По настоящему Договору Поставщик обязуется передать Покупателю оборудование, указанное в </w:t>
      </w:r>
      <w:hyperlink w:anchor="Par17" w:history="1">
        <w:r w:rsidRPr="00491A63">
          <w:rPr>
            <w:color w:val="000000"/>
            <w:sz w:val="27"/>
            <w:szCs w:val="27"/>
          </w:rPr>
          <w:t>п. 1.2</w:t>
        </w:r>
      </w:hyperlink>
      <w:r w:rsidRPr="00491A63">
        <w:rPr>
          <w:sz w:val="27"/>
          <w:szCs w:val="27"/>
        </w:rPr>
        <w:t xml:space="preserve"> настоящего Договора (далее по тексту - «оборудование»), а также выполнить строительно-монтажные работы (далее по тексту – «работы») и ввод оборудования в эксплуатацию указанные в п. 1.4. настоящего Договора (далее по тексту - «работы»), а Покупатель обязуется п</w:t>
      </w:r>
      <w:r>
        <w:rPr>
          <w:sz w:val="27"/>
          <w:szCs w:val="27"/>
        </w:rPr>
        <w:t xml:space="preserve">ринять и оплатить оборудование </w:t>
      </w:r>
      <w:r w:rsidRPr="00491A63">
        <w:rPr>
          <w:sz w:val="27"/>
          <w:szCs w:val="27"/>
        </w:rPr>
        <w:t xml:space="preserve">и выполненные работы в порядке, установленном настоящим Договором. </w:t>
      </w:r>
    </w:p>
    <w:p w:rsidR="005C1867" w:rsidRPr="00491A63" w:rsidRDefault="005C1867" w:rsidP="002B153F">
      <w:pPr>
        <w:pStyle w:val="ConsPlusNonformat"/>
        <w:ind w:left="-284" w:right="-613"/>
        <w:jc w:val="both"/>
        <w:rPr>
          <w:rFonts w:ascii="Times New Roman" w:hAnsi="Times New Roman" w:cs="Times New Roman"/>
          <w:sz w:val="27"/>
          <w:szCs w:val="27"/>
        </w:rPr>
      </w:pPr>
      <w:bookmarkStart w:id="1" w:name="Par17"/>
      <w:bookmarkEnd w:id="1"/>
      <w:r w:rsidRPr="00491A63">
        <w:rPr>
          <w:sz w:val="27"/>
          <w:szCs w:val="27"/>
        </w:rPr>
        <w:t xml:space="preserve">    </w:t>
      </w:r>
      <w:r w:rsidRPr="00491A63">
        <w:rPr>
          <w:rFonts w:ascii="Times New Roman" w:hAnsi="Times New Roman" w:cs="Times New Roman"/>
          <w:sz w:val="27"/>
          <w:szCs w:val="27"/>
        </w:rPr>
        <w:t>1.2.   По настоящему  Договору  поставляется  следующее  оборудование:</w:t>
      </w:r>
    </w:p>
    <w:p w:rsidR="005C1867" w:rsidRPr="00491A63" w:rsidRDefault="005C1867" w:rsidP="002B153F">
      <w:pPr>
        <w:pStyle w:val="ConsPlusNonformat"/>
        <w:ind w:left="-284" w:right="-61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___________________________________________________________________________</w:t>
      </w:r>
    </w:p>
    <w:p w:rsidR="005C1867" w:rsidRPr="00491A63" w:rsidRDefault="005C1867" w:rsidP="002B153F">
      <w:pPr>
        <w:pStyle w:val="ConsPlusNonformat"/>
        <w:ind w:left="-284" w:right="-61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            (указать наименование, характеристики оборудования)</w:t>
      </w:r>
    </w:p>
    <w:p w:rsidR="005C1867" w:rsidRPr="00491A63" w:rsidRDefault="005C1867" w:rsidP="002B153F">
      <w:pPr>
        <w:pStyle w:val="ConsPlusNonformat"/>
        <w:ind w:left="-284" w:right="-613"/>
        <w:jc w:val="both"/>
        <w:rPr>
          <w:sz w:val="27"/>
          <w:szCs w:val="27"/>
        </w:rPr>
      </w:pPr>
      <w:r w:rsidRPr="00491A63">
        <w:rPr>
          <w:rFonts w:ascii="Times New Roman" w:hAnsi="Times New Roman" w:cs="Times New Roman"/>
          <w:sz w:val="27"/>
          <w:szCs w:val="27"/>
        </w:rPr>
        <w:t>в следующем количестве:</w:t>
      </w:r>
      <w:r w:rsidRPr="00491A63">
        <w:rPr>
          <w:sz w:val="27"/>
          <w:szCs w:val="27"/>
        </w:rPr>
        <w:t xml:space="preserve"> ______________________________________________.</w:t>
      </w:r>
    </w:p>
    <w:p w:rsidR="005C1867" w:rsidRPr="00491A63" w:rsidRDefault="005C1867" w:rsidP="002B153F">
      <w:pPr>
        <w:pStyle w:val="ConsPlusNonformat"/>
        <w:ind w:left="-284" w:right="-61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                      (указать количество или порядок его определения)</w:t>
      </w:r>
    </w:p>
    <w:p w:rsidR="005C1867" w:rsidRPr="00491A63" w:rsidRDefault="005C1867" w:rsidP="002B153F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1.3. Комплектность, ассортимент, цена элементов, входящих в состав оборудования, устанавливаются </w:t>
      </w:r>
      <w:hyperlink r:id="rId7" w:history="1">
        <w:r w:rsidRPr="00491A63">
          <w:rPr>
            <w:color w:val="000000"/>
            <w:sz w:val="27"/>
            <w:szCs w:val="27"/>
          </w:rPr>
          <w:t>Спецификацией</w:t>
        </w:r>
      </w:hyperlink>
      <w:r w:rsidRPr="00491A63">
        <w:rPr>
          <w:color w:val="000000"/>
          <w:sz w:val="27"/>
          <w:szCs w:val="27"/>
        </w:rPr>
        <w:t xml:space="preserve"> (Приложение №___)</w:t>
      </w:r>
      <w:r w:rsidRPr="00491A63">
        <w:rPr>
          <w:sz w:val="27"/>
          <w:szCs w:val="27"/>
        </w:rPr>
        <w:t>, являющейся неотъемлемой частью настоящего Договора.</w:t>
      </w:r>
    </w:p>
    <w:p w:rsidR="005C1867" w:rsidRPr="00491A63" w:rsidRDefault="005C1867" w:rsidP="002B153F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1.4.   По настоящему  Договору следующие выполняются виды работ:</w:t>
      </w:r>
    </w:p>
    <w:p w:rsidR="005C1867" w:rsidRPr="00491A63" w:rsidRDefault="005C1867" w:rsidP="00A71C8F">
      <w:pPr>
        <w:widowControl w:val="0"/>
        <w:autoSpaceDE w:val="0"/>
        <w:autoSpaceDN w:val="0"/>
        <w:adjustRightInd w:val="0"/>
        <w:ind w:left="-360" w:right="-61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1)  монтаж 1 (одного) грузового лифта грузоподъемностью 1000 кг на 3 (три) остановки, (далее –Оборудование) на объекте, расположенному по адресу:_____________________________;</w:t>
      </w:r>
    </w:p>
    <w:p w:rsidR="005C1867" w:rsidRPr="00491A63" w:rsidRDefault="005C1867" w:rsidP="009C11B8">
      <w:pPr>
        <w:widowControl w:val="0"/>
        <w:autoSpaceDE w:val="0"/>
        <w:autoSpaceDN w:val="0"/>
        <w:adjustRightInd w:val="0"/>
        <w:ind w:left="-284" w:right="-613" w:hanging="76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2)   монтаж и демонтаж щитов-настилов на объекте;</w:t>
      </w:r>
    </w:p>
    <w:p w:rsidR="005C1867" w:rsidRPr="00491A63" w:rsidRDefault="005C1867" w:rsidP="009C11B8">
      <w:pPr>
        <w:widowControl w:val="0"/>
        <w:autoSpaceDE w:val="0"/>
        <w:autoSpaceDN w:val="0"/>
        <w:adjustRightInd w:val="0"/>
        <w:ind w:left="-284" w:right="-613" w:hanging="76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3)   строительно-отделочные работы по стволам шахт и приямкам на объекте;</w:t>
      </w:r>
    </w:p>
    <w:p w:rsidR="005C1867" w:rsidRPr="00491A63" w:rsidRDefault="005C1867" w:rsidP="009C11B8">
      <w:pPr>
        <w:widowControl w:val="0"/>
        <w:autoSpaceDE w:val="0"/>
        <w:autoSpaceDN w:val="0"/>
        <w:adjustRightInd w:val="0"/>
        <w:ind w:left="-284" w:right="-613" w:hanging="76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4)   установка обрамлений дверей шахт и материалы, входят в цену договора;  </w:t>
      </w:r>
    </w:p>
    <w:p w:rsidR="005C1867" w:rsidRPr="00491A63" w:rsidRDefault="005C1867" w:rsidP="009C11B8">
      <w:pPr>
        <w:widowControl w:val="0"/>
        <w:autoSpaceDE w:val="0"/>
        <w:autoSpaceDN w:val="0"/>
        <w:adjustRightInd w:val="0"/>
        <w:ind w:left="-284" w:right="-613" w:hanging="76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5)   пуско-наладка Оборудования на объекте;</w:t>
      </w:r>
    </w:p>
    <w:p w:rsidR="005C1867" w:rsidRPr="00491A63" w:rsidRDefault="005C1867" w:rsidP="009C11B8">
      <w:pPr>
        <w:widowControl w:val="0"/>
        <w:autoSpaceDE w:val="0"/>
        <w:autoSpaceDN w:val="0"/>
        <w:adjustRightInd w:val="0"/>
        <w:ind w:left="-284" w:right="-613" w:hanging="76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6)   сдача Оборудования специалисту аккредитованной испытательной лаборатории (центра);</w:t>
      </w:r>
    </w:p>
    <w:p w:rsidR="005C1867" w:rsidRPr="00491A63" w:rsidRDefault="005C1867" w:rsidP="009C11B8">
      <w:pPr>
        <w:widowControl w:val="0"/>
        <w:autoSpaceDE w:val="0"/>
        <w:autoSpaceDN w:val="0"/>
        <w:adjustRightInd w:val="0"/>
        <w:ind w:left="-284" w:right="-613" w:hanging="76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7)   подготовка Декларации о соответствии лифта требованиям Технического регламента Таможенного союза «Безопасность лифтов» (ТР ТС 011/2011).</w:t>
      </w:r>
    </w:p>
    <w:p w:rsidR="005C1867" w:rsidRPr="00491A63" w:rsidRDefault="005C1867" w:rsidP="00DA11B1">
      <w:pPr>
        <w:widowControl w:val="0"/>
        <w:autoSpaceDE w:val="0"/>
        <w:autoSpaceDN w:val="0"/>
        <w:adjustRightInd w:val="0"/>
        <w:ind w:left="-284" w:right="-613" w:firstLine="464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1.5.   Работы, указанные в п. 1.4. настоящего Договора, выполняются иждивением  Поставщика (из его материалов, материалы соответствуют экологическим требованиям в соответствии с законами РФ). </w:t>
      </w:r>
    </w:p>
    <w:p w:rsidR="005C1867" w:rsidRPr="00491A63" w:rsidRDefault="005C1867" w:rsidP="00DA11B1">
      <w:pPr>
        <w:widowControl w:val="0"/>
        <w:autoSpaceDE w:val="0"/>
        <w:autoSpaceDN w:val="0"/>
        <w:adjustRightInd w:val="0"/>
        <w:ind w:left="-284" w:right="-613" w:firstLine="464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1.6. Местом выполнения работ по настоящему Договору, Стороны определили адрес расположения объекта, указанный в п. 1.4. и п. 4.2. настоящего Договора.</w:t>
      </w:r>
    </w:p>
    <w:p w:rsidR="005C1867" w:rsidRPr="00491A63" w:rsidRDefault="005C1867" w:rsidP="009C11B8">
      <w:pPr>
        <w:widowControl w:val="0"/>
        <w:autoSpaceDE w:val="0"/>
        <w:autoSpaceDN w:val="0"/>
        <w:adjustRightInd w:val="0"/>
        <w:ind w:left="-284" w:right="-613" w:hanging="76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 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/>
        <w:jc w:val="center"/>
        <w:outlineLvl w:val="0"/>
        <w:rPr>
          <w:sz w:val="27"/>
          <w:szCs w:val="27"/>
        </w:rPr>
      </w:pPr>
      <w:bookmarkStart w:id="2" w:name="Par24"/>
      <w:bookmarkEnd w:id="2"/>
      <w:r w:rsidRPr="00491A63">
        <w:rPr>
          <w:sz w:val="27"/>
          <w:szCs w:val="27"/>
        </w:rPr>
        <w:t>2. ЦЕНА ДОГОВОРА И ПОРЯДОК РАСЧЕТОВ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2.1. Цена Договора составляет ______ (_____________) рублей, в т.ч. НДС  ___% (_______ рублей).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bookmarkStart w:id="3" w:name="Par29"/>
      <w:bookmarkEnd w:id="3"/>
      <w:r w:rsidRPr="00491A63">
        <w:rPr>
          <w:sz w:val="27"/>
          <w:szCs w:val="27"/>
        </w:rPr>
        <w:t xml:space="preserve">2.2. Оплату по настоящему Договору Покупатель производит в течение 5 (пяти) рабочих дней с даты подписания </w:t>
      </w:r>
      <w:hyperlink r:id="rId8" w:history="1">
        <w:r w:rsidRPr="00491A63">
          <w:rPr>
            <w:sz w:val="27"/>
            <w:szCs w:val="27"/>
          </w:rPr>
          <w:t>акта</w:t>
        </w:r>
      </w:hyperlink>
      <w:r w:rsidRPr="00491A63">
        <w:rPr>
          <w:sz w:val="27"/>
          <w:szCs w:val="27"/>
        </w:rPr>
        <w:t xml:space="preserve"> ввода оборудования в эксплуатацию (</w:t>
      </w:r>
      <w:r w:rsidRPr="00491A63">
        <w:rPr>
          <w:i/>
          <w:iCs/>
          <w:sz w:val="27"/>
          <w:szCs w:val="27"/>
        </w:rPr>
        <w:t>форма</w:t>
      </w:r>
      <w:r w:rsidRPr="00491A63">
        <w:rPr>
          <w:sz w:val="27"/>
          <w:szCs w:val="27"/>
        </w:rPr>
        <w:t xml:space="preserve"> Приложение №___).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2.3. Цена договора включает расходы, связанные с упаковкой, доставкой до склада Покупателя, изготовлением и передачей товаросопроводительной и технической документации на русском языке, погрузкой, хранением, выполнением работ, монтажом оборудования и пусконаладочными работами.</w:t>
      </w:r>
    </w:p>
    <w:p w:rsidR="005C1867" w:rsidRPr="00491A63" w:rsidRDefault="005C1867" w:rsidP="006A6C9A">
      <w:pPr>
        <w:ind w:left="-284" w:right="-613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/>
        <w:jc w:val="center"/>
        <w:outlineLvl w:val="0"/>
        <w:rPr>
          <w:sz w:val="27"/>
          <w:szCs w:val="27"/>
        </w:rPr>
      </w:pPr>
      <w:r w:rsidRPr="00491A63">
        <w:rPr>
          <w:sz w:val="27"/>
          <w:szCs w:val="27"/>
        </w:rPr>
        <w:t>3. КАЧЕСТВО И КОМПЛЕКТНОСТЬ ОБОРУДОВАНИЯ</w:t>
      </w:r>
    </w:p>
    <w:p w:rsidR="005C1867" w:rsidRPr="00491A63" w:rsidRDefault="005C1867" w:rsidP="006A6C9A">
      <w:pPr>
        <w:ind w:left="-284" w:right="-613"/>
        <w:rPr>
          <w:b/>
          <w:bCs/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3.1. Качество и комплектность поставляемого оборудования должны соответствовать: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стандарту N _______________;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регламенту N _______________;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техническим условиям N _________, утвержденным _________________.</w:t>
      </w:r>
    </w:p>
    <w:p w:rsidR="005C1867" w:rsidRPr="00491A63" w:rsidRDefault="005C1867" w:rsidP="006A6C9A">
      <w:pPr>
        <w:pStyle w:val="ConsPlusNonformat"/>
        <w:ind w:left="-284" w:right="-613"/>
        <w:jc w:val="both"/>
        <w:rPr>
          <w:rFonts w:ascii="Times New Roman" w:hAnsi="Times New Roman" w:cs="Times New Roman"/>
          <w:sz w:val="27"/>
          <w:szCs w:val="27"/>
        </w:rPr>
      </w:pPr>
      <w:r w:rsidRPr="00491A63">
        <w:rPr>
          <w:sz w:val="27"/>
          <w:szCs w:val="27"/>
        </w:rPr>
        <w:t xml:space="preserve">    </w:t>
      </w:r>
      <w:r w:rsidRPr="00491A63">
        <w:rPr>
          <w:rFonts w:ascii="Times New Roman" w:hAnsi="Times New Roman" w:cs="Times New Roman"/>
          <w:sz w:val="27"/>
          <w:szCs w:val="27"/>
        </w:rPr>
        <w:t>3.2. Качество оборудования подтверждается _____________________________</w:t>
      </w:r>
    </w:p>
    <w:p w:rsidR="005C1867" w:rsidRPr="00491A63" w:rsidRDefault="005C1867" w:rsidP="006A6C9A">
      <w:pPr>
        <w:pStyle w:val="ConsPlusNonformat"/>
        <w:ind w:left="-284" w:right="-61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__________________________________________________________________________,</w:t>
      </w:r>
    </w:p>
    <w:p w:rsidR="005C1867" w:rsidRPr="00491A63" w:rsidRDefault="005C1867" w:rsidP="006A6C9A">
      <w:pPr>
        <w:pStyle w:val="ConsPlusNonformat"/>
        <w:ind w:left="-284" w:right="-613"/>
        <w:jc w:val="both"/>
        <w:rPr>
          <w:sz w:val="27"/>
          <w:szCs w:val="27"/>
        </w:rPr>
      </w:pPr>
    </w:p>
    <w:p w:rsidR="005C1867" w:rsidRPr="00491A63" w:rsidRDefault="005C1867" w:rsidP="006A6C9A">
      <w:pPr>
        <w:pStyle w:val="ConsPlusNonformat"/>
        <w:ind w:left="-284" w:right="-61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               (указать документы, подтверждающие качество)</w:t>
      </w:r>
    </w:p>
    <w:p w:rsidR="005C1867" w:rsidRPr="00491A63" w:rsidRDefault="005C1867" w:rsidP="006A6C9A">
      <w:pPr>
        <w:pStyle w:val="ConsPlusNonformat"/>
        <w:ind w:left="-284" w:right="-613"/>
        <w:jc w:val="both"/>
        <w:rPr>
          <w:rFonts w:ascii="Times New Roman" w:hAnsi="Times New Roman" w:cs="Times New Roman"/>
          <w:sz w:val="27"/>
          <w:szCs w:val="27"/>
        </w:rPr>
      </w:pPr>
      <w:r w:rsidRPr="00491A63">
        <w:rPr>
          <w:rFonts w:ascii="Times New Roman" w:hAnsi="Times New Roman" w:cs="Times New Roman"/>
          <w:sz w:val="27"/>
          <w:szCs w:val="27"/>
        </w:rPr>
        <w:t>выданными   в  порядке,   предусмотренном   действующим   законодательством</w:t>
      </w:r>
    </w:p>
    <w:p w:rsidR="005C1867" w:rsidRPr="00491A63" w:rsidRDefault="005C1867" w:rsidP="006A6C9A">
      <w:pPr>
        <w:pStyle w:val="ConsPlusNonformat"/>
        <w:ind w:left="-284" w:right="-613"/>
        <w:jc w:val="both"/>
        <w:rPr>
          <w:rFonts w:ascii="Times New Roman" w:hAnsi="Times New Roman" w:cs="Times New Roman"/>
          <w:sz w:val="27"/>
          <w:szCs w:val="27"/>
        </w:rPr>
      </w:pPr>
      <w:r w:rsidRPr="00491A63">
        <w:rPr>
          <w:rFonts w:ascii="Times New Roman" w:hAnsi="Times New Roman" w:cs="Times New Roman"/>
          <w:sz w:val="27"/>
          <w:szCs w:val="27"/>
        </w:rPr>
        <w:t>Российской Федерации.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3.3. Дополнительные требования к качеству и комплектности поставляемого оборудования: _______________________________________.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3.4. Гарантийный срок на поставляемое оборудование указан в </w:t>
      </w:r>
      <w:hyperlink r:id="rId9" w:history="1">
        <w:r w:rsidRPr="00491A63">
          <w:rPr>
            <w:sz w:val="27"/>
            <w:szCs w:val="27"/>
          </w:rPr>
          <w:t>Спецификации</w:t>
        </w:r>
      </w:hyperlink>
      <w:r w:rsidRPr="00491A63">
        <w:rPr>
          <w:sz w:val="27"/>
          <w:szCs w:val="27"/>
        </w:rPr>
        <w:t xml:space="preserve"> и начинается с даты подписания Сторонами акта выполненных работ и </w:t>
      </w:r>
      <w:hyperlink r:id="rId10" w:history="1">
        <w:r w:rsidRPr="00491A63">
          <w:rPr>
            <w:sz w:val="27"/>
            <w:szCs w:val="27"/>
          </w:rPr>
          <w:t>акта</w:t>
        </w:r>
      </w:hyperlink>
      <w:r w:rsidRPr="00491A63">
        <w:rPr>
          <w:sz w:val="27"/>
          <w:szCs w:val="27"/>
        </w:rPr>
        <w:t xml:space="preserve"> ввода оборудования в эксплуатацию.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bookmarkStart w:id="4" w:name="Par48"/>
      <w:bookmarkEnd w:id="4"/>
      <w:r w:rsidRPr="00491A63">
        <w:rPr>
          <w:sz w:val="27"/>
          <w:szCs w:val="27"/>
        </w:rPr>
        <w:t>3.5. Если Покупателю будет передано оборудование ненадлежащего качества, он вправе по своему выбору потребовать от Поставщика: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соразмерного уменьшения покупной цены;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безвозмездного устранения недостатков оборудования в течение _______________;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возмещения своих расходов на устранение недостатков оборудования.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3.6. 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отказаться от исполнения данного Договора и потребовать возврата уплаченной за оборудование денежной суммы;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потребовать замены оборудования ненадлежащего качества оборудованием, соответствующим Договору.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bookmarkStart w:id="5" w:name="Par55"/>
      <w:bookmarkEnd w:id="5"/>
      <w:r w:rsidRPr="00491A63">
        <w:rPr>
          <w:sz w:val="27"/>
          <w:szCs w:val="27"/>
        </w:rPr>
        <w:t>3.7. Если Поставщик передал Покупателю наряду с оборудованием, комплектность которого соответствует Договору, оборудование с нарушением условия о комплектности, Покупатель вправе по своему выбору потребовать от Поставщика: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соразмерного уменьшения покупной цены;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доукомплектования оборудования в течение _______________.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Если Поставщик в разумный срок не выполнил требования Покупателя о доукомплектовании оборудования, Покупатель вправе по своему выбору: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потребовать замены некомплектного оборудования на комплектное;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отказаться от исполнения настоящего Договора и потребовать возврата уплаченной денежной суммы.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/>
        <w:jc w:val="center"/>
        <w:outlineLvl w:val="0"/>
        <w:rPr>
          <w:sz w:val="27"/>
          <w:szCs w:val="27"/>
        </w:rPr>
      </w:pPr>
      <w:r w:rsidRPr="00491A63">
        <w:rPr>
          <w:sz w:val="27"/>
          <w:szCs w:val="27"/>
        </w:rPr>
        <w:t>4. СРОКИ И УСЛОВИЯ ПОСТАВКИ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bookmarkStart w:id="6" w:name="Par64"/>
      <w:bookmarkEnd w:id="6"/>
      <w:r w:rsidRPr="00491A63">
        <w:rPr>
          <w:sz w:val="27"/>
          <w:szCs w:val="27"/>
        </w:rPr>
        <w:t>4.1. Оборудование по настоящему Договору должно быть поставлено в течение 75 (семидесяти пяти) дней с даты подписания настоящего Договора.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4.2. Поставка осуществляется путем доставки оборудования на склад Покупателя, либо территорию объекта Покупателя, находящийся по адресу: ____________________________.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bookmarkStart w:id="7" w:name="Par66"/>
      <w:bookmarkEnd w:id="7"/>
      <w:r w:rsidRPr="00491A63">
        <w:rPr>
          <w:sz w:val="27"/>
          <w:szCs w:val="27"/>
        </w:rPr>
        <w:t>4.3. Приемка оборудования осуществляется на складе Покупателя при получении оборудования с подписанием Сторонами товарной накладной по форме ТОРГ-12).</w:t>
      </w:r>
    </w:p>
    <w:p w:rsidR="005C1867" w:rsidRPr="00491A63" w:rsidRDefault="005C1867" w:rsidP="002B153F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4.4. Датой поставки считается дата подписания Сторонами товарной накладной.</w:t>
      </w:r>
    </w:p>
    <w:p w:rsidR="005C1867" w:rsidRPr="00491A63" w:rsidRDefault="005C1867" w:rsidP="002B153F">
      <w:pPr>
        <w:pStyle w:val="1"/>
        <w:shd w:val="clear" w:color="auto" w:fill="FFFFFF"/>
        <w:tabs>
          <w:tab w:val="left" w:pos="0"/>
        </w:tabs>
        <w:spacing w:before="120" w:after="0" w:line="240" w:lineRule="auto"/>
        <w:ind w:left="-284" w:right="-613" w:firstLine="540"/>
        <w:rPr>
          <w:rFonts w:ascii="Times New Roman" w:hAnsi="Times New Roman" w:cs="Times New Roman"/>
          <w:sz w:val="27"/>
          <w:szCs w:val="27"/>
        </w:rPr>
      </w:pPr>
      <w:r w:rsidRPr="00491A63">
        <w:rPr>
          <w:rFonts w:ascii="Times New Roman" w:hAnsi="Times New Roman" w:cs="Times New Roman"/>
          <w:sz w:val="27"/>
          <w:szCs w:val="27"/>
        </w:rPr>
        <w:t xml:space="preserve">4.5.  Вместе с поставкой комплекта Оборудования Поставщик обязан передать покупателю: </w:t>
      </w:r>
    </w:p>
    <w:p w:rsidR="005C1867" w:rsidRPr="00491A63" w:rsidRDefault="005C1867" w:rsidP="002B153F">
      <w:pPr>
        <w:tabs>
          <w:tab w:val="left" w:pos="1211"/>
        </w:tabs>
        <w:suppressAutoHyphens/>
        <w:ind w:left="-284" w:right="-613" w:firstLine="99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техническую документацию (паспорта, инструкции по эксплуатации и т.д.);</w:t>
      </w:r>
    </w:p>
    <w:p w:rsidR="005C1867" w:rsidRPr="00491A63" w:rsidRDefault="005C1867" w:rsidP="002B153F">
      <w:pPr>
        <w:tabs>
          <w:tab w:val="left" w:pos="1211"/>
        </w:tabs>
        <w:suppressAutoHyphens/>
        <w:ind w:left="-284" w:right="-613" w:firstLine="99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счет, счет-фактуру;</w:t>
      </w:r>
    </w:p>
    <w:p w:rsidR="005C1867" w:rsidRPr="00491A63" w:rsidRDefault="005C1867" w:rsidP="002B153F">
      <w:pPr>
        <w:tabs>
          <w:tab w:val="left" w:pos="1211"/>
        </w:tabs>
        <w:suppressAutoHyphens/>
        <w:ind w:left="709" w:right="-61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товарно-транспортные накладные, другие документы, необходимые для приемки товара;</w:t>
      </w:r>
    </w:p>
    <w:p w:rsidR="005C1867" w:rsidRPr="00491A63" w:rsidRDefault="005C1867" w:rsidP="002B153F">
      <w:pPr>
        <w:tabs>
          <w:tab w:val="left" w:pos="1211"/>
        </w:tabs>
        <w:suppressAutoHyphens/>
        <w:ind w:left="-284" w:right="-613" w:firstLine="99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товарную накладную (по форме ТОРГ-12);</w:t>
      </w:r>
    </w:p>
    <w:p w:rsidR="005C1867" w:rsidRPr="00491A63" w:rsidRDefault="005C1867" w:rsidP="002B153F">
      <w:pPr>
        <w:tabs>
          <w:tab w:val="left" w:pos="1211"/>
        </w:tabs>
        <w:suppressAutoHyphens/>
        <w:ind w:left="709" w:right="-61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документы, удостоверяющие качество товара, ТУ в случае изготовления товара по техническим условиям;</w:t>
      </w:r>
    </w:p>
    <w:p w:rsidR="005C1867" w:rsidRPr="00491A63" w:rsidRDefault="005C1867" w:rsidP="002B153F">
      <w:pPr>
        <w:tabs>
          <w:tab w:val="left" w:pos="1211"/>
        </w:tabs>
        <w:suppressAutoHyphens/>
        <w:ind w:left="709" w:right="-61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документы о сертификации товара (сертификаты безопасности материалов, сертификаты пожарной безопасности и др.), если товар подлежат сертификации согласно действующему     законодательству;</w:t>
      </w:r>
    </w:p>
    <w:p w:rsidR="005C1867" w:rsidRPr="00491A63" w:rsidRDefault="005C1867" w:rsidP="002B153F">
      <w:pPr>
        <w:tabs>
          <w:tab w:val="left" w:pos="1211"/>
        </w:tabs>
        <w:suppressAutoHyphens/>
        <w:ind w:left="-284" w:right="-613" w:firstLine="993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- пакет документов предоставляется не позднее 28 числа текущего месяца;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ab/>
        <w:t>- другие документы, предусмотренные законодательством.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bookmarkStart w:id="8" w:name="Par68"/>
      <w:bookmarkEnd w:id="8"/>
      <w:r w:rsidRPr="00491A63">
        <w:rPr>
          <w:sz w:val="27"/>
          <w:szCs w:val="27"/>
        </w:rPr>
        <w:t xml:space="preserve">4.6. Если Поставщик передал Покупателю меньшее количество оборудования, чем определено настоящим Договором и </w:t>
      </w:r>
      <w:hyperlink r:id="rId11" w:history="1">
        <w:r w:rsidRPr="00491A63">
          <w:rPr>
            <w:sz w:val="27"/>
            <w:szCs w:val="27"/>
          </w:rPr>
          <w:t>Спецификацией</w:t>
        </w:r>
      </w:hyperlink>
      <w:r w:rsidRPr="00491A63">
        <w:rPr>
          <w:sz w:val="27"/>
          <w:szCs w:val="27"/>
        </w:rPr>
        <w:t>, Покупатель вправе потребовать передать недостающее количество оборудования в ___________ срок с момента ____________________.</w:t>
      </w:r>
    </w:p>
    <w:p w:rsidR="005C1867" w:rsidRPr="00491A63" w:rsidRDefault="005C1867" w:rsidP="006A6C9A">
      <w:pPr>
        <w:ind w:left="-284" w:right="-613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/>
        <w:jc w:val="center"/>
        <w:outlineLvl w:val="0"/>
        <w:rPr>
          <w:sz w:val="27"/>
          <w:szCs w:val="27"/>
        </w:rPr>
      </w:pPr>
      <w:r w:rsidRPr="00491A63">
        <w:rPr>
          <w:sz w:val="27"/>
          <w:szCs w:val="27"/>
        </w:rPr>
        <w:tab/>
        <w:t>5. СТРОИТЕЛЬНО-МОНТАЖНЫЕ РАБОТЫ И ВВОД ОБОРУДОВАНИЯ В ЭКСПЛУАТАЦИЮ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bookmarkStart w:id="9" w:name="Par72"/>
      <w:bookmarkEnd w:id="9"/>
      <w:r w:rsidRPr="00491A63">
        <w:rPr>
          <w:sz w:val="27"/>
          <w:szCs w:val="27"/>
        </w:rPr>
        <w:t>5.1. Поставщик выполняет строительно-монтажные работы и осуществляет ввод оборудования в эксплуатацию в течение 150 (ста пятидесяти) рабочих дней с даты поставки оборудования (</w:t>
      </w:r>
      <w:hyperlink w:anchor="Par66" w:history="1">
        <w:r w:rsidRPr="00491A63">
          <w:rPr>
            <w:sz w:val="27"/>
            <w:szCs w:val="27"/>
          </w:rPr>
          <w:t>п. 4.3</w:t>
        </w:r>
      </w:hyperlink>
      <w:r w:rsidRPr="00491A63">
        <w:rPr>
          <w:sz w:val="27"/>
          <w:szCs w:val="27"/>
        </w:rPr>
        <w:t xml:space="preserve"> Договора).</w:t>
      </w:r>
    </w:p>
    <w:p w:rsidR="005C1867" w:rsidRPr="00491A63" w:rsidRDefault="005C1867" w:rsidP="006A6C9A">
      <w:pPr>
        <w:pStyle w:val="ConsPlusNonformat"/>
        <w:ind w:left="-284" w:right="-613"/>
        <w:jc w:val="both"/>
        <w:rPr>
          <w:rFonts w:ascii="Times New Roman" w:hAnsi="Times New Roman" w:cs="Times New Roman"/>
          <w:sz w:val="27"/>
          <w:szCs w:val="27"/>
        </w:rPr>
      </w:pPr>
      <w:r w:rsidRPr="00491A63">
        <w:rPr>
          <w:sz w:val="27"/>
          <w:szCs w:val="27"/>
        </w:rPr>
        <w:t xml:space="preserve"> </w:t>
      </w:r>
      <w:r w:rsidRPr="00491A63">
        <w:rPr>
          <w:rFonts w:ascii="Times New Roman" w:hAnsi="Times New Roman" w:cs="Times New Roman"/>
          <w:sz w:val="27"/>
          <w:szCs w:val="27"/>
        </w:rPr>
        <w:t xml:space="preserve">       5.2.  Строительно-монтажные работы и ввод оборудования в эксплуатацию выполняются в соответствии с _________________________________________________________.</w:t>
      </w:r>
    </w:p>
    <w:p w:rsidR="005C1867" w:rsidRPr="00491A63" w:rsidRDefault="005C1867" w:rsidP="006A6C9A">
      <w:pPr>
        <w:pStyle w:val="ConsPlusNonformat"/>
        <w:ind w:left="-284" w:right="-613"/>
        <w:jc w:val="both"/>
        <w:rPr>
          <w:rFonts w:ascii="Times New Roman" w:hAnsi="Times New Roman" w:cs="Times New Roman"/>
          <w:sz w:val="27"/>
          <w:szCs w:val="27"/>
        </w:rPr>
      </w:pPr>
      <w:r w:rsidRPr="00491A63">
        <w:rPr>
          <w:rFonts w:ascii="Times New Roman" w:hAnsi="Times New Roman" w:cs="Times New Roman"/>
          <w:sz w:val="27"/>
          <w:szCs w:val="27"/>
        </w:rPr>
        <w:t xml:space="preserve">                   (указать стандарты, нормы и правила выполнения работ)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5.3. Поставщик осуществляет строительно-монтажные работы и ввод оборудования в эксплуатацию собственными силами и средствами с привлечением специалистов, имеющих соответствующую квалификацию.</w:t>
      </w:r>
    </w:p>
    <w:p w:rsidR="005C1867" w:rsidRPr="00491A63" w:rsidRDefault="005C1867" w:rsidP="00B96475">
      <w:pPr>
        <w:widowControl w:val="0"/>
        <w:shd w:val="clear" w:color="auto" w:fill="FFFFFF"/>
        <w:tabs>
          <w:tab w:val="left" w:pos="709"/>
        </w:tabs>
        <w:ind w:left="-284" w:right="-568" w:firstLine="284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Поставщик обеспечивает соблюдение норм техники безопасности, пожарной безопасности при выполнении работ и несет ответственность за их нарушение, включая полное возмещение причиненного Покупателю ущерба;</w:t>
      </w:r>
    </w:p>
    <w:p w:rsidR="005C1867" w:rsidRPr="00491A63" w:rsidRDefault="005C1867" w:rsidP="00B96475">
      <w:pPr>
        <w:widowControl w:val="0"/>
        <w:shd w:val="clear" w:color="auto" w:fill="FFFFFF"/>
        <w:tabs>
          <w:tab w:val="left" w:pos="284"/>
        </w:tabs>
        <w:ind w:left="-284" w:right="-568"/>
        <w:jc w:val="both"/>
        <w:rPr>
          <w:sz w:val="27"/>
          <w:szCs w:val="27"/>
        </w:rPr>
      </w:pPr>
      <w:r w:rsidRPr="00491A63">
        <w:rPr>
          <w:sz w:val="27"/>
          <w:szCs w:val="27"/>
        </w:rPr>
        <w:tab/>
        <w:t>5.4.  Поставщик гарантирует освобождение Покупателя от всех документированных претензий, требований, судебных исков и т.п. со стороны третьих лиц, которые могут возникнуть вследствие неисполнения или ненадлежащего выполнения Поставщиком своих обязательств по настоящему Договору, а в случае возникновения таковых примет на себя оплату убытков, издержек и расходов, возникших у третьей стороны.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5.5. После выполнения работ по монтажу оборудования Поставщик проводит испытания смонтированного оборудования и иные мероприятия для ввода оборудования в эксплуатацию.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Поставщик уведомляет Покупателя за два дня до предполагаемой даты  завершения работ.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5.6. Приемка выполненной Поставщиком работы производится в течение ________ с даты получения уведомления Поставщика о завершении работ.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5.7. После осмотра результата выполненной Поставщиком работы и при наличии положительных результатов испытаний оборудования Стороны подписывают </w:t>
      </w:r>
      <w:hyperlink r:id="rId12" w:history="1">
        <w:r w:rsidRPr="00491A63">
          <w:rPr>
            <w:sz w:val="27"/>
            <w:szCs w:val="27"/>
          </w:rPr>
          <w:t>акт</w:t>
        </w:r>
      </w:hyperlink>
      <w:r w:rsidRPr="00491A63">
        <w:rPr>
          <w:sz w:val="27"/>
          <w:szCs w:val="27"/>
        </w:rPr>
        <w:t xml:space="preserve"> выполненных работ по форме КС-2, справку о стоимости выполненных работ и затрат по форме КС-3 и акт ввода оборудования в эксплуатацию. Сдача результата полностью завершенных работ Поставщиком и приемка Покупателем оформляются Актом полного технического освидетельствования лифта, подписанным Руководителем аккредитованной испытательной лаборатории (центра) (Приложение №А к ГОСТ Р 53782-2010).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5.8.  Покупатель или владелец лифтов направляет в органы государственного контроля (надзора) Декларацию о соответствии лифта требованиям Технического регламента Таможенного союза «Безопасность лифтов» (ТР ТС 011/2011), утвержденным решением Комиссии Таможенного союза от 18.10.2011г. №824, не позднее 10 (десяти) дней с даты ввода лифта в эксплуатацию.</w:t>
      </w:r>
    </w:p>
    <w:p w:rsidR="005C1867" w:rsidRPr="00491A63" w:rsidRDefault="005C1867" w:rsidP="00F407D0">
      <w:pPr>
        <w:pStyle w:val="ConsPlusNonformat"/>
        <w:ind w:left="-284" w:right="-613"/>
        <w:jc w:val="both"/>
        <w:rPr>
          <w:rFonts w:ascii="Times New Roman" w:hAnsi="Times New Roman" w:cs="Times New Roman"/>
          <w:sz w:val="27"/>
          <w:szCs w:val="27"/>
        </w:rPr>
      </w:pPr>
      <w:r w:rsidRPr="00491A63">
        <w:rPr>
          <w:sz w:val="27"/>
          <w:szCs w:val="27"/>
        </w:rPr>
        <w:t xml:space="preserve">    </w:t>
      </w:r>
      <w:r w:rsidRPr="00491A63">
        <w:rPr>
          <w:rFonts w:ascii="Times New Roman" w:hAnsi="Times New Roman" w:cs="Times New Roman"/>
          <w:sz w:val="27"/>
          <w:szCs w:val="27"/>
        </w:rPr>
        <w:t>5.8.  После подписания акта выполненных работ и акта</w:t>
      </w:r>
      <w:r w:rsidRPr="00491A63">
        <w:rPr>
          <w:sz w:val="27"/>
          <w:szCs w:val="27"/>
        </w:rPr>
        <w:t xml:space="preserve"> </w:t>
      </w:r>
      <w:r w:rsidRPr="00491A63">
        <w:rPr>
          <w:rFonts w:ascii="Times New Roman" w:hAnsi="Times New Roman" w:cs="Times New Roman"/>
          <w:sz w:val="27"/>
          <w:szCs w:val="27"/>
        </w:rPr>
        <w:t>ввода оборудования в эксплуатацию Поставщик передает Покупателю следующие документы на оборудование: __________________</w:t>
      </w:r>
    </w:p>
    <w:p w:rsidR="005C1867" w:rsidRPr="00491A63" w:rsidRDefault="005C1867" w:rsidP="006A6C9A">
      <w:pPr>
        <w:pStyle w:val="ConsPlusNonformat"/>
        <w:ind w:left="-284" w:right="-613"/>
        <w:jc w:val="both"/>
        <w:rPr>
          <w:rFonts w:ascii="Times New Roman" w:hAnsi="Times New Roman" w:cs="Times New Roman"/>
          <w:sz w:val="27"/>
          <w:szCs w:val="27"/>
        </w:rPr>
      </w:pPr>
      <w:r w:rsidRPr="00491A63">
        <w:rPr>
          <w:rFonts w:ascii="Times New Roman" w:hAnsi="Times New Roman" w:cs="Times New Roman"/>
          <w:sz w:val="27"/>
          <w:szCs w:val="27"/>
        </w:rPr>
        <w:t>__________________________________________________________________________.</w:t>
      </w:r>
    </w:p>
    <w:p w:rsidR="005C1867" w:rsidRPr="00491A63" w:rsidRDefault="005C1867" w:rsidP="006A6C9A">
      <w:pPr>
        <w:pStyle w:val="ConsPlusNonformat"/>
        <w:ind w:left="-284" w:right="-613"/>
        <w:jc w:val="both"/>
        <w:rPr>
          <w:sz w:val="27"/>
          <w:szCs w:val="27"/>
        </w:rPr>
      </w:pPr>
      <w:r w:rsidRPr="00491A63">
        <w:rPr>
          <w:rFonts w:ascii="Times New Roman" w:hAnsi="Times New Roman" w:cs="Times New Roman"/>
          <w:sz w:val="27"/>
          <w:szCs w:val="27"/>
        </w:rPr>
        <w:t xml:space="preserve">               (инструкции по эксплуатации, иные документы)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bookmarkStart w:id="10" w:name="Par87"/>
      <w:bookmarkEnd w:id="10"/>
      <w:r w:rsidRPr="00491A63">
        <w:rPr>
          <w:sz w:val="27"/>
          <w:szCs w:val="27"/>
        </w:rPr>
        <w:t>5.9. В случаях, когда работа выполнена Поставщиком с отступлениями от настоящего Договора, ухудшившими результат работы, Покупатель вправе потребовать от Поставщика безвозмездного устранения недостатков в течение _____________.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/>
        <w:jc w:val="center"/>
        <w:outlineLvl w:val="0"/>
        <w:rPr>
          <w:sz w:val="27"/>
          <w:szCs w:val="27"/>
        </w:rPr>
      </w:pPr>
      <w:bookmarkStart w:id="11" w:name="Par89"/>
      <w:bookmarkEnd w:id="11"/>
      <w:r w:rsidRPr="00491A63">
        <w:rPr>
          <w:sz w:val="27"/>
          <w:szCs w:val="27"/>
        </w:rPr>
        <w:t>6. ОТВЕТСТВЕННОСТЬ СТОРОН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6.1. За нарушение срока поставки оборудования (</w:t>
      </w:r>
      <w:hyperlink w:anchor="Par64" w:history="1">
        <w:r w:rsidRPr="00491A63">
          <w:rPr>
            <w:sz w:val="27"/>
            <w:szCs w:val="27"/>
          </w:rPr>
          <w:t>п. 4.1</w:t>
        </w:r>
      </w:hyperlink>
      <w:r w:rsidRPr="00491A63">
        <w:rPr>
          <w:sz w:val="27"/>
          <w:szCs w:val="27"/>
        </w:rPr>
        <w:t xml:space="preserve"> настоящего Договора) или срока допоставки оборудования (</w:t>
      </w:r>
      <w:hyperlink w:anchor="Par68" w:history="1">
        <w:r w:rsidRPr="00491A63">
          <w:rPr>
            <w:sz w:val="27"/>
            <w:szCs w:val="27"/>
          </w:rPr>
          <w:t>п. 4.5</w:t>
        </w:r>
      </w:hyperlink>
      <w:r w:rsidRPr="00491A63">
        <w:rPr>
          <w:sz w:val="27"/>
          <w:szCs w:val="27"/>
        </w:rPr>
        <w:t xml:space="preserve"> настоящего Договора) Покупатель вправе потребовать от Поставщика уплаты пени в размере 0,1% от цены Договора за каждый день просрочки.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6.2. За нарушение Поставщиком срока устранения недостатков оборудования, установленного </w:t>
      </w:r>
      <w:hyperlink w:anchor="Par48" w:history="1">
        <w:r w:rsidRPr="00491A63">
          <w:rPr>
            <w:sz w:val="27"/>
            <w:szCs w:val="27"/>
          </w:rPr>
          <w:t>п. 3.5</w:t>
        </w:r>
      </w:hyperlink>
      <w:r w:rsidRPr="00491A63">
        <w:rPr>
          <w:sz w:val="27"/>
          <w:szCs w:val="27"/>
        </w:rPr>
        <w:t xml:space="preserve"> настоящего Договора, срока доукомплектования оборудования, установленного </w:t>
      </w:r>
      <w:hyperlink w:anchor="Par55" w:history="1">
        <w:r w:rsidRPr="00491A63">
          <w:rPr>
            <w:sz w:val="27"/>
            <w:szCs w:val="27"/>
          </w:rPr>
          <w:t>п. 3.7</w:t>
        </w:r>
      </w:hyperlink>
      <w:r w:rsidRPr="00491A63">
        <w:rPr>
          <w:sz w:val="27"/>
          <w:szCs w:val="27"/>
        </w:rPr>
        <w:t xml:space="preserve"> настоящего Договора, Покупатель вправе потребовать от Поставщика уплаты пени в размере 0,1% от цены Договора за каждый день просрочки.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6.3. За нарушение Поставщиком срока ввода оборудования в эксплуатацию (</w:t>
      </w:r>
      <w:hyperlink w:anchor="Par72" w:history="1">
        <w:r w:rsidRPr="00491A63">
          <w:rPr>
            <w:sz w:val="27"/>
            <w:szCs w:val="27"/>
          </w:rPr>
          <w:t>п. 5.1</w:t>
        </w:r>
      </w:hyperlink>
      <w:r w:rsidRPr="00491A63">
        <w:rPr>
          <w:sz w:val="27"/>
          <w:szCs w:val="27"/>
        </w:rPr>
        <w:t xml:space="preserve"> настоящего Договора), срока безвозмездного устранения недостатков выполненных работ  (</w:t>
      </w:r>
      <w:hyperlink w:anchor="Par87" w:history="1">
        <w:r w:rsidRPr="00491A63">
          <w:rPr>
            <w:sz w:val="27"/>
            <w:szCs w:val="27"/>
          </w:rPr>
          <w:t>п. 5.9</w:t>
        </w:r>
      </w:hyperlink>
      <w:r w:rsidRPr="00491A63">
        <w:rPr>
          <w:sz w:val="27"/>
          <w:szCs w:val="27"/>
        </w:rPr>
        <w:t xml:space="preserve"> настоящего Договора) Покупатель вправе потребовать от Поставщика уплаты пени в размере 0,1% от цены Договора за каждый день просрочки.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6.4. Уплата неустоек или возмещение причиненных убытков не освобождают Поставщика от выполнения условий договора, за исключением случая расторжения Договора.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6.5.  </w:t>
      </w:r>
      <w:r w:rsidRPr="00491A63">
        <w:rPr>
          <w:rFonts w:ascii="Times New Roman CYR" w:hAnsi="Times New Roman CYR" w:cs="Times New Roman CYR"/>
          <w:sz w:val="27"/>
          <w:szCs w:val="27"/>
        </w:rPr>
        <w:t>В случае нарушений Поставщиком обязательств по договору, предусмотренных пунктами 6.1., 6.2. и 6.3. договора,  Покупатель вправе удержать начисленную  неустойку из суммы, подлежащей уплате по договору. Удержание производится согласно ст. 410 Гражданского кодекса РФ в одностороннем порядке путем направления Покупателем Поставщику уведомления о прекращении своего обязательства  зачетом обязательства по уплате неустойки.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 xml:space="preserve">6.6. За нарушение Покупателем сроков оплаты цены Договора, установленных </w:t>
      </w:r>
      <w:hyperlink w:anchor="Par29" w:history="1">
        <w:r w:rsidRPr="00491A63">
          <w:rPr>
            <w:sz w:val="27"/>
            <w:szCs w:val="27"/>
          </w:rPr>
          <w:t>п. 2.2</w:t>
        </w:r>
      </w:hyperlink>
      <w:r w:rsidRPr="00491A63">
        <w:rPr>
          <w:sz w:val="27"/>
          <w:szCs w:val="27"/>
        </w:rPr>
        <w:t xml:space="preserve"> настоящего Договора, Поставщик вправе потребовать от Покупателя уплаты пени в размере 0,1% от не уплаченной в срок суммы за каждый день просрочки.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6.7. Нарушение сроков выполнения условий договора свыше 30 (тридцати) календарных дней,  предусмотренными пунктами 6.1., 6.2., 6.3. и 6.6., стороны признают существенным условием договора.</w:t>
      </w:r>
    </w:p>
    <w:p w:rsidR="005C1867" w:rsidRPr="00491A63" w:rsidRDefault="005C1867" w:rsidP="006A6C9A">
      <w:pPr>
        <w:suppressAutoHyphens/>
        <w:ind w:left="-284" w:right="-613"/>
        <w:jc w:val="both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 xml:space="preserve">         6.8. В случае отказа Поставщика от исполнения настоящего договора или существенного нарушения им условий договора информация о Поставщике предоставляется для включения в реестр недобросовестных поставщиков, ведущийся в соответствии с положениями Федерального закона от 18 июля 2011г. №223-ФЗ «О закупках товаров, работ, услуг отдельными видами юридических лиц».</w:t>
      </w:r>
    </w:p>
    <w:p w:rsidR="005C1867" w:rsidRPr="00491A63" w:rsidRDefault="005C1867" w:rsidP="006A6C9A">
      <w:pPr>
        <w:suppressAutoHyphens/>
        <w:ind w:left="-284" w:right="-613" w:firstLine="360"/>
        <w:jc w:val="both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 xml:space="preserve">   6.9. ПОСТАВЩИК (во исполнение поручения Председателя Правительства Российской Федерации В.В.Путина от 28.12.2011 № ВП-П13-9308 по обеспечению прозрачности финансово-хозяйственной деятельности, в том числе исключению случаев конфликтов интересов и иных злоупотреблений, связанных с занимаемой должностью) предоставляет </w:t>
      </w:r>
      <w:r w:rsidRPr="00491A63">
        <w:rPr>
          <w:b/>
          <w:bCs/>
          <w:sz w:val="27"/>
          <w:szCs w:val="27"/>
          <w:lang w:eastAsia="zh-CN"/>
        </w:rPr>
        <w:t>до заключения договора</w:t>
      </w:r>
      <w:r w:rsidRPr="00491A63">
        <w:rPr>
          <w:sz w:val="27"/>
          <w:szCs w:val="27"/>
          <w:lang w:eastAsia="zh-CN"/>
        </w:rPr>
        <w:t xml:space="preserve"> ПОКУПАТЕЛЮ информацию в отношении всей цепочки собственников, включая бенефициаров (в том числе конечных), по форме, установленной Приложением №2  к настоящему Договору, с приложением соответствующих подтверждающих документов. Заключение договора без раскрытия поставщиком  информации в отношении всей цепочки собственников, включая бенефициаров (в том числе конечных) с подтверждающими документами не предоставляется возможным.</w:t>
      </w:r>
    </w:p>
    <w:p w:rsidR="005C1867" w:rsidRPr="00491A63" w:rsidRDefault="005C1867" w:rsidP="006A6C9A">
      <w:pPr>
        <w:shd w:val="clear" w:color="auto" w:fill="FFFFFF"/>
        <w:suppressAutoHyphens/>
        <w:ind w:left="-284" w:right="-613" w:firstLine="619"/>
        <w:jc w:val="both"/>
        <w:rPr>
          <w:b/>
          <w:bCs/>
          <w:sz w:val="27"/>
          <w:szCs w:val="27"/>
          <w:lang w:eastAsia="zh-CN"/>
        </w:rPr>
      </w:pPr>
      <w:r w:rsidRPr="00491A63">
        <w:rPr>
          <w:spacing w:val="-4"/>
          <w:sz w:val="27"/>
          <w:szCs w:val="27"/>
          <w:lang w:eastAsia="zh-CN"/>
        </w:rPr>
        <w:t xml:space="preserve">ПОСТАВЩИК гарантирует ПОКУПАТЕЛЮ, что сведения в отношении всей </w:t>
      </w:r>
      <w:r w:rsidRPr="00491A63">
        <w:rPr>
          <w:spacing w:val="-6"/>
          <w:sz w:val="27"/>
          <w:szCs w:val="27"/>
          <w:lang w:eastAsia="zh-CN"/>
        </w:rPr>
        <w:t xml:space="preserve">цепочки собственников и руководителей, включая бенефициаров (в том числе </w:t>
      </w:r>
      <w:r w:rsidRPr="00491A63">
        <w:rPr>
          <w:spacing w:val="-8"/>
          <w:sz w:val="27"/>
          <w:szCs w:val="27"/>
          <w:lang w:eastAsia="zh-CN"/>
        </w:rPr>
        <w:t>конечных), ПОСТАВЩИКА, представленные ПОСТАВЩИКОМ в рамках запроса цен, (далее -</w:t>
      </w:r>
      <w:r w:rsidRPr="00491A63">
        <w:rPr>
          <w:sz w:val="27"/>
          <w:szCs w:val="27"/>
          <w:lang w:eastAsia="zh-CN"/>
        </w:rPr>
        <w:t>Сведения), являются полными, точными и достоверными.</w:t>
      </w:r>
    </w:p>
    <w:p w:rsidR="005C1867" w:rsidRPr="00491A63" w:rsidRDefault="005C1867" w:rsidP="006A6C9A">
      <w:pPr>
        <w:shd w:val="clear" w:color="auto" w:fill="FFFFFF"/>
        <w:suppressAutoHyphens/>
        <w:spacing w:before="5"/>
        <w:ind w:left="-284" w:right="-613" w:firstLine="619"/>
        <w:jc w:val="both"/>
        <w:rPr>
          <w:sz w:val="27"/>
          <w:szCs w:val="27"/>
          <w:lang w:eastAsia="zh-CN"/>
        </w:rPr>
      </w:pPr>
      <w:r w:rsidRPr="00491A63">
        <w:rPr>
          <w:spacing w:val="-2"/>
          <w:sz w:val="27"/>
          <w:szCs w:val="27"/>
          <w:lang w:eastAsia="zh-CN"/>
        </w:rPr>
        <w:t xml:space="preserve">При изменении Сведений ПОСТАВЩИК обязан не позднее 5 (пяти) дней с </w:t>
      </w:r>
      <w:r w:rsidRPr="00491A63">
        <w:rPr>
          <w:spacing w:val="-8"/>
          <w:sz w:val="27"/>
          <w:szCs w:val="27"/>
          <w:lang w:eastAsia="zh-CN"/>
        </w:rPr>
        <w:t xml:space="preserve">момента таких изменений направить </w:t>
      </w:r>
      <w:r w:rsidRPr="00491A63">
        <w:rPr>
          <w:spacing w:val="-4"/>
          <w:sz w:val="27"/>
          <w:szCs w:val="27"/>
          <w:lang w:eastAsia="zh-CN"/>
        </w:rPr>
        <w:t>ПОКУПАТЕЛЮ</w:t>
      </w:r>
      <w:r w:rsidRPr="00491A63">
        <w:rPr>
          <w:spacing w:val="-8"/>
          <w:sz w:val="27"/>
          <w:szCs w:val="27"/>
          <w:lang w:eastAsia="zh-CN"/>
        </w:rPr>
        <w:t xml:space="preserve"> соответствующее письменное </w:t>
      </w:r>
      <w:r w:rsidRPr="00491A63">
        <w:rPr>
          <w:spacing w:val="-7"/>
          <w:sz w:val="27"/>
          <w:szCs w:val="27"/>
          <w:lang w:eastAsia="zh-CN"/>
        </w:rPr>
        <w:t>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C1867" w:rsidRPr="00491A63" w:rsidRDefault="005C1867" w:rsidP="006A6C9A">
      <w:pPr>
        <w:shd w:val="clear" w:color="auto" w:fill="FFFFFF"/>
        <w:suppressAutoHyphens/>
        <w:ind w:left="-284" w:right="-613" w:firstLine="610"/>
        <w:jc w:val="both"/>
        <w:rPr>
          <w:sz w:val="27"/>
          <w:szCs w:val="27"/>
          <w:lang w:eastAsia="zh-CN"/>
        </w:rPr>
      </w:pPr>
      <w:r w:rsidRPr="00491A63">
        <w:rPr>
          <w:spacing w:val="-6"/>
          <w:sz w:val="27"/>
          <w:szCs w:val="27"/>
          <w:lang w:eastAsia="zh-CN"/>
        </w:rPr>
        <w:t xml:space="preserve">ПОСТАВЩИК настоящим выдает свое согласие и подтверждает получение им </w:t>
      </w:r>
      <w:r w:rsidRPr="00491A63">
        <w:rPr>
          <w:spacing w:val="-7"/>
          <w:sz w:val="27"/>
          <w:szCs w:val="27"/>
          <w:lang w:eastAsia="zh-CN"/>
        </w:rPr>
        <w:t xml:space="preserve">всех требуемых в соответствии с действующим законодательством Российской </w:t>
      </w:r>
      <w:r w:rsidRPr="00491A63">
        <w:rPr>
          <w:spacing w:val="-6"/>
          <w:sz w:val="27"/>
          <w:szCs w:val="27"/>
          <w:lang w:eastAsia="zh-CN"/>
        </w:rPr>
        <w:t xml:space="preserve">Федерации (в том числе о коммерческой тайне и о персональных данных) согласий </w:t>
      </w:r>
      <w:r w:rsidRPr="00491A63">
        <w:rPr>
          <w:spacing w:val="-7"/>
          <w:sz w:val="27"/>
          <w:szCs w:val="27"/>
          <w:lang w:eastAsia="zh-CN"/>
        </w:rPr>
        <w:t xml:space="preserve">всех упомянутых в Сведениях, заинтересованных или причастных к Сведениям лиц </w:t>
      </w:r>
      <w:r w:rsidRPr="00491A63">
        <w:rPr>
          <w:spacing w:val="-6"/>
          <w:sz w:val="27"/>
          <w:szCs w:val="27"/>
          <w:lang w:eastAsia="zh-CN"/>
        </w:rPr>
        <w:t xml:space="preserve">на обработку предоставленных ПОКУПАТЕЛЕМ, а также на раскрытие </w:t>
      </w:r>
      <w:r w:rsidRPr="00491A63">
        <w:rPr>
          <w:spacing w:val="-4"/>
          <w:sz w:val="27"/>
          <w:szCs w:val="27"/>
          <w:lang w:eastAsia="zh-CN"/>
        </w:rPr>
        <w:t>ПОКУПАТЕЛЕМ</w:t>
      </w:r>
      <w:r w:rsidRPr="00491A63">
        <w:rPr>
          <w:spacing w:val="-7"/>
          <w:sz w:val="27"/>
          <w:szCs w:val="27"/>
          <w:lang w:eastAsia="zh-CN"/>
        </w:rPr>
        <w:t xml:space="preserve">, полностью или частично, компетентным органам государственной власти (в том числе Федеральной налоговой службе, Минэнерго </w:t>
      </w:r>
      <w:r w:rsidRPr="00491A63">
        <w:rPr>
          <w:sz w:val="27"/>
          <w:szCs w:val="27"/>
          <w:lang w:eastAsia="zh-CN"/>
        </w:rPr>
        <w:t>России, Росфинмониторингу, Правительству Российской Федерации) и последующую обработку Сведений такими органами (далее – Раскрытие). ПОСТАВЩИК</w:t>
      </w:r>
      <w:r w:rsidRPr="00491A63">
        <w:rPr>
          <w:spacing w:val="-6"/>
          <w:sz w:val="27"/>
          <w:szCs w:val="27"/>
          <w:lang w:eastAsia="zh-CN"/>
        </w:rPr>
        <w:t xml:space="preserve"> освобождает </w:t>
      </w:r>
      <w:r w:rsidRPr="00491A63">
        <w:rPr>
          <w:spacing w:val="-4"/>
          <w:sz w:val="27"/>
          <w:szCs w:val="27"/>
          <w:lang w:eastAsia="zh-CN"/>
        </w:rPr>
        <w:t>ПОКУПАТЕЛЯ</w:t>
      </w:r>
      <w:r w:rsidRPr="00491A63">
        <w:rPr>
          <w:spacing w:val="-6"/>
          <w:sz w:val="27"/>
          <w:szCs w:val="27"/>
          <w:lang w:eastAsia="zh-CN"/>
        </w:rPr>
        <w:t xml:space="preserve"> от любой ответственности в связи с Раскрытием, в том числе возмещает </w:t>
      </w:r>
      <w:r w:rsidRPr="00491A63">
        <w:rPr>
          <w:spacing w:val="-4"/>
          <w:sz w:val="27"/>
          <w:szCs w:val="27"/>
          <w:lang w:eastAsia="zh-CN"/>
        </w:rPr>
        <w:t>ПОКУПАТЕЛЮ</w:t>
      </w:r>
      <w:r w:rsidRPr="00491A63">
        <w:rPr>
          <w:spacing w:val="-6"/>
          <w:sz w:val="27"/>
          <w:szCs w:val="27"/>
          <w:lang w:eastAsia="zh-CN"/>
        </w:rPr>
        <w:t xml:space="preserve"> убытки, понесенные в связи с  </w:t>
      </w:r>
      <w:r w:rsidRPr="00491A63">
        <w:rPr>
          <w:spacing w:val="-4"/>
          <w:sz w:val="27"/>
          <w:szCs w:val="27"/>
          <w:lang w:eastAsia="zh-CN"/>
        </w:rPr>
        <w:t xml:space="preserve">предъявлением ПОКУПАТЕЛЮ претензий, исков и требований любыми третьими  </w:t>
      </w:r>
      <w:r w:rsidRPr="00491A63">
        <w:rPr>
          <w:spacing w:val="-7"/>
          <w:sz w:val="27"/>
          <w:szCs w:val="27"/>
          <w:lang w:eastAsia="zh-CN"/>
        </w:rPr>
        <w:t>лицами, чьи права были или могли быть нарушены таким Раскрытием.</w:t>
      </w:r>
    </w:p>
    <w:p w:rsidR="005C1867" w:rsidRPr="00491A63" w:rsidRDefault="005C1867" w:rsidP="006A6C9A">
      <w:pPr>
        <w:shd w:val="clear" w:color="auto" w:fill="FFFFFF"/>
        <w:suppressAutoHyphens/>
        <w:ind w:left="-284" w:right="-613" w:firstLine="610"/>
        <w:jc w:val="both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 xml:space="preserve">ПОСТАВЩИК и ПОКУПАТЕЛЬ подтверждают, что условия настоящего </w:t>
      </w:r>
      <w:r w:rsidRPr="00491A63">
        <w:rPr>
          <w:spacing w:val="-8"/>
          <w:sz w:val="27"/>
          <w:szCs w:val="27"/>
          <w:lang w:eastAsia="zh-CN"/>
        </w:rPr>
        <w:t xml:space="preserve">Договора о предоставлении Сведений и о поддержании их актуальными признаны </w:t>
      </w:r>
      <w:r w:rsidRPr="00491A63">
        <w:rPr>
          <w:spacing w:val="-4"/>
          <w:sz w:val="27"/>
          <w:szCs w:val="27"/>
          <w:lang w:eastAsia="zh-CN"/>
        </w:rPr>
        <w:t xml:space="preserve">ими существенными условиями настоящего Договора в соответствии со статьей </w:t>
      </w:r>
      <w:r w:rsidRPr="00491A63">
        <w:rPr>
          <w:sz w:val="27"/>
          <w:szCs w:val="27"/>
          <w:lang w:eastAsia="zh-CN"/>
        </w:rPr>
        <w:t>432 Гражданского кодекса Российской Федерации.</w:t>
      </w:r>
    </w:p>
    <w:p w:rsidR="005C1867" w:rsidRPr="00491A63" w:rsidRDefault="005C1867" w:rsidP="006A6C9A">
      <w:pPr>
        <w:shd w:val="clear" w:color="auto" w:fill="FFFFFF"/>
        <w:suppressAutoHyphens/>
        <w:ind w:left="-284" w:right="-613" w:firstLine="610"/>
        <w:jc w:val="both"/>
        <w:rPr>
          <w:sz w:val="27"/>
          <w:szCs w:val="27"/>
          <w:lang w:eastAsia="zh-CN"/>
        </w:rPr>
      </w:pPr>
      <w:r w:rsidRPr="00491A63">
        <w:rPr>
          <w:spacing w:val="-6"/>
          <w:sz w:val="27"/>
          <w:szCs w:val="27"/>
          <w:lang w:eastAsia="zh-CN"/>
        </w:rPr>
        <w:t xml:space="preserve">Если специальной нормой части второй Гражданского кодекса Российской </w:t>
      </w:r>
      <w:r w:rsidRPr="00491A63">
        <w:rPr>
          <w:spacing w:val="-8"/>
          <w:sz w:val="27"/>
          <w:szCs w:val="27"/>
          <w:lang w:eastAsia="zh-CN"/>
        </w:rPr>
        <w:t xml:space="preserve">Федерации не установлено иное, отказ от предоставления, несвоевременное и (или) </w:t>
      </w:r>
      <w:r w:rsidRPr="00491A63">
        <w:rPr>
          <w:sz w:val="27"/>
          <w:szCs w:val="27"/>
          <w:lang w:eastAsia="zh-CN"/>
        </w:rPr>
        <w:t xml:space="preserve">недостоверное и (или) неполное предоставление Сведений (в том числе уведомлений об изменениях с подтверждающими документами) является </w:t>
      </w:r>
      <w:r w:rsidRPr="00491A63">
        <w:rPr>
          <w:spacing w:val="-7"/>
          <w:sz w:val="27"/>
          <w:szCs w:val="27"/>
          <w:lang w:eastAsia="zh-CN"/>
        </w:rPr>
        <w:t xml:space="preserve">основанием для одностороннего отказа </w:t>
      </w:r>
      <w:r w:rsidRPr="00491A63">
        <w:rPr>
          <w:spacing w:val="-4"/>
          <w:sz w:val="27"/>
          <w:szCs w:val="27"/>
          <w:lang w:eastAsia="zh-CN"/>
        </w:rPr>
        <w:t>ПОКУПАТЕЛЯ</w:t>
      </w:r>
      <w:r w:rsidRPr="00491A63">
        <w:rPr>
          <w:spacing w:val="-7"/>
          <w:sz w:val="27"/>
          <w:szCs w:val="27"/>
          <w:lang w:eastAsia="zh-CN"/>
        </w:rPr>
        <w:t xml:space="preserve"> от исполнения Договора и предъявления </w:t>
      </w:r>
      <w:r w:rsidRPr="00491A63">
        <w:rPr>
          <w:spacing w:val="-4"/>
          <w:sz w:val="27"/>
          <w:szCs w:val="27"/>
          <w:lang w:eastAsia="zh-CN"/>
        </w:rPr>
        <w:t>ПОКУПАТЕЛЕМ</w:t>
      </w:r>
      <w:r w:rsidRPr="00491A63">
        <w:rPr>
          <w:spacing w:val="-7"/>
          <w:sz w:val="27"/>
          <w:szCs w:val="27"/>
          <w:lang w:eastAsia="zh-CN"/>
        </w:rPr>
        <w:t xml:space="preserve"> ПОСТАВЩИКУ требования о возмещении убытков, причиненных прекращением Договора. Договор считается расторгнутым с даты </w:t>
      </w:r>
      <w:r w:rsidRPr="00491A63">
        <w:rPr>
          <w:sz w:val="27"/>
          <w:szCs w:val="27"/>
          <w:lang w:eastAsia="zh-CN"/>
        </w:rPr>
        <w:t xml:space="preserve">получения ПОСТАВЩИКОМ соответствующего письменного уведомления </w:t>
      </w:r>
      <w:r w:rsidRPr="00491A63">
        <w:rPr>
          <w:spacing w:val="-4"/>
          <w:sz w:val="27"/>
          <w:szCs w:val="27"/>
          <w:lang w:eastAsia="zh-CN"/>
        </w:rPr>
        <w:t>ПОКУПАТЕЛЯ</w:t>
      </w:r>
      <w:r w:rsidRPr="00491A63">
        <w:rPr>
          <w:spacing w:val="-7"/>
          <w:sz w:val="27"/>
          <w:szCs w:val="27"/>
          <w:lang w:eastAsia="zh-CN"/>
        </w:rPr>
        <w:t>, если более поздняя дата не будет установлена в уведомлении.</w:t>
      </w:r>
      <w:r w:rsidRPr="00491A63">
        <w:rPr>
          <w:sz w:val="27"/>
          <w:szCs w:val="27"/>
          <w:lang w:eastAsia="zh-CN"/>
        </w:rPr>
        <w:t xml:space="preserve"> </w:t>
      </w:r>
    </w:p>
    <w:p w:rsidR="005C1867" w:rsidRPr="00491A63" w:rsidRDefault="005C1867" w:rsidP="000B38CC">
      <w:pPr>
        <w:suppressAutoHyphens/>
        <w:ind w:left="-284" w:right="-613" w:firstLine="284"/>
        <w:jc w:val="both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 xml:space="preserve">6.10.  Поставщик обязан представить Покупателю </w:t>
      </w:r>
      <w:r w:rsidRPr="00491A63">
        <w:rPr>
          <w:b/>
          <w:bCs/>
          <w:sz w:val="27"/>
          <w:szCs w:val="27"/>
          <w:lang w:eastAsia="zh-CN"/>
        </w:rPr>
        <w:t>до заключения договора</w:t>
      </w:r>
      <w:r w:rsidRPr="00491A63">
        <w:rPr>
          <w:sz w:val="27"/>
          <w:szCs w:val="27"/>
          <w:lang w:eastAsia="zh-CN"/>
        </w:rPr>
        <w:t xml:space="preserve"> решение об одобрении или о совершении крупной сделки и решение об одобрении или о совершении сделки с заинтересованностью (</w:t>
      </w:r>
      <w:r w:rsidRPr="00491A63">
        <w:rPr>
          <w:i/>
          <w:iCs/>
          <w:sz w:val="27"/>
          <w:szCs w:val="27"/>
          <w:lang w:eastAsia="zh-CN"/>
        </w:rPr>
        <w:t xml:space="preserve">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решений участником закупки указываются положения, подходящие для участника </w:t>
      </w:r>
      <w:r w:rsidRPr="00491A63">
        <w:rPr>
          <w:b/>
          <w:bCs/>
          <w:sz w:val="27"/>
          <w:szCs w:val="27"/>
          <w:lang w:eastAsia="zh-CN"/>
        </w:rPr>
        <w:t>(см. Приложение №3 к Договору):</w:t>
      </w:r>
    </w:p>
    <w:p w:rsidR="005C1867" w:rsidRPr="00491A63" w:rsidRDefault="005C1867" w:rsidP="006A6C9A">
      <w:pPr>
        <w:tabs>
          <w:tab w:val="left" w:pos="1134"/>
        </w:tabs>
        <w:suppressAutoHyphens/>
        <w:ind w:left="-284" w:right="-613" w:firstLine="709"/>
        <w:jc w:val="both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>Данная сделка для _____________ (</w:t>
      </w:r>
      <w:r w:rsidRPr="00491A63">
        <w:rPr>
          <w:i/>
          <w:iCs/>
          <w:sz w:val="27"/>
          <w:szCs w:val="27"/>
          <w:lang w:eastAsia="zh-CN"/>
        </w:rPr>
        <w:t>наименование Поставщика</w:t>
      </w:r>
      <w:r w:rsidRPr="00491A63">
        <w:rPr>
          <w:sz w:val="27"/>
          <w:szCs w:val="27"/>
          <w:lang w:eastAsia="zh-CN"/>
        </w:rPr>
        <w:t>) не является крупной.</w:t>
      </w:r>
    </w:p>
    <w:p w:rsidR="005C1867" w:rsidRPr="00491A63" w:rsidRDefault="005C1867" w:rsidP="006A6C9A">
      <w:pPr>
        <w:tabs>
          <w:tab w:val="left" w:pos="1134"/>
        </w:tabs>
        <w:suppressAutoHyphens/>
        <w:ind w:left="-284" w:right="-613"/>
        <w:jc w:val="both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>либо,</w:t>
      </w:r>
    </w:p>
    <w:p w:rsidR="005C1867" w:rsidRPr="00491A63" w:rsidRDefault="005C1867" w:rsidP="006A6C9A">
      <w:pPr>
        <w:tabs>
          <w:tab w:val="left" w:pos="1134"/>
        </w:tabs>
        <w:suppressAutoHyphens/>
        <w:ind w:left="-284" w:right="-613" w:firstLine="709"/>
        <w:jc w:val="both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>_____________ (</w:t>
      </w:r>
      <w:r w:rsidRPr="00491A63">
        <w:rPr>
          <w:i/>
          <w:iCs/>
          <w:sz w:val="27"/>
          <w:szCs w:val="27"/>
          <w:lang w:eastAsia="zh-CN"/>
        </w:rPr>
        <w:t>наименование Поставщика</w:t>
      </w:r>
      <w:r w:rsidRPr="00491A63">
        <w:rPr>
          <w:sz w:val="27"/>
          <w:szCs w:val="27"/>
          <w:lang w:eastAsia="zh-CN"/>
        </w:rPr>
        <w:t>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C1867" w:rsidRPr="00491A63" w:rsidRDefault="005C1867" w:rsidP="006A6C9A">
      <w:pPr>
        <w:tabs>
          <w:tab w:val="left" w:pos="1134"/>
        </w:tabs>
        <w:suppressAutoHyphens/>
        <w:ind w:left="-284" w:right="-613" w:firstLine="709"/>
        <w:jc w:val="both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>Данная сделка для _____________ (</w:t>
      </w:r>
      <w:r w:rsidRPr="00491A63">
        <w:rPr>
          <w:i/>
          <w:iCs/>
          <w:sz w:val="27"/>
          <w:szCs w:val="27"/>
          <w:lang w:eastAsia="zh-CN"/>
        </w:rPr>
        <w:t>наименование Поставщика</w:t>
      </w:r>
      <w:r w:rsidRPr="00491A63">
        <w:rPr>
          <w:sz w:val="27"/>
          <w:szCs w:val="27"/>
          <w:lang w:eastAsia="zh-CN"/>
        </w:rPr>
        <w:t>) не является сделкой с заинтересованностью.</w:t>
      </w:r>
    </w:p>
    <w:p w:rsidR="005C1867" w:rsidRPr="00491A63" w:rsidRDefault="005C1867" w:rsidP="006A6C9A">
      <w:pPr>
        <w:tabs>
          <w:tab w:val="left" w:pos="1134"/>
        </w:tabs>
        <w:suppressAutoHyphens/>
        <w:ind w:left="-284" w:right="-613"/>
        <w:jc w:val="both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>либо,</w:t>
      </w:r>
    </w:p>
    <w:p w:rsidR="005C1867" w:rsidRPr="00491A63" w:rsidRDefault="005C1867" w:rsidP="006A6C9A">
      <w:pPr>
        <w:tabs>
          <w:tab w:val="left" w:pos="1134"/>
        </w:tabs>
        <w:suppressAutoHyphens/>
        <w:ind w:left="-284" w:right="-613" w:firstLine="709"/>
        <w:jc w:val="both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>_____________ (</w:t>
      </w:r>
      <w:r w:rsidRPr="00491A63">
        <w:rPr>
          <w:i/>
          <w:iCs/>
          <w:sz w:val="27"/>
          <w:szCs w:val="27"/>
          <w:lang w:eastAsia="zh-CN"/>
        </w:rPr>
        <w:t>наименование Поставщика</w:t>
      </w:r>
      <w:r w:rsidRPr="00491A63">
        <w:rPr>
          <w:sz w:val="27"/>
          <w:szCs w:val="27"/>
          <w:lang w:eastAsia="zh-CN"/>
        </w:rPr>
        <w:t>) не попадает под действие требования закона о наличии решени</w:t>
      </w:r>
      <w:bookmarkStart w:id="12" w:name="_GoBack"/>
      <w:bookmarkEnd w:id="12"/>
      <w:r w:rsidRPr="00491A63">
        <w:rPr>
          <w:sz w:val="27"/>
          <w:szCs w:val="27"/>
          <w:lang w:eastAsia="zh-CN"/>
        </w:rPr>
        <w:t>я об одобрении или о совершении сделки с заинтересованностью, поскольку единственный участник (акционер) является единоличным исполнительным органом.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6.11. 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/>
        <w:jc w:val="center"/>
        <w:outlineLvl w:val="0"/>
        <w:rPr>
          <w:sz w:val="27"/>
          <w:szCs w:val="27"/>
        </w:rPr>
      </w:pPr>
      <w:bookmarkStart w:id="13" w:name="Par97"/>
      <w:bookmarkEnd w:id="13"/>
      <w:r w:rsidRPr="00491A63">
        <w:rPr>
          <w:sz w:val="27"/>
          <w:szCs w:val="27"/>
        </w:rPr>
        <w:t>7. РАЗНОГЛАСИЯ И СПОРЫ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7.1. Споры, которые могут возникнуть при исполнении настоящего Договора, Стороны будут стремиться разрешить путем переговоров.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7.2. В случае если Стороны не придут к соглашению по результатам переговоров, споры передаются для разрешения в Арбитражный суд города Москвы, в порядке, установленном законодательством Российской Федерации.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/>
        <w:jc w:val="center"/>
        <w:outlineLvl w:val="0"/>
        <w:rPr>
          <w:sz w:val="27"/>
          <w:szCs w:val="27"/>
        </w:rPr>
      </w:pPr>
      <w:bookmarkStart w:id="14" w:name="Par102"/>
      <w:bookmarkEnd w:id="14"/>
      <w:r w:rsidRPr="00491A63">
        <w:rPr>
          <w:sz w:val="27"/>
          <w:szCs w:val="27"/>
        </w:rPr>
        <w:t xml:space="preserve">8. ПРОЧИЕ УСЛОВИЯ 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rFonts w:ascii="Times New Roman CYR" w:hAnsi="Times New Roman CYR" w:cs="Times New Roman CYR"/>
          <w:sz w:val="27"/>
          <w:szCs w:val="27"/>
        </w:rPr>
      </w:pPr>
      <w:r w:rsidRPr="00491A63">
        <w:rPr>
          <w:rFonts w:ascii="Times New Roman CYR" w:hAnsi="Times New Roman CYR" w:cs="Times New Roman CYR"/>
          <w:sz w:val="27"/>
          <w:szCs w:val="27"/>
        </w:rPr>
        <w:t>8.1.  Покупатель имеет право расторгнуть договор по соглашению сторон или по решению суда в соответствии с п.1 и п.2 ст. 450 Гражданского кодекса РФ, в случае нарушения Поставщиком существенных условий договора.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8.2. Все вопросы, не урегулированные настоящим Договором, регулируются действующим законодательством Российской Федерации.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8.3. 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left="-284" w:right="-613" w:firstLine="540"/>
        <w:jc w:val="both"/>
        <w:rPr>
          <w:sz w:val="27"/>
          <w:szCs w:val="27"/>
        </w:rPr>
      </w:pPr>
      <w:r w:rsidRPr="00491A63">
        <w:rPr>
          <w:sz w:val="27"/>
          <w:szCs w:val="27"/>
        </w:rPr>
        <w:t>8.4. Настоящий Договор составлен в двух экземплярах, по одному для каждой из Сторон.</w:t>
      </w:r>
    </w:p>
    <w:p w:rsidR="005C1867" w:rsidRPr="00491A63" w:rsidRDefault="005C1867" w:rsidP="006A6C9A">
      <w:pPr>
        <w:suppressAutoHyphens/>
        <w:autoSpaceDE w:val="0"/>
        <w:ind w:left="-284" w:right="-613" w:firstLine="510"/>
        <w:jc w:val="both"/>
        <w:rPr>
          <w:sz w:val="27"/>
          <w:szCs w:val="27"/>
          <w:lang w:eastAsia="zh-CN"/>
        </w:rPr>
      </w:pPr>
    </w:p>
    <w:p w:rsidR="005C1867" w:rsidRPr="00491A63" w:rsidRDefault="005C1867" w:rsidP="006A6C9A">
      <w:pPr>
        <w:suppressAutoHyphens/>
        <w:autoSpaceDE w:val="0"/>
        <w:ind w:left="-284" w:right="-613" w:firstLine="510"/>
        <w:jc w:val="both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>К договору прилагаются и являются его неотъемлемой частью:</w:t>
      </w:r>
    </w:p>
    <w:p w:rsidR="005C1867" w:rsidRPr="00491A63" w:rsidRDefault="005C1867" w:rsidP="006A6C9A">
      <w:pPr>
        <w:widowControl w:val="0"/>
        <w:suppressAutoHyphens/>
        <w:autoSpaceDE w:val="0"/>
        <w:ind w:left="-284" w:right="-613"/>
        <w:jc w:val="both"/>
        <w:rPr>
          <w:rFonts w:ascii="Times New Roman CYR" w:hAnsi="Times New Roman CYR" w:cs="Times New Roman CYR"/>
          <w:sz w:val="27"/>
          <w:szCs w:val="27"/>
          <w:lang w:eastAsia="zh-CN"/>
        </w:rPr>
      </w:pPr>
      <w:r w:rsidRPr="00491A63">
        <w:rPr>
          <w:rFonts w:ascii="Times New Roman CYR" w:hAnsi="Times New Roman CYR" w:cs="Times New Roman CYR"/>
          <w:sz w:val="27"/>
          <w:szCs w:val="27"/>
          <w:lang w:eastAsia="zh-CN"/>
        </w:rPr>
        <w:t xml:space="preserve">Приложение №1 - Спецификация </w:t>
      </w:r>
    </w:p>
    <w:p w:rsidR="005C1867" w:rsidRPr="00491A63" w:rsidRDefault="005C1867" w:rsidP="006A6C9A">
      <w:pPr>
        <w:widowControl w:val="0"/>
        <w:suppressAutoHyphens/>
        <w:autoSpaceDE w:val="0"/>
        <w:ind w:left="-284" w:right="-613"/>
        <w:jc w:val="both"/>
        <w:rPr>
          <w:rFonts w:ascii="Times New Roman CYR" w:hAnsi="Times New Roman CYR" w:cs="Times New Roman CYR"/>
          <w:sz w:val="27"/>
          <w:szCs w:val="27"/>
          <w:lang w:eastAsia="zh-CN"/>
        </w:rPr>
      </w:pPr>
      <w:r w:rsidRPr="00491A63">
        <w:rPr>
          <w:rFonts w:ascii="Times New Roman CYR" w:hAnsi="Times New Roman CYR" w:cs="Times New Roman CYR"/>
          <w:sz w:val="27"/>
          <w:szCs w:val="27"/>
          <w:lang w:eastAsia="zh-CN"/>
        </w:rPr>
        <w:t>Приложение №2 - Информация о контрагенте.</w:t>
      </w:r>
    </w:p>
    <w:p w:rsidR="005C1867" w:rsidRPr="00491A63" w:rsidRDefault="005C1867" w:rsidP="006A6C9A">
      <w:pPr>
        <w:keepNext/>
        <w:suppressAutoHyphens/>
        <w:ind w:left="-284" w:right="-613"/>
        <w:outlineLvl w:val="1"/>
        <w:rPr>
          <w:sz w:val="27"/>
          <w:szCs w:val="27"/>
          <w:lang w:eastAsia="zh-CN"/>
        </w:rPr>
      </w:pPr>
      <w:r w:rsidRPr="00491A63">
        <w:rPr>
          <w:sz w:val="27"/>
          <w:szCs w:val="27"/>
          <w:lang w:eastAsia="zh-CN"/>
        </w:rPr>
        <w:t xml:space="preserve">Приложение №3 </w:t>
      </w:r>
      <w:r>
        <w:rPr>
          <w:sz w:val="27"/>
          <w:szCs w:val="27"/>
          <w:lang w:eastAsia="zh-CN"/>
        </w:rPr>
        <w:t>–</w:t>
      </w:r>
      <w:r w:rsidRPr="00491A63">
        <w:rPr>
          <w:sz w:val="27"/>
          <w:szCs w:val="27"/>
          <w:lang w:eastAsia="zh-CN"/>
        </w:rPr>
        <w:t xml:space="preserve"> </w:t>
      </w:r>
      <w:r>
        <w:rPr>
          <w:sz w:val="27"/>
          <w:szCs w:val="27"/>
          <w:lang w:eastAsia="zh-CN"/>
        </w:rPr>
        <w:t>Письмо о том, что для _____________ (</w:t>
      </w:r>
      <w:r w:rsidRPr="00F11C2F">
        <w:rPr>
          <w:i/>
          <w:iCs/>
          <w:sz w:val="27"/>
          <w:szCs w:val="27"/>
          <w:lang w:eastAsia="zh-CN"/>
        </w:rPr>
        <w:t>наименование ПОСТАВЩИКА</w:t>
      </w:r>
      <w:r>
        <w:rPr>
          <w:sz w:val="27"/>
          <w:szCs w:val="27"/>
          <w:lang w:eastAsia="zh-CN"/>
        </w:rPr>
        <w:t>)</w:t>
      </w:r>
      <w:r w:rsidRPr="00491A63">
        <w:rPr>
          <w:sz w:val="27"/>
          <w:szCs w:val="27"/>
          <w:lang w:eastAsia="zh-CN"/>
        </w:rPr>
        <w:t xml:space="preserve"> сделка не является крупной, либо с заинтересованностью. </w:t>
      </w: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C1867" w:rsidRPr="00F11C2F" w:rsidRDefault="005C1867" w:rsidP="00F11C2F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</w:p>
    <w:p w:rsidR="005C1867" w:rsidRPr="00491A63" w:rsidRDefault="005C1867" w:rsidP="006A6C9A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5C1867" w:rsidRPr="00491A63" w:rsidRDefault="005C1867" w:rsidP="006A6C9A">
      <w:pPr>
        <w:jc w:val="center"/>
        <w:rPr>
          <w:sz w:val="27"/>
          <w:szCs w:val="27"/>
        </w:rPr>
      </w:pPr>
      <w:bookmarkStart w:id="15" w:name="Par108"/>
      <w:bookmarkEnd w:id="15"/>
      <w:r w:rsidRPr="00491A63">
        <w:rPr>
          <w:sz w:val="27"/>
          <w:szCs w:val="27"/>
        </w:rPr>
        <w:t>9. ЮРИДИЧЕСКИЕ АДРЕСА И ПЛАТЕЖНЫЕ РЕКВИЗИТЫ СТОРОН.</w:t>
      </w:r>
    </w:p>
    <w:p w:rsidR="005C1867" w:rsidRPr="00491A63" w:rsidRDefault="005C1867" w:rsidP="006A6C9A">
      <w:pPr>
        <w:jc w:val="both"/>
        <w:rPr>
          <w:sz w:val="27"/>
          <w:szCs w:val="27"/>
        </w:rPr>
      </w:pPr>
    </w:p>
    <w:tbl>
      <w:tblPr>
        <w:tblW w:w="0" w:type="auto"/>
        <w:tblInd w:w="2" w:type="dxa"/>
        <w:tblLayout w:type="fixed"/>
        <w:tblLook w:val="0000"/>
      </w:tblPr>
      <w:tblGrid>
        <w:gridCol w:w="5193"/>
        <w:gridCol w:w="4819"/>
      </w:tblGrid>
      <w:tr w:rsidR="005C1867" w:rsidRPr="00491A63">
        <w:tc>
          <w:tcPr>
            <w:tcW w:w="5193" w:type="dxa"/>
          </w:tcPr>
          <w:p w:rsidR="005C1867" w:rsidRPr="00491A63" w:rsidRDefault="005C1867" w:rsidP="00B96475">
            <w:pPr>
              <w:snapToGrid w:val="0"/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«ПОСТАВЩИК»:</w:t>
            </w:r>
          </w:p>
        </w:tc>
        <w:tc>
          <w:tcPr>
            <w:tcW w:w="4819" w:type="dxa"/>
          </w:tcPr>
          <w:p w:rsidR="005C1867" w:rsidRPr="00491A63" w:rsidRDefault="005C1867" w:rsidP="00B96475">
            <w:pPr>
              <w:snapToGrid w:val="0"/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«ПОКУПАТЕЛЬ»:</w:t>
            </w:r>
          </w:p>
        </w:tc>
      </w:tr>
      <w:tr w:rsidR="005C1867" w:rsidRPr="00491A63">
        <w:trPr>
          <w:trHeight w:val="279"/>
        </w:trPr>
        <w:tc>
          <w:tcPr>
            <w:tcW w:w="5193" w:type="dxa"/>
          </w:tcPr>
          <w:p w:rsidR="005C1867" w:rsidRPr="00491A63" w:rsidRDefault="005C1867" w:rsidP="00B96475">
            <w:pPr>
              <w:snapToGrid w:val="0"/>
              <w:jc w:val="both"/>
              <w:rPr>
                <w:i/>
                <w:iCs/>
                <w:sz w:val="27"/>
                <w:szCs w:val="27"/>
              </w:rPr>
            </w:pPr>
          </w:p>
        </w:tc>
        <w:tc>
          <w:tcPr>
            <w:tcW w:w="4819" w:type="dxa"/>
          </w:tcPr>
          <w:p w:rsidR="005C1867" w:rsidRPr="00491A63" w:rsidRDefault="005C1867" w:rsidP="00B96475">
            <w:pPr>
              <w:snapToGrid w:val="0"/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АО «ФЦНИВТ «СНПО «Элерон»</w:t>
            </w:r>
          </w:p>
        </w:tc>
      </w:tr>
      <w:tr w:rsidR="005C1867" w:rsidRPr="00491A63">
        <w:trPr>
          <w:cantSplit/>
          <w:trHeight w:hRule="exact" w:val="506"/>
        </w:trPr>
        <w:tc>
          <w:tcPr>
            <w:tcW w:w="5193" w:type="dxa"/>
            <w:vMerge w:val="restart"/>
          </w:tcPr>
          <w:p w:rsidR="005C1867" w:rsidRPr="00491A63" w:rsidRDefault="005C1867" w:rsidP="00B96475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4819" w:type="dxa"/>
          </w:tcPr>
          <w:p w:rsidR="005C1867" w:rsidRPr="00491A63" w:rsidRDefault="005C1867" w:rsidP="00B96475">
            <w:pPr>
              <w:snapToGrid w:val="0"/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115563, г. Москва, ул. Генерала Белова, дом 14</w:t>
            </w:r>
          </w:p>
        </w:tc>
      </w:tr>
      <w:tr w:rsidR="005C1867" w:rsidRPr="00491A63">
        <w:trPr>
          <w:cantSplit/>
          <w:trHeight w:hRule="exact" w:val="639"/>
        </w:trPr>
        <w:tc>
          <w:tcPr>
            <w:tcW w:w="5193" w:type="dxa"/>
            <w:vMerge/>
          </w:tcPr>
          <w:p w:rsidR="005C1867" w:rsidRPr="00491A63" w:rsidRDefault="005C1867" w:rsidP="00B96475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4819" w:type="dxa"/>
          </w:tcPr>
          <w:p w:rsidR="005C1867" w:rsidRPr="00491A63" w:rsidRDefault="005C1867" w:rsidP="00B96475">
            <w:pPr>
              <w:snapToGrid w:val="0"/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115563, г. Москва, ул. Генерала Белова, дом 14</w:t>
            </w:r>
          </w:p>
        </w:tc>
      </w:tr>
      <w:tr w:rsidR="005C1867" w:rsidRPr="00491A63">
        <w:trPr>
          <w:cantSplit/>
          <w:trHeight w:hRule="exact" w:val="506"/>
        </w:trPr>
        <w:tc>
          <w:tcPr>
            <w:tcW w:w="5193" w:type="dxa"/>
            <w:vMerge/>
          </w:tcPr>
          <w:p w:rsidR="005C1867" w:rsidRPr="00491A63" w:rsidRDefault="005C1867" w:rsidP="00B96475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4819" w:type="dxa"/>
          </w:tcPr>
          <w:p w:rsidR="005C1867" w:rsidRPr="00491A63" w:rsidRDefault="005C1867" w:rsidP="00B96475">
            <w:pPr>
              <w:snapToGrid w:val="0"/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ИНН: 7724313681 КПП: 772401001</w:t>
            </w:r>
          </w:p>
          <w:p w:rsidR="005C1867" w:rsidRPr="00491A63" w:rsidRDefault="005C1867" w:rsidP="00B96475">
            <w:pPr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ОГРН: 1157746325043</w:t>
            </w:r>
          </w:p>
        </w:tc>
      </w:tr>
      <w:tr w:rsidR="005C1867" w:rsidRPr="00491A63">
        <w:trPr>
          <w:cantSplit/>
          <w:trHeight w:hRule="exact" w:val="1012"/>
        </w:trPr>
        <w:tc>
          <w:tcPr>
            <w:tcW w:w="5193" w:type="dxa"/>
            <w:vMerge/>
          </w:tcPr>
          <w:p w:rsidR="005C1867" w:rsidRPr="00491A63" w:rsidRDefault="005C1867" w:rsidP="00B96475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4819" w:type="dxa"/>
          </w:tcPr>
          <w:p w:rsidR="005C1867" w:rsidRPr="00491A63" w:rsidRDefault="005C1867" w:rsidP="00B96475">
            <w:pPr>
              <w:snapToGrid w:val="0"/>
              <w:jc w:val="both"/>
              <w:rPr>
                <w:rFonts w:ascii="Times New Roman CYR" w:hAnsi="Times New Roman CYR" w:cs="Times New Roman CYR"/>
                <w:sz w:val="27"/>
                <w:szCs w:val="27"/>
              </w:rPr>
            </w:pPr>
            <w:r w:rsidRPr="00491A63">
              <w:rPr>
                <w:rFonts w:ascii="Times New Roman CYR" w:hAnsi="Times New Roman CYR" w:cs="Times New Roman CYR"/>
                <w:sz w:val="27"/>
                <w:szCs w:val="27"/>
              </w:rPr>
              <w:t>Р/с 40702810538000031865 в Московском банке Сбербанка России ОАО г.Москва</w:t>
            </w:r>
          </w:p>
        </w:tc>
      </w:tr>
      <w:tr w:rsidR="005C1867" w:rsidRPr="00491A63">
        <w:trPr>
          <w:cantSplit/>
          <w:trHeight w:hRule="exact" w:val="253"/>
        </w:trPr>
        <w:tc>
          <w:tcPr>
            <w:tcW w:w="5193" w:type="dxa"/>
            <w:vMerge/>
          </w:tcPr>
          <w:p w:rsidR="005C1867" w:rsidRPr="00491A63" w:rsidRDefault="005C1867" w:rsidP="00B96475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4819" w:type="dxa"/>
          </w:tcPr>
          <w:p w:rsidR="005C1867" w:rsidRPr="00491A63" w:rsidRDefault="005C1867" w:rsidP="00B96475">
            <w:pPr>
              <w:snapToGrid w:val="0"/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БИК 044525225</w:t>
            </w:r>
          </w:p>
        </w:tc>
      </w:tr>
      <w:tr w:rsidR="005C1867" w:rsidRPr="00491A63">
        <w:trPr>
          <w:cantSplit/>
        </w:trPr>
        <w:tc>
          <w:tcPr>
            <w:tcW w:w="5193" w:type="dxa"/>
            <w:vMerge/>
          </w:tcPr>
          <w:p w:rsidR="005C1867" w:rsidRPr="00491A63" w:rsidRDefault="005C1867" w:rsidP="00B96475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4819" w:type="dxa"/>
          </w:tcPr>
          <w:p w:rsidR="005C1867" w:rsidRPr="00491A63" w:rsidRDefault="005C1867" w:rsidP="00B96475">
            <w:pPr>
              <w:snapToGrid w:val="0"/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К/с 30101810400000000225</w:t>
            </w:r>
          </w:p>
        </w:tc>
      </w:tr>
      <w:tr w:rsidR="005C1867" w:rsidRPr="00491A63">
        <w:tc>
          <w:tcPr>
            <w:tcW w:w="5193" w:type="dxa"/>
          </w:tcPr>
          <w:p w:rsidR="005C1867" w:rsidRPr="00491A63" w:rsidRDefault="005C1867" w:rsidP="00B96475">
            <w:pPr>
              <w:snapToGrid w:val="0"/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«Поставщик»</w:t>
            </w:r>
          </w:p>
        </w:tc>
        <w:tc>
          <w:tcPr>
            <w:tcW w:w="4819" w:type="dxa"/>
          </w:tcPr>
          <w:p w:rsidR="005C1867" w:rsidRPr="00491A63" w:rsidRDefault="005C1867" w:rsidP="00B96475">
            <w:pPr>
              <w:snapToGrid w:val="0"/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«Покупатель»:</w:t>
            </w:r>
          </w:p>
        </w:tc>
      </w:tr>
      <w:tr w:rsidR="005C1867" w:rsidRPr="00491A63">
        <w:trPr>
          <w:trHeight w:val="1963"/>
        </w:trPr>
        <w:tc>
          <w:tcPr>
            <w:tcW w:w="5193" w:type="dxa"/>
          </w:tcPr>
          <w:p w:rsidR="005C1867" w:rsidRPr="00491A63" w:rsidRDefault="005C1867" w:rsidP="00B96475">
            <w:pPr>
              <w:snapToGrid w:val="0"/>
              <w:jc w:val="both"/>
              <w:rPr>
                <w:sz w:val="27"/>
                <w:szCs w:val="27"/>
              </w:rPr>
            </w:pPr>
          </w:p>
          <w:p w:rsidR="005C1867" w:rsidRPr="00491A63" w:rsidRDefault="005C1867" w:rsidP="00B96475">
            <w:pPr>
              <w:rPr>
                <w:sz w:val="27"/>
                <w:szCs w:val="27"/>
              </w:rPr>
            </w:pPr>
          </w:p>
          <w:p w:rsidR="005C1867" w:rsidRPr="00491A63" w:rsidRDefault="005C1867" w:rsidP="00B96475">
            <w:pPr>
              <w:rPr>
                <w:sz w:val="27"/>
                <w:szCs w:val="27"/>
              </w:rPr>
            </w:pPr>
          </w:p>
          <w:p w:rsidR="005C1867" w:rsidRPr="00491A63" w:rsidRDefault="005C1867" w:rsidP="00B96475">
            <w:pPr>
              <w:rPr>
                <w:sz w:val="27"/>
                <w:szCs w:val="27"/>
              </w:rPr>
            </w:pPr>
          </w:p>
          <w:p w:rsidR="005C1867" w:rsidRPr="00491A63" w:rsidRDefault="005C1867" w:rsidP="00B96475">
            <w:pPr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 xml:space="preserve">    _____________/__________________  </w:t>
            </w:r>
          </w:p>
          <w:p w:rsidR="005C1867" w:rsidRPr="00491A63" w:rsidRDefault="005C1867" w:rsidP="00B96475">
            <w:pPr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 xml:space="preserve">      (подпись)  (расшифровка подписи)</w:t>
            </w:r>
          </w:p>
          <w:p w:rsidR="005C1867" w:rsidRPr="00491A63" w:rsidRDefault="005C1867" w:rsidP="00B96475">
            <w:pPr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М.П.</w:t>
            </w:r>
          </w:p>
        </w:tc>
        <w:tc>
          <w:tcPr>
            <w:tcW w:w="4819" w:type="dxa"/>
          </w:tcPr>
          <w:p w:rsidR="005C1867" w:rsidRPr="00491A63" w:rsidRDefault="005C1867" w:rsidP="00B96475">
            <w:pPr>
              <w:jc w:val="both"/>
              <w:rPr>
                <w:sz w:val="27"/>
                <w:szCs w:val="27"/>
              </w:rPr>
            </w:pPr>
          </w:p>
          <w:p w:rsidR="005C1867" w:rsidRPr="00491A63" w:rsidRDefault="005C1867" w:rsidP="00B96475">
            <w:pPr>
              <w:jc w:val="both"/>
              <w:rPr>
                <w:sz w:val="27"/>
                <w:szCs w:val="27"/>
              </w:rPr>
            </w:pPr>
          </w:p>
          <w:p w:rsidR="005C1867" w:rsidRPr="00491A63" w:rsidRDefault="005C1867" w:rsidP="00B96475">
            <w:pPr>
              <w:jc w:val="both"/>
              <w:rPr>
                <w:sz w:val="27"/>
                <w:szCs w:val="27"/>
              </w:rPr>
            </w:pPr>
          </w:p>
          <w:p w:rsidR="005C1867" w:rsidRPr="00491A63" w:rsidRDefault="005C1867" w:rsidP="00B96475">
            <w:pPr>
              <w:jc w:val="both"/>
              <w:rPr>
                <w:sz w:val="27"/>
                <w:szCs w:val="27"/>
              </w:rPr>
            </w:pPr>
          </w:p>
          <w:p w:rsidR="005C1867" w:rsidRPr="00491A63" w:rsidRDefault="005C1867" w:rsidP="00B96475">
            <w:pPr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 xml:space="preserve">_____________/__________________  </w:t>
            </w:r>
          </w:p>
          <w:p w:rsidR="005C1867" w:rsidRPr="00491A63" w:rsidRDefault="005C1867" w:rsidP="00B96475">
            <w:pPr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 xml:space="preserve">      (подпись)  (расшифровка подписи)</w:t>
            </w:r>
          </w:p>
          <w:p w:rsidR="005C1867" w:rsidRPr="00491A63" w:rsidRDefault="005C1867" w:rsidP="00B96475">
            <w:pPr>
              <w:jc w:val="both"/>
              <w:rPr>
                <w:sz w:val="27"/>
                <w:szCs w:val="27"/>
              </w:rPr>
            </w:pPr>
            <w:r w:rsidRPr="00491A63">
              <w:rPr>
                <w:sz w:val="27"/>
                <w:szCs w:val="27"/>
              </w:rPr>
              <w:t>М.П.</w:t>
            </w:r>
          </w:p>
        </w:tc>
      </w:tr>
    </w:tbl>
    <w:p w:rsidR="005C1867" w:rsidRPr="00491A63" w:rsidRDefault="005C1867" w:rsidP="006A6C9A">
      <w:pPr>
        <w:pStyle w:val="ConsPlusNonformat"/>
        <w:jc w:val="both"/>
        <w:rPr>
          <w:sz w:val="27"/>
          <w:szCs w:val="27"/>
        </w:rPr>
      </w:pPr>
    </w:p>
    <w:p w:rsidR="005C1867" w:rsidRPr="00491A63" w:rsidRDefault="005C1867" w:rsidP="006A6C9A">
      <w:pPr>
        <w:tabs>
          <w:tab w:val="left" w:pos="1747"/>
        </w:tabs>
        <w:rPr>
          <w:sz w:val="27"/>
          <w:szCs w:val="27"/>
        </w:rPr>
      </w:pPr>
    </w:p>
    <w:p w:rsidR="005C1867" w:rsidRDefault="005C1867" w:rsidP="006A6C9A">
      <w:pPr>
        <w:tabs>
          <w:tab w:val="left" w:pos="1747"/>
        </w:tabs>
      </w:pPr>
    </w:p>
    <w:p w:rsidR="005C1867" w:rsidRDefault="005C1867" w:rsidP="006A6C9A">
      <w:pPr>
        <w:tabs>
          <w:tab w:val="left" w:pos="1747"/>
        </w:tabs>
      </w:pPr>
    </w:p>
    <w:p w:rsidR="005C1867" w:rsidRDefault="005C1867" w:rsidP="006A6C9A">
      <w:pPr>
        <w:tabs>
          <w:tab w:val="left" w:pos="1747"/>
        </w:tabs>
      </w:pPr>
    </w:p>
    <w:p w:rsidR="005C1867" w:rsidRDefault="005C1867" w:rsidP="006A6C9A">
      <w:pPr>
        <w:tabs>
          <w:tab w:val="left" w:pos="1747"/>
        </w:tabs>
      </w:pPr>
    </w:p>
    <w:p w:rsidR="005C1867" w:rsidRDefault="005C1867" w:rsidP="006A6C9A">
      <w:pPr>
        <w:tabs>
          <w:tab w:val="left" w:pos="1747"/>
        </w:tabs>
      </w:pPr>
    </w:p>
    <w:p w:rsidR="005C1867" w:rsidRDefault="005C1867" w:rsidP="006A6C9A">
      <w:pPr>
        <w:suppressAutoHyphens/>
        <w:jc w:val="right"/>
        <w:rPr>
          <w:b/>
          <w:bCs/>
          <w:lang w:eastAsia="zh-CN"/>
        </w:rPr>
        <w:sectPr w:rsidR="005C1867" w:rsidSect="005F5D31">
          <w:pgSz w:w="11906" w:h="16838"/>
          <w:pgMar w:top="454" w:right="1134" w:bottom="567" w:left="1134" w:header="709" w:footer="709" w:gutter="0"/>
          <w:pgNumType w:start="1"/>
          <w:cols w:space="708"/>
          <w:docGrid w:linePitch="360"/>
        </w:sectPr>
      </w:pPr>
    </w:p>
    <w:p w:rsidR="005C1867" w:rsidRPr="0007173D" w:rsidRDefault="005C1867" w:rsidP="006A6C9A">
      <w:pPr>
        <w:suppressAutoHyphens/>
        <w:jc w:val="right"/>
        <w:rPr>
          <w:b/>
          <w:bCs/>
          <w:lang w:eastAsia="zh-CN"/>
        </w:rPr>
      </w:pPr>
      <w:r w:rsidRPr="0007173D">
        <w:rPr>
          <w:b/>
          <w:bCs/>
          <w:lang w:eastAsia="zh-CN"/>
        </w:rPr>
        <w:t>Приложение № 1 к договору № ________________ от «__» ________ 2015 г.</w:t>
      </w:r>
    </w:p>
    <w:p w:rsidR="005C1867" w:rsidRPr="0007173D" w:rsidRDefault="005C1867" w:rsidP="006A6C9A">
      <w:pPr>
        <w:suppressAutoHyphens/>
        <w:jc w:val="right"/>
        <w:rPr>
          <w:b/>
          <w:bCs/>
          <w:lang w:eastAsia="zh-CN"/>
        </w:rPr>
      </w:pPr>
    </w:p>
    <w:p w:rsidR="005C1867" w:rsidRPr="0007173D" w:rsidRDefault="005C1867" w:rsidP="006A6C9A">
      <w:pPr>
        <w:suppressAutoHyphens/>
        <w:jc w:val="center"/>
        <w:rPr>
          <w:b/>
          <w:bCs/>
          <w:lang w:eastAsia="zh-CN"/>
        </w:rPr>
      </w:pPr>
      <w:r w:rsidRPr="0007173D">
        <w:rPr>
          <w:b/>
          <w:bCs/>
          <w:lang w:eastAsia="zh-CN"/>
        </w:rPr>
        <w:t>Спецификация № 1</w:t>
      </w:r>
    </w:p>
    <w:p w:rsidR="005C1867" w:rsidRPr="0007173D" w:rsidRDefault="005C1867" w:rsidP="006A6C9A">
      <w:pPr>
        <w:suppressAutoHyphens/>
        <w:rPr>
          <w:b/>
          <w:bCs/>
          <w:lang w:eastAsia="zh-CN"/>
        </w:rPr>
      </w:pPr>
    </w:p>
    <w:tbl>
      <w:tblPr>
        <w:tblW w:w="15177" w:type="dxa"/>
        <w:tblInd w:w="2" w:type="dxa"/>
        <w:tblLayout w:type="fixed"/>
        <w:tblLook w:val="0000"/>
      </w:tblPr>
      <w:tblGrid>
        <w:gridCol w:w="566"/>
        <w:gridCol w:w="3687"/>
        <w:gridCol w:w="3543"/>
        <w:gridCol w:w="719"/>
        <w:gridCol w:w="1134"/>
        <w:gridCol w:w="1832"/>
        <w:gridCol w:w="990"/>
        <w:gridCol w:w="1157"/>
        <w:gridCol w:w="1549"/>
      </w:tblGrid>
      <w:tr w:rsidR="005C1867" w:rsidRPr="0007173D">
        <w:trPr>
          <w:trHeight w:val="115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  <w:snapToGrid w:val="0"/>
              <w:spacing w:line="256" w:lineRule="auto"/>
              <w:ind w:right="-3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№ п/п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  <w:snapToGrid w:val="0"/>
              <w:spacing w:line="256" w:lineRule="auto"/>
              <w:ind w:right="-3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Наименование товара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  <w:snapToGrid w:val="0"/>
              <w:spacing w:line="256" w:lineRule="auto"/>
              <w:ind w:right="-3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Требования к качеству, техническим характеристикам товара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  <w:snapToGrid w:val="0"/>
              <w:spacing w:line="256" w:lineRule="auto"/>
              <w:ind w:right="-3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Ед.</w:t>
            </w:r>
          </w:p>
          <w:p w:rsidR="005C1867" w:rsidRPr="0007173D" w:rsidRDefault="005C1867" w:rsidP="00B96475">
            <w:pPr>
              <w:suppressAutoHyphens/>
              <w:spacing w:line="256" w:lineRule="auto"/>
              <w:ind w:right="-3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изм.</w:t>
            </w:r>
          </w:p>
          <w:p w:rsidR="005C1867" w:rsidRPr="0007173D" w:rsidRDefault="005C1867" w:rsidP="00B96475">
            <w:pPr>
              <w:suppressAutoHyphens/>
              <w:spacing w:line="256" w:lineRule="auto"/>
              <w:ind w:right="-30"/>
              <w:jc w:val="center"/>
              <w:rPr>
                <w:i/>
                <w:iCs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  <w:snapToGrid w:val="0"/>
              <w:spacing w:line="256" w:lineRule="auto"/>
              <w:ind w:right="-3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Кол-во</w:t>
            </w:r>
          </w:p>
          <w:p w:rsidR="005C1867" w:rsidRPr="0007173D" w:rsidRDefault="005C1867" w:rsidP="00B96475">
            <w:pPr>
              <w:suppressAutoHyphens/>
              <w:spacing w:line="256" w:lineRule="auto"/>
              <w:ind w:right="-30"/>
              <w:jc w:val="center"/>
              <w:rPr>
                <w:lang w:eastAsia="zh-CN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  <w:snapToGrid w:val="0"/>
              <w:spacing w:line="256" w:lineRule="auto"/>
              <w:ind w:right="-3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Цена за ед., без учета НДС, руб.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C1867" w:rsidRPr="0007173D" w:rsidRDefault="005C1867" w:rsidP="00B96475">
            <w:pPr>
              <w:suppressAutoHyphens/>
              <w:snapToGrid w:val="0"/>
              <w:spacing w:line="256" w:lineRule="auto"/>
              <w:ind w:right="-3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Сумма без НДС, руб.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  <w:snapToGrid w:val="0"/>
              <w:spacing w:line="256" w:lineRule="auto"/>
              <w:ind w:right="-3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НДС</w:t>
            </w:r>
            <w:r w:rsidRPr="0007173D">
              <w:rPr>
                <w:lang w:val="en-US" w:eastAsia="zh-CN"/>
              </w:rPr>
              <w:t xml:space="preserve"> 18 %</w:t>
            </w:r>
            <w:r w:rsidRPr="0007173D">
              <w:rPr>
                <w:lang w:eastAsia="zh-CN"/>
              </w:rPr>
              <w:t>, руб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867" w:rsidRPr="0007173D" w:rsidRDefault="005C1867" w:rsidP="00B96475">
            <w:pPr>
              <w:jc w:val="center"/>
              <w:rPr>
                <w:rFonts w:ascii="Arial CYR" w:hAnsi="Arial CYR" w:cs="Arial CYR"/>
                <w:lang w:eastAsia="zh-CN"/>
              </w:rPr>
            </w:pPr>
            <w:r w:rsidRPr="0007173D">
              <w:rPr>
                <w:lang w:eastAsia="zh-CN"/>
              </w:rPr>
              <w:t>Сумма с учетом НДС, руб.</w:t>
            </w:r>
          </w:p>
        </w:tc>
      </w:tr>
      <w:tr w:rsidR="005C1867" w:rsidRPr="0007173D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1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A707CF" w:rsidRDefault="005C1867" w:rsidP="00491A63">
            <w:pPr>
              <w:ind w:left="360"/>
              <w:jc w:val="center"/>
              <w:rPr>
                <w:b/>
                <w:bCs/>
                <w:i/>
                <w:iCs/>
              </w:rPr>
            </w:pPr>
            <w:r w:rsidRPr="00A707CF">
              <w:rPr>
                <w:i/>
                <w:iCs/>
              </w:rPr>
              <w:t>Наименование товара</w:t>
            </w:r>
          </w:p>
          <w:p w:rsidR="005C1867" w:rsidRPr="00F838B8" w:rsidRDefault="005C1867" w:rsidP="00491A63">
            <w:pPr>
              <w:ind w:left="36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838B8">
              <w:rPr>
                <w:b/>
                <w:bCs/>
                <w:color w:val="000000"/>
                <w:sz w:val="20"/>
                <w:szCs w:val="20"/>
              </w:rPr>
              <w:t xml:space="preserve">Производитель – </w:t>
            </w:r>
            <w:r w:rsidRPr="00F838B8">
              <w:rPr>
                <w:b/>
                <w:bCs/>
                <w:color w:val="000000"/>
                <w:sz w:val="20"/>
                <w:szCs w:val="20"/>
                <w:highlight w:val="yellow"/>
              </w:rPr>
              <w:t>______</w:t>
            </w:r>
          </w:p>
          <w:p w:rsidR="005C1867" w:rsidRPr="0007173D" w:rsidRDefault="005C1867" w:rsidP="00491A63">
            <w:pPr>
              <w:suppressAutoHyphens/>
              <w:ind w:left="360"/>
              <w:rPr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</w:t>
            </w:r>
            <w:r w:rsidRPr="00F838B8">
              <w:rPr>
                <w:b/>
                <w:bCs/>
                <w:color w:val="000000"/>
                <w:sz w:val="20"/>
                <w:szCs w:val="20"/>
              </w:rPr>
              <w:t xml:space="preserve">Страна - </w:t>
            </w:r>
            <w:r w:rsidRPr="00F838B8">
              <w:rPr>
                <w:b/>
                <w:bCs/>
                <w:color w:val="000000"/>
                <w:sz w:val="20"/>
                <w:szCs w:val="20"/>
                <w:highlight w:val="yellow"/>
              </w:rPr>
              <w:t>________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</w:pP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jc w:val="center"/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val="en-US" w:eastAsia="zh-CN"/>
              </w:rPr>
              <w:t>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val="en-US" w:eastAsia="zh-CN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val="en-US" w:eastAsia="zh-CN"/>
              </w:rPr>
              <w:t>x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val="en-US" w:eastAsia="zh-CN"/>
              </w:rPr>
              <w:t>x</w:t>
            </w:r>
          </w:p>
        </w:tc>
      </w:tr>
      <w:tr w:rsidR="005C1867" w:rsidRPr="0007173D">
        <w:tc>
          <w:tcPr>
            <w:tcW w:w="96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5C1867" w:rsidRPr="0007173D" w:rsidRDefault="005C1867" w:rsidP="00B96475">
            <w:pPr>
              <w:suppressAutoHyphens/>
              <w:snapToGrid w:val="0"/>
              <w:rPr>
                <w:b/>
                <w:bCs/>
                <w:lang w:eastAsia="zh-CN"/>
              </w:rPr>
            </w:pPr>
            <w:r w:rsidRPr="0007173D">
              <w:rPr>
                <w:b/>
                <w:bCs/>
                <w:lang w:eastAsia="zh-CN"/>
              </w:rPr>
              <w:t xml:space="preserve">    ВСЕГО,  руб.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bottom"/>
          </w:tcPr>
          <w:p w:rsidR="005C1867" w:rsidRPr="0007173D" w:rsidRDefault="005C1867" w:rsidP="00B96475">
            <w:pPr>
              <w:suppressAutoHyphens/>
              <w:snapToGrid w:val="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1867" w:rsidRPr="0007173D" w:rsidRDefault="005C1867" w:rsidP="00B96475">
            <w:pPr>
              <w:suppressAutoHyphens/>
              <w:snapToGrid w:val="0"/>
              <w:jc w:val="center"/>
              <w:rPr>
                <w:b/>
                <w:bCs/>
                <w:lang w:eastAsia="zh-CN"/>
              </w:rPr>
            </w:pPr>
            <w:r w:rsidRPr="0007173D">
              <w:rPr>
                <w:b/>
                <w:bCs/>
                <w:lang w:val="en-US" w:eastAsia="zh-CN"/>
              </w:rPr>
              <w:t>x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C1867" w:rsidRPr="0007173D" w:rsidRDefault="005C1867" w:rsidP="00B96475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07173D">
              <w:rPr>
                <w:b/>
                <w:bCs/>
                <w:lang w:val="en-US" w:eastAsia="zh-CN"/>
              </w:rPr>
              <w:t>x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867" w:rsidRPr="0007173D" w:rsidRDefault="005C1867" w:rsidP="00B96475">
            <w:pPr>
              <w:suppressAutoHyphens/>
              <w:jc w:val="center"/>
              <w:rPr>
                <w:b/>
                <w:bCs/>
                <w:lang w:eastAsia="zh-CN"/>
              </w:rPr>
            </w:pPr>
            <w:r w:rsidRPr="0007173D">
              <w:rPr>
                <w:b/>
                <w:bCs/>
                <w:lang w:val="en-US" w:eastAsia="zh-CN"/>
              </w:rPr>
              <w:t>x</w:t>
            </w:r>
          </w:p>
        </w:tc>
      </w:tr>
    </w:tbl>
    <w:p w:rsidR="005C1867" w:rsidRPr="0007173D" w:rsidRDefault="005C1867" w:rsidP="006A6C9A">
      <w:pPr>
        <w:suppressAutoHyphens/>
        <w:snapToGrid w:val="0"/>
        <w:rPr>
          <w:b/>
          <w:bCs/>
          <w:lang w:eastAsia="zh-CN"/>
        </w:rPr>
      </w:pPr>
    </w:p>
    <w:p w:rsidR="005C1867" w:rsidRPr="00491A63" w:rsidRDefault="005C1867" w:rsidP="00491A63">
      <w:pPr>
        <w:tabs>
          <w:tab w:val="left" w:pos="1134"/>
        </w:tabs>
        <w:ind w:firstLine="709"/>
        <w:jc w:val="both"/>
      </w:pPr>
      <w:r w:rsidRPr="0007173D">
        <w:rPr>
          <w:b/>
          <w:bCs/>
          <w:lang w:eastAsia="zh-CN"/>
        </w:rPr>
        <w:t>Сроки поставки</w:t>
      </w:r>
      <w:r w:rsidRPr="0007173D">
        <w:rPr>
          <w:lang w:eastAsia="zh-CN"/>
        </w:rPr>
        <w:t xml:space="preserve">: </w:t>
      </w:r>
      <w:r w:rsidRPr="00491A63">
        <w:t xml:space="preserve">начало поставки лифта – с даты подписания договора, окончание – </w:t>
      </w:r>
      <w:r w:rsidRPr="00491A63">
        <w:rPr>
          <w:b/>
          <w:bCs/>
        </w:rPr>
        <w:t>не позднее 75 дней с даты подписания договора</w:t>
      </w:r>
      <w:r w:rsidRPr="00491A63">
        <w:t xml:space="preserve">. </w:t>
      </w:r>
    </w:p>
    <w:p w:rsidR="005C1867" w:rsidRPr="0007173D" w:rsidRDefault="005C1867" w:rsidP="00491A63">
      <w:pPr>
        <w:tabs>
          <w:tab w:val="left" w:pos="1134"/>
        </w:tabs>
        <w:suppressAutoHyphens/>
        <w:jc w:val="both"/>
        <w:rPr>
          <w:lang w:eastAsia="zh-CN"/>
        </w:rPr>
      </w:pPr>
      <w:r>
        <w:t xml:space="preserve">           </w:t>
      </w:r>
      <w:r w:rsidRPr="00491A63">
        <w:t xml:space="preserve">Начало выполнения монтажных и пуско-наладочных работ – с даты поставки лифта, окончание – </w:t>
      </w:r>
      <w:r w:rsidRPr="00491A63">
        <w:rPr>
          <w:b/>
          <w:bCs/>
        </w:rPr>
        <w:t>не позднее 150 рабочих дней с даты поставки лифта</w:t>
      </w:r>
      <w:r w:rsidRPr="00491A63">
        <w:t>.</w:t>
      </w:r>
      <w:r w:rsidRPr="0007173D">
        <w:rPr>
          <w:lang w:eastAsia="zh-CN"/>
        </w:rPr>
        <w:t xml:space="preserve"> </w:t>
      </w:r>
    </w:p>
    <w:p w:rsidR="005C1867" w:rsidRPr="0007173D" w:rsidRDefault="005C1867" w:rsidP="006A6C9A">
      <w:pPr>
        <w:suppressAutoHyphens/>
        <w:ind w:right="153"/>
        <w:jc w:val="both"/>
        <w:rPr>
          <w:lang w:eastAsia="zh-CN"/>
        </w:rPr>
      </w:pPr>
    </w:p>
    <w:p w:rsidR="005C1867" w:rsidRPr="0007173D" w:rsidRDefault="005C1867" w:rsidP="006A6C9A">
      <w:pPr>
        <w:suppressAutoHyphens/>
        <w:autoSpaceDE w:val="0"/>
        <w:rPr>
          <w:lang w:eastAsia="zh-CN"/>
        </w:rPr>
      </w:pPr>
    </w:p>
    <w:p w:rsidR="005C1867" w:rsidRPr="0007173D" w:rsidRDefault="005C1867" w:rsidP="006A6C9A">
      <w:pPr>
        <w:suppressAutoHyphens/>
        <w:autoSpaceDE w:val="0"/>
        <w:rPr>
          <w:lang w:eastAsia="zh-CN"/>
        </w:rPr>
      </w:pPr>
      <w:r w:rsidRPr="0007173D">
        <w:rPr>
          <w:lang w:eastAsia="zh-CN"/>
        </w:rPr>
        <w:t>Покупатель:</w:t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  <w:t>Поставщик:</w:t>
      </w:r>
    </w:p>
    <w:p w:rsidR="005C1867" w:rsidRPr="0007173D" w:rsidRDefault="005C1867" w:rsidP="006A6C9A">
      <w:pPr>
        <w:suppressAutoHyphens/>
        <w:autoSpaceDE w:val="0"/>
        <w:rPr>
          <w:lang w:eastAsia="zh-CN"/>
        </w:rPr>
      </w:pPr>
    </w:p>
    <w:p w:rsidR="005C1867" w:rsidRPr="0007173D" w:rsidRDefault="005C1867" w:rsidP="006A6C9A">
      <w:pPr>
        <w:suppressAutoHyphens/>
        <w:autoSpaceDE w:val="0"/>
        <w:rPr>
          <w:lang w:eastAsia="zh-CN"/>
        </w:rPr>
      </w:pPr>
    </w:p>
    <w:p w:rsidR="005C1867" w:rsidRPr="0007173D" w:rsidRDefault="005C1867" w:rsidP="006A6C9A">
      <w:pPr>
        <w:suppressAutoHyphens/>
        <w:autoSpaceDE w:val="0"/>
        <w:rPr>
          <w:lang w:eastAsia="zh-CN"/>
        </w:rPr>
      </w:pPr>
      <w:r w:rsidRPr="0007173D">
        <w:rPr>
          <w:lang w:eastAsia="zh-CN"/>
        </w:rPr>
        <w:t>_______________</w:t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  <w:r w:rsidRPr="0007173D">
        <w:rPr>
          <w:lang w:eastAsia="zh-CN"/>
        </w:rPr>
        <w:tab/>
        <w:t xml:space="preserve">            </w:t>
      </w:r>
      <w:r>
        <w:rPr>
          <w:lang w:eastAsia="zh-CN"/>
        </w:rPr>
        <w:t xml:space="preserve">                       </w:t>
      </w:r>
      <w:r w:rsidRPr="0007173D">
        <w:rPr>
          <w:lang w:eastAsia="zh-CN"/>
        </w:rPr>
        <w:t>_______________</w:t>
      </w:r>
      <w:r w:rsidRPr="0007173D">
        <w:rPr>
          <w:lang w:eastAsia="zh-CN"/>
        </w:rPr>
        <w:tab/>
      </w:r>
      <w:r w:rsidRPr="0007173D">
        <w:rPr>
          <w:lang w:eastAsia="zh-CN"/>
        </w:rPr>
        <w:tab/>
      </w:r>
    </w:p>
    <w:p w:rsidR="005C1867" w:rsidRDefault="005C1867" w:rsidP="006A6C9A">
      <w:pPr>
        <w:tabs>
          <w:tab w:val="left" w:pos="1747"/>
        </w:tabs>
      </w:pPr>
    </w:p>
    <w:p w:rsidR="005C1867" w:rsidRPr="006A6C9A" w:rsidRDefault="005C1867" w:rsidP="006A6C9A"/>
    <w:p w:rsidR="005C1867" w:rsidRPr="006A6C9A" w:rsidRDefault="005C1867" w:rsidP="006A6C9A"/>
    <w:p w:rsidR="005C1867" w:rsidRDefault="005C1867" w:rsidP="006A6C9A"/>
    <w:p w:rsidR="005C1867" w:rsidRDefault="005C1867" w:rsidP="006A6C9A"/>
    <w:p w:rsidR="005C1867" w:rsidRDefault="005C1867" w:rsidP="006A6C9A"/>
    <w:p w:rsidR="005C1867" w:rsidRPr="006A6C9A" w:rsidRDefault="005C1867" w:rsidP="006A6C9A"/>
    <w:p w:rsidR="005C1867" w:rsidRDefault="005C1867" w:rsidP="006A6C9A"/>
    <w:p w:rsidR="005C1867" w:rsidRDefault="005C1867" w:rsidP="006A6C9A">
      <w:pPr>
        <w:tabs>
          <w:tab w:val="left" w:pos="3540"/>
        </w:tabs>
      </w:pPr>
      <w:r>
        <w:tab/>
      </w:r>
    </w:p>
    <w:p w:rsidR="005C1867" w:rsidRDefault="005C1867" w:rsidP="006A6C9A">
      <w:pPr>
        <w:tabs>
          <w:tab w:val="left" w:pos="3540"/>
        </w:tabs>
      </w:pPr>
    </w:p>
    <w:p w:rsidR="005C1867" w:rsidRDefault="005C1867" w:rsidP="006A6C9A"/>
    <w:p w:rsidR="005C1867" w:rsidRDefault="005C1867" w:rsidP="006A6C9A">
      <w:pPr>
        <w:suppressAutoHyphens/>
        <w:jc w:val="right"/>
        <w:rPr>
          <w:b/>
          <w:bCs/>
          <w:lang w:eastAsia="zh-CN"/>
        </w:rPr>
      </w:pPr>
    </w:p>
    <w:p w:rsidR="005C1867" w:rsidRDefault="005C1867" w:rsidP="006A6C9A">
      <w:pPr>
        <w:suppressAutoHyphens/>
        <w:jc w:val="right"/>
        <w:rPr>
          <w:b/>
          <w:bCs/>
          <w:lang w:eastAsia="zh-CN"/>
        </w:rPr>
      </w:pPr>
    </w:p>
    <w:p w:rsidR="005C1867" w:rsidRDefault="005C1867" w:rsidP="006A6C9A">
      <w:pPr>
        <w:suppressAutoHyphens/>
        <w:jc w:val="right"/>
        <w:rPr>
          <w:b/>
          <w:bCs/>
          <w:lang w:eastAsia="zh-CN"/>
        </w:rPr>
      </w:pPr>
    </w:p>
    <w:p w:rsidR="005C1867" w:rsidRPr="0007173D" w:rsidRDefault="005C1867" w:rsidP="006A6C9A">
      <w:pPr>
        <w:suppressAutoHyphens/>
        <w:jc w:val="right"/>
        <w:rPr>
          <w:b/>
          <w:bCs/>
          <w:lang w:eastAsia="zh-CN"/>
        </w:rPr>
      </w:pPr>
      <w:r w:rsidRPr="0007173D">
        <w:rPr>
          <w:b/>
          <w:bCs/>
          <w:lang w:eastAsia="zh-CN"/>
        </w:rPr>
        <w:t xml:space="preserve">Приложение № 2 к договору </w:t>
      </w:r>
    </w:p>
    <w:p w:rsidR="005C1867" w:rsidRPr="0007173D" w:rsidRDefault="005C1867" w:rsidP="006A6C9A">
      <w:pPr>
        <w:suppressAutoHyphens/>
        <w:jc w:val="right"/>
        <w:rPr>
          <w:b/>
          <w:bCs/>
          <w:lang w:eastAsia="zh-CN"/>
        </w:rPr>
      </w:pPr>
      <w:r w:rsidRPr="0007173D">
        <w:rPr>
          <w:b/>
          <w:bCs/>
          <w:lang w:eastAsia="zh-CN"/>
        </w:rPr>
        <w:t>№ ________________ от «__» ________ 2015 г.</w:t>
      </w:r>
    </w:p>
    <w:p w:rsidR="005C1867" w:rsidRPr="0007173D" w:rsidRDefault="005C1867" w:rsidP="006A6C9A">
      <w:pPr>
        <w:suppressAutoHyphens/>
        <w:overflowPunct w:val="0"/>
        <w:autoSpaceDE w:val="0"/>
        <w:ind w:left="2977" w:right="2806"/>
        <w:jc w:val="center"/>
        <w:rPr>
          <w:b/>
          <w:bCs/>
          <w:i/>
          <w:iCs/>
          <w:lang w:eastAsia="zh-CN"/>
        </w:rPr>
      </w:pPr>
    </w:p>
    <w:p w:rsidR="005C1867" w:rsidRPr="0007173D" w:rsidRDefault="005C1867" w:rsidP="006A6C9A">
      <w:pPr>
        <w:suppressAutoHyphens/>
        <w:overflowPunct w:val="0"/>
        <w:autoSpaceDE w:val="0"/>
        <w:ind w:left="2977" w:right="2806"/>
        <w:jc w:val="center"/>
        <w:rPr>
          <w:b/>
          <w:bCs/>
          <w:i/>
          <w:iCs/>
          <w:lang w:eastAsia="zh-CN"/>
        </w:rPr>
      </w:pPr>
      <w:r w:rsidRPr="0007173D">
        <w:rPr>
          <w:b/>
          <w:bCs/>
          <w:i/>
          <w:iCs/>
          <w:lang w:eastAsia="zh-CN"/>
        </w:rPr>
        <w:t>Приложение предоставляется до заключения договора Поставщиком</w:t>
      </w:r>
    </w:p>
    <w:p w:rsidR="005C1867" w:rsidRPr="0007173D" w:rsidRDefault="005C1867" w:rsidP="006A6C9A">
      <w:pPr>
        <w:suppressAutoHyphens/>
        <w:overflowPunct w:val="0"/>
        <w:autoSpaceDE w:val="0"/>
        <w:ind w:left="10065"/>
        <w:rPr>
          <w:lang w:eastAsia="zh-CN"/>
        </w:rPr>
      </w:pPr>
    </w:p>
    <w:p w:rsidR="005C1867" w:rsidRPr="0007173D" w:rsidRDefault="005C1867" w:rsidP="006A6C9A">
      <w:pPr>
        <w:suppressAutoHyphens/>
        <w:jc w:val="right"/>
        <w:rPr>
          <w:b/>
          <w:bCs/>
          <w:lang w:eastAsia="zh-CN"/>
        </w:rPr>
      </w:pPr>
    </w:p>
    <w:p w:rsidR="005C1867" w:rsidRPr="0007173D" w:rsidRDefault="005C1867" w:rsidP="006A6C9A">
      <w:pPr>
        <w:keepNext/>
        <w:suppressAutoHyphens/>
        <w:jc w:val="center"/>
        <w:outlineLvl w:val="1"/>
        <w:rPr>
          <w:lang w:eastAsia="zh-CN"/>
        </w:rPr>
      </w:pPr>
      <w:bookmarkStart w:id="16" w:name="_СВЕДЕНИЯ_О_ПРИНАДЛЕЖНОСТИ"/>
      <w:bookmarkStart w:id="17" w:name="_СВЕДЕНИЯ_О_ЦЕПОЧКЕ"/>
      <w:bookmarkStart w:id="18" w:name="_Toc402520354"/>
      <w:bookmarkStart w:id="19" w:name="_Toc412201949"/>
      <w:bookmarkEnd w:id="16"/>
      <w:bookmarkEnd w:id="17"/>
      <w:r w:rsidRPr="0007173D">
        <w:rPr>
          <w:lang w:eastAsia="zh-CN"/>
        </w:rPr>
        <w:t xml:space="preserve">СВЕДЕНИЯ О ЦЕПОЧКЕ СОБСТВЕННИКОВ, ВКЛЮЧАЯ БЕНЕФИЦИАРОВ (В ТОМ ЧИСЛЕ КОНЕЧНЫХ) </w:t>
      </w:r>
      <w:bookmarkEnd w:id="18"/>
      <w:bookmarkEnd w:id="19"/>
    </w:p>
    <w:p w:rsidR="005C1867" w:rsidRPr="0007173D" w:rsidRDefault="005C1867" w:rsidP="006A6C9A">
      <w:pPr>
        <w:suppressAutoHyphens/>
        <w:rPr>
          <w:lang w:eastAsia="zh-CN"/>
        </w:rPr>
      </w:pPr>
    </w:p>
    <w:p w:rsidR="005C1867" w:rsidRPr="0007173D" w:rsidRDefault="005C1867" w:rsidP="006A6C9A">
      <w:pPr>
        <w:suppressAutoHyphens/>
        <w:overflowPunct w:val="0"/>
        <w:autoSpaceDE w:val="0"/>
        <w:jc w:val="both"/>
        <w:rPr>
          <w:lang w:eastAsia="zh-CN"/>
        </w:rPr>
      </w:pPr>
      <w:r w:rsidRPr="0007173D">
        <w:rPr>
          <w:lang w:eastAsia="zh-CN"/>
        </w:rPr>
        <w:t xml:space="preserve">Лицо, с которым заключается договор: ________________________________________________________ </w:t>
      </w:r>
    </w:p>
    <w:p w:rsidR="005C1867" w:rsidRPr="0007173D" w:rsidRDefault="005C1867" w:rsidP="006A6C9A">
      <w:pPr>
        <w:suppressAutoHyphens/>
        <w:rPr>
          <w:lang w:eastAsia="zh-CN"/>
        </w:rPr>
      </w:pPr>
      <w:r w:rsidRPr="0007173D">
        <w:rPr>
          <w:lang w:eastAsia="zh-CN"/>
        </w:rPr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5C1867" w:rsidRPr="0007173D" w:rsidRDefault="005C1867" w:rsidP="006A6C9A">
      <w:pPr>
        <w:suppressAutoHyphens/>
        <w:overflowPunct w:val="0"/>
        <w:autoSpaceDE w:val="0"/>
        <w:ind w:firstLine="567"/>
        <w:jc w:val="right"/>
        <w:rPr>
          <w:lang w:eastAsia="zh-CN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C1867" w:rsidRPr="0007173D">
        <w:trPr>
          <w:trHeight w:val="510"/>
        </w:trPr>
        <w:tc>
          <w:tcPr>
            <w:tcW w:w="567" w:type="dxa"/>
            <w:vMerge w:val="restart"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Информация о подтверждающих документах (наименование, реквизиты и т.д.)</w:t>
            </w:r>
          </w:p>
        </w:tc>
      </w:tr>
      <w:tr w:rsidR="005C1867" w:rsidRPr="0007173D">
        <w:trPr>
          <w:trHeight w:val="1590"/>
        </w:trPr>
        <w:tc>
          <w:tcPr>
            <w:tcW w:w="567" w:type="dxa"/>
            <w:vMerge/>
            <w:vAlign w:val="center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568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ИНН</w:t>
            </w:r>
          </w:p>
        </w:tc>
        <w:tc>
          <w:tcPr>
            <w:tcW w:w="708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ОГРН</w:t>
            </w:r>
          </w:p>
        </w:tc>
        <w:tc>
          <w:tcPr>
            <w:tcW w:w="1276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ОГРН</w:t>
            </w:r>
          </w:p>
        </w:tc>
        <w:tc>
          <w:tcPr>
            <w:tcW w:w="1276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7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15</w:t>
            </w:r>
          </w:p>
        </w:tc>
      </w:tr>
      <w:tr w:rsidR="005C1867" w:rsidRPr="0007173D">
        <w:trPr>
          <w:trHeight w:val="630"/>
        </w:trPr>
        <w:tc>
          <w:tcPr>
            <w:tcW w:w="567" w:type="dxa"/>
            <w:noWrap/>
            <w:vAlign w:val="bottom"/>
          </w:tcPr>
          <w:p w:rsidR="005C1867" w:rsidRPr="0007173D" w:rsidRDefault="005C1867" w:rsidP="00B96475">
            <w:pPr>
              <w:suppressAutoHyphens/>
              <w:jc w:val="right"/>
              <w:rPr>
                <w:lang w:eastAsia="zh-CN"/>
              </w:rPr>
            </w:pPr>
          </w:p>
        </w:tc>
        <w:tc>
          <w:tcPr>
            <w:tcW w:w="568" w:type="dxa"/>
            <w:noWrap/>
            <w:vAlign w:val="bottom"/>
          </w:tcPr>
          <w:p w:rsidR="005C1867" w:rsidRPr="0007173D" w:rsidRDefault="005C1867" w:rsidP="00B96475">
            <w:pPr>
              <w:suppressAutoHyphens/>
              <w:jc w:val="right"/>
              <w:rPr>
                <w:lang w:eastAsia="zh-CN"/>
              </w:rPr>
            </w:pPr>
          </w:p>
        </w:tc>
        <w:tc>
          <w:tcPr>
            <w:tcW w:w="70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42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417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70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7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56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42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417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70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7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</w:tr>
      <w:tr w:rsidR="005C1867" w:rsidRPr="0007173D">
        <w:trPr>
          <w:trHeight w:val="315"/>
        </w:trPr>
        <w:tc>
          <w:tcPr>
            <w:tcW w:w="567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56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42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417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70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7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56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42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8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70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2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417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70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</w:tbl>
    <w:p w:rsidR="005C1867" w:rsidRPr="0007173D" w:rsidRDefault="005C1867" w:rsidP="006A6C9A">
      <w:pPr>
        <w:autoSpaceDE w:val="0"/>
        <w:autoSpaceDN w:val="0"/>
        <w:jc w:val="both"/>
      </w:pPr>
    </w:p>
    <w:p w:rsidR="005C1867" w:rsidRPr="0007173D" w:rsidRDefault="005C1867" w:rsidP="006A6C9A">
      <w:pPr>
        <w:autoSpaceDE w:val="0"/>
        <w:autoSpaceDN w:val="0"/>
        <w:jc w:val="both"/>
      </w:pPr>
      <w:r w:rsidRPr="0007173D">
        <w:t>_________________________________</w:t>
      </w:r>
      <w:r w:rsidRPr="0007173D">
        <w:tab/>
        <w:t>___</w:t>
      </w:r>
      <w:r w:rsidRPr="0007173D">
        <w:tab/>
      </w:r>
      <w:r w:rsidRPr="0007173D">
        <w:tab/>
        <w:t>___________________________</w:t>
      </w:r>
    </w:p>
    <w:p w:rsidR="005C1867" w:rsidRPr="0007173D" w:rsidRDefault="005C1867" w:rsidP="006A6C9A">
      <w:pPr>
        <w:suppressAutoHyphens/>
        <w:overflowPunct w:val="0"/>
        <w:autoSpaceDE w:val="0"/>
        <w:jc w:val="both"/>
        <w:rPr>
          <w:b/>
          <w:bCs/>
          <w:i/>
          <w:iCs/>
          <w:vertAlign w:val="superscript"/>
          <w:lang w:eastAsia="zh-CN"/>
        </w:rPr>
      </w:pPr>
      <w:r w:rsidRPr="0007173D">
        <w:rPr>
          <w:b/>
          <w:bCs/>
          <w:i/>
          <w:iCs/>
          <w:vertAlign w:val="superscript"/>
          <w:lang w:eastAsia="zh-CN"/>
        </w:rPr>
        <w:t>(Подпись уполномоченного представителя)</w:t>
      </w:r>
      <w:r w:rsidRPr="0007173D">
        <w:rPr>
          <w:snapToGrid w:val="0"/>
          <w:lang w:eastAsia="zh-CN"/>
        </w:rPr>
        <w:tab/>
      </w:r>
      <w:r w:rsidRPr="0007173D">
        <w:rPr>
          <w:snapToGrid w:val="0"/>
          <w:lang w:eastAsia="zh-CN"/>
        </w:rPr>
        <w:tab/>
      </w:r>
      <w:r w:rsidRPr="0007173D">
        <w:rPr>
          <w:b/>
          <w:bCs/>
          <w:i/>
          <w:iCs/>
          <w:vertAlign w:val="superscript"/>
          <w:lang w:eastAsia="zh-CN"/>
        </w:rPr>
        <w:t>(Имя и должность подписавшего)</w:t>
      </w:r>
    </w:p>
    <w:p w:rsidR="005C1867" w:rsidRPr="0007173D" w:rsidRDefault="005C1867" w:rsidP="006A6C9A">
      <w:pPr>
        <w:suppressAutoHyphens/>
        <w:overflowPunct w:val="0"/>
        <w:autoSpaceDE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М.П.</w:t>
      </w:r>
    </w:p>
    <w:p w:rsidR="005C1867" w:rsidRPr="0007173D" w:rsidRDefault="005C1867" w:rsidP="006A6C9A">
      <w:pPr>
        <w:suppressAutoHyphens/>
        <w:jc w:val="center"/>
        <w:rPr>
          <w:b/>
          <w:bCs/>
          <w:lang w:eastAsia="zh-CN"/>
        </w:rPr>
      </w:pPr>
    </w:p>
    <w:p w:rsidR="005C1867" w:rsidRPr="0007173D" w:rsidRDefault="005C1867" w:rsidP="006A6C9A">
      <w:pPr>
        <w:tabs>
          <w:tab w:val="left" w:pos="1134"/>
        </w:tabs>
        <w:suppressAutoHyphens/>
        <w:overflowPunct w:val="0"/>
        <w:autoSpaceDE w:val="0"/>
        <w:ind w:firstLine="709"/>
        <w:jc w:val="both"/>
        <w:rPr>
          <w:b/>
          <w:bCs/>
          <w:lang w:eastAsia="zh-CN"/>
        </w:rPr>
      </w:pPr>
      <w:r w:rsidRPr="0007173D">
        <w:rPr>
          <w:lang w:eastAsia="zh-CN"/>
        </w:rPr>
        <w:t>ИНСТРУКЦИИ ПО</w:t>
      </w:r>
      <w:r w:rsidRPr="0007173D">
        <w:rPr>
          <w:b/>
          <w:bCs/>
          <w:lang w:eastAsia="zh-CN"/>
        </w:rPr>
        <w:t xml:space="preserve"> </w:t>
      </w:r>
      <w:r w:rsidRPr="0007173D">
        <w:rPr>
          <w:lang w:eastAsia="zh-CN"/>
        </w:rPr>
        <w:t>ЗАПОЛНЕНИЮ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Данные инструкции не следует воспроизводить в документах, подготовленных Поставщиком.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Форма Приложения №2 к договору изменению не подлежит. Все сведения и документы обязательны к предоставлению.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Форма Приложения №2 к договору должна быть представлена контрагентом до заключения договора в двух форматах *.</w:t>
      </w:r>
      <w:r w:rsidRPr="0007173D">
        <w:rPr>
          <w:lang w:val="en-US" w:eastAsia="zh-CN"/>
        </w:rPr>
        <w:t>pdf</w:t>
      </w:r>
      <w:r w:rsidRPr="0007173D">
        <w:rPr>
          <w:lang w:eastAsia="zh-CN"/>
        </w:rPr>
        <w:t xml:space="preserve"> и *.xls;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Столбец 6 контрагентом заполняется в формате Фамилия Имя Отчество, например Иванов Иван Степанович.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Столбец 8 заполняется согласно образцу.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 xml:space="preserve">Столбцы 9, 10 заполняются в порядке пунктов 3, 4 настоящей инструкции. 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Столбец 13 заполняется в порядке пункта 8 настоящей инструкции.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C1867" w:rsidRPr="0007173D" w:rsidRDefault="005C1867" w:rsidP="006A6C9A">
      <w:pPr>
        <w:numPr>
          <w:ilvl w:val="0"/>
          <w:numId w:val="10"/>
        </w:numPr>
        <w:tabs>
          <w:tab w:val="num" w:pos="0"/>
          <w:tab w:val="left" w:pos="1134"/>
        </w:tabs>
        <w:suppressAutoHyphens/>
        <w:overflowPunct w:val="0"/>
        <w:autoSpaceDE w:val="0"/>
        <w:autoSpaceDN w:val="0"/>
        <w:adjustRightInd w:val="0"/>
        <w:ind w:firstLine="709"/>
        <w:jc w:val="both"/>
        <w:rPr>
          <w:lang w:eastAsia="zh-CN"/>
        </w:rPr>
      </w:pPr>
      <w:r w:rsidRPr="0007173D">
        <w:rPr>
          <w:lang w:eastAsia="zh-CN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C1867" w:rsidRPr="0007173D" w:rsidRDefault="005C1867" w:rsidP="006A6C9A">
      <w:pPr>
        <w:suppressAutoHyphens/>
        <w:overflowPunct w:val="0"/>
        <w:autoSpaceDE w:val="0"/>
        <w:rPr>
          <w:lang w:eastAsia="zh-CN"/>
        </w:rPr>
      </w:pPr>
    </w:p>
    <w:p w:rsidR="005C1867" w:rsidRPr="0007173D" w:rsidRDefault="005C1867" w:rsidP="006A6C9A">
      <w:pPr>
        <w:suppressAutoHyphens/>
        <w:overflowPunct w:val="0"/>
        <w:autoSpaceDE w:val="0"/>
        <w:jc w:val="center"/>
        <w:rPr>
          <w:i/>
          <w:iCs/>
          <w:lang w:eastAsia="zh-CN"/>
        </w:rPr>
      </w:pPr>
    </w:p>
    <w:p w:rsidR="005C1867" w:rsidRPr="0007173D" w:rsidRDefault="005C1867" w:rsidP="006A6C9A">
      <w:pPr>
        <w:suppressAutoHyphens/>
        <w:overflowPunct w:val="0"/>
        <w:autoSpaceDE w:val="0"/>
        <w:jc w:val="center"/>
        <w:rPr>
          <w:i/>
          <w:iCs/>
          <w:lang w:eastAsia="zh-CN"/>
        </w:rPr>
      </w:pPr>
    </w:p>
    <w:p w:rsidR="005C1867" w:rsidRPr="0007173D" w:rsidRDefault="005C1867" w:rsidP="006A6C9A">
      <w:pPr>
        <w:suppressAutoHyphens/>
        <w:overflowPunct w:val="0"/>
        <w:autoSpaceDE w:val="0"/>
        <w:jc w:val="center"/>
        <w:rPr>
          <w:i/>
          <w:iCs/>
          <w:lang w:eastAsia="zh-CN"/>
        </w:rPr>
      </w:pPr>
    </w:p>
    <w:p w:rsidR="005C1867" w:rsidRPr="0007173D" w:rsidRDefault="005C1867" w:rsidP="006A6C9A">
      <w:pPr>
        <w:suppressAutoHyphens/>
        <w:overflowPunct w:val="0"/>
        <w:autoSpaceDE w:val="0"/>
        <w:jc w:val="center"/>
        <w:rPr>
          <w:i/>
          <w:iCs/>
          <w:lang w:eastAsia="zh-CN"/>
        </w:rPr>
      </w:pPr>
    </w:p>
    <w:p w:rsidR="005C1867" w:rsidRPr="0007173D" w:rsidRDefault="005C1867" w:rsidP="006A6C9A">
      <w:pPr>
        <w:suppressAutoHyphens/>
        <w:overflowPunct w:val="0"/>
        <w:autoSpaceDE w:val="0"/>
        <w:jc w:val="center"/>
        <w:rPr>
          <w:i/>
          <w:iCs/>
          <w:lang w:eastAsia="zh-CN"/>
        </w:rPr>
      </w:pPr>
    </w:p>
    <w:p w:rsidR="005C1867" w:rsidRPr="0007173D" w:rsidRDefault="005C1867" w:rsidP="006A6C9A">
      <w:pPr>
        <w:suppressAutoHyphens/>
        <w:overflowPunct w:val="0"/>
        <w:autoSpaceDE w:val="0"/>
        <w:jc w:val="center"/>
        <w:rPr>
          <w:i/>
          <w:iCs/>
          <w:lang w:eastAsia="zh-CN"/>
        </w:rPr>
      </w:pPr>
    </w:p>
    <w:p w:rsidR="005C1867" w:rsidRPr="0007173D" w:rsidRDefault="005C1867" w:rsidP="006A6C9A">
      <w:pPr>
        <w:suppressAutoHyphens/>
        <w:overflowPunct w:val="0"/>
        <w:autoSpaceDE w:val="0"/>
        <w:jc w:val="center"/>
        <w:rPr>
          <w:i/>
          <w:iCs/>
          <w:lang w:eastAsia="zh-CN"/>
        </w:rPr>
      </w:pPr>
    </w:p>
    <w:p w:rsidR="005C1867" w:rsidRPr="0007173D" w:rsidRDefault="005C1867" w:rsidP="006A6C9A">
      <w:pPr>
        <w:suppressAutoHyphens/>
        <w:overflowPunct w:val="0"/>
        <w:autoSpaceDE w:val="0"/>
        <w:jc w:val="center"/>
        <w:rPr>
          <w:i/>
          <w:iCs/>
          <w:lang w:eastAsia="zh-CN"/>
        </w:rPr>
      </w:pPr>
      <w:r w:rsidRPr="0007173D">
        <w:rPr>
          <w:i/>
          <w:iCs/>
          <w:lang w:eastAsia="zh-CN"/>
        </w:rPr>
        <w:t>ОБРАЗЕЦ ЗАПОЛНЕНИЯ ТАБЛИЦЫ СВЕДЕНИЙ О ЦЕПОЧКЕ СОБСТВЕННИКОВ</w:t>
      </w:r>
    </w:p>
    <w:p w:rsidR="005C1867" w:rsidRPr="0007173D" w:rsidRDefault="005C1867" w:rsidP="006A6C9A">
      <w:pPr>
        <w:suppressAutoHyphens/>
        <w:overflowPunct w:val="0"/>
        <w:autoSpaceDE w:val="0"/>
        <w:ind w:left="10635" w:firstLine="709"/>
        <w:jc w:val="center"/>
        <w:rPr>
          <w:i/>
          <w:iCs/>
          <w:lang w:eastAsia="zh-CN"/>
        </w:rPr>
      </w:pPr>
      <w:r w:rsidRPr="0007173D">
        <w:rPr>
          <w:i/>
          <w:iCs/>
          <w:lang w:eastAsia="zh-CN"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C1867" w:rsidRPr="0007173D">
        <w:trPr>
          <w:trHeight w:val="510"/>
        </w:trPr>
        <w:tc>
          <w:tcPr>
            <w:tcW w:w="566" w:type="dxa"/>
            <w:vMerge w:val="restart"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Информация об участнике закупки</w:t>
            </w:r>
          </w:p>
        </w:tc>
      </w:tr>
      <w:tr w:rsidR="005C1867" w:rsidRPr="0007173D">
        <w:trPr>
          <w:trHeight w:val="1590"/>
        </w:trPr>
        <w:tc>
          <w:tcPr>
            <w:tcW w:w="566" w:type="dxa"/>
            <w:vMerge/>
            <w:vAlign w:val="center"/>
          </w:tcPr>
          <w:p w:rsidR="005C1867" w:rsidRPr="0007173D" w:rsidRDefault="005C1867" w:rsidP="00B96475">
            <w:pPr>
              <w:suppressAutoHyphens/>
              <w:rPr>
                <w:i/>
                <w:iCs/>
                <w:lang w:eastAsia="zh-CN"/>
              </w:rPr>
            </w:pPr>
          </w:p>
        </w:tc>
        <w:tc>
          <w:tcPr>
            <w:tcW w:w="1561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ИНН</w:t>
            </w:r>
          </w:p>
        </w:tc>
        <w:tc>
          <w:tcPr>
            <w:tcW w:w="1844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ОГРН</w:t>
            </w:r>
          </w:p>
        </w:tc>
        <w:tc>
          <w:tcPr>
            <w:tcW w:w="2552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Серия и номер документа, удостоверяющего личность руководителя</w:t>
            </w: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7</w:t>
            </w:r>
          </w:p>
        </w:tc>
      </w:tr>
      <w:tr w:rsidR="005C1867" w:rsidRPr="0007173D">
        <w:trPr>
          <w:trHeight w:val="630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jc w:val="right"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jc w:val="right"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5003 143877</w:t>
            </w: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lang w:eastAsia="zh-CN"/>
              </w:rPr>
              <w:t> </w:t>
            </w: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56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56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844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552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198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976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  <w:tc>
          <w:tcPr>
            <w:tcW w:w="2835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</w:p>
        </w:tc>
      </w:tr>
    </w:tbl>
    <w:p w:rsidR="005C1867" w:rsidRPr="0007173D" w:rsidRDefault="005C1867" w:rsidP="006A6C9A">
      <w:pPr>
        <w:suppressAutoHyphens/>
        <w:overflowPunct w:val="0"/>
        <w:autoSpaceDE w:val="0"/>
        <w:rPr>
          <w:lang w:eastAsia="zh-CN"/>
        </w:rPr>
        <w:sectPr w:rsidR="005C1867" w:rsidRPr="0007173D" w:rsidSect="006A6C9A">
          <w:pgSz w:w="16840" w:h="11907" w:orient="landscape" w:code="9"/>
          <w:pgMar w:top="567" w:right="1134" w:bottom="993" w:left="1134" w:header="567" w:footer="567" w:gutter="0"/>
          <w:cols w:space="708"/>
          <w:docGrid w:linePitch="360"/>
        </w:sectPr>
      </w:pPr>
    </w:p>
    <w:p w:rsidR="005C1867" w:rsidRPr="0007173D" w:rsidRDefault="005C1867" w:rsidP="006A6C9A">
      <w:pPr>
        <w:suppressAutoHyphens/>
        <w:overflowPunct w:val="0"/>
        <w:autoSpaceDE w:val="0"/>
        <w:ind w:left="11344" w:firstLine="709"/>
        <w:jc w:val="center"/>
        <w:rPr>
          <w:i/>
          <w:iCs/>
          <w:lang w:eastAsia="zh-CN"/>
        </w:rPr>
      </w:pPr>
      <w:r w:rsidRPr="0007173D">
        <w:rPr>
          <w:i/>
          <w:iCs/>
          <w:lang w:eastAsia="zh-CN"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C1867" w:rsidRPr="0007173D">
        <w:trPr>
          <w:trHeight w:val="510"/>
        </w:trPr>
        <w:tc>
          <w:tcPr>
            <w:tcW w:w="12475" w:type="dxa"/>
            <w:gridSpan w:val="7"/>
            <w:vAlign w:val="bottom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Информация о подтверждающих документах (наименование, реквизиты и т.д.)</w:t>
            </w:r>
          </w:p>
        </w:tc>
      </w:tr>
      <w:tr w:rsidR="005C1867" w:rsidRPr="0007173D">
        <w:trPr>
          <w:trHeight w:val="1590"/>
        </w:trPr>
        <w:tc>
          <w:tcPr>
            <w:tcW w:w="851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ОГРН</w:t>
            </w:r>
          </w:p>
        </w:tc>
        <w:tc>
          <w:tcPr>
            <w:tcW w:w="2693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5C1867" w:rsidRPr="0007173D" w:rsidRDefault="005C1867" w:rsidP="00B96475">
            <w:pPr>
              <w:suppressAutoHyphens/>
              <w:ind w:left="-108" w:right="-108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5C1867" w:rsidRPr="0007173D" w:rsidRDefault="005C1867" w:rsidP="00B96475">
            <w:pPr>
              <w:suppressAutoHyphens/>
              <w:rPr>
                <w:i/>
                <w:iCs/>
                <w:lang w:eastAsia="zh-CN"/>
              </w:rPr>
            </w:pP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5C1867" w:rsidRPr="0007173D" w:rsidRDefault="005C1867" w:rsidP="00B96475">
            <w:pPr>
              <w:suppressAutoHyphens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15</w:t>
            </w:r>
          </w:p>
        </w:tc>
      </w:tr>
      <w:tr w:rsidR="005C1867" w:rsidRPr="0007173D">
        <w:trPr>
          <w:trHeight w:val="386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учредительный договор от 23.01.2008</w:t>
            </w:r>
          </w:p>
        </w:tc>
      </w:tr>
      <w:tr w:rsidR="005C1867" w:rsidRPr="0007173D">
        <w:trPr>
          <w:trHeight w:val="407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устав, приказ №45-л/с от 22.03.10</w:t>
            </w:r>
          </w:p>
        </w:tc>
      </w:tr>
      <w:tr w:rsidR="005C1867" w:rsidRPr="0007173D">
        <w:trPr>
          <w:trHeight w:val="427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учредительный договор от 12.03.2004</w:t>
            </w:r>
          </w:p>
        </w:tc>
      </w:tr>
      <w:tr w:rsidR="005C1867" w:rsidRPr="0007173D">
        <w:trPr>
          <w:trHeight w:val="40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учредительный договор от 12.03.2004</w:t>
            </w: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устав, приказ №77-л/с от 22.05.11</w:t>
            </w: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учредительный договор от 12.03.2004</w:t>
            </w: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учредительный договор от 23.01.2008</w:t>
            </w: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устав, приказ №56-л/с от 22.05.09</w:t>
            </w: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учредительный договор от 23.01.2006</w:t>
            </w: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учредительный договор от 23.01.2006</w:t>
            </w: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учредительный договор от 23.01.2008</w:t>
            </w: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</w:tr>
      <w:tr w:rsidR="005C1867" w:rsidRPr="0007173D">
        <w:trPr>
          <w:trHeight w:val="315"/>
        </w:trPr>
        <w:tc>
          <w:tcPr>
            <w:tcW w:w="85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C1867" w:rsidRPr="0007173D" w:rsidRDefault="005C1867" w:rsidP="00B96475">
            <w:pPr>
              <w:suppressAutoHyphens/>
              <w:rPr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 </w:t>
            </w:r>
          </w:p>
        </w:tc>
      </w:tr>
    </w:tbl>
    <w:p w:rsidR="005C1867" w:rsidRPr="006A6C9A" w:rsidRDefault="005C1867" w:rsidP="006A6C9A">
      <w:pPr>
        <w:sectPr w:rsidR="005C1867" w:rsidRPr="006A6C9A" w:rsidSect="006A6C9A">
          <w:headerReference w:type="default" r:id="rId13"/>
          <w:footerReference w:type="default" r:id="rId14"/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:rsidR="005C1867" w:rsidRPr="0007173D" w:rsidRDefault="005C1867" w:rsidP="006A6C9A">
      <w:pPr>
        <w:suppressAutoHyphens/>
        <w:jc w:val="right"/>
        <w:rPr>
          <w:b/>
          <w:bCs/>
          <w:lang w:eastAsia="zh-CN"/>
        </w:rPr>
      </w:pPr>
      <w:r w:rsidRPr="0007173D">
        <w:rPr>
          <w:b/>
          <w:bCs/>
          <w:lang w:eastAsia="zh-CN"/>
        </w:rPr>
        <w:t xml:space="preserve">Приложение № </w:t>
      </w:r>
      <w:r>
        <w:rPr>
          <w:b/>
          <w:bCs/>
          <w:lang w:eastAsia="zh-CN"/>
        </w:rPr>
        <w:t>3</w:t>
      </w:r>
      <w:r w:rsidRPr="0007173D">
        <w:rPr>
          <w:b/>
          <w:bCs/>
          <w:lang w:eastAsia="zh-CN"/>
        </w:rPr>
        <w:t xml:space="preserve"> к договору </w:t>
      </w:r>
    </w:p>
    <w:p w:rsidR="005C1867" w:rsidRPr="0007173D" w:rsidRDefault="005C1867" w:rsidP="006A6C9A">
      <w:pPr>
        <w:suppressAutoHyphens/>
        <w:jc w:val="right"/>
        <w:rPr>
          <w:b/>
          <w:bCs/>
          <w:lang w:eastAsia="zh-CN"/>
        </w:rPr>
      </w:pPr>
      <w:r w:rsidRPr="0007173D">
        <w:rPr>
          <w:b/>
          <w:bCs/>
          <w:lang w:eastAsia="zh-CN"/>
        </w:rPr>
        <w:t>№ ________________ от «__» ________ 2015 г.</w:t>
      </w:r>
    </w:p>
    <w:p w:rsidR="005C1867" w:rsidRPr="0007173D" w:rsidRDefault="005C1867" w:rsidP="006A6C9A">
      <w:pPr>
        <w:keepNext/>
        <w:keepLines/>
        <w:suppressAutoHyphens/>
        <w:ind w:firstLine="709"/>
        <w:jc w:val="right"/>
        <w:rPr>
          <w:b/>
          <w:bCs/>
          <w:i/>
          <w:iCs/>
          <w:lang w:eastAsia="zh-CN"/>
        </w:rPr>
      </w:pPr>
    </w:p>
    <w:p w:rsidR="005C1867" w:rsidRPr="00F11C2F" w:rsidRDefault="005C1867" w:rsidP="00F11C2F">
      <w:pPr>
        <w:jc w:val="center"/>
      </w:pPr>
      <w:bookmarkStart w:id="20" w:name="__RefHeading__350_133025931"/>
      <w:bookmarkEnd w:id="20"/>
      <w:r w:rsidRPr="00F11C2F">
        <w:t>Форма письма, если для ____________ (наименование поставщика)</w:t>
      </w:r>
    </w:p>
    <w:p w:rsidR="005C1867" w:rsidRPr="00F11C2F" w:rsidRDefault="005C1867" w:rsidP="00F11C2F">
      <w:pPr>
        <w:jc w:val="center"/>
      </w:pPr>
      <w:r w:rsidRPr="00F11C2F">
        <w:t>сделка не является крупной, либо с заинтересованностью</w:t>
      </w:r>
    </w:p>
    <w:p w:rsidR="005C1867" w:rsidRPr="00F11C2F" w:rsidRDefault="005C1867" w:rsidP="00F11C2F">
      <w:pPr>
        <w:suppressAutoHyphens/>
        <w:ind w:firstLine="709"/>
        <w:jc w:val="center"/>
        <w:rPr>
          <w:i/>
          <w:iCs/>
          <w:sz w:val="44"/>
          <w:szCs w:val="44"/>
          <w:lang w:eastAsia="zh-CN"/>
        </w:rPr>
      </w:pPr>
      <w:r w:rsidRPr="00F11C2F">
        <w:rPr>
          <w:i/>
          <w:iCs/>
          <w:sz w:val="44"/>
          <w:szCs w:val="44"/>
          <w:highlight w:val="yellow"/>
          <w:lang w:eastAsia="zh-CN"/>
        </w:rPr>
        <w:t>Письмо выполняется на бланке организации, с ука</w:t>
      </w:r>
      <w:r>
        <w:rPr>
          <w:i/>
          <w:iCs/>
          <w:sz w:val="44"/>
          <w:szCs w:val="44"/>
          <w:highlight w:val="yellow"/>
          <w:lang w:eastAsia="zh-CN"/>
        </w:rPr>
        <w:t>занием даты и исходящего номера</w:t>
      </w:r>
    </w:p>
    <w:p w:rsidR="005C1867" w:rsidRPr="0007173D" w:rsidRDefault="005C1867" w:rsidP="006A6C9A">
      <w:pPr>
        <w:suppressAutoHyphens/>
        <w:ind w:firstLine="709"/>
        <w:rPr>
          <w:lang w:eastAsia="zh-CN"/>
        </w:rPr>
      </w:pPr>
    </w:p>
    <w:p w:rsidR="005C1867" w:rsidRPr="00F11C2F" w:rsidRDefault="005C1867" w:rsidP="006A6C9A">
      <w:pPr>
        <w:suppressAutoHyphens/>
        <w:ind w:firstLine="6481"/>
        <w:jc w:val="right"/>
        <w:rPr>
          <w:i/>
          <w:iCs/>
          <w:lang w:eastAsia="zh-CN"/>
        </w:rPr>
      </w:pPr>
      <w:r w:rsidRPr="00F11C2F">
        <w:rPr>
          <w:i/>
          <w:iCs/>
          <w:highlight w:val="yellow"/>
          <w:lang w:eastAsia="zh-CN"/>
        </w:rPr>
        <w:t>Дата, исх. номер</w:t>
      </w:r>
      <w:r w:rsidRPr="00F11C2F">
        <w:rPr>
          <w:i/>
          <w:iCs/>
          <w:lang w:eastAsia="zh-CN"/>
        </w:rPr>
        <w:t xml:space="preserve"> </w:t>
      </w:r>
    </w:p>
    <w:p w:rsidR="005C1867" w:rsidRPr="0007173D" w:rsidRDefault="005C1867" w:rsidP="006A6C9A">
      <w:pPr>
        <w:suppressAutoHyphens/>
        <w:ind w:firstLine="6481"/>
        <w:jc w:val="right"/>
        <w:rPr>
          <w:lang w:eastAsia="zh-CN"/>
        </w:rPr>
      </w:pPr>
      <w:r>
        <w:rPr>
          <w:lang w:eastAsia="zh-CN"/>
        </w:rPr>
        <w:t>Покупателю</w:t>
      </w:r>
      <w:r w:rsidRPr="0007173D">
        <w:rPr>
          <w:lang w:eastAsia="zh-CN"/>
        </w:rPr>
        <w:t>:</w:t>
      </w:r>
    </w:p>
    <w:p w:rsidR="005C1867" w:rsidRPr="0007173D" w:rsidRDefault="005C1867" w:rsidP="006A6C9A">
      <w:pPr>
        <w:suppressAutoHyphens/>
        <w:spacing w:before="280" w:after="280"/>
        <w:ind w:firstLine="6481"/>
        <w:jc w:val="right"/>
        <w:rPr>
          <w:lang w:eastAsia="zh-CN"/>
        </w:rPr>
      </w:pPr>
      <w:r w:rsidRPr="0007173D">
        <w:rPr>
          <w:lang w:eastAsia="zh-CN"/>
        </w:rPr>
        <w:t>АО «ФЦНИВТ «СНПО «Элерон»</w:t>
      </w:r>
    </w:p>
    <w:p w:rsidR="005C1867" w:rsidRPr="0007173D" w:rsidRDefault="005C1867" w:rsidP="006A6C9A">
      <w:pPr>
        <w:suppressAutoHyphens/>
        <w:jc w:val="center"/>
        <w:rPr>
          <w:lang w:eastAsia="zh-CN"/>
        </w:rPr>
      </w:pPr>
    </w:p>
    <w:p w:rsidR="005C1867" w:rsidRPr="0007173D" w:rsidRDefault="005C1867" w:rsidP="006A6C9A">
      <w:pPr>
        <w:suppressAutoHyphens/>
        <w:jc w:val="center"/>
        <w:rPr>
          <w:lang w:eastAsia="zh-CN"/>
        </w:rPr>
      </w:pPr>
    </w:p>
    <w:p w:rsidR="005C1867" w:rsidRPr="0007173D" w:rsidRDefault="005C1867" w:rsidP="006A6C9A">
      <w:pPr>
        <w:suppressAutoHyphens/>
        <w:jc w:val="center"/>
        <w:rPr>
          <w:b/>
          <w:bCs/>
          <w:lang w:eastAsia="zh-CN"/>
        </w:rPr>
      </w:pPr>
      <w:r w:rsidRPr="0007173D">
        <w:rPr>
          <w:b/>
          <w:bCs/>
          <w:lang w:eastAsia="zh-CN"/>
        </w:rPr>
        <w:t>Письмо</w:t>
      </w:r>
    </w:p>
    <w:p w:rsidR="005C1867" w:rsidRPr="0007173D" w:rsidRDefault="005C1867" w:rsidP="006A6C9A">
      <w:pPr>
        <w:suppressAutoHyphens/>
        <w:jc w:val="center"/>
        <w:rPr>
          <w:lang w:eastAsia="zh-CN"/>
        </w:rPr>
      </w:pPr>
    </w:p>
    <w:p w:rsidR="005C1867" w:rsidRPr="0007173D" w:rsidRDefault="005C1867" w:rsidP="006A6C9A">
      <w:pPr>
        <w:suppressAutoHyphens/>
        <w:jc w:val="center"/>
        <w:rPr>
          <w:lang w:eastAsia="zh-CN"/>
        </w:rPr>
      </w:pPr>
    </w:p>
    <w:p w:rsidR="005C1867" w:rsidRPr="0007173D" w:rsidRDefault="005C1867" w:rsidP="006A6C9A">
      <w:pPr>
        <w:suppressAutoHyphens/>
        <w:jc w:val="both"/>
        <w:rPr>
          <w:lang w:eastAsia="zh-CN"/>
        </w:rPr>
      </w:pPr>
      <w:r w:rsidRPr="0007173D">
        <w:rPr>
          <w:lang w:eastAsia="zh-CN"/>
        </w:rPr>
        <w:t>(</w:t>
      </w:r>
      <w:r w:rsidRPr="0007173D">
        <w:rPr>
          <w:i/>
          <w:iCs/>
          <w:lang w:eastAsia="zh-CN"/>
        </w:rPr>
        <w:t xml:space="preserve">Наименование </w:t>
      </w:r>
      <w:r>
        <w:rPr>
          <w:i/>
          <w:iCs/>
          <w:lang w:eastAsia="zh-CN"/>
        </w:rPr>
        <w:t>ПОСТАВЩИКА</w:t>
      </w:r>
      <w:r w:rsidRPr="0007173D">
        <w:rPr>
          <w:lang w:eastAsia="zh-CN"/>
        </w:rPr>
        <w:t xml:space="preserve">) сообщает, что сделка </w:t>
      </w:r>
      <w:r>
        <w:rPr>
          <w:lang w:eastAsia="zh-CN"/>
        </w:rPr>
        <w:t>с АО «ФЦНИВТ «СНПО «Элерон» на поставку, монтаж и пуско-наладку грузового лифта</w:t>
      </w:r>
      <w:r w:rsidRPr="0007173D">
        <w:rPr>
          <w:lang w:eastAsia="zh-CN"/>
        </w:rPr>
        <w:t>:</w:t>
      </w:r>
    </w:p>
    <w:p w:rsidR="005C1867" w:rsidRPr="0007173D" w:rsidRDefault="005C1867" w:rsidP="006A6C9A">
      <w:pPr>
        <w:suppressAutoHyphens/>
        <w:ind w:left="709"/>
        <w:rPr>
          <w:lang w:eastAsia="zh-CN"/>
        </w:rPr>
      </w:pPr>
      <w:r w:rsidRPr="0007173D">
        <w:rPr>
          <w:lang w:eastAsia="zh-CN"/>
        </w:rPr>
        <w:t>- не является крупной сделкой;</w:t>
      </w:r>
    </w:p>
    <w:p w:rsidR="005C1867" w:rsidRPr="0007173D" w:rsidRDefault="005C1867" w:rsidP="006A6C9A">
      <w:pPr>
        <w:suppressAutoHyphens/>
        <w:ind w:left="709"/>
        <w:rPr>
          <w:lang w:eastAsia="zh-CN"/>
        </w:rPr>
      </w:pPr>
      <w:r w:rsidRPr="0007173D">
        <w:rPr>
          <w:lang w:eastAsia="zh-CN"/>
        </w:rPr>
        <w:t>- не является сделкой с заинтересованностью.</w:t>
      </w:r>
    </w:p>
    <w:p w:rsidR="005C1867" w:rsidRPr="0007173D" w:rsidRDefault="005C1867" w:rsidP="006A6C9A">
      <w:pPr>
        <w:suppressAutoHyphens/>
        <w:rPr>
          <w:lang w:eastAsia="zh-CN"/>
        </w:rPr>
      </w:pPr>
    </w:p>
    <w:p w:rsidR="005C1867" w:rsidRPr="0007173D" w:rsidRDefault="005C1867" w:rsidP="006A6C9A">
      <w:pPr>
        <w:suppressAutoHyphens/>
        <w:rPr>
          <w:lang w:eastAsia="zh-CN"/>
        </w:rPr>
      </w:pPr>
    </w:p>
    <w:p w:rsidR="005C1867" w:rsidRPr="0007173D" w:rsidRDefault="005C1867" w:rsidP="006A6C9A">
      <w:pPr>
        <w:suppressAutoHyphens/>
        <w:rPr>
          <w:lang w:eastAsia="zh-CN"/>
        </w:rPr>
      </w:pPr>
    </w:p>
    <w:tbl>
      <w:tblPr>
        <w:tblW w:w="0" w:type="auto"/>
        <w:tblInd w:w="2" w:type="dxa"/>
        <w:tblLayout w:type="fixed"/>
        <w:tblLook w:val="0000"/>
      </w:tblPr>
      <w:tblGrid>
        <w:gridCol w:w="2510"/>
        <w:gridCol w:w="961"/>
        <w:gridCol w:w="2620"/>
        <w:gridCol w:w="1098"/>
        <w:gridCol w:w="2174"/>
      </w:tblGrid>
      <w:tr w:rsidR="005C1867" w:rsidRPr="0007173D">
        <w:tc>
          <w:tcPr>
            <w:tcW w:w="2510" w:type="dxa"/>
            <w:tcBorders>
              <w:bottom w:val="single" w:sz="4" w:space="0" w:color="000000"/>
            </w:tcBorders>
          </w:tcPr>
          <w:p w:rsidR="005C1867" w:rsidRPr="0007173D" w:rsidRDefault="005C1867" w:rsidP="00B96475">
            <w:pPr>
              <w:widowControl w:val="0"/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961" w:type="dxa"/>
          </w:tcPr>
          <w:p w:rsidR="005C1867" w:rsidRPr="0007173D" w:rsidRDefault="005C1867" w:rsidP="00B96475">
            <w:pPr>
              <w:widowControl w:val="0"/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2620" w:type="dxa"/>
            <w:tcBorders>
              <w:bottom w:val="single" w:sz="4" w:space="0" w:color="000000"/>
            </w:tcBorders>
          </w:tcPr>
          <w:p w:rsidR="005C1867" w:rsidRPr="0007173D" w:rsidRDefault="005C1867" w:rsidP="00B96475">
            <w:pPr>
              <w:widowControl w:val="0"/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1098" w:type="dxa"/>
          </w:tcPr>
          <w:p w:rsidR="005C1867" w:rsidRPr="0007173D" w:rsidRDefault="005C1867" w:rsidP="00B96475">
            <w:pPr>
              <w:widowControl w:val="0"/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2174" w:type="dxa"/>
            <w:tcBorders>
              <w:bottom w:val="single" w:sz="4" w:space="0" w:color="000000"/>
            </w:tcBorders>
          </w:tcPr>
          <w:p w:rsidR="005C1867" w:rsidRPr="0007173D" w:rsidRDefault="005C1867" w:rsidP="00B96475">
            <w:pPr>
              <w:widowControl w:val="0"/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</w:tr>
      <w:tr w:rsidR="005C1867" w:rsidRPr="0007173D">
        <w:tc>
          <w:tcPr>
            <w:tcW w:w="2510" w:type="dxa"/>
            <w:tcBorders>
              <w:top w:val="single" w:sz="4" w:space="0" w:color="000000"/>
            </w:tcBorders>
          </w:tcPr>
          <w:p w:rsidR="005C1867" w:rsidRPr="0007173D" w:rsidRDefault="005C1867" w:rsidP="00B96475">
            <w:pPr>
              <w:widowControl w:val="0"/>
              <w:suppressAutoHyphens/>
              <w:autoSpaceDE w:val="0"/>
              <w:snapToGrid w:val="0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(должность)</w:t>
            </w:r>
          </w:p>
        </w:tc>
        <w:tc>
          <w:tcPr>
            <w:tcW w:w="961" w:type="dxa"/>
          </w:tcPr>
          <w:p w:rsidR="005C1867" w:rsidRPr="0007173D" w:rsidRDefault="005C1867" w:rsidP="00B96475">
            <w:pPr>
              <w:widowControl w:val="0"/>
              <w:suppressAutoHyphens/>
              <w:autoSpaceDE w:val="0"/>
              <w:snapToGrid w:val="0"/>
              <w:jc w:val="center"/>
              <w:rPr>
                <w:i/>
                <w:iCs/>
                <w:lang w:eastAsia="zh-CN"/>
              </w:rPr>
            </w:pPr>
          </w:p>
        </w:tc>
        <w:tc>
          <w:tcPr>
            <w:tcW w:w="2620" w:type="dxa"/>
          </w:tcPr>
          <w:p w:rsidR="005C1867" w:rsidRPr="0007173D" w:rsidRDefault="005C1867" w:rsidP="00B96475">
            <w:pPr>
              <w:widowControl w:val="0"/>
              <w:suppressAutoHyphens/>
              <w:autoSpaceDE w:val="0"/>
              <w:snapToGrid w:val="0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(подпись)</w:t>
            </w:r>
          </w:p>
        </w:tc>
        <w:tc>
          <w:tcPr>
            <w:tcW w:w="1098" w:type="dxa"/>
          </w:tcPr>
          <w:p w:rsidR="005C1867" w:rsidRPr="0007173D" w:rsidRDefault="005C1867" w:rsidP="00B96475">
            <w:pPr>
              <w:widowControl w:val="0"/>
              <w:suppressAutoHyphens/>
              <w:autoSpaceDE w:val="0"/>
              <w:snapToGrid w:val="0"/>
              <w:jc w:val="center"/>
              <w:rPr>
                <w:i/>
                <w:iCs/>
                <w:lang w:eastAsia="zh-CN"/>
              </w:rPr>
            </w:pPr>
          </w:p>
        </w:tc>
        <w:tc>
          <w:tcPr>
            <w:tcW w:w="2174" w:type="dxa"/>
          </w:tcPr>
          <w:p w:rsidR="005C1867" w:rsidRPr="0007173D" w:rsidRDefault="005C1867" w:rsidP="00B96475">
            <w:pPr>
              <w:widowControl w:val="0"/>
              <w:suppressAutoHyphens/>
              <w:autoSpaceDE w:val="0"/>
              <w:snapToGrid w:val="0"/>
              <w:jc w:val="center"/>
              <w:rPr>
                <w:i/>
                <w:iCs/>
                <w:lang w:eastAsia="zh-CN"/>
              </w:rPr>
            </w:pPr>
            <w:r w:rsidRPr="0007173D">
              <w:rPr>
                <w:i/>
                <w:iCs/>
                <w:lang w:eastAsia="zh-CN"/>
              </w:rPr>
              <w:t>(ФИО)</w:t>
            </w:r>
          </w:p>
        </w:tc>
      </w:tr>
      <w:tr w:rsidR="005C1867" w:rsidRPr="0007173D">
        <w:trPr>
          <w:trHeight w:val="791"/>
        </w:trPr>
        <w:tc>
          <w:tcPr>
            <w:tcW w:w="9363" w:type="dxa"/>
            <w:gridSpan w:val="5"/>
            <w:vAlign w:val="bottom"/>
          </w:tcPr>
          <w:p w:rsidR="005C1867" w:rsidRPr="0007173D" w:rsidRDefault="005C1867" w:rsidP="00B96475">
            <w:pPr>
              <w:widowControl w:val="0"/>
              <w:suppressAutoHyphens/>
              <w:autoSpaceDE w:val="0"/>
              <w:snapToGrid w:val="0"/>
              <w:jc w:val="center"/>
              <w:rPr>
                <w:lang w:eastAsia="zh-CN"/>
              </w:rPr>
            </w:pPr>
            <w:r w:rsidRPr="0007173D">
              <w:rPr>
                <w:lang w:eastAsia="zh-CN"/>
              </w:rPr>
              <w:t>М.П.</w:t>
            </w:r>
          </w:p>
        </w:tc>
      </w:tr>
    </w:tbl>
    <w:p w:rsidR="005C1867" w:rsidRPr="006A6C9A" w:rsidRDefault="005C1867" w:rsidP="006A6C9A">
      <w:pPr>
        <w:tabs>
          <w:tab w:val="left" w:pos="1747"/>
        </w:tabs>
      </w:pPr>
    </w:p>
    <w:sectPr w:rsidR="005C1867" w:rsidRPr="006A6C9A" w:rsidSect="001F3F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867" w:rsidRDefault="005C1867" w:rsidP="006A6C9A">
      <w:r>
        <w:separator/>
      </w:r>
    </w:p>
  </w:endnote>
  <w:endnote w:type="continuationSeparator" w:id="0">
    <w:p w:rsidR="005C1867" w:rsidRDefault="005C1867" w:rsidP="006A6C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867" w:rsidRPr="00FE6219" w:rsidRDefault="005C1867" w:rsidP="00B96475">
    <w:pPr>
      <w:pStyle w:val="Footer"/>
      <w:tabs>
        <w:tab w:val="right" w:pos="7797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867" w:rsidRDefault="005C1867" w:rsidP="006A6C9A">
      <w:r>
        <w:separator/>
      </w:r>
    </w:p>
  </w:footnote>
  <w:footnote w:type="continuationSeparator" w:id="0">
    <w:p w:rsidR="005C1867" w:rsidRDefault="005C1867" w:rsidP="006A6C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867" w:rsidRPr="00F429FC" w:rsidRDefault="005C1867" w:rsidP="00B96475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7655D9"/>
    <w:multiLevelType w:val="multilevel"/>
    <w:tmpl w:val="B40E308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0"/>
  </w:num>
  <w:num w:numId="5">
    <w:abstractNumId w:val="3"/>
  </w:num>
  <w:num w:numId="6">
    <w:abstractNumId w:val="3"/>
  </w:num>
  <w:num w:numId="7">
    <w:abstractNumId w:val="0"/>
  </w:num>
  <w:num w:numId="8">
    <w:abstractNumId w:val="0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6C9A"/>
    <w:rsid w:val="00032D5C"/>
    <w:rsid w:val="0007173D"/>
    <w:rsid w:val="000B38CC"/>
    <w:rsid w:val="001143AC"/>
    <w:rsid w:val="001A413E"/>
    <w:rsid w:val="001F3FF2"/>
    <w:rsid w:val="002B153F"/>
    <w:rsid w:val="002B5282"/>
    <w:rsid w:val="002D0C5C"/>
    <w:rsid w:val="002D623F"/>
    <w:rsid w:val="003140D1"/>
    <w:rsid w:val="00333081"/>
    <w:rsid w:val="003B0B19"/>
    <w:rsid w:val="003F19C9"/>
    <w:rsid w:val="00491A63"/>
    <w:rsid w:val="004B5E99"/>
    <w:rsid w:val="005C1867"/>
    <w:rsid w:val="005F5D31"/>
    <w:rsid w:val="00611362"/>
    <w:rsid w:val="0061256E"/>
    <w:rsid w:val="0062730E"/>
    <w:rsid w:val="006466CA"/>
    <w:rsid w:val="006A6C9A"/>
    <w:rsid w:val="008E597D"/>
    <w:rsid w:val="009C11B8"/>
    <w:rsid w:val="009C5D8C"/>
    <w:rsid w:val="009D25D7"/>
    <w:rsid w:val="00A707CF"/>
    <w:rsid w:val="00A71C8F"/>
    <w:rsid w:val="00AD1FFE"/>
    <w:rsid w:val="00AD7DDD"/>
    <w:rsid w:val="00B16E3D"/>
    <w:rsid w:val="00B96475"/>
    <w:rsid w:val="00BF1901"/>
    <w:rsid w:val="00CA132F"/>
    <w:rsid w:val="00CA6B3B"/>
    <w:rsid w:val="00D11B19"/>
    <w:rsid w:val="00D40BA5"/>
    <w:rsid w:val="00DA11B1"/>
    <w:rsid w:val="00DE5F34"/>
    <w:rsid w:val="00E14858"/>
    <w:rsid w:val="00E46CDE"/>
    <w:rsid w:val="00E7205C"/>
    <w:rsid w:val="00E95132"/>
    <w:rsid w:val="00EA0AFB"/>
    <w:rsid w:val="00F11C2F"/>
    <w:rsid w:val="00F407D0"/>
    <w:rsid w:val="00F429FC"/>
    <w:rsid w:val="00F838B8"/>
    <w:rsid w:val="00FC69FB"/>
    <w:rsid w:val="00FE6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6C9A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3B0B19"/>
    <w:pPr>
      <w:keepNext/>
      <w:numPr>
        <w:numId w:val="6"/>
      </w:numPr>
      <w:jc w:val="right"/>
      <w:outlineLvl w:val="0"/>
    </w:p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3B0B19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3B0B19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B0B19"/>
    <w:pPr>
      <w:keepNext/>
      <w:tabs>
        <w:tab w:val="num" w:pos="1701"/>
      </w:tabs>
      <w:spacing w:before="240" w:after="60"/>
      <w:ind w:left="1701" w:hanging="1134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B0B19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B0B19"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B0B19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 w:cs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B0B19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 w:cs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3B0B19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 w:cs="Cambri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3B0B19"/>
    <w:rPr>
      <w:sz w:val="24"/>
      <w:szCs w:val="24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B0B1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B0B1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B0B1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B0B19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3B0B19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3B0B19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3B0B19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3B0B19"/>
    <w:rPr>
      <w:rFonts w:ascii="Cambria" w:hAnsi="Cambria" w:cs="Cambria"/>
    </w:rPr>
  </w:style>
  <w:style w:type="paragraph" w:customStyle="1" w:styleId="a">
    <w:name w:val="Мой заголовок"/>
    <w:basedOn w:val="Normal"/>
    <w:link w:val="a0"/>
    <w:uiPriority w:val="99"/>
    <w:rsid w:val="003B0B19"/>
    <w:pPr>
      <w:keepNext/>
      <w:keepLines/>
      <w:spacing w:before="200"/>
      <w:ind w:firstLine="709"/>
      <w:jc w:val="both"/>
      <w:outlineLvl w:val="1"/>
    </w:pPr>
    <w:rPr>
      <w:b/>
      <w:bCs/>
      <w:sz w:val="26"/>
      <w:szCs w:val="26"/>
    </w:rPr>
  </w:style>
  <w:style w:type="character" w:customStyle="1" w:styleId="a0">
    <w:name w:val="Мой заголовок Знак"/>
    <w:link w:val="a"/>
    <w:uiPriority w:val="99"/>
    <w:locked/>
    <w:rsid w:val="003B0B19"/>
    <w:rPr>
      <w:b/>
      <w:bCs/>
      <w:sz w:val="26"/>
      <w:szCs w:val="26"/>
      <w:lang w:eastAsia="ru-RU"/>
    </w:rPr>
  </w:style>
  <w:style w:type="character" w:customStyle="1" w:styleId="2">
    <w:name w:val="Заголовок 2 Знак"/>
    <w:uiPriority w:val="99"/>
    <w:semiHidden/>
    <w:rsid w:val="003B0B19"/>
    <w:rPr>
      <w:rFonts w:ascii="Cambria" w:hAnsi="Cambria" w:cs="Cambria"/>
      <w:b/>
      <w:bCs/>
      <w:color w:val="auto"/>
      <w:sz w:val="26"/>
      <w:szCs w:val="26"/>
      <w:lang w:eastAsia="ru-RU"/>
    </w:rPr>
  </w:style>
  <w:style w:type="character" w:customStyle="1" w:styleId="3">
    <w:name w:val="Заголовок 3 Знак"/>
    <w:uiPriority w:val="99"/>
    <w:semiHidden/>
    <w:rsid w:val="003B0B19"/>
    <w:rPr>
      <w:rFonts w:ascii="Cambria" w:hAnsi="Cambria" w:cs="Cambria"/>
      <w:b/>
      <w:bCs/>
      <w:color w:val="auto"/>
      <w:sz w:val="24"/>
      <w:szCs w:val="24"/>
      <w:lang w:eastAsia="ru-RU"/>
    </w:rPr>
  </w:style>
  <w:style w:type="character" w:customStyle="1" w:styleId="4">
    <w:name w:val="Заголовок 4 Знак"/>
    <w:uiPriority w:val="99"/>
    <w:semiHidden/>
    <w:rsid w:val="003B0B19"/>
    <w:rPr>
      <w:rFonts w:ascii="Cambria" w:hAnsi="Cambria" w:cs="Cambria"/>
      <w:b/>
      <w:bCs/>
      <w:i/>
      <w:iCs/>
      <w:color w:val="auto"/>
      <w:sz w:val="24"/>
      <w:szCs w:val="24"/>
      <w:lang w:eastAsia="ru-RU"/>
    </w:rPr>
  </w:style>
  <w:style w:type="character" w:customStyle="1" w:styleId="5">
    <w:name w:val="Заголовок 5 Знак"/>
    <w:uiPriority w:val="99"/>
    <w:semiHidden/>
    <w:rsid w:val="003B0B19"/>
    <w:rPr>
      <w:rFonts w:ascii="Cambria" w:hAnsi="Cambria" w:cs="Cambria"/>
      <w:color w:val="auto"/>
      <w:sz w:val="24"/>
      <w:szCs w:val="24"/>
      <w:lang w:eastAsia="ru-RU"/>
    </w:rPr>
  </w:style>
  <w:style w:type="character" w:customStyle="1" w:styleId="7">
    <w:name w:val="Заголовок 7 Знак"/>
    <w:uiPriority w:val="99"/>
    <w:semiHidden/>
    <w:rsid w:val="003B0B19"/>
    <w:rPr>
      <w:rFonts w:ascii="Cambria" w:hAnsi="Cambria" w:cs="Cambria"/>
      <w:i/>
      <w:iCs/>
      <w:color w:val="auto"/>
      <w:sz w:val="24"/>
      <w:szCs w:val="24"/>
      <w:lang w:eastAsia="ru-RU"/>
    </w:rPr>
  </w:style>
  <w:style w:type="character" w:customStyle="1" w:styleId="8">
    <w:name w:val="Заголовок 8 Знак"/>
    <w:uiPriority w:val="99"/>
    <w:semiHidden/>
    <w:rsid w:val="003B0B19"/>
    <w:rPr>
      <w:rFonts w:ascii="Cambria" w:hAnsi="Cambria" w:cs="Cambria"/>
      <w:color w:val="auto"/>
      <w:lang w:eastAsia="ru-RU"/>
    </w:rPr>
  </w:style>
  <w:style w:type="character" w:customStyle="1" w:styleId="9">
    <w:name w:val="Заголовок 9 Знак"/>
    <w:uiPriority w:val="99"/>
    <w:semiHidden/>
    <w:rsid w:val="003B0B19"/>
    <w:rPr>
      <w:rFonts w:ascii="Cambria" w:hAnsi="Cambria" w:cs="Cambria"/>
      <w:i/>
      <w:iCs/>
      <w:color w:val="auto"/>
      <w:lang w:eastAsia="ru-RU"/>
    </w:rPr>
  </w:style>
  <w:style w:type="paragraph" w:styleId="Caption">
    <w:name w:val="caption"/>
    <w:basedOn w:val="Normal"/>
    <w:next w:val="Normal"/>
    <w:uiPriority w:val="99"/>
    <w:qFormat/>
    <w:rsid w:val="003B0B19"/>
    <w:pPr>
      <w:pageBreakBefore/>
      <w:suppressAutoHyphens/>
      <w:spacing w:before="120" w:after="120"/>
      <w:jc w:val="both"/>
    </w:pPr>
    <w:rPr>
      <w:i/>
      <w:iCs/>
    </w:rPr>
  </w:style>
  <w:style w:type="character" w:styleId="Strong">
    <w:name w:val="Strong"/>
    <w:basedOn w:val="DefaultParagraphFont"/>
    <w:uiPriority w:val="99"/>
    <w:qFormat/>
    <w:rsid w:val="003B0B19"/>
    <w:rPr>
      <w:b/>
      <w:bCs/>
    </w:rPr>
  </w:style>
  <w:style w:type="paragraph" w:styleId="ListParagraph">
    <w:name w:val="List Paragraph"/>
    <w:basedOn w:val="Normal"/>
    <w:uiPriority w:val="99"/>
    <w:qFormat/>
    <w:rsid w:val="003B0B1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6A6C9A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Normal"/>
    <w:uiPriority w:val="99"/>
    <w:rsid w:val="006A6C9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Header">
    <w:name w:val="header"/>
    <w:basedOn w:val="Normal"/>
    <w:link w:val="HeaderChar"/>
    <w:uiPriority w:val="99"/>
    <w:rsid w:val="006A6C9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A6C9A"/>
    <w:rPr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6A6C9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A6C9A"/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6009C83BB6CB57FF2431FD38CA0FA2419B14EE7766CA3C5DA3F3B9l2q7P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6009C83BB6CB57FF2431FD38CA0FA2409F14E2793BC03404AFF1lBqEP" TargetMode="External"/><Relationship Id="rId12" Type="http://schemas.openxmlformats.org/officeDocument/2006/relationships/hyperlink" Target="consultantplus://offline/ref=586009C83BB6CB57FF2431FD38CA0FA2419B14EE7766CA3C5DA3F3B9l2q7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86009C83BB6CB57FF2431FD38CA0FA2409F14E2793BC03404AFF1lBqE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86009C83BB6CB57FF2431FD38CA0FA2419B14EE7766CA3C5DA3F3B9l2q7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86009C83BB6CB57FF2431FD38CA0FA2409F14E2793BC03404AFF1lBqEP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14</Pages>
  <Words>4138</Words>
  <Characters>23587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volodin_a</dc:creator>
  <cp:keywords/>
  <dc:description/>
  <cp:lastModifiedBy>User</cp:lastModifiedBy>
  <cp:revision>5</cp:revision>
  <dcterms:created xsi:type="dcterms:W3CDTF">2015-08-24T04:23:00Z</dcterms:created>
  <dcterms:modified xsi:type="dcterms:W3CDTF">2015-08-25T15:10:00Z</dcterms:modified>
</cp:coreProperties>
</file>