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CF8" w:rsidRPr="00EB5293" w:rsidRDefault="000A2CF8"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EB5293">
        <w:rPr>
          <w:sz w:val="22"/>
          <w:szCs w:val="22"/>
        </w:rPr>
        <w:t>ГОСУДАРСТВЕННАЯ КОРПОРАЦИЯ ПО АТОМНОЙ ЭНЕРГИИ «РОСАТОМ»</w:t>
      </w:r>
      <w:bookmarkEnd w:id="0"/>
      <w:bookmarkEnd w:id="1"/>
    </w:p>
    <w:p w:rsidR="000A2CF8" w:rsidRPr="00EB5293" w:rsidRDefault="000A2CF8" w:rsidP="00966ABD">
      <w:pPr>
        <w:pStyle w:val="Header"/>
        <w:ind w:left="1134"/>
        <w:jc w:val="center"/>
        <w:rPr>
          <w:b/>
          <w:sz w:val="22"/>
          <w:szCs w:val="22"/>
        </w:rPr>
      </w:pPr>
      <w:r>
        <w:rPr>
          <w:noProof/>
        </w:rPr>
        <w:pict>
          <v:rect id="_x0000_s1026" style="position:absolute;left:0;text-align:left;margin-left:181.1pt;margin-top:12.65pt;width:324.05pt;height:59pt;z-index:251656192" o:allowincell="f" filled="f" stroked="f" strokeweight="2pt">
            <v:textbox style="mso-next-textbox:#_x0000_s1026" inset="1pt,1pt,1pt,1pt">
              <w:txbxContent>
                <w:p w:rsidR="000A2CF8" w:rsidRDefault="000A2CF8" w:rsidP="00AD6DD9">
                  <w:pPr>
                    <w:jc w:val="center"/>
                    <w:rPr>
                      <w:b/>
                      <w:sz w:val="16"/>
                    </w:rPr>
                  </w:pPr>
                  <w:r>
                    <w:rPr>
                      <w:b/>
                      <w:sz w:val="16"/>
                    </w:rPr>
                    <w:t>ФЕДЕРАЛЬНОЕ ГОСУДАРСТВЕННОЕ УНИТАРНОЕ ПРЕДПРИЯТИЕ</w:t>
                  </w:r>
                </w:p>
                <w:p w:rsidR="000A2CF8" w:rsidRDefault="000A2CF8" w:rsidP="00AD6DD9">
                  <w:pPr>
                    <w:jc w:val="center"/>
                    <w:rPr>
                      <w:b/>
                      <w:sz w:val="16"/>
                    </w:rPr>
                  </w:pPr>
                </w:p>
                <w:p w:rsidR="000A2CF8" w:rsidRDefault="000A2CF8" w:rsidP="00AD6DD9">
                  <w:pPr>
                    <w:jc w:val="center"/>
                    <w:rPr>
                      <w:rFonts w:ascii="Arial" w:hAnsi="Arial"/>
                      <w:b/>
                      <w:sz w:val="20"/>
                    </w:rPr>
                  </w:pPr>
                  <w:r>
                    <w:rPr>
                      <w:rFonts w:ascii="Arial" w:hAnsi="Arial"/>
                      <w:b/>
                      <w:sz w:val="20"/>
                    </w:rPr>
                    <w:t xml:space="preserve">ВСЕРОССИЙСКИЙ </w:t>
                  </w:r>
                </w:p>
                <w:p w:rsidR="000A2CF8" w:rsidRDefault="000A2CF8"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0A2CF8" w:rsidRDefault="000A2CF8"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5168" from="1.1pt,4.85pt" to="504.9pt,4.9pt" o:allowincell="f" strokeweight="2pt">
            <v:stroke startarrowwidth="narrow" startarrowlength="short" endarrowwidth="narrow" endarrowlength="short"/>
          </v:line>
        </w:pict>
      </w:r>
    </w:p>
    <w:p w:rsidR="000A2CF8" w:rsidRPr="00EB5293" w:rsidRDefault="000A2CF8" w:rsidP="00966ABD">
      <w:pPr>
        <w:ind w:firstLine="142"/>
        <w:rPr>
          <w:sz w:val="22"/>
          <w:szCs w:val="22"/>
        </w:rPr>
      </w:pPr>
      <w:r>
        <w:rPr>
          <w:noProof/>
        </w:rPr>
        <w:pict>
          <v:rect id="_x0000_s1028" style="position:absolute;left:0;text-align:left;margin-left:87.3pt;margin-top:12.95pt;width:100.85pt;height:28.8pt;z-index:251658240" o:allowincell="f" filled="f" stroked="f" strokeweight="1pt">
            <v:textbox style="mso-next-textbox:#_x0000_s1028" inset="1pt,1pt,1pt,1pt">
              <w:txbxContent>
                <w:p w:rsidR="000A2CF8" w:rsidRDefault="000A2CF8" w:rsidP="00AD6DD9">
                  <w:pPr>
                    <w:jc w:val="center"/>
                    <w:rPr>
                      <w:rFonts w:ascii="Arial" w:hAnsi="Arial"/>
                      <w:b/>
                      <w:sz w:val="52"/>
                    </w:rPr>
                  </w:pPr>
                  <w:r>
                    <w:rPr>
                      <w:rFonts w:ascii="Arial" w:hAnsi="Arial"/>
                      <w:b/>
                      <w:sz w:val="52"/>
                      <w:lang w:val="en-US"/>
                    </w:rPr>
                    <w:t>ВНИИА</w:t>
                  </w:r>
                </w:p>
              </w:txbxContent>
            </v:textbox>
          </v:rect>
        </w:pict>
      </w:r>
      <w:r w:rsidRPr="00EB529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4.25pt" o:ole="">
            <v:imagedata r:id="rId7" o:title=""/>
          </v:shape>
          <o:OLEObject Type="Embed" ProgID="CorelDraw.Graphic.7" ShapeID="_x0000_i1025" DrawAspect="Content" ObjectID="_1473604591" r:id="rId8"/>
        </w:object>
      </w:r>
    </w:p>
    <w:p w:rsidR="000A2CF8" w:rsidRPr="00EB5293" w:rsidRDefault="000A2CF8" w:rsidP="00966ABD">
      <w:pPr>
        <w:rPr>
          <w:sz w:val="22"/>
          <w:szCs w:val="22"/>
        </w:rPr>
      </w:pPr>
      <w:r>
        <w:rPr>
          <w:noProof/>
        </w:rPr>
        <w:pict>
          <v:line id="_x0000_s1029" style="position:absolute;z-index:251657216" from="0,11.55pt" to="504.05pt,11.6pt" strokeweight="2pt">
            <v:stroke startarrowwidth="narrow" startarrowlength="short" endarrowwidth="narrow" endarrowlength="short"/>
          </v:line>
        </w:pict>
      </w:r>
    </w:p>
    <w:p w:rsidR="000A2CF8" w:rsidRPr="00EB5293" w:rsidRDefault="000A2CF8" w:rsidP="00966ABD">
      <w:pPr>
        <w:rPr>
          <w:sz w:val="22"/>
          <w:szCs w:val="22"/>
        </w:rPr>
      </w:pPr>
    </w:p>
    <w:p w:rsidR="000A2CF8" w:rsidRPr="00EB5293" w:rsidRDefault="000A2CF8" w:rsidP="00966ABD">
      <w:pPr>
        <w:rPr>
          <w:sz w:val="22"/>
          <w:szCs w:val="22"/>
        </w:rPr>
      </w:pPr>
    </w:p>
    <w:tbl>
      <w:tblPr>
        <w:tblW w:w="5000" w:type="pct"/>
        <w:tblLook w:val="01E0"/>
      </w:tblPr>
      <w:tblGrid>
        <w:gridCol w:w="5989"/>
        <w:gridCol w:w="1919"/>
        <w:gridCol w:w="2566"/>
      </w:tblGrid>
      <w:tr w:rsidR="000A2CF8" w:rsidRPr="00EB5293" w:rsidTr="00093A16">
        <w:trPr>
          <w:gridAfter w:val="2"/>
          <w:wAfter w:w="2141" w:type="pct"/>
          <w:trHeight w:val="699"/>
        </w:trPr>
        <w:tc>
          <w:tcPr>
            <w:tcW w:w="2859" w:type="pct"/>
          </w:tcPr>
          <w:p w:rsidR="000A2CF8" w:rsidRPr="00F206D1" w:rsidRDefault="000A2CF8" w:rsidP="00FB581C">
            <w:pPr>
              <w:rPr>
                <w:b/>
                <w:i/>
                <w:lang w:val="en-US"/>
              </w:rPr>
            </w:pPr>
            <w:r w:rsidRPr="00EB5293">
              <w:rPr>
                <w:b/>
                <w:i/>
              </w:rPr>
              <w:t xml:space="preserve">№ </w:t>
            </w:r>
            <w:r>
              <w:rPr>
                <w:b/>
                <w:i/>
              </w:rPr>
              <w:t>2</w:t>
            </w:r>
            <w:r>
              <w:rPr>
                <w:b/>
                <w:i/>
                <w:lang w:val="en-US"/>
              </w:rPr>
              <w:t>88</w:t>
            </w:r>
            <w:r w:rsidRPr="00EB5293">
              <w:rPr>
                <w:b/>
                <w:i/>
              </w:rPr>
              <w:t>-499</w:t>
            </w:r>
            <w:r>
              <w:rPr>
                <w:b/>
                <w:i/>
              </w:rPr>
              <w:t>6</w:t>
            </w:r>
            <w:r w:rsidRPr="00EB5293">
              <w:rPr>
                <w:b/>
                <w:i/>
              </w:rPr>
              <w:t>/</w:t>
            </w:r>
            <w:r>
              <w:rPr>
                <w:b/>
                <w:i/>
                <w:lang w:val="en-US"/>
              </w:rPr>
              <w:t>50</w:t>
            </w:r>
          </w:p>
          <w:p w:rsidR="000A2CF8" w:rsidRPr="00EB5293" w:rsidRDefault="000A2CF8" w:rsidP="00FB581C">
            <w:pPr>
              <w:rPr>
                <w:b/>
                <w:i/>
              </w:rPr>
            </w:pPr>
          </w:p>
        </w:tc>
      </w:tr>
      <w:tr w:rsidR="000A2CF8" w:rsidRPr="00EB5293" w:rsidTr="00093A16">
        <w:trPr>
          <w:gridBefore w:val="1"/>
          <w:wBefore w:w="2859" w:type="pct"/>
        </w:trPr>
        <w:tc>
          <w:tcPr>
            <w:tcW w:w="2141" w:type="pct"/>
            <w:gridSpan w:val="2"/>
            <w:vAlign w:val="center"/>
          </w:tcPr>
          <w:p w:rsidR="000A2CF8" w:rsidRPr="00EB5293" w:rsidRDefault="000A2CF8" w:rsidP="00966ABD"/>
        </w:tc>
      </w:tr>
      <w:tr w:rsidR="000A2CF8" w:rsidRPr="00EB5293" w:rsidTr="00093A16">
        <w:trPr>
          <w:gridBefore w:val="1"/>
          <w:wBefore w:w="2859" w:type="pct"/>
        </w:trPr>
        <w:tc>
          <w:tcPr>
            <w:tcW w:w="2141" w:type="pct"/>
            <w:gridSpan w:val="2"/>
            <w:vAlign w:val="center"/>
          </w:tcPr>
          <w:p w:rsidR="000A2CF8" w:rsidRPr="00EB5293" w:rsidRDefault="000A2CF8" w:rsidP="00966ABD"/>
        </w:tc>
      </w:tr>
      <w:tr w:rsidR="000A2CF8" w:rsidRPr="00EB5293" w:rsidTr="00093A16">
        <w:trPr>
          <w:gridBefore w:val="1"/>
          <w:wBefore w:w="2859" w:type="pct"/>
        </w:trPr>
        <w:tc>
          <w:tcPr>
            <w:tcW w:w="2141" w:type="pct"/>
            <w:gridSpan w:val="2"/>
          </w:tcPr>
          <w:p w:rsidR="000A2CF8" w:rsidRPr="00EB5293" w:rsidRDefault="000A2CF8" w:rsidP="00966ABD"/>
        </w:tc>
      </w:tr>
      <w:tr w:rsidR="000A2CF8" w:rsidRPr="00EB5293" w:rsidTr="00DC4BA3">
        <w:trPr>
          <w:gridBefore w:val="1"/>
          <w:wBefore w:w="2859" w:type="pct"/>
        </w:trPr>
        <w:tc>
          <w:tcPr>
            <w:tcW w:w="916" w:type="pct"/>
            <w:vAlign w:val="center"/>
          </w:tcPr>
          <w:p w:rsidR="000A2CF8" w:rsidRPr="00EB5293" w:rsidRDefault="000A2CF8" w:rsidP="00966ABD"/>
        </w:tc>
        <w:tc>
          <w:tcPr>
            <w:tcW w:w="1225" w:type="pct"/>
            <w:vAlign w:val="center"/>
          </w:tcPr>
          <w:p w:rsidR="000A2CF8" w:rsidRPr="00EB5293" w:rsidRDefault="000A2CF8" w:rsidP="00966ABD"/>
        </w:tc>
      </w:tr>
      <w:tr w:rsidR="000A2CF8" w:rsidRPr="00EB5293" w:rsidTr="00093A16">
        <w:trPr>
          <w:gridBefore w:val="1"/>
          <w:wBefore w:w="2859" w:type="pct"/>
        </w:trPr>
        <w:tc>
          <w:tcPr>
            <w:tcW w:w="2141" w:type="pct"/>
            <w:gridSpan w:val="2"/>
            <w:vAlign w:val="center"/>
          </w:tcPr>
          <w:p w:rsidR="000A2CF8" w:rsidRPr="00EB5293" w:rsidRDefault="000A2CF8" w:rsidP="00966ABD">
            <w:pPr>
              <w:rPr>
                <w:i/>
              </w:rPr>
            </w:pPr>
          </w:p>
        </w:tc>
      </w:tr>
    </w:tbl>
    <w:p w:rsidR="000A2CF8" w:rsidRPr="00EB5293" w:rsidRDefault="000A2CF8" w:rsidP="00966ABD">
      <w:pPr>
        <w:spacing w:line="360" w:lineRule="auto"/>
        <w:jc w:val="center"/>
        <w:rPr>
          <w:b/>
          <w:sz w:val="22"/>
          <w:szCs w:val="22"/>
        </w:rPr>
      </w:pPr>
    </w:p>
    <w:p w:rsidR="000A2CF8" w:rsidRPr="00EB5293" w:rsidRDefault="000A2CF8" w:rsidP="004D2604">
      <w:pPr>
        <w:spacing w:line="360" w:lineRule="auto"/>
        <w:jc w:val="center"/>
        <w:rPr>
          <w:b/>
        </w:rPr>
      </w:pPr>
      <w:bookmarkStart w:id="9" w:name="_Toc349652269"/>
      <w:bookmarkStart w:id="10" w:name="_Toc349653053"/>
      <w:bookmarkStart w:id="11" w:name="_Toc318388607"/>
      <w:bookmarkStart w:id="12" w:name="_Toc320285820"/>
      <w:bookmarkStart w:id="13" w:name="_Toc349652272"/>
      <w:bookmarkStart w:id="14" w:name="_Toc349653056"/>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r w:rsidRPr="00EB5293">
        <w:rPr>
          <w:b/>
        </w:rPr>
        <w:t>ДОКУМЕНТАЦИЯ ПО ЗАПРОСУ ЦЕН</w:t>
      </w:r>
      <w:bookmarkEnd w:id="9"/>
      <w:bookmarkEnd w:id="10"/>
    </w:p>
    <w:p w:rsidR="000A2CF8" w:rsidRPr="00EB5293" w:rsidRDefault="000A2CF8" w:rsidP="004D2604">
      <w:pPr>
        <w:spacing w:line="360" w:lineRule="auto"/>
        <w:jc w:val="center"/>
        <w:rPr>
          <w:b/>
        </w:rPr>
      </w:pPr>
      <w:bookmarkStart w:id="22" w:name="_Toc349652270"/>
      <w:bookmarkStart w:id="23" w:name="_Toc349653054"/>
      <w:r w:rsidRPr="00EB5293">
        <w:rPr>
          <w:b/>
        </w:rPr>
        <w:t>открытый запрос цен в электронной форме на право заключения договора</w:t>
      </w:r>
      <w:bookmarkEnd w:id="22"/>
      <w:bookmarkEnd w:id="23"/>
    </w:p>
    <w:p w:rsidR="000A2CF8" w:rsidRPr="00EB5293" w:rsidRDefault="000A2CF8" w:rsidP="004D2604">
      <w:pPr>
        <w:spacing w:line="360" w:lineRule="auto"/>
        <w:jc w:val="center"/>
        <w:rPr>
          <w:b/>
        </w:rPr>
      </w:pPr>
      <w:bookmarkStart w:id="24" w:name="_Toc349652271"/>
      <w:bookmarkStart w:id="25" w:name="_Toc349653055"/>
      <w:r w:rsidRPr="00EB5293">
        <w:rPr>
          <w:b/>
        </w:rPr>
        <w:t>на поставку товаров для нужд</w:t>
      </w:r>
      <w:bookmarkEnd w:id="24"/>
      <w:bookmarkEnd w:id="25"/>
    </w:p>
    <w:p w:rsidR="000A2CF8" w:rsidRPr="00EB5293" w:rsidRDefault="000A2CF8" w:rsidP="004D2604">
      <w:pPr>
        <w:spacing w:line="360" w:lineRule="auto"/>
        <w:jc w:val="center"/>
        <w:rPr>
          <w:b/>
        </w:rPr>
      </w:pPr>
      <w:r w:rsidRPr="00EB5293">
        <w:rPr>
          <w:b/>
        </w:rPr>
        <w:t>ФГУП «Всероссийский научно-исследовательский институт автоматики им. Н.Л. Духова»</w:t>
      </w:r>
    </w:p>
    <w:p w:rsidR="000A2CF8" w:rsidRPr="00EB5293" w:rsidRDefault="000A2CF8" w:rsidP="004D2604">
      <w:pPr>
        <w:spacing w:line="360" w:lineRule="auto"/>
        <w:jc w:val="center"/>
        <w:rPr>
          <w:b/>
        </w:rPr>
      </w:pPr>
    </w:p>
    <w:p w:rsidR="000A2CF8" w:rsidRPr="00EB5293" w:rsidRDefault="000A2CF8" w:rsidP="004D2604">
      <w:pPr>
        <w:tabs>
          <w:tab w:val="left" w:pos="5010"/>
        </w:tabs>
        <w:suppressAutoHyphens/>
        <w:ind w:right="639"/>
        <w:jc w:val="center"/>
        <w:rPr>
          <w:i/>
          <w:sz w:val="20"/>
          <w:szCs w:val="20"/>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pStyle w:val="BodyText2"/>
        <w:rPr>
          <w:i/>
          <w:sz w:val="20"/>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Pr="00EB5293" w:rsidRDefault="000A2CF8" w:rsidP="004D2604">
      <w:pPr>
        <w:tabs>
          <w:tab w:val="left" w:pos="5010"/>
        </w:tabs>
        <w:suppressAutoHyphens/>
        <w:ind w:right="639"/>
        <w:jc w:val="center"/>
        <w:rPr>
          <w:sz w:val="22"/>
          <w:szCs w:val="22"/>
        </w:rPr>
      </w:pPr>
    </w:p>
    <w:p w:rsidR="000A2CF8" w:rsidRDefault="000A2CF8" w:rsidP="004D2604">
      <w:pPr>
        <w:tabs>
          <w:tab w:val="left" w:pos="5010"/>
        </w:tabs>
        <w:suppressAutoHyphens/>
        <w:ind w:right="639"/>
        <w:jc w:val="center"/>
        <w:rPr>
          <w:b/>
          <w:sz w:val="22"/>
          <w:szCs w:val="22"/>
        </w:rPr>
      </w:pPr>
    </w:p>
    <w:p w:rsidR="000A2CF8" w:rsidRPr="00EB5293" w:rsidRDefault="000A2CF8" w:rsidP="004D2604">
      <w:pPr>
        <w:tabs>
          <w:tab w:val="left" w:pos="5010"/>
        </w:tabs>
        <w:suppressAutoHyphens/>
        <w:ind w:right="639"/>
        <w:jc w:val="center"/>
        <w:rPr>
          <w:b/>
          <w:sz w:val="22"/>
          <w:szCs w:val="22"/>
        </w:rPr>
      </w:pPr>
    </w:p>
    <w:p w:rsidR="000A2CF8" w:rsidRPr="00EB5293" w:rsidRDefault="000A2CF8" w:rsidP="004D2604">
      <w:pPr>
        <w:tabs>
          <w:tab w:val="left" w:pos="5010"/>
        </w:tabs>
        <w:suppressAutoHyphens/>
        <w:ind w:right="639"/>
        <w:jc w:val="center"/>
        <w:rPr>
          <w:b/>
          <w:sz w:val="22"/>
          <w:szCs w:val="22"/>
        </w:rPr>
      </w:pPr>
      <w:r w:rsidRPr="00EB5293">
        <w:rPr>
          <w:b/>
          <w:sz w:val="22"/>
          <w:szCs w:val="22"/>
        </w:rPr>
        <w:t>2014</w:t>
      </w:r>
    </w:p>
    <w:bookmarkEnd w:id="11"/>
    <w:bookmarkEnd w:id="12"/>
    <w:bookmarkEnd w:id="13"/>
    <w:bookmarkEnd w:id="14"/>
    <w:p w:rsidR="000A2CF8" w:rsidRPr="00EB5293" w:rsidRDefault="000A2CF8" w:rsidP="00F52F08">
      <w:pPr>
        <w:pStyle w:val="1c"/>
        <w:ind w:firstLine="0"/>
        <w:jc w:val="center"/>
        <w:rPr>
          <w:b w:val="0"/>
          <w:sz w:val="22"/>
          <w:szCs w:val="22"/>
        </w:rPr>
      </w:pPr>
    </w:p>
    <w:p w:rsidR="000A2CF8" w:rsidRDefault="000A2CF8" w:rsidP="00F52F08">
      <w:pPr>
        <w:pStyle w:val="1c"/>
        <w:ind w:firstLine="0"/>
        <w:jc w:val="center"/>
        <w:rPr>
          <w:rFonts w:ascii="Times New Roman" w:hAnsi="Times New Roman"/>
          <w:b w:val="0"/>
          <w:bCs/>
          <w:szCs w:val="24"/>
        </w:rPr>
      </w:pPr>
      <w:r w:rsidRPr="00EB5293">
        <w:fldChar w:fldCharType="begin"/>
      </w:r>
      <w:r w:rsidRPr="00EB5293">
        <w:instrText xml:space="preserve"> TOC \o "1-3" \h \z \u </w:instrText>
      </w:r>
      <w:r w:rsidRPr="00EB5293">
        <w:fldChar w:fldCharType="separate"/>
      </w:r>
      <w:r w:rsidRPr="00987B19">
        <w:rPr>
          <w:rFonts w:ascii="Times New Roman" w:hAnsi="Times New Roman"/>
          <w:b w:val="0"/>
          <w:bCs/>
          <w:szCs w:val="24"/>
        </w:rPr>
        <w:t>СОДЕРЖАНИЕ</w:t>
      </w:r>
    </w:p>
    <w:p w:rsidR="000A2CF8" w:rsidRPr="00F52F08" w:rsidRDefault="000A2CF8" w:rsidP="00F52F08"/>
    <w:p w:rsidR="000A2CF8" w:rsidRPr="008B693E" w:rsidRDefault="000A2CF8" w:rsidP="00F52F08">
      <w:pPr>
        <w:pStyle w:val="TOC1"/>
        <w:rPr>
          <w:rFonts w:ascii="Calibri" w:hAnsi="Calibri"/>
        </w:rPr>
      </w:pPr>
      <w:r>
        <w:rPr>
          <w:b/>
        </w:rPr>
        <w:fldChar w:fldCharType="begin"/>
      </w:r>
      <w:r>
        <w:rPr>
          <w:b/>
        </w:rPr>
        <w:instrText xml:space="preserve"> TOC \o "1-3" \h \z \u </w:instrText>
      </w:r>
      <w:r>
        <w:rPr>
          <w:b/>
        </w:rPr>
        <w:fldChar w:fldCharType="separate"/>
      </w:r>
      <w:hyperlink w:anchor="_Toc351535679" w:history="1">
        <w:r w:rsidRPr="008B693E">
          <w:rPr>
            <w:rStyle w:val="Hyperlink"/>
            <w:bCs/>
          </w:rPr>
          <w:t>ИЗВЕЩЕНИЕ О ПРОВЕДЕНИИ ЗАПРОСА ЦЕН</w:t>
        </w:r>
        <w:r w:rsidRPr="008B693E">
          <w:rPr>
            <w:webHidden/>
          </w:rPr>
          <w:tab/>
        </w:r>
        <w:r>
          <w:rPr>
            <w:webHidden/>
            <w:lang w:val="en-US"/>
          </w:rPr>
          <w:t>3</w:t>
        </w:r>
      </w:hyperlink>
    </w:p>
    <w:p w:rsidR="000A2CF8" w:rsidRPr="008B693E" w:rsidRDefault="000A2CF8" w:rsidP="00F52F08">
      <w:pPr>
        <w:pStyle w:val="TOC1"/>
        <w:rPr>
          <w:rFonts w:ascii="Calibri" w:hAnsi="Calibri"/>
        </w:rPr>
      </w:pPr>
      <w:hyperlink w:anchor="_Toc351535680" w:history="1">
        <w:r w:rsidRPr="008B693E">
          <w:rPr>
            <w:rStyle w:val="Hyperlink"/>
          </w:rPr>
          <w:t>ЧАСТЬ 1</w:t>
        </w:r>
        <w:r w:rsidRPr="008B693E">
          <w:rPr>
            <w:webHidden/>
          </w:rPr>
          <w:tab/>
        </w:r>
        <w:r>
          <w:rPr>
            <w:webHidden/>
            <w:lang w:val="en-US"/>
          </w:rPr>
          <w:t>5</w:t>
        </w:r>
      </w:hyperlink>
    </w:p>
    <w:p w:rsidR="000A2CF8" w:rsidRPr="008B693E" w:rsidRDefault="000A2CF8" w:rsidP="00F52F08">
      <w:pPr>
        <w:pStyle w:val="TOC1"/>
        <w:rPr>
          <w:rFonts w:ascii="Calibri" w:hAnsi="Calibri"/>
        </w:rPr>
      </w:pPr>
      <w:hyperlink w:anchor="_Toc351535681" w:history="1">
        <w:r w:rsidRPr="008B693E">
          <w:rPr>
            <w:rStyle w:val="Hyperlink"/>
          </w:rPr>
          <w:t>1. ТЕРМИНЫ И ОПРЕДЕЛЕНИЯ</w:t>
        </w:r>
        <w:r w:rsidRPr="008B693E">
          <w:rPr>
            <w:webHidden/>
          </w:rPr>
          <w:tab/>
        </w:r>
        <w:r>
          <w:rPr>
            <w:webHidden/>
            <w:lang w:val="en-US"/>
          </w:rPr>
          <w:t>5</w:t>
        </w:r>
      </w:hyperlink>
    </w:p>
    <w:p w:rsidR="000A2CF8" w:rsidRPr="008B693E" w:rsidRDefault="000A2CF8" w:rsidP="00F52F08">
      <w:pPr>
        <w:pStyle w:val="TOC1"/>
        <w:rPr>
          <w:rFonts w:ascii="Calibri" w:hAnsi="Calibri"/>
        </w:rPr>
      </w:pPr>
      <w:hyperlink w:anchor="_Toc351535682" w:history="1">
        <w:r w:rsidRPr="008B693E">
          <w:rPr>
            <w:rStyle w:val="Hyperlink"/>
          </w:rPr>
          <w:t>2. ОБЩИЕ ПОЛОЖЕНИЯ</w:t>
        </w:r>
        <w:r w:rsidRPr="008B693E">
          <w:rPr>
            <w:webHidden/>
          </w:rPr>
          <w:tab/>
        </w:r>
        <w:r>
          <w:rPr>
            <w:webHidden/>
            <w:lang w:val="en-US"/>
          </w:rPr>
          <w:t>7</w:t>
        </w:r>
      </w:hyperlink>
    </w:p>
    <w:p w:rsidR="000A2CF8" w:rsidRPr="008B693E" w:rsidRDefault="000A2CF8" w:rsidP="00F52F08">
      <w:pPr>
        <w:pStyle w:val="TOC1"/>
        <w:rPr>
          <w:rFonts w:ascii="Calibri" w:hAnsi="Calibri"/>
        </w:rPr>
      </w:pPr>
      <w:hyperlink w:anchor="_Toc351535683" w:history="1">
        <w:r w:rsidRPr="008B693E">
          <w:rPr>
            <w:rStyle w:val="Hyperlink"/>
          </w:rPr>
          <w:t>3. ПОРЯДОК ПРОВЕДЕНИЯ ЗАПРОСА ЦЕН</w:t>
        </w:r>
        <w:r w:rsidRPr="008B693E">
          <w:rPr>
            <w:webHidden/>
          </w:rPr>
          <w:tab/>
        </w:r>
        <w:r>
          <w:rPr>
            <w:webHidden/>
            <w:lang w:val="en-US"/>
          </w:rPr>
          <w:t>7</w:t>
        </w:r>
      </w:hyperlink>
    </w:p>
    <w:p w:rsidR="000A2CF8" w:rsidRPr="008B693E" w:rsidRDefault="000A2CF8" w:rsidP="00F52F08">
      <w:pPr>
        <w:pStyle w:val="TOC1"/>
        <w:rPr>
          <w:rFonts w:ascii="Calibri" w:hAnsi="Calibri"/>
        </w:rPr>
      </w:pPr>
      <w:hyperlink w:anchor="_Toc351535684" w:history="1">
        <w:r w:rsidRPr="008B693E">
          <w:rPr>
            <w:rStyle w:val="Hyperlink"/>
          </w:rPr>
          <w:t>4. ИНФОРМАЦИОННАЯ КАРТА ЗАПРОСА ЦЕН</w:t>
        </w:r>
        <w:r w:rsidRPr="008B693E">
          <w:rPr>
            <w:webHidden/>
          </w:rPr>
          <w:tab/>
        </w:r>
        <w:r>
          <w:rPr>
            <w:webHidden/>
            <w:lang w:val="en-US"/>
          </w:rPr>
          <w:t>14</w:t>
        </w:r>
      </w:hyperlink>
    </w:p>
    <w:p w:rsidR="000A2CF8" w:rsidRPr="008B693E" w:rsidRDefault="000A2CF8" w:rsidP="00F52F08">
      <w:pPr>
        <w:pStyle w:val="TOC1"/>
        <w:rPr>
          <w:rFonts w:ascii="Calibri" w:hAnsi="Calibri"/>
        </w:rPr>
      </w:pPr>
      <w:hyperlink w:anchor="_Toc351535685" w:history="1">
        <w:r w:rsidRPr="008B693E">
          <w:rPr>
            <w:rStyle w:val="Hyperlink"/>
            <w:bCs/>
          </w:rPr>
          <w:t>5. </w:t>
        </w:r>
        <w:r w:rsidRPr="008B693E">
          <w:rPr>
            <w:rStyle w:val="Hyperlink"/>
          </w:rPr>
          <w:t>ОБРАЗЦЫ ФОРМ ОСНОВНЫХ ДОКУМЕНТОВ, ВКЛЮЧАЕМЫХ В ЗАЯВКУ НА УЧАСТИЕ В ЗАПРОСЕ ЦЕН</w:t>
        </w:r>
        <w:r w:rsidRPr="008B693E">
          <w:rPr>
            <w:webHidden/>
          </w:rPr>
          <w:tab/>
        </w:r>
        <w:r>
          <w:rPr>
            <w:webHidden/>
            <w:lang w:val="en-US"/>
          </w:rPr>
          <w:t>21</w:t>
        </w:r>
      </w:hyperlink>
    </w:p>
    <w:p w:rsidR="000A2CF8" w:rsidRPr="008B693E" w:rsidRDefault="000A2CF8" w:rsidP="00F52F08">
      <w:pPr>
        <w:pStyle w:val="TOC2"/>
        <w:rPr>
          <w:rFonts w:ascii="Calibri" w:hAnsi="Calibri"/>
          <w:smallCaps w:val="0"/>
          <w:sz w:val="22"/>
          <w:szCs w:val="22"/>
        </w:rPr>
      </w:pPr>
      <w:hyperlink w:anchor="_Toc351535686" w:history="1">
        <w:r w:rsidRPr="008B693E">
          <w:rPr>
            <w:rStyle w:val="Hyperlink"/>
          </w:rPr>
          <w:t>ЗАЯВКА НА УЧАСТИЕ В ЗАПРОСЕ ЦЕН</w:t>
        </w:r>
        <w:r w:rsidRPr="008B693E">
          <w:rPr>
            <w:webHidden/>
          </w:rPr>
          <w:tab/>
        </w:r>
        <w:r>
          <w:rPr>
            <w:webHidden/>
            <w:lang w:val="en-US"/>
          </w:rPr>
          <w:t>21</w:t>
        </w:r>
      </w:hyperlink>
    </w:p>
    <w:p w:rsidR="000A2CF8" w:rsidRPr="008B693E" w:rsidRDefault="000A2CF8" w:rsidP="00F52F08">
      <w:pPr>
        <w:pStyle w:val="TOC2"/>
        <w:rPr>
          <w:rFonts w:ascii="Calibri" w:hAnsi="Calibri"/>
          <w:smallCaps w:val="0"/>
          <w:sz w:val="22"/>
          <w:szCs w:val="22"/>
        </w:rPr>
      </w:pPr>
      <w:hyperlink w:anchor="_Toc351535687" w:history="1">
        <w:r w:rsidRPr="008B693E">
          <w:rPr>
            <w:rStyle w:val="Hyperlink"/>
          </w:rPr>
          <w:t>АНКЕТА УЧАСТНИКА ЗАПРОСА ЦЕН</w:t>
        </w:r>
        <w:r w:rsidRPr="008B693E">
          <w:rPr>
            <w:webHidden/>
          </w:rPr>
          <w:tab/>
        </w:r>
        <w:r>
          <w:rPr>
            <w:webHidden/>
            <w:lang w:val="en-US"/>
          </w:rPr>
          <w:t>24</w:t>
        </w:r>
      </w:hyperlink>
    </w:p>
    <w:p w:rsidR="000A2CF8" w:rsidRPr="008B693E" w:rsidRDefault="000A2CF8" w:rsidP="00F52F08">
      <w:pPr>
        <w:pStyle w:val="TOC2"/>
        <w:rPr>
          <w:rFonts w:ascii="Calibri" w:hAnsi="Calibri"/>
          <w:smallCaps w:val="0"/>
          <w:sz w:val="22"/>
          <w:szCs w:val="22"/>
        </w:rPr>
      </w:pPr>
      <w:hyperlink w:anchor="_Toc351535688" w:history="1">
        <w:r w:rsidRPr="008B693E">
          <w:rPr>
            <w:rStyle w:val="Hyperlink"/>
          </w:rPr>
          <w:t>ТЕХНИЧЕСКОЕ ПРЕДЛОЖЕНИЕ</w:t>
        </w:r>
        <w:r w:rsidRPr="008B693E">
          <w:rPr>
            <w:webHidden/>
          </w:rPr>
          <w:tab/>
        </w:r>
        <w:r>
          <w:rPr>
            <w:webHidden/>
            <w:lang w:val="en-US"/>
          </w:rPr>
          <w:t>26</w:t>
        </w:r>
      </w:hyperlink>
    </w:p>
    <w:p w:rsidR="000A2CF8" w:rsidRPr="008B693E" w:rsidRDefault="000A2CF8" w:rsidP="00F52F08">
      <w:pPr>
        <w:pStyle w:val="TOC1"/>
        <w:rPr>
          <w:rFonts w:ascii="Calibri" w:hAnsi="Calibri"/>
        </w:rPr>
      </w:pPr>
      <w:hyperlink w:anchor="_Toc351535689" w:history="1">
        <w:r w:rsidRPr="008B693E">
          <w:rPr>
            <w:rStyle w:val="Hyperlink"/>
          </w:rPr>
          <w:t>Форма банковской гарантии</w:t>
        </w:r>
        <w:r w:rsidRPr="008B693E">
          <w:rPr>
            <w:webHidden/>
          </w:rPr>
          <w:tab/>
        </w:r>
        <w:r>
          <w:rPr>
            <w:webHidden/>
            <w:lang w:val="en-US"/>
          </w:rPr>
          <w:t>28</w:t>
        </w:r>
      </w:hyperlink>
    </w:p>
    <w:p w:rsidR="000A2CF8" w:rsidRPr="008B693E" w:rsidRDefault="000A2CF8" w:rsidP="00F52F08">
      <w:pPr>
        <w:pStyle w:val="TOC1"/>
        <w:rPr>
          <w:rFonts w:ascii="Calibri" w:hAnsi="Calibri"/>
        </w:rPr>
      </w:pPr>
      <w:hyperlink w:anchor="_Toc351535690" w:history="1">
        <w:r w:rsidRPr="008B693E">
          <w:rPr>
            <w:rStyle w:val="Hyperlink"/>
          </w:rPr>
          <w:t>ЧАСТЬ 2</w:t>
        </w:r>
        <w:r w:rsidRPr="008B693E">
          <w:rPr>
            <w:webHidden/>
          </w:rPr>
          <w:tab/>
        </w:r>
        <w:r>
          <w:rPr>
            <w:webHidden/>
            <w:lang w:val="en-US"/>
          </w:rPr>
          <w:t>30</w:t>
        </w:r>
      </w:hyperlink>
    </w:p>
    <w:p w:rsidR="000A2CF8" w:rsidRPr="00E32D54" w:rsidRDefault="000A2CF8" w:rsidP="00F52F08">
      <w:pPr>
        <w:pStyle w:val="TOC1"/>
        <w:rPr>
          <w:rStyle w:val="Hyperlink"/>
          <w:lang w:val="en-US"/>
        </w:rPr>
      </w:pPr>
      <w:hyperlink w:anchor="_Toc351535691" w:history="1">
        <w:r w:rsidRPr="008B693E">
          <w:rPr>
            <w:rStyle w:val="Hyperlink"/>
          </w:rPr>
          <w:t>Проект Договора</w:t>
        </w:r>
        <w:r w:rsidRPr="008B693E">
          <w:rPr>
            <w:webHidden/>
          </w:rPr>
          <w:tab/>
        </w:r>
        <w:r>
          <w:rPr>
            <w:webHidden/>
            <w:lang w:val="en-US"/>
          </w:rPr>
          <w:t>30</w:t>
        </w:r>
      </w:hyperlink>
    </w:p>
    <w:p w:rsidR="000A2CF8" w:rsidRPr="00137372" w:rsidRDefault="000A2CF8" w:rsidP="00F52F08">
      <w:pPr>
        <w:pStyle w:val="TOC1"/>
      </w:pPr>
      <w:r w:rsidRPr="00137372">
        <w:t>ЧАСТЬ 3</w:t>
      </w:r>
      <w:r w:rsidRPr="00137372">
        <w:rPr>
          <w:webHidden/>
        </w:rPr>
        <w:tab/>
        <w:t>36</w:t>
      </w:r>
    </w:p>
    <w:p w:rsidR="000A2CF8" w:rsidRPr="00137372" w:rsidRDefault="000A2CF8" w:rsidP="00F52F08">
      <w:pPr>
        <w:pStyle w:val="TOC1"/>
      </w:pPr>
      <w:r>
        <w:t>Техническая часть</w:t>
      </w:r>
      <w:r w:rsidRPr="00137372">
        <w:rPr>
          <w:webHidden/>
        </w:rPr>
        <w:tab/>
        <w:t>36</w:t>
      </w:r>
    </w:p>
    <w:p w:rsidR="000A2CF8" w:rsidRDefault="000A2CF8" w:rsidP="00F52F08">
      <w:pPr>
        <w:pStyle w:val="TOC1"/>
        <w:rPr>
          <w:b/>
        </w:rPr>
      </w:pPr>
      <w:r>
        <w:rPr>
          <w:b/>
        </w:rPr>
        <w:fldChar w:fldCharType="end"/>
      </w:r>
    </w:p>
    <w:p w:rsidR="000A2CF8" w:rsidRPr="00467ACB" w:rsidRDefault="000A2CF8" w:rsidP="00F52F08">
      <w:pPr>
        <w:pStyle w:val="TOC1"/>
        <w:rPr>
          <w:b/>
          <w:bCs/>
          <w:szCs w:val="24"/>
        </w:rPr>
      </w:pPr>
      <w:r w:rsidRPr="00EB5293">
        <w:fldChar w:fldCharType="end"/>
      </w:r>
      <w:r w:rsidRPr="00467ACB">
        <w:rPr>
          <w:highlight w:val="yellow"/>
        </w:rPr>
        <w:br w:type="page"/>
      </w:r>
      <w:bookmarkStart w:id="26" w:name="_Toc347315016"/>
      <w:bookmarkStart w:id="27" w:name="_Toc382053045"/>
      <w:r w:rsidRPr="00467ACB">
        <w:rPr>
          <w:bCs/>
          <w:szCs w:val="24"/>
        </w:rPr>
        <w:t>ИЗВЕЩЕНИЕ О ПРОВЕДЕНИИ ЗАПРОСА ЦЕН</w:t>
      </w:r>
      <w:bookmarkEnd w:id="26"/>
      <w:bookmarkEnd w:id="27"/>
    </w:p>
    <w:p w:rsidR="000A2CF8" w:rsidRPr="00467ACB" w:rsidRDefault="000A2CF8" w:rsidP="00966ABD">
      <w:pPr>
        <w:rPr>
          <w:highlight w:val="yellow"/>
        </w:rPr>
      </w:pPr>
    </w:p>
    <w:tbl>
      <w:tblPr>
        <w:tblW w:w="10728" w:type="dxa"/>
        <w:tblLook w:val="01E0"/>
      </w:tblPr>
      <w:tblGrid>
        <w:gridCol w:w="10728"/>
      </w:tblGrid>
      <w:tr w:rsidR="000A2CF8" w:rsidRPr="00467ACB" w:rsidTr="00966ABD">
        <w:tc>
          <w:tcPr>
            <w:tcW w:w="10728" w:type="dxa"/>
            <w:shd w:val="clear" w:color="auto" w:fill="E6E6E6"/>
          </w:tcPr>
          <w:p w:rsidR="000A2CF8" w:rsidRPr="00467ACB" w:rsidRDefault="000A2CF8" w:rsidP="00DC2103">
            <w:pPr>
              <w:numPr>
                <w:ilvl w:val="0"/>
                <w:numId w:val="14"/>
              </w:numPr>
              <w:tabs>
                <w:tab w:val="clear" w:pos="720"/>
                <w:tab w:val="num" w:pos="360"/>
              </w:tabs>
              <w:ind w:left="360"/>
              <w:jc w:val="both"/>
              <w:rPr>
                <w:b/>
              </w:rPr>
            </w:pPr>
            <w:r w:rsidRPr="00467ACB">
              <w:rPr>
                <w:b/>
                <w:i/>
                <w:sz w:val="22"/>
                <w:szCs w:val="22"/>
              </w:rPr>
              <w:br w:type="page"/>
            </w:r>
            <w:r w:rsidRPr="00467ACB">
              <w:rPr>
                <w:b/>
                <w:i/>
                <w:sz w:val="22"/>
                <w:szCs w:val="22"/>
              </w:rPr>
              <w:br w:type="page"/>
            </w:r>
            <w:r w:rsidRPr="00467ACB">
              <w:rPr>
                <w:b/>
                <w:i/>
                <w:sz w:val="22"/>
                <w:szCs w:val="22"/>
              </w:rPr>
              <w:br w:type="page"/>
            </w:r>
            <w:r w:rsidRPr="00467ACB">
              <w:rPr>
                <w:sz w:val="22"/>
                <w:szCs w:val="22"/>
              </w:rPr>
              <w:br w:type="page"/>
            </w:r>
            <w:r w:rsidRPr="00467ACB">
              <w:rPr>
                <w:b/>
                <w:sz w:val="22"/>
                <w:szCs w:val="22"/>
              </w:rPr>
              <w:t>Форма и способ процедуры закупки:</w:t>
            </w:r>
          </w:p>
        </w:tc>
      </w:tr>
      <w:tr w:rsidR="000A2CF8" w:rsidRPr="00467ACB" w:rsidTr="00E74D5E">
        <w:tc>
          <w:tcPr>
            <w:tcW w:w="10728" w:type="dxa"/>
          </w:tcPr>
          <w:p w:rsidR="000A2CF8" w:rsidRPr="00467ACB" w:rsidRDefault="000A2CF8" w:rsidP="00966ABD">
            <w:pPr>
              <w:jc w:val="both"/>
            </w:pPr>
            <w:r w:rsidRPr="00467ACB">
              <w:rPr>
                <w:sz w:val="22"/>
                <w:szCs w:val="22"/>
              </w:rPr>
              <w:t>Открытый запрос цен в электронной форме.</w:t>
            </w:r>
          </w:p>
        </w:tc>
      </w:tr>
      <w:tr w:rsidR="000A2CF8" w:rsidRPr="00467ACB" w:rsidTr="00966ABD">
        <w:tc>
          <w:tcPr>
            <w:tcW w:w="10728" w:type="dxa"/>
          </w:tcPr>
          <w:p w:rsidR="000A2CF8" w:rsidRPr="00467ACB" w:rsidRDefault="000A2CF8" w:rsidP="00966ABD">
            <w:pPr>
              <w:jc w:val="both"/>
            </w:pPr>
          </w:p>
        </w:tc>
      </w:tr>
      <w:tr w:rsidR="000A2CF8" w:rsidRPr="00467ACB" w:rsidTr="00966ABD">
        <w:tc>
          <w:tcPr>
            <w:tcW w:w="10728" w:type="dxa"/>
            <w:shd w:val="clear" w:color="auto" w:fill="E6E6E6"/>
          </w:tcPr>
          <w:p w:rsidR="000A2CF8" w:rsidRPr="00467ACB" w:rsidRDefault="000A2CF8" w:rsidP="00DC2103">
            <w:pPr>
              <w:numPr>
                <w:ilvl w:val="0"/>
                <w:numId w:val="14"/>
              </w:numPr>
              <w:tabs>
                <w:tab w:val="clear" w:pos="720"/>
                <w:tab w:val="num" w:pos="360"/>
              </w:tabs>
              <w:ind w:left="360"/>
              <w:jc w:val="both"/>
              <w:rPr>
                <w:b/>
              </w:rPr>
            </w:pPr>
            <w:r w:rsidRPr="00467ACB">
              <w:rPr>
                <w:b/>
                <w:sz w:val="22"/>
                <w:szCs w:val="22"/>
              </w:rPr>
              <w:t>Заказчик (организатор запроса цен):</w:t>
            </w:r>
          </w:p>
        </w:tc>
      </w:tr>
      <w:tr w:rsidR="000A2CF8" w:rsidRPr="00467ACB" w:rsidTr="00E74D5E">
        <w:tc>
          <w:tcPr>
            <w:tcW w:w="10728" w:type="dxa"/>
            <w:vAlign w:val="center"/>
          </w:tcPr>
          <w:p w:rsidR="000A2CF8" w:rsidRPr="00467ACB" w:rsidRDefault="000A2CF8" w:rsidP="00966ABD">
            <w:pPr>
              <w:snapToGrid w:val="0"/>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0A2CF8" w:rsidRPr="00467ACB" w:rsidTr="00E74D5E">
        <w:tc>
          <w:tcPr>
            <w:tcW w:w="10728" w:type="dxa"/>
          </w:tcPr>
          <w:p w:rsidR="000A2CF8" w:rsidRPr="00467ACB" w:rsidRDefault="000A2CF8" w:rsidP="00966ABD">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0A2CF8" w:rsidRPr="00467ACB" w:rsidTr="00E74D5E">
        <w:tc>
          <w:tcPr>
            <w:tcW w:w="10728" w:type="dxa"/>
          </w:tcPr>
          <w:p w:rsidR="000A2CF8" w:rsidRPr="00467ACB" w:rsidRDefault="000A2CF8" w:rsidP="00966ABD">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0A2CF8" w:rsidRPr="00467ACB" w:rsidTr="00E74D5E">
        <w:tc>
          <w:tcPr>
            <w:tcW w:w="10728" w:type="dxa"/>
          </w:tcPr>
          <w:p w:rsidR="000A2CF8" w:rsidRPr="00467ACB" w:rsidRDefault="000A2CF8" w:rsidP="00966ABD">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Hyperlink"/>
                  <w:color w:val="auto"/>
                  <w:sz w:val="22"/>
                  <w:szCs w:val="22"/>
                  <w:lang w:val="en-US"/>
                </w:rPr>
                <w:t>zakupki</w:t>
              </w:r>
              <w:r w:rsidRPr="00467ACB">
                <w:rPr>
                  <w:rStyle w:val="Hyperlink"/>
                  <w:color w:val="auto"/>
                  <w:sz w:val="22"/>
                  <w:szCs w:val="22"/>
                </w:rPr>
                <w:t>@</w:t>
              </w:r>
              <w:r w:rsidRPr="00467ACB">
                <w:rPr>
                  <w:rStyle w:val="Hyperlink"/>
                  <w:color w:val="auto"/>
                  <w:sz w:val="22"/>
                  <w:szCs w:val="22"/>
                  <w:lang w:val="en-US"/>
                </w:rPr>
                <w:t>vniia</w:t>
              </w:r>
              <w:r w:rsidRPr="00467ACB">
                <w:rPr>
                  <w:rStyle w:val="Hyperlink"/>
                  <w:color w:val="auto"/>
                  <w:sz w:val="22"/>
                  <w:szCs w:val="22"/>
                </w:rPr>
                <w:t>.</w:t>
              </w:r>
              <w:r w:rsidRPr="00467ACB">
                <w:rPr>
                  <w:rStyle w:val="Hyperlink"/>
                  <w:color w:val="auto"/>
                  <w:sz w:val="22"/>
                  <w:szCs w:val="22"/>
                  <w:lang w:val="en-US"/>
                </w:rPr>
                <w:t>ru</w:t>
              </w:r>
            </w:hyperlink>
            <w:r w:rsidRPr="00467ACB">
              <w:t xml:space="preserve"> </w:t>
            </w:r>
            <w:r w:rsidRPr="00467ACB">
              <w:rPr>
                <w:sz w:val="22"/>
                <w:szCs w:val="22"/>
              </w:rPr>
              <w:t>Факс (499) 978-44-72</w:t>
            </w:r>
          </w:p>
        </w:tc>
      </w:tr>
      <w:tr w:rsidR="000A2CF8" w:rsidRPr="00467ACB" w:rsidTr="00966ABD">
        <w:tc>
          <w:tcPr>
            <w:tcW w:w="10728" w:type="dxa"/>
          </w:tcPr>
          <w:p w:rsidR="000A2CF8" w:rsidRPr="00467ACB" w:rsidRDefault="000A2CF8" w:rsidP="00966ABD">
            <w:pPr>
              <w:jc w:val="both"/>
            </w:pPr>
          </w:p>
        </w:tc>
      </w:tr>
      <w:tr w:rsidR="000A2CF8" w:rsidRPr="00467ACB" w:rsidTr="00966ABD">
        <w:tc>
          <w:tcPr>
            <w:tcW w:w="10728" w:type="dxa"/>
            <w:shd w:val="clear" w:color="auto" w:fill="E6E6E6"/>
            <w:vAlign w:val="center"/>
          </w:tcPr>
          <w:p w:rsidR="000A2CF8" w:rsidRPr="00467ACB" w:rsidRDefault="000A2CF8" w:rsidP="00DC2103">
            <w:pPr>
              <w:numPr>
                <w:ilvl w:val="0"/>
                <w:numId w:val="14"/>
              </w:numPr>
              <w:tabs>
                <w:tab w:val="clear" w:pos="720"/>
                <w:tab w:val="num" w:pos="360"/>
              </w:tabs>
              <w:ind w:left="360"/>
              <w:jc w:val="both"/>
              <w:rPr>
                <w:b/>
              </w:rPr>
            </w:pPr>
            <w:r w:rsidRPr="00467ACB">
              <w:rPr>
                <w:b/>
                <w:sz w:val="22"/>
                <w:szCs w:val="22"/>
              </w:rPr>
              <w:t>Предмет договора:</w:t>
            </w:r>
          </w:p>
        </w:tc>
      </w:tr>
      <w:tr w:rsidR="000A2CF8" w:rsidRPr="00467ACB" w:rsidTr="00E74D5E">
        <w:tc>
          <w:tcPr>
            <w:tcW w:w="10728" w:type="dxa"/>
            <w:vAlign w:val="center"/>
          </w:tcPr>
          <w:p w:rsidR="000A2CF8" w:rsidRPr="00055BFF" w:rsidRDefault="000A2CF8" w:rsidP="005B1F64">
            <w:pPr>
              <w:snapToGrid w:val="0"/>
            </w:pPr>
            <w:r>
              <w:rPr>
                <w:b/>
                <w:sz w:val="22"/>
                <w:szCs w:val="22"/>
              </w:rPr>
              <w:t xml:space="preserve">Поставка мебели </w:t>
            </w:r>
            <w:r w:rsidRPr="00467ACB">
              <w:rPr>
                <w:sz w:val="22"/>
                <w:szCs w:val="22"/>
              </w:rPr>
              <w:t xml:space="preserve">(Далее «Товар»). </w:t>
            </w:r>
            <w:r w:rsidRPr="00055BFF">
              <w:rPr>
                <w:sz w:val="22"/>
                <w:szCs w:val="22"/>
              </w:rPr>
              <w:t xml:space="preserve">Состав и объем товара приведены в </w:t>
            </w:r>
            <w:r>
              <w:rPr>
                <w:sz w:val="22"/>
                <w:szCs w:val="22"/>
              </w:rPr>
              <w:t xml:space="preserve">Части 3 </w:t>
            </w:r>
            <w:r w:rsidRPr="00055BFF">
              <w:rPr>
                <w:sz w:val="22"/>
                <w:szCs w:val="22"/>
              </w:rPr>
              <w:t>документации по запросу цен.</w:t>
            </w:r>
          </w:p>
          <w:p w:rsidR="000A2CF8" w:rsidRPr="00467ACB" w:rsidRDefault="000A2CF8" w:rsidP="00713701">
            <w:pPr>
              <w:snapToGrid w:val="0"/>
              <w:rPr>
                <w:bCs/>
              </w:rPr>
            </w:pPr>
            <w:r w:rsidRPr="00467ACB">
              <w:rPr>
                <w:sz w:val="22"/>
                <w:szCs w:val="22"/>
              </w:rPr>
              <w:t xml:space="preserve">Сроки поставки товара: не позднее </w:t>
            </w:r>
            <w:r w:rsidRPr="00B12A4E">
              <w:rPr>
                <w:sz w:val="22"/>
                <w:szCs w:val="22"/>
              </w:rPr>
              <w:t>10</w:t>
            </w:r>
            <w:r>
              <w:rPr>
                <w:sz w:val="22"/>
                <w:szCs w:val="22"/>
              </w:rPr>
              <w:t>.1</w:t>
            </w:r>
            <w:r w:rsidRPr="00B12A4E">
              <w:rPr>
                <w:sz w:val="22"/>
                <w:szCs w:val="22"/>
              </w:rPr>
              <w:t>1</w:t>
            </w:r>
            <w:r>
              <w:rPr>
                <w:sz w:val="22"/>
                <w:szCs w:val="22"/>
              </w:rPr>
              <w:t>.2014г</w:t>
            </w:r>
            <w:r w:rsidRPr="00467ACB">
              <w:rPr>
                <w:bCs/>
                <w:sz w:val="22"/>
                <w:szCs w:val="22"/>
              </w:rPr>
              <w:t>.</w:t>
            </w:r>
          </w:p>
        </w:tc>
      </w:tr>
      <w:tr w:rsidR="000A2CF8" w:rsidRPr="00467ACB" w:rsidTr="00966ABD">
        <w:tc>
          <w:tcPr>
            <w:tcW w:w="10728" w:type="dxa"/>
            <w:vAlign w:val="center"/>
          </w:tcPr>
          <w:p w:rsidR="000A2CF8" w:rsidRPr="00467ACB" w:rsidRDefault="000A2CF8" w:rsidP="00966ABD">
            <w:pPr>
              <w:snapToGrid w:val="0"/>
            </w:pPr>
          </w:p>
        </w:tc>
      </w:tr>
      <w:tr w:rsidR="000A2CF8" w:rsidRPr="00467ACB" w:rsidTr="00966ABD">
        <w:tc>
          <w:tcPr>
            <w:tcW w:w="10728" w:type="dxa"/>
            <w:shd w:val="clear" w:color="auto" w:fill="E6E6E6"/>
            <w:vAlign w:val="center"/>
          </w:tcPr>
          <w:p w:rsidR="000A2CF8" w:rsidRPr="00467ACB" w:rsidRDefault="000A2CF8" w:rsidP="00DC2103">
            <w:pPr>
              <w:numPr>
                <w:ilvl w:val="0"/>
                <w:numId w:val="14"/>
              </w:numPr>
              <w:tabs>
                <w:tab w:val="clear" w:pos="720"/>
                <w:tab w:val="num" w:pos="360"/>
              </w:tabs>
              <w:ind w:left="360"/>
              <w:jc w:val="both"/>
              <w:rPr>
                <w:b/>
              </w:rPr>
            </w:pPr>
            <w:r w:rsidRPr="00467ACB">
              <w:rPr>
                <w:b/>
                <w:sz w:val="22"/>
                <w:szCs w:val="22"/>
              </w:rPr>
              <w:t>Место поставки товаров:</w:t>
            </w:r>
          </w:p>
        </w:tc>
      </w:tr>
      <w:tr w:rsidR="000A2CF8" w:rsidRPr="00467ACB" w:rsidTr="00E74D5E">
        <w:tc>
          <w:tcPr>
            <w:tcW w:w="10728" w:type="dxa"/>
            <w:vAlign w:val="center"/>
          </w:tcPr>
          <w:p w:rsidR="000A2CF8" w:rsidRPr="00467ACB" w:rsidRDefault="000A2CF8" w:rsidP="005B1F64">
            <w:pPr>
              <w:snapToGrid w:val="0"/>
            </w:pPr>
            <w:r w:rsidRPr="00467ACB">
              <w:rPr>
                <w:sz w:val="22"/>
                <w:szCs w:val="22"/>
              </w:rPr>
              <w:t xml:space="preserve">г. Москва, ул. </w:t>
            </w:r>
            <w:r>
              <w:rPr>
                <w:sz w:val="22"/>
                <w:szCs w:val="22"/>
              </w:rPr>
              <w:t>Кошкина</w:t>
            </w:r>
            <w:r w:rsidRPr="00467ACB">
              <w:rPr>
                <w:sz w:val="22"/>
                <w:szCs w:val="22"/>
              </w:rPr>
              <w:t xml:space="preserve">, </w:t>
            </w:r>
            <w:r>
              <w:rPr>
                <w:sz w:val="22"/>
                <w:szCs w:val="22"/>
              </w:rPr>
              <w:t>вл</w:t>
            </w:r>
            <w:r w:rsidRPr="00467ACB">
              <w:rPr>
                <w:sz w:val="22"/>
                <w:szCs w:val="22"/>
              </w:rPr>
              <w:t xml:space="preserve">. </w:t>
            </w:r>
            <w:r>
              <w:rPr>
                <w:sz w:val="22"/>
                <w:szCs w:val="22"/>
              </w:rPr>
              <w:t>5.</w:t>
            </w:r>
          </w:p>
        </w:tc>
      </w:tr>
      <w:tr w:rsidR="000A2CF8" w:rsidRPr="00467ACB" w:rsidTr="00966ABD">
        <w:tc>
          <w:tcPr>
            <w:tcW w:w="10728" w:type="dxa"/>
            <w:vAlign w:val="center"/>
          </w:tcPr>
          <w:p w:rsidR="000A2CF8" w:rsidRPr="00467ACB" w:rsidRDefault="000A2CF8" w:rsidP="00966ABD">
            <w:pPr>
              <w:snapToGrid w:val="0"/>
            </w:pPr>
          </w:p>
        </w:tc>
      </w:tr>
      <w:tr w:rsidR="000A2CF8" w:rsidRPr="00467ACB" w:rsidTr="00966ABD">
        <w:tc>
          <w:tcPr>
            <w:tcW w:w="10728" w:type="dxa"/>
            <w:shd w:val="clear" w:color="auto" w:fill="E6E6E6"/>
            <w:vAlign w:val="center"/>
          </w:tcPr>
          <w:p w:rsidR="000A2CF8" w:rsidRPr="00467ACB" w:rsidRDefault="000A2CF8" w:rsidP="00DC2103">
            <w:pPr>
              <w:numPr>
                <w:ilvl w:val="0"/>
                <w:numId w:val="14"/>
              </w:numPr>
              <w:tabs>
                <w:tab w:val="clear" w:pos="720"/>
                <w:tab w:val="num" w:pos="360"/>
              </w:tabs>
              <w:ind w:left="360"/>
              <w:jc w:val="both"/>
              <w:rPr>
                <w:b/>
              </w:rPr>
            </w:pPr>
            <w:r w:rsidRPr="00467ACB">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0A2CF8" w:rsidRPr="00467ACB" w:rsidTr="00E74D5E">
        <w:tc>
          <w:tcPr>
            <w:tcW w:w="10728" w:type="dxa"/>
            <w:vAlign w:val="center"/>
          </w:tcPr>
          <w:p w:rsidR="000A2CF8" w:rsidRPr="00467ACB" w:rsidRDefault="000A2CF8" w:rsidP="00966ABD">
            <w:pPr>
              <w:jc w:val="both"/>
            </w:pPr>
            <w:r w:rsidRPr="00467ACB">
              <w:rPr>
                <w:sz w:val="22"/>
                <w:szCs w:val="22"/>
              </w:rPr>
              <w:t xml:space="preserve">Запрос цен проводится на электронной торговой площадке </w:t>
            </w:r>
            <w:r w:rsidRPr="00460393">
              <w:rPr>
                <w:sz w:val="22"/>
                <w:szCs w:val="22"/>
              </w:rPr>
              <w:t xml:space="preserve">«Аукционный конкурсный дом» в сети «Интернет» по адресу: </w:t>
            </w:r>
            <w:hyperlink r:id="rId10" w:history="1">
              <w:r w:rsidRPr="00460393">
                <w:rPr>
                  <w:rStyle w:val="Hyperlink"/>
                  <w:color w:val="auto"/>
                  <w:sz w:val="22"/>
                  <w:szCs w:val="22"/>
                </w:rPr>
                <w:t>www.a-k-d.ru</w:t>
              </w:r>
            </w:hyperlink>
            <w:r w:rsidRPr="00467ACB">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A2CF8" w:rsidRPr="00467ACB" w:rsidRDefault="000A2CF8" w:rsidP="00966ABD">
            <w:pPr>
              <w:jc w:val="both"/>
            </w:pPr>
            <w:r w:rsidRPr="00467ACB">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A2CF8" w:rsidRPr="00467ACB" w:rsidRDefault="000A2CF8" w:rsidP="00966ABD">
            <w:pPr>
              <w:jc w:val="both"/>
            </w:pPr>
            <w:r w:rsidRPr="00467ACB">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0A2CF8" w:rsidRPr="00467ACB" w:rsidTr="00966ABD">
        <w:tc>
          <w:tcPr>
            <w:tcW w:w="10728" w:type="dxa"/>
            <w:vAlign w:val="center"/>
          </w:tcPr>
          <w:p w:rsidR="000A2CF8" w:rsidRPr="00467ACB" w:rsidRDefault="000A2CF8" w:rsidP="00966ABD">
            <w:pPr>
              <w:jc w:val="both"/>
              <w:rPr>
                <w:highlight w:val="yellow"/>
              </w:rPr>
            </w:pPr>
          </w:p>
        </w:tc>
      </w:tr>
      <w:tr w:rsidR="000A2CF8" w:rsidRPr="00467ACB" w:rsidTr="00966ABD">
        <w:tc>
          <w:tcPr>
            <w:tcW w:w="10728" w:type="dxa"/>
            <w:shd w:val="clear" w:color="auto" w:fill="E6E6E6"/>
            <w:vAlign w:val="center"/>
          </w:tcPr>
          <w:p w:rsidR="000A2CF8" w:rsidRPr="00467ACB" w:rsidRDefault="000A2CF8" w:rsidP="00DC2103">
            <w:pPr>
              <w:numPr>
                <w:ilvl w:val="0"/>
                <w:numId w:val="14"/>
              </w:numPr>
              <w:tabs>
                <w:tab w:val="clear" w:pos="720"/>
                <w:tab w:val="num" w:pos="360"/>
              </w:tabs>
              <w:ind w:left="360"/>
              <w:jc w:val="both"/>
              <w:rPr>
                <w:b/>
              </w:rPr>
            </w:pPr>
            <w:r w:rsidRPr="00467ACB">
              <w:rPr>
                <w:b/>
                <w:sz w:val="22"/>
                <w:szCs w:val="22"/>
              </w:rPr>
              <w:t>Начальная (максимальная) цена договора:</w:t>
            </w:r>
          </w:p>
        </w:tc>
      </w:tr>
      <w:tr w:rsidR="000A2CF8" w:rsidRPr="00467ACB" w:rsidTr="00E9623D">
        <w:trPr>
          <w:trHeight w:val="90"/>
        </w:trPr>
        <w:tc>
          <w:tcPr>
            <w:tcW w:w="10728" w:type="dxa"/>
            <w:vAlign w:val="center"/>
          </w:tcPr>
          <w:p w:rsidR="000A2CF8" w:rsidRPr="00467ACB" w:rsidRDefault="000A2CF8" w:rsidP="00713701">
            <w:pPr>
              <w:jc w:val="both"/>
              <w:rPr>
                <w:b/>
              </w:rPr>
            </w:pPr>
            <w:r w:rsidRPr="00467ACB">
              <w:rPr>
                <w:sz w:val="22"/>
                <w:szCs w:val="22"/>
              </w:rPr>
              <w:t xml:space="preserve">с НДС 18% – </w:t>
            </w:r>
            <w:r>
              <w:rPr>
                <w:b/>
                <w:sz w:val="22"/>
                <w:szCs w:val="22"/>
              </w:rPr>
              <w:t>1 831 061,67</w:t>
            </w:r>
            <w:r w:rsidRPr="00467ACB">
              <w:rPr>
                <w:b/>
                <w:sz w:val="22"/>
                <w:szCs w:val="22"/>
              </w:rPr>
              <w:t xml:space="preserve"> </w:t>
            </w:r>
            <w:r w:rsidRPr="00467ACB">
              <w:rPr>
                <w:sz w:val="22"/>
                <w:szCs w:val="22"/>
              </w:rPr>
              <w:t>(</w:t>
            </w:r>
            <w:r>
              <w:rPr>
                <w:sz w:val="22"/>
                <w:szCs w:val="22"/>
              </w:rPr>
              <w:t>Один миллион восемьсот тридцать одна тысяча шестьдесят один</w:t>
            </w:r>
            <w:r w:rsidRPr="00467ACB">
              <w:rPr>
                <w:sz w:val="22"/>
                <w:szCs w:val="22"/>
              </w:rPr>
              <w:t xml:space="preserve">) руб. </w:t>
            </w:r>
            <w:r>
              <w:rPr>
                <w:sz w:val="22"/>
                <w:szCs w:val="22"/>
              </w:rPr>
              <w:t>67</w:t>
            </w:r>
            <w:r w:rsidRPr="00467ACB">
              <w:rPr>
                <w:sz w:val="22"/>
                <w:szCs w:val="22"/>
              </w:rPr>
              <w:t xml:space="preserve"> коп.</w:t>
            </w:r>
          </w:p>
        </w:tc>
      </w:tr>
      <w:tr w:rsidR="000A2CF8" w:rsidRPr="00467ACB" w:rsidTr="00E74D5E">
        <w:tc>
          <w:tcPr>
            <w:tcW w:w="10728" w:type="dxa"/>
            <w:vAlign w:val="center"/>
          </w:tcPr>
          <w:p w:rsidR="000A2CF8" w:rsidRPr="00467ACB" w:rsidRDefault="000A2CF8" w:rsidP="00713701">
            <w:pPr>
              <w:jc w:val="both"/>
            </w:pPr>
            <w:r w:rsidRPr="00467ACB">
              <w:rPr>
                <w:sz w:val="22"/>
                <w:szCs w:val="22"/>
              </w:rPr>
              <w:t xml:space="preserve">без НДС – </w:t>
            </w:r>
            <w:r>
              <w:rPr>
                <w:b/>
                <w:sz w:val="22"/>
                <w:szCs w:val="22"/>
              </w:rPr>
              <w:t>1 551 747,18</w:t>
            </w:r>
            <w:r w:rsidRPr="007B0FCF">
              <w:rPr>
                <w:b/>
                <w:sz w:val="22"/>
                <w:szCs w:val="22"/>
              </w:rPr>
              <w:t xml:space="preserve"> </w:t>
            </w:r>
            <w:r w:rsidRPr="00467ACB">
              <w:rPr>
                <w:sz w:val="22"/>
                <w:szCs w:val="22"/>
              </w:rPr>
              <w:t>(</w:t>
            </w:r>
            <w:r>
              <w:rPr>
                <w:sz w:val="22"/>
                <w:szCs w:val="22"/>
              </w:rPr>
              <w:t>Один миллион пятьсот пятьдесят одна тысяча семьсот сорок семь)</w:t>
            </w:r>
            <w:r w:rsidRPr="00467ACB">
              <w:rPr>
                <w:sz w:val="22"/>
                <w:szCs w:val="22"/>
              </w:rPr>
              <w:t xml:space="preserve"> руб. </w:t>
            </w:r>
            <w:r>
              <w:rPr>
                <w:sz w:val="22"/>
                <w:szCs w:val="22"/>
              </w:rPr>
              <w:t>18</w:t>
            </w:r>
            <w:r w:rsidRPr="00467ACB">
              <w:rPr>
                <w:sz w:val="22"/>
                <w:szCs w:val="22"/>
              </w:rPr>
              <w:t xml:space="preserve"> коп.</w:t>
            </w:r>
          </w:p>
        </w:tc>
      </w:tr>
      <w:tr w:rsidR="000A2CF8" w:rsidRPr="00467ACB" w:rsidTr="00E74D5E">
        <w:tc>
          <w:tcPr>
            <w:tcW w:w="10728" w:type="dxa"/>
            <w:vAlign w:val="center"/>
          </w:tcPr>
          <w:p w:rsidR="000A2CF8" w:rsidRPr="00467ACB" w:rsidRDefault="000A2CF8" w:rsidP="00AD7E99">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 xml:space="preserve">тавку Товара на склад Заказчика, сборку Товара,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0A2CF8" w:rsidRPr="00467ACB" w:rsidTr="00E74D5E">
        <w:tc>
          <w:tcPr>
            <w:tcW w:w="10728" w:type="dxa"/>
            <w:vAlign w:val="center"/>
          </w:tcPr>
          <w:p w:rsidR="000A2CF8" w:rsidRPr="00467ACB" w:rsidRDefault="000A2CF8" w:rsidP="00966ABD">
            <w:pPr>
              <w:snapToGrid w:val="0"/>
              <w:jc w:val="both"/>
              <w:rPr>
                <w:highlight w:val="yellow"/>
              </w:rPr>
            </w:pPr>
          </w:p>
        </w:tc>
      </w:tr>
      <w:tr w:rsidR="000A2CF8" w:rsidRPr="00467ACB" w:rsidTr="00966ABD">
        <w:tc>
          <w:tcPr>
            <w:tcW w:w="10728" w:type="dxa"/>
            <w:shd w:val="clear" w:color="auto" w:fill="E6E6E6"/>
            <w:vAlign w:val="center"/>
          </w:tcPr>
          <w:p w:rsidR="000A2CF8" w:rsidRPr="00467ACB" w:rsidRDefault="000A2CF8" w:rsidP="00DC2103">
            <w:pPr>
              <w:numPr>
                <w:ilvl w:val="0"/>
                <w:numId w:val="14"/>
              </w:numPr>
              <w:tabs>
                <w:tab w:val="clear" w:pos="720"/>
                <w:tab w:val="num" w:pos="360"/>
                <w:tab w:val="left" w:pos="1134"/>
              </w:tabs>
              <w:ind w:left="360"/>
              <w:contextualSpacing/>
              <w:jc w:val="both"/>
              <w:rPr>
                <w:b/>
              </w:rPr>
            </w:pPr>
            <w:r w:rsidRPr="00467ACB">
              <w:rPr>
                <w:b/>
                <w:sz w:val="22"/>
                <w:szCs w:val="22"/>
              </w:rPr>
              <w:t>Срок, место и порядок предоставления документации по запросу цен:</w:t>
            </w:r>
          </w:p>
        </w:tc>
      </w:tr>
      <w:tr w:rsidR="000A2CF8" w:rsidRPr="00467ACB" w:rsidTr="00E74D5E">
        <w:tc>
          <w:tcPr>
            <w:tcW w:w="10728" w:type="dxa"/>
            <w:vAlign w:val="center"/>
          </w:tcPr>
          <w:p w:rsidR="000A2CF8" w:rsidRPr="00467ACB" w:rsidRDefault="000A2CF8" w:rsidP="00263978">
            <w:pPr>
              <w:snapToGrid w:val="0"/>
              <w:jc w:val="both"/>
            </w:pPr>
            <w:r w:rsidRPr="00467ACB">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467ACB">
                <w:rPr>
                  <w:rStyle w:val="Hyperlink"/>
                  <w:color w:val="auto"/>
                  <w:sz w:val="22"/>
                  <w:szCs w:val="22"/>
                </w:rPr>
                <w:t>http://www.zakupki.gov.ru</w:t>
              </w:r>
            </w:hyperlink>
            <w:r w:rsidRPr="00467ACB">
              <w:rPr>
                <w:sz w:val="22"/>
                <w:szCs w:val="22"/>
              </w:rPr>
              <w:t>), на официальном сайте по закупкам атомной отрасли Госкорпорации «Росатом» (</w:t>
            </w:r>
            <w:hyperlink r:id="rId12" w:history="1">
              <w:r w:rsidRPr="00467ACB">
                <w:rPr>
                  <w:sz w:val="22"/>
                  <w:szCs w:val="22"/>
                </w:rPr>
                <w:t>http://zakupki.rosatom.ru</w:t>
              </w:r>
            </w:hyperlink>
            <w:r w:rsidRPr="00467ACB">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Pr="00D44A3B">
              <w:rPr>
                <w:sz w:val="22"/>
                <w:szCs w:val="22"/>
              </w:rPr>
              <w:t>«</w:t>
            </w:r>
            <w:r>
              <w:rPr>
                <w:sz w:val="22"/>
                <w:szCs w:val="22"/>
              </w:rPr>
              <w:t>Аукционный конкурсный дом</w:t>
            </w:r>
            <w:r w:rsidRPr="00D44A3B">
              <w:rPr>
                <w:sz w:val="22"/>
                <w:szCs w:val="22"/>
              </w:rPr>
              <w:t>» (</w:t>
            </w:r>
            <w:hyperlink r:id="rId13" w:history="1">
              <w:hyperlink r:id="rId14" w:history="1">
                <w:r>
                  <w:rPr>
                    <w:rStyle w:val="Hyperlink"/>
                    <w:color w:val="auto"/>
                    <w:sz w:val="22"/>
                    <w:szCs w:val="22"/>
                  </w:rPr>
                  <w:t>www.a-k-d.ru</w:t>
                </w:r>
              </w:hyperlink>
            </w:hyperlink>
            <w:r w:rsidRPr="00D44A3B">
              <w:rPr>
                <w:sz w:val="22"/>
                <w:szCs w:val="22"/>
              </w:rPr>
              <w:t>)</w:t>
            </w:r>
            <w:r w:rsidRPr="00467ACB">
              <w:rPr>
                <w:sz w:val="22"/>
                <w:szCs w:val="22"/>
              </w:rPr>
              <w:t xml:space="preserve"> определяется правилами данной электронной торговой площадки.</w:t>
            </w:r>
          </w:p>
        </w:tc>
      </w:tr>
      <w:tr w:rsidR="000A2CF8" w:rsidRPr="00467ACB" w:rsidTr="00966ABD">
        <w:tc>
          <w:tcPr>
            <w:tcW w:w="10728" w:type="dxa"/>
            <w:vAlign w:val="center"/>
          </w:tcPr>
          <w:p w:rsidR="000A2CF8" w:rsidRPr="00467ACB" w:rsidRDefault="000A2CF8" w:rsidP="00966ABD">
            <w:pPr>
              <w:snapToGrid w:val="0"/>
              <w:jc w:val="both"/>
              <w:rPr>
                <w:highlight w:val="yellow"/>
              </w:rPr>
            </w:pPr>
          </w:p>
        </w:tc>
      </w:tr>
      <w:tr w:rsidR="000A2CF8" w:rsidRPr="00467ACB" w:rsidTr="00966ABD">
        <w:tc>
          <w:tcPr>
            <w:tcW w:w="10728" w:type="dxa"/>
            <w:shd w:val="clear" w:color="auto" w:fill="E6E6E6"/>
            <w:vAlign w:val="center"/>
          </w:tcPr>
          <w:p w:rsidR="000A2CF8" w:rsidRPr="00EB5293" w:rsidRDefault="000A2CF8" w:rsidP="00DC2103">
            <w:pPr>
              <w:numPr>
                <w:ilvl w:val="0"/>
                <w:numId w:val="14"/>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0A2CF8" w:rsidRPr="00467ACB" w:rsidTr="00E74D5E">
        <w:tc>
          <w:tcPr>
            <w:tcW w:w="10728" w:type="dxa"/>
            <w:vAlign w:val="center"/>
          </w:tcPr>
          <w:p w:rsidR="000A2CF8" w:rsidRPr="00EB5293" w:rsidRDefault="000A2CF8" w:rsidP="00DC4BA3">
            <w:pPr>
              <w:snapToGrid w:val="0"/>
              <w:jc w:val="both"/>
            </w:pPr>
            <w:r w:rsidRPr="00EB5293">
              <w:rPr>
                <w:sz w:val="22"/>
                <w:szCs w:val="22"/>
              </w:rPr>
              <w:t xml:space="preserve">Заявки на участие в запросе цен предоставляются на электронную торговую </w:t>
            </w:r>
            <w:r w:rsidRPr="00D44A3B">
              <w:rPr>
                <w:sz w:val="22"/>
                <w:szCs w:val="22"/>
              </w:rPr>
              <w:t>площадку «</w:t>
            </w:r>
            <w:r>
              <w:rPr>
                <w:sz w:val="22"/>
                <w:szCs w:val="22"/>
              </w:rPr>
              <w:t>Аукционный конкурсный дом</w:t>
            </w:r>
            <w:r w:rsidRPr="00D44A3B">
              <w:rPr>
                <w:sz w:val="22"/>
                <w:szCs w:val="22"/>
              </w:rPr>
              <w:t>» (</w:t>
            </w:r>
            <w:hyperlink r:id="rId15" w:history="1">
              <w:hyperlink r:id="rId16" w:history="1">
                <w:r>
                  <w:rPr>
                    <w:rStyle w:val="Hyperlink"/>
                    <w:color w:val="auto"/>
                    <w:sz w:val="22"/>
                    <w:szCs w:val="22"/>
                  </w:rPr>
                  <w:t>www.a-k-d.ru</w:t>
                </w:r>
              </w:hyperlink>
            </w:hyperlink>
            <w:r w:rsidRPr="00D44A3B">
              <w:rPr>
                <w:sz w:val="22"/>
                <w:szCs w:val="22"/>
                <w:u w:val="single"/>
              </w:rPr>
              <w:t>)</w:t>
            </w:r>
            <w:r w:rsidRPr="00D44A3B">
              <w:rPr>
                <w:sz w:val="22"/>
                <w:szCs w:val="22"/>
              </w:rPr>
              <w:t>, начиная с даты размещения настоящего извещения и документации</w:t>
            </w:r>
            <w:r w:rsidRPr="00EB5293">
              <w:rPr>
                <w:sz w:val="22"/>
                <w:szCs w:val="22"/>
              </w:rPr>
              <w:t xml:space="preserve">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Pr>
                <w:sz w:val="22"/>
                <w:szCs w:val="22"/>
              </w:rPr>
              <w:t>07</w:t>
            </w:r>
            <w:r w:rsidRPr="00EB5293">
              <w:rPr>
                <w:sz w:val="22"/>
                <w:szCs w:val="22"/>
              </w:rPr>
              <w:t xml:space="preserve">» </w:t>
            </w:r>
            <w:r>
              <w:rPr>
                <w:sz w:val="22"/>
                <w:szCs w:val="22"/>
              </w:rPr>
              <w:t xml:space="preserve">октября </w:t>
            </w:r>
            <w:smartTag w:uri="urn:schemas-microsoft-com:office:smarttags" w:element="metricconverter">
              <w:smartTagPr>
                <w:attr w:name="ProductID" w:val="2014 г"/>
              </w:smartTagPr>
              <w:r w:rsidRPr="00EB5293">
                <w:rPr>
                  <w:sz w:val="22"/>
                  <w:szCs w:val="22"/>
                </w:rPr>
                <w:t>2014 г</w:t>
              </w:r>
            </w:smartTag>
            <w:r w:rsidRPr="00EB5293">
              <w:rPr>
                <w:sz w:val="22"/>
                <w:szCs w:val="22"/>
              </w:rPr>
              <w:t>.</w:t>
            </w:r>
          </w:p>
        </w:tc>
      </w:tr>
      <w:tr w:rsidR="000A2CF8" w:rsidRPr="00467ACB" w:rsidTr="00966ABD">
        <w:tc>
          <w:tcPr>
            <w:tcW w:w="10728" w:type="dxa"/>
            <w:vAlign w:val="center"/>
          </w:tcPr>
          <w:p w:rsidR="000A2CF8" w:rsidRPr="00467ACB" w:rsidRDefault="000A2CF8" w:rsidP="00966ABD">
            <w:pPr>
              <w:snapToGrid w:val="0"/>
              <w:jc w:val="both"/>
              <w:rPr>
                <w:highlight w:val="yellow"/>
              </w:rPr>
            </w:pPr>
          </w:p>
        </w:tc>
      </w:tr>
      <w:tr w:rsidR="000A2CF8" w:rsidRPr="00467ACB" w:rsidTr="00966ABD">
        <w:tc>
          <w:tcPr>
            <w:tcW w:w="10728" w:type="dxa"/>
            <w:shd w:val="clear" w:color="auto" w:fill="E6E6E6"/>
            <w:vAlign w:val="center"/>
          </w:tcPr>
          <w:p w:rsidR="000A2CF8" w:rsidRPr="00EB5293" w:rsidRDefault="000A2CF8" w:rsidP="00DC2103">
            <w:pPr>
              <w:numPr>
                <w:ilvl w:val="0"/>
                <w:numId w:val="14"/>
              </w:numPr>
              <w:tabs>
                <w:tab w:val="clear" w:pos="720"/>
                <w:tab w:val="num" w:pos="360"/>
              </w:tabs>
              <w:ind w:left="360"/>
              <w:jc w:val="both"/>
              <w:rPr>
                <w:b/>
              </w:rPr>
            </w:pPr>
            <w:r w:rsidRPr="00EB5293">
              <w:rPr>
                <w:b/>
                <w:sz w:val="22"/>
                <w:szCs w:val="22"/>
              </w:rPr>
              <w:t>Место и дата проведения отборочной стадии и подведения итогов запроса цен:</w:t>
            </w:r>
          </w:p>
        </w:tc>
      </w:tr>
      <w:tr w:rsidR="000A2CF8" w:rsidRPr="00467ACB" w:rsidTr="00966ABD">
        <w:tc>
          <w:tcPr>
            <w:tcW w:w="10728" w:type="dxa"/>
            <w:vAlign w:val="center"/>
          </w:tcPr>
          <w:p w:rsidR="000A2CF8" w:rsidRPr="00EB5293" w:rsidRDefault="000A2CF8" w:rsidP="00DC4BA3">
            <w:pPr>
              <w:snapToGrid w:val="0"/>
            </w:pPr>
            <w:r w:rsidRPr="00EB5293">
              <w:rPr>
                <w:sz w:val="22"/>
                <w:szCs w:val="22"/>
              </w:rPr>
              <w:t>не позднее «</w:t>
            </w:r>
            <w:r>
              <w:rPr>
                <w:sz w:val="22"/>
                <w:szCs w:val="22"/>
              </w:rPr>
              <w:t>14</w:t>
            </w:r>
            <w:r w:rsidRPr="00EB5293">
              <w:rPr>
                <w:sz w:val="22"/>
                <w:szCs w:val="22"/>
              </w:rPr>
              <w:t xml:space="preserve">» </w:t>
            </w:r>
            <w:r>
              <w:rPr>
                <w:sz w:val="22"/>
                <w:szCs w:val="22"/>
              </w:rPr>
              <w:t>октября</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 xml:space="preserve">., </w:t>
            </w:r>
            <w:bookmarkStart w:id="28" w:name="OLE_LINK1"/>
            <w:bookmarkStart w:id="29"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Москва, ул. Сущевская д. 22.</w:t>
            </w:r>
            <w:bookmarkEnd w:id="28"/>
            <w:bookmarkEnd w:id="29"/>
          </w:p>
        </w:tc>
      </w:tr>
      <w:tr w:rsidR="000A2CF8" w:rsidRPr="00467ACB" w:rsidTr="00966ABD">
        <w:tc>
          <w:tcPr>
            <w:tcW w:w="10728" w:type="dxa"/>
            <w:vAlign w:val="center"/>
          </w:tcPr>
          <w:p w:rsidR="000A2CF8" w:rsidRPr="00467ACB" w:rsidRDefault="000A2CF8" w:rsidP="00966ABD">
            <w:pPr>
              <w:snapToGrid w:val="0"/>
              <w:rPr>
                <w:highlight w:val="yellow"/>
              </w:rPr>
            </w:pPr>
          </w:p>
        </w:tc>
      </w:tr>
      <w:tr w:rsidR="000A2CF8" w:rsidRPr="00467ACB" w:rsidTr="00966ABD">
        <w:tc>
          <w:tcPr>
            <w:tcW w:w="10728" w:type="dxa"/>
            <w:shd w:val="clear" w:color="auto" w:fill="E6E6E6"/>
            <w:vAlign w:val="center"/>
          </w:tcPr>
          <w:p w:rsidR="000A2CF8" w:rsidRPr="00EB5293" w:rsidRDefault="000A2CF8" w:rsidP="00DC2103">
            <w:pPr>
              <w:numPr>
                <w:ilvl w:val="0"/>
                <w:numId w:val="14"/>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0A2CF8" w:rsidRPr="00467ACB" w:rsidTr="00E74D5E">
        <w:tc>
          <w:tcPr>
            <w:tcW w:w="10728" w:type="dxa"/>
            <w:vAlign w:val="center"/>
          </w:tcPr>
          <w:p w:rsidR="000A2CF8" w:rsidRPr="00EB5293" w:rsidRDefault="000A2CF8" w:rsidP="00966ABD">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0A2CF8" w:rsidRPr="00EB5293" w:rsidRDefault="000A2CF8" w:rsidP="00966ABD">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0A2CF8" w:rsidRPr="00467ACB" w:rsidTr="00966ABD">
        <w:tc>
          <w:tcPr>
            <w:tcW w:w="10728" w:type="dxa"/>
            <w:vAlign w:val="center"/>
          </w:tcPr>
          <w:p w:rsidR="000A2CF8" w:rsidRPr="00467ACB" w:rsidRDefault="000A2CF8" w:rsidP="00966ABD">
            <w:pPr>
              <w:jc w:val="both"/>
              <w:rPr>
                <w:b/>
                <w:highlight w:val="yellow"/>
              </w:rPr>
            </w:pPr>
          </w:p>
        </w:tc>
      </w:tr>
      <w:tr w:rsidR="000A2CF8" w:rsidRPr="00467ACB" w:rsidTr="00966ABD">
        <w:tc>
          <w:tcPr>
            <w:tcW w:w="10728" w:type="dxa"/>
            <w:shd w:val="clear" w:color="auto" w:fill="E6E6E6"/>
            <w:vAlign w:val="center"/>
          </w:tcPr>
          <w:p w:rsidR="000A2CF8" w:rsidRPr="00EB5293" w:rsidRDefault="000A2CF8" w:rsidP="00DC2103">
            <w:pPr>
              <w:numPr>
                <w:ilvl w:val="0"/>
                <w:numId w:val="14"/>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0A2CF8" w:rsidRPr="00467ACB" w:rsidTr="00A32864">
        <w:trPr>
          <w:trHeight w:val="195"/>
        </w:trPr>
        <w:tc>
          <w:tcPr>
            <w:tcW w:w="10728" w:type="dxa"/>
            <w:vAlign w:val="center"/>
          </w:tcPr>
          <w:p w:rsidR="000A2CF8" w:rsidRPr="00EB5293" w:rsidRDefault="000A2CF8" w:rsidP="00966ABD">
            <w:pPr>
              <w:snapToGrid w:val="0"/>
              <w:jc w:val="both"/>
            </w:pPr>
            <w:r w:rsidRPr="00EB5293">
              <w:rPr>
                <w:sz w:val="22"/>
                <w:szCs w:val="22"/>
              </w:rPr>
              <w:t>Не требуется</w:t>
            </w:r>
          </w:p>
        </w:tc>
      </w:tr>
      <w:tr w:rsidR="000A2CF8" w:rsidRPr="00467ACB" w:rsidTr="00A32864">
        <w:trPr>
          <w:trHeight w:val="195"/>
        </w:trPr>
        <w:tc>
          <w:tcPr>
            <w:tcW w:w="10728" w:type="dxa"/>
            <w:vAlign w:val="center"/>
          </w:tcPr>
          <w:p w:rsidR="000A2CF8" w:rsidRPr="00EB5293" w:rsidRDefault="000A2CF8" w:rsidP="00966ABD">
            <w:pPr>
              <w:snapToGrid w:val="0"/>
              <w:jc w:val="both"/>
            </w:pPr>
          </w:p>
        </w:tc>
      </w:tr>
      <w:tr w:rsidR="000A2CF8" w:rsidRPr="00467ACB" w:rsidTr="00A32864">
        <w:trPr>
          <w:trHeight w:val="195"/>
        </w:trPr>
        <w:tc>
          <w:tcPr>
            <w:tcW w:w="10728" w:type="dxa"/>
            <w:shd w:val="clear" w:color="auto" w:fill="E6E6E6"/>
            <w:vAlign w:val="center"/>
          </w:tcPr>
          <w:p w:rsidR="000A2CF8" w:rsidRPr="0069003F" w:rsidRDefault="000A2CF8" w:rsidP="00DC2103">
            <w:pPr>
              <w:numPr>
                <w:ilvl w:val="0"/>
                <w:numId w:val="14"/>
              </w:numPr>
              <w:tabs>
                <w:tab w:val="clear" w:pos="720"/>
                <w:tab w:val="num" w:pos="360"/>
              </w:tabs>
              <w:ind w:left="360"/>
              <w:jc w:val="both"/>
              <w:rPr>
                <w:b/>
              </w:rPr>
            </w:pPr>
            <w:r w:rsidRPr="00EB5293">
              <w:rPr>
                <w:b/>
                <w:sz w:val="22"/>
                <w:szCs w:val="22"/>
              </w:rPr>
              <w:t>Форма, размер и срок предоставления обеспечения возврата аванса:</w:t>
            </w:r>
          </w:p>
        </w:tc>
      </w:tr>
      <w:tr w:rsidR="000A2CF8" w:rsidRPr="00467ACB" w:rsidTr="006928E3">
        <w:trPr>
          <w:trHeight w:val="127"/>
        </w:trPr>
        <w:tc>
          <w:tcPr>
            <w:tcW w:w="10728" w:type="dxa"/>
            <w:vAlign w:val="center"/>
          </w:tcPr>
          <w:p w:rsidR="000A2CF8" w:rsidRDefault="000A2CF8" w:rsidP="00966ABD">
            <w:pPr>
              <w:snapToGrid w:val="0"/>
              <w:jc w:val="both"/>
            </w:pPr>
            <w:r w:rsidRPr="00EB5293">
              <w:rPr>
                <w:sz w:val="22"/>
                <w:szCs w:val="22"/>
              </w:rPr>
              <w:t>Не требуется</w:t>
            </w:r>
          </w:p>
          <w:p w:rsidR="000A2CF8" w:rsidRPr="00467ACB" w:rsidRDefault="000A2CF8" w:rsidP="00966ABD">
            <w:pPr>
              <w:snapToGrid w:val="0"/>
              <w:jc w:val="both"/>
              <w:rPr>
                <w:highlight w:val="yellow"/>
              </w:rPr>
            </w:pPr>
          </w:p>
        </w:tc>
      </w:tr>
      <w:tr w:rsidR="000A2CF8" w:rsidRPr="00467ACB" w:rsidTr="00991FF0">
        <w:tc>
          <w:tcPr>
            <w:tcW w:w="10728" w:type="dxa"/>
            <w:shd w:val="clear" w:color="auto" w:fill="E0E0E0"/>
            <w:vAlign w:val="center"/>
          </w:tcPr>
          <w:p w:rsidR="000A2CF8" w:rsidRPr="0069003F" w:rsidRDefault="000A2CF8" w:rsidP="00DC2103">
            <w:pPr>
              <w:numPr>
                <w:ilvl w:val="0"/>
                <w:numId w:val="14"/>
              </w:numPr>
              <w:tabs>
                <w:tab w:val="clear" w:pos="720"/>
                <w:tab w:val="num" w:pos="360"/>
              </w:tabs>
              <w:ind w:left="360"/>
              <w:jc w:val="both"/>
            </w:pPr>
            <w:r w:rsidRPr="0069003F">
              <w:rPr>
                <w:sz w:val="22"/>
                <w:szCs w:val="22"/>
              </w:rPr>
              <w:t>Процедура запроса цен не является торгами по законодательству Российской Федерации.</w:t>
            </w:r>
          </w:p>
        </w:tc>
      </w:tr>
      <w:tr w:rsidR="000A2CF8" w:rsidRPr="00467ACB" w:rsidTr="00991FF0">
        <w:tc>
          <w:tcPr>
            <w:tcW w:w="10728" w:type="dxa"/>
            <w:shd w:val="clear" w:color="auto" w:fill="E0E0E0"/>
            <w:vAlign w:val="center"/>
          </w:tcPr>
          <w:p w:rsidR="000A2CF8" w:rsidRPr="0069003F" w:rsidRDefault="000A2CF8" w:rsidP="00DC2103">
            <w:pPr>
              <w:numPr>
                <w:ilvl w:val="0"/>
                <w:numId w:val="14"/>
              </w:numPr>
              <w:tabs>
                <w:tab w:val="clear" w:pos="720"/>
                <w:tab w:val="num" w:pos="360"/>
              </w:tabs>
              <w:ind w:left="0" w:firstLine="0"/>
              <w:jc w:val="both"/>
            </w:pPr>
            <w:r w:rsidRPr="0069003F">
              <w:rPr>
                <w:sz w:val="22"/>
                <w:szCs w:val="22"/>
              </w:rPr>
              <w:t>Отказ организатора запроса цен от проведения запроса цен по решению заказчика в случаях в п. 2.</w:t>
            </w:r>
            <w:r>
              <w:rPr>
                <w:sz w:val="22"/>
                <w:szCs w:val="22"/>
              </w:rPr>
              <w:t>8</w:t>
            </w:r>
            <w:r w:rsidRPr="0069003F">
              <w:rPr>
                <w:sz w:val="22"/>
                <w:szCs w:val="22"/>
              </w:rPr>
              <w:t xml:space="preserve">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0A2CF8" w:rsidRPr="00467ACB" w:rsidTr="00991FF0">
        <w:tc>
          <w:tcPr>
            <w:tcW w:w="10728" w:type="dxa"/>
            <w:shd w:val="clear" w:color="auto" w:fill="E0E0E0"/>
            <w:vAlign w:val="center"/>
          </w:tcPr>
          <w:p w:rsidR="000A2CF8" w:rsidRPr="0069003F" w:rsidRDefault="000A2CF8" w:rsidP="00DC2103">
            <w:pPr>
              <w:numPr>
                <w:ilvl w:val="0"/>
                <w:numId w:val="14"/>
              </w:numPr>
              <w:tabs>
                <w:tab w:val="clear" w:pos="720"/>
                <w:tab w:val="num" w:pos="360"/>
              </w:tabs>
              <w:ind w:left="0" w:firstLine="0"/>
              <w:jc w:val="both"/>
            </w:pPr>
            <w:r w:rsidRPr="0069003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0A2CF8" w:rsidRPr="00467ACB" w:rsidRDefault="000A2CF8" w:rsidP="00966ABD">
      <w:pPr>
        <w:rPr>
          <w:highlight w:val="yellow"/>
        </w:rPr>
      </w:pPr>
    </w:p>
    <w:p w:rsidR="000A2CF8" w:rsidRPr="00467ACB" w:rsidRDefault="000A2CF8" w:rsidP="00966ABD">
      <w:pPr>
        <w:spacing w:line="360" w:lineRule="auto"/>
        <w:rPr>
          <w:highlight w:val="yellow"/>
        </w:rPr>
        <w:sectPr w:rsidR="000A2CF8" w:rsidRPr="00467ACB" w:rsidSect="004A0A8E">
          <w:headerReference w:type="even" r:id="rId17"/>
          <w:headerReference w:type="default" r:id="rId18"/>
          <w:footerReference w:type="even" r:id="rId19"/>
          <w:footerReference w:type="default" r:id="rId20"/>
          <w:pgSz w:w="11906" w:h="16838"/>
          <w:pgMar w:top="719" w:right="746" w:bottom="539" w:left="902" w:header="357" w:footer="204" w:gutter="0"/>
          <w:cols w:space="708"/>
          <w:titlePg/>
          <w:docGrid w:linePitch="360"/>
        </w:sectPr>
      </w:pPr>
      <w:bookmarkStart w:id="30" w:name="_Ref317259002"/>
      <w:bookmarkStart w:id="31" w:name="_Toc347315018"/>
    </w:p>
    <w:p w:rsidR="000A2CF8" w:rsidRPr="005F2A75" w:rsidRDefault="000A2CF8" w:rsidP="00567EA7">
      <w:pPr>
        <w:spacing w:line="360" w:lineRule="auto"/>
        <w:ind w:left="357"/>
        <w:outlineLvl w:val="0"/>
      </w:pPr>
      <w:bookmarkStart w:id="32" w:name="_Toc373315228"/>
      <w:bookmarkStart w:id="33" w:name="_Toc392681350"/>
      <w:bookmarkStart w:id="34" w:name="_Ref317249938"/>
      <w:bookmarkStart w:id="35" w:name="_Ref317250097"/>
      <w:bookmarkStart w:id="36" w:name="_Ref317250449"/>
      <w:bookmarkStart w:id="37" w:name="_Ref317250478"/>
      <w:bookmarkStart w:id="38" w:name="_Ref317250543"/>
      <w:bookmarkStart w:id="39" w:name="_Ref317250574"/>
      <w:bookmarkStart w:id="40" w:name="_Ref317250613"/>
      <w:bookmarkStart w:id="41" w:name="_Ref317250658"/>
      <w:bookmarkStart w:id="42" w:name="_Ref317250794"/>
      <w:bookmarkStart w:id="43" w:name="_Ref317250824"/>
      <w:bookmarkStart w:id="44" w:name="_Ref317250960"/>
      <w:bookmarkStart w:id="45" w:name="_Ref317251687"/>
      <w:bookmarkStart w:id="46" w:name="_Ref317251859"/>
      <w:bookmarkStart w:id="47" w:name="_Ref317251922"/>
      <w:bookmarkStart w:id="48" w:name="_Ref317252010"/>
      <w:bookmarkStart w:id="49" w:name="_Ref317252139"/>
      <w:bookmarkStart w:id="50" w:name="_Ref317252218"/>
      <w:bookmarkStart w:id="51" w:name="_Ref317252248"/>
      <w:bookmarkStart w:id="52" w:name="_Ref317252368"/>
      <w:bookmarkStart w:id="53" w:name="_Ref317252507"/>
      <w:bookmarkStart w:id="54" w:name="_Ref317252621"/>
      <w:bookmarkStart w:id="55" w:name="_Ref317252703"/>
      <w:bookmarkStart w:id="56" w:name="_Ref317252728"/>
      <w:bookmarkStart w:id="57" w:name="_Ref317252748"/>
      <w:bookmarkStart w:id="58" w:name="_Ref317253259"/>
      <w:bookmarkStart w:id="59" w:name="_Ref317253402"/>
      <w:bookmarkStart w:id="60" w:name="_Ref317253410"/>
      <w:bookmarkStart w:id="61" w:name="_Ref317253440"/>
      <w:bookmarkStart w:id="62" w:name="_Ref317253501"/>
      <w:bookmarkStart w:id="63" w:name="_Ref317253520"/>
      <w:bookmarkStart w:id="64" w:name="_Ref317253546"/>
      <w:bookmarkStart w:id="65" w:name="_Ref317253575"/>
      <w:bookmarkStart w:id="66" w:name="_Ref317253625"/>
      <w:bookmarkStart w:id="67" w:name="_Ref317253730"/>
      <w:bookmarkStart w:id="68" w:name="_Ref317253746"/>
      <w:bookmarkStart w:id="69" w:name="_Ref317253837"/>
      <w:bookmarkStart w:id="70" w:name="_Ref317253860"/>
      <w:bookmarkStart w:id="71" w:name="_Ref317253928"/>
      <w:bookmarkStart w:id="72" w:name="_Ref317253950"/>
      <w:bookmarkStart w:id="73" w:name="_Ref317254150"/>
      <w:bookmarkStart w:id="74" w:name="_Ref317254376"/>
      <w:bookmarkStart w:id="75" w:name="_Ref317254587"/>
      <w:bookmarkStart w:id="76" w:name="_Ref317254624"/>
      <w:bookmarkStart w:id="77" w:name="_Ref317254668"/>
      <w:bookmarkStart w:id="78" w:name="_Ref317254811"/>
      <w:bookmarkStart w:id="79" w:name="_Ref317254962"/>
      <w:bookmarkStart w:id="80" w:name="_Ref317254984"/>
      <w:bookmarkStart w:id="81" w:name="_Ref317255052"/>
      <w:bookmarkStart w:id="82" w:name="_Ref317255067"/>
      <w:bookmarkStart w:id="83" w:name="_Ref317255152"/>
      <w:bookmarkStart w:id="84" w:name="_Ref317255544"/>
      <w:bookmarkStart w:id="85" w:name="_Ref317255710"/>
      <w:bookmarkStart w:id="86" w:name="_Ref317255807"/>
      <w:bookmarkStart w:id="87" w:name="_Ref317256048"/>
      <w:bookmarkStart w:id="88" w:name="_Ref317256158"/>
      <w:bookmarkStart w:id="89" w:name="_Ref317256294"/>
      <w:bookmarkStart w:id="90" w:name="_Ref317256304"/>
      <w:bookmarkStart w:id="91" w:name="_Ref317256340"/>
      <w:bookmarkStart w:id="92" w:name="_Ref317256731"/>
      <w:bookmarkStart w:id="93" w:name="_Ref317257275"/>
      <w:bookmarkStart w:id="94" w:name="_Ref317257316"/>
      <w:bookmarkStart w:id="95" w:name="_Ref317257380"/>
      <w:bookmarkStart w:id="96" w:name="_Ref317257480"/>
      <w:bookmarkStart w:id="97" w:name="_Ref317257622"/>
      <w:bookmarkStart w:id="98" w:name="_Ref317257653"/>
      <w:bookmarkStart w:id="99" w:name="_Ref317257798"/>
      <w:bookmarkStart w:id="100" w:name="_Ref317257810"/>
      <w:bookmarkStart w:id="101" w:name="_Ref317257897"/>
      <w:bookmarkStart w:id="102" w:name="_Ref317258036"/>
      <w:bookmarkStart w:id="103" w:name="_Toc347315022"/>
      <w:bookmarkEnd w:id="30"/>
      <w:bookmarkEnd w:id="31"/>
      <w:r w:rsidRPr="005F2A75">
        <w:t>ЧАСТЬ 1</w:t>
      </w:r>
      <w:bookmarkEnd w:id="32"/>
      <w:bookmarkEnd w:id="33"/>
    </w:p>
    <w:p w:rsidR="000A2CF8" w:rsidRPr="006A08AC" w:rsidRDefault="000A2CF8" w:rsidP="00567EA7">
      <w:pPr>
        <w:spacing w:line="360" w:lineRule="auto"/>
        <w:ind w:left="357"/>
        <w:outlineLvl w:val="0"/>
      </w:pPr>
      <w:bookmarkStart w:id="104" w:name="_Toc373315229"/>
      <w:bookmarkStart w:id="105" w:name="_Toc392681351"/>
      <w:r w:rsidRPr="006A08AC">
        <w:t>1. ТЕРМИНЫ И ОПРЕДЕЛЕНИЯ</w:t>
      </w:r>
      <w:bookmarkEnd w:id="104"/>
      <w:bookmarkEnd w:id="105"/>
    </w:p>
    <w:p w:rsidR="000A2CF8" w:rsidRPr="006A08AC" w:rsidRDefault="000A2CF8" w:rsidP="00567EA7">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A2CF8" w:rsidRPr="006A08AC" w:rsidRDefault="000A2CF8" w:rsidP="00567EA7">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0A2CF8" w:rsidRPr="006A08AC" w:rsidRDefault="000A2CF8" w:rsidP="00567EA7">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A2CF8" w:rsidRPr="006A08AC" w:rsidRDefault="000A2CF8" w:rsidP="00567EA7">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A2CF8" w:rsidRPr="006A08AC" w:rsidRDefault="000A2CF8" w:rsidP="00567EA7">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A2CF8" w:rsidRPr="006A08AC" w:rsidRDefault="000A2CF8" w:rsidP="00567EA7">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0A2CF8" w:rsidRPr="006A08AC" w:rsidRDefault="000A2CF8" w:rsidP="00567EA7">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6A08AC">
          <w:rPr>
            <w:rStyle w:val="Hyperlink"/>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0A2CF8" w:rsidRPr="006A08AC" w:rsidRDefault="000A2CF8" w:rsidP="00567EA7">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A2CF8" w:rsidRPr="006A08AC" w:rsidRDefault="000A2CF8" w:rsidP="00567EA7">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0A2CF8" w:rsidRPr="006A08AC" w:rsidRDefault="000A2CF8" w:rsidP="00567EA7">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0A2CF8" w:rsidRPr="006A08AC" w:rsidRDefault="000A2CF8" w:rsidP="00567EA7">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0A2CF8" w:rsidRPr="006A08AC" w:rsidRDefault="000A2CF8" w:rsidP="00567EA7">
      <w:pPr>
        <w:spacing w:before="100" w:beforeAutospacing="1" w:after="100" w:afterAutospacing="1"/>
        <w:jc w:val="both"/>
        <w:rPr>
          <w:sz w:val="22"/>
          <w:szCs w:val="22"/>
        </w:rPr>
      </w:pPr>
      <w:bookmarkStart w:id="106"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6"/>
    <w:p w:rsidR="000A2CF8" w:rsidRPr="006A08AC" w:rsidRDefault="000A2CF8" w:rsidP="00567EA7">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A2CF8" w:rsidRPr="006A08AC" w:rsidRDefault="000A2CF8" w:rsidP="00567EA7">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0A2CF8" w:rsidRPr="00214BA6" w:rsidRDefault="000A2CF8" w:rsidP="00567EA7">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A2CF8" w:rsidRPr="00214BA6" w:rsidRDefault="000A2CF8" w:rsidP="00567EA7">
      <w:pPr>
        <w:rPr>
          <w:sz w:val="22"/>
          <w:szCs w:val="22"/>
        </w:rPr>
      </w:pPr>
      <w:bookmarkStart w:id="107" w:name="_Toc347315019"/>
      <w:bookmarkStart w:id="108" w:name="_Toc314731698"/>
      <w:r w:rsidRPr="00214BA6">
        <w:rPr>
          <w:sz w:val="22"/>
          <w:szCs w:val="22"/>
        </w:rPr>
        <w:t>СОКРАЩЕНИЯ</w:t>
      </w:r>
      <w:bookmarkEnd w:id="107"/>
      <w:bookmarkEnd w:id="108"/>
    </w:p>
    <w:p w:rsidR="000A2CF8" w:rsidRPr="00467ACB" w:rsidRDefault="000A2CF8" w:rsidP="00567EA7">
      <w:pPr>
        <w:rPr>
          <w:sz w:val="22"/>
          <w:szCs w:val="22"/>
          <w:highlight w:val="yellow"/>
        </w:rPr>
      </w:pPr>
    </w:p>
    <w:p w:rsidR="000A2CF8" w:rsidRPr="00214BA6" w:rsidRDefault="000A2CF8" w:rsidP="00567EA7">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0A2CF8" w:rsidRPr="00214BA6" w:rsidRDefault="000A2CF8" w:rsidP="00567EA7">
      <w:pPr>
        <w:jc w:val="both"/>
        <w:rPr>
          <w:sz w:val="22"/>
          <w:szCs w:val="22"/>
        </w:rPr>
      </w:pPr>
      <w:r w:rsidRPr="00214BA6">
        <w:rPr>
          <w:sz w:val="22"/>
          <w:szCs w:val="22"/>
        </w:rPr>
        <w:t>НДС — налог на добавленную стоимость.</w:t>
      </w:r>
    </w:p>
    <w:p w:rsidR="000A2CF8" w:rsidRPr="00214BA6" w:rsidRDefault="000A2CF8" w:rsidP="00567EA7">
      <w:pPr>
        <w:jc w:val="both"/>
        <w:rPr>
          <w:sz w:val="22"/>
          <w:szCs w:val="22"/>
        </w:rPr>
      </w:pPr>
      <w:r w:rsidRPr="00214BA6">
        <w:rPr>
          <w:sz w:val="22"/>
          <w:szCs w:val="22"/>
        </w:rPr>
        <w:t>ЦАК — Центральный арбитражный комитет в сфере закупок Госкорпорации «Росатом».</w:t>
      </w:r>
    </w:p>
    <w:p w:rsidR="000A2CF8" w:rsidRPr="00214BA6" w:rsidRDefault="000A2CF8" w:rsidP="00567EA7">
      <w:pPr>
        <w:jc w:val="both"/>
        <w:rPr>
          <w:sz w:val="22"/>
          <w:szCs w:val="22"/>
        </w:rPr>
      </w:pPr>
      <w:r w:rsidRPr="00214BA6">
        <w:rPr>
          <w:sz w:val="22"/>
          <w:szCs w:val="22"/>
        </w:rPr>
        <w:t>ЭТП — электронная торговая площадка.</w:t>
      </w:r>
    </w:p>
    <w:p w:rsidR="000A2CF8" w:rsidRPr="00214BA6" w:rsidRDefault="000A2CF8" w:rsidP="00567EA7">
      <w:pPr>
        <w:jc w:val="both"/>
        <w:rPr>
          <w:sz w:val="22"/>
          <w:szCs w:val="22"/>
        </w:rPr>
      </w:pPr>
      <w:r w:rsidRPr="00214BA6">
        <w:rPr>
          <w:sz w:val="22"/>
          <w:szCs w:val="22"/>
        </w:rPr>
        <w:t>ЭЦП — электронная цифровая подпись.</w:t>
      </w:r>
      <w:bookmarkStart w:id="109" w:name="_Toc347315020"/>
    </w:p>
    <w:p w:rsidR="000A2CF8" w:rsidRDefault="000A2CF8" w:rsidP="00567EA7">
      <w:pPr>
        <w:rPr>
          <w:sz w:val="22"/>
          <w:szCs w:val="22"/>
        </w:rPr>
      </w:pPr>
      <w:r w:rsidRPr="00214BA6">
        <w:rPr>
          <w:sz w:val="22"/>
          <w:szCs w:val="22"/>
        </w:rPr>
        <w:t>SWIFT – международная межбанковская система передачи информации и совершения платежей.</w:t>
      </w:r>
    </w:p>
    <w:p w:rsidR="000A2CF8" w:rsidRDefault="000A2CF8" w:rsidP="00567EA7">
      <w:pPr>
        <w:rPr>
          <w:sz w:val="22"/>
          <w:szCs w:val="22"/>
        </w:rPr>
      </w:pPr>
    </w:p>
    <w:p w:rsidR="000A2CF8" w:rsidRDefault="000A2CF8" w:rsidP="00567EA7">
      <w:pPr>
        <w:rPr>
          <w:sz w:val="22"/>
          <w:szCs w:val="22"/>
        </w:rPr>
      </w:pPr>
    </w:p>
    <w:p w:rsidR="000A2CF8" w:rsidRPr="00214BA6" w:rsidRDefault="000A2CF8" w:rsidP="00567EA7">
      <w:pPr>
        <w:sectPr w:rsidR="000A2CF8" w:rsidRPr="00214BA6" w:rsidSect="004A0A8E">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0A2CF8" w:rsidRPr="00214BA6" w:rsidRDefault="000A2CF8" w:rsidP="00567EA7">
      <w:pPr>
        <w:ind w:left="357"/>
        <w:jc w:val="both"/>
        <w:outlineLvl w:val="0"/>
        <w:rPr>
          <w:sz w:val="22"/>
          <w:szCs w:val="22"/>
        </w:rPr>
      </w:pPr>
      <w:bookmarkStart w:id="110" w:name="_Toc373315230"/>
      <w:bookmarkStart w:id="111" w:name="_Toc392681352"/>
      <w:r w:rsidRPr="00214BA6">
        <w:t>2. </w:t>
      </w:r>
      <w:r w:rsidRPr="00214BA6">
        <w:rPr>
          <w:sz w:val="22"/>
          <w:szCs w:val="22"/>
        </w:rPr>
        <w:t>ОБЩИЕ ПОЛОЖЕНИЯ</w:t>
      </w:r>
      <w:bookmarkEnd w:id="109"/>
      <w:bookmarkEnd w:id="110"/>
      <w:bookmarkEnd w:id="111"/>
    </w:p>
    <w:p w:rsidR="000A2CF8" w:rsidRPr="00214BA6" w:rsidRDefault="000A2CF8" w:rsidP="00567EA7">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0A2CF8" w:rsidRPr="00BD43F1" w:rsidRDefault="000A2CF8" w:rsidP="00567EA7">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0A2CF8" w:rsidRPr="00BD43F1" w:rsidRDefault="000A2CF8" w:rsidP="00567EA7">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0A2CF8" w:rsidRPr="00A70FE4" w:rsidRDefault="000A2CF8" w:rsidP="00567EA7">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0A2CF8" w:rsidRPr="00A70FE4" w:rsidRDefault="000A2CF8" w:rsidP="00567EA7">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0A2CF8" w:rsidRPr="00A70FE4" w:rsidRDefault="000A2CF8" w:rsidP="00DC2103">
      <w:pPr>
        <w:numPr>
          <w:ilvl w:val="0"/>
          <w:numId w:val="28"/>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A2CF8" w:rsidRPr="00A70FE4" w:rsidRDefault="000A2CF8" w:rsidP="00DC2103">
      <w:pPr>
        <w:numPr>
          <w:ilvl w:val="0"/>
          <w:numId w:val="28"/>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0A2CF8" w:rsidRPr="00A70FE4" w:rsidRDefault="000A2CF8" w:rsidP="00567EA7">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2CF8" w:rsidRPr="00A27006" w:rsidRDefault="000A2CF8" w:rsidP="00567EA7">
      <w:pPr>
        <w:tabs>
          <w:tab w:val="left" w:pos="840"/>
        </w:tabs>
        <w:spacing w:before="100" w:beforeAutospacing="1"/>
        <w:ind w:firstLine="357"/>
        <w:jc w:val="both"/>
        <w:rPr>
          <w:sz w:val="22"/>
          <w:szCs w:val="22"/>
        </w:rPr>
      </w:pPr>
      <w:bookmarkStart w:id="112"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12"/>
    </w:p>
    <w:p w:rsidR="000A2CF8" w:rsidRPr="00A27006" w:rsidRDefault="000A2CF8" w:rsidP="00DC2103">
      <w:pPr>
        <w:numPr>
          <w:ilvl w:val="0"/>
          <w:numId w:val="24"/>
        </w:numPr>
        <w:tabs>
          <w:tab w:val="left" w:pos="0"/>
          <w:tab w:val="left" w:pos="1418"/>
        </w:tabs>
        <w:ind w:left="0" w:right="-1" w:firstLine="709"/>
        <w:jc w:val="both"/>
        <w:rPr>
          <w:sz w:val="22"/>
          <w:szCs w:val="22"/>
        </w:rPr>
      </w:pPr>
      <w:bookmarkStart w:id="113"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13"/>
    </w:p>
    <w:p w:rsidR="000A2CF8" w:rsidRPr="00A27006" w:rsidRDefault="000A2CF8" w:rsidP="00DC2103">
      <w:pPr>
        <w:numPr>
          <w:ilvl w:val="0"/>
          <w:numId w:val="24"/>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0A2CF8" w:rsidRPr="00207035" w:rsidRDefault="000A2CF8" w:rsidP="00567EA7">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0A2CF8" w:rsidRPr="00FB18C6" w:rsidRDefault="000A2CF8" w:rsidP="00567EA7">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0A2CF8" w:rsidRPr="00FB18C6" w:rsidRDefault="000A2CF8" w:rsidP="00DC2103">
      <w:pPr>
        <w:pStyle w:val="ListContinue"/>
        <w:numPr>
          <w:ilvl w:val="0"/>
          <w:numId w:val="29"/>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A2CF8" w:rsidRPr="00FB18C6" w:rsidRDefault="000A2CF8" w:rsidP="00DC2103">
      <w:pPr>
        <w:pStyle w:val="ListContinue"/>
        <w:numPr>
          <w:ilvl w:val="0"/>
          <w:numId w:val="29"/>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A2CF8" w:rsidRDefault="000A2CF8" w:rsidP="00DC2103">
      <w:pPr>
        <w:pStyle w:val="ListContinue"/>
        <w:numPr>
          <w:ilvl w:val="0"/>
          <w:numId w:val="29"/>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0A2CF8" w:rsidRDefault="000A2CF8" w:rsidP="00567EA7">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0A2CF8" w:rsidRDefault="000A2CF8" w:rsidP="00567EA7">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0A2CF8" w:rsidRPr="009410E0" w:rsidRDefault="000A2CF8" w:rsidP="00567EA7">
      <w:pPr>
        <w:spacing w:before="100" w:beforeAutospacing="1"/>
        <w:ind w:left="357"/>
        <w:jc w:val="both"/>
        <w:outlineLvl w:val="0"/>
      </w:pPr>
      <w:bookmarkStart w:id="114" w:name="_Toc347315021"/>
      <w:bookmarkStart w:id="115" w:name="_Ref317259044"/>
      <w:bookmarkStart w:id="116" w:name="_Toc373315231"/>
      <w:bookmarkStart w:id="117" w:name="_Toc392681353"/>
      <w:r w:rsidRPr="009410E0">
        <w:t>3. ПОРЯДОК ПРОВЕДЕНИЯ ЗАПРОСА ЦЕН</w:t>
      </w:r>
      <w:bookmarkEnd w:id="114"/>
      <w:bookmarkEnd w:id="115"/>
      <w:bookmarkEnd w:id="116"/>
      <w:bookmarkEnd w:id="117"/>
    </w:p>
    <w:p w:rsidR="000A2CF8" w:rsidRPr="00C45CC1" w:rsidRDefault="000A2CF8" w:rsidP="00567EA7">
      <w:pPr>
        <w:pStyle w:val="ListContinue"/>
        <w:tabs>
          <w:tab w:val="left" w:pos="840"/>
        </w:tabs>
        <w:spacing w:before="100" w:beforeAutospacing="1" w:after="0"/>
        <w:ind w:left="0" w:firstLine="360"/>
        <w:jc w:val="both"/>
        <w:outlineLvl w:val="1"/>
        <w:rPr>
          <w:sz w:val="22"/>
          <w:szCs w:val="22"/>
        </w:rPr>
      </w:pPr>
      <w:bookmarkStart w:id="118" w:name="_Toc392681354"/>
      <w:r w:rsidRPr="00C45CC1">
        <w:rPr>
          <w:sz w:val="22"/>
          <w:szCs w:val="22"/>
        </w:rPr>
        <w:t>3.1.</w:t>
      </w:r>
      <w:r w:rsidRPr="00C45CC1">
        <w:rPr>
          <w:sz w:val="22"/>
          <w:szCs w:val="22"/>
        </w:rPr>
        <w:tab/>
      </w:r>
      <w:bookmarkStart w:id="119"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8"/>
      <w:bookmarkEnd w:id="119"/>
    </w:p>
    <w:p w:rsidR="000A2CF8" w:rsidRPr="002C19B6" w:rsidRDefault="000A2CF8" w:rsidP="00DC2103">
      <w:pPr>
        <w:numPr>
          <w:ilvl w:val="2"/>
          <w:numId w:val="30"/>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0A2CF8" w:rsidRPr="000C4A0E" w:rsidRDefault="000A2CF8" w:rsidP="00DC2103">
      <w:pPr>
        <w:numPr>
          <w:ilvl w:val="2"/>
          <w:numId w:val="30"/>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0A2CF8" w:rsidRPr="00C45CC1" w:rsidRDefault="000A2CF8" w:rsidP="00DC2103">
      <w:pPr>
        <w:numPr>
          <w:ilvl w:val="2"/>
          <w:numId w:val="30"/>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0A2CF8" w:rsidRPr="00AD0234" w:rsidRDefault="000A2CF8" w:rsidP="00567EA7">
      <w:pPr>
        <w:pStyle w:val="ListContinue"/>
        <w:tabs>
          <w:tab w:val="left" w:pos="840"/>
        </w:tabs>
        <w:spacing w:before="100" w:beforeAutospacing="1" w:after="0"/>
        <w:ind w:left="0" w:firstLine="360"/>
        <w:jc w:val="both"/>
        <w:outlineLvl w:val="1"/>
        <w:rPr>
          <w:sz w:val="22"/>
          <w:szCs w:val="22"/>
        </w:rPr>
      </w:pPr>
      <w:bookmarkStart w:id="120" w:name="_Toc390262788"/>
      <w:bookmarkStart w:id="121" w:name="_Toc392681355"/>
      <w:r>
        <w:rPr>
          <w:sz w:val="22"/>
          <w:szCs w:val="22"/>
        </w:rPr>
        <w:t>3.2.</w:t>
      </w:r>
      <w:r>
        <w:rPr>
          <w:sz w:val="22"/>
          <w:szCs w:val="22"/>
        </w:rPr>
        <w:tab/>
      </w:r>
      <w:r w:rsidRPr="00AD0234">
        <w:rPr>
          <w:sz w:val="22"/>
          <w:szCs w:val="22"/>
        </w:rPr>
        <w:t>Общие требования к заявке</w:t>
      </w:r>
      <w:bookmarkEnd w:id="120"/>
      <w:bookmarkEnd w:id="121"/>
    </w:p>
    <w:p w:rsidR="000A2CF8" w:rsidRDefault="000A2CF8" w:rsidP="00567EA7">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0A2CF8" w:rsidRDefault="000A2CF8" w:rsidP="00567EA7">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A2CF8" w:rsidRDefault="000A2CF8" w:rsidP="00567EA7">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0A2CF8" w:rsidRDefault="000A2CF8" w:rsidP="00567EA7">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22" w:name="_Ref317252426"/>
    </w:p>
    <w:p w:rsidR="000A2CF8" w:rsidRDefault="000A2CF8" w:rsidP="00567EA7">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23" w:name="_Ref317252433"/>
      <w:bookmarkEnd w:id="122"/>
    </w:p>
    <w:p w:rsidR="000A2CF8" w:rsidRDefault="000A2CF8" w:rsidP="00567EA7">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23"/>
    </w:p>
    <w:p w:rsidR="000A2CF8" w:rsidRPr="00DA28E7" w:rsidRDefault="000A2CF8" w:rsidP="00567EA7">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A2CF8" w:rsidRDefault="000A2CF8" w:rsidP="00567EA7">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24" w:name="_Ref317253302"/>
    </w:p>
    <w:p w:rsidR="000A2CF8" w:rsidRDefault="000A2CF8" w:rsidP="00567EA7">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24"/>
    </w:p>
    <w:p w:rsidR="000A2CF8" w:rsidRPr="006B3030" w:rsidRDefault="000A2CF8" w:rsidP="00567EA7">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A2CF8" w:rsidRDefault="000A2CF8" w:rsidP="00567EA7">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25"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25"/>
    </w:p>
    <w:p w:rsidR="000A2CF8" w:rsidRDefault="000A2CF8" w:rsidP="00567EA7">
      <w:pPr>
        <w:tabs>
          <w:tab w:val="left" w:pos="960"/>
        </w:tabs>
        <w:ind w:firstLine="360"/>
        <w:jc w:val="both"/>
        <w:rPr>
          <w:sz w:val="22"/>
          <w:szCs w:val="22"/>
        </w:rPr>
      </w:pPr>
      <w:r>
        <w:rPr>
          <w:sz w:val="22"/>
          <w:szCs w:val="22"/>
        </w:rPr>
        <w:t>3.3.1.</w:t>
      </w:r>
      <w:r>
        <w:rPr>
          <w:sz w:val="22"/>
          <w:szCs w:val="22"/>
        </w:rPr>
        <w:tab/>
      </w:r>
      <w:bookmarkStart w:id="126"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6"/>
    </w:p>
    <w:p w:rsidR="000A2CF8" w:rsidRDefault="000A2CF8" w:rsidP="00567EA7">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0A2CF8" w:rsidRDefault="000A2CF8" w:rsidP="00567EA7">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0A2CF8" w:rsidRDefault="000A2CF8" w:rsidP="00567EA7">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0A2CF8" w:rsidRPr="000C1B6C" w:rsidRDefault="000A2CF8" w:rsidP="00567EA7">
      <w:pPr>
        <w:tabs>
          <w:tab w:val="left" w:pos="960"/>
        </w:tabs>
        <w:ind w:firstLine="360"/>
        <w:jc w:val="both"/>
        <w:rPr>
          <w:sz w:val="22"/>
          <w:szCs w:val="22"/>
        </w:rPr>
      </w:pPr>
      <w:r>
        <w:rPr>
          <w:sz w:val="22"/>
          <w:szCs w:val="22"/>
        </w:rPr>
        <w:t>3.3.5.</w:t>
      </w:r>
      <w:r>
        <w:rPr>
          <w:sz w:val="22"/>
          <w:szCs w:val="22"/>
        </w:rPr>
        <w:tab/>
      </w:r>
      <w:bookmarkStart w:id="127"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7"/>
    </w:p>
    <w:p w:rsidR="000A2CF8" w:rsidRPr="009E56DD" w:rsidRDefault="000A2CF8" w:rsidP="00DC2103">
      <w:pPr>
        <w:numPr>
          <w:ilvl w:val="0"/>
          <w:numId w:val="31"/>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0A2CF8" w:rsidRPr="000C1B6C" w:rsidRDefault="000A2CF8" w:rsidP="00DC2103">
      <w:pPr>
        <w:numPr>
          <w:ilvl w:val="0"/>
          <w:numId w:val="31"/>
        </w:numPr>
        <w:tabs>
          <w:tab w:val="clear" w:pos="1080"/>
        </w:tabs>
        <w:ind w:left="720"/>
        <w:jc w:val="both"/>
        <w:rPr>
          <w:sz w:val="22"/>
          <w:szCs w:val="22"/>
        </w:rPr>
      </w:pPr>
      <w:r w:rsidRPr="000C1B6C">
        <w:rPr>
          <w:sz w:val="22"/>
          <w:szCs w:val="22"/>
        </w:rPr>
        <w:t>о проведении повторной закупки;</w:t>
      </w:r>
    </w:p>
    <w:p w:rsidR="000A2CF8" w:rsidRPr="00A9042F" w:rsidRDefault="000A2CF8" w:rsidP="00DC2103">
      <w:pPr>
        <w:numPr>
          <w:ilvl w:val="0"/>
          <w:numId w:val="31"/>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0A2CF8" w:rsidRPr="006065C6" w:rsidRDefault="000A2CF8" w:rsidP="00567EA7">
      <w:pPr>
        <w:tabs>
          <w:tab w:val="left" w:pos="960"/>
        </w:tabs>
        <w:ind w:firstLine="360"/>
        <w:jc w:val="both"/>
        <w:rPr>
          <w:sz w:val="22"/>
          <w:szCs w:val="22"/>
        </w:rPr>
      </w:pPr>
      <w:r>
        <w:rPr>
          <w:sz w:val="22"/>
          <w:szCs w:val="22"/>
        </w:rPr>
        <w:t>3.3.6.</w:t>
      </w:r>
      <w:r>
        <w:rPr>
          <w:sz w:val="22"/>
          <w:szCs w:val="22"/>
        </w:rPr>
        <w:tab/>
      </w:r>
      <w:bookmarkStart w:id="128"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8"/>
    </w:p>
    <w:p w:rsidR="000A2CF8" w:rsidRPr="006065C6" w:rsidRDefault="000A2CF8" w:rsidP="00567EA7">
      <w:pPr>
        <w:tabs>
          <w:tab w:val="left" w:pos="960"/>
        </w:tabs>
        <w:ind w:firstLine="360"/>
        <w:jc w:val="both"/>
        <w:rPr>
          <w:sz w:val="22"/>
          <w:szCs w:val="22"/>
        </w:rPr>
      </w:pPr>
      <w:bookmarkStart w:id="129"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9"/>
    </w:p>
    <w:p w:rsidR="000A2CF8" w:rsidRPr="006065C6" w:rsidRDefault="000A2CF8" w:rsidP="00567EA7">
      <w:pPr>
        <w:numPr>
          <w:ilvl w:val="0"/>
          <w:numId w:val="32"/>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0A2CF8" w:rsidRPr="006065C6" w:rsidRDefault="000A2CF8" w:rsidP="00567EA7">
      <w:pPr>
        <w:numPr>
          <w:ilvl w:val="0"/>
          <w:numId w:val="32"/>
        </w:numPr>
        <w:tabs>
          <w:tab w:val="left" w:pos="1080"/>
          <w:tab w:val="num" w:pos="1276"/>
        </w:tabs>
        <w:jc w:val="both"/>
        <w:rPr>
          <w:sz w:val="22"/>
          <w:szCs w:val="22"/>
        </w:rPr>
      </w:pPr>
      <w:r w:rsidRPr="006065C6">
        <w:rPr>
          <w:sz w:val="22"/>
          <w:szCs w:val="22"/>
        </w:rPr>
        <w:t>учредительные документы,</w:t>
      </w:r>
    </w:p>
    <w:p w:rsidR="000A2CF8" w:rsidRPr="006065C6" w:rsidRDefault="000A2CF8" w:rsidP="00567EA7">
      <w:pPr>
        <w:numPr>
          <w:ilvl w:val="0"/>
          <w:numId w:val="32"/>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0A2CF8" w:rsidRPr="006065C6" w:rsidRDefault="000A2CF8" w:rsidP="00567EA7">
      <w:pPr>
        <w:numPr>
          <w:ilvl w:val="0"/>
          <w:numId w:val="32"/>
        </w:numPr>
        <w:tabs>
          <w:tab w:val="left" w:pos="1080"/>
          <w:tab w:val="num" w:pos="1276"/>
        </w:tabs>
        <w:jc w:val="both"/>
        <w:rPr>
          <w:sz w:val="22"/>
          <w:szCs w:val="22"/>
        </w:rPr>
      </w:pPr>
      <w:r>
        <w:rPr>
          <w:sz w:val="22"/>
          <w:szCs w:val="22"/>
        </w:rPr>
        <w:t>документы о крупной сделке,</w:t>
      </w:r>
    </w:p>
    <w:p w:rsidR="000A2CF8" w:rsidRPr="006065C6" w:rsidRDefault="000A2CF8" w:rsidP="00567EA7">
      <w:pPr>
        <w:numPr>
          <w:ilvl w:val="0"/>
          <w:numId w:val="32"/>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0A2CF8" w:rsidRPr="006065C6" w:rsidRDefault="000A2CF8" w:rsidP="00567EA7">
      <w:pPr>
        <w:numPr>
          <w:ilvl w:val="0"/>
          <w:numId w:val="32"/>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0A2CF8" w:rsidRPr="006065C6" w:rsidRDefault="000A2CF8" w:rsidP="00567EA7">
      <w:pPr>
        <w:numPr>
          <w:ilvl w:val="0"/>
          <w:numId w:val="32"/>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CF8" w:rsidRPr="006065C6" w:rsidRDefault="000A2CF8" w:rsidP="00567EA7">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A2CF8" w:rsidRPr="006065C6" w:rsidRDefault="000A2CF8" w:rsidP="00DC2103">
      <w:pPr>
        <w:numPr>
          <w:ilvl w:val="1"/>
          <w:numId w:val="32"/>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0A2CF8" w:rsidRPr="006065C6" w:rsidRDefault="000A2CF8" w:rsidP="00DC2103">
      <w:pPr>
        <w:numPr>
          <w:ilvl w:val="1"/>
          <w:numId w:val="32"/>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0A2CF8" w:rsidRPr="006065C6" w:rsidRDefault="000A2CF8" w:rsidP="00DC2103">
      <w:pPr>
        <w:numPr>
          <w:ilvl w:val="1"/>
          <w:numId w:val="32"/>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0A2CF8" w:rsidRPr="006065C6" w:rsidRDefault="000A2CF8" w:rsidP="00567EA7">
      <w:pPr>
        <w:tabs>
          <w:tab w:val="left" w:pos="960"/>
        </w:tabs>
        <w:ind w:firstLine="360"/>
        <w:jc w:val="both"/>
        <w:rPr>
          <w:sz w:val="22"/>
          <w:szCs w:val="22"/>
        </w:rPr>
      </w:pPr>
      <w:r w:rsidRPr="006065C6">
        <w:rPr>
          <w:sz w:val="22"/>
          <w:szCs w:val="22"/>
        </w:rPr>
        <w:t>Исправление иных ошибок не допускается.</w:t>
      </w:r>
    </w:p>
    <w:p w:rsidR="000A2CF8" w:rsidRPr="006065C6" w:rsidRDefault="000A2CF8" w:rsidP="00567EA7">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0A2CF8" w:rsidRPr="006065C6" w:rsidRDefault="000A2CF8" w:rsidP="00567EA7">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0A2CF8" w:rsidRPr="00A9042F" w:rsidRDefault="000A2CF8" w:rsidP="00DC2103">
      <w:pPr>
        <w:numPr>
          <w:ilvl w:val="0"/>
          <w:numId w:val="33"/>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0A2CF8" w:rsidRPr="00564D6F" w:rsidRDefault="000A2CF8" w:rsidP="00DC2103">
      <w:pPr>
        <w:numPr>
          <w:ilvl w:val="0"/>
          <w:numId w:val="33"/>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0A2CF8" w:rsidRPr="006065C6" w:rsidRDefault="000A2CF8" w:rsidP="00567EA7">
      <w:pPr>
        <w:tabs>
          <w:tab w:val="left" w:pos="720"/>
        </w:tabs>
        <w:ind w:left="360"/>
        <w:jc w:val="both"/>
        <w:rPr>
          <w:sz w:val="22"/>
          <w:szCs w:val="22"/>
        </w:rPr>
      </w:pPr>
      <w:bookmarkStart w:id="130"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30"/>
      <w:r w:rsidRPr="006065C6">
        <w:rPr>
          <w:sz w:val="22"/>
          <w:szCs w:val="22"/>
        </w:rPr>
        <w:t>;</w:t>
      </w:r>
    </w:p>
    <w:p w:rsidR="000A2CF8" w:rsidRPr="006065C6" w:rsidRDefault="000A2CF8" w:rsidP="00567EA7">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A2CF8" w:rsidRDefault="000A2CF8" w:rsidP="00567EA7">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31"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31"/>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CF8" w:rsidRPr="005B335B" w:rsidRDefault="000A2CF8" w:rsidP="00567EA7">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0A2CF8" w:rsidRPr="009A3602" w:rsidRDefault="000A2CF8" w:rsidP="00567EA7">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32"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32"/>
    </w:p>
    <w:p w:rsidR="000A2CF8" w:rsidRPr="00381B58" w:rsidRDefault="000A2CF8" w:rsidP="00DC2103">
      <w:pPr>
        <w:numPr>
          <w:ilvl w:val="0"/>
          <w:numId w:val="34"/>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0A2CF8" w:rsidRPr="00381B58" w:rsidRDefault="000A2CF8" w:rsidP="00DC2103">
      <w:pPr>
        <w:numPr>
          <w:ilvl w:val="0"/>
          <w:numId w:val="34"/>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0A2CF8" w:rsidRPr="00381B58" w:rsidRDefault="000A2CF8" w:rsidP="00DC2103">
      <w:pPr>
        <w:numPr>
          <w:ilvl w:val="0"/>
          <w:numId w:val="34"/>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0A2CF8" w:rsidRPr="002F76B1" w:rsidRDefault="000A2CF8" w:rsidP="00DC2103">
      <w:pPr>
        <w:numPr>
          <w:ilvl w:val="0"/>
          <w:numId w:val="34"/>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0A2CF8" w:rsidRPr="003A6CB7" w:rsidRDefault="000A2CF8" w:rsidP="00DC2103">
      <w:pPr>
        <w:numPr>
          <w:ilvl w:val="1"/>
          <w:numId w:val="34"/>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0A2CF8" w:rsidRPr="003A6CB7" w:rsidRDefault="000A2CF8" w:rsidP="00DC2103">
      <w:pPr>
        <w:numPr>
          <w:ilvl w:val="1"/>
          <w:numId w:val="34"/>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0A2CF8" w:rsidRPr="00442813" w:rsidRDefault="000A2CF8" w:rsidP="00567EA7">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0A2CF8" w:rsidRPr="0070338C" w:rsidRDefault="000A2CF8" w:rsidP="00567EA7">
      <w:pPr>
        <w:tabs>
          <w:tab w:val="left" w:pos="960"/>
        </w:tabs>
        <w:ind w:firstLine="360"/>
        <w:jc w:val="both"/>
        <w:rPr>
          <w:sz w:val="22"/>
          <w:szCs w:val="22"/>
        </w:rPr>
      </w:pPr>
      <w:bookmarkStart w:id="133"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33"/>
    </w:p>
    <w:p w:rsidR="000A2CF8" w:rsidRPr="0070338C" w:rsidRDefault="000A2CF8" w:rsidP="00567EA7">
      <w:pPr>
        <w:tabs>
          <w:tab w:val="left" w:pos="960"/>
        </w:tabs>
        <w:ind w:firstLine="360"/>
        <w:jc w:val="both"/>
        <w:rPr>
          <w:sz w:val="22"/>
          <w:szCs w:val="22"/>
        </w:rPr>
      </w:pPr>
      <w:r w:rsidRPr="0070338C">
        <w:rPr>
          <w:sz w:val="22"/>
          <w:szCs w:val="22"/>
        </w:rPr>
        <w:t>3.3.11.</w:t>
      </w:r>
      <w:r w:rsidRPr="0070338C">
        <w:rPr>
          <w:sz w:val="22"/>
          <w:szCs w:val="22"/>
        </w:rPr>
        <w:tab/>
      </w:r>
      <w:bookmarkStart w:id="134"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34"/>
    </w:p>
    <w:p w:rsidR="000A2CF8" w:rsidRPr="00D57720" w:rsidRDefault="000A2CF8" w:rsidP="00567EA7">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0A2CF8" w:rsidRPr="00D57720" w:rsidRDefault="000A2CF8" w:rsidP="00567EA7">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0A2CF8" w:rsidRPr="00D57720" w:rsidRDefault="000A2CF8" w:rsidP="00DC2103">
      <w:pPr>
        <w:numPr>
          <w:ilvl w:val="0"/>
          <w:numId w:val="35"/>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0A2CF8" w:rsidRPr="00D57720" w:rsidRDefault="000A2CF8" w:rsidP="00DC2103">
      <w:pPr>
        <w:numPr>
          <w:ilvl w:val="0"/>
          <w:numId w:val="35"/>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0A2CF8" w:rsidRPr="00D57720" w:rsidRDefault="000A2CF8" w:rsidP="00DC2103">
      <w:pPr>
        <w:numPr>
          <w:ilvl w:val="0"/>
          <w:numId w:val="35"/>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0A2CF8" w:rsidRPr="00D57720" w:rsidRDefault="000A2CF8" w:rsidP="00DC2103">
      <w:pPr>
        <w:numPr>
          <w:ilvl w:val="0"/>
          <w:numId w:val="35"/>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0A2CF8" w:rsidRPr="00D57720" w:rsidRDefault="000A2CF8" w:rsidP="00DC2103">
      <w:pPr>
        <w:numPr>
          <w:ilvl w:val="0"/>
          <w:numId w:val="35"/>
        </w:numPr>
        <w:tabs>
          <w:tab w:val="left" w:pos="720"/>
        </w:tabs>
        <w:ind w:hanging="720"/>
        <w:jc w:val="both"/>
        <w:rPr>
          <w:sz w:val="22"/>
          <w:szCs w:val="22"/>
        </w:rPr>
      </w:pPr>
      <w:bookmarkStart w:id="135" w:name="_Ref271022511"/>
      <w:r w:rsidRPr="00D57720">
        <w:rPr>
          <w:sz w:val="22"/>
          <w:szCs w:val="22"/>
        </w:rPr>
        <w:t>отстранены все участники запроса цен по основаниям, предусмотренным п</w:t>
      </w:r>
      <w:r>
        <w:rPr>
          <w:sz w:val="22"/>
          <w:szCs w:val="22"/>
        </w:rPr>
        <w:t>. 2.6.</w:t>
      </w:r>
      <w:bookmarkEnd w:id="135"/>
    </w:p>
    <w:p w:rsidR="000A2CF8" w:rsidRPr="007434DB" w:rsidRDefault="000A2CF8" w:rsidP="00567EA7">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0A2CF8" w:rsidRDefault="000A2CF8" w:rsidP="00567EA7">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6" w:name="_Ref389751781"/>
      <w:bookmarkStart w:id="137" w:name="_Toc390262794"/>
      <w:r w:rsidRPr="00967DDD">
        <w:rPr>
          <w:sz w:val="22"/>
          <w:szCs w:val="22"/>
        </w:rPr>
        <w:t>Заключение договора</w:t>
      </w:r>
      <w:bookmarkEnd w:id="136"/>
      <w:bookmarkEnd w:id="137"/>
      <w:r>
        <w:rPr>
          <w:sz w:val="22"/>
          <w:szCs w:val="22"/>
        </w:rPr>
        <w:t>.</w:t>
      </w:r>
    </w:p>
    <w:p w:rsidR="000A2CF8" w:rsidRPr="007A6559" w:rsidRDefault="000A2CF8" w:rsidP="00567EA7">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0A2CF8" w:rsidRPr="000C6EA4" w:rsidRDefault="000A2CF8" w:rsidP="00567EA7">
      <w:pPr>
        <w:ind w:firstLine="709"/>
        <w:jc w:val="both"/>
        <w:rPr>
          <w:sz w:val="22"/>
          <w:szCs w:val="22"/>
        </w:rPr>
      </w:pPr>
      <w:bookmarkStart w:id="138" w:name="_Ref352665587"/>
      <w:r w:rsidRPr="000C6EA4">
        <w:rPr>
          <w:sz w:val="22"/>
          <w:szCs w:val="22"/>
        </w:rPr>
        <w:t>Лицо, с которым заключается договор [по данному лоту], обязано предоставить заказчику:</w:t>
      </w:r>
    </w:p>
    <w:p w:rsidR="000A2CF8" w:rsidRPr="00874A75" w:rsidRDefault="000A2CF8" w:rsidP="00DC2103">
      <w:pPr>
        <w:pStyle w:val="-6"/>
        <w:numPr>
          <w:ilvl w:val="0"/>
          <w:numId w:val="39"/>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0A2CF8" w:rsidRDefault="000A2CF8" w:rsidP="00DC2103">
      <w:pPr>
        <w:pStyle w:val="-6"/>
        <w:numPr>
          <w:ilvl w:val="0"/>
          <w:numId w:val="39"/>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8"/>
    </w:p>
    <w:p w:rsidR="000A2CF8" w:rsidRPr="00A965AC" w:rsidRDefault="000A2CF8" w:rsidP="00567EA7">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0A2CF8" w:rsidRPr="00A965AC" w:rsidRDefault="000A2CF8" w:rsidP="00567EA7">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A2CF8" w:rsidRPr="00211C2E" w:rsidRDefault="000A2CF8" w:rsidP="00567EA7">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A2CF8" w:rsidRPr="00211C2E" w:rsidRDefault="000A2CF8" w:rsidP="00567EA7">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A2CF8" w:rsidRPr="00211C2E" w:rsidRDefault="000A2CF8" w:rsidP="00567EA7">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0A2CF8" w:rsidRPr="00A965AC" w:rsidRDefault="000A2CF8" w:rsidP="00567EA7">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0A2CF8" w:rsidRDefault="000A2CF8" w:rsidP="00567EA7">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9" w:name="_Ref349225141"/>
    </w:p>
    <w:p w:rsidR="000A2CF8" w:rsidRDefault="000A2CF8" w:rsidP="00567EA7">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39"/>
    </w:p>
    <w:p w:rsidR="000A2CF8" w:rsidRPr="004A48EA" w:rsidRDefault="000A2CF8" w:rsidP="00567EA7">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0A2CF8" w:rsidRPr="00FC7B3D" w:rsidRDefault="000A2CF8" w:rsidP="00DC2103">
      <w:pPr>
        <w:widowControl w:val="0"/>
        <w:numPr>
          <w:ilvl w:val="0"/>
          <w:numId w:val="40"/>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A2CF8" w:rsidRPr="00FC7B3D" w:rsidRDefault="000A2CF8" w:rsidP="00DC2103">
      <w:pPr>
        <w:widowControl w:val="0"/>
        <w:numPr>
          <w:ilvl w:val="0"/>
          <w:numId w:val="40"/>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0A2CF8" w:rsidRPr="00395DCD" w:rsidRDefault="000A2CF8" w:rsidP="00DC2103">
      <w:pPr>
        <w:widowControl w:val="0"/>
        <w:numPr>
          <w:ilvl w:val="0"/>
          <w:numId w:val="40"/>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0A2CF8" w:rsidRDefault="000A2CF8" w:rsidP="00567EA7">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0A2CF8" w:rsidRPr="007644CB" w:rsidRDefault="000A2CF8" w:rsidP="00567EA7">
      <w:pPr>
        <w:tabs>
          <w:tab w:val="left" w:pos="1080"/>
        </w:tabs>
        <w:ind w:firstLine="360"/>
        <w:jc w:val="both"/>
        <w:rPr>
          <w:sz w:val="22"/>
          <w:szCs w:val="22"/>
        </w:rPr>
      </w:pPr>
      <w:r>
        <w:rPr>
          <w:sz w:val="22"/>
          <w:szCs w:val="22"/>
        </w:rPr>
        <w:t>3.4.8.</w:t>
      </w:r>
      <w:bookmarkStart w:id="140" w:name="_Ref355090123"/>
      <w:r>
        <w:rPr>
          <w:sz w:val="22"/>
          <w:szCs w:val="22"/>
        </w:rPr>
        <w:tab/>
      </w:r>
      <w:r w:rsidRPr="007644CB">
        <w:rPr>
          <w:sz w:val="22"/>
          <w:szCs w:val="22"/>
        </w:rPr>
        <w:t>Преддоговорные переговоры проводятся:</w:t>
      </w:r>
      <w:bookmarkEnd w:id="140"/>
    </w:p>
    <w:p w:rsidR="000A2CF8" w:rsidRPr="007644CB" w:rsidRDefault="000A2CF8" w:rsidP="00DC2103">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A2CF8" w:rsidRPr="007644CB" w:rsidRDefault="000A2CF8" w:rsidP="00DC2103">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0A2CF8" w:rsidRPr="007644CB" w:rsidRDefault="000A2CF8" w:rsidP="00DC2103">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0A2CF8" w:rsidRPr="007644CB" w:rsidRDefault="000A2CF8" w:rsidP="00DC2103">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0A2CF8" w:rsidRPr="007644CB" w:rsidRDefault="000A2CF8" w:rsidP="00DC2103">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0A2CF8" w:rsidRPr="007644CB" w:rsidRDefault="000A2CF8" w:rsidP="00DC2103">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0A2CF8" w:rsidRDefault="000A2CF8" w:rsidP="00567EA7">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0A2CF8" w:rsidRPr="00C619CF" w:rsidRDefault="000A2CF8" w:rsidP="00567EA7">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0A2CF8" w:rsidRPr="00DB65B6" w:rsidRDefault="000A2CF8" w:rsidP="00567EA7">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0A2CF8" w:rsidRPr="00FC7B3D" w:rsidRDefault="000A2CF8" w:rsidP="00DC2103">
      <w:pPr>
        <w:numPr>
          <w:ilvl w:val="2"/>
          <w:numId w:val="44"/>
        </w:numPr>
        <w:tabs>
          <w:tab w:val="clear" w:pos="1560"/>
          <w:tab w:val="num" w:pos="1200"/>
        </w:tabs>
        <w:ind w:left="0" w:firstLine="360"/>
        <w:jc w:val="both"/>
        <w:rPr>
          <w:sz w:val="22"/>
          <w:szCs w:val="22"/>
        </w:rPr>
      </w:pPr>
      <w:bookmarkStart w:id="141"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41"/>
    </w:p>
    <w:p w:rsidR="000A2CF8" w:rsidRPr="00FC7B3D" w:rsidRDefault="000A2CF8" w:rsidP="00DC2103">
      <w:pPr>
        <w:numPr>
          <w:ilvl w:val="0"/>
          <w:numId w:val="37"/>
        </w:numPr>
        <w:tabs>
          <w:tab w:val="left" w:pos="1080"/>
        </w:tabs>
        <w:ind w:left="0" w:firstLine="709"/>
        <w:jc w:val="both"/>
        <w:rPr>
          <w:sz w:val="22"/>
          <w:szCs w:val="22"/>
        </w:rPr>
      </w:pPr>
      <w:bookmarkStart w:id="142"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2"/>
    </w:p>
    <w:p w:rsidR="000A2CF8" w:rsidRPr="00FC7B3D" w:rsidRDefault="000A2CF8" w:rsidP="00DC2103">
      <w:pPr>
        <w:numPr>
          <w:ilvl w:val="0"/>
          <w:numId w:val="37"/>
        </w:numPr>
        <w:tabs>
          <w:tab w:val="left" w:pos="1080"/>
        </w:tabs>
        <w:ind w:left="0" w:firstLine="709"/>
        <w:jc w:val="both"/>
        <w:rPr>
          <w:sz w:val="22"/>
          <w:szCs w:val="22"/>
        </w:rPr>
      </w:pPr>
      <w:bookmarkStart w:id="143" w:name="_Ref352159238"/>
      <w:r w:rsidRPr="00FC7B3D">
        <w:rPr>
          <w:sz w:val="22"/>
          <w:szCs w:val="22"/>
        </w:rPr>
        <w:t>изменения потребностей заказчика</w:t>
      </w:r>
      <w:bookmarkEnd w:id="143"/>
      <w:r w:rsidRPr="00FC7B3D">
        <w:rPr>
          <w:sz w:val="22"/>
          <w:szCs w:val="22"/>
        </w:rPr>
        <w:t>;</w:t>
      </w:r>
    </w:p>
    <w:p w:rsidR="000A2CF8" w:rsidRPr="00FC7B3D" w:rsidRDefault="000A2CF8" w:rsidP="00DC2103">
      <w:pPr>
        <w:numPr>
          <w:ilvl w:val="0"/>
          <w:numId w:val="37"/>
        </w:numPr>
        <w:tabs>
          <w:tab w:val="left" w:pos="1080"/>
        </w:tabs>
        <w:ind w:left="0" w:firstLine="709"/>
        <w:jc w:val="both"/>
        <w:rPr>
          <w:sz w:val="22"/>
          <w:szCs w:val="22"/>
        </w:rPr>
      </w:pPr>
      <w:bookmarkStart w:id="144"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4"/>
    </w:p>
    <w:p w:rsidR="000A2CF8" w:rsidRPr="003B068B" w:rsidRDefault="000A2CF8" w:rsidP="00567EA7">
      <w:pPr>
        <w:tabs>
          <w:tab w:val="left" w:pos="1200"/>
        </w:tabs>
        <w:ind w:firstLine="360"/>
        <w:jc w:val="both"/>
        <w:rPr>
          <w:sz w:val="22"/>
          <w:szCs w:val="22"/>
        </w:rPr>
      </w:pPr>
      <w:bookmarkStart w:id="145"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0A2CF8" w:rsidRPr="003B068B" w:rsidRDefault="000A2CF8" w:rsidP="00567EA7">
      <w:pPr>
        <w:tabs>
          <w:tab w:val="left" w:pos="1200"/>
        </w:tabs>
        <w:ind w:firstLine="360"/>
        <w:jc w:val="both"/>
        <w:rPr>
          <w:sz w:val="22"/>
          <w:szCs w:val="22"/>
        </w:rPr>
      </w:pPr>
      <w:bookmarkStart w:id="146" w:name="_Ref359591246"/>
      <w:bookmarkEnd w:id="145"/>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46"/>
    </w:p>
    <w:p w:rsidR="000A2CF8" w:rsidRPr="003B068B" w:rsidRDefault="000A2CF8" w:rsidP="00DC2103">
      <w:pPr>
        <w:numPr>
          <w:ilvl w:val="0"/>
          <w:numId w:val="36"/>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0A2CF8" w:rsidRPr="004361C8" w:rsidRDefault="000A2CF8" w:rsidP="00DC2103">
      <w:pPr>
        <w:numPr>
          <w:ilvl w:val="0"/>
          <w:numId w:val="3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0A2CF8" w:rsidRPr="004361C8" w:rsidRDefault="000A2CF8" w:rsidP="00DC2103">
      <w:pPr>
        <w:numPr>
          <w:ilvl w:val="0"/>
          <w:numId w:val="3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0A2CF8" w:rsidRPr="004361C8" w:rsidRDefault="000A2CF8" w:rsidP="00DC2103">
      <w:pPr>
        <w:numPr>
          <w:ilvl w:val="0"/>
          <w:numId w:val="3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0A2CF8" w:rsidRPr="004361C8" w:rsidRDefault="000A2CF8" w:rsidP="00DC2103">
      <w:pPr>
        <w:numPr>
          <w:ilvl w:val="0"/>
          <w:numId w:val="3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A2CF8" w:rsidRPr="00014A26" w:rsidRDefault="000A2CF8" w:rsidP="00567EA7">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0A2CF8" w:rsidRPr="00014A26" w:rsidRDefault="000A2CF8" w:rsidP="00DC2103">
      <w:pPr>
        <w:numPr>
          <w:ilvl w:val="0"/>
          <w:numId w:val="43"/>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0A2CF8" w:rsidRPr="00014A26" w:rsidRDefault="000A2CF8" w:rsidP="00DC2103">
      <w:pPr>
        <w:numPr>
          <w:ilvl w:val="0"/>
          <w:numId w:val="43"/>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0A2CF8" w:rsidRPr="00014A26" w:rsidRDefault="000A2CF8" w:rsidP="00DC2103">
      <w:pPr>
        <w:numPr>
          <w:ilvl w:val="0"/>
          <w:numId w:val="43"/>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0A2CF8" w:rsidRPr="00973B27" w:rsidRDefault="000A2CF8" w:rsidP="00567EA7">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CF8" w:rsidRPr="00973B27" w:rsidRDefault="000A2CF8" w:rsidP="00567EA7">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0A2CF8" w:rsidRPr="007829AF" w:rsidRDefault="000A2CF8" w:rsidP="00DC2103">
      <w:pPr>
        <w:pStyle w:val="NormalWeb"/>
        <w:numPr>
          <w:ilvl w:val="0"/>
          <w:numId w:val="38"/>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0A2CF8" w:rsidRPr="007829AF" w:rsidRDefault="000A2CF8" w:rsidP="00DC2103">
      <w:pPr>
        <w:numPr>
          <w:ilvl w:val="1"/>
          <w:numId w:val="34"/>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0A2CF8" w:rsidRPr="007829AF" w:rsidRDefault="000A2CF8" w:rsidP="00DC2103">
      <w:pPr>
        <w:numPr>
          <w:ilvl w:val="1"/>
          <w:numId w:val="34"/>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0A2CF8" w:rsidRPr="007829AF" w:rsidRDefault="000A2CF8" w:rsidP="00DC2103">
      <w:pPr>
        <w:numPr>
          <w:ilvl w:val="1"/>
          <w:numId w:val="34"/>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0A2CF8" w:rsidRPr="007829AF" w:rsidRDefault="000A2CF8" w:rsidP="00DC2103">
      <w:pPr>
        <w:pStyle w:val="NormalWeb"/>
        <w:numPr>
          <w:ilvl w:val="0"/>
          <w:numId w:val="38"/>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A2CF8" w:rsidRDefault="000A2CF8" w:rsidP="00567EA7">
      <w:pPr>
        <w:tabs>
          <w:tab w:val="left" w:pos="840"/>
        </w:tabs>
        <w:spacing w:before="100" w:beforeAutospacing="1"/>
        <w:ind w:firstLine="357"/>
        <w:jc w:val="both"/>
        <w:rPr>
          <w:sz w:val="22"/>
          <w:szCs w:val="22"/>
        </w:rPr>
      </w:pPr>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Ref166350669"/>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0817C2">
        <w:rPr>
          <w:sz w:val="22"/>
          <w:szCs w:val="22"/>
        </w:rPr>
        <w:t>3.5.</w:t>
      </w:r>
      <w:r w:rsidRPr="000817C2">
        <w:rPr>
          <w:sz w:val="22"/>
          <w:szCs w:val="22"/>
        </w:rPr>
        <w:tab/>
      </w:r>
      <w:bookmarkStart w:id="164" w:name="_Toc389491563"/>
      <w:bookmarkStart w:id="165" w:name="_Toc390262795"/>
      <w:r w:rsidRPr="000817C2">
        <w:rPr>
          <w:sz w:val="22"/>
          <w:szCs w:val="22"/>
        </w:rPr>
        <w:t>Обеспечение исполнения обязательств по договору</w:t>
      </w:r>
      <w:bookmarkEnd w:id="164"/>
      <w:bookmarkEnd w:id="165"/>
      <w:r>
        <w:rPr>
          <w:sz w:val="22"/>
          <w:szCs w:val="22"/>
        </w:rPr>
        <w:t>.</w:t>
      </w:r>
    </w:p>
    <w:p w:rsidR="000A2CF8" w:rsidRPr="006553F9" w:rsidRDefault="000A2CF8" w:rsidP="00567EA7">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0A2CF8" w:rsidRPr="006553F9" w:rsidRDefault="000A2CF8" w:rsidP="00567EA7">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0A2CF8" w:rsidRPr="006553F9" w:rsidRDefault="000A2CF8" w:rsidP="00DC2103">
      <w:pPr>
        <w:numPr>
          <w:ilvl w:val="0"/>
          <w:numId w:val="45"/>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0A2CF8" w:rsidRPr="006553F9" w:rsidRDefault="000A2CF8" w:rsidP="00DC2103">
      <w:pPr>
        <w:numPr>
          <w:ilvl w:val="0"/>
          <w:numId w:val="45"/>
        </w:numPr>
        <w:tabs>
          <w:tab w:val="clear" w:pos="1077"/>
          <w:tab w:val="left" w:pos="1080"/>
        </w:tabs>
        <w:jc w:val="both"/>
        <w:rPr>
          <w:sz w:val="22"/>
          <w:szCs w:val="22"/>
        </w:rPr>
      </w:pPr>
      <w:r w:rsidRPr="006553F9">
        <w:rPr>
          <w:sz w:val="22"/>
          <w:szCs w:val="22"/>
        </w:rPr>
        <w:t>поручительство;</w:t>
      </w:r>
    </w:p>
    <w:p w:rsidR="000A2CF8" w:rsidRPr="006553F9" w:rsidRDefault="000A2CF8" w:rsidP="00DC2103">
      <w:pPr>
        <w:numPr>
          <w:ilvl w:val="0"/>
          <w:numId w:val="45"/>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63"/>
    <w:p w:rsidR="000A2CF8" w:rsidRPr="00614D6C" w:rsidRDefault="000A2CF8" w:rsidP="00567EA7">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0A2CF8" w:rsidRPr="00614D6C" w:rsidRDefault="000A2CF8" w:rsidP="00567EA7">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0A2CF8" w:rsidRPr="00614D6C" w:rsidRDefault="000A2CF8" w:rsidP="00567EA7">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0A2CF8" w:rsidRPr="00614D6C" w:rsidRDefault="000A2CF8" w:rsidP="00567EA7">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A2CF8" w:rsidRPr="00614D6C" w:rsidRDefault="000A2CF8" w:rsidP="00567EA7">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0A2CF8" w:rsidRPr="00614D6C" w:rsidRDefault="000A2CF8" w:rsidP="00567EA7">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0A2CF8" w:rsidRPr="00614D6C" w:rsidRDefault="000A2CF8" w:rsidP="00567EA7">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0A2CF8" w:rsidRPr="00614D6C" w:rsidRDefault="000A2CF8" w:rsidP="00567EA7">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0A2CF8" w:rsidRPr="00614D6C" w:rsidRDefault="000A2CF8" w:rsidP="00DC2103">
      <w:pPr>
        <w:numPr>
          <w:ilvl w:val="0"/>
          <w:numId w:val="42"/>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0A2CF8" w:rsidRPr="00614D6C" w:rsidRDefault="000A2CF8" w:rsidP="00DC2103">
      <w:pPr>
        <w:numPr>
          <w:ilvl w:val="0"/>
          <w:numId w:val="42"/>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A2CF8" w:rsidRPr="00614D6C" w:rsidRDefault="000A2CF8" w:rsidP="00DC2103">
      <w:pPr>
        <w:numPr>
          <w:ilvl w:val="0"/>
          <w:numId w:val="42"/>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A2CF8" w:rsidRPr="00614D6C" w:rsidRDefault="000A2CF8" w:rsidP="00DC2103">
      <w:pPr>
        <w:numPr>
          <w:ilvl w:val="0"/>
          <w:numId w:val="42"/>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0A2CF8" w:rsidRPr="00614D6C" w:rsidRDefault="000A2CF8" w:rsidP="00567EA7">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0A2CF8" w:rsidRPr="00614D6C" w:rsidRDefault="000A2CF8" w:rsidP="00567EA7">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0A2CF8" w:rsidRPr="00614D6C" w:rsidRDefault="000A2CF8" w:rsidP="00567EA7">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0A2CF8" w:rsidRPr="00614D6C" w:rsidRDefault="000A2CF8" w:rsidP="00567EA7">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2" w:history="1">
        <w:r w:rsidRPr="00614D6C">
          <w:rPr>
            <w:sz w:val="22"/>
            <w:szCs w:val="22"/>
          </w:rPr>
          <w:t>www.standardandpoors.com</w:t>
        </w:r>
      </w:hyperlink>
      <w:r w:rsidRPr="00614D6C">
        <w:rPr>
          <w:sz w:val="22"/>
          <w:szCs w:val="22"/>
        </w:rPr>
        <w:t>), Moody's Investors Service (</w:t>
      </w:r>
      <w:hyperlink r:id="rId23" w:history="1">
        <w:r w:rsidRPr="00614D6C">
          <w:rPr>
            <w:sz w:val="22"/>
            <w:szCs w:val="22"/>
          </w:rPr>
          <w:t>www.moodys.com</w:t>
        </w:r>
      </w:hyperlink>
      <w:r w:rsidRPr="00614D6C">
        <w:rPr>
          <w:sz w:val="22"/>
          <w:szCs w:val="22"/>
        </w:rPr>
        <w:t>) или Fitch Ratings (</w:t>
      </w:r>
      <w:hyperlink r:id="rId24"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0A2CF8" w:rsidRPr="00614D6C" w:rsidRDefault="000A2CF8" w:rsidP="00567EA7">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A2CF8" w:rsidRPr="00614D6C" w:rsidRDefault="000A2CF8" w:rsidP="00567EA7">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A2CF8" w:rsidRPr="00614D6C" w:rsidRDefault="000A2CF8" w:rsidP="00567EA7">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0A2CF8" w:rsidRPr="00614D6C" w:rsidRDefault="000A2CF8" w:rsidP="00567EA7">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0A2CF8" w:rsidRPr="00614D6C" w:rsidRDefault="000A2CF8" w:rsidP="00567EA7">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A2CF8" w:rsidRPr="00614D6C" w:rsidRDefault="000A2CF8" w:rsidP="00567EA7">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0A2CF8" w:rsidRPr="00614D6C" w:rsidRDefault="000A2CF8" w:rsidP="00567EA7">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A2CF8" w:rsidRPr="00614D6C" w:rsidRDefault="000A2CF8" w:rsidP="00567EA7">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0A2CF8" w:rsidRPr="00614D6C" w:rsidRDefault="000A2CF8" w:rsidP="00567EA7">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A2CF8" w:rsidRPr="00614D6C" w:rsidRDefault="000A2CF8" w:rsidP="00567EA7">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0A2CF8" w:rsidRPr="00614D6C" w:rsidRDefault="000A2CF8" w:rsidP="00DC2103">
      <w:pPr>
        <w:numPr>
          <w:ilvl w:val="0"/>
          <w:numId w:val="46"/>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0A2CF8" w:rsidRPr="00614D6C" w:rsidRDefault="000A2CF8" w:rsidP="00DC2103">
      <w:pPr>
        <w:numPr>
          <w:ilvl w:val="0"/>
          <w:numId w:val="46"/>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0A2CF8" w:rsidRPr="00614D6C" w:rsidRDefault="000A2CF8" w:rsidP="00DC2103">
      <w:pPr>
        <w:numPr>
          <w:ilvl w:val="0"/>
          <w:numId w:val="46"/>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0A2CF8" w:rsidRPr="00614D6C" w:rsidRDefault="000A2CF8" w:rsidP="00567EA7">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A2CF8" w:rsidRPr="00614D6C" w:rsidRDefault="000A2CF8" w:rsidP="00567EA7">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0A2CF8" w:rsidRPr="00614D6C" w:rsidRDefault="000A2CF8" w:rsidP="00567EA7">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A2CF8" w:rsidRPr="00614D6C" w:rsidRDefault="000A2CF8" w:rsidP="00567EA7">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A2CF8" w:rsidRPr="00614D6C" w:rsidRDefault="000A2CF8" w:rsidP="00567EA7">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A2CF8" w:rsidRPr="00467ACB" w:rsidRDefault="000A2CF8" w:rsidP="00567EA7">
      <w:pPr>
        <w:tabs>
          <w:tab w:val="num" w:pos="993"/>
          <w:tab w:val="left" w:pos="1134"/>
          <w:tab w:val="num" w:pos="1701"/>
        </w:tabs>
        <w:ind w:firstLine="709"/>
        <w:jc w:val="both"/>
        <w:rPr>
          <w:sz w:val="22"/>
          <w:szCs w:val="22"/>
          <w:highlight w:val="yellow"/>
        </w:rPr>
      </w:pPr>
    </w:p>
    <w:p w:rsidR="000A2CF8" w:rsidRPr="00467ACB" w:rsidRDefault="000A2CF8" w:rsidP="0029470A">
      <w:pPr>
        <w:tabs>
          <w:tab w:val="num" w:pos="-3480"/>
        </w:tabs>
        <w:ind w:firstLine="709"/>
        <w:jc w:val="both"/>
        <w:rPr>
          <w:sz w:val="22"/>
          <w:szCs w:val="22"/>
          <w:highlight w:val="yellow"/>
        </w:rPr>
        <w:sectPr w:rsidR="000A2CF8" w:rsidRPr="00467ACB" w:rsidSect="004A0A8E">
          <w:pgSz w:w="11906" w:h="16838"/>
          <w:pgMar w:top="719" w:right="746" w:bottom="539" w:left="902" w:header="357" w:footer="204" w:gutter="0"/>
          <w:cols w:space="708"/>
          <w:titlePg/>
          <w:docGrid w:linePitch="360"/>
        </w:sectPr>
      </w:pPr>
    </w:p>
    <w:p w:rsidR="000A2CF8" w:rsidRPr="00286702" w:rsidRDefault="000A2CF8" w:rsidP="00A57523">
      <w:pPr>
        <w:tabs>
          <w:tab w:val="num" w:pos="-3480"/>
        </w:tabs>
        <w:ind w:firstLine="709"/>
        <w:jc w:val="both"/>
        <w:outlineLvl w:val="0"/>
        <w:rPr>
          <w:sz w:val="22"/>
          <w:szCs w:val="22"/>
        </w:rPr>
      </w:pPr>
      <w:bookmarkStart w:id="166" w:name="_Toc382053050"/>
      <w:r w:rsidRPr="00286702">
        <w:rPr>
          <w:sz w:val="22"/>
          <w:szCs w:val="22"/>
        </w:rPr>
        <w:t>4. ИНФОРМАЦИОННАЯ КАРТА ЗАПРОСА ЦЕН</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66"/>
    </w:p>
    <w:p w:rsidR="000A2CF8" w:rsidRPr="00286702" w:rsidRDefault="000A2CF8" w:rsidP="0029470A">
      <w:pPr>
        <w:tabs>
          <w:tab w:val="num" w:pos="-3480"/>
        </w:tabs>
        <w:ind w:firstLine="709"/>
        <w:jc w:val="both"/>
        <w:rPr>
          <w:sz w:val="22"/>
          <w:szCs w:val="22"/>
        </w:rPr>
      </w:pPr>
    </w:p>
    <w:p w:rsidR="000A2CF8" w:rsidRPr="00286702" w:rsidRDefault="000A2CF8" w:rsidP="00966ABD">
      <w:pPr>
        <w:pStyle w:val="NormalWeb"/>
        <w:spacing w:before="0" w:beforeAutospacing="0" w:after="0" w:afterAutospacing="0"/>
        <w:ind w:firstLine="709"/>
        <w:jc w:val="both"/>
        <w:rPr>
          <w:sz w:val="22"/>
          <w:szCs w:val="22"/>
        </w:rPr>
      </w:pPr>
      <w:r w:rsidRPr="00286702">
        <w:rPr>
          <w:sz w:val="22"/>
          <w:szCs w:val="22"/>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A2CF8" w:rsidRPr="00286702" w:rsidTr="000C0353">
        <w:trPr>
          <w:trHeight w:val="440"/>
          <w:tblHeader/>
        </w:trPr>
        <w:tc>
          <w:tcPr>
            <w:tcW w:w="781" w:type="dxa"/>
            <w:vAlign w:val="center"/>
          </w:tcPr>
          <w:p w:rsidR="000A2CF8" w:rsidRPr="00286702" w:rsidRDefault="000A2CF8" w:rsidP="00966ABD">
            <w:pPr>
              <w:jc w:val="center"/>
              <w:rPr>
                <w:sz w:val="20"/>
                <w:szCs w:val="20"/>
              </w:rPr>
            </w:pPr>
            <w:r w:rsidRPr="00286702">
              <w:rPr>
                <w:sz w:val="20"/>
                <w:szCs w:val="20"/>
              </w:rPr>
              <w:t>№ п/п</w:t>
            </w:r>
          </w:p>
        </w:tc>
        <w:tc>
          <w:tcPr>
            <w:tcW w:w="2051" w:type="dxa"/>
            <w:vAlign w:val="center"/>
          </w:tcPr>
          <w:p w:rsidR="000A2CF8" w:rsidRPr="00286702" w:rsidRDefault="000A2CF8" w:rsidP="00966ABD">
            <w:pPr>
              <w:pStyle w:val="BodyTextIndent2"/>
              <w:spacing w:after="0" w:line="240" w:lineRule="auto"/>
              <w:ind w:left="284"/>
              <w:jc w:val="center"/>
              <w:rPr>
                <w:bCs/>
                <w:sz w:val="20"/>
                <w:szCs w:val="20"/>
              </w:rPr>
            </w:pPr>
            <w:r w:rsidRPr="00286702">
              <w:rPr>
                <w:bCs/>
                <w:sz w:val="20"/>
                <w:szCs w:val="20"/>
              </w:rPr>
              <w:t>Наименование п/п</w:t>
            </w:r>
          </w:p>
        </w:tc>
        <w:tc>
          <w:tcPr>
            <w:tcW w:w="7703" w:type="dxa"/>
            <w:vAlign w:val="center"/>
          </w:tcPr>
          <w:p w:rsidR="000A2CF8" w:rsidRPr="00286702" w:rsidRDefault="000A2CF8" w:rsidP="00966ABD">
            <w:pPr>
              <w:pStyle w:val="BodyTextIndent2"/>
              <w:spacing w:after="0" w:line="240" w:lineRule="auto"/>
              <w:ind w:left="284" w:right="153"/>
              <w:jc w:val="center"/>
              <w:rPr>
                <w:bCs/>
                <w:sz w:val="20"/>
                <w:szCs w:val="20"/>
              </w:rPr>
            </w:pPr>
            <w:r w:rsidRPr="00286702">
              <w:rPr>
                <w:bCs/>
                <w:sz w:val="20"/>
                <w:szCs w:val="20"/>
              </w:rPr>
              <w:t>Содержание</w:t>
            </w:r>
          </w:p>
        </w:tc>
      </w:tr>
      <w:tr w:rsidR="000A2CF8" w:rsidRPr="00286702" w:rsidTr="00E52487">
        <w:trPr>
          <w:trHeight w:val="1288"/>
        </w:trPr>
        <w:tc>
          <w:tcPr>
            <w:tcW w:w="781" w:type="dxa"/>
          </w:tcPr>
          <w:p w:rsidR="000A2CF8" w:rsidRPr="00286702" w:rsidRDefault="000A2CF8" w:rsidP="00966ABD">
            <w:pPr>
              <w:jc w:val="center"/>
            </w:pPr>
            <w:bookmarkStart w:id="167" w:name="_Ref317250566"/>
            <w:r w:rsidRPr="00286702">
              <w:rPr>
                <w:sz w:val="22"/>
                <w:szCs w:val="22"/>
              </w:rPr>
              <w:t>1.</w:t>
            </w:r>
          </w:p>
        </w:tc>
        <w:bookmarkEnd w:id="167"/>
        <w:tc>
          <w:tcPr>
            <w:tcW w:w="2051" w:type="dxa"/>
          </w:tcPr>
          <w:p w:rsidR="000A2CF8" w:rsidRPr="00286702" w:rsidRDefault="000A2CF8" w:rsidP="00966ABD">
            <w:pPr>
              <w:contextualSpacing/>
            </w:pPr>
            <w:r w:rsidRPr="00286702">
              <w:rPr>
                <w:bCs/>
                <w:sz w:val="22"/>
                <w:szCs w:val="22"/>
              </w:rPr>
              <w:t>Предмет запроса цен</w:t>
            </w:r>
          </w:p>
          <w:p w:rsidR="000A2CF8" w:rsidRPr="00286702" w:rsidRDefault="000A2CF8" w:rsidP="00966ABD">
            <w:pPr>
              <w:ind w:firstLine="709"/>
              <w:contextualSpacing/>
            </w:pPr>
          </w:p>
          <w:p w:rsidR="000A2CF8" w:rsidRPr="00286702" w:rsidRDefault="000A2CF8" w:rsidP="00646A65">
            <w:pPr>
              <w:contextualSpacing/>
              <w:rPr>
                <w:bCs/>
              </w:rPr>
            </w:pPr>
            <w:r w:rsidRPr="00286702">
              <w:rPr>
                <w:sz w:val="22"/>
                <w:szCs w:val="22"/>
              </w:rPr>
              <w:t>Состав и объем Товара</w:t>
            </w:r>
          </w:p>
        </w:tc>
        <w:tc>
          <w:tcPr>
            <w:tcW w:w="7703" w:type="dxa"/>
            <w:vAlign w:val="center"/>
          </w:tcPr>
          <w:p w:rsidR="000A2CF8" w:rsidRPr="00286702" w:rsidRDefault="000A2CF8" w:rsidP="00E52487">
            <w:pPr>
              <w:snapToGrid w:val="0"/>
            </w:pPr>
            <w:r w:rsidRPr="00286702">
              <w:rPr>
                <w:sz w:val="22"/>
                <w:szCs w:val="22"/>
              </w:rPr>
              <w:t xml:space="preserve">Право заключения договора </w:t>
            </w:r>
            <w:r w:rsidRPr="000C0353">
              <w:rPr>
                <w:sz w:val="22"/>
                <w:szCs w:val="22"/>
              </w:rPr>
              <w:t>на</w:t>
            </w:r>
            <w:r>
              <w:rPr>
                <w:sz w:val="22"/>
                <w:szCs w:val="22"/>
              </w:rPr>
              <w:t xml:space="preserve"> поставку мебели</w:t>
            </w:r>
            <w:r w:rsidRPr="00286702">
              <w:rPr>
                <w:szCs w:val="22"/>
              </w:rPr>
              <w:t xml:space="preserve"> (Далее «Товар»). </w:t>
            </w:r>
          </w:p>
          <w:p w:rsidR="000A2CF8" w:rsidRDefault="000A2CF8" w:rsidP="00646A65">
            <w:pPr>
              <w:pStyle w:val="BodyTextIndent2"/>
              <w:spacing w:line="240" w:lineRule="auto"/>
              <w:ind w:left="0" w:right="153"/>
            </w:pPr>
          </w:p>
          <w:p w:rsidR="000A2CF8" w:rsidRPr="00286702" w:rsidRDefault="000A2CF8" w:rsidP="00646A65">
            <w:pPr>
              <w:pStyle w:val="BodyTextIndent2"/>
              <w:spacing w:line="240" w:lineRule="auto"/>
              <w:ind w:left="0" w:right="153"/>
            </w:pPr>
            <w:r w:rsidRPr="00055BFF">
              <w:rPr>
                <w:sz w:val="22"/>
                <w:szCs w:val="22"/>
              </w:rPr>
              <w:t xml:space="preserve">Состав и объем товара приведены в </w:t>
            </w:r>
            <w:r>
              <w:rPr>
                <w:sz w:val="22"/>
                <w:szCs w:val="22"/>
              </w:rPr>
              <w:t xml:space="preserve">Части 3 </w:t>
            </w:r>
            <w:r w:rsidRPr="00055BFF">
              <w:rPr>
                <w:sz w:val="22"/>
                <w:szCs w:val="22"/>
              </w:rPr>
              <w:t>документации по запросу цен.</w:t>
            </w:r>
          </w:p>
        </w:tc>
      </w:tr>
      <w:tr w:rsidR="000A2CF8" w:rsidRPr="00467ACB" w:rsidTr="000C0353">
        <w:trPr>
          <w:trHeight w:val="641"/>
        </w:trPr>
        <w:tc>
          <w:tcPr>
            <w:tcW w:w="781" w:type="dxa"/>
          </w:tcPr>
          <w:p w:rsidR="000A2CF8" w:rsidRPr="00286702" w:rsidRDefault="000A2CF8" w:rsidP="00966ABD">
            <w:pPr>
              <w:tabs>
                <w:tab w:val="num" w:pos="786"/>
              </w:tabs>
              <w:jc w:val="center"/>
            </w:pPr>
            <w:bookmarkStart w:id="168" w:name="_Ref320260537"/>
            <w:r w:rsidRPr="00286702">
              <w:rPr>
                <w:sz w:val="22"/>
                <w:szCs w:val="22"/>
              </w:rPr>
              <w:t>2.</w:t>
            </w:r>
          </w:p>
        </w:tc>
        <w:bookmarkEnd w:id="168"/>
        <w:tc>
          <w:tcPr>
            <w:tcW w:w="2051" w:type="dxa"/>
          </w:tcPr>
          <w:p w:rsidR="000A2CF8" w:rsidRPr="00286702" w:rsidRDefault="000A2CF8" w:rsidP="00966ABD">
            <w:pPr>
              <w:ind w:right="70"/>
              <w:rPr>
                <w:bCs/>
              </w:rPr>
            </w:pPr>
            <w:r w:rsidRPr="00286702">
              <w:rPr>
                <w:bCs/>
                <w:sz w:val="22"/>
                <w:szCs w:val="22"/>
              </w:rPr>
              <w:t>Нормативный документ, в соответствии с которым проводится запрос цен</w:t>
            </w:r>
          </w:p>
        </w:tc>
        <w:tc>
          <w:tcPr>
            <w:tcW w:w="7703" w:type="dxa"/>
          </w:tcPr>
          <w:p w:rsidR="000A2CF8" w:rsidRPr="00286702" w:rsidRDefault="000A2CF8" w:rsidP="00C062C4">
            <w:pPr>
              <w:pStyle w:val="BodyTextIndent2"/>
              <w:spacing w:line="240" w:lineRule="auto"/>
              <w:ind w:left="48" w:right="153"/>
              <w:jc w:val="both"/>
              <w:rPr>
                <w:b/>
                <w:bCs/>
                <w:i/>
                <w:sz w:val="21"/>
                <w:szCs w:val="21"/>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p>
        </w:tc>
      </w:tr>
      <w:tr w:rsidR="000A2CF8" w:rsidRPr="00467ACB" w:rsidTr="00662B6C">
        <w:trPr>
          <w:trHeight w:val="266"/>
        </w:trPr>
        <w:tc>
          <w:tcPr>
            <w:tcW w:w="781" w:type="dxa"/>
          </w:tcPr>
          <w:p w:rsidR="000A2CF8" w:rsidRPr="00286702" w:rsidRDefault="000A2CF8" w:rsidP="00966ABD">
            <w:pPr>
              <w:tabs>
                <w:tab w:val="num" w:pos="786"/>
              </w:tabs>
              <w:jc w:val="center"/>
            </w:pPr>
            <w:r w:rsidRPr="00286702">
              <w:rPr>
                <w:sz w:val="22"/>
                <w:szCs w:val="22"/>
              </w:rPr>
              <w:t>3.</w:t>
            </w:r>
          </w:p>
        </w:tc>
        <w:tc>
          <w:tcPr>
            <w:tcW w:w="2051" w:type="dxa"/>
          </w:tcPr>
          <w:p w:rsidR="000A2CF8" w:rsidRPr="00286702" w:rsidRDefault="000A2CF8" w:rsidP="00966ABD">
            <w:pPr>
              <w:ind w:right="153"/>
            </w:pPr>
            <w:r w:rsidRPr="00286702">
              <w:rPr>
                <w:sz w:val="22"/>
                <w:szCs w:val="22"/>
              </w:rPr>
              <w:t>Условия договора:</w:t>
            </w:r>
          </w:p>
          <w:p w:rsidR="000A2CF8" w:rsidRPr="00286702" w:rsidRDefault="000A2CF8" w:rsidP="00966ABD">
            <w:pPr>
              <w:ind w:right="70"/>
              <w:rPr>
                <w:bCs/>
              </w:rPr>
            </w:pPr>
            <w:r w:rsidRPr="00286702">
              <w:rPr>
                <w:sz w:val="22"/>
                <w:szCs w:val="22"/>
              </w:rPr>
              <w:t>Сроки поставки</w:t>
            </w:r>
            <w:r w:rsidRPr="00286702">
              <w:rPr>
                <w:i/>
                <w:sz w:val="22"/>
                <w:szCs w:val="22"/>
              </w:rPr>
              <w:t xml:space="preserve"> </w:t>
            </w:r>
            <w:r w:rsidRPr="00286702">
              <w:rPr>
                <w:sz w:val="22"/>
                <w:szCs w:val="22"/>
              </w:rPr>
              <w:t>Товара</w:t>
            </w:r>
          </w:p>
        </w:tc>
        <w:tc>
          <w:tcPr>
            <w:tcW w:w="7703" w:type="dxa"/>
            <w:vAlign w:val="center"/>
          </w:tcPr>
          <w:p w:rsidR="000A2CF8" w:rsidRPr="00286702" w:rsidRDefault="000A2CF8" w:rsidP="00BE7A5C">
            <w:pPr>
              <w:snapToGrid w:val="0"/>
              <w:rPr>
                <w:bCs/>
              </w:rPr>
            </w:pPr>
            <w:r w:rsidRPr="00467ACB">
              <w:rPr>
                <w:sz w:val="22"/>
                <w:szCs w:val="22"/>
              </w:rPr>
              <w:t xml:space="preserve">не позднее </w:t>
            </w:r>
            <w:r w:rsidRPr="00B12A4E">
              <w:rPr>
                <w:sz w:val="22"/>
                <w:szCs w:val="22"/>
              </w:rPr>
              <w:t>1</w:t>
            </w:r>
            <w:r>
              <w:rPr>
                <w:sz w:val="22"/>
                <w:szCs w:val="22"/>
                <w:lang w:val="en-US"/>
              </w:rPr>
              <w:t>0</w:t>
            </w:r>
            <w:r>
              <w:rPr>
                <w:sz w:val="22"/>
                <w:szCs w:val="22"/>
              </w:rPr>
              <w:t>.1</w:t>
            </w:r>
            <w:r>
              <w:rPr>
                <w:sz w:val="22"/>
                <w:szCs w:val="22"/>
                <w:lang w:val="en-US"/>
              </w:rPr>
              <w:t>1</w:t>
            </w:r>
            <w:r>
              <w:rPr>
                <w:sz w:val="22"/>
                <w:szCs w:val="22"/>
              </w:rPr>
              <w:t>.2014г</w:t>
            </w:r>
            <w:r w:rsidRPr="00467ACB">
              <w:rPr>
                <w:bCs/>
                <w:sz w:val="22"/>
                <w:szCs w:val="22"/>
              </w:rPr>
              <w:t>.</w:t>
            </w:r>
          </w:p>
        </w:tc>
      </w:tr>
      <w:tr w:rsidR="000A2CF8" w:rsidRPr="00467ACB" w:rsidTr="008047BD">
        <w:trPr>
          <w:trHeight w:val="641"/>
        </w:trPr>
        <w:tc>
          <w:tcPr>
            <w:tcW w:w="781" w:type="dxa"/>
          </w:tcPr>
          <w:p w:rsidR="000A2CF8" w:rsidRPr="00286702" w:rsidRDefault="000A2CF8" w:rsidP="00966ABD">
            <w:pPr>
              <w:tabs>
                <w:tab w:val="num" w:pos="786"/>
              </w:tabs>
              <w:jc w:val="center"/>
            </w:pPr>
            <w:r w:rsidRPr="00286702">
              <w:rPr>
                <w:sz w:val="22"/>
                <w:szCs w:val="22"/>
              </w:rPr>
              <w:t>4.</w:t>
            </w:r>
          </w:p>
        </w:tc>
        <w:tc>
          <w:tcPr>
            <w:tcW w:w="2051" w:type="dxa"/>
          </w:tcPr>
          <w:p w:rsidR="000A2CF8" w:rsidRPr="00286702" w:rsidRDefault="000A2CF8" w:rsidP="00966ABD">
            <w:pPr>
              <w:ind w:right="70"/>
              <w:rPr>
                <w:bCs/>
              </w:rPr>
            </w:pPr>
            <w:r w:rsidRPr="00286702">
              <w:rPr>
                <w:sz w:val="22"/>
                <w:szCs w:val="22"/>
              </w:rPr>
              <w:t xml:space="preserve">Место </w:t>
            </w:r>
            <w:r w:rsidRPr="00286702">
              <w:rPr>
                <w:i/>
                <w:sz w:val="22"/>
                <w:szCs w:val="22"/>
              </w:rPr>
              <w:t>поставки товара/выполнения работ или оказания услуг</w:t>
            </w:r>
          </w:p>
        </w:tc>
        <w:tc>
          <w:tcPr>
            <w:tcW w:w="7703" w:type="dxa"/>
            <w:vAlign w:val="center"/>
          </w:tcPr>
          <w:p w:rsidR="000A2CF8" w:rsidRPr="00286702" w:rsidRDefault="000A2CF8" w:rsidP="00D11B6D">
            <w:pPr>
              <w:pStyle w:val="BodyTextIndent2"/>
              <w:spacing w:line="240" w:lineRule="auto"/>
              <w:ind w:left="48" w:right="153"/>
              <w:jc w:val="both"/>
              <w:rPr>
                <w:bCs/>
              </w:rPr>
            </w:pPr>
            <w:r w:rsidRPr="00467ACB">
              <w:rPr>
                <w:sz w:val="22"/>
                <w:szCs w:val="22"/>
              </w:rPr>
              <w:t xml:space="preserve">г. Москва, ул. </w:t>
            </w:r>
            <w:r>
              <w:rPr>
                <w:sz w:val="22"/>
                <w:szCs w:val="22"/>
              </w:rPr>
              <w:t>Кошкина</w:t>
            </w:r>
            <w:r w:rsidRPr="00467ACB">
              <w:rPr>
                <w:sz w:val="22"/>
                <w:szCs w:val="22"/>
              </w:rPr>
              <w:t xml:space="preserve">, </w:t>
            </w:r>
            <w:r>
              <w:rPr>
                <w:sz w:val="22"/>
                <w:szCs w:val="22"/>
              </w:rPr>
              <w:t>вл</w:t>
            </w:r>
            <w:r w:rsidRPr="00467ACB">
              <w:rPr>
                <w:sz w:val="22"/>
                <w:szCs w:val="22"/>
              </w:rPr>
              <w:t xml:space="preserve">. </w:t>
            </w:r>
            <w:r>
              <w:rPr>
                <w:sz w:val="22"/>
                <w:szCs w:val="22"/>
              </w:rPr>
              <w:t>5.</w:t>
            </w:r>
          </w:p>
        </w:tc>
      </w:tr>
      <w:tr w:rsidR="000A2CF8" w:rsidRPr="00467ACB" w:rsidTr="00D55F9D">
        <w:trPr>
          <w:trHeight w:val="758"/>
        </w:trPr>
        <w:tc>
          <w:tcPr>
            <w:tcW w:w="781" w:type="dxa"/>
          </w:tcPr>
          <w:p w:rsidR="000A2CF8" w:rsidRPr="00286702" w:rsidRDefault="000A2CF8" w:rsidP="00966ABD">
            <w:pPr>
              <w:tabs>
                <w:tab w:val="num" w:pos="786"/>
              </w:tabs>
              <w:ind w:left="-15"/>
              <w:jc w:val="center"/>
            </w:pPr>
            <w:bookmarkStart w:id="169" w:name="_Ref317250598"/>
            <w:r w:rsidRPr="00286702">
              <w:rPr>
                <w:sz w:val="22"/>
                <w:szCs w:val="22"/>
              </w:rPr>
              <w:t>5.</w:t>
            </w:r>
          </w:p>
        </w:tc>
        <w:bookmarkEnd w:id="169"/>
        <w:tc>
          <w:tcPr>
            <w:tcW w:w="2051" w:type="dxa"/>
          </w:tcPr>
          <w:p w:rsidR="000A2CF8" w:rsidRPr="00286702" w:rsidRDefault="000A2CF8" w:rsidP="00966ABD">
            <w:pPr>
              <w:ind w:right="153"/>
            </w:pPr>
            <w:r w:rsidRPr="00286702">
              <w:rPr>
                <w:i/>
                <w:sz w:val="22"/>
                <w:szCs w:val="22"/>
              </w:rPr>
              <w:t>Условия оплаты</w:t>
            </w:r>
          </w:p>
        </w:tc>
        <w:tc>
          <w:tcPr>
            <w:tcW w:w="7703" w:type="dxa"/>
          </w:tcPr>
          <w:p w:rsidR="000A2CF8" w:rsidRDefault="000A2CF8" w:rsidP="003F37B7">
            <w:pPr>
              <w:ind w:right="153"/>
              <w:jc w:val="both"/>
            </w:pPr>
            <w:r w:rsidRPr="005E27A6">
              <w:rPr>
                <w:sz w:val="22"/>
                <w:szCs w:val="22"/>
              </w:rPr>
              <w:t>100% стоимости поставленного</w:t>
            </w:r>
            <w:r>
              <w:rPr>
                <w:sz w:val="22"/>
                <w:szCs w:val="22"/>
              </w:rPr>
              <w:t xml:space="preserve"> и собранного</w:t>
            </w:r>
            <w:r w:rsidRPr="005E27A6">
              <w:rPr>
                <w:sz w:val="22"/>
                <w:szCs w:val="22"/>
              </w:rPr>
              <w:t xml:space="preserve"> Товара оплачивается по факту поставки </w:t>
            </w:r>
            <w:r>
              <w:rPr>
                <w:sz w:val="22"/>
                <w:szCs w:val="22"/>
              </w:rPr>
              <w:t xml:space="preserve">и сборки </w:t>
            </w:r>
            <w:r w:rsidRPr="005E27A6">
              <w:rPr>
                <w:sz w:val="22"/>
                <w:szCs w:val="22"/>
              </w:rPr>
              <w:t>Товара в течен</w:t>
            </w:r>
            <w:r>
              <w:rPr>
                <w:sz w:val="22"/>
                <w:szCs w:val="22"/>
              </w:rPr>
              <w:t xml:space="preserve">ие 15 (пятнадцати) рабочих дней, </w:t>
            </w:r>
            <w:r w:rsidRPr="002F17BB">
              <w:rPr>
                <w:sz w:val="22"/>
                <w:szCs w:val="22"/>
              </w:rPr>
              <w:t xml:space="preserve">после предоставления </w:t>
            </w:r>
            <w:r>
              <w:rPr>
                <w:sz w:val="22"/>
                <w:szCs w:val="22"/>
              </w:rPr>
              <w:t xml:space="preserve">Заказчику </w:t>
            </w:r>
            <w:r w:rsidRPr="002F17BB">
              <w:rPr>
                <w:sz w:val="22"/>
                <w:szCs w:val="22"/>
              </w:rPr>
              <w:t xml:space="preserve">всех документов, </w:t>
            </w:r>
            <w:r w:rsidRPr="00AF40D3">
              <w:rPr>
                <w:sz w:val="22"/>
                <w:szCs w:val="22"/>
              </w:rPr>
              <w:t xml:space="preserve">предусмотренных </w:t>
            </w:r>
            <w:r>
              <w:rPr>
                <w:sz w:val="22"/>
                <w:szCs w:val="22"/>
              </w:rPr>
              <w:t>д</w:t>
            </w:r>
            <w:r w:rsidRPr="00AF40D3">
              <w:rPr>
                <w:sz w:val="22"/>
                <w:szCs w:val="22"/>
              </w:rPr>
              <w:t>огово</w:t>
            </w:r>
            <w:r>
              <w:rPr>
                <w:sz w:val="22"/>
                <w:szCs w:val="22"/>
              </w:rPr>
              <w:t>ром</w:t>
            </w:r>
            <w:r w:rsidRPr="00AF40D3">
              <w:rPr>
                <w:sz w:val="22"/>
                <w:szCs w:val="22"/>
              </w:rPr>
              <w:t>,</w:t>
            </w:r>
            <w:r>
              <w:rPr>
                <w:sz w:val="22"/>
                <w:szCs w:val="22"/>
              </w:rPr>
              <w:t xml:space="preserve"> а так же</w:t>
            </w:r>
            <w:r w:rsidRPr="00AF40D3">
              <w:rPr>
                <w:sz w:val="22"/>
                <w:szCs w:val="22"/>
              </w:rPr>
              <w:t xml:space="preserve"> подписания </w:t>
            </w:r>
            <w:r>
              <w:rPr>
                <w:sz w:val="22"/>
                <w:szCs w:val="22"/>
              </w:rPr>
              <w:t xml:space="preserve">Заказчиком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0A2CF8" w:rsidRPr="00286702" w:rsidRDefault="000A2CF8" w:rsidP="00966ABD">
            <w:pPr>
              <w:ind w:right="153"/>
              <w:jc w:val="both"/>
            </w:pPr>
          </w:p>
          <w:p w:rsidR="000A2CF8" w:rsidRPr="00286702" w:rsidRDefault="000A2CF8" w:rsidP="00966ABD">
            <w:pPr>
              <w:ind w:right="153"/>
              <w:jc w:val="both"/>
            </w:pPr>
            <w:r w:rsidRPr="00286702">
              <w:rPr>
                <w:sz w:val="22"/>
                <w:szCs w:val="22"/>
              </w:rPr>
              <w:t xml:space="preserve">Встречные предложения участников по проекту договора </w:t>
            </w:r>
            <w:r w:rsidRPr="00286702">
              <w:rPr>
                <w:sz w:val="22"/>
                <w:szCs w:val="22"/>
                <w:u w:val="single"/>
              </w:rPr>
              <w:t>не допускаются</w:t>
            </w:r>
          </w:p>
        </w:tc>
      </w:tr>
      <w:tr w:rsidR="000A2CF8" w:rsidRPr="00467ACB" w:rsidTr="003F5DB0">
        <w:trPr>
          <w:trHeight w:val="416"/>
        </w:trPr>
        <w:tc>
          <w:tcPr>
            <w:tcW w:w="781" w:type="dxa"/>
          </w:tcPr>
          <w:p w:rsidR="000A2CF8" w:rsidRPr="00286702" w:rsidRDefault="000A2CF8" w:rsidP="00966ABD">
            <w:pPr>
              <w:tabs>
                <w:tab w:val="num" w:pos="786"/>
              </w:tabs>
              <w:ind w:left="-15"/>
              <w:jc w:val="center"/>
            </w:pPr>
            <w:bookmarkStart w:id="170" w:name="_Ref317250606"/>
            <w:r w:rsidRPr="00286702">
              <w:rPr>
                <w:sz w:val="22"/>
                <w:szCs w:val="22"/>
              </w:rPr>
              <w:t>6.</w:t>
            </w:r>
          </w:p>
        </w:tc>
        <w:bookmarkEnd w:id="170"/>
        <w:tc>
          <w:tcPr>
            <w:tcW w:w="2051" w:type="dxa"/>
          </w:tcPr>
          <w:p w:rsidR="000A2CF8" w:rsidRPr="00286702" w:rsidRDefault="000A2CF8" w:rsidP="00966ABD">
            <w:pPr>
              <w:ind w:right="153"/>
            </w:pPr>
            <w:r w:rsidRPr="00286702">
              <w:rPr>
                <w:sz w:val="22"/>
                <w:szCs w:val="22"/>
              </w:rPr>
              <w:t>Количество лотов</w:t>
            </w:r>
          </w:p>
        </w:tc>
        <w:tc>
          <w:tcPr>
            <w:tcW w:w="7703" w:type="dxa"/>
            <w:vAlign w:val="center"/>
          </w:tcPr>
          <w:p w:rsidR="000A2CF8" w:rsidRPr="00286702" w:rsidRDefault="000A2CF8" w:rsidP="00966ABD">
            <w:pPr>
              <w:snapToGrid w:val="0"/>
            </w:pPr>
            <w:r w:rsidRPr="00286702">
              <w:rPr>
                <w:sz w:val="22"/>
                <w:szCs w:val="22"/>
              </w:rPr>
              <w:t>1</w:t>
            </w:r>
          </w:p>
        </w:tc>
      </w:tr>
      <w:tr w:rsidR="000A2CF8" w:rsidRPr="00467ACB" w:rsidTr="003F5DB0">
        <w:trPr>
          <w:trHeight w:val="152"/>
        </w:trPr>
        <w:tc>
          <w:tcPr>
            <w:tcW w:w="781" w:type="dxa"/>
          </w:tcPr>
          <w:p w:rsidR="000A2CF8" w:rsidRPr="00286702" w:rsidRDefault="000A2CF8" w:rsidP="00966ABD">
            <w:pPr>
              <w:tabs>
                <w:tab w:val="num" w:pos="786"/>
              </w:tabs>
              <w:ind w:left="-15"/>
              <w:jc w:val="center"/>
            </w:pPr>
            <w:bookmarkStart w:id="171" w:name="_Ref317249928"/>
            <w:r w:rsidRPr="00286702">
              <w:rPr>
                <w:sz w:val="22"/>
                <w:szCs w:val="22"/>
              </w:rPr>
              <w:t>7.</w:t>
            </w:r>
          </w:p>
        </w:tc>
        <w:bookmarkEnd w:id="171"/>
        <w:tc>
          <w:tcPr>
            <w:tcW w:w="2051" w:type="dxa"/>
          </w:tcPr>
          <w:p w:rsidR="000A2CF8" w:rsidRPr="00286702" w:rsidRDefault="000A2CF8" w:rsidP="00966ABD">
            <w:pPr>
              <w:contextualSpacing/>
            </w:pPr>
            <w:r w:rsidRPr="00286702">
              <w:rPr>
                <w:sz w:val="22"/>
                <w:szCs w:val="22"/>
              </w:rPr>
              <w:t>Заказчик (организатор запроса цен)</w:t>
            </w:r>
          </w:p>
        </w:tc>
        <w:tc>
          <w:tcPr>
            <w:tcW w:w="7703" w:type="dxa"/>
            <w:vAlign w:val="center"/>
          </w:tcPr>
          <w:p w:rsidR="000A2CF8" w:rsidRPr="00286702" w:rsidRDefault="000A2CF8" w:rsidP="00966ABD">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0A2CF8" w:rsidRPr="00286702" w:rsidRDefault="000A2CF8" w:rsidP="00966ABD">
            <w:pPr>
              <w:snapToGrid w:val="0"/>
            </w:pPr>
          </w:p>
          <w:p w:rsidR="000A2CF8" w:rsidRPr="00286702" w:rsidRDefault="000A2CF8" w:rsidP="00966ABD">
            <w:pPr>
              <w:snapToGrid w:val="0"/>
            </w:pPr>
            <w:r w:rsidRPr="00286702">
              <w:rPr>
                <w:sz w:val="22"/>
                <w:szCs w:val="22"/>
              </w:rPr>
              <w:t>Место нахождения: 127055, г. Москва, ул. Сущевская д. 22</w:t>
            </w:r>
          </w:p>
          <w:p w:rsidR="000A2CF8" w:rsidRPr="00286702" w:rsidRDefault="000A2CF8" w:rsidP="00966ABD">
            <w:pPr>
              <w:snapToGrid w:val="0"/>
            </w:pPr>
            <w:r w:rsidRPr="00286702">
              <w:rPr>
                <w:sz w:val="22"/>
                <w:szCs w:val="22"/>
              </w:rPr>
              <w:t>Почтовый адрес: 101000, г. Москва, Моспочтамт, а/я 918</w:t>
            </w:r>
          </w:p>
          <w:p w:rsidR="000A2CF8" w:rsidRPr="00286702" w:rsidRDefault="000A2CF8" w:rsidP="00966ABD">
            <w:pPr>
              <w:snapToGrid w:val="0"/>
            </w:pPr>
          </w:p>
          <w:p w:rsidR="000A2CF8" w:rsidRPr="00286702" w:rsidRDefault="000A2CF8" w:rsidP="00484F2C">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25" w:history="1">
              <w:r w:rsidRPr="00286702">
                <w:rPr>
                  <w:rStyle w:val="Hyperlink"/>
                  <w:color w:val="auto"/>
                  <w:sz w:val="22"/>
                  <w:szCs w:val="22"/>
                  <w:lang w:val="en-US"/>
                </w:rPr>
                <w:t>zakupki</w:t>
              </w:r>
              <w:r w:rsidRPr="00286702">
                <w:rPr>
                  <w:rStyle w:val="Hyperlink"/>
                  <w:color w:val="auto"/>
                  <w:sz w:val="22"/>
                  <w:szCs w:val="22"/>
                </w:rPr>
                <w:t>@</w:t>
              </w:r>
              <w:r w:rsidRPr="00286702">
                <w:rPr>
                  <w:rStyle w:val="Hyperlink"/>
                  <w:color w:val="auto"/>
                  <w:sz w:val="22"/>
                  <w:szCs w:val="22"/>
                  <w:lang w:val="en-US"/>
                </w:rPr>
                <w:t>vniia</w:t>
              </w:r>
              <w:r w:rsidRPr="00286702">
                <w:rPr>
                  <w:rStyle w:val="Hyperlink"/>
                  <w:color w:val="auto"/>
                  <w:sz w:val="22"/>
                  <w:szCs w:val="22"/>
                </w:rPr>
                <w:t>.</w:t>
              </w:r>
              <w:r w:rsidRPr="00286702">
                <w:rPr>
                  <w:rStyle w:val="Hyperlink"/>
                  <w:color w:val="auto"/>
                  <w:sz w:val="22"/>
                  <w:szCs w:val="22"/>
                  <w:lang w:val="en-US"/>
                </w:rPr>
                <w:t>ru</w:t>
              </w:r>
            </w:hyperlink>
            <w:r w:rsidRPr="00286702">
              <w:t xml:space="preserve"> </w:t>
            </w:r>
            <w:r w:rsidRPr="00286702">
              <w:rPr>
                <w:sz w:val="22"/>
                <w:szCs w:val="22"/>
              </w:rPr>
              <w:t>Факс (499) 978-44-72</w:t>
            </w:r>
          </w:p>
        </w:tc>
      </w:tr>
      <w:tr w:rsidR="000A2CF8" w:rsidRPr="00467ACB" w:rsidTr="000C0353">
        <w:trPr>
          <w:trHeight w:val="152"/>
        </w:trPr>
        <w:tc>
          <w:tcPr>
            <w:tcW w:w="781" w:type="dxa"/>
          </w:tcPr>
          <w:p w:rsidR="000A2CF8" w:rsidRPr="00286702" w:rsidRDefault="000A2CF8" w:rsidP="00966ABD">
            <w:pPr>
              <w:tabs>
                <w:tab w:val="num" w:pos="786"/>
              </w:tabs>
              <w:ind w:left="-15"/>
              <w:jc w:val="center"/>
            </w:pPr>
            <w:bookmarkStart w:id="172" w:name="_Ref317250471"/>
            <w:r w:rsidRPr="00286702">
              <w:rPr>
                <w:sz w:val="22"/>
                <w:szCs w:val="22"/>
              </w:rPr>
              <w:t>8.</w:t>
            </w:r>
          </w:p>
        </w:tc>
        <w:bookmarkEnd w:id="172"/>
        <w:tc>
          <w:tcPr>
            <w:tcW w:w="2051" w:type="dxa"/>
          </w:tcPr>
          <w:p w:rsidR="000A2CF8" w:rsidRPr="00286702" w:rsidRDefault="000A2CF8" w:rsidP="00966ABD">
            <w:pPr>
              <w:ind w:right="153"/>
            </w:pPr>
            <w:r w:rsidRPr="00286702">
              <w:rPr>
                <w:sz w:val="22"/>
                <w:szCs w:val="22"/>
              </w:rPr>
              <w:t>Информационное обеспечение проведения запроса цен</w:t>
            </w:r>
          </w:p>
        </w:tc>
        <w:tc>
          <w:tcPr>
            <w:tcW w:w="7703" w:type="dxa"/>
          </w:tcPr>
          <w:p w:rsidR="000A2CF8" w:rsidRPr="00286702" w:rsidRDefault="000A2CF8" w:rsidP="00966ABD">
            <w:pPr>
              <w:tabs>
                <w:tab w:val="left" w:pos="1134"/>
              </w:tabs>
              <w:contextualSpacing/>
              <w:jc w:val="both"/>
            </w:pPr>
            <w:r w:rsidRPr="00286702">
              <w:rPr>
                <w:spacing w:val="-6"/>
                <w:sz w:val="22"/>
                <w:szCs w:val="22"/>
              </w:rPr>
              <w:t xml:space="preserve">Официальный государственный сайт </w:t>
            </w:r>
            <w:r w:rsidRPr="00286702">
              <w:rPr>
                <w:sz w:val="22"/>
                <w:szCs w:val="22"/>
              </w:rPr>
              <w:t>(</w:t>
            </w:r>
            <w:hyperlink r:id="rId26" w:history="1">
              <w:r w:rsidRPr="00286702">
                <w:rPr>
                  <w:rStyle w:val="Hyperlink"/>
                  <w:color w:val="auto"/>
                  <w:sz w:val="22"/>
                  <w:szCs w:val="22"/>
                </w:rPr>
                <w:t>http://www.zakupki.gov.ru</w:t>
              </w:r>
            </w:hyperlink>
            <w:r w:rsidRPr="00286702">
              <w:rPr>
                <w:sz w:val="22"/>
                <w:szCs w:val="22"/>
              </w:rPr>
              <w:t>)</w:t>
            </w:r>
          </w:p>
          <w:p w:rsidR="000A2CF8" w:rsidRPr="00286702" w:rsidRDefault="000A2CF8" w:rsidP="00966ABD">
            <w:pPr>
              <w:tabs>
                <w:tab w:val="left" w:pos="1134"/>
              </w:tabs>
              <w:contextualSpacing/>
              <w:jc w:val="both"/>
              <w:rPr>
                <w:spacing w:val="-6"/>
              </w:rPr>
            </w:pPr>
            <w:r w:rsidRPr="00286702">
              <w:rPr>
                <w:sz w:val="22"/>
                <w:szCs w:val="22"/>
              </w:rPr>
              <w:t>Официальный сайт по закупкам атомной отрасли Госкорпорации «Рос</w:t>
            </w:r>
            <w:r w:rsidRPr="00286702">
              <w:rPr>
                <w:spacing w:val="-6"/>
                <w:sz w:val="22"/>
                <w:szCs w:val="22"/>
              </w:rPr>
              <w:t>атом» (</w:t>
            </w:r>
            <w:hyperlink r:id="rId27" w:history="1">
              <w:r w:rsidRPr="00286702">
                <w:rPr>
                  <w:rStyle w:val="Hyperlink"/>
                  <w:color w:val="auto"/>
                  <w:sz w:val="22"/>
                  <w:szCs w:val="22"/>
                </w:rPr>
                <w:t>http://zakupki.rosatom.ru</w:t>
              </w:r>
            </w:hyperlink>
            <w:r w:rsidRPr="00286702">
              <w:rPr>
                <w:spacing w:val="-6"/>
                <w:sz w:val="22"/>
                <w:szCs w:val="22"/>
              </w:rPr>
              <w:t>).</w:t>
            </w:r>
          </w:p>
          <w:p w:rsidR="000A2CF8" w:rsidRPr="00286702" w:rsidRDefault="000A2CF8" w:rsidP="00263978">
            <w:pPr>
              <w:ind w:right="153"/>
              <w:jc w:val="both"/>
            </w:pPr>
            <w:r w:rsidRPr="00286702">
              <w:rPr>
                <w:sz w:val="22"/>
                <w:szCs w:val="22"/>
              </w:rPr>
              <w:t xml:space="preserve">Настоящий запрос цен проводится в соответствии с правилами и с использованием функционала </w:t>
            </w:r>
            <w:r w:rsidRPr="00B643CC">
              <w:rPr>
                <w:sz w:val="22"/>
                <w:szCs w:val="22"/>
              </w:rPr>
              <w:t>ЭТП «</w:t>
            </w:r>
            <w:r>
              <w:rPr>
                <w:sz w:val="22"/>
                <w:szCs w:val="22"/>
              </w:rPr>
              <w:t>Аукционный конкурсный дом</w:t>
            </w:r>
            <w:r w:rsidRPr="00B643CC">
              <w:rPr>
                <w:sz w:val="22"/>
                <w:szCs w:val="22"/>
              </w:rPr>
              <w:t xml:space="preserve">» в сети «Интернет» по адресу: </w:t>
            </w:r>
            <w:hyperlink r:id="rId28" w:history="1">
              <w:hyperlink r:id="rId29" w:history="1">
                <w:r>
                  <w:rPr>
                    <w:rStyle w:val="Hyperlink"/>
                    <w:color w:val="auto"/>
                    <w:sz w:val="22"/>
                    <w:szCs w:val="22"/>
                  </w:rPr>
                  <w:t>www.a-k-d.ru</w:t>
                </w:r>
              </w:hyperlink>
            </w:hyperlink>
            <w:r w:rsidRPr="00286702">
              <w:rPr>
                <w:sz w:val="22"/>
                <w:szCs w:val="22"/>
              </w:rPr>
              <w:t xml:space="preserve"> </w:t>
            </w:r>
          </w:p>
        </w:tc>
      </w:tr>
      <w:tr w:rsidR="000A2CF8" w:rsidRPr="00467ACB" w:rsidTr="003F37B7">
        <w:trPr>
          <w:trHeight w:val="70"/>
        </w:trPr>
        <w:tc>
          <w:tcPr>
            <w:tcW w:w="781" w:type="dxa"/>
          </w:tcPr>
          <w:p w:rsidR="000A2CF8" w:rsidRPr="00286702" w:rsidRDefault="000A2CF8" w:rsidP="00966ABD">
            <w:pPr>
              <w:tabs>
                <w:tab w:val="num" w:pos="786"/>
              </w:tabs>
              <w:ind w:left="-15"/>
              <w:jc w:val="center"/>
            </w:pPr>
            <w:bookmarkStart w:id="173" w:name="_Ref317250534"/>
            <w:r w:rsidRPr="00286702">
              <w:rPr>
                <w:sz w:val="22"/>
                <w:szCs w:val="22"/>
              </w:rPr>
              <w:t>9.</w:t>
            </w:r>
          </w:p>
        </w:tc>
        <w:bookmarkEnd w:id="173"/>
        <w:tc>
          <w:tcPr>
            <w:tcW w:w="2051" w:type="dxa"/>
          </w:tcPr>
          <w:p w:rsidR="000A2CF8" w:rsidRPr="00286702" w:rsidRDefault="000A2CF8" w:rsidP="00966ABD">
            <w:pPr>
              <w:ind w:right="153"/>
            </w:pPr>
            <w:r w:rsidRPr="00286702">
              <w:rPr>
                <w:sz w:val="22"/>
                <w:szCs w:val="22"/>
              </w:rPr>
              <w:t>Начальная (максимальная) цена договора</w:t>
            </w:r>
          </w:p>
        </w:tc>
        <w:tc>
          <w:tcPr>
            <w:tcW w:w="7703" w:type="dxa"/>
            <w:vAlign w:val="center"/>
          </w:tcPr>
          <w:p w:rsidR="000A2CF8" w:rsidRDefault="000A2CF8" w:rsidP="00A55EF7">
            <w:pPr>
              <w:jc w:val="both"/>
            </w:pPr>
            <w:r w:rsidRPr="00286702">
              <w:rPr>
                <w:sz w:val="22"/>
                <w:szCs w:val="22"/>
              </w:rPr>
              <w:t xml:space="preserve">с НДС 18% – </w:t>
            </w:r>
            <w:r>
              <w:rPr>
                <w:b/>
                <w:sz w:val="22"/>
                <w:szCs w:val="22"/>
              </w:rPr>
              <w:t>1 831 061,67</w:t>
            </w:r>
            <w:r w:rsidRPr="00467ACB">
              <w:rPr>
                <w:b/>
                <w:sz w:val="22"/>
                <w:szCs w:val="22"/>
              </w:rPr>
              <w:t xml:space="preserve"> </w:t>
            </w:r>
            <w:r w:rsidRPr="00467ACB">
              <w:rPr>
                <w:sz w:val="22"/>
                <w:szCs w:val="22"/>
              </w:rPr>
              <w:t>(</w:t>
            </w:r>
            <w:r>
              <w:rPr>
                <w:sz w:val="22"/>
                <w:szCs w:val="22"/>
              </w:rPr>
              <w:t>Один миллион восемьсот тридцать одна тысяча шестьдесят один</w:t>
            </w:r>
            <w:r w:rsidRPr="00467ACB">
              <w:rPr>
                <w:sz w:val="22"/>
                <w:szCs w:val="22"/>
              </w:rPr>
              <w:t xml:space="preserve">) руб. </w:t>
            </w:r>
            <w:r>
              <w:rPr>
                <w:sz w:val="22"/>
                <w:szCs w:val="22"/>
              </w:rPr>
              <w:t>67</w:t>
            </w:r>
            <w:r w:rsidRPr="00467ACB">
              <w:rPr>
                <w:sz w:val="22"/>
                <w:szCs w:val="22"/>
              </w:rPr>
              <w:t xml:space="preserve"> коп.</w:t>
            </w:r>
          </w:p>
          <w:p w:rsidR="000A2CF8" w:rsidRDefault="000A2CF8" w:rsidP="00A55EF7">
            <w:pPr>
              <w:jc w:val="both"/>
            </w:pPr>
            <w:r w:rsidRPr="00286702">
              <w:rPr>
                <w:sz w:val="22"/>
                <w:szCs w:val="22"/>
              </w:rPr>
              <w:t xml:space="preserve">без НДС – </w:t>
            </w:r>
            <w:r>
              <w:rPr>
                <w:b/>
                <w:sz w:val="22"/>
                <w:szCs w:val="22"/>
              </w:rPr>
              <w:t>1 551 747,18</w:t>
            </w:r>
            <w:r w:rsidRPr="007B0FCF">
              <w:rPr>
                <w:b/>
                <w:sz w:val="22"/>
                <w:szCs w:val="22"/>
              </w:rPr>
              <w:t xml:space="preserve"> </w:t>
            </w:r>
            <w:r w:rsidRPr="00467ACB">
              <w:rPr>
                <w:sz w:val="22"/>
                <w:szCs w:val="22"/>
              </w:rPr>
              <w:t>(</w:t>
            </w:r>
            <w:r>
              <w:rPr>
                <w:sz w:val="22"/>
                <w:szCs w:val="22"/>
              </w:rPr>
              <w:t>Один миллион пятьсот пятьдесят одна тысяча семьсот сорок семь)</w:t>
            </w:r>
            <w:r w:rsidRPr="00467ACB">
              <w:rPr>
                <w:sz w:val="22"/>
                <w:szCs w:val="22"/>
              </w:rPr>
              <w:t xml:space="preserve"> руб. </w:t>
            </w:r>
            <w:r>
              <w:rPr>
                <w:sz w:val="22"/>
                <w:szCs w:val="22"/>
              </w:rPr>
              <w:t>18</w:t>
            </w:r>
            <w:r w:rsidRPr="00467ACB">
              <w:rPr>
                <w:sz w:val="22"/>
                <w:szCs w:val="22"/>
              </w:rPr>
              <w:t xml:space="preserve"> коп.</w:t>
            </w:r>
          </w:p>
          <w:p w:rsidR="000A2CF8" w:rsidRPr="00286702" w:rsidRDefault="000A2CF8" w:rsidP="00186621">
            <w:pPr>
              <w:jc w:val="both"/>
              <w:rPr>
                <w:b/>
              </w:rPr>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 xml:space="preserve">тавку Товара на склад Заказчика, сборку Товара,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0A2CF8" w:rsidRPr="00467ACB" w:rsidTr="000C0353">
        <w:trPr>
          <w:trHeight w:val="152"/>
        </w:trPr>
        <w:tc>
          <w:tcPr>
            <w:tcW w:w="781" w:type="dxa"/>
          </w:tcPr>
          <w:p w:rsidR="000A2CF8" w:rsidRPr="00286702" w:rsidRDefault="000A2CF8" w:rsidP="00966ABD">
            <w:pPr>
              <w:tabs>
                <w:tab w:val="num" w:pos="786"/>
              </w:tabs>
              <w:jc w:val="center"/>
            </w:pPr>
            <w:bookmarkStart w:id="174" w:name="_Ref317250440"/>
            <w:r w:rsidRPr="00286702">
              <w:rPr>
                <w:sz w:val="22"/>
                <w:szCs w:val="22"/>
              </w:rPr>
              <w:t>10.</w:t>
            </w:r>
          </w:p>
        </w:tc>
        <w:bookmarkEnd w:id="174"/>
        <w:tc>
          <w:tcPr>
            <w:tcW w:w="2051" w:type="dxa"/>
          </w:tcPr>
          <w:p w:rsidR="000A2CF8" w:rsidRPr="00286702" w:rsidRDefault="000A2CF8" w:rsidP="00966ABD">
            <w:pPr>
              <w:ind w:right="153"/>
              <w:rPr>
                <w:lang w:val="en-US"/>
              </w:rPr>
            </w:pPr>
            <w:r w:rsidRPr="00286702">
              <w:rPr>
                <w:sz w:val="22"/>
                <w:szCs w:val="22"/>
              </w:rPr>
              <w:t>Официальный язык запроса цен</w:t>
            </w:r>
          </w:p>
        </w:tc>
        <w:tc>
          <w:tcPr>
            <w:tcW w:w="7703" w:type="dxa"/>
          </w:tcPr>
          <w:p w:rsidR="000A2CF8" w:rsidRPr="00286702" w:rsidRDefault="000A2CF8" w:rsidP="00966ABD">
            <w:pPr>
              <w:ind w:right="153"/>
            </w:pPr>
            <w:r w:rsidRPr="00286702">
              <w:rPr>
                <w:sz w:val="22"/>
                <w:szCs w:val="22"/>
              </w:rPr>
              <w:t>Русский</w:t>
            </w:r>
          </w:p>
        </w:tc>
      </w:tr>
      <w:tr w:rsidR="000A2CF8" w:rsidRPr="00467ACB" w:rsidTr="000C0353">
        <w:trPr>
          <w:trHeight w:val="397"/>
        </w:trPr>
        <w:tc>
          <w:tcPr>
            <w:tcW w:w="781" w:type="dxa"/>
          </w:tcPr>
          <w:p w:rsidR="000A2CF8" w:rsidRPr="00286702" w:rsidRDefault="000A2CF8" w:rsidP="00966ABD">
            <w:pPr>
              <w:tabs>
                <w:tab w:val="num" w:pos="786"/>
              </w:tabs>
              <w:jc w:val="center"/>
            </w:pPr>
            <w:r w:rsidRPr="00286702">
              <w:rPr>
                <w:sz w:val="22"/>
                <w:szCs w:val="22"/>
              </w:rPr>
              <w:t>11.</w:t>
            </w:r>
          </w:p>
        </w:tc>
        <w:tc>
          <w:tcPr>
            <w:tcW w:w="2051" w:type="dxa"/>
          </w:tcPr>
          <w:p w:rsidR="000A2CF8" w:rsidRPr="00286702" w:rsidRDefault="000A2CF8" w:rsidP="00966ABD">
            <w:pPr>
              <w:ind w:right="153"/>
              <w:rPr>
                <w:lang w:val="en-US"/>
              </w:rPr>
            </w:pPr>
            <w:r w:rsidRPr="00286702">
              <w:rPr>
                <w:sz w:val="22"/>
                <w:szCs w:val="22"/>
              </w:rPr>
              <w:t>Валюта запроса цен</w:t>
            </w:r>
          </w:p>
        </w:tc>
        <w:tc>
          <w:tcPr>
            <w:tcW w:w="7703" w:type="dxa"/>
          </w:tcPr>
          <w:p w:rsidR="000A2CF8" w:rsidRPr="00286702" w:rsidRDefault="000A2CF8" w:rsidP="00966ABD">
            <w:pPr>
              <w:ind w:right="153"/>
              <w:jc w:val="both"/>
            </w:pPr>
            <w:r w:rsidRPr="00286702">
              <w:rPr>
                <w:sz w:val="22"/>
                <w:szCs w:val="22"/>
              </w:rPr>
              <w:t>Российский рубль</w:t>
            </w:r>
          </w:p>
        </w:tc>
      </w:tr>
      <w:tr w:rsidR="000A2CF8" w:rsidRPr="00467ACB" w:rsidTr="000C0353">
        <w:trPr>
          <w:trHeight w:val="397"/>
        </w:trPr>
        <w:tc>
          <w:tcPr>
            <w:tcW w:w="781" w:type="dxa"/>
          </w:tcPr>
          <w:p w:rsidR="000A2CF8" w:rsidRPr="00286702" w:rsidRDefault="000A2CF8" w:rsidP="00966ABD">
            <w:pPr>
              <w:tabs>
                <w:tab w:val="num" w:pos="786"/>
              </w:tabs>
              <w:jc w:val="center"/>
            </w:pPr>
            <w:bookmarkStart w:id="175" w:name="_Ref317253392"/>
            <w:r w:rsidRPr="00286702">
              <w:rPr>
                <w:sz w:val="22"/>
                <w:szCs w:val="22"/>
              </w:rPr>
              <w:t>12.</w:t>
            </w:r>
          </w:p>
        </w:tc>
        <w:bookmarkEnd w:id="175"/>
        <w:tc>
          <w:tcPr>
            <w:tcW w:w="2051" w:type="dxa"/>
          </w:tcPr>
          <w:p w:rsidR="000A2CF8" w:rsidRPr="00286702" w:rsidRDefault="000A2CF8" w:rsidP="00966ABD">
            <w:pPr>
              <w:pStyle w:val="32"/>
              <w:tabs>
                <w:tab w:val="clear" w:pos="1307"/>
              </w:tabs>
              <w:ind w:left="45" w:right="153"/>
            </w:pPr>
            <w:r w:rsidRPr="00286702">
              <w:rPr>
                <w:sz w:val="22"/>
                <w:szCs w:val="22"/>
              </w:rPr>
              <w:t>Требования, предъявляемые к участникам запроса цен</w:t>
            </w:r>
          </w:p>
        </w:tc>
        <w:tc>
          <w:tcPr>
            <w:tcW w:w="7703" w:type="dxa"/>
          </w:tcPr>
          <w:p w:rsidR="000A2CF8" w:rsidRPr="00286702" w:rsidRDefault="000A2CF8" w:rsidP="00F007CE">
            <w:pPr>
              <w:tabs>
                <w:tab w:val="num" w:pos="1992"/>
              </w:tabs>
              <w:jc w:val="both"/>
              <w:rPr>
                <w:sz w:val="21"/>
                <w:szCs w:val="21"/>
              </w:rPr>
            </w:pPr>
            <w:r w:rsidRPr="00286702">
              <w:rPr>
                <w:sz w:val="21"/>
                <w:szCs w:val="21"/>
              </w:rPr>
              <w:t>12.1.</w:t>
            </w:r>
            <w:bookmarkStart w:id="176"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0A2CF8" w:rsidRPr="00286702" w:rsidRDefault="000A2CF8" w:rsidP="00F007CE">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A2CF8" w:rsidRPr="00286702" w:rsidRDefault="000A2CF8" w:rsidP="00F007CE">
            <w:pPr>
              <w:tabs>
                <w:tab w:val="num" w:pos="1992"/>
              </w:tabs>
              <w:jc w:val="both"/>
              <w:rPr>
                <w:sz w:val="21"/>
                <w:szCs w:val="21"/>
              </w:rPr>
            </w:pPr>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0A2CF8" w:rsidRPr="00286702" w:rsidRDefault="000A2CF8" w:rsidP="00F007CE">
            <w:pPr>
              <w:tabs>
                <w:tab w:val="num" w:pos="1992"/>
              </w:tabs>
              <w:jc w:val="both"/>
              <w:rPr>
                <w:sz w:val="21"/>
                <w:szCs w:val="21"/>
              </w:rPr>
            </w:pPr>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A2CF8" w:rsidRPr="00286702" w:rsidRDefault="000A2CF8" w:rsidP="00F007CE">
            <w:pPr>
              <w:tabs>
                <w:tab w:val="num" w:pos="1992"/>
              </w:tabs>
              <w:jc w:val="both"/>
              <w:rPr>
                <w:sz w:val="21"/>
                <w:szCs w:val="21"/>
              </w:rPr>
            </w:pPr>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0A2CF8" w:rsidRPr="00286702" w:rsidRDefault="000A2CF8" w:rsidP="00F007CE">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A2CF8" w:rsidRPr="00286702" w:rsidRDefault="000A2CF8" w:rsidP="00F007CE">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0A2CF8" w:rsidRPr="00286702" w:rsidRDefault="000A2CF8" w:rsidP="00F007CE">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A2CF8" w:rsidRPr="00286702" w:rsidRDefault="000A2CF8" w:rsidP="00F007CE">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0A2CF8" w:rsidRPr="00286702" w:rsidRDefault="000A2CF8" w:rsidP="00F007CE">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0A2CF8" w:rsidRPr="00286702" w:rsidRDefault="000A2CF8" w:rsidP="00F007CE">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0A2CF8" w:rsidRPr="00286702" w:rsidRDefault="000A2CF8" w:rsidP="00F007CE">
            <w:pPr>
              <w:tabs>
                <w:tab w:val="num" w:pos="1992"/>
              </w:tabs>
              <w:jc w:val="both"/>
              <w:rPr>
                <w:sz w:val="21"/>
                <w:szCs w:val="21"/>
              </w:rPr>
            </w:pPr>
            <w:r w:rsidRPr="00286702">
              <w:rPr>
                <w:sz w:val="21"/>
                <w:szCs w:val="21"/>
              </w:rPr>
              <w:t>12.8.1. Участник должен иметь опыт работы на рынке не менее 2-х лет.</w:t>
            </w:r>
          </w:p>
          <w:p w:rsidR="000A2CF8" w:rsidRPr="00286702" w:rsidRDefault="000A2CF8" w:rsidP="00F007CE">
            <w:pPr>
              <w:tabs>
                <w:tab w:val="num" w:pos="1992"/>
              </w:tabs>
              <w:jc w:val="both"/>
              <w:rPr>
                <w:sz w:val="21"/>
                <w:szCs w:val="21"/>
              </w:rPr>
            </w:pPr>
            <w:r w:rsidRPr="00286702">
              <w:rPr>
                <w:sz w:val="21"/>
                <w:szCs w:val="21"/>
              </w:rPr>
              <w:t>12.8.2. Уставный вид деятельности участника должен соответствовать предмету закупки.</w:t>
            </w:r>
          </w:p>
          <w:p w:rsidR="000A2CF8" w:rsidRPr="00286702" w:rsidRDefault="000A2CF8" w:rsidP="00F007CE">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286702">
                <w:rPr>
                  <w:sz w:val="21"/>
                  <w:szCs w:val="21"/>
                </w:rPr>
                <w:t>http://services.fms.gov.ru/info-service.htm?sid=2000</w:t>
              </w:r>
            </w:hyperlink>
            <w:r w:rsidRPr="00286702">
              <w:rPr>
                <w:sz w:val="21"/>
                <w:szCs w:val="21"/>
              </w:rPr>
              <w:t>.</w:t>
            </w:r>
          </w:p>
          <w:p w:rsidR="000A2CF8" w:rsidRPr="00286702" w:rsidRDefault="000A2CF8" w:rsidP="00F007CE">
            <w:pPr>
              <w:tabs>
                <w:tab w:val="num" w:pos="1992"/>
              </w:tabs>
              <w:jc w:val="both"/>
              <w:rPr>
                <w:sz w:val="21"/>
                <w:szCs w:val="21"/>
              </w:rPr>
            </w:pPr>
            <w:r w:rsidRPr="00286702">
              <w:rPr>
                <w:sz w:val="21"/>
                <w:szCs w:val="21"/>
              </w:rPr>
              <w:t>12.8.4. Руководитель участника не должен быть дисквалифицирован.</w:t>
            </w:r>
          </w:p>
          <w:p w:rsidR="000A2CF8" w:rsidRPr="00286702" w:rsidRDefault="000A2CF8" w:rsidP="00F007CE">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0A2CF8" w:rsidRPr="00286702" w:rsidRDefault="000A2CF8" w:rsidP="00F007CE">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0A2CF8" w:rsidRPr="00286702" w:rsidRDefault="000A2CF8" w:rsidP="00F007CE">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0A2CF8" w:rsidRPr="00286702" w:rsidRDefault="000A2CF8" w:rsidP="00F007CE">
            <w:pPr>
              <w:tabs>
                <w:tab w:val="num" w:pos="1992"/>
              </w:tabs>
              <w:jc w:val="both"/>
              <w:rPr>
                <w:sz w:val="21"/>
                <w:szCs w:val="21"/>
              </w:rPr>
            </w:pPr>
            <w:r w:rsidRPr="00286702">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p w:rsidR="000A2CF8" w:rsidRPr="00286702" w:rsidRDefault="000A2CF8" w:rsidP="00F007CE">
            <w:pPr>
              <w:tabs>
                <w:tab w:val="num" w:pos="1992"/>
              </w:tabs>
              <w:jc w:val="both"/>
              <w:rPr>
                <w:sz w:val="21"/>
                <w:szCs w:val="21"/>
              </w:rPr>
            </w:pPr>
          </w:p>
        </w:tc>
      </w:tr>
      <w:tr w:rsidR="000A2CF8" w:rsidRPr="00467ACB" w:rsidTr="00481A4B">
        <w:trPr>
          <w:trHeight w:val="709"/>
        </w:trPr>
        <w:tc>
          <w:tcPr>
            <w:tcW w:w="781" w:type="dxa"/>
          </w:tcPr>
          <w:p w:rsidR="000A2CF8" w:rsidRPr="00286702" w:rsidRDefault="000A2CF8" w:rsidP="00966ABD">
            <w:pPr>
              <w:tabs>
                <w:tab w:val="num" w:pos="786"/>
              </w:tabs>
              <w:jc w:val="center"/>
            </w:pPr>
            <w:r w:rsidRPr="00286702">
              <w:rPr>
                <w:sz w:val="22"/>
                <w:szCs w:val="22"/>
              </w:rPr>
              <w:t>13.</w:t>
            </w:r>
          </w:p>
        </w:tc>
        <w:tc>
          <w:tcPr>
            <w:tcW w:w="2051" w:type="dxa"/>
          </w:tcPr>
          <w:p w:rsidR="000A2CF8" w:rsidRPr="00286702" w:rsidRDefault="000A2CF8" w:rsidP="00966ABD">
            <w:pPr>
              <w:pStyle w:val="32"/>
              <w:tabs>
                <w:tab w:val="clear" w:pos="1307"/>
              </w:tabs>
              <w:ind w:left="45" w:right="153"/>
            </w:pPr>
            <w:r w:rsidRPr="00286702">
              <w:rPr>
                <w:sz w:val="22"/>
                <w:szCs w:val="22"/>
              </w:rPr>
              <w:t>Требования к поставляемому товару, выполняемым работам, оказываемым услугам</w:t>
            </w:r>
          </w:p>
        </w:tc>
        <w:tc>
          <w:tcPr>
            <w:tcW w:w="7703" w:type="dxa"/>
            <w:vAlign w:val="center"/>
          </w:tcPr>
          <w:p w:rsidR="000A2CF8" w:rsidRPr="00286702" w:rsidRDefault="000A2CF8" w:rsidP="00481A4B">
            <w:pPr>
              <w:tabs>
                <w:tab w:val="left" w:pos="495"/>
                <w:tab w:val="left" w:pos="5657"/>
              </w:tabs>
              <w:ind w:right="153"/>
            </w:pPr>
            <w:r w:rsidRPr="00286702">
              <w:rPr>
                <w:sz w:val="22"/>
                <w:szCs w:val="22"/>
              </w:rPr>
              <w:t>Требования к поставляемому товару, выполняемым работам, оказываемым услугам приводятся в Части 3 «Техническая часть».</w:t>
            </w:r>
          </w:p>
        </w:tc>
      </w:tr>
      <w:tr w:rsidR="000A2CF8" w:rsidRPr="00467ACB" w:rsidTr="000C0353">
        <w:trPr>
          <w:trHeight w:val="709"/>
        </w:trPr>
        <w:tc>
          <w:tcPr>
            <w:tcW w:w="781" w:type="dxa"/>
          </w:tcPr>
          <w:p w:rsidR="000A2CF8" w:rsidRPr="00286702" w:rsidRDefault="000A2CF8" w:rsidP="00966ABD">
            <w:pPr>
              <w:tabs>
                <w:tab w:val="num" w:pos="786"/>
              </w:tabs>
              <w:ind w:left="-15"/>
              <w:jc w:val="center"/>
            </w:pPr>
            <w:bookmarkStart w:id="177" w:name="_Ref317257394"/>
            <w:r w:rsidRPr="00286702">
              <w:rPr>
                <w:sz w:val="22"/>
                <w:szCs w:val="22"/>
              </w:rPr>
              <w:t>14.</w:t>
            </w:r>
          </w:p>
        </w:tc>
        <w:bookmarkEnd w:id="177"/>
        <w:tc>
          <w:tcPr>
            <w:tcW w:w="2051" w:type="dxa"/>
          </w:tcPr>
          <w:p w:rsidR="000A2CF8" w:rsidRPr="00286702" w:rsidRDefault="000A2CF8" w:rsidP="00966ABD">
            <w:pPr>
              <w:pStyle w:val="32"/>
              <w:tabs>
                <w:tab w:val="clear" w:pos="1307"/>
              </w:tabs>
              <w:ind w:left="45" w:right="153"/>
            </w:pPr>
            <w:r w:rsidRPr="002867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0A2CF8" w:rsidRPr="00286702" w:rsidRDefault="000A2CF8" w:rsidP="009A707D">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0A2CF8" w:rsidRPr="00286702" w:rsidRDefault="000A2CF8" w:rsidP="00F007CE">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0A2CF8" w:rsidRPr="00286702" w:rsidRDefault="000A2CF8" w:rsidP="00F007CE">
            <w:pPr>
              <w:tabs>
                <w:tab w:val="num" w:pos="1992"/>
              </w:tabs>
              <w:jc w:val="both"/>
              <w:rPr>
                <w:sz w:val="21"/>
                <w:szCs w:val="21"/>
              </w:rPr>
            </w:pPr>
            <w:r w:rsidRPr="00286702">
              <w:rPr>
                <w:sz w:val="21"/>
                <w:szCs w:val="21"/>
              </w:rPr>
              <w:t>14.2. Устав (а также учредительный договор при его наличии).</w:t>
            </w:r>
          </w:p>
          <w:p w:rsidR="000A2CF8" w:rsidRPr="00286702" w:rsidRDefault="000A2CF8" w:rsidP="00F007CE">
            <w:pPr>
              <w:tabs>
                <w:tab w:val="num" w:pos="1992"/>
              </w:tabs>
              <w:jc w:val="both"/>
              <w:rPr>
                <w:sz w:val="21"/>
                <w:szCs w:val="21"/>
              </w:rPr>
            </w:pPr>
            <w:r w:rsidRPr="00286702">
              <w:rPr>
                <w:sz w:val="21"/>
                <w:szCs w:val="21"/>
              </w:rPr>
              <w:t>14.3. Свидетельство о постановке на учет в налоговом органе.</w:t>
            </w:r>
          </w:p>
          <w:p w:rsidR="000A2CF8" w:rsidRPr="00286702" w:rsidRDefault="000A2CF8" w:rsidP="009A707D">
            <w:pPr>
              <w:tabs>
                <w:tab w:val="num" w:pos="1992"/>
              </w:tabs>
              <w:jc w:val="both"/>
              <w:rPr>
                <w:sz w:val="21"/>
                <w:szCs w:val="21"/>
              </w:rPr>
            </w:pPr>
            <w:r w:rsidRPr="00286702">
              <w:rPr>
                <w:sz w:val="21"/>
                <w:szCs w:val="21"/>
              </w:rPr>
              <w:t>14.4. Свидетельство о государственной регистрации.</w:t>
            </w:r>
          </w:p>
          <w:p w:rsidR="000A2CF8" w:rsidRPr="00286702" w:rsidRDefault="000A2CF8" w:rsidP="009A707D">
            <w:pPr>
              <w:tabs>
                <w:tab w:val="num" w:pos="1992"/>
              </w:tabs>
              <w:jc w:val="both"/>
              <w:rPr>
                <w:sz w:val="21"/>
                <w:szCs w:val="21"/>
              </w:rPr>
            </w:pPr>
            <w:r w:rsidRPr="00286702">
              <w:rPr>
                <w:sz w:val="21"/>
                <w:szCs w:val="21"/>
              </w:rPr>
              <w:t>14.5. Информационное письмо об учете в статрегистре Росстата.</w:t>
            </w:r>
          </w:p>
          <w:p w:rsidR="000A2CF8" w:rsidRPr="00286702" w:rsidRDefault="000A2CF8" w:rsidP="009A707D">
            <w:pPr>
              <w:tabs>
                <w:tab w:val="num" w:pos="1992"/>
              </w:tabs>
              <w:jc w:val="both"/>
              <w:rPr>
                <w:sz w:val="21"/>
                <w:szCs w:val="21"/>
              </w:rPr>
            </w:pPr>
            <w:r w:rsidRPr="00286702">
              <w:rPr>
                <w:sz w:val="21"/>
                <w:szCs w:val="21"/>
              </w:rPr>
              <w:t>14.6. Приказ о назначении руководителя организации.</w:t>
            </w:r>
          </w:p>
          <w:p w:rsidR="000A2CF8" w:rsidRPr="00286702" w:rsidRDefault="000A2CF8" w:rsidP="009A707D">
            <w:pPr>
              <w:tabs>
                <w:tab w:val="num" w:pos="1992"/>
              </w:tabs>
              <w:jc w:val="both"/>
              <w:rPr>
                <w:sz w:val="21"/>
                <w:szCs w:val="21"/>
              </w:rPr>
            </w:pPr>
            <w:r w:rsidRPr="00286702">
              <w:rPr>
                <w:sz w:val="21"/>
                <w:szCs w:val="21"/>
              </w:rPr>
              <w:t>14.7. Приказ о назначении главного бухгалтера организации.</w:t>
            </w:r>
          </w:p>
          <w:p w:rsidR="000A2CF8" w:rsidRPr="00286702" w:rsidRDefault="000A2CF8" w:rsidP="009A707D">
            <w:pPr>
              <w:tabs>
                <w:tab w:val="num" w:pos="1992"/>
              </w:tabs>
              <w:jc w:val="both"/>
              <w:rPr>
                <w:sz w:val="21"/>
                <w:szCs w:val="21"/>
              </w:rPr>
            </w:pPr>
            <w:r w:rsidRPr="00286702">
              <w:rPr>
                <w:sz w:val="21"/>
                <w:szCs w:val="21"/>
              </w:rPr>
              <w:t>14.8. </w:t>
            </w:r>
            <w:r w:rsidRPr="000474E7">
              <w:rPr>
                <w:sz w:val="21"/>
                <w:szCs w:val="21"/>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2014 г., за подписью руководителя и главного бухгалтера.</w:t>
            </w:r>
          </w:p>
          <w:p w:rsidR="000A2CF8" w:rsidRPr="00286702" w:rsidRDefault="000A2CF8" w:rsidP="009A707D">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0A2CF8" w:rsidRPr="00286702" w:rsidRDefault="000A2CF8" w:rsidP="009A707D">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0A2CF8" w:rsidRPr="00286702" w:rsidRDefault="000A2CF8" w:rsidP="009A707D">
            <w:pPr>
              <w:tabs>
                <w:tab w:val="num" w:pos="1992"/>
              </w:tabs>
              <w:jc w:val="both"/>
              <w:rPr>
                <w:sz w:val="21"/>
                <w:szCs w:val="21"/>
              </w:rPr>
            </w:pPr>
            <w:r w:rsidRPr="00286702">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0A2CF8" w:rsidRPr="00286702" w:rsidRDefault="000A2CF8" w:rsidP="009A707D">
            <w:pPr>
              <w:tabs>
                <w:tab w:val="num" w:pos="1992"/>
              </w:tabs>
              <w:jc w:val="both"/>
              <w:rPr>
                <w:sz w:val="21"/>
                <w:szCs w:val="21"/>
              </w:rPr>
            </w:pPr>
            <w:r w:rsidRPr="00286702">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0A2CF8" w:rsidRPr="00286702" w:rsidRDefault="000A2CF8" w:rsidP="009A707D">
            <w:pPr>
              <w:tabs>
                <w:tab w:val="num" w:pos="1992"/>
              </w:tabs>
              <w:jc w:val="both"/>
              <w:rPr>
                <w:sz w:val="21"/>
                <w:szCs w:val="21"/>
              </w:rPr>
            </w:pPr>
            <w:r w:rsidRPr="00286702">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0A2CF8" w:rsidRPr="00286702" w:rsidRDefault="000A2CF8" w:rsidP="009A707D">
            <w:pPr>
              <w:tabs>
                <w:tab w:val="num" w:pos="1992"/>
              </w:tabs>
              <w:jc w:val="both"/>
              <w:rPr>
                <w:sz w:val="21"/>
                <w:szCs w:val="21"/>
              </w:rPr>
            </w:pPr>
            <w:r w:rsidRPr="00286702">
              <w:rPr>
                <w:sz w:val="21"/>
                <w:szCs w:val="21"/>
              </w:rPr>
              <w:t>телей/бенефициаров).</w:t>
            </w:r>
          </w:p>
          <w:p w:rsidR="000A2CF8" w:rsidRPr="00286702" w:rsidRDefault="000A2CF8" w:rsidP="000E064E">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0A2CF8" w:rsidRPr="00286702" w:rsidRDefault="000A2CF8" w:rsidP="009A707D">
            <w:pPr>
              <w:tabs>
                <w:tab w:val="num" w:pos="1992"/>
              </w:tabs>
              <w:jc w:val="both"/>
              <w:rPr>
                <w:sz w:val="21"/>
                <w:szCs w:val="21"/>
              </w:rPr>
            </w:pPr>
            <w:r w:rsidRPr="00286702">
              <w:rPr>
                <w:sz w:val="21"/>
                <w:szCs w:val="21"/>
              </w:rPr>
              <w:t>14.1</w:t>
            </w:r>
            <w:r>
              <w:rPr>
                <w:sz w:val="21"/>
                <w:szCs w:val="21"/>
              </w:rPr>
              <w:t>5</w:t>
            </w:r>
            <w:r w:rsidRPr="00286702">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A2CF8" w:rsidRPr="00286702" w:rsidRDefault="000A2CF8" w:rsidP="009A707D">
            <w:pPr>
              <w:tabs>
                <w:tab w:val="num" w:pos="1992"/>
              </w:tabs>
              <w:jc w:val="both"/>
              <w:rPr>
                <w:sz w:val="21"/>
                <w:szCs w:val="21"/>
              </w:rPr>
            </w:pPr>
            <w:r w:rsidRPr="00286702">
              <w:rPr>
                <w:sz w:val="21"/>
                <w:szCs w:val="21"/>
              </w:rPr>
              <w:t>14.1</w:t>
            </w:r>
            <w:r>
              <w:rPr>
                <w:sz w:val="21"/>
                <w:szCs w:val="21"/>
              </w:rPr>
              <w:t>6</w:t>
            </w:r>
            <w:r w:rsidRPr="00286702">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A2CF8" w:rsidRPr="00286702" w:rsidRDefault="000A2CF8" w:rsidP="009A707D">
            <w:pPr>
              <w:tabs>
                <w:tab w:val="num" w:pos="1992"/>
              </w:tabs>
              <w:jc w:val="both"/>
              <w:rPr>
                <w:sz w:val="21"/>
                <w:szCs w:val="21"/>
              </w:rPr>
            </w:pPr>
            <w:r w:rsidRPr="00286702">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286702">
              <w:rPr>
                <w:sz w:val="21"/>
                <w:szCs w:val="21"/>
              </w:rPr>
              <w:t xml:space="preserve"> и 14.1</w:t>
            </w:r>
            <w:r>
              <w:rPr>
                <w:sz w:val="21"/>
                <w:szCs w:val="21"/>
              </w:rPr>
              <w:t>6</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A2CF8" w:rsidRPr="00286702" w:rsidRDefault="000A2CF8" w:rsidP="009A707D">
            <w:pPr>
              <w:tabs>
                <w:tab w:val="num" w:pos="1992"/>
              </w:tabs>
              <w:jc w:val="both"/>
              <w:rPr>
                <w:sz w:val="21"/>
                <w:szCs w:val="21"/>
              </w:rPr>
            </w:pPr>
            <w:r w:rsidRPr="00286702">
              <w:rPr>
                <w:sz w:val="21"/>
                <w:szCs w:val="21"/>
              </w:rPr>
              <w:t>14.1</w:t>
            </w:r>
            <w:r>
              <w:rPr>
                <w:sz w:val="21"/>
                <w:szCs w:val="21"/>
              </w:rPr>
              <w:t>7</w:t>
            </w:r>
            <w:r w:rsidRPr="00286702">
              <w:rPr>
                <w:sz w:val="21"/>
                <w:szCs w:val="21"/>
              </w:rPr>
              <w:t>. Другие документы, подтверждающие квалификацию участника процедуры закупки.</w:t>
            </w:r>
          </w:p>
          <w:p w:rsidR="000A2CF8" w:rsidRPr="00286702" w:rsidRDefault="000A2CF8" w:rsidP="009A707D">
            <w:pPr>
              <w:tabs>
                <w:tab w:val="num" w:pos="1992"/>
              </w:tabs>
              <w:jc w:val="both"/>
              <w:rPr>
                <w:sz w:val="21"/>
                <w:szCs w:val="21"/>
              </w:rPr>
            </w:pPr>
          </w:p>
          <w:p w:rsidR="000A2CF8" w:rsidRPr="00286702" w:rsidRDefault="000A2CF8" w:rsidP="009A707D">
            <w:pPr>
              <w:tabs>
                <w:tab w:val="num" w:pos="1992"/>
              </w:tabs>
              <w:jc w:val="both"/>
              <w:rPr>
                <w:sz w:val="20"/>
                <w:szCs w:val="20"/>
              </w:rPr>
            </w:pPr>
            <w:r w:rsidRPr="00286702">
              <w:rPr>
                <w:sz w:val="21"/>
                <w:szCs w:val="21"/>
              </w:rPr>
              <w:t>Все указанные документы прилагаются участником к заявке на участие в запросе цен.</w:t>
            </w:r>
          </w:p>
        </w:tc>
      </w:tr>
      <w:tr w:rsidR="000A2CF8" w:rsidRPr="00467ACB" w:rsidTr="000C0353">
        <w:trPr>
          <w:trHeight w:val="1031"/>
        </w:trPr>
        <w:tc>
          <w:tcPr>
            <w:tcW w:w="781" w:type="dxa"/>
          </w:tcPr>
          <w:p w:rsidR="000A2CF8" w:rsidRPr="00286702" w:rsidRDefault="000A2CF8" w:rsidP="00966ABD">
            <w:pPr>
              <w:tabs>
                <w:tab w:val="num" w:pos="786"/>
              </w:tabs>
              <w:jc w:val="center"/>
            </w:pPr>
            <w:bookmarkStart w:id="178" w:name="_Ref317257698"/>
            <w:r w:rsidRPr="00286702">
              <w:rPr>
                <w:sz w:val="22"/>
                <w:szCs w:val="22"/>
              </w:rPr>
              <w:t>15.</w:t>
            </w:r>
          </w:p>
        </w:tc>
        <w:bookmarkEnd w:id="178"/>
        <w:tc>
          <w:tcPr>
            <w:tcW w:w="2051" w:type="dxa"/>
          </w:tcPr>
          <w:p w:rsidR="000A2CF8" w:rsidRPr="00286702" w:rsidRDefault="000A2CF8" w:rsidP="00966ABD">
            <w:pPr>
              <w:pStyle w:val="Times12"/>
              <w:tabs>
                <w:tab w:val="num" w:pos="960"/>
                <w:tab w:val="num" w:pos="2564"/>
              </w:tabs>
              <w:ind w:right="153" w:firstLine="0"/>
            </w:pPr>
            <w:r w:rsidRPr="00286702">
              <w:rPr>
                <w:sz w:val="22"/>
              </w:rPr>
              <w:t>Состав заявки на участие в запросе цен и порядок размещения документов в составе заявки на участие в запросе цен</w:t>
            </w:r>
          </w:p>
        </w:tc>
        <w:tc>
          <w:tcPr>
            <w:tcW w:w="7703" w:type="dxa"/>
          </w:tcPr>
          <w:p w:rsidR="000A2CF8" w:rsidRPr="00286702" w:rsidRDefault="000A2CF8" w:rsidP="00DC2103">
            <w:pPr>
              <w:pStyle w:val="Times12"/>
              <w:numPr>
                <w:ilvl w:val="0"/>
                <w:numId w:val="16"/>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0A2CF8" w:rsidRPr="00286702" w:rsidRDefault="000A2CF8" w:rsidP="00DC2103">
            <w:pPr>
              <w:pStyle w:val="Times12"/>
              <w:numPr>
                <w:ilvl w:val="0"/>
                <w:numId w:val="16"/>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0A2CF8" w:rsidRPr="00286702" w:rsidRDefault="000A2CF8" w:rsidP="009A707D">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0A2CF8" w:rsidRPr="00286702" w:rsidRDefault="000A2CF8" w:rsidP="009A707D">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0A2CF8" w:rsidRPr="00286702" w:rsidRDefault="000A2CF8" w:rsidP="00DC2103">
            <w:pPr>
              <w:pStyle w:val="Times12"/>
              <w:numPr>
                <w:ilvl w:val="0"/>
                <w:numId w:val="16"/>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0A2CF8" w:rsidRPr="00286702" w:rsidRDefault="000A2CF8" w:rsidP="00DC2103">
            <w:pPr>
              <w:pStyle w:val="Times12"/>
              <w:numPr>
                <w:ilvl w:val="0"/>
                <w:numId w:val="16"/>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0A2CF8" w:rsidRPr="00286702" w:rsidRDefault="000A2CF8" w:rsidP="00DC2103">
            <w:pPr>
              <w:pStyle w:val="Times12"/>
              <w:numPr>
                <w:ilvl w:val="0"/>
                <w:numId w:val="16"/>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0A2CF8" w:rsidRPr="00286702" w:rsidRDefault="000A2CF8" w:rsidP="00DC2103">
            <w:pPr>
              <w:pStyle w:val="-6"/>
              <w:numPr>
                <w:ilvl w:val="0"/>
                <w:numId w:val="17"/>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0A2CF8" w:rsidRPr="00286702" w:rsidRDefault="000A2CF8" w:rsidP="00DC2103">
            <w:pPr>
              <w:pStyle w:val="-6"/>
              <w:numPr>
                <w:ilvl w:val="0"/>
                <w:numId w:val="17"/>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A2CF8" w:rsidRPr="00286702" w:rsidRDefault="000A2CF8" w:rsidP="00DC2103">
            <w:pPr>
              <w:pStyle w:val="-6"/>
              <w:numPr>
                <w:ilvl w:val="0"/>
                <w:numId w:val="17"/>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производителя и страны происхождения предлагаемого товара;</w:t>
            </w:r>
          </w:p>
          <w:p w:rsidR="000A2CF8" w:rsidRPr="00286702" w:rsidRDefault="000A2CF8" w:rsidP="00DC2103">
            <w:pPr>
              <w:pStyle w:val="-6"/>
              <w:numPr>
                <w:ilvl w:val="0"/>
                <w:numId w:val="17"/>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комплектации предлагаемого товара;</w:t>
            </w:r>
          </w:p>
          <w:p w:rsidR="000A2CF8" w:rsidRDefault="000A2CF8" w:rsidP="00DC2103">
            <w:pPr>
              <w:pStyle w:val="-6"/>
              <w:numPr>
                <w:ilvl w:val="0"/>
                <w:numId w:val="17"/>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количества предлагаемого товара, объема работ или ус</w:t>
            </w:r>
            <w:r>
              <w:rPr>
                <w:rFonts w:eastAsia="Arial Unicode MS"/>
                <w:bCs/>
                <w:sz w:val="21"/>
                <w:szCs w:val="21"/>
              </w:rPr>
              <w:t>луг или порядка его определения.</w:t>
            </w:r>
          </w:p>
          <w:p w:rsidR="000A2CF8" w:rsidRPr="00286702" w:rsidRDefault="000A2CF8" w:rsidP="00CE5002">
            <w:pPr>
              <w:pStyle w:val="-6"/>
              <w:tabs>
                <w:tab w:val="clear" w:pos="1985"/>
                <w:tab w:val="left" w:pos="408"/>
                <w:tab w:val="left" w:pos="1062"/>
              </w:tabs>
              <w:rPr>
                <w:rFonts w:eastAsia="Arial Unicode MS"/>
                <w:bCs/>
                <w:sz w:val="21"/>
                <w:szCs w:val="21"/>
              </w:rPr>
            </w:pPr>
          </w:p>
          <w:p w:rsidR="000A2CF8" w:rsidRPr="00286702" w:rsidRDefault="000A2CF8" w:rsidP="009A707D">
            <w:pPr>
              <w:pStyle w:val="NormalWeb"/>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0A2CF8" w:rsidRPr="00286702" w:rsidRDefault="000A2CF8" w:rsidP="009A707D">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0A2CF8" w:rsidRPr="00286702" w:rsidRDefault="000A2CF8" w:rsidP="009A707D">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0A2CF8" w:rsidRPr="00286702" w:rsidRDefault="000A2CF8" w:rsidP="009A707D">
            <w:pPr>
              <w:pStyle w:val="-6"/>
              <w:tabs>
                <w:tab w:val="clear" w:pos="1985"/>
                <w:tab w:val="left" w:pos="408"/>
                <w:tab w:val="left" w:pos="1062"/>
              </w:tabs>
              <w:ind w:left="48" w:firstLine="0"/>
              <w:rPr>
                <w:rFonts w:eastAsia="Arial Unicode MS"/>
                <w:bCs/>
                <w:sz w:val="21"/>
                <w:szCs w:val="21"/>
              </w:rPr>
            </w:pPr>
          </w:p>
          <w:p w:rsidR="000A2CF8" w:rsidRPr="00286702" w:rsidRDefault="000A2CF8" w:rsidP="009A707D">
            <w:pPr>
              <w:tabs>
                <w:tab w:val="num" w:pos="1992"/>
              </w:tabs>
              <w:jc w:val="both"/>
              <w:rPr>
                <w:sz w:val="20"/>
                <w:szCs w:val="20"/>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A2CF8" w:rsidRPr="00467ACB" w:rsidTr="000C0353">
        <w:trPr>
          <w:trHeight w:val="397"/>
        </w:trPr>
        <w:tc>
          <w:tcPr>
            <w:tcW w:w="781" w:type="dxa"/>
          </w:tcPr>
          <w:p w:rsidR="000A2CF8" w:rsidRPr="00286702" w:rsidRDefault="000A2CF8" w:rsidP="00966ABD">
            <w:pPr>
              <w:tabs>
                <w:tab w:val="num" w:pos="786"/>
              </w:tabs>
              <w:ind w:left="-15"/>
              <w:jc w:val="center"/>
            </w:pPr>
            <w:bookmarkStart w:id="179" w:name="_Ref317254826"/>
            <w:r w:rsidRPr="00286702">
              <w:rPr>
                <w:sz w:val="22"/>
                <w:szCs w:val="22"/>
              </w:rPr>
              <w:t>16.</w:t>
            </w:r>
          </w:p>
        </w:tc>
        <w:bookmarkEnd w:id="179"/>
        <w:tc>
          <w:tcPr>
            <w:tcW w:w="2051" w:type="dxa"/>
          </w:tcPr>
          <w:p w:rsidR="000A2CF8" w:rsidRPr="00286702" w:rsidRDefault="000A2CF8" w:rsidP="00966ABD">
            <w:pPr>
              <w:pStyle w:val="Times12"/>
              <w:ind w:left="45" w:right="153" w:firstLine="0"/>
              <w:jc w:val="left"/>
            </w:pPr>
            <w:r w:rsidRPr="002867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703" w:type="dxa"/>
          </w:tcPr>
          <w:p w:rsidR="000A2CF8" w:rsidRPr="00286702" w:rsidRDefault="000A2CF8" w:rsidP="00966ABD">
            <w:pPr>
              <w:pStyle w:val="Times12"/>
              <w:ind w:firstLine="0"/>
            </w:pPr>
            <w:r w:rsidRPr="00286702">
              <w:rPr>
                <w:sz w:val="22"/>
              </w:rPr>
              <w:t>Место и срок окончания подачи заявок на участие в запросе цен (открытия доступа к поданным заявкам на участие в запросе цен):</w:t>
            </w:r>
          </w:p>
          <w:p w:rsidR="000A2CF8" w:rsidRPr="001647A6" w:rsidRDefault="000A2CF8" w:rsidP="00966ABD">
            <w:pPr>
              <w:pStyle w:val="Times12"/>
              <w:ind w:firstLine="0"/>
              <w:rPr>
                <w:sz w:val="21"/>
                <w:szCs w:val="21"/>
              </w:rPr>
            </w:pPr>
            <w:r w:rsidRPr="001647A6">
              <w:rPr>
                <w:sz w:val="22"/>
              </w:rPr>
              <w:t>ЭТП «</w:t>
            </w:r>
            <w:r>
              <w:rPr>
                <w:sz w:val="22"/>
              </w:rPr>
              <w:t>Аукционный конкурсный дом</w:t>
            </w:r>
            <w:r w:rsidRPr="001647A6">
              <w:rPr>
                <w:sz w:val="22"/>
              </w:rPr>
              <w:t>» в сети «</w:t>
            </w:r>
            <w:r w:rsidRPr="001647A6">
              <w:rPr>
                <w:sz w:val="21"/>
                <w:szCs w:val="21"/>
              </w:rPr>
              <w:t>Интернет» по адресу:</w:t>
            </w:r>
          </w:p>
          <w:p w:rsidR="000A2CF8" w:rsidRPr="00960722" w:rsidRDefault="000A2CF8" w:rsidP="00966ABD">
            <w:pPr>
              <w:pStyle w:val="Times12"/>
              <w:ind w:firstLine="0"/>
              <w:rPr>
                <w:b/>
                <w:i/>
                <w:sz w:val="21"/>
                <w:szCs w:val="21"/>
              </w:rPr>
            </w:pPr>
            <w:hyperlink r:id="rId31" w:history="1">
              <w:hyperlink r:id="rId32" w:history="1">
                <w:r>
                  <w:rPr>
                    <w:rStyle w:val="Hyperlink"/>
                    <w:color w:val="auto"/>
                    <w:sz w:val="21"/>
                    <w:szCs w:val="21"/>
                  </w:rPr>
                  <w:t>www.a-k-d.ru</w:t>
                </w:r>
              </w:hyperlink>
            </w:hyperlink>
          </w:p>
          <w:p w:rsidR="000A2CF8" w:rsidRPr="00960722" w:rsidRDefault="000A2CF8" w:rsidP="00966ABD">
            <w:pPr>
              <w:pStyle w:val="Times12"/>
              <w:ind w:firstLine="0"/>
              <w:rPr>
                <w:sz w:val="21"/>
                <w:szCs w:val="21"/>
              </w:rPr>
            </w:pPr>
          </w:p>
          <w:p w:rsidR="000A2CF8" w:rsidRPr="00960722" w:rsidRDefault="000A2CF8" w:rsidP="00966ABD">
            <w:pPr>
              <w:pStyle w:val="Times12"/>
              <w:ind w:firstLine="0"/>
              <w:rPr>
                <w:sz w:val="21"/>
                <w:szCs w:val="21"/>
              </w:rPr>
            </w:pPr>
            <w:r w:rsidRPr="00960722">
              <w:rPr>
                <w:sz w:val="21"/>
                <w:szCs w:val="21"/>
              </w:rPr>
              <w:t>срок в 11-00 (время московское)</w:t>
            </w:r>
          </w:p>
          <w:p w:rsidR="000A2CF8" w:rsidRPr="00286702" w:rsidRDefault="000A2CF8" w:rsidP="00DC4BA3">
            <w:pPr>
              <w:pStyle w:val="Times12"/>
              <w:tabs>
                <w:tab w:val="left" w:pos="70"/>
              </w:tabs>
              <w:ind w:right="153" w:firstLine="0"/>
              <w:rPr>
                <w:spacing w:val="-6"/>
              </w:rPr>
            </w:pPr>
            <w:r w:rsidRPr="00960722">
              <w:rPr>
                <w:sz w:val="21"/>
                <w:szCs w:val="21"/>
              </w:rPr>
              <w:t>«</w:t>
            </w:r>
            <w:r>
              <w:rPr>
                <w:sz w:val="21"/>
                <w:szCs w:val="21"/>
              </w:rPr>
              <w:t>07</w:t>
            </w:r>
            <w:r w:rsidRPr="00960722">
              <w:rPr>
                <w:sz w:val="21"/>
                <w:szCs w:val="21"/>
              </w:rPr>
              <w:t xml:space="preserve">» </w:t>
            </w:r>
            <w:r>
              <w:rPr>
                <w:sz w:val="22"/>
              </w:rPr>
              <w:t>октября</w:t>
            </w:r>
            <w:r w:rsidRPr="00960722">
              <w:rPr>
                <w:sz w:val="21"/>
                <w:szCs w:val="21"/>
              </w:rPr>
              <w:t xml:space="preserve"> 2014 года</w:t>
            </w:r>
          </w:p>
        </w:tc>
      </w:tr>
      <w:tr w:rsidR="000A2CF8" w:rsidRPr="00467ACB" w:rsidTr="000C0353">
        <w:trPr>
          <w:trHeight w:val="232"/>
        </w:trPr>
        <w:tc>
          <w:tcPr>
            <w:tcW w:w="781" w:type="dxa"/>
          </w:tcPr>
          <w:p w:rsidR="000A2CF8" w:rsidRPr="00286702" w:rsidRDefault="000A2CF8" w:rsidP="00966ABD">
            <w:pPr>
              <w:tabs>
                <w:tab w:val="num" w:pos="786"/>
              </w:tabs>
              <w:ind w:left="-15"/>
              <w:jc w:val="center"/>
            </w:pPr>
            <w:bookmarkStart w:id="180" w:name="_Ref317250778"/>
            <w:r w:rsidRPr="00286702">
              <w:rPr>
                <w:sz w:val="22"/>
                <w:szCs w:val="22"/>
              </w:rPr>
              <w:t>17.</w:t>
            </w:r>
          </w:p>
        </w:tc>
        <w:bookmarkEnd w:id="180"/>
        <w:tc>
          <w:tcPr>
            <w:tcW w:w="2051" w:type="dxa"/>
          </w:tcPr>
          <w:p w:rsidR="000A2CF8" w:rsidRPr="00286702" w:rsidRDefault="000A2CF8" w:rsidP="00966ABD">
            <w:pPr>
              <w:pStyle w:val="Times12"/>
              <w:ind w:firstLine="0"/>
            </w:pPr>
            <w:r w:rsidRPr="00286702">
              <w:rPr>
                <w:sz w:val="22"/>
              </w:rPr>
              <w:t>Срок проведения отборочной и оценочной стадии рассмотрения заявок</w:t>
            </w:r>
          </w:p>
        </w:tc>
        <w:tc>
          <w:tcPr>
            <w:tcW w:w="7703" w:type="dxa"/>
          </w:tcPr>
          <w:p w:rsidR="000A2CF8" w:rsidRPr="00286702" w:rsidRDefault="000A2CF8" w:rsidP="00966ABD">
            <w:pPr>
              <w:pStyle w:val="Times12"/>
              <w:ind w:firstLine="0"/>
            </w:pPr>
            <w:r w:rsidRPr="00286702">
              <w:rPr>
                <w:sz w:val="22"/>
              </w:rPr>
              <w:t>ФГУП «ВНИИА» 127055, г. Москва, ул. Сущевская д. 22.</w:t>
            </w:r>
          </w:p>
          <w:p w:rsidR="000A2CF8" w:rsidRPr="00286702" w:rsidRDefault="000A2CF8" w:rsidP="00966ABD">
            <w:pPr>
              <w:pStyle w:val="Times12"/>
              <w:ind w:firstLine="0"/>
            </w:pPr>
            <w:r w:rsidRPr="00286702">
              <w:rPr>
                <w:sz w:val="22"/>
              </w:rPr>
              <w:t xml:space="preserve">Отборочная стадия рассмотрения заявок и подведение итогов запроса цен:  </w:t>
            </w:r>
          </w:p>
          <w:p w:rsidR="000A2CF8" w:rsidRPr="00286702" w:rsidRDefault="000A2CF8" w:rsidP="00966ABD">
            <w:pPr>
              <w:pStyle w:val="Times12"/>
              <w:ind w:firstLine="0"/>
            </w:pPr>
            <w:r w:rsidRPr="00286702">
              <w:rPr>
                <w:sz w:val="22"/>
              </w:rPr>
              <w:t>не позднее «</w:t>
            </w:r>
            <w:r>
              <w:rPr>
                <w:sz w:val="22"/>
              </w:rPr>
              <w:t>14</w:t>
            </w:r>
            <w:r w:rsidRPr="00286702">
              <w:rPr>
                <w:sz w:val="22"/>
              </w:rPr>
              <w:t xml:space="preserve">» </w:t>
            </w:r>
            <w:r>
              <w:rPr>
                <w:sz w:val="22"/>
              </w:rPr>
              <w:t>октября</w:t>
            </w:r>
            <w:r w:rsidRPr="00286702">
              <w:rPr>
                <w:sz w:val="22"/>
              </w:rPr>
              <w:t xml:space="preserve"> 2014 г.</w:t>
            </w:r>
          </w:p>
          <w:p w:rsidR="000A2CF8" w:rsidRPr="00286702" w:rsidRDefault="000A2CF8" w:rsidP="00966ABD">
            <w:pPr>
              <w:pStyle w:val="Times12"/>
              <w:ind w:firstLine="0"/>
            </w:pPr>
          </w:p>
        </w:tc>
      </w:tr>
      <w:tr w:rsidR="000A2CF8" w:rsidRPr="00467ACB" w:rsidTr="00DF23D3">
        <w:trPr>
          <w:trHeight w:val="232"/>
        </w:trPr>
        <w:tc>
          <w:tcPr>
            <w:tcW w:w="781" w:type="dxa"/>
          </w:tcPr>
          <w:p w:rsidR="000A2CF8" w:rsidRPr="00286702" w:rsidRDefault="000A2CF8" w:rsidP="00966ABD">
            <w:pPr>
              <w:tabs>
                <w:tab w:val="num" w:pos="786"/>
              </w:tabs>
              <w:ind w:left="-15"/>
              <w:jc w:val="center"/>
            </w:pPr>
            <w:bookmarkStart w:id="181" w:name="_Ref317254136"/>
            <w:r w:rsidRPr="00286702">
              <w:rPr>
                <w:sz w:val="22"/>
                <w:szCs w:val="22"/>
              </w:rPr>
              <w:t>18.</w:t>
            </w:r>
          </w:p>
        </w:tc>
        <w:bookmarkEnd w:id="181"/>
        <w:tc>
          <w:tcPr>
            <w:tcW w:w="2051" w:type="dxa"/>
          </w:tcPr>
          <w:p w:rsidR="000A2CF8" w:rsidRPr="00286702" w:rsidRDefault="000A2CF8" w:rsidP="00966ABD">
            <w:pPr>
              <w:ind w:right="153"/>
              <w:rPr>
                <w:spacing w:val="-6"/>
              </w:rPr>
            </w:pPr>
            <w:r w:rsidRPr="00286702">
              <w:rPr>
                <w:spacing w:val="-6"/>
                <w:sz w:val="22"/>
                <w:szCs w:val="22"/>
              </w:rPr>
              <w:t>Срок заключения договора:</w:t>
            </w:r>
          </w:p>
        </w:tc>
        <w:tc>
          <w:tcPr>
            <w:tcW w:w="7703" w:type="dxa"/>
            <w:vAlign w:val="center"/>
          </w:tcPr>
          <w:p w:rsidR="000A2CF8" w:rsidRPr="00286702" w:rsidRDefault="000A2CF8" w:rsidP="00966ABD">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0A2CF8" w:rsidRPr="00286702" w:rsidRDefault="000A2CF8" w:rsidP="00966ABD">
            <w:pPr>
              <w:snapToGrid w:val="0"/>
              <w:jc w:val="both"/>
              <w:rPr>
                <w:sz w:val="21"/>
                <w:szCs w:val="21"/>
              </w:rPr>
            </w:pPr>
            <w:r w:rsidRPr="00286702">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0A2CF8" w:rsidRPr="00467ACB" w:rsidTr="00DF23D3">
        <w:trPr>
          <w:trHeight w:val="194"/>
        </w:trPr>
        <w:tc>
          <w:tcPr>
            <w:tcW w:w="781" w:type="dxa"/>
          </w:tcPr>
          <w:p w:rsidR="000A2CF8" w:rsidRPr="00286702" w:rsidRDefault="000A2CF8" w:rsidP="00966ABD">
            <w:pPr>
              <w:tabs>
                <w:tab w:val="num" w:pos="786"/>
              </w:tabs>
              <w:ind w:left="-15"/>
              <w:jc w:val="center"/>
            </w:pPr>
            <w:bookmarkStart w:id="182" w:name="_Ref317254659"/>
            <w:r>
              <w:rPr>
                <w:sz w:val="22"/>
                <w:szCs w:val="22"/>
              </w:rPr>
              <w:t>19</w:t>
            </w:r>
            <w:r w:rsidRPr="00286702">
              <w:rPr>
                <w:sz w:val="22"/>
                <w:szCs w:val="22"/>
              </w:rPr>
              <w:t>.</w:t>
            </w:r>
          </w:p>
        </w:tc>
        <w:bookmarkEnd w:id="182"/>
        <w:tc>
          <w:tcPr>
            <w:tcW w:w="2051" w:type="dxa"/>
          </w:tcPr>
          <w:p w:rsidR="000A2CF8" w:rsidRPr="00286702" w:rsidRDefault="000A2CF8" w:rsidP="00966ABD">
            <w:pPr>
              <w:ind w:right="153"/>
              <w:rPr>
                <w:spacing w:val="-6"/>
              </w:rPr>
            </w:pPr>
            <w:r w:rsidRPr="00286702">
              <w:rPr>
                <w:spacing w:val="-6"/>
                <w:sz w:val="22"/>
                <w:szCs w:val="22"/>
              </w:rPr>
              <w:t>Обеспечения исполнения обязательств участника закупки:</w:t>
            </w:r>
          </w:p>
        </w:tc>
        <w:tc>
          <w:tcPr>
            <w:tcW w:w="7703" w:type="dxa"/>
            <w:vAlign w:val="center"/>
          </w:tcPr>
          <w:p w:rsidR="000A2CF8" w:rsidRPr="00567EA7" w:rsidRDefault="000A2CF8" w:rsidP="00CE5002">
            <w:pPr>
              <w:jc w:val="both"/>
              <w:rPr>
                <w:bCs/>
                <w:sz w:val="21"/>
                <w:szCs w:val="21"/>
              </w:rPr>
            </w:pPr>
            <w:r w:rsidRPr="00567EA7">
              <w:rPr>
                <w:bCs/>
                <w:sz w:val="21"/>
                <w:szCs w:val="21"/>
              </w:rPr>
              <w:t>Не требуется.</w:t>
            </w:r>
          </w:p>
        </w:tc>
      </w:tr>
      <w:tr w:rsidR="000A2CF8" w:rsidRPr="00467ACB" w:rsidTr="000C0353">
        <w:trPr>
          <w:trHeight w:val="194"/>
        </w:trPr>
        <w:tc>
          <w:tcPr>
            <w:tcW w:w="781" w:type="dxa"/>
          </w:tcPr>
          <w:p w:rsidR="000A2CF8" w:rsidRPr="003C2358" w:rsidRDefault="000A2CF8" w:rsidP="00966ABD">
            <w:pPr>
              <w:tabs>
                <w:tab w:val="num" w:pos="786"/>
              </w:tabs>
              <w:ind w:left="-15"/>
              <w:jc w:val="center"/>
            </w:pPr>
            <w:r w:rsidRPr="003C2358">
              <w:rPr>
                <w:sz w:val="22"/>
                <w:szCs w:val="22"/>
              </w:rPr>
              <w:t>20.</w:t>
            </w:r>
          </w:p>
        </w:tc>
        <w:tc>
          <w:tcPr>
            <w:tcW w:w="2051" w:type="dxa"/>
          </w:tcPr>
          <w:p w:rsidR="000A2CF8" w:rsidRPr="003C2358" w:rsidRDefault="000A2CF8" w:rsidP="00966ABD">
            <w:pPr>
              <w:ind w:right="153"/>
              <w:jc w:val="both"/>
              <w:rPr>
                <w:spacing w:val="-6"/>
              </w:rPr>
            </w:pPr>
            <w:r w:rsidRPr="003C235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0A2CF8" w:rsidRPr="003C2358" w:rsidRDefault="000A2CF8" w:rsidP="006C28DE">
            <w:pPr>
              <w:pStyle w:val="BodyTextIndent"/>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0A2CF8" w:rsidRPr="003C2358" w:rsidRDefault="000A2CF8" w:rsidP="006C28DE">
            <w:pPr>
              <w:pStyle w:val="BodyTextIndent"/>
              <w:ind w:left="0" w:firstLine="0"/>
              <w:rPr>
                <w:bCs/>
                <w:sz w:val="21"/>
                <w:szCs w:val="21"/>
              </w:rPr>
            </w:pPr>
            <w:r w:rsidRPr="003C2358">
              <w:rPr>
                <w:bCs/>
                <w:sz w:val="21"/>
                <w:szCs w:val="21"/>
              </w:rPr>
              <w:t>ИНН 7707074137; КПП 770701001</w:t>
            </w:r>
          </w:p>
          <w:p w:rsidR="000A2CF8" w:rsidRPr="003C2358" w:rsidRDefault="000A2CF8" w:rsidP="006C28DE">
            <w:pPr>
              <w:rPr>
                <w:bCs/>
                <w:sz w:val="21"/>
                <w:szCs w:val="21"/>
              </w:rPr>
            </w:pPr>
          </w:p>
          <w:p w:rsidR="000A2CF8" w:rsidRPr="003C2358" w:rsidRDefault="000A2CF8" w:rsidP="006C28DE">
            <w:pPr>
              <w:rPr>
                <w:bCs/>
                <w:sz w:val="21"/>
                <w:szCs w:val="21"/>
              </w:rPr>
            </w:pPr>
            <w:r w:rsidRPr="003C2358">
              <w:rPr>
                <w:bCs/>
                <w:sz w:val="21"/>
                <w:szCs w:val="21"/>
              </w:rPr>
              <w:t>Банковские реквизиты:</w:t>
            </w:r>
          </w:p>
          <w:p w:rsidR="000A2CF8" w:rsidRPr="003C2358" w:rsidRDefault="000A2CF8" w:rsidP="006C28DE">
            <w:pPr>
              <w:rPr>
                <w:bCs/>
                <w:sz w:val="21"/>
                <w:szCs w:val="21"/>
              </w:rPr>
            </w:pPr>
            <w:r w:rsidRPr="003C2358">
              <w:rPr>
                <w:bCs/>
                <w:sz w:val="21"/>
                <w:szCs w:val="21"/>
              </w:rPr>
              <w:t>р/с 40502810800400000002</w:t>
            </w:r>
          </w:p>
          <w:p w:rsidR="000A2CF8" w:rsidRPr="003C2358" w:rsidRDefault="000A2CF8" w:rsidP="006C28DE">
            <w:pPr>
              <w:rPr>
                <w:bCs/>
                <w:sz w:val="21"/>
                <w:szCs w:val="21"/>
              </w:rPr>
            </w:pPr>
            <w:r w:rsidRPr="003C2358">
              <w:rPr>
                <w:bCs/>
                <w:sz w:val="21"/>
                <w:szCs w:val="21"/>
              </w:rPr>
              <w:t>ОАО Банк ВТБ</w:t>
            </w:r>
          </w:p>
          <w:p w:rsidR="000A2CF8" w:rsidRPr="003C2358" w:rsidRDefault="000A2CF8" w:rsidP="006C28DE">
            <w:pPr>
              <w:rPr>
                <w:bCs/>
                <w:sz w:val="21"/>
                <w:szCs w:val="21"/>
              </w:rPr>
            </w:pPr>
            <w:r w:rsidRPr="003C2358">
              <w:rPr>
                <w:bCs/>
                <w:sz w:val="21"/>
                <w:szCs w:val="21"/>
              </w:rPr>
              <w:t>к/с 30101810700000000187 в ОПЕРУ Московского ГТУ Банка России</w:t>
            </w:r>
          </w:p>
          <w:p w:rsidR="000A2CF8" w:rsidRPr="003C2358" w:rsidRDefault="000A2CF8" w:rsidP="006C28DE">
            <w:pPr>
              <w:snapToGrid w:val="0"/>
              <w:rPr>
                <w:bCs/>
                <w:sz w:val="21"/>
                <w:szCs w:val="21"/>
              </w:rPr>
            </w:pPr>
            <w:r w:rsidRPr="003C2358">
              <w:rPr>
                <w:bCs/>
                <w:sz w:val="21"/>
                <w:szCs w:val="21"/>
              </w:rPr>
              <w:t>БИК 044525187</w:t>
            </w:r>
          </w:p>
          <w:p w:rsidR="000A2CF8" w:rsidRPr="003C2358" w:rsidRDefault="000A2CF8" w:rsidP="006C28DE">
            <w:pPr>
              <w:jc w:val="both"/>
              <w:rPr>
                <w:sz w:val="21"/>
                <w:szCs w:val="21"/>
              </w:rPr>
            </w:pPr>
          </w:p>
          <w:p w:rsidR="000A2CF8" w:rsidRPr="003C2358" w:rsidRDefault="000A2CF8" w:rsidP="006C28DE">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0A2CF8" w:rsidRPr="00467ACB" w:rsidTr="000C0353">
        <w:trPr>
          <w:trHeight w:val="194"/>
        </w:trPr>
        <w:tc>
          <w:tcPr>
            <w:tcW w:w="781" w:type="dxa"/>
          </w:tcPr>
          <w:p w:rsidR="000A2CF8" w:rsidRPr="003C2358" w:rsidRDefault="000A2CF8" w:rsidP="00966ABD">
            <w:pPr>
              <w:tabs>
                <w:tab w:val="num" w:pos="786"/>
              </w:tabs>
              <w:ind w:left="-15"/>
              <w:jc w:val="center"/>
            </w:pPr>
            <w:bookmarkStart w:id="183" w:name="_Ref321836744"/>
            <w:r w:rsidRPr="003C2358">
              <w:rPr>
                <w:sz w:val="22"/>
                <w:szCs w:val="22"/>
              </w:rPr>
              <w:t>21.</w:t>
            </w:r>
          </w:p>
        </w:tc>
        <w:bookmarkEnd w:id="183"/>
        <w:tc>
          <w:tcPr>
            <w:tcW w:w="2051" w:type="dxa"/>
          </w:tcPr>
          <w:p w:rsidR="000A2CF8" w:rsidRPr="003C2358" w:rsidRDefault="000A2CF8" w:rsidP="00966ABD">
            <w:pPr>
              <w:ind w:right="153"/>
              <w:jc w:val="both"/>
              <w:rPr>
                <w:b/>
                <w:i/>
              </w:rPr>
            </w:pPr>
            <w:r w:rsidRPr="003C2358">
              <w:rPr>
                <w:sz w:val="22"/>
                <w:szCs w:val="22"/>
              </w:rPr>
              <w:t>Порядок обжалования действий заказчика, организатора запроса цен, закупочной комиссии</w:t>
            </w:r>
          </w:p>
        </w:tc>
        <w:tc>
          <w:tcPr>
            <w:tcW w:w="7703" w:type="dxa"/>
          </w:tcPr>
          <w:p w:rsidR="000A2CF8" w:rsidRPr="003C2358" w:rsidRDefault="000A2CF8" w:rsidP="006C28DE">
            <w:pPr>
              <w:pStyle w:val="NormalWeb"/>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3" w:history="1">
              <w:r w:rsidRPr="003C2358">
                <w:rPr>
                  <w:rStyle w:val="Hyperlink"/>
                  <w:color w:val="auto"/>
                  <w:sz w:val="21"/>
                  <w:szCs w:val="21"/>
                </w:rPr>
                <w:t>arbitration@rosatom.ru</w:t>
              </w:r>
            </w:hyperlink>
            <w:r w:rsidRPr="003C2358">
              <w:rPr>
                <w:sz w:val="21"/>
                <w:szCs w:val="21"/>
              </w:rPr>
              <w:t>.</w:t>
            </w:r>
          </w:p>
          <w:p w:rsidR="000A2CF8" w:rsidRPr="003C2358" w:rsidRDefault="000A2CF8" w:rsidP="006C28DE">
            <w:pPr>
              <w:pStyle w:val="NormalWeb"/>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2CF8" w:rsidRPr="003C2358" w:rsidRDefault="000A2CF8" w:rsidP="006C28DE">
            <w:pPr>
              <w:pStyle w:val="NormalWeb"/>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2CF8" w:rsidRPr="003C2358" w:rsidRDefault="000A2CF8" w:rsidP="006C28DE">
            <w:pPr>
              <w:pStyle w:val="NormalWeb"/>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2CF8" w:rsidRPr="003C2358" w:rsidRDefault="000A2CF8" w:rsidP="006C28DE">
            <w:pPr>
              <w:pStyle w:val="NormalWeb"/>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2CF8" w:rsidRPr="003C2358" w:rsidRDefault="000A2CF8" w:rsidP="006C28DE">
            <w:pPr>
              <w:pStyle w:val="NormalWeb"/>
              <w:spacing w:before="0" w:beforeAutospacing="0" w:after="0" w:afterAutospacing="0"/>
              <w:jc w:val="both"/>
              <w:rPr>
                <w:sz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A2CF8" w:rsidRPr="00467ACB" w:rsidTr="000C0353">
        <w:trPr>
          <w:trHeight w:val="194"/>
        </w:trPr>
        <w:tc>
          <w:tcPr>
            <w:tcW w:w="781" w:type="dxa"/>
          </w:tcPr>
          <w:p w:rsidR="000A2CF8" w:rsidRPr="003C2358" w:rsidRDefault="000A2CF8" w:rsidP="00966ABD">
            <w:pPr>
              <w:tabs>
                <w:tab w:val="num" w:pos="786"/>
              </w:tabs>
              <w:ind w:left="-15"/>
              <w:jc w:val="center"/>
            </w:pPr>
            <w:r w:rsidRPr="003C2358">
              <w:rPr>
                <w:sz w:val="22"/>
                <w:szCs w:val="22"/>
              </w:rPr>
              <w:t>22.</w:t>
            </w:r>
          </w:p>
        </w:tc>
        <w:tc>
          <w:tcPr>
            <w:tcW w:w="2051" w:type="dxa"/>
          </w:tcPr>
          <w:p w:rsidR="000A2CF8" w:rsidRPr="003C2358" w:rsidRDefault="000A2CF8" w:rsidP="00966ABD">
            <w:pPr>
              <w:ind w:right="153"/>
              <w:jc w:val="both"/>
              <w:rPr>
                <w:b/>
                <w:i/>
              </w:rPr>
            </w:pPr>
            <w:r w:rsidRPr="003C2358">
              <w:rPr>
                <w:sz w:val="22"/>
                <w:szCs w:val="22"/>
              </w:rPr>
              <w:t>Каналы связи, по которым можно сообщить о фактах злоупотребления при проведении запроса цен</w:t>
            </w:r>
          </w:p>
        </w:tc>
        <w:tc>
          <w:tcPr>
            <w:tcW w:w="7703" w:type="dxa"/>
          </w:tcPr>
          <w:p w:rsidR="000A2CF8" w:rsidRPr="003C2358" w:rsidRDefault="000A2CF8" w:rsidP="006C28DE">
            <w:pPr>
              <w:pStyle w:val="NormalWeb"/>
              <w:spacing w:before="0" w:beforeAutospacing="0" w:after="0" w:afterAutospacing="0"/>
              <w:ind w:right="-49"/>
              <w:jc w:val="both"/>
              <w:rPr>
                <w:sz w:val="21"/>
                <w:szCs w:val="21"/>
              </w:rPr>
            </w:pPr>
            <w:r w:rsidRPr="003C2358">
              <w:rPr>
                <w:sz w:val="21"/>
                <w:szCs w:val="21"/>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A2CF8" w:rsidRPr="003C2358" w:rsidRDefault="000A2CF8" w:rsidP="006C28DE">
            <w:pPr>
              <w:pStyle w:val="NormalWeb"/>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0A2CF8" w:rsidRPr="003C2358" w:rsidRDefault="000A2CF8" w:rsidP="006C28DE">
            <w:pPr>
              <w:pStyle w:val="NormalWeb"/>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0A2CF8" w:rsidRPr="003C2358" w:rsidRDefault="000A2CF8" w:rsidP="006C28DE">
            <w:pPr>
              <w:pStyle w:val="NormalWeb"/>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bookmarkEnd w:id="15"/>
      <w:bookmarkEnd w:id="16"/>
      <w:bookmarkEnd w:id="17"/>
      <w:bookmarkEnd w:id="18"/>
      <w:bookmarkEnd w:id="19"/>
      <w:bookmarkEnd w:id="20"/>
    </w:tbl>
    <w:p w:rsidR="000A2CF8" w:rsidRPr="003C2358" w:rsidRDefault="000A2CF8" w:rsidP="00CB2865">
      <w:pPr>
        <w:ind w:left="482"/>
        <w:outlineLvl w:val="0"/>
        <w:rPr>
          <w:sz w:val="22"/>
          <w:szCs w:val="22"/>
        </w:rPr>
      </w:pPr>
      <w:r w:rsidRPr="00467ACB">
        <w:rPr>
          <w:bCs/>
          <w:sz w:val="22"/>
          <w:highlight w:val="yellow"/>
        </w:rPr>
        <w:br w:type="page"/>
      </w:r>
      <w:bookmarkEnd w:id="21"/>
      <w:r w:rsidRPr="003C2358">
        <w:rPr>
          <w:bCs/>
          <w:sz w:val="22"/>
        </w:rPr>
        <w:t>5. </w:t>
      </w:r>
      <w:r w:rsidRPr="003C2358">
        <w:rPr>
          <w:sz w:val="22"/>
          <w:szCs w:val="22"/>
        </w:rPr>
        <w:t>ОБРАЗЦЫ ФОРМ ОСНОВНЫХ ДОКУМЕНТОВ, ВКЛЮЧАЕМЫХ В ЗАЯВКУ НА УЧАСТИЕ В ЗАПРОСЕ ЦЕН</w:t>
      </w:r>
    </w:p>
    <w:p w:rsidR="000A2CF8" w:rsidRPr="003C2358" w:rsidRDefault="000A2CF8" w:rsidP="00CB2865">
      <w:pPr>
        <w:jc w:val="right"/>
        <w:rPr>
          <w:b/>
          <w:bCs/>
          <w:sz w:val="22"/>
          <w:szCs w:val="22"/>
        </w:rPr>
      </w:pPr>
      <w:bookmarkStart w:id="184" w:name="_Toc125781975"/>
    </w:p>
    <w:p w:rsidR="000A2CF8" w:rsidRPr="003C2358" w:rsidRDefault="000A2CF8" w:rsidP="00CB2865">
      <w:pPr>
        <w:jc w:val="right"/>
        <w:rPr>
          <w:b/>
          <w:bCs/>
          <w:sz w:val="22"/>
          <w:szCs w:val="22"/>
        </w:rPr>
      </w:pPr>
      <w:r w:rsidRPr="003C2358">
        <w:rPr>
          <w:b/>
          <w:bCs/>
          <w:sz w:val="22"/>
          <w:szCs w:val="22"/>
        </w:rPr>
        <w:t>Форма 1</w:t>
      </w:r>
    </w:p>
    <w:p w:rsidR="000A2CF8" w:rsidRPr="003C2358" w:rsidRDefault="000A2CF8" w:rsidP="00CB2865">
      <w:pPr>
        <w:jc w:val="center"/>
        <w:rPr>
          <w:sz w:val="21"/>
          <w:szCs w:val="21"/>
        </w:rPr>
      </w:pPr>
      <w:bookmarkStart w:id="185" w:name="_Toc279566774"/>
      <w:bookmarkEnd w:id="184"/>
      <w:r w:rsidRPr="003C2358">
        <w:rPr>
          <w:sz w:val="21"/>
          <w:szCs w:val="21"/>
        </w:rPr>
        <w:t>(на фирменном бланке организации)</w:t>
      </w:r>
    </w:p>
    <w:p w:rsidR="000A2CF8" w:rsidRPr="003C2358" w:rsidRDefault="000A2CF8" w:rsidP="00CB2865">
      <w:pPr>
        <w:rPr>
          <w:sz w:val="21"/>
          <w:szCs w:val="21"/>
        </w:rPr>
      </w:pPr>
    </w:p>
    <w:p w:rsidR="000A2CF8" w:rsidRPr="003C2358" w:rsidRDefault="000A2CF8" w:rsidP="00CB2865">
      <w:pPr>
        <w:rPr>
          <w:sz w:val="21"/>
          <w:szCs w:val="21"/>
        </w:rPr>
      </w:pPr>
      <w:r w:rsidRPr="003C2358">
        <w:rPr>
          <w:sz w:val="21"/>
          <w:szCs w:val="21"/>
        </w:rPr>
        <w:t>№ документа</w:t>
      </w:r>
    </w:p>
    <w:p w:rsidR="000A2CF8" w:rsidRPr="003C2358" w:rsidRDefault="000A2CF8" w:rsidP="00CB2865">
      <w:pPr>
        <w:rPr>
          <w:sz w:val="21"/>
          <w:szCs w:val="21"/>
        </w:rPr>
      </w:pPr>
      <w:r w:rsidRPr="003C2358">
        <w:rPr>
          <w:sz w:val="21"/>
          <w:szCs w:val="21"/>
        </w:rPr>
        <w:t>дата</w:t>
      </w:r>
    </w:p>
    <w:p w:rsidR="000A2CF8" w:rsidRPr="003C2358" w:rsidRDefault="000A2CF8" w:rsidP="00CB2865">
      <w:pPr>
        <w:jc w:val="center"/>
        <w:rPr>
          <w:b/>
          <w:sz w:val="21"/>
          <w:szCs w:val="21"/>
        </w:rPr>
      </w:pPr>
      <w:bookmarkStart w:id="186" w:name="_Toc349652273"/>
      <w:bookmarkStart w:id="187" w:name="_Toc349653057"/>
    </w:p>
    <w:p w:rsidR="000A2CF8" w:rsidRPr="003C2358" w:rsidRDefault="000A2CF8" w:rsidP="00CB2865">
      <w:pPr>
        <w:jc w:val="center"/>
        <w:outlineLvl w:val="1"/>
        <w:rPr>
          <w:b/>
          <w:sz w:val="21"/>
          <w:szCs w:val="21"/>
        </w:rPr>
      </w:pPr>
      <w:r w:rsidRPr="003C2358">
        <w:rPr>
          <w:b/>
          <w:sz w:val="21"/>
          <w:szCs w:val="21"/>
        </w:rPr>
        <w:t>ЗАЯВКА НА УЧАСТИЕ В ЗАПРОСЕ ЦЕН</w:t>
      </w:r>
      <w:bookmarkEnd w:id="186"/>
      <w:bookmarkEnd w:id="187"/>
    </w:p>
    <w:p w:rsidR="000A2CF8" w:rsidRPr="003C2358" w:rsidRDefault="000A2CF8" w:rsidP="00CB2865">
      <w:pPr>
        <w:jc w:val="center"/>
        <w:rPr>
          <w:b/>
          <w:sz w:val="21"/>
          <w:szCs w:val="21"/>
        </w:rPr>
      </w:pPr>
    </w:p>
    <w:p w:rsidR="000A2CF8" w:rsidRPr="003C2358" w:rsidRDefault="000A2CF8" w:rsidP="00CB2865">
      <w:pPr>
        <w:ind w:firstLine="709"/>
        <w:jc w:val="both"/>
        <w:rPr>
          <w:sz w:val="22"/>
          <w:szCs w:val="22"/>
        </w:rPr>
      </w:pPr>
      <w:r w:rsidRPr="003C2358">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Pr="003C2358">
        <w:rPr>
          <w:sz w:val="22"/>
        </w:rPr>
        <w:t xml:space="preserve">_________ </w:t>
      </w:r>
      <w:r w:rsidRPr="003C2358">
        <w:rPr>
          <w:sz w:val="22"/>
          <w:szCs w:val="22"/>
        </w:rPr>
        <w:t xml:space="preserve">на сайте </w:t>
      </w:r>
      <w:hyperlink r:id="rId34" w:history="1">
        <w:r w:rsidRPr="003C2358">
          <w:t>_____________</w:t>
        </w:r>
      </w:hyperlink>
      <w:r w:rsidRPr="003C2358">
        <w:rPr>
          <w:sz w:val="22"/>
          <w:szCs w:val="22"/>
        </w:rPr>
        <w:t xml:space="preserve"> запрос цен № ___, документацию по запросу цен, ____________________________________________________________________________________________,</w:t>
      </w:r>
    </w:p>
    <w:p w:rsidR="000A2CF8" w:rsidRPr="003C2358" w:rsidRDefault="000A2CF8" w:rsidP="00CB2865">
      <w:pPr>
        <w:ind w:firstLine="720"/>
        <w:jc w:val="center"/>
        <w:rPr>
          <w:i/>
          <w:sz w:val="16"/>
          <w:szCs w:val="16"/>
        </w:rPr>
      </w:pPr>
      <w:r w:rsidRPr="003C2358">
        <w:rPr>
          <w:i/>
          <w:sz w:val="16"/>
          <w:szCs w:val="16"/>
        </w:rPr>
        <w:t>(полное наименование участника запроса цен с указанием организационно-правовой формы)</w:t>
      </w:r>
    </w:p>
    <w:p w:rsidR="000A2CF8" w:rsidRPr="003C2358" w:rsidRDefault="000A2CF8" w:rsidP="00CB2865">
      <w:pPr>
        <w:pStyle w:val="Times12"/>
        <w:suppressAutoHyphens/>
        <w:ind w:firstLine="0"/>
        <w:rPr>
          <w:bCs w:val="0"/>
          <w:sz w:val="22"/>
        </w:rPr>
      </w:pPr>
      <w:r w:rsidRPr="003C2358">
        <w:rPr>
          <w:bCs w:val="0"/>
          <w:sz w:val="22"/>
        </w:rPr>
        <w:t>ИНН ________________________________________________________,</w:t>
      </w:r>
    </w:p>
    <w:p w:rsidR="000A2CF8" w:rsidRPr="003C2358" w:rsidRDefault="000A2CF8" w:rsidP="00CB2865">
      <w:pPr>
        <w:ind w:left="1407" w:firstLine="720"/>
        <w:rPr>
          <w:i/>
          <w:sz w:val="16"/>
          <w:szCs w:val="16"/>
        </w:rPr>
      </w:pPr>
      <w:r w:rsidRPr="003C2358">
        <w:rPr>
          <w:i/>
          <w:sz w:val="16"/>
          <w:szCs w:val="16"/>
        </w:rPr>
        <w:t>(ИНН участника запроса цен)</w:t>
      </w:r>
    </w:p>
    <w:p w:rsidR="000A2CF8" w:rsidRPr="003C2358" w:rsidRDefault="000A2CF8" w:rsidP="00CB2865">
      <w:pPr>
        <w:pStyle w:val="Times12"/>
        <w:suppressAutoHyphens/>
        <w:ind w:firstLine="0"/>
        <w:rPr>
          <w:bCs w:val="0"/>
          <w:sz w:val="22"/>
        </w:rPr>
      </w:pPr>
      <w:r w:rsidRPr="003C2358">
        <w:rPr>
          <w:bCs w:val="0"/>
          <w:sz w:val="22"/>
        </w:rPr>
        <w:t>зарегистрированное по адресу ________________________________________________________,</w:t>
      </w:r>
    </w:p>
    <w:p w:rsidR="000A2CF8" w:rsidRPr="003C2358" w:rsidRDefault="000A2CF8" w:rsidP="00CB2865">
      <w:pPr>
        <w:ind w:firstLine="720"/>
        <w:jc w:val="center"/>
        <w:rPr>
          <w:i/>
          <w:sz w:val="16"/>
          <w:szCs w:val="16"/>
        </w:rPr>
      </w:pPr>
      <w:r w:rsidRPr="003C2358">
        <w:rPr>
          <w:i/>
          <w:sz w:val="16"/>
          <w:szCs w:val="16"/>
        </w:rPr>
        <w:t>(юридический адрес участника запроса цен)</w:t>
      </w:r>
    </w:p>
    <w:p w:rsidR="000A2CF8" w:rsidRPr="003C2358" w:rsidRDefault="000A2CF8" w:rsidP="00CB2865">
      <w:pPr>
        <w:pStyle w:val="Times12"/>
        <w:suppressAutoHyphens/>
        <w:ind w:firstLine="0"/>
        <w:rPr>
          <w:bCs w:val="0"/>
          <w:sz w:val="22"/>
        </w:rPr>
      </w:pPr>
      <w:r w:rsidRPr="003C2358">
        <w:rPr>
          <w:bCs w:val="0"/>
          <w:sz w:val="22"/>
        </w:rPr>
        <w:t>фактический адрес _____________________________________________________,</w:t>
      </w:r>
    </w:p>
    <w:p w:rsidR="000A2CF8" w:rsidRPr="003C2358" w:rsidRDefault="000A2CF8" w:rsidP="00CB2865">
      <w:pPr>
        <w:ind w:firstLine="720"/>
        <w:jc w:val="center"/>
        <w:rPr>
          <w:i/>
          <w:sz w:val="16"/>
          <w:szCs w:val="16"/>
        </w:rPr>
      </w:pPr>
      <w:r w:rsidRPr="003C2358">
        <w:rPr>
          <w:i/>
          <w:sz w:val="16"/>
          <w:szCs w:val="16"/>
        </w:rPr>
        <w:t>(фактический адрес участника запроса цен)</w:t>
      </w:r>
    </w:p>
    <w:p w:rsidR="000A2CF8" w:rsidRPr="003C2358" w:rsidRDefault="000A2CF8" w:rsidP="00CB2865">
      <w:pPr>
        <w:jc w:val="both"/>
        <w:rPr>
          <w:sz w:val="22"/>
          <w:szCs w:val="22"/>
        </w:rPr>
      </w:pPr>
      <w:r w:rsidRPr="003C2358">
        <w:rPr>
          <w:sz w:val="22"/>
          <w:szCs w:val="22"/>
        </w:rPr>
        <w:t>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ЧАСТЬ 2 «Проект договора» документации по запросу цен, и предлагаем товар (работы, услуги) согласно Приложению к заявке «Техническое предложение».</w:t>
      </w:r>
    </w:p>
    <w:p w:rsidR="000A2CF8" w:rsidRPr="003C2358" w:rsidRDefault="000A2CF8" w:rsidP="00CB2865">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A2CF8" w:rsidRPr="003C2358" w:rsidTr="00CB2865">
        <w:trPr>
          <w:jc w:val="center"/>
        </w:trPr>
        <w:tc>
          <w:tcPr>
            <w:tcW w:w="706" w:type="dxa"/>
            <w:vAlign w:val="center"/>
          </w:tcPr>
          <w:p w:rsidR="000A2CF8" w:rsidRPr="003C2358" w:rsidRDefault="000A2CF8" w:rsidP="00CB2865">
            <w:pPr>
              <w:contextualSpacing/>
              <w:jc w:val="center"/>
              <w:rPr>
                <w:sz w:val="20"/>
                <w:szCs w:val="20"/>
              </w:rPr>
            </w:pPr>
            <w:r w:rsidRPr="003C2358">
              <w:rPr>
                <w:sz w:val="20"/>
                <w:szCs w:val="20"/>
              </w:rPr>
              <w:t>№</w:t>
            </w:r>
          </w:p>
          <w:p w:rsidR="000A2CF8" w:rsidRPr="003C2358" w:rsidRDefault="000A2CF8" w:rsidP="00CB2865">
            <w:pPr>
              <w:contextualSpacing/>
              <w:jc w:val="center"/>
              <w:rPr>
                <w:sz w:val="20"/>
                <w:szCs w:val="20"/>
              </w:rPr>
            </w:pPr>
            <w:r w:rsidRPr="003C2358">
              <w:rPr>
                <w:sz w:val="20"/>
                <w:szCs w:val="20"/>
              </w:rPr>
              <w:t>п/п</w:t>
            </w:r>
          </w:p>
        </w:tc>
        <w:tc>
          <w:tcPr>
            <w:tcW w:w="2271" w:type="dxa"/>
            <w:vAlign w:val="center"/>
          </w:tcPr>
          <w:p w:rsidR="000A2CF8" w:rsidRPr="003C2358" w:rsidRDefault="000A2CF8" w:rsidP="00CB2865">
            <w:pPr>
              <w:contextualSpacing/>
              <w:jc w:val="center"/>
              <w:rPr>
                <w:sz w:val="20"/>
                <w:szCs w:val="20"/>
              </w:rPr>
            </w:pPr>
            <w:r w:rsidRPr="003C2358">
              <w:rPr>
                <w:sz w:val="20"/>
                <w:szCs w:val="20"/>
              </w:rPr>
              <w:t>Наименование</w:t>
            </w:r>
          </w:p>
          <w:p w:rsidR="000A2CF8" w:rsidRPr="003C2358" w:rsidRDefault="000A2CF8" w:rsidP="00CB2865">
            <w:pPr>
              <w:contextualSpacing/>
              <w:jc w:val="center"/>
              <w:rPr>
                <w:sz w:val="20"/>
                <w:szCs w:val="20"/>
                <w:lang w:val="en-US"/>
              </w:rPr>
            </w:pPr>
            <w:r w:rsidRPr="003C2358">
              <w:rPr>
                <w:bCs/>
                <w:i/>
                <w:sz w:val="20"/>
                <w:szCs w:val="20"/>
              </w:rPr>
              <w:t>(товара, работ услуг)</w:t>
            </w:r>
          </w:p>
        </w:tc>
        <w:tc>
          <w:tcPr>
            <w:tcW w:w="2126" w:type="dxa"/>
            <w:vAlign w:val="center"/>
          </w:tcPr>
          <w:p w:rsidR="000A2CF8" w:rsidRPr="003C2358" w:rsidRDefault="000A2CF8" w:rsidP="00CB2865">
            <w:pPr>
              <w:contextualSpacing/>
              <w:jc w:val="center"/>
              <w:rPr>
                <w:sz w:val="20"/>
                <w:szCs w:val="20"/>
              </w:rPr>
            </w:pPr>
            <w:r w:rsidRPr="003C2358">
              <w:rPr>
                <w:sz w:val="20"/>
                <w:szCs w:val="20"/>
              </w:rPr>
              <w:t>Количество</w:t>
            </w:r>
          </w:p>
          <w:p w:rsidR="000A2CF8" w:rsidRPr="003C2358" w:rsidRDefault="000A2CF8" w:rsidP="00CB2865">
            <w:pPr>
              <w:contextualSpacing/>
              <w:jc w:val="center"/>
              <w:rPr>
                <w:sz w:val="20"/>
                <w:szCs w:val="20"/>
              </w:rPr>
            </w:pPr>
            <w:r w:rsidRPr="003C2358">
              <w:rPr>
                <w:bCs/>
                <w:i/>
                <w:sz w:val="20"/>
                <w:szCs w:val="20"/>
              </w:rPr>
              <w:t>(товара, работ услуг)</w:t>
            </w:r>
          </w:p>
        </w:tc>
        <w:tc>
          <w:tcPr>
            <w:tcW w:w="1134" w:type="dxa"/>
            <w:vAlign w:val="center"/>
          </w:tcPr>
          <w:p w:rsidR="000A2CF8" w:rsidRPr="003C2358" w:rsidRDefault="000A2CF8" w:rsidP="00CB2865">
            <w:pPr>
              <w:ind w:left="-108" w:right="-108"/>
              <w:contextualSpacing/>
              <w:jc w:val="center"/>
              <w:rPr>
                <w:sz w:val="20"/>
                <w:szCs w:val="20"/>
              </w:rPr>
            </w:pPr>
            <w:r w:rsidRPr="003C2358">
              <w:rPr>
                <w:sz w:val="20"/>
                <w:szCs w:val="20"/>
              </w:rPr>
              <w:t>Ед. изм.</w:t>
            </w:r>
          </w:p>
        </w:tc>
        <w:tc>
          <w:tcPr>
            <w:tcW w:w="1276" w:type="dxa"/>
            <w:vAlign w:val="center"/>
          </w:tcPr>
          <w:p w:rsidR="000A2CF8" w:rsidRPr="003C2358" w:rsidRDefault="000A2CF8" w:rsidP="00CB2865">
            <w:pPr>
              <w:ind w:left="-108" w:right="-108"/>
              <w:contextualSpacing/>
              <w:jc w:val="center"/>
              <w:rPr>
                <w:sz w:val="20"/>
                <w:szCs w:val="20"/>
              </w:rPr>
            </w:pPr>
            <w:r w:rsidRPr="003C2358">
              <w:rPr>
                <w:sz w:val="20"/>
                <w:szCs w:val="20"/>
              </w:rPr>
              <w:t>Цена за единицу, руб. без НДС</w:t>
            </w:r>
          </w:p>
        </w:tc>
        <w:tc>
          <w:tcPr>
            <w:tcW w:w="1418" w:type="dxa"/>
            <w:vAlign w:val="center"/>
          </w:tcPr>
          <w:p w:rsidR="000A2CF8" w:rsidRPr="003C2358" w:rsidRDefault="000A2CF8" w:rsidP="00CB2865">
            <w:pPr>
              <w:ind w:left="-108" w:right="-108"/>
              <w:contextualSpacing/>
              <w:jc w:val="center"/>
              <w:rPr>
                <w:sz w:val="20"/>
                <w:szCs w:val="20"/>
              </w:rPr>
            </w:pPr>
            <w:r w:rsidRPr="003C2358">
              <w:rPr>
                <w:sz w:val="20"/>
                <w:szCs w:val="20"/>
              </w:rPr>
              <w:t>Цена всего, руб. без НДС</w:t>
            </w:r>
          </w:p>
        </w:tc>
        <w:tc>
          <w:tcPr>
            <w:tcW w:w="1134" w:type="dxa"/>
            <w:vAlign w:val="center"/>
          </w:tcPr>
          <w:p w:rsidR="000A2CF8" w:rsidRPr="003C2358" w:rsidRDefault="000A2CF8" w:rsidP="00CB2865">
            <w:pPr>
              <w:ind w:left="-108" w:right="-108"/>
              <w:contextualSpacing/>
              <w:jc w:val="center"/>
              <w:rPr>
                <w:sz w:val="20"/>
                <w:szCs w:val="20"/>
              </w:rPr>
            </w:pPr>
            <w:r w:rsidRPr="003C2358">
              <w:rPr>
                <w:sz w:val="20"/>
                <w:szCs w:val="20"/>
              </w:rPr>
              <w:t>Цена всего, руб. с НДС</w:t>
            </w:r>
          </w:p>
        </w:tc>
      </w:tr>
      <w:tr w:rsidR="000A2CF8" w:rsidRPr="003C2358" w:rsidTr="00CB2865">
        <w:trPr>
          <w:trHeight w:val="542"/>
          <w:jc w:val="center"/>
        </w:trPr>
        <w:tc>
          <w:tcPr>
            <w:tcW w:w="706" w:type="dxa"/>
            <w:vAlign w:val="center"/>
          </w:tcPr>
          <w:p w:rsidR="000A2CF8" w:rsidRPr="003C2358" w:rsidRDefault="000A2CF8" w:rsidP="00CB2865">
            <w:pPr>
              <w:contextualSpacing/>
              <w:jc w:val="center"/>
              <w:rPr>
                <w:sz w:val="23"/>
                <w:szCs w:val="23"/>
              </w:rPr>
            </w:pPr>
            <w:r w:rsidRPr="003C2358">
              <w:rPr>
                <w:sz w:val="23"/>
                <w:szCs w:val="23"/>
              </w:rPr>
              <w:t>1</w:t>
            </w:r>
          </w:p>
        </w:tc>
        <w:tc>
          <w:tcPr>
            <w:tcW w:w="2271" w:type="dxa"/>
          </w:tcPr>
          <w:p w:rsidR="000A2CF8" w:rsidRPr="003C2358" w:rsidRDefault="000A2CF8" w:rsidP="00CB2865">
            <w:pPr>
              <w:spacing w:line="276" w:lineRule="auto"/>
              <w:contextualSpacing/>
              <w:rPr>
                <w:sz w:val="23"/>
                <w:szCs w:val="23"/>
              </w:rPr>
            </w:pPr>
          </w:p>
        </w:tc>
        <w:tc>
          <w:tcPr>
            <w:tcW w:w="2126" w:type="dxa"/>
            <w:vAlign w:val="center"/>
          </w:tcPr>
          <w:p w:rsidR="000A2CF8" w:rsidRPr="003C2358" w:rsidRDefault="000A2CF8" w:rsidP="00CB2865">
            <w:pPr>
              <w:contextualSpacing/>
              <w:jc w:val="center"/>
              <w:rPr>
                <w:sz w:val="23"/>
                <w:szCs w:val="23"/>
              </w:rPr>
            </w:pPr>
          </w:p>
        </w:tc>
        <w:tc>
          <w:tcPr>
            <w:tcW w:w="1134" w:type="dxa"/>
            <w:vAlign w:val="center"/>
          </w:tcPr>
          <w:p w:rsidR="000A2CF8" w:rsidRPr="003C2358" w:rsidRDefault="000A2CF8" w:rsidP="00CB2865">
            <w:pPr>
              <w:contextualSpacing/>
              <w:jc w:val="center"/>
              <w:rPr>
                <w:sz w:val="23"/>
                <w:szCs w:val="23"/>
              </w:rPr>
            </w:pPr>
          </w:p>
        </w:tc>
        <w:tc>
          <w:tcPr>
            <w:tcW w:w="1276" w:type="dxa"/>
            <w:vAlign w:val="center"/>
          </w:tcPr>
          <w:p w:rsidR="000A2CF8" w:rsidRPr="003C2358" w:rsidRDefault="000A2CF8" w:rsidP="00CB2865">
            <w:pPr>
              <w:contextualSpacing/>
              <w:jc w:val="center"/>
              <w:rPr>
                <w:sz w:val="23"/>
                <w:szCs w:val="23"/>
              </w:rPr>
            </w:pPr>
          </w:p>
        </w:tc>
        <w:tc>
          <w:tcPr>
            <w:tcW w:w="1418" w:type="dxa"/>
            <w:vAlign w:val="center"/>
          </w:tcPr>
          <w:p w:rsidR="000A2CF8" w:rsidRPr="003C2358" w:rsidRDefault="000A2CF8" w:rsidP="00CB2865">
            <w:pPr>
              <w:contextualSpacing/>
              <w:jc w:val="center"/>
              <w:rPr>
                <w:sz w:val="23"/>
                <w:szCs w:val="23"/>
              </w:rPr>
            </w:pPr>
          </w:p>
        </w:tc>
        <w:tc>
          <w:tcPr>
            <w:tcW w:w="1134" w:type="dxa"/>
          </w:tcPr>
          <w:p w:rsidR="000A2CF8" w:rsidRPr="003C2358" w:rsidRDefault="000A2CF8" w:rsidP="00CB2865">
            <w:pPr>
              <w:contextualSpacing/>
              <w:jc w:val="center"/>
              <w:rPr>
                <w:sz w:val="23"/>
                <w:szCs w:val="23"/>
              </w:rPr>
            </w:pPr>
          </w:p>
        </w:tc>
      </w:tr>
      <w:tr w:rsidR="000A2CF8" w:rsidRPr="003C2358" w:rsidTr="00CB2865">
        <w:trPr>
          <w:trHeight w:val="412"/>
          <w:jc w:val="center"/>
        </w:trPr>
        <w:tc>
          <w:tcPr>
            <w:tcW w:w="706" w:type="dxa"/>
            <w:vAlign w:val="center"/>
          </w:tcPr>
          <w:p w:rsidR="000A2CF8" w:rsidRPr="003C2358" w:rsidRDefault="000A2CF8" w:rsidP="00CB2865">
            <w:pPr>
              <w:contextualSpacing/>
              <w:jc w:val="center"/>
              <w:rPr>
                <w:sz w:val="23"/>
                <w:szCs w:val="23"/>
              </w:rPr>
            </w:pPr>
            <w:r w:rsidRPr="003C2358">
              <w:rPr>
                <w:sz w:val="23"/>
                <w:szCs w:val="23"/>
              </w:rPr>
              <w:t>…</w:t>
            </w:r>
          </w:p>
        </w:tc>
        <w:tc>
          <w:tcPr>
            <w:tcW w:w="2271" w:type="dxa"/>
          </w:tcPr>
          <w:p w:rsidR="000A2CF8" w:rsidRPr="003C2358" w:rsidRDefault="000A2CF8" w:rsidP="00CB2865">
            <w:pPr>
              <w:spacing w:line="276" w:lineRule="auto"/>
              <w:rPr>
                <w:sz w:val="23"/>
                <w:szCs w:val="23"/>
              </w:rPr>
            </w:pPr>
          </w:p>
        </w:tc>
        <w:tc>
          <w:tcPr>
            <w:tcW w:w="2126" w:type="dxa"/>
            <w:vAlign w:val="center"/>
          </w:tcPr>
          <w:p w:rsidR="000A2CF8" w:rsidRPr="003C2358" w:rsidRDefault="000A2CF8" w:rsidP="00CB2865">
            <w:pPr>
              <w:contextualSpacing/>
              <w:jc w:val="center"/>
              <w:rPr>
                <w:sz w:val="23"/>
                <w:szCs w:val="23"/>
              </w:rPr>
            </w:pPr>
          </w:p>
        </w:tc>
        <w:tc>
          <w:tcPr>
            <w:tcW w:w="1134" w:type="dxa"/>
            <w:vAlign w:val="center"/>
          </w:tcPr>
          <w:p w:rsidR="000A2CF8" w:rsidRPr="003C2358" w:rsidRDefault="000A2CF8" w:rsidP="00CB2865">
            <w:pPr>
              <w:contextualSpacing/>
              <w:jc w:val="center"/>
              <w:rPr>
                <w:sz w:val="23"/>
                <w:szCs w:val="23"/>
              </w:rPr>
            </w:pPr>
          </w:p>
        </w:tc>
        <w:tc>
          <w:tcPr>
            <w:tcW w:w="1276" w:type="dxa"/>
            <w:vAlign w:val="center"/>
          </w:tcPr>
          <w:p w:rsidR="000A2CF8" w:rsidRPr="003C2358" w:rsidRDefault="000A2CF8" w:rsidP="00CB2865">
            <w:pPr>
              <w:contextualSpacing/>
              <w:jc w:val="center"/>
              <w:rPr>
                <w:sz w:val="23"/>
                <w:szCs w:val="23"/>
              </w:rPr>
            </w:pPr>
          </w:p>
        </w:tc>
        <w:tc>
          <w:tcPr>
            <w:tcW w:w="1418" w:type="dxa"/>
            <w:vAlign w:val="center"/>
          </w:tcPr>
          <w:p w:rsidR="000A2CF8" w:rsidRPr="003C2358" w:rsidRDefault="000A2CF8" w:rsidP="00CB2865">
            <w:pPr>
              <w:contextualSpacing/>
              <w:jc w:val="center"/>
              <w:rPr>
                <w:sz w:val="23"/>
                <w:szCs w:val="23"/>
              </w:rPr>
            </w:pPr>
          </w:p>
        </w:tc>
        <w:tc>
          <w:tcPr>
            <w:tcW w:w="1134" w:type="dxa"/>
          </w:tcPr>
          <w:p w:rsidR="000A2CF8" w:rsidRPr="003C2358" w:rsidRDefault="000A2CF8" w:rsidP="00CB2865">
            <w:pPr>
              <w:contextualSpacing/>
              <w:jc w:val="center"/>
              <w:rPr>
                <w:sz w:val="23"/>
                <w:szCs w:val="23"/>
              </w:rPr>
            </w:pPr>
          </w:p>
        </w:tc>
      </w:tr>
      <w:tr w:rsidR="000A2CF8" w:rsidRPr="003C2358" w:rsidTr="00CB2865">
        <w:trPr>
          <w:trHeight w:val="412"/>
          <w:jc w:val="center"/>
        </w:trPr>
        <w:tc>
          <w:tcPr>
            <w:tcW w:w="7513" w:type="dxa"/>
            <w:gridSpan w:val="5"/>
            <w:vAlign w:val="center"/>
          </w:tcPr>
          <w:p w:rsidR="000A2CF8" w:rsidRPr="003C2358" w:rsidRDefault="000A2CF8" w:rsidP="00CB2865">
            <w:pPr>
              <w:contextualSpacing/>
              <w:rPr>
                <w:sz w:val="23"/>
                <w:szCs w:val="23"/>
              </w:rPr>
            </w:pPr>
            <w:r w:rsidRPr="003C2358">
              <w:rPr>
                <w:sz w:val="23"/>
                <w:szCs w:val="23"/>
              </w:rPr>
              <w:t>ИТОГО:</w:t>
            </w:r>
          </w:p>
        </w:tc>
        <w:tc>
          <w:tcPr>
            <w:tcW w:w="1418" w:type="dxa"/>
          </w:tcPr>
          <w:p w:rsidR="000A2CF8" w:rsidRPr="003C2358" w:rsidRDefault="000A2CF8" w:rsidP="00CB2865">
            <w:pPr>
              <w:contextualSpacing/>
              <w:jc w:val="center"/>
              <w:rPr>
                <w:sz w:val="23"/>
                <w:szCs w:val="23"/>
              </w:rPr>
            </w:pPr>
          </w:p>
        </w:tc>
        <w:tc>
          <w:tcPr>
            <w:tcW w:w="1134" w:type="dxa"/>
          </w:tcPr>
          <w:p w:rsidR="000A2CF8" w:rsidRPr="003C2358" w:rsidRDefault="000A2CF8" w:rsidP="00CB2865">
            <w:pPr>
              <w:contextualSpacing/>
              <w:jc w:val="center"/>
              <w:rPr>
                <w:sz w:val="23"/>
                <w:szCs w:val="23"/>
              </w:rPr>
            </w:pPr>
          </w:p>
        </w:tc>
      </w:tr>
    </w:tbl>
    <w:p w:rsidR="000A2CF8" w:rsidRPr="003C2358" w:rsidRDefault="000A2CF8" w:rsidP="00CB2865">
      <w:pPr>
        <w:spacing w:before="120"/>
        <w:ind w:firstLine="720"/>
        <w:jc w:val="both"/>
        <w:rPr>
          <w:sz w:val="22"/>
          <w:szCs w:val="22"/>
        </w:rPr>
      </w:pPr>
      <w:r w:rsidRPr="003C2358">
        <w:rPr>
          <w:sz w:val="22"/>
          <w:szCs w:val="22"/>
        </w:rPr>
        <w:t>ИТОГО цена договора (с учетом установленного порядка формирования цены договора) (единицы товара, единичных расценок или тарифов работ) составляет: _________ (____________) руб. ___ коп., в том числе НДС ______________ (__________________) руб. ___ коп., включая ______________________________.</w:t>
      </w:r>
    </w:p>
    <w:p w:rsidR="000A2CF8" w:rsidRPr="003C2358" w:rsidRDefault="000A2CF8" w:rsidP="00CB2865">
      <w:pPr>
        <w:spacing w:before="120"/>
        <w:ind w:firstLine="720"/>
        <w:jc w:val="both"/>
        <w:rPr>
          <w:sz w:val="22"/>
          <w:szCs w:val="22"/>
        </w:rPr>
      </w:pPr>
    </w:p>
    <w:p w:rsidR="000A2CF8" w:rsidRPr="003C2358" w:rsidRDefault="000A2CF8" w:rsidP="00CB2865">
      <w:pPr>
        <w:ind w:firstLine="720"/>
        <w:rPr>
          <w:sz w:val="22"/>
          <w:szCs w:val="22"/>
        </w:rPr>
      </w:pPr>
      <w:r w:rsidRPr="003C2358">
        <w:rPr>
          <w:sz w:val="22"/>
          <w:szCs w:val="22"/>
        </w:rPr>
        <w:t>Данное предложение действительно до «___» __________ 20___ года.</w:t>
      </w:r>
    </w:p>
    <w:p w:rsidR="000A2CF8" w:rsidRPr="003C2358" w:rsidRDefault="000A2CF8" w:rsidP="00CB2865">
      <w:pPr>
        <w:ind w:firstLine="720"/>
        <w:rPr>
          <w:sz w:val="22"/>
          <w:szCs w:val="22"/>
        </w:rPr>
      </w:pPr>
      <w:r w:rsidRPr="003C2358">
        <w:rPr>
          <w:sz w:val="22"/>
          <w:szCs w:val="22"/>
        </w:rPr>
        <w:t>Срок поставки товара, выполнения работ или оказания услуг: ____________________;</w:t>
      </w:r>
    </w:p>
    <w:p w:rsidR="000A2CF8" w:rsidRPr="003C2358" w:rsidRDefault="000A2CF8" w:rsidP="00CB2865">
      <w:pPr>
        <w:ind w:firstLine="720"/>
        <w:contextualSpacing/>
        <w:jc w:val="both"/>
        <w:rPr>
          <w:sz w:val="22"/>
          <w:szCs w:val="22"/>
        </w:rPr>
      </w:pPr>
      <w:r w:rsidRPr="003C2358">
        <w:rPr>
          <w:sz w:val="22"/>
          <w:szCs w:val="22"/>
        </w:rPr>
        <w:t>Начало поставки товара, выполнения работ или оказания услуг ___________________;</w:t>
      </w:r>
    </w:p>
    <w:p w:rsidR="000A2CF8" w:rsidRPr="003C2358" w:rsidRDefault="000A2CF8" w:rsidP="00CB2865">
      <w:pPr>
        <w:ind w:firstLine="720"/>
        <w:contextualSpacing/>
        <w:jc w:val="both"/>
        <w:rPr>
          <w:sz w:val="22"/>
          <w:szCs w:val="22"/>
        </w:rPr>
      </w:pPr>
      <w:r w:rsidRPr="003C2358">
        <w:rPr>
          <w:sz w:val="22"/>
          <w:szCs w:val="22"/>
        </w:rPr>
        <w:t>Окончание поставки товара, выполнения работ или оказания услуг ________________.</w:t>
      </w:r>
    </w:p>
    <w:p w:rsidR="000A2CF8" w:rsidRPr="003C2358" w:rsidRDefault="000A2CF8" w:rsidP="00CB2865">
      <w:pPr>
        <w:ind w:firstLine="720"/>
        <w:contextualSpacing/>
        <w:jc w:val="both"/>
        <w:rPr>
          <w:sz w:val="22"/>
          <w:szCs w:val="22"/>
        </w:rPr>
      </w:pPr>
      <w:r w:rsidRPr="003C2358">
        <w:rPr>
          <w:sz w:val="22"/>
          <w:szCs w:val="22"/>
        </w:rPr>
        <w:t>Сроки и условия оплаты: ___________________________.</w:t>
      </w:r>
    </w:p>
    <w:p w:rsidR="000A2CF8" w:rsidRPr="003C2358" w:rsidRDefault="000A2CF8" w:rsidP="00CB2865">
      <w:pPr>
        <w:ind w:firstLine="720"/>
        <w:contextualSpacing/>
        <w:jc w:val="both"/>
        <w:rPr>
          <w:sz w:val="22"/>
          <w:szCs w:val="22"/>
        </w:rPr>
      </w:pPr>
      <w:r w:rsidRPr="003C2358">
        <w:rPr>
          <w:sz w:val="22"/>
          <w:szCs w:val="22"/>
        </w:rPr>
        <w:t>Адрес доставки Товара: __________________________.</w:t>
      </w:r>
    </w:p>
    <w:p w:rsidR="000A2CF8" w:rsidRPr="003C2358" w:rsidRDefault="000A2CF8" w:rsidP="00CB2865">
      <w:pPr>
        <w:ind w:firstLine="720"/>
        <w:contextualSpacing/>
        <w:jc w:val="both"/>
        <w:rPr>
          <w:sz w:val="22"/>
          <w:szCs w:val="22"/>
        </w:rPr>
      </w:pPr>
      <w:r w:rsidRPr="003C2358">
        <w:rPr>
          <w:sz w:val="22"/>
          <w:szCs w:val="22"/>
        </w:rPr>
        <w:t>Срок предоставления гарантий качества Товара: ___________________.</w:t>
      </w:r>
    </w:p>
    <w:p w:rsidR="000A2CF8" w:rsidRPr="003C2358" w:rsidRDefault="000A2CF8" w:rsidP="00CB2865">
      <w:pPr>
        <w:ind w:firstLine="720"/>
        <w:contextualSpacing/>
        <w:jc w:val="both"/>
        <w:rPr>
          <w:sz w:val="22"/>
          <w:szCs w:val="22"/>
        </w:rPr>
      </w:pPr>
    </w:p>
    <w:p w:rsidR="000A2CF8" w:rsidRPr="003C2358" w:rsidRDefault="000A2CF8" w:rsidP="00CB2865">
      <w:pPr>
        <w:pStyle w:val="Style22"/>
        <w:widowControl/>
        <w:spacing w:line="240" w:lineRule="auto"/>
        <w:ind w:firstLine="720"/>
        <w:rPr>
          <w:rStyle w:val="FontStyle62"/>
          <w:sz w:val="22"/>
          <w:szCs w:val="22"/>
        </w:rPr>
      </w:pPr>
      <w:r w:rsidRPr="003C2358">
        <w:rPr>
          <w:rStyle w:val="FontStyle63"/>
          <w:b w:val="0"/>
          <w:i w:val="0"/>
        </w:rPr>
        <w:t xml:space="preserve">Для юридических лиц: </w:t>
      </w:r>
      <w:r w:rsidRPr="003C2358">
        <w:rPr>
          <w:rStyle w:val="FontStyle62"/>
          <w:sz w:val="22"/>
          <w:szCs w:val="22"/>
        </w:rPr>
        <w:t>Настоящим подтверждаем, что:</w:t>
      </w:r>
    </w:p>
    <w:p w:rsidR="000A2CF8" w:rsidRPr="003C2358" w:rsidRDefault="000A2CF8" w:rsidP="00CB2865">
      <w:pPr>
        <w:pStyle w:val="Style42"/>
        <w:widowControl/>
        <w:tabs>
          <w:tab w:val="left" w:pos="1195"/>
        </w:tabs>
        <w:spacing w:before="19" w:line="240" w:lineRule="auto"/>
        <w:ind w:firstLine="720"/>
        <w:rPr>
          <w:rStyle w:val="FontStyle63"/>
          <w:b w:val="0"/>
          <w:i w:val="0"/>
        </w:rPr>
      </w:pPr>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0A2CF8" w:rsidRPr="003C2358" w:rsidRDefault="000A2CF8"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0A2CF8" w:rsidRPr="003C2358" w:rsidRDefault="000A2CF8"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0A2CF8" w:rsidRPr="003C2358" w:rsidRDefault="000A2CF8"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
    <w:p w:rsidR="000A2CF8" w:rsidRPr="003C2358" w:rsidRDefault="000A2CF8" w:rsidP="00CB2865">
      <w:pPr>
        <w:pStyle w:val="NormalWeb"/>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(наименование 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0A2CF8" w:rsidRPr="003C2358" w:rsidRDefault="000A2CF8" w:rsidP="00CB2865">
      <w:pPr>
        <w:pStyle w:val="NormalWeb"/>
        <w:spacing w:before="120" w:beforeAutospacing="0" w:after="0" w:afterAutospacing="0"/>
        <w:ind w:firstLine="709"/>
        <w:jc w:val="both"/>
        <w:rPr>
          <w:sz w:val="22"/>
          <w:szCs w:val="22"/>
        </w:rPr>
      </w:pPr>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A2CF8" w:rsidRPr="003C2358" w:rsidRDefault="000A2CF8" w:rsidP="00CB2865">
      <w:pPr>
        <w:pStyle w:val="Style22"/>
        <w:widowControl/>
        <w:spacing w:line="240" w:lineRule="auto"/>
        <w:ind w:firstLine="720"/>
        <w:rPr>
          <w:rStyle w:val="FontStyle63"/>
          <w:b w:val="0"/>
          <w:i w:val="0"/>
        </w:rPr>
      </w:pPr>
      <w:r w:rsidRPr="003C2358">
        <w:rPr>
          <w:rStyle w:val="FontStyle63"/>
          <w:b w:val="0"/>
          <w:i w:val="0"/>
        </w:rPr>
        <w:t>Для физических лиц:</w:t>
      </w:r>
    </w:p>
    <w:p w:rsidR="000A2CF8" w:rsidRPr="003C2358" w:rsidRDefault="000A2CF8" w:rsidP="00CB2865">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A2CF8" w:rsidRPr="003C2358" w:rsidRDefault="000A2CF8" w:rsidP="00DC2103">
      <w:pPr>
        <w:numPr>
          <w:ilvl w:val="0"/>
          <w:numId w:val="13"/>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0A2CF8" w:rsidRPr="003C2358" w:rsidRDefault="000A2CF8" w:rsidP="00DC2103">
      <w:pPr>
        <w:numPr>
          <w:ilvl w:val="0"/>
          <w:numId w:val="13"/>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0A2CF8" w:rsidRPr="003C2358" w:rsidRDefault="000A2CF8" w:rsidP="00DC2103">
      <w:pPr>
        <w:numPr>
          <w:ilvl w:val="0"/>
          <w:numId w:val="13"/>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0A2CF8" w:rsidRPr="003C2358" w:rsidRDefault="000A2CF8" w:rsidP="00DC2103">
      <w:pPr>
        <w:numPr>
          <w:ilvl w:val="0"/>
          <w:numId w:val="13"/>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
    <w:p w:rsidR="000A2CF8" w:rsidRPr="003C2358" w:rsidRDefault="000A2CF8" w:rsidP="00DC2103">
      <w:pPr>
        <w:numPr>
          <w:ilvl w:val="0"/>
          <w:numId w:val="13"/>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0A2CF8" w:rsidRPr="003C2358" w:rsidRDefault="000A2CF8" w:rsidP="00DC2103">
      <w:pPr>
        <w:numPr>
          <w:ilvl w:val="0"/>
          <w:numId w:val="13"/>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0A2CF8" w:rsidRPr="003C2358" w:rsidRDefault="000A2CF8" w:rsidP="00CB2865">
      <w:pPr>
        <w:spacing w:before="120"/>
        <w:ind w:firstLine="720"/>
        <w:jc w:val="both"/>
        <w:rPr>
          <w:sz w:val="22"/>
          <w:szCs w:val="22"/>
        </w:rPr>
      </w:pPr>
      <w:r w:rsidRPr="003C235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3C2358">
        <w:rPr>
          <w:i/>
          <w:sz w:val="22"/>
          <w:szCs w:val="22"/>
        </w:rPr>
        <w:t xml:space="preserve"> </w:t>
      </w:r>
      <w:r w:rsidRPr="003C235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A2CF8" w:rsidRPr="003C2358" w:rsidRDefault="000A2CF8" w:rsidP="00CB2865">
      <w:pPr>
        <w:pStyle w:val="NormalWeb"/>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A2CF8" w:rsidRPr="003C2358" w:rsidRDefault="000A2CF8" w:rsidP="00CB2865">
      <w:pPr>
        <w:pStyle w:val="NormalWeb"/>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0A2CF8" w:rsidRPr="003C2358" w:rsidRDefault="000A2CF8" w:rsidP="00CB2865">
      <w:pPr>
        <w:pStyle w:val="NormalWeb"/>
        <w:spacing w:before="120" w:beforeAutospacing="0" w:after="0" w:afterAutospacing="0"/>
        <w:ind w:firstLine="709"/>
        <w:jc w:val="both"/>
        <w:rPr>
          <w:sz w:val="22"/>
          <w:szCs w:val="22"/>
        </w:rPr>
      </w:pPr>
      <w:r w:rsidRPr="003C2358">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A2CF8" w:rsidRPr="003C2358" w:rsidRDefault="000A2CF8" w:rsidP="00CB2865">
      <w:pPr>
        <w:pStyle w:val="TOC3"/>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0A2CF8" w:rsidRPr="003C2358" w:rsidRDefault="000A2CF8" w:rsidP="00CB2865">
      <w:pPr>
        <w:spacing w:before="120"/>
        <w:ind w:left="698" w:firstLine="720"/>
        <w:rPr>
          <w:i/>
          <w:sz w:val="16"/>
          <w:szCs w:val="16"/>
        </w:rPr>
      </w:pPr>
      <w:r w:rsidRPr="003C2358">
        <w:rPr>
          <w:i/>
          <w:sz w:val="16"/>
          <w:szCs w:val="16"/>
        </w:rPr>
        <w:t>(наименование организации или Ф.И.О. участника запроса цен)</w:t>
      </w:r>
    </w:p>
    <w:p w:rsidR="000A2CF8" w:rsidRPr="003C2358" w:rsidRDefault="000A2CF8" w:rsidP="00CB2865">
      <w:pPr>
        <w:pStyle w:val="TOC3"/>
        <w:spacing w:before="120"/>
        <w:ind w:left="0" w:firstLine="0"/>
        <w:rPr>
          <w:i w:val="0"/>
          <w:sz w:val="22"/>
          <w:szCs w:val="22"/>
        </w:rPr>
      </w:pPr>
      <w:r w:rsidRPr="003C2358">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0A2CF8" w:rsidRPr="003C2358" w:rsidRDefault="000A2CF8" w:rsidP="00DC2103">
      <w:pPr>
        <w:pStyle w:val="NormalWeb"/>
        <w:numPr>
          <w:ilvl w:val="0"/>
          <w:numId w:val="18"/>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0A2CF8" w:rsidRPr="003C2358" w:rsidRDefault="000A2CF8" w:rsidP="00DC2103">
      <w:pPr>
        <w:pStyle w:val="a5"/>
        <w:numPr>
          <w:ilvl w:val="4"/>
          <w:numId w:val="15"/>
        </w:numPr>
        <w:tabs>
          <w:tab w:val="clear" w:pos="1494"/>
          <w:tab w:val="num" w:pos="1134"/>
        </w:tabs>
        <w:ind w:left="0" w:firstLine="720"/>
        <w:rPr>
          <w:sz w:val="22"/>
          <w:szCs w:val="22"/>
        </w:rPr>
      </w:pPr>
      <w:r w:rsidRPr="003C2358">
        <w:rPr>
          <w:sz w:val="22"/>
          <w:szCs w:val="22"/>
        </w:rPr>
        <w:t>будучи признанным победителем запроса цен, уклонимся от заключения договора;</w:t>
      </w:r>
    </w:p>
    <w:p w:rsidR="000A2CF8" w:rsidRPr="003C2358" w:rsidRDefault="000A2CF8" w:rsidP="00DC2103">
      <w:pPr>
        <w:pStyle w:val="a5"/>
        <w:numPr>
          <w:ilvl w:val="4"/>
          <w:numId w:val="15"/>
        </w:numPr>
        <w:tabs>
          <w:tab w:val="clear" w:pos="1494"/>
          <w:tab w:val="num" w:pos="1134"/>
        </w:tabs>
        <w:ind w:left="0" w:firstLine="720"/>
        <w:rPr>
          <w:sz w:val="22"/>
          <w:szCs w:val="22"/>
        </w:rPr>
      </w:pPr>
      <w:r w:rsidRPr="003C2358">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A2CF8" w:rsidRPr="003C2358" w:rsidRDefault="000A2CF8" w:rsidP="00DC2103">
      <w:pPr>
        <w:pStyle w:val="a5"/>
        <w:numPr>
          <w:ilvl w:val="4"/>
          <w:numId w:val="15"/>
        </w:numPr>
        <w:tabs>
          <w:tab w:val="clear" w:pos="1494"/>
          <w:tab w:val="num" w:pos="1134"/>
        </w:tabs>
        <w:ind w:left="0" w:firstLine="720"/>
        <w:rPr>
          <w:sz w:val="22"/>
          <w:szCs w:val="22"/>
        </w:rPr>
      </w:pPr>
      <w:r w:rsidRPr="003C2358">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A2CF8" w:rsidRPr="003C2358" w:rsidRDefault="000A2CF8" w:rsidP="00DC2103">
      <w:pPr>
        <w:pStyle w:val="a5"/>
        <w:numPr>
          <w:ilvl w:val="4"/>
          <w:numId w:val="15"/>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A2CF8" w:rsidRPr="003C2358" w:rsidRDefault="000A2CF8" w:rsidP="00DC2103">
      <w:pPr>
        <w:pStyle w:val="NormalWeb"/>
        <w:numPr>
          <w:ilvl w:val="0"/>
          <w:numId w:val="18"/>
        </w:numPr>
        <w:tabs>
          <w:tab w:val="clear" w:pos="786"/>
          <w:tab w:val="num" w:pos="1134"/>
        </w:tabs>
        <w:spacing w:before="0" w:beforeAutospacing="0" w:after="0" w:afterAutospacing="0"/>
        <w:ind w:left="0" w:firstLine="720"/>
        <w:jc w:val="both"/>
        <w:rPr>
          <w:sz w:val="22"/>
          <w:szCs w:val="22"/>
        </w:rPr>
      </w:pPr>
      <w:r w:rsidRPr="003C235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0A2CF8" w:rsidRPr="003C2358" w:rsidRDefault="000A2CF8" w:rsidP="00CB2865">
      <w:pPr>
        <w:pStyle w:val="afb"/>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A2CF8" w:rsidRPr="003C2358" w:rsidRDefault="000A2CF8" w:rsidP="00CB2865">
      <w:pPr>
        <w:pStyle w:val="afb"/>
        <w:spacing w:after="0" w:line="240" w:lineRule="auto"/>
        <w:ind w:firstLine="720"/>
        <w:rPr>
          <w:rFonts w:ascii="Times New Roman" w:hAnsi="Times New Roman"/>
          <w:sz w:val="22"/>
          <w:szCs w:val="22"/>
        </w:rPr>
      </w:pPr>
    </w:p>
    <w:p w:rsidR="000A2CF8" w:rsidRPr="003C2358" w:rsidRDefault="000A2CF8" w:rsidP="00CB2865">
      <w:pPr>
        <w:pStyle w:val="afb"/>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A2CF8" w:rsidRPr="003C2358" w:rsidTr="00CB2865">
        <w:trPr>
          <w:tblHeader/>
          <w:jc w:val="center"/>
        </w:trPr>
        <w:tc>
          <w:tcPr>
            <w:tcW w:w="1107" w:type="dxa"/>
            <w:vAlign w:val="center"/>
          </w:tcPr>
          <w:p w:rsidR="000A2CF8" w:rsidRPr="003C2358" w:rsidRDefault="000A2CF8" w:rsidP="00CB2865">
            <w:pPr>
              <w:pStyle w:val="afd"/>
              <w:jc w:val="center"/>
              <w:rPr>
                <w:rFonts w:ascii="Times New Roman" w:hAnsi="Times New Roman"/>
                <w:sz w:val="21"/>
                <w:szCs w:val="21"/>
              </w:rPr>
            </w:pPr>
            <w:r w:rsidRPr="003C2358">
              <w:rPr>
                <w:rFonts w:ascii="Times New Roman" w:hAnsi="Times New Roman"/>
                <w:sz w:val="21"/>
                <w:szCs w:val="21"/>
              </w:rPr>
              <w:t>№</w:t>
            </w:r>
          </w:p>
          <w:p w:rsidR="000A2CF8" w:rsidRPr="003C2358" w:rsidRDefault="000A2CF8" w:rsidP="00CB2865">
            <w:pPr>
              <w:pStyle w:val="afd"/>
              <w:jc w:val="center"/>
              <w:rPr>
                <w:rFonts w:ascii="Times New Roman" w:hAnsi="Times New Roman"/>
                <w:sz w:val="21"/>
                <w:szCs w:val="21"/>
              </w:rPr>
            </w:pPr>
            <w:r w:rsidRPr="003C2358">
              <w:rPr>
                <w:rFonts w:ascii="Times New Roman" w:hAnsi="Times New Roman"/>
                <w:sz w:val="21"/>
                <w:szCs w:val="21"/>
              </w:rPr>
              <w:t>п/п</w:t>
            </w:r>
          </w:p>
        </w:tc>
        <w:tc>
          <w:tcPr>
            <w:tcW w:w="7540" w:type="dxa"/>
            <w:vAlign w:val="center"/>
          </w:tcPr>
          <w:p w:rsidR="000A2CF8" w:rsidRPr="003C2358" w:rsidRDefault="000A2CF8" w:rsidP="00CB2865">
            <w:pPr>
              <w:pStyle w:val="afd"/>
              <w:jc w:val="center"/>
              <w:rPr>
                <w:rFonts w:ascii="Times New Roman" w:hAnsi="Times New Roman"/>
                <w:sz w:val="21"/>
                <w:szCs w:val="21"/>
              </w:rPr>
            </w:pPr>
            <w:r w:rsidRPr="003C2358">
              <w:rPr>
                <w:rFonts w:ascii="Times New Roman" w:hAnsi="Times New Roman"/>
                <w:sz w:val="21"/>
                <w:szCs w:val="21"/>
              </w:rPr>
              <w:t xml:space="preserve">Наименование документа </w:t>
            </w:r>
          </w:p>
        </w:tc>
        <w:tc>
          <w:tcPr>
            <w:tcW w:w="1276" w:type="dxa"/>
            <w:vAlign w:val="center"/>
          </w:tcPr>
          <w:p w:rsidR="000A2CF8" w:rsidRPr="003C2358" w:rsidRDefault="000A2CF8" w:rsidP="00CB2865">
            <w:pPr>
              <w:pStyle w:val="afd"/>
              <w:jc w:val="center"/>
              <w:rPr>
                <w:rFonts w:ascii="Times New Roman" w:hAnsi="Times New Roman"/>
                <w:sz w:val="21"/>
                <w:szCs w:val="21"/>
              </w:rPr>
            </w:pPr>
            <w:r w:rsidRPr="003C2358">
              <w:rPr>
                <w:rFonts w:ascii="Times New Roman" w:hAnsi="Times New Roman"/>
                <w:sz w:val="21"/>
                <w:szCs w:val="21"/>
              </w:rPr>
              <w:t>Число</w:t>
            </w:r>
          </w:p>
          <w:p w:rsidR="000A2CF8" w:rsidRPr="003C2358" w:rsidRDefault="000A2CF8" w:rsidP="00CB2865">
            <w:pPr>
              <w:pStyle w:val="afd"/>
              <w:jc w:val="center"/>
              <w:rPr>
                <w:rFonts w:ascii="Times New Roman" w:hAnsi="Times New Roman"/>
                <w:sz w:val="21"/>
                <w:szCs w:val="21"/>
              </w:rPr>
            </w:pPr>
            <w:r w:rsidRPr="003C2358">
              <w:rPr>
                <w:rFonts w:ascii="Times New Roman" w:hAnsi="Times New Roman"/>
                <w:sz w:val="21"/>
                <w:szCs w:val="21"/>
              </w:rPr>
              <w:t>страниц</w:t>
            </w:r>
          </w:p>
        </w:tc>
      </w:tr>
      <w:tr w:rsidR="000A2CF8" w:rsidRPr="003C2358" w:rsidTr="00CB2865">
        <w:trPr>
          <w:jc w:val="center"/>
        </w:trPr>
        <w:tc>
          <w:tcPr>
            <w:tcW w:w="1107" w:type="dxa"/>
            <w:vAlign w:val="center"/>
          </w:tcPr>
          <w:p w:rsidR="000A2CF8" w:rsidRPr="003C2358" w:rsidRDefault="000A2CF8" w:rsidP="00DC2103">
            <w:pPr>
              <w:numPr>
                <w:ilvl w:val="0"/>
                <w:numId w:val="19"/>
              </w:numPr>
              <w:tabs>
                <w:tab w:val="left" w:pos="284"/>
              </w:tabs>
              <w:spacing w:before="40" w:after="40"/>
              <w:ind w:left="0" w:firstLine="0"/>
              <w:jc w:val="center"/>
              <w:rPr>
                <w:i/>
              </w:rPr>
            </w:pPr>
          </w:p>
        </w:tc>
        <w:tc>
          <w:tcPr>
            <w:tcW w:w="7540" w:type="dxa"/>
          </w:tcPr>
          <w:p w:rsidR="000A2CF8" w:rsidRPr="003C2358" w:rsidRDefault="000A2CF8" w:rsidP="00CB2865">
            <w:pPr>
              <w:pStyle w:val="afd"/>
              <w:spacing w:before="40" w:after="40"/>
              <w:rPr>
                <w:rFonts w:ascii="Times New Roman" w:hAnsi="Times New Roman"/>
                <w:i/>
                <w:szCs w:val="22"/>
              </w:rPr>
            </w:pPr>
            <w:r w:rsidRPr="003C2358">
              <w:rPr>
                <w:rFonts w:ascii="Times New Roman" w:hAnsi="Times New Roman"/>
                <w:i/>
                <w:sz w:val="22"/>
                <w:szCs w:val="22"/>
              </w:rPr>
              <w:t>Анкета (форма 2)</w:t>
            </w:r>
          </w:p>
        </w:tc>
        <w:tc>
          <w:tcPr>
            <w:tcW w:w="1276" w:type="dxa"/>
          </w:tcPr>
          <w:p w:rsidR="000A2CF8" w:rsidRPr="003C2358" w:rsidRDefault="000A2CF8" w:rsidP="00CB2865">
            <w:pPr>
              <w:pStyle w:val="afd"/>
              <w:rPr>
                <w:rFonts w:ascii="Times New Roman" w:hAnsi="Times New Roman"/>
                <w:i/>
                <w:szCs w:val="24"/>
              </w:rPr>
            </w:pPr>
          </w:p>
        </w:tc>
      </w:tr>
      <w:tr w:rsidR="000A2CF8" w:rsidRPr="003C2358" w:rsidTr="00CB2865">
        <w:trPr>
          <w:jc w:val="center"/>
        </w:trPr>
        <w:tc>
          <w:tcPr>
            <w:tcW w:w="1107" w:type="dxa"/>
            <w:vAlign w:val="center"/>
          </w:tcPr>
          <w:p w:rsidR="000A2CF8" w:rsidRPr="003C2358" w:rsidRDefault="000A2CF8" w:rsidP="00DC2103">
            <w:pPr>
              <w:numPr>
                <w:ilvl w:val="0"/>
                <w:numId w:val="19"/>
              </w:numPr>
              <w:tabs>
                <w:tab w:val="left" w:pos="284"/>
              </w:tabs>
              <w:spacing w:before="40" w:after="40"/>
              <w:ind w:left="0" w:firstLine="0"/>
              <w:jc w:val="center"/>
              <w:rPr>
                <w:i/>
              </w:rPr>
            </w:pPr>
          </w:p>
        </w:tc>
        <w:tc>
          <w:tcPr>
            <w:tcW w:w="7540" w:type="dxa"/>
          </w:tcPr>
          <w:p w:rsidR="000A2CF8" w:rsidRPr="003C2358" w:rsidRDefault="000A2CF8" w:rsidP="00CB2865">
            <w:pPr>
              <w:pStyle w:val="afd"/>
              <w:spacing w:before="40" w:after="40"/>
              <w:rPr>
                <w:rFonts w:ascii="Times New Roman" w:hAnsi="Times New Roman"/>
                <w:i/>
                <w:szCs w:val="22"/>
              </w:rPr>
            </w:pPr>
            <w:r w:rsidRPr="003C2358">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A2CF8" w:rsidRPr="003C2358" w:rsidRDefault="000A2CF8" w:rsidP="00CB2865">
            <w:pPr>
              <w:pStyle w:val="afd"/>
              <w:rPr>
                <w:rFonts w:ascii="Times New Roman" w:hAnsi="Times New Roman"/>
                <w:i/>
                <w:szCs w:val="24"/>
              </w:rPr>
            </w:pPr>
          </w:p>
        </w:tc>
      </w:tr>
      <w:tr w:rsidR="000A2CF8" w:rsidRPr="003C2358" w:rsidTr="00CB2865">
        <w:trPr>
          <w:jc w:val="center"/>
        </w:trPr>
        <w:tc>
          <w:tcPr>
            <w:tcW w:w="1107" w:type="dxa"/>
            <w:vAlign w:val="center"/>
          </w:tcPr>
          <w:p w:rsidR="000A2CF8" w:rsidRPr="003C2358" w:rsidRDefault="000A2CF8" w:rsidP="00DC2103">
            <w:pPr>
              <w:numPr>
                <w:ilvl w:val="0"/>
                <w:numId w:val="19"/>
              </w:numPr>
              <w:tabs>
                <w:tab w:val="left" w:pos="284"/>
              </w:tabs>
              <w:spacing w:before="40" w:after="40"/>
              <w:ind w:left="0" w:firstLine="0"/>
              <w:jc w:val="center"/>
            </w:pPr>
          </w:p>
        </w:tc>
        <w:tc>
          <w:tcPr>
            <w:tcW w:w="7540" w:type="dxa"/>
          </w:tcPr>
          <w:p w:rsidR="000A2CF8" w:rsidRPr="003C2358" w:rsidRDefault="000A2CF8" w:rsidP="00CB2865">
            <w:pPr>
              <w:pStyle w:val="afd"/>
              <w:spacing w:before="40" w:after="40"/>
              <w:rPr>
                <w:rFonts w:ascii="Times New Roman" w:hAnsi="Times New Roman"/>
                <w:szCs w:val="24"/>
              </w:rPr>
            </w:pPr>
            <w:r w:rsidRPr="003C2358">
              <w:rPr>
                <w:rFonts w:ascii="Times New Roman" w:hAnsi="Times New Roman"/>
                <w:szCs w:val="24"/>
              </w:rPr>
              <w:t>…</w:t>
            </w:r>
          </w:p>
        </w:tc>
        <w:tc>
          <w:tcPr>
            <w:tcW w:w="1276" w:type="dxa"/>
          </w:tcPr>
          <w:p w:rsidR="000A2CF8" w:rsidRPr="003C2358" w:rsidRDefault="000A2CF8" w:rsidP="00CB2865">
            <w:pPr>
              <w:pStyle w:val="afd"/>
              <w:rPr>
                <w:rFonts w:ascii="Times New Roman" w:hAnsi="Times New Roman"/>
                <w:szCs w:val="24"/>
              </w:rPr>
            </w:pPr>
          </w:p>
        </w:tc>
      </w:tr>
      <w:tr w:rsidR="000A2CF8" w:rsidRPr="003C2358" w:rsidTr="00CB2865">
        <w:trPr>
          <w:jc w:val="center"/>
        </w:trPr>
        <w:tc>
          <w:tcPr>
            <w:tcW w:w="1107" w:type="dxa"/>
            <w:vAlign w:val="center"/>
          </w:tcPr>
          <w:p w:rsidR="000A2CF8" w:rsidRPr="003C2358" w:rsidRDefault="000A2CF8" w:rsidP="00DC2103">
            <w:pPr>
              <w:numPr>
                <w:ilvl w:val="0"/>
                <w:numId w:val="19"/>
              </w:numPr>
              <w:tabs>
                <w:tab w:val="left" w:pos="284"/>
              </w:tabs>
              <w:spacing w:before="40" w:after="40"/>
              <w:ind w:left="0" w:firstLine="0"/>
              <w:jc w:val="center"/>
            </w:pPr>
          </w:p>
        </w:tc>
        <w:tc>
          <w:tcPr>
            <w:tcW w:w="7540" w:type="dxa"/>
          </w:tcPr>
          <w:p w:rsidR="000A2CF8" w:rsidRPr="003C2358" w:rsidRDefault="000A2CF8" w:rsidP="00CB2865">
            <w:pPr>
              <w:pStyle w:val="afd"/>
              <w:spacing w:before="40" w:after="40"/>
              <w:rPr>
                <w:rFonts w:ascii="Times New Roman" w:hAnsi="Times New Roman"/>
                <w:szCs w:val="24"/>
              </w:rPr>
            </w:pPr>
            <w:r w:rsidRPr="003C2358">
              <w:rPr>
                <w:rFonts w:ascii="Times New Roman" w:hAnsi="Times New Roman"/>
                <w:szCs w:val="24"/>
              </w:rPr>
              <w:t>…</w:t>
            </w:r>
          </w:p>
        </w:tc>
        <w:tc>
          <w:tcPr>
            <w:tcW w:w="1276" w:type="dxa"/>
          </w:tcPr>
          <w:p w:rsidR="000A2CF8" w:rsidRPr="003C2358" w:rsidRDefault="000A2CF8" w:rsidP="00CB2865">
            <w:pPr>
              <w:pStyle w:val="afd"/>
              <w:rPr>
                <w:rFonts w:ascii="Times New Roman" w:hAnsi="Times New Roman"/>
                <w:szCs w:val="24"/>
              </w:rPr>
            </w:pPr>
          </w:p>
        </w:tc>
      </w:tr>
      <w:tr w:rsidR="000A2CF8" w:rsidRPr="003C2358" w:rsidTr="00CB2865">
        <w:trPr>
          <w:jc w:val="center"/>
        </w:trPr>
        <w:tc>
          <w:tcPr>
            <w:tcW w:w="1107" w:type="dxa"/>
            <w:vAlign w:val="center"/>
          </w:tcPr>
          <w:p w:rsidR="000A2CF8" w:rsidRPr="003C2358" w:rsidRDefault="000A2CF8" w:rsidP="00CB2865">
            <w:pPr>
              <w:tabs>
                <w:tab w:val="left" w:pos="284"/>
              </w:tabs>
              <w:spacing w:before="40" w:after="40"/>
              <w:jc w:val="center"/>
            </w:pPr>
            <w:r w:rsidRPr="003C2358">
              <w:t>…</w:t>
            </w:r>
          </w:p>
        </w:tc>
        <w:tc>
          <w:tcPr>
            <w:tcW w:w="7540" w:type="dxa"/>
          </w:tcPr>
          <w:p w:rsidR="000A2CF8" w:rsidRPr="003C2358" w:rsidRDefault="000A2CF8" w:rsidP="00CB2865">
            <w:pPr>
              <w:pStyle w:val="afd"/>
              <w:spacing w:before="40" w:after="40"/>
              <w:rPr>
                <w:rFonts w:ascii="Times New Roman" w:hAnsi="Times New Roman"/>
                <w:szCs w:val="24"/>
              </w:rPr>
            </w:pPr>
          </w:p>
        </w:tc>
        <w:tc>
          <w:tcPr>
            <w:tcW w:w="1276" w:type="dxa"/>
          </w:tcPr>
          <w:p w:rsidR="000A2CF8" w:rsidRPr="003C2358" w:rsidRDefault="000A2CF8" w:rsidP="00CB2865">
            <w:pPr>
              <w:pStyle w:val="afd"/>
              <w:rPr>
                <w:rFonts w:ascii="Times New Roman" w:hAnsi="Times New Roman"/>
                <w:szCs w:val="24"/>
              </w:rPr>
            </w:pPr>
          </w:p>
        </w:tc>
      </w:tr>
      <w:tr w:rsidR="000A2CF8" w:rsidRPr="003C2358" w:rsidTr="00CB2865">
        <w:trPr>
          <w:jc w:val="center"/>
        </w:trPr>
        <w:tc>
          <w:tcPr>
            <w:tcW w:w="1107" w:type="dxa"/>
            <w:vAlign w:val="center"/>
          </w:tcPr>
          <w:p w:rsidR="000A2CF8" w:rsidRPr="003C2358" w:rsidRDefault="000A2CF8" w:rsidP="00CB2865">
            <w:pPr>
              <w:tabs>
                <w:tab w:val="left" w:pos="284"/>
              </w:tabs>
              <w:spacing w:before="40" w:after="40"/>
              <w:jc w:val="center"/>
            </w:pPr>
          </w:p>
        </w:tc>
        <w:tc>
          <w:tcPr>
            <w:tcW w:w="7540" w:type="dxa"/>
          </w:tcPr>
          <w:p w:rsidR="000A2CF8" w:rsidRPr="003C2358" w:rsidRDefault="000A2CF8" w:rsidP="00CB2865">
            <w:pPr>
              <w:pStyle w:val="afd"/>
              <w:spacing w:before="40" w:after="40"/>
              <w:rPr>
                <w:rFonts w:ascii="Times New Roman" w:hAnsi="Times New Roman"/>
                <w:szCs w:val="24"/>
              </w:rPr>
            </w:pPr>
          </w:p>
        </w:tc>
        <w:tc>
          <w:tcPr>
            <w:tcW w:w="1276" w:type="dxa"/>
          </w:tcPr>
          <w:p w:rsidR="000A2CF8" w:rsidRPr="003C2358" w:rsidRDefault="000A2CF8" w:rsidP="00CB2865">
            <w:pPr>
              <w:pStyle w:val="afd"/>
              <w:rPr>
                <w:rFonts w:ascii="Times New Roman" w:hAnsi="Times New Roman"/>
                <w:szCs w:val="24"/>
              </w:rPr>
            </w:pPr>
          </w:p>
        </w:tc>
      </w:tr>
      <w:tr w:rsidR="000A2CF8" w:rsidRPr="003C2358" w:rsidTr="00CB2865">
        <w:trPr>
          <w:jc w:val="center"/>
        </w:trPr>
        <w:tc>
          <w:tcPr>
            <w:tcW w:w="1107" w:type="dxa"/>
            <w:vAlign w:val="center"/>
          </w:tcPr>
          <w:p w:rsidR="000A2CF8" w:rsidRPr="003C2358" w:rsidRDefault="000A2CF8" w:rsidP="00CB2865">
            <w:pPr>
              <w:tabs>
                <w:tab w:val="left" w:pos="284"/>
              </w:tabs>
              <w:spacing w:before="40" w:after="40"/>
              <w:jc w:val="center"/>
            </w:pPr>
          </w:p>
        </w:tc>
        <w:tc>
          <w:tcPr>
            <w:tcW w:w="7540" w:type="dxa"/>
          </w:tcPr>
          <w:p w:rsidR="000A2CF8" w:rsidRPr="003C2358" w:rsidRDefault="000A2CF8" w:rsidP="00CB2865">
            <w:pPr>
              <w:pStyle w:val="afd"/>
              <w:spacing w:before="40" w:after="40"/>
              <w:rPr>
                <w:rFonts w:ascii="Times New Roman" w:hAnsi="Times New Roman"/>
                <w:szCs w:val="24"/>
              </w:rPr>
            </w:pPr>
          </w:p>
        </w:tc>
        <w:tc>
          <w:tcPr>
            <w:tcW w:w="1276" w:type="dxa"/>
          </w:tcPr>
          <w:p w:rsidR="000A2CF8" w:rsidRPr="003C2358" w:rsidRDefault="000A2CF8" w:rsidP="00CB2865">
            <w:pPr>
              <w:pStyle w:val="afd"/>
              <w:rPr>
                <w:rFonts w:ascii="Times New Roman" w:hAnsi="Times New Roman"/>
                <w:szCs w:val="24"/>
              </w:rPr>
            </w:pPr>
          </w:p>
        </w:tc>
      </w:tr>
      <w:tr w:rsidR="000A2CF8" w:rsidRPr="003C2358" w:rsidTr="00CB2865">
        <w:trPr>
          <w:jc w:val="center"/>
        </w:trPr>
        <w:tc>
          <w:tcPr>
            <w:tcW w:w="1107" w:type="dxa"/>
            <w:vAlign w:val="center"/>
          </w:tcPr>
          <w:p w:rsidR="000A2CF8" w:rsidRPr="003C2358" w:rsidRDefault="000A2CF8" w:rsidP="00CB2865">
            <w:pPr>
              <w:tabs>
                <w:tab w:val="left" w:pos="284"/>
              </w:tabs>
              <w:spacing w:before="40" w:after="40"/>
              <w:jc w:val="center"/>
            </w:pPr>
          </w:p>
        </w:tc>
        <w:tc>
          <w:tcPr>
            <w:tcW w:w="7540" w:type="dxa"/>
          </w:tcPr>
          <w:p w:rsidR="000A2CF8" w:rsidRPr="003C2358" w:rsidRDefault="000A2CF8" w:rsidP="00CB2865">
            <w:pPr>
              <w:pStyle w:val="afd"/>
              <w:spacing w:before="40" w:after="40"/>
              <w:rPr>
                <w:rFonts w:ascii="Times New Roman" w:hAnsi="Times New Roman"/>
                <w:szCs w:val="24"/>
              </w:rPr>
            </w:pPr>
          </w:p>
        </w:tc>
        <w:tc>
          <w:tcPr>
            <w:tcW w:w="1276" w:type="dxa"/>
          </w:tcPr>
          <w:p w:rsidR="000A2CF8" w:rsidRPr="003C2358" w:rsidRDefault="000A2CF8" w:rsidP="00CB2865">
            <w:pPr>
              <w:pStyle w:val="afd"/>
              <w:rPr>
                <w:rFonts w:ascii="Times New Roman" w:hAnsi="Times New Roman"/>
                <w:szCs w:val="24"/>
              </w:rPr>
            </w:pPr>
          </w:p>
        </w:tc>
      </w:tr>
      <w:tr w:rsidR="000A2CF8" w:rsidRPr="003C2358" w:rsidTr="00CB2865">
        <w:trPr>
          <w:jc w:val="center"/>
        </w:trPr>
        <w:tc>
          <w:tcPr>
            <w:tcW w:w="1107" w:type="dxa"/>
            <w:vAlign w:val="center"/>
          </w:tcPr>
          <w:p w:rsidR="000A2CF8" w:rsidRPr="003C2358" w:rsidRDefault="000A2CF8" w:rsidP="00CB2865">
            <w:pPr>
              <w:tabs>
                <w:tab w:val="left" w:pos="284"/>
              </w:tabs>
              <w:spacing w:before="40" w:after="40"/>
              <w:jc w:val="center"/>
            </w:pPr>
            <w:r w:rsidRPr="003C2358">
              <w:t>…</w:t>
            </w:r>
          </w:p>
        </w:tc>
        <w:tc>
          <w:tcPr>
            <w:tcW w:w="7540" w:type="dxa"/>
          </w:tcPr>
          <w:p w:rsidR="000A2CF8" w:rsidRPr="003C2358" w:rsidRDefault="000A2CF8" w:rsidP="00CB2865">
            <w:pPr>
              <w:pStyle w:val="afd"/>
              <w:spacing w:before="40" w:after="40"/>
              <w:rPr>
                <w:rFonts w:ascii="Times New Roman" w:hAnsi="Times New Roman"/>
                <w:szCs w:val="24"/>
              </w:rPr>
            </w:pPr>
          </w:p>
        </w:tc>
        <w:tc>
          <w:tcPr>
            <w:tcW w:w="1276" w:type="dxa"/>
          </w:tcPr>
          <w:p w:rsidR="000A2CF8" w:rsidRPr="003C2358" w:rsidRDefault="000A2CF8" w:rsidP="00CB2865">
            <w:pPr>
              <w:pStyle w:val="afd"/>
              <w:spacing w:before="40" w:after="40"/>
              <w:rPr>
                <w:rFonts w:ascii="Times New Roman" w:hAnsi="Times New Roman"/>
                <w:szCs w:val="24"/>
              </w:rPr>
            </w:pPr>
          </w:p>
        </w:tc>
      </w:tr>
    </w:tbl>
    <w:p w:rsidR="000A2CF8" w:rsidRPr="003C2358" w:rsidRDefault="000A2CF8" w:rsidP="00CB2865">
      <w:pPr>
        <w:pStyle w:val="afc"/>
        <w:tabs>
          <w:tab w:val="clear" w:pos="1134"/>
        </w:tabs>
        <w:autoSpaceDE w:val="0"/>
        <w:autoSpaceDN w:val="0"/>
        <w:spacing w:line="240" w:lineRule="auto"/>
        <w:ind w:firstLine="0"/>
        <w:rPr>
          <w:sz w:val="28"/>
          <w:szCs w:val="28"/>
        </w:rPr>
      </w:pPr>
    </w:p>
    <w:p w:rsidR="000A2CF8" w:rsidRPr="003C2358" w:rsidRDefault="000A2CF8" w:rsidP="00CB2865">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0A2CF8" w:rsidRPr="003C2358" w:rsidRDefault="000A2CF8"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0A2CF8" w:rsidRPr="003C2358" w:rsidRDefault="000A2CF8" w:rsidP="00CB2865">
      <w:pPr>
        <w:pStyle w:val="Times12"/>
        <w:ind w:firstLine="709"/>
        <w:rPr>
          <w:bCs w:val="0"/>
          <w:szCs w:val="24"/>
        </w:rPr>
      </w:pPr>
      <w:r w:rsidRPr="003C2358">
        <w:rPr>
          <w:bCs w:val="0"/>
          <w:szCs w:val="24"/>
        </w:rPr>
        <w:t>М.П.</w:t>
      </w:r>
    </w:p>
    <w:p w:rsidR="000A2CF8" w:rsidRPr="003C2358" w:rsidRDefault="000A2CF8" w:rsidP="00CB2865">
      <w:pPr>
        <w:pStyle w:val="Times12"/>
        <w:tabs>
          <w:tab w:val="left" w:pos="709"/>
        </w:tabs>
        <w:ind w:firstLine="709"/>
        <w:rPr>
          <w:bCs w:val="0"/>
          <w:szCs w:val="24"/>
        </w:rPr>
      </w:pPr>
    </w:p>
    <w:p w:rsidR="000A2CF8" w:rsidRPr="003C2358" w:rsidRDefault="000A2CF8" w:rsidP="00CB2865">
      <w:pPr>
        <w:pStyle w:val="Times12"/>
        <w:tabs>
          <w:tab w:val="left" w:pos="709"/>
        </w:tabs>
        <w:ind w:firstLine="709"/>
        <w:rPr>
          <w:bCs w:val="0"/>
          <w:szCs w:val="24"/>
        </w:rPr>
      </w:pPr>
    </w:p>
    <w:p w:rsidR="000A2CF8" w:rsidRPr="003C2358" w:rsidRDefault="000A2CF8" w:rsidP="00CB2865">
      <w:pPr>
        <w:pStyle w:val="Times12"/>
        <w:tabs>
          <w:tab w:val="left" w:pos="709"/>
        </w:tabs>
        <w:ind w:firstLine="709"/>
        <w:rPr>
          <w:bCs w:val="0"/>
          <w:szCs w:val="24"/>
        </w:rPr>
      </w:pPr>
    </w:p>
    <w:p w:rsidR="000A2CF8" w:rsidRPr="003C2358" w:rsidRDefault="000A2CF8" w:rsidP="00CB2865">
      <w:pPr>
        <w:pStyle w:val="Times12"/>
        <w:tabs>
          <w:tab w:val="left" w:pos="709"/>
        </w:tabs>
        <w:ind w:firstLine="709"/>
        <w:rPr>
          <w:bCs w:val="0"/>
          <w:szCs w:val="24"/>
        </w:rPr>
      </w:pPr>
    </w:p>
    <w:p w:rsidR="000A2CF8" w:rsidRPr="003C2358" w:rsidRDefault="000A2CF8" w:rsidP="00CB2865">
      <w:pPr>
        <w:pStyle w:val="Times12"/>
        <w:tabs>
          <w:tab w:val="left" w:pos="709"/>
        </w:tabs>
        <w:ind w:firstLine="709"/>
        <w:rPr>
          <w:bCs w:val="0"/>
          <w:szCs w:val="24"/>
        </w:rPr>
      </w:pPr>
    </w:p>
    <w:p w:rsidR="000A2CF8" w:rsidRPr="003C2358" w:rsidRDefault="000A2CF8" w:rsidP="00CB2865">
      <w:pPr>
        <w:pStyle w:val="Times12"/>
        <w:tabs>
          <w:tab w:val="left" w:pos="709"/>
        </w:tabs>
        <w:ind w:firstLine="709"/>
        <w:rPr>
          <w:bCs w:val="0"/>
          <w:szCs w:val="24"/>
        </w:rPr>
      </w:pPr>
    </w:p>
    <w:p w:rsidR="000A2CF8" w:rsidRPr="003C2358" w:rsidRDefault="000A2CF8" w:rsidP="00CB2865">
      <w:pPr>
        <w:pStyle w:val="Times12"/>
        <w:tabs>
          <w:tab w:val="left" w:pos="709"/>
        </w:tabs>
        <w:ind w:firstLine="709"/>
        <w:rPr>
          <w:bCs w:val="0"/>
          <w:szCs w:val="24"/>
        </w:rPr>
      </w:pPr>
    </w:p>
    <w:p w:rsidR="000A2CF8" w:rsidRPr="003C2358" w:rsidRDefault="000A2CF8"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0A2CF8" w:rsidRPr="003C2358" w:rsidRDefault="000A2CF8" w:rsidP="00DC2103">
      <w:pPr>
        <w:pStyle w:val="Times12"/>
        <w:numPr>
          <w:ilvl w:val="0"/>
          <w:numId w:val="20"/>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0A2CF8" w:rsidRPr="003C2358" w:rsidRDefault="000A2CF8" w:rsidP="00DC2103">
      <w:pPr>
        <w:pStyle w:val="Times12"/>
        <w:numPr>
          <w:ilvl w:val="0"/>
          <w:numId w:val="20"/>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0A2CF8" w:rsidRPr="003C2358" w:rsidRDefault="000A2CF8" w:rsidP="00DC2103">
      <w:pPr>
        <w:pStyle w:val="Times12"/>
        <w:numPr>
          <w:ilvl w:val="0"/>
          <w:numId w:val="20"/>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A2CF8" w:rsidRPr="003C2358" w:rsidRDefault="000A2CF8" w:rsidP="00DC2103">
      <w:pPr>
        <w:pStyle w:val="Times12"/>
        <w:numPr>
          <w:ilvl w:val="0"/>
          <w:numId w:val="20"/>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0A2CF8" w:rsidRPr="003C2358" w:rsidRDefault="000A2CF8" w:rsidP="00DC2103">
      <w:pPr>
        <w:pStyle w:val="Times12"/>
        <w:numPr>
          <w:ilvl w:val="0"/>
          <w:numId w:val="20"/>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0A2CF8" w:rsidRPr="003C2358" w:rsidRDefault="000A2CF8" w:rsidP="00DC2103">
      <w:pPr>
        <w:pStyle w:val="Times12"/>
        <w:numPr>
          <w:ilvl w:val="0"/>
          <w:numId w:val="20"/>
        </w:numPr>
        <w:tabs>
          <w:tab w:val="clear" w:pos="960"/>
          <w:tab w:val="left" w:pos="360"/>
          <w:tab w:val="left" w:pos="1134"/>
        </w:tabs>
        <w:ind w:left="0" w:firstLine="0"/>
        <w:jc w:val="right"/>
        <w:rPr>
          <w:b/>
          <w:bCs w:val="0"/>
          <w:sz w:val="22"/>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r w:rsidRPr="003C2358">
        <w:rPr>
          <w:i/>
          <w:sz w:val="21"/>
          <w:szCs w:val="21"/>
        </w:rPr>
        <w:br w:type="page"/>
      </w:r>
      <w:r w:rsidRPr="003C2358">
        <w:rPr>
          <w:b/>
          <w:sz w:val="22"/>
        </w:rPr>
        <w:t>Форма 2</w:t>
      </w:r>
    </w:p>
    <w:p w:rsidR="000A2CF8" w:rsidRPr="003C2358" w:rsidRDefault="000A2CF8" w:rsidP="00CB2865">
      <w:pPr>
        <w:pStyle w:val="Times12"/>
        <w:ind w:left="5103" w:firstLine="0"/>
        <w:jc w:val="right"/>
        <w:rPr>
          <w:iCs/>
          <w:sz w:val="22"/>
        </w:rPr>
      </w:pPr>
      <w:r w:rsidRPr="003C2358">
        <w:rPr>
          <w:iCs/>
          <w:sz w:val="22"/>
        </w:rPr>
        <w:t>Приложение к заявке на участие в запросе цен</w:t>
      </w:r>
    </w:p>
    <w:p w:rsidR="000A2CF8" w:rsidRPr="003C2358" w:rsidRDefault="000A2CF8" w:rsidP="00CB2865">
      <w:pPr>
        <w:pStyle w:val="Times12"/>
        <w:ind w:left="5103" w:firstLine="0"/>
        <w:jc w:val="right"/>
        <w:rPr>
          <w:sz w:val="22"/>
        </w:rPr>
      </w:pPr>
      <w:r w:rsidRPr="003C2358">
        <w:rPr>
          <w:iCs/>
          <w:sz w:val="22"/>
        </w:rPr>
        <w:t>от «___» __________ 20___ г. № ______</w:t>
      </w:r>
    </w:p>
    <w:p w:rsidR="000A2CF8" w:rsidRPr="003C2358" w:rsidRDefault="000A2CF8" w:rsidP="00CB2865">
      <w:pPr>
        <w:jc w:val="right"/>
        <w:rPr>
          <w:b/>
          <w:sz w:val="22"/>
          <w:szCs w:val="22"/>
        </w:rPr>
      </w:pPr>
    </w:p>
    <w:p w:rsidR="000A2CF8" w:rsidRPr="003C2358" w:rsidRDefault="000A2CF8" w:rsidP="00CB2865">
      <w:pPr>
        <w:jc w:val="center"/>
        <w:rPr>
          <w:sz w:val="22"/>
          <w:szCs w:val="22"/>
        </w:rPr>
      </w:pPr>
      <w:r w:rsidRPr="003C2358">
        <w:rPr>
          <w:sz w:val="22"/>
          <w:szCs w:val="22"/>
        </w:rPr>
        <w:t>Открытый запрос цен в электронной форме на право заключения договора</w:t>
      </w:r>
    </w:p>
    <w:p w:rsidR="000A2CF8" w:rsidRPr="003C2358" w:rsidRDefault="000A2CF8" w:rsidP="00CB2865">
      <w:pPr>
        <w:jc w:val="center"/>
        <w:rPr>
          <w:sz w:val="22"/>
          <w:szCs w:val="22"/>
        </w:rPr>
      </w:pPr>
      <w:r w:rsidRPr="003C2358">
        <w:rPr>
          <w:sz w:val="22"/>
          <w:szCs w:val="22"/>
        </w:rPr>
        <w:t>на ______________________</w:t>
      </w:r>
    </w:p>
    <w:p w:rsidR="000A2CF8" w:rsidRPr="003C2358" w:rsidRDefault="000A2CF8" w:rsidP="00CB2865">
      <w:pPr>
        <w:jc w:val="right"/>
        <w:rPr>
          <w:b/>
          <w:sz w:val="22"/>
          <w:szCs w:val="22"/>
        </w:rPr>
      </w:pPr>
    </w:p>
    <w:p w:rsidR="000A2CF8" w:rsidRPr="003C2358" w:rsidRDefault="000A2CF8" w:rsidP="00CB2865">
      <w:pPr>
        <w:pStyle w:val="Times12"/>
        <w:ind w:firstLine="0"/>
        <w:jc w:val="center"/>
        <w:outlineLvl w:val="1"/>
        <w:rPr>
          <w:b/>
          <w:sz w:val="22"/>
        </w:rPr>
      </w:pPr>
      <w:bookmarkStart w:id="188" w:name="_Анкета_Претендента_на"/>
      <w:bookmarkStart w:id="189" w:name="_Анкета_Участника_процедуры"/>
      <w:bookmarkEnd w:id="188"/>
      <w:bookmarkEnd w:id="189"/>
      <w:r w:rsidRPr="003C2358">
        <w:rPr>
          <w:b/>
          <w:sz w:val="22"/>
        </w:rPr>
        <w:t>АНКЕТА УЧАСТНИКА ЗАПРОСА ЦЕН</w:t>
      </w:r>
    </w:p>
    <w:p w:rsidR="000A2CF8" w:rsidRPr="003C2358" w:rsidRDefault="000A2CF8" w:rsidP="00CB2865">
      <w:pPr>
        <w:pStyle w:val="Times12"/>
        <w:ind w:firstLine="0"/>
        <w:rPr>
          <w:sz w:val="22"/>
        </w:rPr>
      </w:pPr>
    </w:p>
    <w:p w:rsidR="000A2CF8" w:rsidRPr="003C2358" w:rsidRDefault="000A2CF8" w:rsidP="00CB2865">
      <w:pPr>
        <w:pStyle w:val="Times12"/>
        <w:ind w:firstLine="0"/>
        <w:rPr>
          <w:sz w:val="22"/>
        </w:rPr>
      </w:pPr>
      <w:r w:rsidRPr="003C2358">
        <w:rPr>
          <w:sz w:val="22"/>
        </w:rPr>
        <w:t>Участник запроса цен: ________________________________</w:t>
      </w:r>
    </w:p>
    <w:p w:rsidR="000A2CF8" w:rsidRPr="003C2358" w:rsidRDefault="000A2CF8" w:rsidP="00CB2865">
      <w:pPr>
        <w:pStyle w:val="Times12"/>
        <w:ind w:firstLine="0"/>
        <w:rPr>
          <w:sz w:val="22"/>
        </w:rPr>
      </w:pPr>
      <w:r w:rsidRPr="003C2358">
        <w:rPr>
          <w:sz w:val="22"/>
        </w:rPr>
        <w:t>Таблица 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0A2CF8" w:rsidRPr="003C2358" w:rsidTr="00CB2865">
        <w:tc>
          <w:tcPr>
            <w:tcW w:w="491" w:type="dxa"/>
            <w:vAlign w:val="center"/>
          </w:tcPr>
          <w:p w:rsidR="000A2CF8" w:rsidRPr="003C2358" w:rsidRDefault="000A2CF8" w:rsidP="00CB2865">
            <w:pPr>
              <w:pStyle w:val="a2"/>
              <w:keepNext w:val="0"/>
              <w:widowControl w:val="0"/>
              <w:spacing w:before="0" w:after="0"/>
              <w:ind w:left="0" w:right="0"/>
              <w:jc w:val="center"/>
              <w:rPr>
                <w:sz w:val="22"/>
                <w:szCs w:val="22"/>
              </w:rPr>
            </w:pPr>
            <w:r w:rsidRPr="003C2358">
              <w:rPr>
                <w:sz w:val="22"/>
                <w:szCs w:val="22"/>
              </w:rPr>
              <w:t>№</w:t>
            </w:r>
          </w:p>
        </w:tc>
        <w:tc>
          <w:tcPr>
            <w:tcW w:w="6457" w:type="dxa"/>
            <w:vAlign w:val="center"/>
          </w:tcPr>
          <w:p w:rsidR="000A2CF8" w:rsidRPr="003C2358" w:rsidRDefault="000A2CF8" w:rsidP="00CB2865">
            <w:pPr>
              <w:pStyle w:val="a2"/>
              <w:keepNext w:val="0"/>
              <w:widowControl w:val="0"/>
              <w:spacing w:before="0" w:after="0"/>
              <w:ind w:left="0" w:right="0"/>
              <w:jc w:val="center"/>
              <w:rPr>
                <w:sz w:val="22"/>
                <w:szCs w:val="22"/>
              </w:rPr>
            </w:pPr>
            <w:r w:rsidRPr="003C2358">
              <w:rPr>
                <w:sz w:val="22"/>
                <w:szCs w:val="22"/>
              </w:rPr>
              <w:t>Наименование</w:t>
            </w:r>
          </w:p>
        </w:tc>
        <w:tc>
          <w:tcPr>
            <w:tcW w:w="3600" w:type="dxa"/>
            <w:vAlign w:val="center"/>
          </w:tcPr>
          <w:p w:rsidR="000A2CF8" w:rsidRPr="003C2358" w:rsidRDefault="000A2CF8" w:rsidP="00CB2865">
            <w:pPr>
              <w:pStyle w:val="a2"/>
              <w:keepNext w:val="0"/>
              <w:widowControl w:val="0"/>
              <w:spacing w:before="0" w:after="0"/>
              <w:ind w:left="0" w:right="0"/>
              <w:jc w:val="center"/>
              <w:rPr>
                <w:sz w:val="22"/>
                <w:szCs w:val="22"/>
              </w:rPr>
            </w:pPr>
            <w:r w:rsidRPr="003C2358">
              <w:rPr>
                <w:sz w:val="22"/>
                <w:szCs w:val="22"/>
              </w:rPr>
              <w:t>Сведения об участнике запроса цен</w:t>
            </w:r>
          </w:p>
        </w:tc>
      </w:tr>
      <w:tr w:rsidR="000A2CF8" w:rsidRPr="003C2358" w:rsidTr="00CB2865">
        <w:tc>
          <w:tcPr>
            <w:tcW w:w="491" w:type="dxa"/>
          </w:tcPr>
          <w:p w:rsidR="000A2CF8" w:rsidRPr="003C2358" w:rsidRDefault="000A2CF8" w:rsidP="00CB2865">
            <w:pPr>
              <w:pStyle w:val="Times12"/>
              <w:ind w:firstLine="0"/>
            </w:pPr>
            <w:r w:rsidRPr="003C2358">
              <w:rPr>
                <w:sz w:val="22"/>
              </w:rPr>
              <w:t>1.</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2.</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Организационно - правовая форма</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3.</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Учредители (перечислить наименования и организационно-правовую форму или Ф.И.О. всех учредителей)</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4.</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5.</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Виды деятельности</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6.</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Срок деятельности (с учетом правопреемственности)</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7.</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ИНН, КПП, ОГРН, ОКПО</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8.</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Юридический адрес (страна, адрес)</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9.</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Почтовый адрес (страна, адрес)</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10.</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Фактическое местоположение</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11.</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Телефоны (с указанием кода города)</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12.</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Факс (с указанием кода города)</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13.</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 xml:space="preserve">Адрес электронной почты </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14.</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Филиалы: перечислить наименования и почтовые адреса</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15.</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Размер уставного капитала</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16.</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Стоимость основных фондов (по балансу последнего завершенного периода)</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17.</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18.</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19.</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0A2CF8" w:rsidRPr="003C2358" w:rsidRDefault="000A2CF8" w:rsidP="00CB2865">
            <w:pPr>
              <w:pStyle w:val="Times12"/>
              <w:ind w:firstLine="0"/>
            </w:pPr>
          </w:p>
        </w:tc>
      </w:tr>
      <w:tr w:rsidR="000A2CF8" w:rsidRPr="003C2358" w:rsidTr="00CB2865">
        <w:tc>
          <w:tcPr>
            <w:tcW w:w="491" w:type="dxa"/>
          </w:tcPr>
          <w:p w:rsidR="000A2CF8" w:rsidRPr="003C2358" w:rsidRDefault="000A2CF8" w:rsidP="00CB2865">
            <w:pPr>
              <w:pStyle w:val="Times12"/>
              <w:ind w:firstLine="0"/>
            </w:pPr>
            <w:r w:rsidRPr="003C2358">
              <w:rPr>
                <w:sz w:val="22"/>
              </w:rPr>
              <w:t>20.</w:t>
            </w:r>
          </w:p>
        </w:tc>
        <w:tc>
          <w:tcPr>
            <w:tcW w:w="6457" w:type="dxa"/>
            <w:vAlign w:val="center"/>
          </w:tcPr>
          <w:p w:rsidR="000A2CF8" w:rsidRPr="003C2358" w:rsidRDefault="000A2CF8" w:rsidP="00CB2865">
            <w:pPr>
              <w:pStyle w:val="a3"/>
              <w:widowControl w:val="0"/>
              <w:spacing w:before="0" w:after="0"/>
              <w:ind w:right="12"/>
              <w:jc w:val="both"/>
              <w:rPr>
                <w:sz w:val="20"/>
                <w:szCs w:val="20"/>
              </w:rPr>
            </w:pPr>
            <w:r w:rsidRPr="003C2358">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0A2CF8" w:rsidRPr="003C2358" w:rsidRDefault="000A2CF8" w:rsidP="00CB2865">
            <w:pPr>
              <w:pStyle w:val="Times12"/>
              <w:ind w:firstLine="0"/>
            </w:pPr>
          </w:p>
        </w:tc>
      </w:tr>
    </w:tbl>
    <w:p w:rsidR="000A2CF8" w:rsidRPr="003C2358" w:rsidRDefault="000A2CF8" w:rsidP="00CB2865">
      <w:pPr>
        <w:pStyle w:val="Times12"/>
        <w:ind w:firstLine="0"/>
        <w:rPr>
          <w:sz w:val="22"/>
        </w:rPr>
      </w:pPr>
    </w:p>
    <w:p w:rsidR="000A2CF8" w:rsidRPr="003C2358" w:rsidRDefault="000A2CF8" w:rsidP="00CB2865">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0A2CF8" w:rsidRPr="003C2358" w:rsidRDefault="000A2CF8"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0A2CF8" w:rsidRPr="003C2358" w:rsidRDefault="000A2CF8" w:rsidP="00CB2865">
      <w:pPr>
        <w:pStyle w:val="Times12"/>
        <w:ind w:firstLine="709"/>
        <w:rPr>
          <w:bCs w:val="0"/>
          <w:szCs w:val="24"/>
        </w:rPr>
      </w:pPr>
      <w:r w:rsidRPr="003C2358">
        <w:rPr>
          <w:bCs w:val="0"/>
          <w:szCs w:val="24"/>
        </w:rPr>
        <w:t>М.П.</w:t>
      </w:r>
    </w:p>
    <w:p w:rsidR="000A2CF8" w:rsidRPr="003C2358" w:rsidRDefault="000A2CF8" w:rsidP="00CB2865">
      <w:pPr>
        <w:pStyle w:val="afb"/>
        <w:spacing w:before="0" w:after="0" w:line="240" w:lineRule="auto"/>
        <w:rPr>
          <w:rFonts w:ascii="Times New Roman" w:hAnsi="Times New Roman"/>
          <w:b/>
          <w:bCs/>
          <w:sz w:val="22"/>
          <w:szCs w:val="23"/>
        </w:rPr>
      </w:pPr>
    </w:p>
    <w:p w:rsidR="000A2CF8" w:rsidRPr="003C2358" w:rsidRDefault="000A2CF8"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0A2CF8" w:rsidRPr="003C2358" w:rsidRDefault="000A2CF8" w:rsidP="00DC2103">
      <w:pPr>
        <w:pStyle w:val="Times12"/>
        <w:numPr>
          <w:ilvl w:val="0"/>
          <w:numId w:val="25"/>
        </w:numPr>
        <w:tabs>
          <w:tab w:val="clear" w:pos="960"/>
          <w:tab w:val="left" w:pos="36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0A2CF8" w:rsidRPr="003C2358" w:rsidRDefault="000A2CF8" w:rsidP="00DC2103">
      <w:pPr>
        <w:pStyle w:val="Times12"/>
        <w:numPr>
          <w:ilvl w:val="0"/>
          <w:numId w:val="25"/>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A2CF8" w:rsidRPr="003C2358" w:rsidRDefault="000A2CF8" w:rsidP="00DC2103">
      <w:pPr>
        <w:pStyle w:val="Times12"/>
        <w:numPr>
          <w:ilvl w:val="0"/>
          <w:numId w:val="25"/>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0A2CF8" w:rsidRPr="003C2358" w:rsidRDefault="000A2CF8" w:rsidP="00DC2103">
      <w:pPr>
        <w:pStyle w:val="Times12"/>
        <w:numPr>
          <w:ilvl w:val="0"/>
          <w:numId w:val="25"/>
        </w:numPr>
        <w:tabs>
          <w:tab w:val="clear" w:pos="960"/>
          <w:tab w:val="left" w:pos="360"/>
        </w:tabs>
        <w:ind w:left="360"/>
        <w:rPr>
          <w:i/>
          <w:sz w:val="20"/>
          <w:szCs w:val="20"/>
        </w:rPr>
      </w:pPr>
      <w:r w:rsidRPr="003C2358">
        <w:rPr>
          <w:i/>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A2CF8" w:rsidRPr="003C2358" w:rsidRDefault="000A2CF8" w:rsidP="00DC2103">
      <w:pPr>
        <w:pStyle w:val="Times12"/>
        <w:numPr>
          <w:ilvl w:val="0"/>
          <w:numId w:val="25"/>
        </w:numPr>
        <w:tabs>
          <w:tab w:val="clear" w:pos="960"/>
          <w:tab w:val="left" w:pos="360"/>
        </w:tabs>
        <w:ind w:left="360"/>
        <w:rPr>
          <w:i/>
          <w:sz w:val="20"/>
          <w:szCs w:val="20"/>
        </w:rPr>
      </w:pPr>
      <w:r w:rsidRPr="003C2358">
        <w:rPr>
          <w:i/>
          <w:sz w:val="20"/>
          <w:szCs w:val="20"/>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0A2CF8" w:rsidRPr="003C2358" w:rsidRDefault="000A2CF8" w:rsidP="00CB2865">
      <w:pPr>
        <w:jc w:val="right"/>
        <w:rPr>
          <w:sz w:val="22"/>
          <w:szCs w:val="22"/>
        </w:rPr>
        <w:sectPr w:rsidR="000A2CF8" w:rsidRPr="003C2358" w:rsidSect="00E74D5E">
          <w:pgSz w:w="11906" w:h="16838"/>
          <w:pgMar w:top="719" w:right="746" w:bottom="539" w:left="902" w:header="357" w:footer="204" w:gutter="0"/>
          <w:cols w:space="708"/>
          <w:titlePg/>
          <w:docGrid w:linePitch="360"/>
        </w:sectPr>
      </w:pPr>
    </w:p>
    <w:p w:rsidR="000A2CF8" w:rsidRPr="003C2358" w:rsidRDefault="000A2CF8" w:rsidP="00CB2865">
      <w:pPr>
        <w:ind w:firstLine="360"/>
        <w:rPr>
          <w:sz w:val="22"/>
          <w:szCs w:val="22"/>
        </w:rPr>
      </w:pPr>
      <w:bookmarkStart w:id="190" w:name="_Toc349652279"/>
      <w:bookmarkStart w:id="191" w:name="_Toc349653063"/>
    </w:p>
    <w:p w:rsidR="000A2CF8" w:rsidRPr="003C2358" w:rsidRDefault="000A2CF8" w:rsidP="00CB2865">
      <w:pPr>
        <w:ind w:firstLine="360"/>
        <w:rPr>
          <w:sz w:val="21"/>
          <w:szCs w:val="21"/>
        </w:rPr>
      </w:pPr>
      <w:r w:rsidRPr="003C2358">
        <w:rPr>
          <w:sz w:val="22"/>
          <w:szCs w:val="22"/>
        </w:rPr>
        <w:t>Таблица 2.</w:t>
      </w:r>
      <w:bookmarkStart w:id="192" w:name="_Toc349652280"/>
      <w:bookmarkStart w:id="193" w:name="_Toc349653064"/>
      <w:bookmarkEnd w:id="190"/>
      <w:bookmarkEnd w:id="191"/>
      <w:r w:rsidRPr="003C2358">
        <w:rPr>
          <w:sz w:val="22"/>
          <w:szCs w:val="22"/>
        </w:rPr>
        <w:t xml:space="preserve"> Сведения о цепочке собственников контрагента, включая </w:t>
      </w:r>
      <w:r w:rsidRPr="003C2358">
        <w:rPr>
          <w:sz w:val="21"/>
          <w:szCs w:val="21"/>
        </w:rPr>
        <w:t>бенефициаров (в том числе конечных).</w:t>
      </w:r>
      <w:bookmarkEnd w:id="192"/>
      <w:bookmarkEnd w:id="193"/>
    </w:p>
    <w:p w:rsidR="000A2CF8" w:rsidRPr="003C2358" w:rsidRDefault="000A2CF8" w:rsidP="00CB2865">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0A2CF8" w:rsidRPr="003C2358" w:rsidTr="00CB2865">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A2CF8" w:rsidRPr="003C2358" w:rsidRDefault="000A2CF8" w:rsidP="00CB2865">
            <w:pPr>
              <w:jc w:val="center"/>
              <w:rPr>
                <w:bCs/>
                <w:sz w:val="19"/>
                <w:szCs w:val="19"/>
              </w:rPr>
            </w:pPr>
            <w:r w:rsidRPr="003C2358">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0A2CF8" w:rsidRPr="003C2358" w:rsidRDefault="000A2CF8" w:rsidP="00CB2865">
            <w:pPr>
              <w:jc w:val="center"/>
              <w:rPr>
                <w:bCs/>
                <w:sz w:val="19"/>
                <w:szCs w:val="19"/>
              </w:rPr>
            </w:pPr>
            <w:r w:rsidRPr="003C2358">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0A2CF8" w:rsidRPr="003C2358" w:rsidRDefault="000A2CF8" w:rsidP="00CB2865">
            <w:pPr>
              <w:jc w:val="center"/>
              <w:rPr>
                <w:bCs/>
                <w:sz w:val="19"/>
                <w:szCs w:val="19"/>
              </w:rPr>
            </w:pPr>
            <w:r w:rsidRPr="003C2358">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A2CF8" w:rsidRPr="003C2358" w:rsidRDefault="000A2CF8" w:rsidP="00CB2865">
            <w:pPr>
              <w:jc w:val="center"/>
              <w:rPr>
                <w:bCs/>
                <w:sz w:val="19"/>
                <w:szCs w:val="19"/>
              </w:rPr>
            </w:pPr>
            <w:r w:rsidRPr="003C2358">
              <w:rPr>
                <w:bCs/>
                <w:sz w:val="19"/>
                <w:szCs w:val="19"/>
              </w:rPr>
              <w:t>4</w:t>
            </w:r>
          </w:p>
        </w:tc>
      </w:tr>
      <w:tr w:rsidR="000A2CF8" w:rsidRPr="003C2358" w:rsidTr="00CB2865">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0A2CF8" w:rsidRPr="003C2358" w:rsidRDefault="000A2CF8" w:rsidP="00CB2865">
            <w:pPr>
              <w:jc w:val="center"/>
              <w:rPr>
                <w:bCs/>
                <w:sz w:val="19"/>
                <w:szCs w:val="19"/>
              </w:rPr>
            </w:pPr>
            <w:r w:rsidRPr="003C2358">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0A2CF8" w:rsidRPr="003C2358" w:rsidRDefault="000A2CF8" w:rsidP="00CB2865">
            <w:pPr>
              <w:jc w:val="center"/>
              <w:rPr>
                <w:bCs/>
                <w:sz w:val="19"/>
                <w:szCs w:val="19"/>
              </w:rPr>
            </w:pPr>
            <w:r w:rsidRPr="003C2358">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bCs/>
                <w:sz w:val="19"/>
                <w:szCs w:val="19"/>
              </w:rPr>
            </w:pPr>
            <w:r w:rsidRPr="003C2358">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0A2CF8" w:rsidRPr="003C2358" w:rsidRDefault="000A2CF8" w:rsidP="00CB2865">
            <w:pPr>
              <w:jc w:val="center"/>
              <w:rPr>
                <w:bCs/>
                <w:sz w:val="19"/>
                <w:szCs w:val="19"/>
              </w:rPr>
            </w:pPr>
            <w:r w:rsidRPr="003C2358">
              <w:rPr>
                <w:bCs/>
                <w:sz w:val="19"/>
                <w:szCs w:val="19"/>
              </w:rPr>
              <w:t>Информация о подтверждающих документах (наименование, реквизиты и т.д.)</w:t>
            </w:r>
          </w:p>
        </w:tc>
      </w:tr>
      <w:tr w:rsidR="000A2CF8" w:rsidRPr="003C2358" w:rsidTr="00CB2865">
        <w:trPr>
          <w:cantSplit/>
          <w:trHeight w:val="1575"/>
          <w:jc w:val="center"/>
        </w:trPr>
        <w:tc>
          <w:tcPr>
            <w:tcW w:w="492" w:type="dxa"/>
            <w:vMerge/>
            <w:tcBorders>
              <w:top w:val="nil"/>
              <w:left w:val="single" w:sz="8" w:space="0" w:color="auto"/>
              <w:bottom w:val="nil"/>
              <w:right w:val="single" w:sz="4" w:space="0" w:color="auto"/>
            </w:tcBorders>
            <w:vAlign w:val="center"/>
          </w:tcPr>
          <w:p w:rsidR="000A2CF8" w:rsidRPr="003C2358" w:rsidRDefault="000A2CF8" w:rsidP="00CB2865">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0A2CF8" w:rsidRPr="003C2358" w:rsidRDefault="000A2CF8"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0A2CF8" w:rsidRPr="003C2358" w:rsidRDefault="000A2CF8" w:rsidP="00CB2865">
            <w:pPr>
              <w:ind w:left="113" w:right="113"/>
              <w:jc w:val="center"/>
              <w:rPr>
                <w:bCs/>
                <w:sz w:val="18"/>
                <w:szCs w:val="18"/>
              </w:rPr>
            </w:pPr>
            <w:r w:rsidRPr="003C2358">
              <w:rPr>
                <w:bCs/>
                <w:sz w:val="18"/>
                <w:szCs w:val="18"/>
              </w:rPr>
              <w:t>ОГРН</w:t>
            </w:r>
          </w:p>
        </w:tc>
        <w:tc>
          <w:tcPr>
            <w:tcW w:w="1260" w:type="dxa"/>
            <w:tcBorders>
              <w:top w:val="nil"/>
              <w:left w:val="nil"/>
              <w:bottom w:val="nil"/>
              <w:right w:val="single" w:sz="4" w:space="0" w:color="auto"/>
            </w:tcBorders>
            <w:shd w:val="clear" w:color="auto" w:fill="FFFFFF"/>
            <w:vAlign w:val="center"/>
          </w:tcPr>
          <w:p w:rsidR="000A2CF8" w:rsidRPr="003C2358" w:rsidRDefault="000A2CF8" w:rsidP="00CB2865">
            <w:pPr>
              <w:jc w:val="center"/>
              <w:rPr>
                <w:bCs/>
                <w:sz w:val="19"/>
                <w:szCs w:val="19"/>
              </w:rPr>
            </w:pPr>
            <w:r w:rsidRPr="003C2358">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0A2CF8" w:rsidRPr="003C2358" w:rsidRDefault="000A2CF8" w:rsidP="00CB2865">
            <w:pPr>
              <w:jc w:val="center"/>
              <w:rPr>
                <w:bCs/>
                <w:sz w:val="19"/>
                <w:szCs w:val="19"/>
              </w:rPr>
            </w:pPr>
            <w:r w:rsidRPr="003C2358">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0A2CF8" w:rsidRPr="003C2358" w:rsidRDefault="000A2CF8" w:rsidP="00CB2865">
            <w:pPr>
              <w:jc w:val="center"/>
              <w:rPr>
                <w:bCs/>
                <w:sz w:val="19"/>
                <w:szCs w:val="19"/>
              </w:rPr>
            </w:pPr>
            <w:r w:rsidRPr="003C2358">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0A2CF8" w:rsidRPr="003C2358" w:rsidRDefault="000A2CF8" w:rsidP="00CB2865">
            <w:pPr>
              <w:jc w:val="center"/>
              <w:rPr>
                <w:bCs/>
                <w:sz w:val="19"/>
                <w:szCs w:val="19"/>
              </w:rPr>
            </w:pPr>
            <w:r w:rsidRPr="003C2358">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0A2CF8" w:rsidRPr="003C2358" w:rsidRDefault="000A2CF8" w:rsidP="00CB2865">
            <w:pPr>
              <w:jc w:val="center"/>
              <w:rPr>
                <w:bCs/>
                <w:sz w:val="18"/>
                <w:szCs w:val="18"/>
              </w:rPr>
            </w:pPr>
            <w:r w:rsidRPr="003C2358">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0A2CF8" w:rsidRPr="003C2358" w:rsidRDefault="000A2CF8"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0A2CF8" w:rsidRPr="003C2358" w:rsidRDefault="000A2CF8" w:rsidP="00CB2865">
            <w:pPr>
              <w:ind w:left="113" w:right="113"/>
              <w:jc w:val="center"/>
              <w:rPr>
                <w:bCs/>
                <w:sz w:val="18"/>
                <w:szCs w:val="18"/>
              </w:rPr>
            </w:pPr>
            <w:r w:rsidRPr="003C2358">
              <w:rPr>
                <w:bCs/>
                <w:sz w:val="18"/>
                <w:szCs w:val="18"/>
              </w:rPr>
              <w:t>ОГРН</w:t>
            </w:r>
          </w:p>
        </w:tc>
        <w:tc>
          <w:tcPr>
            <w:tcW w:w="1415" w:type="dxa"/>
            <w:tcBorders>
              <w:top w:val="nil"/>
              <w:left w:val="nil"/>
              <w:bottom w:val="nil"/>
              <w:right w:val="single" w:sz="4" w:space="0" w:color="auto"/>
            </w:tcBorders>
            <w:shd w:val="clear" w:color="auto" w:fill="FFFFFF"/>
            <w:vAlign w:val="center"/>
          </w:tcPr>
          <w:p w:rsidR="000A2CF8" w:rsidRPr="003C2358" w:rsidRDefault="000A2CF8" w:rsidP="00CB2865">
            <w:pPr>
              <w:jc w:val="center"/>
              <w:rPr>
                <w:bCs/>
                <w:sz w:val="19"/>
                <w:szCs w:val="19"/>
              </w:rPr>
            </w:pPr>
            <w:r w:rsidRPr="003C2358">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0A2CF8" w:rsidRPr="003C2358" w:rsidRDefault="000A2CF8" w:rsidP="00CB2865">
            <w:pPr>
              <w:jc w:val="center"/>
              <w:rPr>
                <w:bCs/>
                <w:sz w:val="19"/>
                <w:szCs w:val="19"/>
              </w:rPr>
            </w:pPr>
            <w:r w:rsidRPr="003C2358">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0A2CF8" w:rsidRPr="003C2358" w:rsidRDefault="000A2CF8" w:rsidP="00CB2865">
            <w:pPr>
              <w:jc w:val="center"/>
              <w:rPr>
                <w:bCs/>
                <w:sz w:val="19"/>
                <w:szCs w:val="19"/>
              </w:rPr>
            </w:pPr>
            <w:r w:rsidRPr="003C2358">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0A2CF8" w:rsidRPr="003C2358" w:rsidRDefault="000A2CF8" w:rsidP="00CB2865">
            <w:pPr>
              <w:jc w:val="center"/>
              <w:rPr>
                <w:bCs/>
                <w:sz w:val="19"/>
                <w:szCs w:val="19"/>
              </w:rPr>
            </w:pPr>
            <w:r w:rsidRPr="003C2358">
              <w:rPr>
                <w:bCs/>
                <w:sz w:val="19"/>
                <w:szCs w:val="19"/>
              </w:rPr>
              <w:t>Руководитель/</w:t>
            </w:r>
          </w:p>
          <w:p w:rsidR="000A2CF8" w:rsidRPr="003C2358" w:rsidRDefault="000A2CF8" w:rsidP="00CB2865">
            <w:pPr>
              <w:jc w:val="center"/>
              <w:rPr>
                <w:bCs/>
                <w:sz w:val="19"/>
                <w:szCs w:val="19"/>
              </w:rPr>
            </w:pPr>
            <w:r w:rsidRPr="003C2358">
              <w:rPr>
                <w:bCs/>
                <w:sz w:val="19"/>
                <w:szCs w:val="19"/>
              </w:rPr>
              <w:t>участник/</w:t>
            </w:r>
          </w:p>
          <w:p w:rsidR="000A2CF8" w:rsidRPr="003C2358" w:rsidRDefault="000A2CF8" w:rsidP="00CB2865">
            <w:pPr>
              <w:jc w:val="center"/>
              <w:rPr>
                <w:bCs/>
                <w:sz w:val="19"/>
                <w:szCs w:val="19"/>
              </w:rPr>
            </w:pPr>
            <w:r w:rsidRPr="003C2358">
              <w:rPr>
                <w:bCs/>
                <w:sz w:val="19"/>
                <w:szCs w:val="19"/>
              </w:rPr>
              <w:t>акционер/</w:t>
            </w:r>
          </w:p>
          <w:p w:rsidR="000A2CF8" w:rsidRPr="003C2358" w:rsidRDefault="000A2CF8" w:rsidP="00CB2865">
            <w:pPr>
              <w:jc w:val="center"/>
              <w:rPr>
                <w:bCs/>
                <w:sz w:val="19"/>
                <w:szCs w:val="19"/>
              </w:rPr>
            </w:pPr>
            <w:r w:rsidRPr="003C2358">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0A2CF8" w:rsidRPr="003C2358" w:rsidRDefault="000A2CF8" w:rsidP="00CB2865">
            <w:pPr>
              <w:rPr>
                <w:bCs/>
                <w:sz w:val="19"/>
                <w:szCs w:val="19"/>
              </w:rPr>
            </w:pPr>
          </w:p>
        </w:tc>
      </w:tr>
      <w:tr w:rsidR="000A2CF8"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A2CF8" w:rsidRPr="003C2358" w:rsidRDefault="000A2CF8"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r>
      <w:tr w:rsidR="000A2CF8"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A2CF8" w:rsidRPr="003C2358" w:rsidRDefault="000A2CF8"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r>
      <w:tr w:rsidR="000A2CF8"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A2CF8" w:rsidRPr="003C2358" w:rsidRDefault="000A2CF8"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A2CF8" w:rsidRPr="003C2358" w:rsidRDefault="000A2CF8"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0A2CF8" w:rsidRPr="003C2358" w:rsidRDefault="000A2CF8" w:rsidP="00CB2865">
            <w:pPr>
              <w:jc w:val="center"/>
              <w:rPr>
                <w:i/>
                <w:iCs/>
                <w:sz w:val="19"/>
                <w:szCs w:val="19"/>
              </w:rPr>
            </w:pPr>
            <w:r w:rsidRPr="003C2358">
              <w:rPr>
                <w:i/>
                <w:iCs/>
                <w:sz w:val="19"/>
                <w:szCs w:val="19"/>
              </w:rPr>
              <w:t> </w:t>
            </w:r>
          </w:p>
        </w:tc>
      </w:tr>
    </w:tbl>
    <w:p w:rsidR="000A2CF8" w:rsidRPr="003C2358" w:rsidRDefault="000A2CF8" w:rsidP="00CB2865">
      <w:pPr>
        <w:rPr>
          <w:sz w:val="21"/>
          <w:szCs w:val="21"/>
        </w:rPr>
      </w:pPr>
    </w:p>
    <w:p w:rsidR="000A2CF8" w:rsidRPr="003C2358" w:rsidRDefault="000A2CF8" w:rsidP="00CB2865">
      <w:pPr>
        <w:pStyle w:val="afc"/>
        <w:tabs>
          <w:tab w:val="clear" w:pos="1134"/>
        </w:tabs>
        <w:autoSpaceDE w:val="0"/>
        <w:autoSpaceDN w:val="0"/>
        <w:spacing w:line="240" w:lineRule="auto"/>
        <w:ind w:firstLine="709"/>
      </w:pPr>
      <w:r w:rsidRPr="003C2358">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2CF8" w:rsidRPr="003C2358" w:rsidRDefault="000A2CF8" w:rsidP="00CB2865">
      <w:pPr>
        <w:pStyle w:val="Times12"/>
        <w:ind w:firstLine="0"/>
        <w:rPr>
          <w:sz w:val="22"/>
        </w:rPr>
      </w:pPr>
    </w:p>
    <w:p w:rsidR="000A2CF8" w:rsidRPr="003C2358" w:rsidRDefault="000A2CF8" w:rsidP="00CB2865">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0A2CF8" w:rsidRPr="003C2358" w:rsidRDefault="000A2CF8"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0A2CF8" w:rsidRPr="003C2358" w:rsidRDefault="000A2CF8" w:rsidP="00CB2865">
      <w:pPr>
        <w:pStyle w:val="Times12"/>
        <w:ind w:firstLine="709"/>
        <w:rPr>
          <w:bCs w:val="0"/>
          <w:szCs w:val="24"/>
        </w:rPr>
      </w:pPr>
      <w:r w:rsidRPr="003C2358">
        <w:rPr>
          <w:bCs w:val="0"/>
          <w:szCs w:val="24"/>
        </w:rPr>
        <w:t>М.П.</w:t>
      </w:r>
    </w:p>
    <w:p w:rsidR="000A2CF8" w:rsidRPr="003C2358" w:rsidRDefault="000A2CF8" w:rsidP="00CB2865">
      <w:pPr>
        <w:jc w:val="center"/>
        <w:rPr>
          <w:b/>
        </w:rPr>
      </w:pPr>
    </w:p>
    <w:p w:rsidR="000A2CF8" w:rsidRPr="003C2358" w:rsidRDefault="000A2CF8"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0A2CF8" w:rsidRPr="003C2358" w:rsidRDefault="000A2CF8" w:rsidP="00DC2103">
      <w:pPr>
        <w:pStyle w:val="Times12"/>
        <w:numPr>
          <w:ilvl w:val="0"/>
          <w:numId w:val="22"/>
        </w:numPr>
        <w:tabs>
          <w:tab w:val="clear" w:pos="960"/>
          <w:tab w:val="num" w:pos="12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Форма Таблицы 2 изменению не подлежит. Все сведения и документы обязательны к предоставлению.</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Таблица 2 должна быть представлена в составе заявки на участие в запросе цен в двух форматах *.pdf и *.xls;</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Столбец 6 участником запроса цен заполняется в формате Фамилия Имя Отчество.</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Столбец 8 заполняется согласно образцу.</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 xml:space="preserve">Столбцы 9, 10 заполняются в порядке пунктов 3, 4 настоящей инструкции. </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Столбец 12 заполняется в формате географической иерархии в нисходящем порядке.</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Столбец 13 заполняется в порядке пункта 8 настоящей инструкции.</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2CF8" w:rsidRPr="003C2358" w:rsidRDefault="000A2CF8" w:rsidP="00DC2103">
      <w:pPr>
        <w:pStyle w:val="Times12"/>
        <w:numPr>
          <w:ilvl w:val="0"/>
          <w:numId w:val="22"/>
        </w:numPr>
        <w:tabs>
          <w:tab w:val="clear" w:pos="960"/>
          <w:tab w:val="num" w:pos="0"/>
          <w:tab w:val="num" w:pos="120"/>
        </w:tabs>
        <w:ind w:left="360"/>
        <w:rPr>
          <w:i/>
          <w:sz w:val="20"/>
          <w:szCs w:val="20"/>
        </w:rPr>
      </w:pPr>
      <w:r w:rsidRPr="003C2358">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0A2CF8" w:rsidRPr="003C2358" w:rsidRDefault="000A2CF8" w:rsidP="00CB2865">
      <w:pPr>
        <w:pStyle w:val="Times12"/>
        <w:tabs>
          <w:tab w:val="left" w:pos="540"/>
        </w:tabs>
        <w:spacing w:before="100" w:beforeAutospacing="1" w:after="100" w:afterAutospacing="1"/>
        <w:ind w:firstLine="0"/>
        <w:rPr>
          <w:b/>
          <w:bCs w:val="0"/>
          <w:sz w:val="21"/>
          <w:szCs w:val="21"/>
        </w:rPr>
      </w:pPr>
    </w:p>
    <w:p w:rsidR="000A2CF8" w:rsidRPr="003C2358" w:rsidRDefault="000A2CF8" w:rsidP="00CB2865">
      <w:pPr>
        <w:pStyle w:val="Times12"/>
        <w:tabs>
          <w:tab w:val="left" w:pos="540"/>
        </w:tabs>
        <w:spacing w:before="100" w:beforeAutospacing="1" w:after="100" w:afterAutospacing="1"/>
        <w:ind w:firstLine="0"/>
        <w:sectPr w:rsidR="000A2CF8" w:rsidRPr="003C2358" w:rsidSect="00987B19">
          <w:pgSz w:w="16838" w:h="11906" w:orient="landscape"/>
          <w:pgMar w:top="567" w:right="539" w:bottom="902" w:left="488" w:header="357" w:footer="204" w:gutter="0"/>
          <w:cols w:space="708"/>
          <w:docGrid w:linePitch="360"/>
        </w:sectPr>
      </w:pPr>
    </w:p>
    <w:p w:rsidR="000A2CF8" w:rsidRPr="003C2358" w:rsidRDefault="000A2CF8" w:rsidP="00CB2865">
      <w:pPr>
        <w:jc w:val="right"/>
        <w:rPr>
          <w:b/>
          <w:bCs/>
          <w:sz w:val="22"/>
          <w:szCs w:val="22"/>
        </w:rPr>
      </w:pPr>
      <w:bookmarkStart w:id="194" w:name="_Toc349652282"/>
      <w:bookmarkStart w:id="195" w:name="_Toc349653066"/>
      <w:bookmarkEnd w:id="185"/>
      <w:r w:rsidRPr="003C2358">
        <w:rPr>
          <w:b/>
          <w:bCs/>
          <w:sz w:val="22"/>
          <w:szCs w:val="22"/>
        </w:rPr>
        <w:t>Форма 3</w:t>
      </w:r>
    </w:p>
    <w:p w:rsidR="000A2CF8" w:rsidRPr="003C2358" w:rsidRDefault="000A2CF8" w:rsidP="00CB2865">
      <w:pPr>
        <w:pStyle w:val="Times12"/>
        <w:ind w:left="5103" w:firstLine="0"/>
        <w:jc w:val="right"/>
        <w:rPr>
          <w:iCs/>
          <w:sz w:val="22"/>
        </w:rPr>
      </w:pPr>
      <w:r w:rsidRPr="003C2358">
        <w:rPr>
          <w:iCs/>
          <w:sz w:val="22"/>
        </w:rPr>
        <w:t>Приложение к заявке на участие в запросе цен</w:t>
      </w:r>
    </w:p>
    <w:p w:rsidR="000A2CF8" w:rsidRPr="003C2358" w:rsidRDefault="000A2CF8" w:rsidP="00CB2865">
      <w:pPr>
        <w:pStyle w:val="Times12"/>
        <w:ind w:left="5103" w:firstLine="0"/>
        <w:jc w:val="right"/>
        <w:rPr>
          <w:sz w:val="22"/>
        </w:rPr>
      </w:pPr>
      <w:r w:rsidRPr="003C2358">
        <w:rPr>
          <w:iCs/>
          <w:sz w:val="22"/>
        </w:rPr>
        <w:t>от «___» __________ 20___ г. № ______</w:t>
      </w:r>
    </w:p>
    <w:p w:rsidR="000A2CF8" w:rsidRPr="003C2358" w:rsidRDefault="000A2CF8" w:rsidP="00CB2865">
      <w:pPr>
        <w:jc w:val="right"/>
        <w:rPr>
          <w:b/>
          <w:sz w:val="22"/>
          <w:szCs w:val="22"/>
        </w:rPr>
      </w:pPr>
    </w:p>
    <w:p w:rsidR="000A2CF8" w:rsidRPr="003C2358" w:rsidRDefault="000A2CF8" w:rsidP="00CB2865">
      <w:pPr>
        <w:jc w:val="right"/>
        <w:rPr>
          <w:b/>
          <w:sz w:val="22"/>
          <w:szCs w:val="22"/>
        </w:rPr>
      </w:pPr>
    </w:p>
    <w:p w:rsidR="000A2CF8" w:rsidRPr="003C2358" w:rsidRDefault="000A2CF8" w:rsidP="00CB2865">
      <w:pPr>
        <w:jc w:val="center"/>
        <w:rPr>
          <w:sz w:val="22"/>
          <w:szCs w:val="22"/>
        </w:rPr>
      </w:pPr>
      <w:r w:rsidRPr="003C2358">
        <w:rPr>
          <w:sz w:val="22"/>
          <w:szCs w:val="22"/>
        </w:rPr>
        <w:t>Открытый запрос цен в электронной форме на право заключения договора</w:t>
      </w:r>
    </w:p>
    <w:p w:rsidR="000A2CF8" w:rsidRPr="003C2358" w:rsidRDefault="000A2CF8" w:rsidP="00CB2865">
      <w:pPr>
        <w:jc w:val="center"/>
        <w:rPr>
          <w:sz w:val="22"/>
          <w:szCs w:val="22"/>
        </w:rPr>
      </w:pPr>
      <w:r w:rsidRPr="003C2358">
        <w:rPr>
          <w:sz w:val="22"/>
          <w:szCs w:val="22"/>
        </w:rPr>
        <w:t>на ______________________</w:t>
      </w:r>
    </w:p>
    <w:p w:rsidR="000A2CF8" w:rsidRPr="003C2358" w:rsidRDefault="000A2CF8" w:rsidP="00CB2865">
      <w:pPr>
        <w:jc w:val="right"/>
        <w:rPr>
          <w:b/>
          <w:sz w:val="22"/>
          <w:szCs w:val="22"/>
        </w:rPr>
      </w:pPr>
    </w:p>
    <w:p w:rsidR="000A2CF8" w:rsidRPr="003C2358" w:rsidRDefault="000A2CF8" w:rsidP="00CB2865">
      <w:pPr>
        <w:pStyle w:val="Times12"/>
        <w:ind w:firstLine="0"/>
        <w:jc w:val="center"/>
        <w:outlineLvl w:val="1"/>
        <w:rPr>
          <w:b/>
          <w:sz w:val="22"/>
        </w:rPr>
      </w:pPr>
      <w:r w:rsidRPr="003C2358">
        <w:rPr>
          <w:b/>
          <w:sz w:val="22"/>
        </w:rPr>
        <w:t>ТЕХНИЧЕСКОЕ ПРЕДЛОЖЕНИЕ</w:t>
      </w:r>
    </w:p>
    <w:p w:rsidR="000A2CF8" w:rsidRPr="003C2358" w:rsidRDefault="000A2CF8" w:rsidP="00CB2865">
      <w:pPr>
        <w:pStyle w:val="Times12"/>
        <w:ind w:firstLine="0"/>
        <w:jc w:val="center"/>
        <w:rPr>
          <w:sz w:val="22"/>
        </w:rPr>
      </w:pPr>
    </w:p>
    <w:p w:rsidR="000A2CF8" w:rsidRPr="003C2358" w:rsidRDefault="000A2CF8" w:rsidP="00CB2865">
      <w:pPr>
        <w:pStyle w:val="Times12"/>
        <w:ind w:firstLine="0"/>
        <w:rPr>
          <w:sz w:val="22"/>
        </w:rPr>
      </w:pPr>
      <w:r w:rsidRPr="003C2358">
        <w:rPr>
          <w:sz w:val="22"/>
        </w:rPr>
        <w:t>Участник запроса цен: ________________________________</w:t>
      </w:r>
    </w:p>
    <w:p w:rsidR="000A2CF8" w:rsidRPr="003C2358" w:rsidRDefault="000A2CF8" w:rsidP="00CB2865">
      <w:pPr>
        <w:pStyle w:val="Times12"/>
        <w:ind w:firstLine="0"/>
        <w:jc w:val="center"/>
        <w:rPr>
          <w:b/>
          <w:i/>
          <w:szCs w:val="28"/>
        </w:rPr>
      </w:pPr>
    </w:p>
    <w:p w:rsidR="000A2CF8" w:rsidRPr="003C2358" w:rsidRDefault="000A2CF8" w:rsidP="00CB2865">
      <w:pPr>
        <w:pStyle w:val="Times12"/>
        <w:ind w:firstLine="0"/>
        <w:jc w:val="center"/>
        <w:rPr>
          <w:b/>
          <w:i/>
          <w:sz w:val="22"/>
        </w:rPr>
      </w:pPr>
    </w:p>
    <w:p w:rsidR="000A2CF8" w:rsidRPr="003C2358" w:rsidRDefault="000A2CF8" w:rsidP="00CB2865">
      <w:pPr>
        <w:pStyle w:val="Times12"/>
        <w:ind w:firstLine="0"/>
        <w:jc w:val="center"/>
        <w:rPr>
          <w:b/>
          <w:i/>
          <w:sz w:val="22"/>
        </w:rPr>
      </w:pPr>
      <w:r w:rsidRPr="003C2358">
        <w:rPr>
          <w:b/>
          <w:i/>
          <w:sz w:val="22"/>
        </w:rPr>
        <w:t>Суть технического предложения</w:t>
      </w:r>
    </w:p>
    <w:p w:rsidR="000A2CF8" w:rsidRPr="003C2358" w:rsidRDefault="000A2CF8" w:rsidP="00CB2865">
      <w:pPr>
        <w:pStyle w:val="afc"/>
        <w:tabs>
          <w:tab w:val="clear" w:pos="1134"/>
        </w:tabs>
        <w:autoSpaceDE w:val="0"/>
        <w:autoSpaceDN w:val="0"/>
        <w:spacing w:line="240" w:lineRule="auto"/>
        <w:ind w:firstLine="0"/>
      </w:pPr>
    </w:p>
    <w:p w:rsidR="000A2CF8" w:rsidRPr="003C2358" w:rsidRDefault="000A2CF8" w:rsidP="00CB2865">
      <w:pPr>
        <w:pStyle w:val="afc"/>
        <w:tabs>
          <w:tab w:val="clear" w:pos="1134"/>
        </w:tabs>
        <w:autoSpaceDE w:val="0"/>
        <w:autoSpaceDN w:val="0"/>
        <w:spacing w:line="240" w:lineRule="auto"/>
        <w:ind w:firstLine="0"/>
      </w:pPr>
    </w:p>
    <w:p w:rsidR="000A2CF8" w:rsidRPr="003C2358" w:rsidRDefault="000A2CF8" w:rsidP="00CB2865">
      <w:pPr>
        <w:pStyle w:val="afc"/>
        <w:tabs>
          <w:tab w:val="clear" w:pos="1134"/>
        </w:tabs>
        <w:autoSpaceDE w:val="0"/>
        <w:autoSpaceDN w:val="0"/>
        <w:spacing w:line="240" w:lineRule="auto"/>
        <w:ind w:firstLine="0"/>
      </w:pPr>
    </w:p>
    <w:p w:rsidR="000A2CF8" w:rsidRPr="003C2358" w:rsidRDefault="000A2CF8" w:rsidP="00CB2865">
      <w:pPr>
        <w:pStyle w:val="afc"/>
        <w:tabs>
          <w:tab w:val="clear" w:pos="1134"/>
        </w:tabs>
        <w:autoSpaceDE w:val="0"/>
        <w:autoSpaceDN w:val="0"/>
        <w:spacing w:line="240" w:lineRule="auto"/>
        <w:ind w:firstLine="0"/>
      </w:pPr>
    </w:p>
    <w:p w:rsidR="000A2CF8" w:rsidRPr="003C2358" w:rsidRDefault="000A2CF8" w:rsidP="00CB2865">
      <w:pPr>
        <w:pStyle w:val="afc"/>
        <w:tabs>
          <w:tab w:val="clear" w:pos="1134"/>
        </w:tabs>
        <w:autoSpaceDE w:val="0"/>
        <w:autoSpaceDN w:val="0"/>
        <w:spacing w:line="240" w:lineRule="auto"/>
        <w:ind w:firstLine="0"/>
      </w:pPr>
    </w:p>
    <w:p w:rsidR="000A2CF8" w:rsidRPr="003C2358" w:rsidRDefault="000A2CF8" w:rsidP="00CB2865">
      <w:pPr>
        <w:pStyle w:val="afc"/>
        <w:tabs>
          <w:tab w:val="clear" w:pos="1134"/>
        </w:tabs>
        <w:autoSpaceDE w:val="0"/>
        <w:autoSpaceDN w:val="0"/>
        <w:spacing w:line="240" w:lineRule="auto"/>
        <w:ind w:firstLine="0"/>
      </w:pPr>
    </w:p>
    <w:p w:rsidR="000A2CF8" w:rsidRPr="003C2358" w:rsidRDefault="000A2CF8" w:rsidP="00CB2865">
      <w:pPr>
        <w:pStyle w:val="afc"/>
        <w:tabs>
          <w:tab w:val="clear" w:pos="1134"/>
        </w:tabs>
        <w:autoSpaceDE w:val="0"/>
        <w:autoSpaceDN w:val="0"/>
        <w:spacing w:line="240" w:lineRule="auto"/>
        <w:ind w:firstLine="0"/>
      </w:pPr>
    </w:p>
    <w:p w:rsidR="000A2CF8" w:rsidRPr="003C2358" w:rsidRDefault="000A2CF8" w:rsidP="00CB2865">
      <w:pPr>
        <w:pStyle w:val="afc"/>
        <w:tabs>
          <w:tab w:val="clear" w:pos="1134"/>
        </w:tabs>
        <w:autoSpaceDE w:val="0"/>
        <w:autoSpaceDN w:val="0"/>
        <w:spacing w:line="240" w:lineRule="auto"/>
        <w:ind w:firstLine="0"/>
      </w:pPr>
    </w:p>
    <w:p w:rsidR="000A2CF8" w:rsidRPr="003C2358" w:rsidRDefault="000A2CF8" w:rsidP="00CB2865">
      <w:pPr>
        <w:pStyle w:val="afc"/>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0A2CF8" w:rsidRPr="003C2358" w:rsidRDefault="000A2CF8" w:rsidP="00CB2865">
      <w:pPr>
        <w:pStyle w:val="Times12"/>
        <w:ind w:firstLine="0"/>
        <w:rPr>
          <w:b/>
          <w:bCs w:val="0"/>
          <w:i/>
          <w:vertAlign w:val="superscript"/>
        </w:rPr>
      </w:pPr>
      <w:r w:rsidRPr="003C2358">
        <w:rPr>
          <w:b/>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0A2CF8" w:rsidRPr="003C2358" w:rsidRDefault="000A2CF8" w:rsidP="00CB2865">
      <w:pPr>
        <w:pStyle w:val="Times12"/>
        <w:ind w:firstLine="709"/>
        <w:rPr>
          <w:bCs w:val="0"/>
          <w:sz w:val="28"/>
        </w:rPr>
      </w:pPr>
      <w:r w:rsidRPr="003C2358">
        <w:rPr>
          <w:bCs w:val="0"/>
          <w:sz w:val="28"/>
        </w:rPr>
        <w:t>М.П.</w:t>
      </w: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jc w:val="center"/>
        <w:rPr>
          <w:b/>
        </w:rPr>
      </w:pPr>
    </w:p>
    <w:p w:rsidR="000A2CF8" w:rsidRPr="003C2358" w:rsidRDefault="000A2CF8"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0A2CF8" w:rsidRPr="003C2358" w:rsidRDefault="000A2CF8" w:rsidP="00DC2103">
      <w:pPr>
        <w:pStyle w:val="Times12"/>
        <w:numPr>
          <w:ilvl w:val="0"/>
          <w:numId w:val="23"/>
        </w:numPr>
        <w:tabs>
          <w:tab w:val="clear" w:pos="960"/>
          <w:tab w:val="left" w:pos="360"/>
          <w:tab w:val="num" w:pos="720"/>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0A2CF8" w:rsidRPr="003C2358" w:rsidRDefault="000A2CF8" w:rsidP="00DC2103">
      <w:pPr>
        <w:pStyle w:val="Times12"/>
        <w:numPr>
          <w:ilvl w:val="0"/>
          <w:numId w:val="23"/>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A2CF8" w:rsidRPr="003C2358" w:rsidRDefault="000A2CF8" w:rsidP="00DC2103">
      <w:pPr>
        <w:pStyle w:val="Times12"/>
        <w:numPr>
          <w:ilvl w:val="0"/>
          <w:numId w:val="23"/>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0A2CF8" w:rsidRPr="003C2358" w:rsidRDefault="000A2CF8" w:rsidP="00DC2103">
      <w:pPr>
        <w:pStyle w:val="Times12"/>
        <w:numPr>
          <w:ilvl w:val="0"/>
          <w:numId w:val="23"/>
        </w:numPr>
        <w:tabs>
          <w:tab w:val="clear" w:pos="960"/>
          <w:tab w:val="left" w:pos="360"/>
        </w:tabs>
        <w:ind w:left="360"/>
        <w:rPr>
          <w:i/>
          <w:sz w:val="20"/>
          <w:szCs w:val="20"/>
        </w:rPr>
      </w:pPr>
      <w:r w:rsidRPr="003C2358">
        <w:rPr>
          <w:i/>
          <w:sz w:val="20"/>
          <w:szCs w:val="20"/>
        </w:rPr>
        <w:t>Выше приведена форма титульного листа Технического предложения.</w:t>
      </w:r>
    </w:p>
    <w:p w:rsidR="000A2CF8" w:rsidRPr="003C2358" w:rsidRDefault="000A2CF8" w:rsidP="00DC2103">
      <w:pPr>
        <w:pStyle w:val="Times12"/>
        <w:numPr>
          <w:ilvl w:val="0"/>
          <w:numId w:val="23"/>
        </w:numPr>
        <w:tabs>
          <w:tab w:val="clear" w:pos="960"/>
          <w:tab w:val="left" w:pos="360"/>
        </w:tabs>
        <w:ind w:left="360"/>
        <w:rPr>
          <w:i/>
          <w:sz w:val="20"/>
          <w:szCs w:val="20"/>
        </w:rPr>
      </w:pPr>
      <w:r w:rsidRPr="003C2358">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A2CF8" w:rsidRPr="003C2358" w:rsidRDefault="000A2CF8" w:rsidP="00DC2103">
      <w:pPr>
        <w:pStyle w:val="Times12"/>
        <w:numPr>
          <w:ilvl w:val="1"/>
          <w:numId w:val="23"/>
        </w:numPr>
        <w:tabs>
          <w:tab w:val="clear" w:pos="1440"/>
          <w:tab w:val="left" w:pos="360"/>
          <w:tab w:val="num" w:pos="600"/>
        </w:tabs>
        <w:ind w:left="600" w:hanging="240"/>
        <w:rPr>
          <w:i/>
          <w:sz w:val="20"/>
          <w:szCs w:val="20"/>
        </w:rPr>
      </w:pPr>
      <w:r w:rsidRPr="003C2358">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A2CF8" w:rsidRPr="003C2358" w:rsidRDefault="000A2CF8" w:rsidP="00DC2103">
      <w:pPr>
        <w:pStyle w:val="Times12"/>
        <w:numPr>
          <w:ilvl w:val="1"/>
          <w:numId w:val="23"/>
        </w:numPr>
        <w:tabs>
          <w:tab w:val="clear" w:pos="1440"/>
          <w:tab w:val="left" w:pos="360"/>
          <w:tab w:val="num" w:pos="600"/>
        </w:tabs>
        <w:ind w:left="600" w:hanging="240"/>
        <w:rPr>
          <w:i/>
          <w:sz w:val="20"/>
          <w:szCs w:val="20"/>
        </w:rPr>
      </w:pPr>
      <w:r w:rsidRPr="003C2358">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A2CF8" w:rsidRPr="003C2358" w:rsidRDefault="000A2CF8" w:rsidP="00DC2103">
      <w:pPr>
        <w:pStyle w:val="Times12"/>
        <w:numPr>
          <w:ilvl w:val="1"/>
          <w:numId w:val="23"/>
        </w:numPr>
        <w:tabs>
          <w:tab w:val="clear" w:pos="1440"/>
          <w:tab w:val="left" w:pos="360"/>
          <w:tab w:val="num" w:pos="600"/>
        </w:tabs>
        <w:ind w:left="600" w:hanging="240"/>
        <w:rPr>
          <w:i/>
          <w:sz w:val="20"/>
          <w:szCs w:val="20"/>
        </w:rPr>
      </w:pPr>
      <w:r w:rsidRPr="003C2358">
        <w:rPr>
          <w:i/>
          <w:sz w:val="20"/>
          <w:szCs w:val="20"/>
        </w:rPr>
        <w:t>указание производителя и страны происхождения предлагаемого товара;</w:t>
      </w:r>
    </w:p>
    <w:p w:rsidR="000A2CF8" w:rsidRPr="003C2358" w:rsidRDefault="000A2CF8" w:rsidP="00DC2103">
      <w:pPr>
        <w:pStyle w:val="Times12"/>
        <w:numPr>
          <w:ilvl w:val="1"/>
          <w:numId w:val="23"/>
        </w:numPr>
        <w:tabs>
          <w:tab w:val="clear" w:pos="1440"/>
          <w:tab w:val="left" w:pos="360"/>
          <w:tab w:val="num" w:pos="600"/>
        </w:tabs>
        <w:ind w:left="600" w:hanging="240"/>
        <w:rPr>
          <w:i/>
          <w:sz w:val="20"/>
          <w:szCs w:val="20"/>
        </w:rPr>
      </w:pPr>
      <w:r w:rsidRPr="003C2358">
        <w:rPr>
          <w:i/>
          <w:sz w:val="20"/>
          <w:szCs w:val="20"/>
        </w:rPr>
        <w:t>описание комплектации предлагаемого товара;</w:t>
      </w:r>
    </w:p>
    <w:p w:rsidR="000A2CF8" w:rsidRPr="003C2358" w:rsidRDefault="000A2CF8" w:rsidP="00DC2103">
      <w:pPr>
        <w:pStyle w:val="Times12"/>
        <w:numPr>
          <w:ilvl w:val="1"/>
          <w:numId w:val="23"/>
        </w:numPr>
        <w:tabs>
          <w:tab w:val="clear" w:pos="1440"/>
          <w:tab w:val="left" w:pos="360"/>
          <w:tab w:val="num" w:pos="600"/>
        </w:tabs>
        <w:ind w:left="600" w:hanging="240"/>
        <w:rPr>
          <w:i/>
          <w:sz w:val="20"/>
          <w:szCs w:val="20"/>
        </w:rPr>
      </w:pPr>
      <w:r w:rsidRPr="003C2358">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A2CF8" w:rsidRPr="003C2358" w:rsidRDefault="000A2CF8" w:rsidP="00DC2103">
      <w:pPr>
        <w:pStyle w:val="Times12"/>
        <w:numPr>
          <w:ilvl w:val="1"/>
          <w:numId w:val="23"/>
        </w:numPr>
        <w:tabs>
          <w:tab w:val="clear" w:pos="1440"/>
          <w:tab w:val="left" w:pos="360"/>
          <w:tab w:val="num" w:pos="600"/>
        </w:tabs>
        <w:ind w:left="600" w:hanging="240"/>
        <w:rPr>
          <w:i/>
          <w:sz w:val="20"/>
          <w:szCs w:val="20"/>
        </w:rPr>
      </w:pPr>
      <w:r w:rsidRPr="003C2358">
        <w:rPr>
          <w:i/>
          <w:sz w:val="20"/>
          <w:szCs w:val="20"/>
        </w:rPr>
        <w:t>указание количества предлагаемого товара, объема работ или услуг или порядка его определения.</w:t>
      </w:r>
    </w:p>
    <w:p w:rsidR="000A2CF8" w:rsidRPr="003C2358" w:rsidRDefault="000A2CF8" w:rsidP="00CB2865">
      <w:pPr>
        <w:pStyle w:val="Times12"/>
        <w:tabs>
          <w:tab w:val="left" w:pos="360"/>
        </w:tabs>
        <w:ind w:left="600" w:firstLine="0"/>
        <w:rPr>
          <w:i/>
          <w:sz w:val="20"/>
          <w:szCs w:val="20"/>
        </w:rPr>
      </w:pPr>
    </w:p>
    <w:p w:rsidR="000A2CF8" w:rsidRPr="003C2358" w:rsidRDefault="000A2CF8" w:rsidP="00CB2865">
      <w:pPr>
        <w:rPr>
          <w:sz w:val="22"/>
          <w:szCs w:val="22"/>
        </w:rPr>
        <w:sectPr w:rsidR="000A2CF8" w:rsidRPr="003C2358" w:rsidSect="00E74D5E">
          <w:headerReference w:type="even" r:id="rId35"/>
          <w:headerReference w:type="default" r:id="rId36"/>
          <w:footerReference w:type="even" r:id="rId37"/>
          <w:footerReference w:type="default" r:id="rId38"/>
          <w:pgSz w:w="11906" w:h="16838"/>
          <w:pgMar w:top="719" w:right="746" w:bottom="539" w:left="902" w:header="357" w:footer="204" w:gutter="0"/>
          <w:cols w:space="708"/>
          <w:titlePg/>
          <w:docGrid w:linePitch="360"/>
        </w:sectPr>
      </w:pPr>
    </w:p>
    <w:bookmarkEnd w:id="194"/>
    <w:bookmarkEnd w:id="195"/>
    <w:p w:rsidR="000A2CF8" w:rsidRPr="003C2358" w:rsidRDefault="000A2CF8" w:rsidP="00CB2865">
      <w:pPr>
        <w:jc w:val="right"/>
        <w:rPr>
          <w:b/>
          <w:bCs/>
          <w:sz w:val="22"/>
          <w:szCs w:val="22"/>
        </w:rPr>
      </w:pPr>
      <w:r w:rsidRPr="003C2358">
        <w:rPr>
          <w:b/>
          <w:bCs/>
          <w:sz w:val="22"/>
          <w:szCs w:val="22"/>
        </w:rPr>
        <w:t>Форма 4</w:t>
      </w:r>
    </w:p>
    <w:p w:rsidR="000A2CF8" w:rsidRPr="003C2358" w:rsidRDefault="000A2CF8" w:rsidP="00CB2865">
      <w:pPr>
        <w:pStyle w:val="Times12"/>
        <w:ind w:left="5103" w:firstLine="0"/>
        <w:jc w:val="right"/>
        <w:rPr>
          <w:iCs/>
          <w:sz w:val="22"/>
        </w:rPr>
      </w:pPr>
      <w:r w:rsidRPr="003C2358">
        <w:rPr>
          <w:iCs/>
          <w:sz w:val="22"/>
        </w:rPr>
        <w:t>Приложение к заявке на участие в запросе цен</w:t>
      </w:r>
    </w:p>
    <w:p w:rsidR="000A2CF8" w:rsidRPr="003C2358" w:rsidRDefault="000A2CF8" w:rsidP="00CB2865">
      <w:pPr>
        <w:pStyle w:val="Times12"/>
        <w:ind w:left="5103" w:firstLine="0"/>
        <w:jc w:val="right"/>
        <w:rPr>
          <w:sz w:val="22"/>
        </w:rPr>
      </w:pPr>
      <w:r w:rsidRPr="003C2358">
        <w:rPr>
          <w:iCs/>
          <w:sz w:val="22"/>
        </w:rPr>
        <w:t>от «___» __________ 20___ г. № ______</w:t>
      </w:r>
    </w:p>
    <w:p w:rsidR="000A2CF8" w:rsidRPr="003C2358" w:rsidRDefault="000A2CF8" w:rsidP="00CB2865">
      <w:pPr>
        <w:jc w:val="both"/>
        <w:rPr>
          <w:sz w:val="22"/>
          <w:szCs w:val="22"/>
        </w:rPr>
      </w:pPr>
    </w:p>
    <w:p w:rsidR="000A2CF8" w:rsidRPr="003C2358" w:rsidRDefault="000A2CF8" w:rsidP="00CB2865">
      <w:pPr>
        <w:jc w:val="center"/>
      </w:pPr>
      <w:r w:rsidRPr="003C2358">
        <w:t>«</w:t>
      </w:r>
      <w:r w:rsidRPr="003C2358">
        <w:rPr>
          <w:b/>
        </w:rPr>
        <w:t>Форма представления информации о принадлежности организации к субъектам малого и среднего предпринимательства»</w:t>
      </w:r>
    </w:p>
    <w:p w:rsidR="000A2CF8" w:rsidRPr="003C2358" w:rsidRDefault="000A2CF8" w:rsidP="00CB2865">
      <w:pPr>
        <w:jc w:val="both"/>
      </w:pPr>
    </w:p>
    <w:tbl>
      <w:tblPr>
        <w:tblpPr w:leftFromText="180" w:rightFromText="180" w:vertAnchor="text" w:horzAnchor="margin" w:tblpXSpec="center" w:tblpY="10"/>
        <w:tblW w:w="0" w:type="auto"/>
        <w:tblLook w:val="00A0"/>
      </w:tblPr>
      <w:tblGrid>
        <w:gridCol w:w="4785"/>
        <w:gridCol w:w="4786"/>
      </w:tblGrid>
      <w:tr w:rsidR="000A2CF8" w:rsidRPr="003C2358" w:rsidTr="00CB2865">
        <w:tc>
          <w:tcPr>
            <w:tcW w:w="4785" w:type="dxa"/>
          </w:tcPr>
          <w:p w:rsidR="000A2CF8" w:rsidRPr="003C2358" w:rsidRDefault="000A2CF8" w:rsidP="00CB2865">
            <w:pPr>
              <w:rPr>
                <w:i/>
              </w:rPr>
            </w:pPr>
            <w:r w:rsidRPr="003C2358">
              <w:rPr>
                <w:i/>
              </w:rPr>
              <w:t>Бланк организации поставщика/субподрядчика</w:t>
            </w:r>
          </w:p>
        </w:tc>
        <w:tc>
          <w:tcPr>
            <w:tcW w:w="4786" w:type="dxa"/>
          </w:tcPr>
          <w:p w:rsidR="000A2CF8" w:rsidRPr="003C2358" w:rsidRDefault="000A2CF8" w:rsidP="00CB2865">
            <w:pPr>
              <w:rPr>
                <w:i/>
              </w:rPr>
            </w:pPr>
            <w:r w:rsidRPr="003C2358">
              <w:rPr>
                <w:i/>
              </w:rPr>
              <w:t>Реквизиты заказчика/поставщика</w:t>
            </w:r>
          </w:p>
        </w:tc>
      </w:tr>
    </w:tbl>
    <w:p w:rsidR="000A2CF8" w:rsidRPr="003C2358" w:rsidRDefault="000A2CF8" w:rsidP="00CB2865">
      <w:pPr>
        <w:autoSpaceDE w:val="0"/>
        <w:autoSpaceDN w:val="0"/>
        <w:adjustRightInd w:val="0"/>
        <w:ind w:firstLine="539"/>
        <w:jc w:val="both"/>
        <w:outlineLvl w:val="3"/>
      </w:pPr>
    </w:p>
    <w:p w:rsidR="000A2CF8" w:rsidRPr="003C2358" w:rsidRDefault="000A2CF8" w:rsidP="00CB2865">
      <w:pPr>
        <w:autoSpaceDE w:val="0"/>
        <w:autoSpaceDN w:val="0"/>
        <w:adjustRightInd w:val="0"/>
        <w:ind w:firstLine="540"/>
        <w:jc w:val="both"/>
        <w:outlineLvl w:val="3"/>
      </w:pPr>
      <w:r w:rsidRPr="003C2358">
        <w:t>Настоящим подтверждаем, что</w:t>
      </w:r>
      <w:r w:rsidRPr="003C2358">
        <w:rPr>
          <w:u w:val="single"/>
        </w:rPr>
        <w:t xml:space="preserve"> </w:t>
      </w:r>
      <w:r w:rsidRPr="003C2358">
        <w:rPr>
          <w:i/>
          <w:u w:val="single"/>
        </w:rPr>
        <w:t xml:space="preserve">наименование организации поставщика/субподрядчика продукции </w:t>
      </w:r>
      <w:r w:rsidRPr="003C2358">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3C2358">
        <w:rPr>
          <w:i/>
          <w:u w:val="single"/>
        </w:rPr>
        <w:t>указывается малого или среднего в зависимости от критериев отнесения</w:t>
      </w:r>
      <w:r w:rsidRPr="003C2358">
        <w:t xml:space="preserve"> предпринимательства и сообщаем следующую информацию:</w:t>
      </w:r>
    </w:p>
    <w:p w:rsidR="000A2CF8" w:rsidRPr="003C2358" w:rsidRDefault="000A2CF8" w:rsidP="00CB2865">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0A2CF8" w:rsidRPr="003C2358" w:rsidTr="00CB2865">
        <w:trPr>
          <w:jc w:val="center"/>
        </w:trPr>
        <w:tc>
          <w:tcPr>
            <w:tcW w:w="709" w:type="dxa"/>
          </w:tcPr>
          <w:p w:rsidR="000A2CF8" w:rsidRPr="003C2358" w:rsidRDefault="000A2CF8" w:rsidP="00CB2865">
            <w:pPr>
              <w:autoSpaceDE w:val="0"/>
              <w:autoSpaceDN w:val="0"/>
              <w:adjustRightInd w:val="0"/>
              <w:jc w:val="center"/>
              <w:outlineLvl w:val="0"/>
              <w:rPr>
                <w:b/>
              </w:rPr>
            </w:pPr>
            <w:r w:rsidRPr="003C2358">
              <w:rPr>
                <w:b/>
              </w:rPr>
              <w:t>№ п/п</w:t>
            </w:r>
          </w:p>
        </w:tc>
        <w:tc>
          <w:tcPr>
            <w:tcW w:w="4820" w:type="dxa"/>
          </w:tcPr>
          <w:p w:rsidR="000A2CF8" w:rsidRPr="003C2358" w:rsidRDefault="000A2CF8" w:rsidP="00CB2865">
            <w:pPr>
              <w:autoSpaceDE w:val="0"/>
              <w:autoSpaceDN w:val="0"/>
              <w:adjustRightInd w:val="0"/>
              <w:jc w:val="center"/>
              <w:outlineLvl w:val="0"/>
              <w:rPr>
                <w:b/>
              </w:rPr>
            </w:pPr>
            <w:r w:rsidRPr="003C2358">
              <w:rPr>
                <w:b/>
              </w:rPr>
              <w:t>Критерий отнесения</w:t>
            </w:r>
          </w:p>
        </w:tc>
        <w:tc>
          <w:tcPr>
            <w:tcW w:w="2126" w:type="dxa"/>
          </w:tcPr>
          <w:p w:rsidR="000A2CF8" w:rsidRPr="003C2358" w:rsidRDefault="000A2CF8" w:rsidP="00CB2865">
            <w:pPr>
              <w:autoSpaceDE w:val="0"/>
              <w:autoSpaceDN w:val="0"/>
              <w:adjustRightInd w:val="0"/>
              <w:jc w:val="center"/>
              <w:outlineLvl w:val="0"/>
              <w:rPr>
                <w:b/>
              </w:rPr>
            </w:pPr>
            <w:r w:rsidRPr="003C2358">
              <w:rPr>
                <w:b/>
              </w:rPr>
              <w:t>Показатель</w:t>
            </w:r>
          </w:p>
        </w:tc>
        <w:tc>
          <w:tcPr>
            <w:tcW w:w="2659" w:type="dxa"/>
          </w:tcPr>
          <w:p w:rsidR="000A2CF8" w:rsidRPr="003C2358" w:rsidRDefault="000A2CF8" w:rsidP="00CB2865">
            <w:pPr>
              <w:autoSpaceDE w:val="0"/>
              <w:autoSpaceDN w:val="0"/>
              <w:adjustRightInd w:val="0"/>
              <w:jc w:val="center"/>
              <w:outlineLvl w:val="0"/>
              <w:rPr>
                <w:b/>
              </w:rPr>
            </w:pPr>
            <w:r w:rsidRPr="003C2358">
              <w:rPr>
                <w:b/>
              </w:rPr>
              <w:t>Приложенный подтверждающий документ</w:t>
            </w:r>
          </w:p>
        </w:tc>
      </w:tr>
      <w:tr w:rsidR="000A2CF8" w:rsidRPr="003C2358" w:rsidTr="00CB2865">
        <w:trPr>
          <w:jc w:val="center"/>
        </w:trPr>
        <w:tc>
          <w:tcPr>
            <w:tcW w:w="709" w:type="dxa"/>
          </w:tcPr>
          <w:p w:rsidR="000A2CF8" w:rsidRPr="003C2358" w:rsidRDefault="000A2CF8" w:rsidP="00CB2865">
            <w:pPr>
              <w:autoSpaceDE w:val="0"/>
              <w:autoSpaceDN w:val="0"/>
              <w:adjustRightInd w:val="0"/>
              <w:jc w:val="center"/>
              <w:outlineLvl w:val="0"/>
            </w:pPr>
            <w:r w:rsidRPr="003C2358">
              <w:t>1</w:t>
            </w:r>
          </w:p>
        </w:tc>
        <w:tc>
          <w:tcPr>
            <w:tcW w:w="4820" w:type="dxa"/>
          </w:tcPr>
          <w:p w:rsidR="000A2CF8" w:rsidRPr="003C2358" w:rsidRDefault="000A2CF8" w:rsidP="00CB2865">
            <w:pPr>
              <w:autoSpaceDE w:val="0"/>
              <w:autoSpaceDN w:val="0"/>
              <w:adjustRightInd w:val="0"/>
              <w:jc w:val="center"/>
              <w:outlineLvl w:val="0"/>
            </w:pPr>
            <w:r w:rsidRPr="003C2358">
              <w:t>3</w:t>
            </w:r>
          </w:p>
        </w:tc>
        <w:tc>
          <w:tcPr>
            <w:tcW w:w="2126" w:type="dxa"/>
          </w:tcPr>
          <w:p w:rsidR="000A2CF8" w:rsidRPr="003C2358" w:rsidRDefault="000A2CF8" w:rsidP="00CB2865">
            <w:pPr>
              <w:autoSpaceDE w:val="0"/>
              <w:autoSpaceDN w:val="0"/>
              <w:adjustRightInd w:val="0"/>
              <w:jc w:val="center"/>
              <w:outlineLvl w:val="0"/>
            </w:pPr>
            <w:r w:rsidRPr="003C2358">
              <w:t>3</w:t>
            </w:r>
          </w:p>
        </w:tc>
        <w:tc>
          <w:tcPr>
            <w:tcW w:w="2659" w:type="dxa"/>
          </w:tcPr>
          <w:p w:rsidR="000A2CF8" w:rsidRPr="003C2358" w:rsidRDefault="000A2CF8" w:rsidP="00CB2865">
            <w:pPr>
              <w:autoSpaceDE w:val="0"/>
              <w:autoSpaceDN w:val="0"/>
              <w:adjustRightInd w:val="0"/>
              <w:jc w:val="center"/>
              <w:outlineLvl w:val="0"/>
            </w:pPr>
            <w:r w:rsidRPr="003C2358">
              <w:t>4</w:t>
            </w:r>
          </w:p>
        </w:tc>
      </w:tr>
      <w:tr w:rsidR="000A2CF8" w:rsidRPr="003C2358" w:rsidTr="00CB2865">
        <w:trPr>
          <w:jc w:val="center"/>
        </w:trPr>
        <w:tc>
          <w:tcPr>
            <w:tcW w:w="709" w:type="dxa"/>
          </w:tcPr>
          <w:p w:rsidR="000A2CF8" w:rsidRPr="003C2358" w:rsidRDefault="000A2CF8" w:rsidP="00CB2865">
            <w:pPr>
              <w:autoSpaceDE w:val="0"/>
              <w:autoSpaceDN w:val="0"/>
              <w:adjustRightInd w:val="0"/>
              <w:jc w:val="both"/>
              <w:outlineLvl w:val="0"/>
            </w:pPr>
            <w:r w:rsidRPr="003C2358">
              <w:t>1.</w:t>
            </w:r>
          </w:p>
        </w:tc>
        <w:tc>
          <w:tcPr>
            <w:tcW w:w="4820" w:type="dxa"/>
          </w:tcPr>
          <w:p w:rsidR="000A2CF8" w:rsidRPr="003C2358" w:rsidRDefault="000A2CF8" w:rsidP="00CB2865">
            <w:pPr>
              <w:autoSpaceDE w:val="0"/>
              <w:autoSpaceDN w:val="0"/>
              <w:adjustRightInd w:val="0"/>
              <w:outlineLvl w:val="0"/>
              <w:rPr>
                <w:i/>
              </w:rPr>
            </w:pPr>
            <w:r w:rsidRPr="003C2358">
              <w:rPr>
                <w:i/>
              </w:rPr>
              <w:t>только для юридических лиц:</w:t>
            </w:r>
          </w:p>
          <w:p w:rsidR="000A2CF8" w:rsidRPr="003C2358" w:rsidRDefault="000A2CF8" w:rsidP="00CB2865">
            <w:pPr>
              <w:autoSpaceDE w:val="0"/>
              <w:autoSpaceDN w:val="0"/>
              <w:adjustRightInd w:val="0"/>
              <w:outlineLvl w:val="0"/>
            </w:pPr>
            <w:r w:rsidRPr="003C2358">
              <w:t xml:space="preserve">Суммарная доля участия в уставном (складочном) капитале: </w:t>
            </w:r>
          </w:p>
          <w:p w:rsidR="000A2CF8" w:rsidRPr="003C2358" w:rsidRDefault="000A2CF8" w:rsidP="00CB2865">
            <w:pPr>
              <w:autoSpaceDE w:val="0"/>
              <w:autoSpaceDN w:val="0"/>
              <w:adjustRightInd w:val="0"/>
              <w:outlineLvl w:val="0"/>
            </w:pPr>
            <w:r w:rsidRPr="003C2358">
              <w:t>РФ, субъектов РФ, муниципальных образований, иностранных юридических лиц и граждан, общественных и религиозных организаций (объединений)</w:t>
            </w:r>
          </w:p>
          <w:p w:rsidR="000A2CF8" w:rsidRPr="003C2358" w:rsidRDefault="000A2CF8" w:rsidP="00CB2865">
            <w:pPr>
              <w:autoSpaceDE w:val="0"/>
              <w:autoSpaceDN w:val="0"/>
              <w:adjustRightInd w:val="0"/>
              <w:outlineLvl w:val="0"/>
            </w:pPr>
          </w:p>
        </w:tc>
        <w:tc>
          <w:tcPr>
            <w:tcW w:w="2126" w:type="dxa"/>
          </w:tcPr>
          <w:p w:rsidR="000A2CF8" w:rsidRPr="003C2358" w:rsidRDefault="000A2CF8" w:rsidP="00CB2865">
            <w:pPr>
              <w:autoSpaceDE w:val="0"/>
              <w:autoSpaceDN w:val="0"/>
              <w:adjustRightInd w:val="0"/>
              <w:jc w:val="both"/>
              <w:outlineLvl w:val="0"/>
              <w:rPr>
                <w:i/>
              </w:rPr>
            </w:pPr>
            <w:r w:rsidRPr="003C2358">
              <w:rPr>
                <w:i/>
              </w:rPr>
              <w:t xml:space="preserve">Указывается в процентах </w:t>
            </w:r>
          </w:p>
        </w:tc>
        <w:tc>
          <w:tcPr>
            <w:tcW w:w="2659" w:type="dxa"/>
          </w:tcPr>
          <w:p w:rsidR="000A2CF8" w:rsidRPr="003C2358" w:rsidRDefault="000A2CF8" w:rsidP="00CB2865">
            <w:pPr>
              <w:autoSpaceDE w:val="0"/>
              <w:autoSpaceDN w:val="0"/>
              <w:adjustRightInd w:val="0"/>
              <w:jc w:val="both"/>
              <w:outlineLvl w:val="0"/>
              <w:rPr>
                <w:i/>
              </w:rPr>
            </w:pPr>
            <w:r w:rsidRPr="003C2358">
              <w:rPr>
                <w:i/>
              </w:rPr>
              <w:t>Копия устава</w:t>
            </w:r>
          </w:p>
        </w:tc>
      </w:tr>
      <w:tr w:rsidR="000A2CF8" w:rsidRPr="003C2358" w:rsidTr="00CB2865">
        <w:trPr>
          <w:jc w:val="center"/>
        </w:trPr>
        <w:tc>
          <w:tcPr>
            <w:tcW w:w="709" w:type="dxa"/>
          </w:tcPr>
          <w:p w:rsidR="000A2CF8" w:rsidRPr="003C2358" w:rsidRDefault="000A2CF8" w:rsidP="00CB2865">
            <w:pPr>
              <w:autoSpaceDE w:val="0"/>
              <w:autoSpaceDN w:val="0"/>
              <w:adjustRightInd w:val="0"/>
              <w:jc w:val="both"/>
              <w:outlineLvl w:val="0"/>
            </w:pPr>
            <w:r w:rsidRPr="003C2358">
              <w:t>2.</w:t>
            </w:r>
          </w:p>
        </w:tc>
        <w:tc>
          <w:tcPr>
            <w:tcW w:w="4820" w:type="dxa"/>
          </w:tcPr>
          <w:p w:rsidR="000A2CF8" w:rsidRPr="003C2358" w:rsidRDefault="000A2CF8" w:rsidP="00CB2865">
            <w:pPr>
              <w:autoSpaceDE w:val="0"/>
              <w:autoSpaceDN w:val="0"/>
              <w:adjustRightInd w:val="0"/>
              <w:outlineLvl w:val="0"/>
              <w:rPr>
                <w:i/>
              </w:rPr>
            </w:pPr>
            <w:r w:rsidRPr="003C2358">
              <w:rPr>
                <w:i/>
              </w:rPr>
              <w:t>только для юридических лиц:</w:t>
            </w:r>
          </w:p>
          <w:p w:rsidR="000A2CF8" w:rsidRPr="003C2358" w:rsidRDefault="000A2CF8" w:rsidP="00CB2865">
            <w:pPr>
              <w:autoSpaceDE w:val="0"/>
              <w:autoSpaceDN w:val="0"/>
              <w:adjustRightInd w:val="0"/>
              <w:outlineLvl w:val="0"/>
            </w:pPr>
            <w:r w:rsidRPr="003C2358">
              <w:t>Доля участия в уставном (складочном) капитале юридических лиц, которые не являются субъектами малого и среднего бизнеса</w:t>
            </w:r>
          </w:p>
          <w:p w:rsidR="000A2CF8" w:rsidRPr="003C2358" w:rsidRDefault="000A2CF8" w:rsidP="00CB2865">
            <w:pPr>
              <w:autoSpaceDE w:val="0"/>
              <w:autoSpaceDN w:val="0"/>
              <w:adjustRightInd w:val="0"/>
              <w:outlineLvl w:val="0"/>
            </w:pPr>
          </w:p>
        </w:tc>
        <w:tc>
          <w:tcPr>
            <w:tcW w:w="2126" w:type="dxa"/>
          </w:tcPr>
          <w:p w:rsidR="000A2CF8" w:rsidRPr="003C2358" w:rsidRDefault="000A2CF8" w:rsidP="00CB2865">
            <w:pPr>
              <w:autoSpaceDE w:val="0"/>
              <w:autoSpaceDN w:val="0"/>
              <w:adjustRightInd w:val="0"/>
              <w:jc w:val="both"/>
              <w:outlineLvl w:val="0"/>
              <w:rPr>
                <w:i/>
              </w:rPr>
            </w:pPr>
            <w:r w:rsidRPr="003C2358">
              <w:rPr>
                <w:i/>
              </w:rPr>
              <w:t>Указывается в процентах</w:t>
            </w:r>
          </w:p>
        </w:tc>
        <w:tc>
          <w:tcPr>
            <w:tcW w:w="2659" w:type="dxa"/>
          </w:tcPr>
          <w:p w:rsidR="000A2CF8" w:rsidRPr="003C2358" w:rsidRDefault="000A2CF8" w:rsidP="00CB2865">
            <w:pPr>
              <w:autoSpaceDE w:val="0"/>
              <w:autoSpaceDN w:val="0"/>
              <w:adjustRightInd w:val="0"/>
              <w:jc w:val="both"/>
              <w:outlineLvl w:val="0"/>
              <w:rPr>
                <w:i/>
              </w:rPr>
            </w:pPr>
            <w:r w:rsidRPr="003C2358">
              <w:rPr>
                <w:i/>
              </w:rPr>
              <w:t>Копия устава</w:t>
            </w:r>
          </w:p>
        </w:tc>
      </w:tr>
      <w:tr w:rsidR="000A2CF8" w:rsidRPr="003C2358" w:rsidTr="00CB2865">
        <w:trPr>
          <w:trHeight w:val="1882"/>
          <w:jc w:val="center"/>
        </w:trPr>
        <w:tc>
          <w:tcPr>
            <w:tcW w:w="709" w:type="dxa"/>
          </w:tcPr>
          <w:p w:rsidR="000A2CF8" w:rsidRPr="003C2358" w:rsidRDefault="000A2CF8" w:rsidP="00CB2865">
            <w:pPr>
              <w:autoSpaceDE w:val="0"/>
              <w:autoSpaceDN w:val="0"/>
              <w:adjustRightInd w:val="0"/>
              <w:jc w:val="both"/>
              <w:outlineLvl w:val="0"/>
            </w:pPr>
            <w:r w:rsidRPr="003C2358">
              <w:t>3.</w:t>
            </w:r>
          </w:p>
        </w:tc>
        <w:tc>
          <w:tcPr>
            <w:tcW w:w="4820" w:type="dxa"/>
          </w:tcPr>
          <w:p w:rsidR="000A2CF8" w:rsidRPr="003C2358" w:rsidRDefault="000A2CF8" w:rsidP="00CB2865">
            <w:pPr>
              <w:autoSpaceDE w:val="0"/>
              <w:autoSpaceDN w:val="0"/>
              <w:adjustRightInd w:val="0"/>
              <w:outlineLvl w:val="0"/>
            </w:pPr>
            <w:r w:rsidRPr="003C2358">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0A2CF8" w:rsidRPr="003C2358" w:rsidRDefault="000A2CF8" w:rsidP="00CB2865">
            <w:pPr>
              <w:autoSpaceDE w:val="0"/>
              <w:autoSpaceDN w:val="0"/>
              <w:adjustRightInd w:val="0"/>
              <w:jc w:val="both"/>
              <w:outlineLvl w:val="0"/>
              <w:rPr>
                <w:i/>
              </w:rPr>
            </w:pPr>
            <w:r w:rsidRPr="003C2358">
              <w:rPr>
                <w:i/>
              </w:rPr>
              <w:t>Указывается</w:t>
            </w:r>
          </w:p>
          <w:p w:rsidR="000A2CF8" w:rsidRPr="003C2358" w:rsidRDefault="000A2CF8" w:rsidP="00CB2865">
            <w:pPr>
              <w:autoSpaceDE w:val="0"/>
              <w:autoSpaceDN w:val="0"/>
              <w:adjustRightInd w:val="0"/>
              <w:jc w:val="both"/>
              <w:outlineLvl w:val="0"/>
              <w:rPr>
                <w:i/>
              </w:rPr>
            </w:pPr>
            <w:r w:rsidRPr="003C2358">
              <w:rPr>
                <w:i/>
              </w:rPr>
              <w:t>количество человек</w:t>
            </w:r>
          </w:p>
        </w:tc>
        <w:tc>
          <w:tcPr>
            <w:tcW w:w="2659" w:type="dxa"/>
          </w:tcPr>
          <w:p w:rsidR="000A2CF8" w:rsidRPr="003C2358" w:rsidRDefault="000A2CF8" w:rsidP="00CB2865">
            <w:pPr>
              <w:autoSpaceDE w:val="0"/>
              <w:autoSpaceDN w:val="0"/>
              <w:adjustRightInd w:val="0"/>
              <w:jc w:val="both"/>
              <w:outlineLvl w:val="0"/>
              <w:rPr>
                <w:i/>
              </w:rPr>
            </w:pPr>
            <w:r w:rsidRPr="003C2358">
              <w:rPr>
                <w:i/>
              </w:rPr>
              <w:t>Копия формы 4 ФСС</w:t>
            </w:r>
          </w:p>
        </w:tc>
      </w:tr>
      <w:tr w:rsidR="000A2CF8" w:rsidRPr="003C2358" w:rsidTr="00CB2865">
        <w:trPr>
          <w:jc w:val="center"/>
        </w:trPr>
        <w:tc>
          <w:tcPr>
            <w:tcW w:w="709" w:type="dxa"/>
          </w:tcPr>
          <w:p w:rsidR="000A2CF8" w:rsidRPr="003C2358" w:rsidRDefault="000A2CF8" w:rsidP="00CB2865">
            <w:pPr>
              <w:autoSpaceDE w:val="0"/>
              <w:autoSpaceDN w:val="0"/>
              <w:adjustRightInd w:val="0"/>
              <w:jc w:val="both"/>
              <w:outlineLvl w:val="0"/>
            </w:pPr>
            <w:r w:rsidRPr="003C2358">
              <w:t>4.</w:t>
            </w:r>
          </w:p>
        </w:tc>
        <w:tc>
          <w:tcPr>
            <w:tcW w:w="4820" w:type="dxa"/>
          </w:tcPr>
          <w:p w:rsidR="000A2CF8" w:rsidRPr="003C2358" w:rsidRDefault="000A2CF8" w:rsidP="00CB2865">
            <w:pPr>
              <w:autoSpaceDE w:val="0"/>
              <w:autoSpaceDN w:val="0"/>
              <w:adjustRightInd w:val="0"/>
              <w:jc w:val="both"/>
            </w:pPr>
            <w:r w:rsidRPr="003C2358">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0A2CF8" w:rsidRPr="003C2358" w:rsidRDefault="000A2CF8" w:rsidP="00CB2865">
            <w:pPr>
              <w:autoSpaceDE w:val="0"/>
              <w:autoSpaceDN w:val="0"/>
              <w:adjustRightInd w:val="0"/>
              <w:jc w:val="both"/>
              <w:outlineLvl w:val="0"/>
              <w:rPr>
                <w:i/>
              </w:rPr>
            </w:pPr>
            <w:r w:rsidRPr="003C2358">
              <w:rPr>
                <w:i/>
              </w:rPr>
              <w:t>Указывается в миллионах рублей</w:t>
            </w:r>
          </w:p>
        </w:tc>
        <w:tc>
          <w:tcPr>
            <w:tcW w:w="2659" w:type="dxa"/>
          </w:tcPr>
          <w:p w:rsidR="000A2CF8" w:rsidRPr="003C2358" w:rsidRDefault="000A2CF8" w:rsidP="00CB2865">
            <w:pPr>
              <w:autoSpaceDE w:val="0"/>
              <w:autoSpaceDN w:val="0"/>
              <w:adjustRightInd w:val="0"/>
              <w:jc w:val="both"/>
              <w:outlineLvl w:val="0"/>
              <w:rPr>
                <w:i/>
              </w:rPr>
            </w:pPr>
            <w:r w:rsidRPr="003C2358">
              <w:rPr>
                <w:i/>
              </w:rPr>
              <w:t>Копия баланса за предшествующий календарный год</w:t>
            </w:r>
          </w:p>
        </w:tc>
      </w:tr>
    </w:tbl>
    <w:p w:rsidR="000A2CF8" w:rsidRPr="003C2358" w:rsidRDefault="000A2CF8" w:rsidP="00CB2865"/>
    <w:p w:rsidR="000A2CF8" w:rsidRPr="003C2358" w:rsidRDefault="000A2CF8" w:rsidP="00CB2865">
      <w:pPr>
        <w:pStyle w:val="afc"/>
        <w:tabs>
          <w:tab w:val="clear" w:pos="1134"/>
        </w:tabs>
        <w:autoSpaceDE w:val="0"/>
        <w:autoSpaceDN w:val="0"/>
        <w:spacing w:line="240" w:lineRule="auto"/>
        <w:ind w:firstLine="0"/>
      </w:pPr>
    </w:p>
    <w:p w:rsidR="000A2CF8" w:rsidRPr="003C2358" w:rsidRDefault="000A2CF8" w:rsidP="00CB2865">
      <w:pPr>
        <w:pStyle w:val="afc"/>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0A2CF8" w:rsidRPr="003C2358" w:rsidRDefault="000A2CF8" w:rsidP="00CB2865">
      <w:pPr>
        <w:pStyle w:val="Times12"/>
        <w:ind w:firstLine="0"/>
        <w:rPr>
          <w:b/>
          <w:bCs w:val="0"/>
          <w:i/>
          <w:vertAlign w:val="superscript"/>
        </w:rPr>
      </w:pPr>
      <w:r w:rsidRPr="003C2358">
        <w:rPr>
          <w:b/>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0A2CF8" w:rsidRPr="003C2358" w:rsidRDefault="000A2CF8" w:rsidP="00CB2865">
      <w:pPr>
        <w:pStyle w:val="Times12"/>
        <w:ind w:firstLine="709"/>
        <w:rPr>
          <w:bCs w:val="0"/>
          <w:sz w:val="28"/>
        </w:rPr>
      </w:pPr>
      <w:r w:rsidRPr="003C2358">
        <w:rPr>
          <w:bCs w:val="0"/>
          <w:sz w:val="28"/>
        </w:rPr>
        <w:t>М.П.</w:t>
      </w:r>
    </w:p>
    <w:p w:rsidR="000A2CF8" w:rsidRPr="003C2358" w:rsidRDefault="000A2CF8" w:rsidP="00CB2865">
      <w:pPr>
        <w:tabs>
          <w:tab w:val="left" w:pos="3301"/>
        </w:tabs>
        <w:jc w:val="center"/>
      </w:pPr>
    </w:p>
    <w:p w:rsidR="000A2CF8" w:rsidRPr="003C2358" w:rsidRDefault="000A2CF8" w:rsidP="00CB2865">
      <w:pPr>
        <w:jc w:val="right"/>
        <w:rPr>
          <w:b/>
          <w:bCs/>
          <w:sz w:val="22"/>
          <w:szCs w:val="22"/>
        </w:rPr>
      </w:pPr>
    </w:p>
    <w:p w:rsidR="000A2CF8" w:rsidRPr="003C2358" w:rsidRDefault="000A2CF8" w:rsidP="00CB2865">
      <w:pPr>
        <w:jc w:val="right"/>
        <w:rPr>
          <w:b/>
          <w:bCs/>
          <w:sz w:val="22"/>
          <w:szCs w:val="22"/>
        </w:rPr>
      </w:pPr>
    </w:p>
    <w:p w:rsidR="000A2CF8" w:rsidRPr="003C2358" w:rsidRDefault="000A2CF8" w:rsidP="00CB2865">
      <w:pPr>
        <w:jc w:val="right"/>
        <w:rPr>
          <w:b/>
          <w:bCs/>
          <w:sz w:val="22"/>
          <w:szCs w:val="22"/>
        </w:rPr>
      </w:pPr>
    </w:p>
    <w:p w:rsidR="000A2CF8" w:rsidRPr="003C2358" w:rsidRDefault="000A2CF8" w:rsidP="00CB2865">
      <w:pPr>
        <w:jc w:val="right"/>
        <w:rPr>
          <w:b/>
          <w:bCs/>
          <w:sz w:val="22"/>
          <w:szCs w:val="22"/>
        </w:rPr>
      </w:pPr>
      <w:r w:rsidRPr="003C2358">
        <w:rPr>
          <w:b/>
          <w:bCs/>
          <w:sz w:val="22"/>
          <w:szCs w:val="22"/>
        </w:rPr>
        <w:t>Форма 5</w:t>
      </w:r>
    </w:p>
    <w:p w:rsidR="000A2CF8" w:rsidRPr="003C2358" w:rsidRDefault="000A2CF8" w:rsidP="00CB2865">
      <w:pPr>
        <w:pStyle w:val="Times12"/>
        <w:ind w:left="5103" w:firstLine="0"/>
        <w:jc w:val="right"/>
        <w:rPr>
          <w:iCs/>
          <w:sz w:val="22"/>
        </w:rPr>
      </w:pPr>
      <w:r w:rsidRPr="003C2358">
        <w:rPr>
          <w:iCs/>
          <w:sz w:val="22"/>
        </w:rPr>
        <w:t>Приложение к заявке на участие в запросе цен</w:t>
      </w:r>
    </w:p>
    <w:p w:rsidR="000A2CF8" w:rsidRPr="003C2358" w:rsidRDefault="000A2CF8" w:rsidP="00CB2865">
      <w:pPr>
        <w:pStyle w:val="Times12"/>
        <w:ind w:left="5103" w:firstLine="0"/>
        <w:jc w:val="right"/>
        <w:rPr>
          <w:sz w:val="22"/>
        </w:rPr>
      </w:pPr>
      <w:r w:rsidRPr="003C2358">
        <w:rPr>
          <w:iCs/>
          <w:sz w:val="22"/>
        </w:rPr>
        <w:t>от «___» __________ 20___ г. № ______</w:t>
      </w:r>
    </w:p>
    <w:p w:rsidR="000A2CF8" w:rsidRPr="003C2358" w:rsidRDefault="000A2CF8" w:rsidP="00CB2865">
      <w:pPr>
        <w:jc w:val="right"/>
        <w:rPr>
          <w:b/>
          <w:sz w:val="22"/>
          <w:szCs w:val="22"/>
        </w:rPr>
      </w:pPr>
    </w:p>
    <w:p w:rsidR="000A2CF8" w:rsidRPr="003C2358" w:rsidRDefault="000A2CF8" w:rsidP="00CB2865">
      <w:pPr>
        <w:pStyle w:val="Times12"/>
        <w:ind w:firstLine="0"/>
        <w:jc w:val="center"/>
        <w:outlineLvl w:val="1"/>
        <w:rPr>
          <w:b/>
          <w:sz w:val="22"/>
        </w:rPr>
      </w:pPr>
      <w:bookmarkStart w:id="196" w:name="_Toc351633425"/>
      <w:r w:rsidRPr="003C2358">
        <w:rPr>
          <w:b/>
          <w:sz w:val="22"/>
        </w:rPr>
        <w:t>ФОРМА БАНКОВСКОЙ ГАРАНТИИ</w:t>
      </w:r>
      <w:bookmarkEnd w:id="196"/>
    </w:p>
    <w:p w:rsidR="000A2CF8" w:rsidRPr="003C2358" w:rsidRDefault="000A2CF8" w:rsidP="00CB2865">
      <w:pPr>
        <w:pStyle w:val="Style34"/>
        <w:widowControl/>
        <w:spacing w:before="10"/>
        <w:jc w:val="right"/>
        <w:rPr>
          <w:rStyle w:val="FontStyle72"/>
          <w:sz w:val="20"/>
        </w:rPr>
      </w:pPr>
      <w:bookmarkStart w:id="197" w:name="_БАНКОВСКАЯ_ГАРАНТИЯ_(Форма"/>
      <w:bookmarkEnd w:id="197"/>
      <w:r w:rsidRPr="003C2358">
        <w:rPr>
          <w:rStyle w:val="FontStyle72"/>
          <w:sz w:val="20"/>
        </w:rPr>
        <w:t>Настоящая форма банковской гарантии</w:t>
      </w:r>
    </w:p>
    <w:p w:rsidR="000A2CF8" w:rsidRPr="003C2358" w:rsidRDefault="000A2CF8" w:rsidP="00CB2865">
      <w:pPr>
        <w:pStyle w:val="Style34"/>
        <w:widowControl/>
        <w:spacing w:before="10"/>
        <w:jc w:val="right"/>
        <w:rPr>
          <w:rStyle w:val="FontStyle72"/>
          <w:sz w:val="20"/>
        </w:rPr>
      </w:pPr>
      <w:r w:rsidRPr="003C2358">
        <w:rPr>
          <w:rStyle w:val="FontStyle72"/>
          <w:sz w:val="20"/>
        </w:rPr>
        <w:t>носит исключительно рекомендательный характер</w:t>
      </w:r>
    </w:p>
    <w:p w:rsidR="000A2CF8" w:rsidRPr="003C2358" w:rsidRDefault="000A2CF8" w:rsidP="00CB2865">
      <w:pPr>
        <w:pStyle w:val="Style34"/>
        <w:widowControl/>
        <w:spacing w:before="10"/>
        <w:jc w:val="right"/>
        <w:rPr>
          <w:rStyle w:val="FontStyle72"/>
          <w:i/>
          <w:sz w:val="20"/>
        </w:rPr>
      </w:pPr>
      <w:r w:rsidRPr="003C2358">
        <w:rPr>
          <w:rStyle w:val="FontStyle72"/>
          <w:sz w:val="20"/>
        </w:rPr>
        <w:t>и применяется с учетом экономической целесообразности.</w:t>
      </w:r>
    </w:p>
    <w:p w:rsidR="000A2CF8" w:rsidRPr="003C2358" w:rsidRDefault="000A2CF8" w:rsidP="00CB2865">
      <w:pPr>
        <w:pStyle w:val="Style34"/>
        <w:widowControl/>
        <w:spacing w:before="10"/>
        <w:jc w:val="center"/>
        <w:rPr>
          <w:rStyle w:val="FontStyle72"/>
          <w:sz w:val="22"/>
          <w:szCs w:val="22"/>
        </w:rPr>
      </w:pPr>
    </w:p>
    <w:p w:rsidR="000A2CF8" w:rsidRPr="003C2358" w:rsidRDefault="000A2CF8" w:rsidP="00CB2865">
      <w:pPr>
        <w:pStyle w:val="Style34"/>
        <w:widowControl/>
        <w:spacing w:before="10"/>
        <w:jc w:val="center"/>
        <w:rPr>
          <w:rStyle w:val="FontStyle72"/>
          <w:sz w:val="22"/>
          <w:szCs w:val="22"/>
        </w:rPr>
      </w:pPr>
    </w:p>
    <w:p w:rsidR="000A2CF8" w:rsidRPr="003C2358" w:rsidRDefault="000A2CF8" w:rsidP="00CB2865">
      <w:pPr>
        <w:pStyle w:val="Style34"/>
        <w:widowControl/>
        <w:spacing w:before="10"/>
        <w:jc w:val="center"/>
        <w:rPr>
          <w:rStyle w:val="FontStyle72"/>
          <w:spacing w:val="10"/>
          <w:sz w:val="20"/>
          <w:szCs w:val="22"/>
        </w:rPr>
      </w:pPr>
      <w:r w:rsidRPr="003C2358">
        <w:rPr>
          <w:rStyle w:val="FontStyle72"/>
          <w:sz w:val="22"/>
          <w:szCs w:val="22"/>
        </w:rPr>
        <w:t>БАНКОВСКАЯ ГАРАНТИЯ № _________</w:t>
      </w:r>
    </w:p>
    <w:p w:rsidR="000A2CF8" w:rsidRPr="003C2358" w:rsidRDefault="000A2CF8" w:rsidP="00CB2865">
      <w:pPr>
        <w:pStyle w:val="Style34"/>
        <w:widowControl/>
        <w:spacing w:line="240" w:lineRule="exact"/>
        <w:ind w:left="754"/>
        <w:rPr>
          <w:sz w:val="22"/>
          <w:szCs w:val="22"/>
        </w:rPr>
      </w:pPr>
    </w:p>
    <w:p w:rsidR="000A2CF8" w:rsidRPr="003C2358" w:rsidRDefault="000A2CF8" w:rsidP="00CB2865">
      <w:pPr>
        <w:pStyle w:val="Style34"/>
        <w:widowControl/>
        <w:tabs>
          <w:tab w:val="left" w:pos="6346"/>
        </w:tabs>
        <w:spacing w:before="19"/>
        <w:jc w:val="center"/>
        <w:rPr>
          <w:rStyle w:val="FontStyle72"/>
          <w:spacing w:val="10"/>
          <w:sz w:val="20"/>
          <w:szCs w:val="22"/>
        </w:rPr>
      </w:pPr>
      <w:r w:rsidRPr="003C2358">
        <w:rPr>
          <w:rStyle w:val="FontStyle72"/>
          <w:sz w:val="22"/>
          <w:szCs w:val="22"/>
        </w:rPr>
        <w:t>г. Москва</w:t>
      </w:r>
      <w:r w:rsidRPr="003C2358">
        <w:rPr>
          <w:rStyle w:val="FontStyle72"/>
          <w:sz w:val="22"/>
          <w:szCs w:val="22"/>
        </w:rPr>
        <w:tab/>
      </w:r>
      <w:r w:rsidRPr="003C2358">
        <w:rPr>
          <w:rStyle w:val="FontStyle72"/>
          <w:sz w:val="22"/>
          <w:szCs w:val="22"/>
        </w:rPr>
        <w:tab/>
        <w:t>«__» __________ 201_ г.</w:t>
      </w:r>
    </w:p>
    <w:p w:rsidR="000A2CF8" w:rsidRPr="003C2358" w:rsidRDefault="000A2CF8" w:rsidP="00CB2865">
      <w:pPr>
        <w:pStyle w:val="Style67"/>
        <w:widowControl/>
        <w:spacing w:line="240" w:lineRule="exact"/>
        <w:ind w:left="710" w:firstLine="0"/>
        <w:rPr>
          <w:sz w:val="22"/>
          <w:szCs w:val="22"/>
        </w:rPr>
      </w:pPr>
    </w:p>
    <w:p w:rsidR="000A2CF8" w:rsidRPr="003C2358" w:rsidRDefault="000A2CF8" w:rsidP="00CB2865">
      <w:pPr>
        <w:pStyle w:val="Style67"/>
        <w:widowControl/>
        <w:tabs>
          <w:tab w:val="left" w:pos="2381"/>
          <w:tab w:val="left" w:pos="5189"/>
          <w:tab w:val="left" w:pos="8102"/>
        </w:tabs>
        <w:spacing w:before="24" w:line="269" w:lineRule="exact"/>
        <w:ind w:firstLine="0"/>
        <w:rPr>
          <w:rStyle w:val="FontStyle72"/>
          <w:sz w:val="22"/>
          <w:szCs w:val="22"/>
        </w:rPr>
      </w:pPr>
      <w:r w:rsidRPr="003C2358">
        <w:rPr>
          <w:rStyle w:val="FontStyle72"/>
          <w:sz w:val="22"/>
          <w:szCs w:val="22"/>
        </w:rPr>
        <w:t xml:space="preserve">___________________________________ (_____________), </w:t>
      </w:r>
      <w:r w:rsidRPr="003C2358">
        <w:rPr>
          <w:rStyle w:val="FontStyle90"/>
          <w:sz w:val="22"/>
          <w:szCs w:val="22"/>
        </w:rPr>
        <w:t>именуемое в дальнейшем</w:t>
      </w:r>
      <w:r w:rsidRPr="003C2358">
        <w:rPr>
          <w:rStyle w:val="FontStyle90"/>
          <w:sz w:val="22"/>
          <w:szCs w:val="22"/>
        </w:rPr>
        <w:br/>
      </w:r>
      <w:r w:rsidRPr="003C2358">
        <w:rPr>
          <w:rStyle w:val="FontStyle72"/>
          <w:sz w:val="22"/>
          <w:szCs w:val="22"/>
        </w:rPr>
        <w:t xml:space="preserve">«Гарант», </w:t>
      </w:r>
      <w:r w:rsidRPr="003C2358">
        <w:rPr>
          <w:rStyle w:val="FontStyle90"/>
          <w:sz w:val="22"/>
          <w:szCs w:val="22"/>
        </w:rPr>
        <w:t>осуществляющее деятельность в качестве кредитной организации на</w:t>
      </w:r>
      <w:r w:rsidRPr="003C2358">
        <w:rPr>
          <w:rStyle w:val="FontStyle90"/>
          <w:sz w:val="22"/>
          <w:szCs w:val="22"/>
        </w:rPr>
        <w:br/>
        <w:t xml:space="preserve">основании __________________________, выданной Банком России «__» ___________ 20__ г., </w:t>
      </w:r>
      <w:r w:rsidRPr="003C2358">
        <w:rPr>
          <w:rStyle w:val="FontStyle72"/>
          <w:sz w:val="22"/>
          <w:szCs w:val="22"/>
        </w:rPr>
        <w:t>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0A2CF8" w:rsidRPr="003C2358" w:rsidRDefault="000A2CF8" w:rsidP="00CB2865">
      <w:pPr>
        <w:pStyle w:val="Style67"/>
        <w:widowControl/>
        <w:tabs>
          <w:tab w:val="left" w:pos="2381"/>
          <w:tab w:val="left" w:pos="5189"/>
          <w:tab w:val="left" w:pos="8102"/>
        </w:tabs>
        <w:spacing w:before="24" w:line="269" w:lineRule="exact"/>
        <w:ind w:firstLine="0"/>
        <w:rPr>
          <w:rStyle w:val="FontStyle72"/>
          <w:sz w:val="22"/>
          <w:szCs w:val="22"/>
        </w:rPr>
      </w:pP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Сумма гарантии по настоящему обязательству обеспечивает надлежащее</w:t>
      </w:r>
      <w:r w:rsidRPr="003C2358">
        <w:rPr>
          <w:rStyle w:val="FontStyle72"/>
          <w:sz w:val="22"/>
          <w:szCs w:val="22"/>
        </w:rPr>
        <w:br/>
        <w:t>исполнение Принципалом своих обязательств по Договору _____________.</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Настоящая гарантия не может быть отозвана Гарантом.</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Настоящая гарантия вступает в силу с даты выдачи и действует по «__» _________ 201_ года включительно.</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Для выплаты средств по гарантии Бенефициаром Гаранту должны быть представлены следующие документы:</w:t>
      </w:r>
    </w:p>
    <w:p w:rsidR="000A2CF8" w:rsidRPr="003C2358" w:rsidRDefault="000A2CF8" w:rsidP="00E32B71">
      <w:pPr>
        <w:pStyle w:val="Style59"/>
        <w:widowControl/>
        <w:numPr>
          <w:ilvl w:val="0"/>
          <w:numId w:val="27"/>
        </w:numPr>
        <w:spacing w:line="269" w:lineRule="exact"/>
        <w:rPr>
          <w:rStyle w:val="FontStyle72"/>
          <w:spacing w:val="10"/>
          <w:sz w:val="20"/>
        </w:rPr>
      </w:pPr>
      <w:r w:rsidRPr="003C2358">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0A2CF8" w:rsidRPr="003C2358" w:rsidRDefault="000A2CF8" w:rsidP="00E32B71">
      <w:pPr>
        <w:pStyle w:val="Style59"/>
        <w:widowControl/>
        <w:numPr>
          <w:ilvl w:val="0"/>
          <w:numId w:val="27"/>
        </w:numPr>
        <w:spacing w:line="269" w:lineRule="exact"/>
        <w:rPr>
          <w:rStyle w:val="FontStyle72"/>
          <w:sz w:val="22"/>
          <w:szCs w:val="22"/>
        </w:rPr>
      </w:pPr>
      <w:r w:rsidRPr="003C2358">
        <w:rPr>
          <w:rStyle w:val="FontStyle72"/>
          <w:sz w:val="22"/>
          <w:szCs w:val="22"/>
        </w:rPr>
        <w:t>документы, подтверждающие полномочия лица, подписавшего требование от имени Бенефициара.</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Основанием для отказа в удовлетворении Гарантом требования Бенефициара о совершении платежа являются:</w:t>
      </w:r>
    </w:p>
    <w:p w:rsidR="000A2CF8" w:rsidRPr="003C2358" w:rsidRDefault="000A2CF8" w:rsidP="00CB2865">
      <w:pPr>
        <w:rPr>
          <w:sz w:val="2"/>
          <w:szCs w:val="2"/>
        </w:rPr>
      </w:pPr>
    </w:p>
    <w:p w:rsidR="000A2CF8" w:rsidRPr="003C2358" w:rsidRDefault="000A2CF8" w:rsidP="00E32B71">
      <w:pPr>
        <w:pStyle w:val="Style59"/>
        <w:widowControl/>
        <w:numPr>
          <w:ilvl w:val="0"/>
          <w:numId w:val="27"/>
        </w:numPr>
        <w:spacing w:line="269" w:lineRule="exact"/>
        <w:rPr>
          <w:rStyle w:val="FontStyle72"/>
          <w:sz w:val="22"/>
          <w:szCs w:val="22"/>
        </w:rPr>
      </w:pPr>
      <w:r w:rsidRPr="003C2358">
        <w:rPr>
          <w:rStyle w:val="FontStyle72"/>
          <w:sz w:val="22"/>
          <w:szCs w:val="22"/>
        </w:rPr>
        <w:t>отсутствие приложенных к требованию документов, указанных в п. 5 настоящей Гарантии,</w:t>
      </w:r>
    </w:p>
    <w:p w:rsidR="000A2CF8" w:rsidRPr="003C2358" w:rsidRDefault="000A2CF8" w:rsidP="00E32B71">
      <w:pPr>
        <w:pStyle w:val="Style59"/>
        <w:widowControl/>
        <w:numPr>
          <w:ilvl w:val="0"/>
          <w:numId w:val="27"/>
        </w:numPr>
        <w:spacing w:line="269" w:lineRule="exact"/>
        <w:rPr>
          <w:rStyle w:val="FontStyle72"/>
          <w:sz w:val="22"/>
          <w:szCs w:val="22"/>
        </w:rPr>
      </w:pPr>
      <w:r w:rsidRPr="003C2358">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0A2CF8" w:rsidRPr="003C2358" w:rsidRDefault="000A2CF8" w:rsidP="00CB2865">
      <w:pPr>
        <w:pStyle w:val="Style59"/>
        <w:widowControl/>
        <w:spacing w:line="269" w:lineRule="exact"/>
        <w:ind w:firstLine="360"/>
        <w:rPr>
          <w:rStyle w:val="FontStyle72"/>
          <w:sz w:val="22"/>
          <w:szCs w:val="22"/>
        </w:rPr>
      </w:pPr>
      <w:r w:rsidRPr="003C2358">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Основаниями прекращения настоящего обязательства являются:</w:t>
      </w:r>
    </w:p>
    <w:p w:rsidR="000A2CF8" w:rsidRPr="003C2358" w:rsidRDefault="000A2CF8" w:rsidP="00E32B71">
      <w:pPr>
        <w:pStyle w:val="Style59"/>
        <w:widowControl/>
        <w:numPr>
          <w:ilvl w:val="0"/>
          <w:numId w:val="27"/>
        </w:numPr>
        <w:spacing w:line="269" w:lineRule="exact"/>
        <w:rPr>
          <w:rStyle w:val="FontStyle72"/>
          <w:sz w:val="22"/>
          <w:szCs w:val="22"/>
        </w:rPr>
      </w:pPr>
      <w:r w:rsidRPr="003C2358">
        <w:rPr>
          <w:rStyle w:val="FontStyle72"/>
          <w:sz w:val="22"/>
          <w:szCs w:val="22"/>
        </w:rPr>
        <w:t>факт уплаты Гарантом в пользу Бенефициара суммы, на которую выдана настоящая гарантия;</w:t>
      </w:r>
    </w:p>
    <w:p w:rsidR="000A2CF8" w:rsidRPr="003C2358" w:rsidRDefault="000A2CF8" w:rsidP="00E32B71">
      <w:pPr>
        <w:pStyle w:val="Style59"/>
        <w:widowControl/>
        <w:numPr>
          <w:ilvl w:val="0"/>
          <w:numId w:val="27"/>
        </w:numPr>
        <w:spacing w:line="269" w:lineRule="exact"/>
        <w:rPr>
          <w:rStyle w:val="FontStyle72"/>
          <w:sz w:val="22"/>
          <w:szCs w:val="22"/>
        </w:rPr>
      </w:pPr>
      <w:r w:rsidRPr="003C2358">
        <w:rPr>
          <w:rStyle w:val="FontStyle72"/>
          <w:sz w:val="22"/>
          <w:szCs w:val="22"/>
        </w:rPr>
        <w:t>окончание срока действия настоящей гарантии;</w:t>
      </w:r>
    </w:p>
    <w:p w:rsidR="000A2CF8" w:rsidRPr="003C2358" w:rsidRDefault="000A2CF8" w:rsidP="00E32B71">
      <w:pPr>
        <w:pStyle w:val="Style59"/>
        <w:widowControl/>
        <w:numPr>
          <w:ilvl w:val="0"/>
          <w:numId w:val="27"/>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и возвращение ее Гаранту;</w:t>
      </w:r>
    </w:p>
    <w:p w:rsidR="000A2CF8" w:rsidRPr="003C2358" w:rsidRDefault="000A2CF8" w:rsidP="00E32B71">
      <w:pPr>
        <w:pStyle w:val="Style59"/>
        <w:widowControl/>
        <w:numPr>
          <w:ilvl w:val="0"/>
          <w:numId w:val="27"/>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3C2358">
        <w:rPr>
          <w:rStyle w:val="FontStyle72"/>
          <w:sz w:val="22"/>
          <w:szCs w:val="22"/>
        </w:rPr>
        <w:t>.</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0A2CF8" w:rsidRPr="003C2358" w:rsidRDefault="000A2CF8" w:rsidP="00DC2103">
      <w:pPr>
        <w:pStyle w:val="Style59"/>
        <w:widowControl/>
        <w:numPr>
          <w:ilvl w:val="0"/>
          <w:numId w:val="26"/>
        </w:numPr>
        <w:tabs>
          <w:tab w:val="clear" w:pos="1080"/>
        </w:tabs>
        <w:spacing w:line="269" w:lineRule="exact"/>
        <w:ind w:left="0" w:firstLine="360"/>
        <w:rPr>
          <w:rStyle w:val="FontStyle72"/>
          <w:sz w:val="22"/>
          <w:szCs w:val="22"/>
        </w:rPr>
      </w:pPr>
      <w:r w:rsidRPr="003C2358">
        <w:rPr>
          <w:rStyle w:val="FontStyle72"/>
          <w:sz w:val="22"/>
          <w:szCs w:val="22"/>
        </w:rPr>
        <w:t>Утратившая силу гарантия возвращается Гаранту без каких-либо</w:t>
      </w:r>
      <w:r w:rsidRPr="003C2358">
        <w:rPr>
          <w:rStyle w:val="FontStyle72"/>
          <w:sz w:val="22"/>
          <w:szCs w:val="22"/>
        </w:rPr>
        <w:br/>
        <w:t>дополнительных требований.</w:t>
      </w:r>
    </w:p>
    <w:p w:rsidR="000A2CF8" w:rsidRPr="003C2358" w:rsidRDefault="000A2CF8" w:rsidP="00CB2865">
      <w:pPr>
        <w:pStyle w:val="Style34"/>
        <w:widowControl/>
        <w:spacing w:line="240" w:lineRule="exact"/>
        <w:jc w:val="center"/>
        <w:rPr>
          <w:sz w:val="20"/>
          <w:szCs w:val="20"/>
        </w:rPr>
      </w:pPr>
    </w:p>
    <w:p w:rsidR="000A2CF8" w:rsidRPr="003C2358" w:rsidRDefault="000A2CF8" w:rsidP="00CB2865">
      <w:pPr>
        <w:pStyle w:val="Style34"/>
        <w:widowControl/>
        <w:spacing w:line="240" w:lineRule="exact"/>
        <w:jc w:val="center"/>
        <w:rPr>
          <w:sz w:val="20"/>
          <w:szCs w:val="20"/>
        </w:rPr>
      </w:pPr>
    </w:p>
    <w:p w:rsidR="000A2CF8" w:rsidRPr="003C2358" w:rsidRDefault="000A2CF8" w:rsidP="00CB2865">
      <w:pPr>
        <w:pStyle w:val="Style34"/>
        <w:widowControl/>
        <w:spacing w:line="240" w:lineRule="exact"/>
        <w:jc w:val="center"/>
        <w:rPr>
          <w:sz w:val="20"/>
          <w:szCs w:val="20"/>
        </w:rPr>
      </w:pPr>
    </w:p>
    <w:p w:rsidR="000A2CF8" w:rsidRPr="003C2358" w:rsidRDefault="000A2CF8" w:rsidP="00CB2865">
      <w:pPr>
        <w:pStyle w:val="Style34"/>
        <w:widowControl/>
        <w:spacing w:before="24"/>
        <w:jc w:val="center"/>
        <w:rPr>
          <w:rStyle w:val="FontStyle72"/>
        </w:rPr>
      </w:pPr>
      <w:r w:rsidRPr="003C2358">
        <w:rPr>
          <w:rStyle w:val="FontStyle72"/>
        </w:rPr>
        <w:t>ГАРАНТ:</w:t>
      </w:r>
    </w:p>
    <w:p w:rsidR="000A2CF8" w:rsidRPr="003C2358" w:rsidRDefault="000A2CF8" w:rsidP="00CB2865">
      <w:pPr>
        <w:pStyle w:val="Style34"/>
        <w:widowControl/>
        <w:spacing w:before="24"/>
        <w:jc w:val="center"/>
        <w:rPr>
          <w:rStyle w:val="FontStyle72"/>
        </w:rPr>
      </w:pPr>
    </w:p>
    <w:p w:rsidR="000A2CF8" w:rsidRPr="003C2358" w:rsidRDefault="000A2CF8" w:rsidP="00CB2865">
      <w:pPr>
        <w:pStyle w:val="Style34"/>
        <w:widowControl/>
        <w:spacing w:before="24"/>
        <w:jc w:val="center"/>
        <w:rPr>
          <w:rStyle w:val="FontStyle72"/>
        </w:rPr>
      </w:pPr>
      <w:r w:rsidRPr="003C2358">
        <w:rPr>
          <w:rStyle w:val="FontStyle72"/>
        </w:rPr>
        <w:t>__________________(</w:t>
      </w:r>
      <w:r w:rsidRPr="003C2358">
        <w:rPr>
          <w:rStyle w:val="FontStyle72"/>
          <w:sz w:val="20"/>
        </w:rPr>
        <w:t>Должность</w:t>
      </w:r>
      <w:r w:rsidRPr="003C2358">
        <w:rPr>
          <w:rStyle w:val="FontStyle72"/>
        </w:rPr>
        <w:t>)</w:t>
      </w:r>
      <w:r w:rsidRPr="003C2358">
        <w:rPr>
          <w:rStyle w:val="FontStyle72"/>
        </w:rPr>
        <w:tab/>
      </w:r>
      <w:r w:rsidRPr="003C2358">
        <w:rPr>
          <w:rStyle w:val="FontStyle72"/>
        </w:rPr>
        <w:tab/>
      </w:r>
      <w:r w:rsidRPr="003C2358">
        <w:rPr>
          <w:rStyle w:val="FontStyle72"/>
        </w:rPr>
        <w:tab/>
      </w:r>
      <w:r w:rsidRPr="003C2358">
        <w:rPr>
          <w:rStyle w:val="FontStyle72"/>
        </w:rPr>
        <w:tab/>
        <w:t>___________________ (</w:t>
      </w:r>
      <w:r w:rsidRPr="003C2358">
        <w:rPr>
          <w:rStyle w:val="FontStyle72"/>
          <w:sz w:val="20"/>
        </w:rPr>
        <w:t>ФИО</w:t>
      </w:r>
      <w:r w:rsidRPr="003C2358">
        <w:rPr>
          <w:rStyle w:val="FontStyle72"/>
        </w:rPr>
        <w:t>)</w:t>
      </w:r>
    </w:p>
    <w:p w:rsidR="000A2CF8" w:rsidRPr="003C2358" w:rsidRDefault="000A2CF8" w:rsidP="00CB2865">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t>М.П.</w:t>
      </w:r>
    </w:p>
    <w:p w:rsidR="000A2CF8" w:rsidRPr="003C2358" w:rsidRDefault="000A2CF8" w:rsidP="00C97F37">
      <w:pPr>
        <w:pStyle w:val="Times12"/>
        <w:ind w:firstLine="0"/>
        <w:rPr>
          <w:b/>
          <w:i/>
          <w:sz w:val="20"/>
          <w:szCs w:val="20"/>
        </w:rPr>
        <w:sectPr w:rsidR="000A2CF8" w:rsidRPr="003C2358" w:rsidSect="004A0A8E">
          <w:headerReference w:type="even" r:id="rId39"/>
          <w:headerReference w:type="default" r:id="rId40"/>
          <w:footerReference w:type="even" r:id="rId41"/>
          <w:footerReference w:type="default" r:id="rId42"/>
          <w:pgSz w:w="11907" w:h="16840" w:code="9"/>
          <w:pgMar w:top="1134" w:right="737" w:bottom="1701" w:left="1134" w:header="567" w:footer="567" w:gutter="0"/>
          <w:cols w:space="708"/>
          <w:docGrid w:linePitch="360"/>
        </w:sectPr>
      </w:pPr>
    </w:p>
    <w:p w:rsidR="000A2CF8" w:rsidRDefault="000A2CF8" w:rsidP="00DC6A48">
      <w:pPr>
        <w:jc w:val="center"/>
        <w:outlineLvl w:val="0"/>
        <w:rPr>
          <w:b/>
        </w:rPr>
      </w:pPr>
      <w:bookmarkStart w:id="198" w:name="_ДОГОВОР_ПОРУЧИТЕЛЬСТВА_(Форма"/>
      <w:bookmarkEnd w:id="198"/>
      <w:r>
        <w:rPr>
          <w:b/>
        </w:rPr>
        <w:t>ЧАСТЬ 2</w:t>
      </w:r>
    </w:p>
    <w:p w:rsidR="000A2CF8" w:rsidRDefault="000A2CF8" w:rsidP="00DC6A48">
      <w:pPr>
        <w:jc w:val="center"/>
        <w:rPr>
          <w:b/>
        </w:rPr>
      </w:pPr>
      <w:r>
        <w:rPr>
          <w:b/>
        </w:rPr>
        <w:t>ПРОЕКТ ДОГОВОРА</w:t>
      </w:r>
    </w:p>
    <w:p w:rsidR="000A2CF8" w:rsidRPr="00447720" w:rsidRDefault="000A2CF8" w:rsidP="00B643CC">
      <w:pPr>
        <w:pStyle w:val="Times12"/>
        <w:tabs>
          <w:tab w:val="left" w:pos="540"/>
        </w:tabs>
        <w:spacing w:before="100" w:beforeAutospacing="1" w:after="100" w:afterAutospacing="1"/>
        <w:ind w:firstLine="0"/>
        <w:jc w:val="right"/>
        <w:rPr>
          <w:b/>
          <w:i/>
          <w:szCs w:val="24"/>
        </w:rPr>
      </w:pPr>
      <w:r w:rsidRPr="00447720">
        <w:rPr>
          <w:b/>
          <w:i/>
          <w:szCs w:val="24"/>
        </w:rPr>
        <w:t>Встречные предложения Участников по проекту договора не допускаются.</w:t>
      </w:r>
    </w:p>
    <w:p w:rsidR="000A2CF8" w:rsidRPr="00E053D6" w:rsidRDefault="000A2CF8" w:rsidP="00B643CC">
      <w:pPr>
        <w:pStyle w:val="Title"/>
        <w:ind w:left="720"/>
        <w:outlineLvl w:val="0"/>
        <w:rPr>
          <w:b/>
          <w:sz w:val="22"/>
          <w:szCs w:val="22"/>
        </w:rPr>
      </w:pPr>
      <w:r w:rsidRPr="00E053D6">
        <w:rPr>
          <w:b/>
          <w:sz w:val="22"/>
          <w:szCs w:val="22"/>
        </w:rPr>
        <w:t>Проект Договора поставки № ______</w:t>
      </w:r>
    </w:p>
    <w:p w:rsidR="000A2CF8" w:rsidRPr="00E053D6" w:rsidRDefault="000A2CF8" w:rsidP="00B643CC">
      <w:pPr>
        <w:pStyle w:val="Title"/>
        <w:ind w:left="720"/>
        <w:rPr>
          <w:b/>
          <w:sz w:val="22"/>
          <w:szCs w:val="22"/>
        </w:rPr>
      </w:pPr>
    </w:p>
    <w:p w:rsidR="000A2CF8" w:rsidRPr="00E053D6" w:rsidRDefault="000A2CF8" w:rsidP="00B643CC">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0A2CF8" w:rsidRPr="00E053D6" w:rsidRDefault="000A2CF8" w:rsidP="00B643CC">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0A2CF8" w:rsidRPr="00E053D6" w:rsidRDefault="000A2CF8" w:rsidP="00B643CC">
      <w:pPr>
        <w:spacing w:line="140" w:lineRule="atLeast"/>
        <w:jc w:val="both"/>
        <w:rPr>
          <w:sz w:val="22"/>
          <w:szCs w:val="22"/>
        </w:rPr>
      </w:pPr>
    </w:p>
    <w:p w:rsidR="000A2CF8" w:rsidRPr="00E053D6" w:rsidRDefault="000A2CF8" w:rsidP="00B643CC">
      <w:pPr>
        <w:jc w:val="center"/>
        <w:outlineLvl w:val="0"/>
        <w:rPr>
          <w:b/>
          <w:bCs/>
          <w:sz w:val="22"/>
          <w:szCs w:val="22"/>
        </w:rPr>
      </w:pPr>
      <w:r w:rsidRPr="00E053D6">
        <w:rPr>
          <w:b/>
          <w:bCs/>
          <w:sz w:val="22"/>
          <w:szCs w:val="22"/>
        </w:rPr>
        <w:t>1. ПРЕДМЕТ ДОГОВОРА</w:t>
      </w:r>
    </w:p>
    <w:p w:rsidR="000A2CF8" w:rsidRPr="00E053D6" w:rsidRDefault="000A2CF8" w:rsidP="00E37829">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0A2CF8" w:rsidRPr="00E053D6" w:rsidRDefault="000A2CF8" w:rsidP="00E37829">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0A2CF8" w:rsidRPr="00E053D6" w:rsidRDefault="000A2CF8" w:rsidP="00E37829">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w:t>
      </w:r>
      <w:r w:rsidRPr="008E43D5">
        <w:rPr>
          <w:sz w:val="22"/>
          <w:szCs w:val="22"/>
        </w:rPr>
        <w:t xml:space="preserve"> г. Москва, ул. </w:t>
      </w:r>
      <w:r>
        <w:rPr>
          <w:sz w:val="22"/>
          <w:szCs w:val="22"/>
        </w:rPr>
        <w:t>Кошкина</w:t>
      </w:r>
      <w:r w:rsidRPr="008E43D5">
        <w:rPr>
          <w:sz w:val="22"/>
          <w:szCs w:val="22"/>
        </w:rPr>
        <w:t xml:space="preserve">, </w:t>
      </w:r>
      <w:r>
        <w:rPr>
          <w:sz w:val="22"/>
          <w:szCs w:val="22"/>
        </w:rPr>
        <w:t>вл</w:t>
      </w:r>
      <w:r w:rsidRPr="008E43D5">
        <w:rPr>
          <w:sz w:val="22"/>
          <w:szCs w:val="22"/>
        </w:rPr>
        <w:t>.</w:t>
      </w:r>
      <w:r>
        <w:rPr>
          <w:sz w:val="22"/>
          <w:szCs w:val="22"/>
        </w:rPr>
        <w:t xml:space="preserve"> 5.</w:t>
      </w:r>
    </w:p>
    <w:p w:rsidR="000A2CF8" w:rsidRPr="00E053D6" w:rsidRDefault="000A2CF8" w:rsidP="00E37829">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0A2CF8" w:rsidRPr="00E053D6" w:rsidRDefault="000A2CF8" w:rsidP="00B643CC">
      <w:pPr>
        <w:ind w:firstLine="720"/>
        <w:jc w:val="both"/>
        <w:rPr>
          <w:sz w:val="22"/>
          <w:szCs w:val="22"/>
        </w:rPr>
      </w:pPr>
    </w:p>
    <w:p w:rsidR="000A2CF8" w:rsidRPr="00E053D6" w:rsidRDefault="000A2CF8" w:rsidP="00B643CC">
      <w:pPr>
        <w:jc w:val="center"/>
        <w:outlineLvl w:val="0"/>
        <w:rPr>
          <w:b/>
          <w:bCs/>
          <w:sz w:val="22"/>
          <w:szCs w:val="22"/>
        </w:rPr>
      </w:pPr>
      <w:r w:rsidRPr="00E053D6">
        <w:rPr>
          <w:b/>
          <w:bCs/>
          <w:sz w:val="22"/>
          <w:szCs w:val="22"/>
        </w:rPr>
        <w:t>2. ЦЕНА ДОГОВОРА</w:t>
      </w:r>
    </w:p>
    <w:p w:rsidR="000A2CF8" w:rsidRPr="00E053D6" w:rsidRDefault="000A2CF8" w:rsidP="00E37829">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0A2CF8" w:rsidRDefault="000A2CF8" w:rsidP="00E37829">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w:t>
      </w:r>
      <w:r w:rsidRPr="00E76303">
        <w:rPr>
          <w:sz w:val="22"/>
          <w:szCs w:val="22"/>
        </w:rPr>
        <w:t>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Заказчика, сборку Товара</w:t>
      </w:r>
      <w:r w:rsidRPr="00495F39">
        <w:rPr>
          <w:sz w:val="22"/>
          <w:szCs w:val="22"/>
        </w:rPr>
        <w:t>,</w:t>
      </w:r>
      <w:r>
        <w:rPr>
          <w:sz w:val="22"/>
          <w:szCs w:val="22"/>
        </w:rPr>
        <w:t xml:space="preserve">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A2CF8" w:rsidRPr="00E053D6" w:rsidRDefault="000A2CF8" w:rsidP="00E37829">
      <w:pPr>
        <w:ind w:firstLine="720"/>
        <w:jc w:val="both"/>
        <w:rPr>
          <w:sz w:val="22"/>
          <w:szCs w:val="22"/>
        </w:rPr>
      </w:pPr>
      <w:r w:rsidRPr="00E053D6">
        <w:rPr>
          <w:sz w:val="22"/>
          <w:szCs w:val="22"/>
        </w:rPr>
        <w:t>2.</w:t>
      </w:r>
      <w:r>
        <w:rPr>
          <w:sz w:val="22"/>
          <w:szCs w:val="22"/>
        </w:rPr>
        <w:t>3</w:t>
      </w:r>
      <w:r w:rsidRPr="00E053D6">
        <w:rPr>
          <w:sz w:val="22"/>
          <w:szCs w:val="22"/>
        </w:rPr>
        <w:t>. Цена единицы Товара указана в Спецификации.</w:t>
      </w:r>
    </w:p>
    <w:p w:rsidR="000A2CF8" w:rsidRPr="00E053D6" w:rsidRDefault="000A2CF8" w:rsidP="00B643CC">
      <w:pPr>
        <w:ind w:firstLine="720"/>
        <w:jc w:val="both"/>
        <w:rPr>
          <w:sz w:val="22"/>
          <w:szCs w:val="22"/>
        </w:rPr>
      </w:pPr>
    </w:p>
    <w:p w:rsidR="000A2CF8" w:rsidRPr="00E053D6" w:rsidRDefault="000A2CF8" w:rsidP="00B643CC">
      <w:pPr>
        <w:jc w:val="center"/>
        <w:outlineLvl w:val="0"/>
        <w:rPr>
          <w:b/>
          <w:bCs/>
          <w:sz w:val="22"/>
          <w:szCs w:val="22"/>
        </w:rPr>
      </w:pPr>
      <w:r w:rsidRPr="00E053D6">
        <w:rPr>
          <w:b/>
          <w:bCs/>
          <w:sz w:val="22"/>
          <w:szCs w:val="22"/>
        </w:rPr>
        <w:t>3. ПРАВА И ОБЯЗАННОСТИ СТОРОН</w:t>
      </w:r>
    </w:p>
    <w:p w:rsidR="000A2CF8" w:rsidRPr="00E053D6" w:rsidRDefault="000A2CF8" w:rsidP="00E37829">
      <w:pPr>
        <w:ind w:firstLine="720"/>
        <w:rPr>
          <w:sz w:val="22"/>
          <w:szCs w:val="22"/>
        </w:rPr>
      </w:pPr>
      <w:r w:rsidRPr="00E053D6">
        <w:rPr>
          <w:sz w:val="22"/>
          <w:szCs w:val="22"/>
        </w:rPr>
        <w:t>3.1. Поставщик обязуется:</w:t>
      </w:r>
    </w:p>
    <w:p w:rsidR="000A2CF8" w:rsidRPr="004B461A" w:rsidRDefault="000A2CF8" w:rsidP="00E37829">
      <w:pPr>
        <w:ind w:firstLine="720"/>
        <w:jc w:val="both"/>
        <w:rPr>
          <w:sz w:val="22"/>
          <w:szCs w:val="22"/>
        </w:rPr>
      </w:pPr>
      <w:r w:rsidRPr="00E053D6">
        <w:rPr>
          <w:sz w:val="22"/>
          <w:szCs w:val="22"/>
        </w:rPr>
        <w:t>3.1.1</w:t>
      </w:r>
      <w:r w:rsidRPr="004E4168">
        <w:rPr>
          <w:sz w:val="22"/>
          <w:szCs w:val="22"/>
        </w:rPr>
        <w:t>. </w:t>
      </w:r>
      <w:r>
        <w:rPr>
          <w:sz w:val="22"/>
          <w:szCs w:val="22"/>
        </w:rPr>
        <w:t>Д</w:t>
      </w:r>
      <w:r w:rsidRPr="00E053D6">
        <w:rPr>
          <w:sz w:val="22"/>
          <w:szCs w:val="22"/>
        </w:rPr>
        <w:t>оставить</w:t>
      </w:r>
      <w:r>
        <w:rPr>
          <w:sz w:val="22"/>
          <w:szCs w:val="22"/>
        </w:rPr>
        <w:t xml:space="preserve"> и собрать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0A2CF8" w:rsidRPr="00E053D6" w:rsidRDefault="000A2CF8" w:rsidP="00E37829">
      <w:pPr>
        <w:ind w:firstLine="720"/>
        <w:jc w:val="both"/>
        <w:rPr>
          <w:sz w:val="22"/>
          <w:szCs w:val="22"/>
        </w:rPr>
      </w:pPr>
      <w:r w:rsidRPr="00E053D6">
        <w:rPr>
          <w:sz w:val="22"/>
          <w:szCs w:val="22"/>
        </w:rPr>
        <w:t>3.1.2. Передать с Товаром техническую и товарно-сопроводительную документацию.</w:t>
      </w:r>
    </w:p>
    <w:p w:rsidR="000A2CF8" w:rsidRPr="00C90ED2" w:rsidRDefault="000A2CF8" w:rsidP="00E37829">
      <w:pPr>
        <w:ind w:firstLine="720"/>
        <w:jc w:val="both"/>
        <w:rPr>
          <w:sz w:val="22"/>
          <w:szCs w:val="22"/>
        </w:rPr>
      </w:pPr>
      <w:r w:rsidRPr="00C90ED2">
        <w:rPr>
          <w:sz w:val="22"/>
          <w:szCs w:val="22"/>
        </w:rPr>
        <w:t>3.1.</w:t>
      </w:r>
      <w:r>
        <w:rPr>
          <w:sz w:val="22"/>
          <w:szCs w:val="22"/>
        </w:rPr>
        <w:t>3</w:t>
      </w:r>
      <w:r w:rsidRPr="00C90ED2">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0A2CF8" w:rsidRPr="00C90ED2" w:rsidRDefault="000A2CF8" w:rsidP="00E37829">
      <w:pPr>
        <w:ind w:firstLine="720"/>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0A2CF8" w:rsidRPr="00C90ED2" w:rsidRDefault="000A2CF8" w:rsidP="00E37829">
      <w:pPr>
        <w:ind w:firstLine="720"/>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0A2CF8" w:rsidRPr="00C90ED2" w:rsidRDefault="000A2CF8" w:rsidP="00E37829">
      <w:pPr>
        <w:ind w:firstLine="720"/>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0A2CF8" w:rsidRPr="00C90ED2" w:rsidRDefault="000A2CF8" w:rsidP="00E37829">
      <w:pPr>
        <w:ind w:firstLine="720"/>
        <w:jc w:val="both"/>
        <w:rPr>
          <w:sz w:val="22"/>
          <w:szCs w:val="22"/>
        </w:rPr>
      </w:pPr>
      <w:r w:rsidRPr="00C90ED2">
        <w:rPr>
          <w:sz w:val="22"/>
          <w:szCs w:val="22"/>
        </w:rPr>
        <w:t>- копию бухгалтерской (финансовой) отчетности за истекший период.</w:t>
      </w:r>
    </w:p>
    <w:p w:rsidR="000A2CF8" w:rsidRPr="00C90ED2" w:rsidRDefault="000A2CF8" w:rsidP="00E37829">
      <w:pPr>
        <w:ind w:firstLine="720"/>
        <w:jc w:val="both"/>
        <w:rPr>
          <w:sz w:val="22"/>
          <w:szCs w:val="22"/>
        </w:rPr>
      </w:pPr>
      <w:r w:rsidRPr="00C90ED2">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0A2CF8" w:rsidRPr="00E053D6" w:rsidRDefault="000A2CF8" w:rsidP="00E37829">
      <w:pPr>
        <w:ind w:firstLine="720"/>
        <w:rPr>
          <w:sz w:val="22"/>
          <w:szCs w:val="22"/>
        </w:rPr>
      </w:pPr>
      <w:r w:rsidRPr="00E053D6">
        <w:rPr>
          <w:sz w:val="22"/>
          <w:szCs w:val="22"/>
        </w:rPr>
        <w:t>3.2. Покупатель обязуется:</w:t>
      </w:r>
    </w:p>
    <w:p w:rsidR="000A2CF8" w:rsidRPr="00E053D6" w:rsidRDefault="000A2CF8" w:rsidP="00E37829">
      <w:pPr>
        <w:pStyle w:val="BodyText"/>
        <w:spacing w:after="0"/>
        <w:ind w:firstLine="720"/>
        <w:jc w:val="both"/>
        <w:rPr>
          <w:sz w:val="22"/>
          <w:szCs w:val="22"/>
        </w:rPr>
      </w:pPr>
      <w:r w:rsidRPr="00E053D6">
        <w:rPr>
          <w:sz w:val="22"/>
          <w:szCs w:val="22"/>
        </w:rPr>
        <w:t>3.2.1. Оплатить Товар, в порядке предусмотренном Р</w:t>
      </w:r>
      <w:r>
        <w:rPr>
          <w:sz w:val="22"/>
          <w:szCs w:val="22"/>
        </w:rPr>
        <w:t>азделом 8</w:t>
      </w:r>
      <w:r w:rsidRPr="00E053D6">
        <w:rPr>
          <w:sz w:val="22"/>
          <w:szCs w:val="22"/>
        </w:rPr>
        <w:t xml:space="preserve"> настоящего Договора.</w:t>
      </w:r>
    </w:p>
    <w:p w:rsidR="000A2CF8" w:rsidRPr="00E053D6" w:rsidRDefault="000A2CF8" w:rsidP="00E37829">
      <w:pPr>
        <w:pStyle w:val="BodyText"/>
        <w:spacing w:after="0"/>
        <w:ind w:firstLine="720"/>
        <w:jc w:val="both"/>
        <w:rPr>
          <w:sz w:val="22"/>
          <w:szCs w:val="22"/>
        </w:rPr>
      </w:pPr>
      <w:r w:rsidRPr="00E053D6">
        <w:rPr>
          <w:sz w:val="22"/>
          <w:szCs w:val="22"/>
        </w:rPr>
        <w:t>3.2.2. </w:t>
      </w:r>
      <w:r>
        <w:rPr>
          <w:sz w:val="22"/>
          <w:szCs w:val="22"/>
        </w:rPr>
        <w:t>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0A2CF8" w:rsidRPr="00E053D6" w:rsidRDefault="000A2CF8" w:rsidP="00B643CC">
      <w:pPr>
        <w:pStyle w:val="BodyText"/>
        <w:spacing w:after="0"/>
        <w:ind w:firstLine="720"/>
        <w:jc w:val="both"/>
        <w:rPr>
          <w:sz w:val="22"/>
          <w:szCs w:val="22"/>
        </w:rPr>
      </w:pPr>
    </w:p>
    <w:p w:rsidR="000A2CF8" w:rsidRPr="00E053D6" w:rsidRDefault="000A2CF8" w:rsidP="00B643CC">
      <w:pPr>
        <w:jc w:val="center"/>
        <w:outlineLvl w:val="0"/>
        <w:rPr>
          <w:b/>
          <w:bCs/>
          <w:sz w:val="22"/>
          <w:szCs w:val="22"/>
        </w:rPr>
      </w:pPr>
      <w:r w:rsidRPr="00E053D6">
        <w:rPr>
          <w:b/>
          <w:bCs/>
          <w:sz w:val="22"/>
          <w:szCs w:val="22"/>
        </w:rPr>
        <w:t>4. УПАКОВКА И МАРКИРОВКА</w:t>
      </w:r>
    </w:p>
    <w:p w:rsidR="000A2CF8" w:rsidRPr="00E053D6" w:rsidRDefault="000A2CF8" w:rsidP="00B643CC">
      <w:pPr>
        <w:pStyle w:val="-"/>
        <w:tabs>
          <w:tab w:val="left" w:pos="1080"/>
        </w:tabs>
        <w:ind w:left="0"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0A2CF8" w:rsidRPr="00E053D6" w:rsidRDefault="000A2CF8" w:rsidP="00B643CC">
      <w:pPr>
        <w:pStyle w:val="-"/>
        <w:tabs>
          <w:tab w:val="left" w:pos="1080"/>
        </w:tabs>
        <w:ind w:left="0"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0A2CF8" w:rsidRDefault="000A2CF8" w:rsidP="00B643CC">
      <w:pPr>
        <w:pStyle w:val="-"/>
        <w:tabs>
          <w:tab w:val="left" w:pos="1080"/>
        </w:tabs>
        <w:ind w:left="0"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0A2CF8" w:rsidRPr="00E053D6" w:rsidRDefault="000A2CF8" w:rsidP="00B643CC">
      <w:pPr>
        <w:pStyle w:val="-"/>
        <w:tabs>
          <w:tab w:val="left" w:pos="1080"/>
        </w:tabs>
        <w:ind w:left="0"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A2CF8" w:rsidRPr="00E053D6" w:rsidRDefault="000A2CF8" w:rsidP="00B643CC">
      <w:pPr>
        <w:rPr>
          <w:bCs/>
          <w:sz w:val="22"/>
          <w:szCs w:val="22"/>
        </w:rPr>
      </w:pPr>
    </w:p>
    <w:p w:rsidR="000A2CF8" w:rsidRPr="00E053D6" w:rsidRDefault="000A2CF8" w:rsidP="00B643CC">
      <w:pPr>
        <w:jc w:val="center"/>
        <w:outlineLvl w:val="0"/>
        <w:rPr>
          <w:b/>
          <w:bCs/>
          <w:caps/>
          <w:sz w:val="22"/>
          <w:szCs w:val="22"/>
        </w:rPr>
      </w:pPr>
      <w:r w:rsidRPr="00E053D6">
        <w:rPr>
          <w:b/>
          <w:bCs/>
          <w:caps/>
          <w:sz w:val="22"/>
          <w:szCs w:val="22"/>
        </w:rPr>
        <w:t>5. Поставка Товара и документации</w:t>
      </w:r>
    </w:p>
    <w:p w:rsidR="000A2CF8" w:rsidRDefault="000A2CF8" w:rsidP="00B643CC">
      <w:pPr>
        <w:ind w:firstLine="708"/>
        <w:jc w:val="both"/>
        <w:rPr>
          <w:bCs/>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p>
    <w:p w:rsidR="000A2CF8" w:rsidRPr="00E053D6" w:rsidRDefault="000A2CF8" w:rsidP="00B643CC">
      <w:pPr>
        <w:ind w:firstLine="708"/>
        <w:jc w:val="both"/>
        <w:rPr>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0A2CF8" w:rsidRDefault="000A2CF8" w:rsidP="00B643CC">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0A2CF8" w:rsidRPr="00621B28" w:rsidRDefault="000A2CF8" w:rsidP="00B643CC">
      <w:pPr>
        <w:ind w:firstLine="720"/>
        <w:jc w:val="both"/>
        <w:rPr>
          <w:b/>
          <w:bCs/>
          <w:sz w:val="22"/>
          <w:szCs w:val="22"/>
        </w:rPr>
      </w:pPr>
      <w:r>
        <w:rPr>
          <w:b/>
          <w:bCs/>
          <w:sz w:val="22"/>
          <w:szCs w:val="22"/>
        </w:rPr>
        <w:t>Не допускается поставка составных элементов одного комплекта разными партиями.</w:t>
      </w:r>
    </w:p>
    <w:p w:rsidR="000A2CF8" w:rsidRPr="00E053D6" w:rsidRDefault="000A2CF8" w:rsidP="00B643CC">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0A2CF8" w:rsidRDefault="000A2CF8" w:rsidP="00B643CC">
      <w:pPr>
        <w:ind w:firstLine="720"/>
        <w:jc w:val="both"/>
        <w:rPr>
          <w:bCs/>
          <w:sz w:val="22"/>
          <w:szCs w:val="22"/>
        </w:rPr>
      </w:pPr>
      <w:r w:rsidRPr="001845EC">
        <w:rPr>
          <w:bCs/>
          <w:sz w:val="22"/>
          <w:szCs w:val="22"/>
        </w:rPr>
        <w:t>5.3</w:t>
      </w:r>
      <w:r>
        <w:rPr>
          <w:bCs/>
          <w:sz w:val="22"/>
          <w:szCs w:val="22"/>
        </w:rPr>
        <w:t>. 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0A2CF8" w:rsidRDefault="000A2CF8" w:rsidP="00B643CC">
      <w:pPr>
        <w:ind w:firstLine="720"/>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0A2CF8" w:rsidRDefault="000A2CF8" w:rsidP="00B643CC">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0A2CF8" w:rsidRPr="00C96427" w:rsidRDefault="000A2CF8" w:rsidP="00E37829">
      <w:pPr>
        <w:ind w:firstLine="720"/>
        <w:jc w:val="both"/>
        <w:rPr>
          <w:sz w:val="22"/>
          <w:szCs w:val="22"/>
        </w:rPr>
      </w:pPr>
      <w:r w:rsidRPr="00C96427">
        <w:rPr>
          <w:bCs/>
          <w:sz w:val="22"/>
          <w:szCs w:val="22"/>
        </w:rPr>
        <w:t>а)</w:t>
      </w:r>
      <w:r w:rsidRPr="00C96427">
        <w:rPr>
          <w:sz w:val="22"/>
          <w:szCs w:val="22"/>
        </w:rPr>
        <w:t> документы о сертификации Товара;</w:t>
      </w:r>
    </w:p>
    <w:p w:rsidR="000A2CF8" w:rsidRPr="00C96427" w:rsidRDefault="000A2CF8" w:rsidP="00E37829">
      <w:pPr>
        <w:ind w:firstLine="720"/>
        <w:jc w:val="both"/>
        <w:rPr>
          <w:bCs/>
          <w:sz w:val="22"/>
          <w:szCs w:val="22"/>
        </w:rPr>
      </w:pPr>
      <w:r w:rsidRPr="00C96427">
        <w:rPr>
          <w:sz w:val="22"/>
          <w:szCs w:val="22"/>
        </w:rPr>
        <w:t>б) </w:t>
      </w:r>
      <w:r w:rsidRPr="00C96427">
        <w:rPr>
          <w:bCs/>
          <w:sz w:val="22"/>
          <w:szCs w:val="22"/>
        </w:rPr>
        <w:t>товарную накладную по форме ТОРГ-12 в 2-х экз. (один экземпляр для Покупателя и один экземпляр для Поставщика);</w:t>
      </w:r>
    </w:p>
    <w:p w:rsidR="000A2CF8" w:rsidRPr="00C96427" w:rsidRDefault="000A2CF8" w:rsidP="00E37829">
      <w:pPr>
        <w:ind w:firstLine="720"/>
        <w:jc w:val="both"/>
        <w:rPr>
          <w:bCs/>
          <w:sz w:val="22"/>
          <w:szCs w:val="22"/>
        </w:rPr>
      </w:pPr>
      <w:r w:rsidRPr="00C96427">
        <w:rPr>
          <w:bCs/>
          <w:sz w:val="22"/>
          <w:szCs w:val="22"/>
        </w:rPr>
        <w:t>в)</w:t>
      </w:r>
      <w:r w:rsidRPr="00C96427">
        <w:rPr>
          <w:sz w:val="22"/>
          <w:szCs w:val="22"/>
        </w:rPr>
        <w:t> </w:t>
      </w:r>
      <w:r w:rsidRPr="00C96427">
        <w:rPr>
          <w:bCs/>
          <w:sz w:val="22"/>
          <w:szCs w:val="22"/>
        </w:rPr>
        <w:t>счет, счет-фактуру, выставленные Покупателю;</w:t>
      </w:r>
    </w:p>
    <w:p w:rsidR="000A2CF8" w:rsidRPr="00C96427" w:rsidRDefault="000A2CF8" w:rsidP="00E37829">
      <w:pPr>
        <w:pStyle w:val="-"/>
        <w:tabs>
          <w:tab w:val="left" w:pos="1080"/>
        </w:tabs>
        <w:ind w:left="0" w:firstLine="720"/>
        <w:rPr>
          <w:sz w:val="22"/>
          <w:szCs w:val="22"/>
        </w:rPr>
      </w:pPr>
      <w:r w:rsidRPr="00C96427">
        <w:rPr>
          <w:bCs/>
          <w:sz w:val="22"/>
          <w:szCs w:val="22"/>
        </w:rPr>
        <w:t>г)</w:t>
      </w:r>
      <w:r w:rsidRPr="00C96427">
        <w:rPr>
          <w:sz w:val="22"/>
          <w:szCs w:val="22"/>
        </w:rPr>
        <w:t> акт приема-передачи Товара в 2-х экз. по форме Приложения № 2 (один экземпляр для Покупателя и один экземпляр для Поставщика), подписанный со стороны Поставщика;</w:t>
      </w:r>
    </w:p>
    <w:p w:rsidR="000A2CF8" w:rsidRPr="00C96427" w:rsidRDefault="000A2CF8" w:rsidP="00E37829">
      <w:pPr>
        <w:ind w:firstLine="720"/>
        <w:jc w:val="both"/>
        <w:rPr>
          <w:bCs/>
          <w:sz w:val="22"/>
          <w:szCs w:val="22"/>
        </w:rPr>
      </w:pPr>
      <w:r w:rsidRPr="00C96427">
        <w:rPr>
          <w:bCs/>
          <w:sz w:val="22"/>
          <w:szCs w:val="22"/>
        </w:rPr>
        <w:t>д) товарно-транспортную накладную по форме 1-Т;</w:t>
      </w:r>
    </w:p>
    <w:p w:rsidR="000A2CF8" w:rsidRPr="0001546F" w:rsidRDefault="000A2CF8" w:rsidP="00E37829">
      <w:pPr>
        <w:ind w:firstLine="708"/>
      </w:pPr>
      <w:r w:rsidRPr="00C96427">
        <w:rPr>
          <w:bCs/>
          <w:sz w:val="22"/>
          <w:szCs w:val="22"/>
        </w:rPr>
        <w:t>е) полный комплект технической документации;</w:t>
      </w:r>
    </w:p>
    <w:p w:rsidR="000A2CF8" w:rsidRDefault="000A2CF8" w:rsidP="00E37829">
      <w:pPr>
        <w:pStyle w:val="-8"/>
        <w:tabs>
          <w:tab w:val="clear" w:pos="360"/>
        </w:tabs>
        <w:ind w:firstLine="720"/>
        <w:rPr>
          <w:sz w:val="22"/>
          <w:szCs w:val="22"/>
        </w:rPr>
      </w:pPr>
      <w:r>
        <w:rPr>
          <w:sz w:val="22"/>
          <w:szCs w:val="22"/>
        </w:rPr>
        <w:t>ж) в случае, если Товар произведен не на территории РФ:</w:t>
      </w:r>
    </w:p>
    <w:p w:rsidR="000A2CF8" w:rsidRDefault="000A2CF8" w:rsidP="00E37829">
      <w:pPr>
        <w:ind w:firstLine="708"/>
        <w:rPr>
          <w:sz w:val="22"/>
          <w:szCs w:val="22"/>
        </w:rPr>
      </w:pPr>
      <w:r>
        <w:t xml:space="preserve">- </w:t>
      </w:r>
      <w:r>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0A2CF8" w:rsidRDefault="000A2CF8" w:rsidP="00E37829">
      <w:pPr>
        <w:ind w:firstLine="708"/>
        <w:rPr>
          <w:sz w:val="22"/>
          <w:szCs w:val="22"/>
        </w:rPr>
      </w:pPr>
      <w:r>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0A2CF8" w:rsidRDefault="000A2CF8" w:rsidP="00E37829">
      <w:pPr>
        <w:ind w:firstLine="720"/>
        <w:jc w:val="both"/>
        <w:rPr>
          <w:sz w:val="22"/>
          <w:szCs w:val="22"/>
        </w:rPr>
      </w:pPr>
      <w:r>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0A2CF8" w:rsidRPr="00B12A4E" w:rsidRDefault="000A2CF8" w:rsidP="00E37829">
      <w:pPr>
        <w:ind w:firstLine="720"/>
        <w:jc w:val="both"/>
        <w:rPr>
          <w:sz w:val="22"/>
          <w:szCs w:val="22"/>
        </w:rPr>
      </w:pPr>
      <w:r w:rsidRPr="004F7B87">
        <w:rPr>
          <w:bCs/>
          <w:sz w:val="22"/>
          <w:szCs w:val="22"/>
        </w:rPr>
        <w:t xml:space="preserve">з) </w:t>
      </w:r>
      <w:r>
        <w:rPr>
          <w:sz w:val="22"/>
          <w:szCs w:val="22"/>
        </w:rPr>
        <w:t>технический паспорт на русском языке</w:t>
      </w:r>
      <w:r w:rsidRPr="00B12A4E">
        <w:rPr>
          <w:sz w:val="22"/>
          <w:szCs w:val="22"/>
        </w:rPr>
        <w:t>;</w:t>
      </w:r>
    </w:p>
    <w:p w:rsidR="000A2CF8" w:rsidRPr="00FE6860" w:rsidRDefault="000A2CF8" w:rsidP="00E37829">
      <w:pPr>
        <w:ind w:firstLine="720"/>
        <w:jc w:val="both"/>
        <w:rPr>
          <w:sz w:val="22"/>
          <w:szCs w:val="22"/>
        </w:rPr>
      </w:pPr>
      <w:r w:rsidRPr="00FE6860">
        <w:rPr>
          <w:sz w:val="22"/>
          <w:szCs w:val="22"/>
        </w:rPr>
        <w:t xml:space="preserve">и) </w:t>
      </w:r>
      <w:r w:rsidRPr="00FE6860">
        <w:rPr>
          <w:bCs/>
          <w:sz w:val="22"/>
          <w:szCs w:val="22"/>
        </w:rPr>
        <w:t>гигиенический сертификат.</w:t>
      </w:r>
    </w:p>
    <w:p w:rsidR="000A2CF8" w:rsidRDefault="000A2CF8" w:rsidP="00E37829">
      <w:pPr>
        <w:ind w:firstLine="720"/>
        <w:jc w:val="both"/>
        <w:rPr>
          <w:b/>
          <w:bCs/>
          <w:sz w:val="22"/>
          <w:szCs w:val="22"/>
        </w:rPr>
      </w:pPr>
      <w:r>
        <w:rPr>
          <w:b/>
          <w:bCs/>
          <w:sz w:val="22"/>
          <w:szCs w:val="22"/>
        </w:rPr>
        <w:t>Ответственность за информацию, содержащуюся в документах, предусмотренных пп. «ж» п.5.5 настоящего договора, а также за надлежащее таможенное оформление ввозимого на территорию РФ товара, в полном объеме несет Поставщик.</w:t>
      </w:r>
    </w:p>
    <w:p w:rsidR="000A2CF8" w:rsidRPr="00CB3887" w:rsidRDefault="000A2CF8" w:rsidP="00675740">
      <w:pPr>
        <w:pStyle w:val="-"/>
        <w:tabs>
          <w:tab w:val="left" w:pos="1080"/>
        </w:tabs>
        <w:ind w:left="0" w:firstLine="720"/>
        <w:rPr>
          <w:sz w:val="22"/>
          <w:szCs w:val="22"/>
        </w:rPr>
      </w:pPr>
      <w:r w:rsidRPr="00CB3887">
        <w:rPr>
          <w:sz w:val="22"/>
          <w:szCs w:val="22"/>
        </w:rPr>
        <w:t>5.</w:t>
      </w:r>
      <w:r>
        <w:rPr>
          <w:sz w:val="22"/>
          <w:szCs w:val="22"/>
        </w:rPr>
        <w:t>6</w:t>
      </w:r>
      <w:r w:rsidRPr="00CB3887">
        <w:rPr>
          <w:sz w:val="22"/>
          <w:szCs w:val="22"/>
        </w:rPr>
        <w:t xml:space="preserve">. После доставки Товара, требующего сборки, указанный Товар принимается Покупателем на ответственное хранение по </w:t>
      </w:r>
      <w:r w:rsidRPr="001E1F72">
        <w:rPr>
          <w:sz w:val="22"/>
          <w:szCs w:val="22"/>
        </w:rPr>
        <w:t>Акту о</w:t>
      </w:r>
      <w:r>
        <w:rPr>
          <w:sz w:val="22"/>
          <w:szCs w:val="22"/>
        </w:rPr>
        <w:t xml:space="preserve"> приеме передачи товаро</w:t>
      </w:r>
      <w:r w:rsidRPr="001E1F72">
        <w:rPr>
          <w:sz w:val="22"/>
          <w:szCs w:val="22"/>
        </w:rPr>
        <w:t>материальных ценностей на хранение.</w:t>
      </w:r>
    </w:p>
    <w:p w:rsidR="000A2CF8" w:rsidRPr="00CB3887" w:rsidRDefault="000A2CF8" w:rsidP="00675740">
      <w:pPr>
        <w:pStyle w:val="-"/>
        <w:tabs>
          <w:tab w:val="left" w:pos="1080"/>
        </w:tabs>
        <w:ind w:left="0" w:firstLine="720"/>
        <w:rPr>
          <w:sz w:val="22"/>
          <w:szCs w:val="22"/>
        </w:rPr>
      </w:pPr>
      <w:r w:rsidRPr="00CB3887">
        <w:rPr>
          <w:sz w:val="22"/>
          <w:szCs w:val="22"/>
        </w:rPr>
        <w:t>5.</w:t>
      </w:r>
      <w:r>
        <w:rPr>
          <w:sz w:val="22"/>
          <w:szCs w:val="22"/>
        </w:rPr>
        <w:t>7</w:t>
      </w:r>
      <w:r w:rsidRPr="00CB3887">
        <w:rPr>
          <w:sz w:val="22"/>
          <w:szCs w:val="22"/>
        </w:rPr>
        <w:t>. Для сборки Покупатель передает Товар, требующий сборки, Поставщику по Акту.</w:t>
      </w:r>
    </w:p>
    <w:p w:rsidR="000A2CF8" w:rsidRPr="000B079F" w:rsidRDefault="000A2CF8" w:rsidP="00675740">
      <w:pPr>
        <w:ind w:firstLine="720"/>
        <w:jc w:val="both"/>
        <w:rPr>
          <w:bCs/>
          <w:sz w:val="22"/>
          <w:szCs w:val="22"/>
        </w:rPr>
      </w:pPr>
      <w:r w:rsidRPr="00CB3887">
        <w:rPr>
          <w:sz w:val="22"/>
          <w:szCs w:val="22"/>
        </w:rPr>
        <w:t>5.</w:t>
      </w:r>
      <w:r>
        <w:rPr>
          <w:sz w:val="22"/>
          <w:szCs w:val="22"/>
        </w:rPr>
        <w:t>8</w:t>
      </w:r>
      <w:r w:rsidRPr="00CB3887">
        <w:rPr>
          <w:sz w:val="22"/>
          <w:szCs w:val="22"/>
        </w:rPr>
        <w:t>. После сборки Товара</w:t>
      </w:r>
      <w:r>
        <w:rPr>
          <w:sz w:val="22"/>
          <w:szCs w:val="22"/>
        </w:rPr>
        <w:t xml:space="preserve"> </w:t>
      </w:r>
      <w:r w:rsidRPr="00CB3887">
        <w:rPr>
          <w:sz w:val="22"/>
          <w:szCs w:val="22"/>
        </w:rPr>
        <w:t>Поставщик передает Покупателю указанный Товар по накладной по форме ТОРГ-12</w:t>
      </w:r>
      <w:r>
        <w:rPr>
          <w:sz w:val="22"/>
          <w:szCs w:val="22"/>
        </w:rPr>
        <w:t>, а Покупатель подписывает</w:t>
      </w:r>
      <w:r w:rsidRPr="00CB3887">
        <w:rPr>
          <w:sz w:val="22"/>
          <w:szCs w:val="22"/>
        </w:rPr>
        <w:t xml:space="preserve"> </w:t>
      </w:r>
      <w:r w:rsidRPr="00C96427">
        <w:rPr>
          <w:sz w:val="22"/>
          <w:szCs w:val="22"/>
        </w:rPr>
        <w:t>акт приема-передачи Товара</w:t>
      </w:r>
      <w:r w:rsidRPr="00AE1AB3">
        <w:rPr>
          <w:sz w:val="22"/>
          <w:szCs w:val="22"/>
        </w:rPr>
        <w:t>.</w:t>
      </w:r>
    </w:p>
    <w:p w:rsidR="000A2CF8" w:rsidRPr="000815B8" w:rsidRDefault="000A2CF8" w:rsidP="00B643CC">
      <w:pPr>
        <w:ind w:firstLine="720"/>
        <w:jc w:val="both"/>
        <w:rPr>
          <w:bCs/>
          <w:sz w:val="22"/>
          <w:szCs w:val="22"/>
        </w:rPr>
      </w:pPr>
    </w:p>
    <w:p w:rsidR="000A2CF8" w:rsidRDefault="000A2CF8" w:rsidP="00B643CC">
      <w:pPr>
        <w:jc w:val="center"/>
        <w:outlineLvl w:val="0"/>
        <w:rPr>
          <w:b/>
          <w:bCs/>
          <w:sz w:val="22"/>
          <w:szCs w:val="22"/>
        </w:rPr>
      </w:pPr>
      <w:r w:rsidRPr="00635B27">
        <w:rPr>
          <w:b/>
          <w:bCs/>
          <w:sz w:val="22"/>
          <w:szCs w:val="22"/>
        </w:rPr>
        <w:t>6. ПОРЯДОК ПРИЕМА ТОВАРА</w:t>
      </w:r>
    </w:p>
    <w:p w:rsidR="000A2CF8" w:rsidRPr="00E053D6" w:rsidRDefault="000A2CF8" w:rsidP="00675740">
      <w:pPr>
        <w:ind w:firstLine="720"/>
        <w:jc w:val="both"/>
        <w:rPr>
          <w:bCs/>
          <w:sz w:val="22"/>
          <w:szCs w:val="22"/>
        </w:rPr>
      </w:pPr>
      <w:r w:rsidRPr="00E053D6">
        <w:rPr>
          <w:bCs/>
          <w:sz w:val="22"/>
          <w:szCs w:val="22"/>
        </w:rPr>
        <w:t>6.1</w:t>
      </w:r>
      <w:r w:rsidRPr="00E053D6">
        <w:rPr>
          <w:sz w:val="22"/>
          <w:szCs w:val="22"/>
        </w:rPr>
        <w:t>. </w:t>
      </w:r>
      <w:r w:rsidRPr="00E053D6">
        <w:rPr>
          <w:bCs/>
          <w:sz w:val="22"/>
          <w:szCs w:val="22"/>
        </w:rPr>
        <w:t>Приемка поставленного Товара осуществляется Покупателем с учетом количества и качества поставляемого Товара в ходе передачи Товара Покупателю</w:t>
      </w:r>
      <w:r>
        <w:rPr>
          <w:bCs/>
          <w:sz w:val="22"/>
          <w:szCs w:val="22"/>
        </w:rPr>
        <w:t>.</w:t>
      </w:r>
    </w:p>
    <w:p w:rsidR="000A2CF8" w:rsidRPr="00E053D6" w:rsidRDefault="000A2CF8" w:rsidP="00675740">
      <w:pPr>
        <w:pStyle w:val="-"/>
        <w:tabs>
          <w:tab w:val="left" w:pos="1080"/>
        </w:tabs>
        <w:ind w:left="0" w:firstLine="720"/>
        <w:rPr>
          <w:sz w:val="22"/>
          <w:szCs w:val="22"/>
        </w:rPr>
      </w:pPr>
      <w:r w:rsidRPr="00E053D6">
        <w:rPr>
          <w:sz w:val="22"/>
          <w:szCs w:val="22"/>
        </w:rPr>
        <w:t>6.2.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Покупатель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0A2CF8" w:rsidRPr="00BD0604" w:rsidRDefault="000A2CF8" w:rsidP="00675740">
      <w:pPr>
        <w:ind w:firstLine="720"/>
        <w:jc w:val="both"/>
        <w:rPr>
          <w:sz w:val="22"/>
          <w:szCs w:val="22"/>
        </w:rPr>
      </w:pPr>
      <w:r w:rsidRPr="00BD0604">
        <w:rPr>
          <w:sz w:val="22"/>
          <w:szCs w:val="22"/>
        </w:rPr>
        <w:t>6.3. При выявлении Покупателем нарушения требований к количеству и качеству поставляемого Товара Покупатель вызывает представителя Поставщика в течение 24 часов с момента выявления несоответствия Товара требованиям, указанным в разделе 7 настоящего Договора.</w:t>
      </w:r>
    </w:p>
    <w:p w:rsidR="000A2CF8" w:rsidRPr="00E053D6" w:rsidRDefault="000A2CF8" w:rsidP="00675740">
      <w:pPr>
        <w:ind w:firstLine="720"/>
        <w:jc w:val="both"/>
        <w:rPr>
          <w:bCs/>
          <w:sz w:val="22"/>
          <w:szCs w:val="22"/>
        </w:rPr>
      </w:pPr>
      <w:r w:rsidRPr="00BD0604">
        <w:rPr>
          <w:bCs/>
          <w:sz w:val="22"/>
          <w:szCs w:val="22"/>
        </w:rPr>
        <w:t>6.4.</w:t>
      </w:r>
      <w:r w:rsidRPr="00BD0604">
        <w:rPr>
          <w:sz w:val="22"/>
          <w:szCs w:val="22"/>
        </w:rPr>
        <w:t> </w:t>
      </w:r>
      <w:r w:rsidRPr="00BD0604">
        <w:rPr>
          <w:bCs/>
          <w:sz w:val="22"/>
          <w:szCs w:val="22"/>
        </w:rPr>
        <w:t>Поставщик информирует Покупателя не позднее, чем на следующий день после получения письменного уведомления о приезде своего представителя для совместного анализа забракованной Продукции, составления рекламационного акта. Представитель Поставщика обязан прибыть не позднее чем в трехдневный срок после получения уведомления, не считая времени, необходимого для проезда.</w:t>
      </w:r>
    </w:p>
    <w:p w:rsidR="000A2CF8" w:rsidRPr="00E053D6" w:rsidRDefault="000A2CF8" w:rsidP="00675740">
      <w:pPr>
        <w:ind w:firstLine="720"/>
        <w:jc w:val="both"/>
        <w:rPr>
          <w:bCs/>
          <w:sz w:val="22"/>
          <w:szCs w:val="22"/>
        </w:rPr>
      </w:pPr>
      <w:r w:rsidRPr="00E053D6">
        <w:rPr>
          <w:bCs/>
          <w:sz w:val="22"/>
          <w:szCs w:val="22"/>
        </w:rPr>
        <w:t>6.5.</w:t>
      </w:r>
      <w:r w:rsidRPr="00E053D6">
        <w:rPr>
          <w:sz w:val="22"/>
          <w:szCs w:val="22"/>
        </w:rPr>
        <w:t> </w:t>
      </w:r>
      <w:r w:rsidRPr="00E053D6">
        <w:rPr>
          <w:bCs/>
          <w:sz w:val="22"/>
          <w:szCs w:val="22"/>
        </w:rPr>
        <w:t xml:space="preserve">При неявке представителя Поставщика в трехдневный срок, не считая времени, необходимого для проезда, после получения им извещения о вызове или получения в этот же срок уведомления Поставщика о неявке, Покупатель осуществляет приемку товара по количеству и качеству самостоятельно, о результатах информирует Поставщика и в трехдневный срок направляет ему документы по приемке. </w:t>
      </w:r>
    </w:p>
    <w:p w:rsidR="000A2CF8" w:rsidRPr="00E053D6" w:rsidRDefault="000A2CF8" w:rsidP="00675740">
      <w:pPr>
        <w:ind w:firstLine="720"/>
        <w:jc w:val="both"/>
        <w:rPr>
          <w:sz w:val="22"/>
          <w:szCs w:val="22"/>
        </w:rPr>
      </w:pPr>
      <w:r w:rsidRPr="00E053D6">
        <w:rPr>
          <w:bCs/>
          <w:sz w:val="22"/>
          <w:szCs w:val="22"/>
        </w:rPr>
        <w:t>6.6.</w:t>
      </w:r>
      <w:r w:rsidRPr="00E053D6">
        <w:rPr>
          <w:sz w:val="22"/>
          <w:szCs w:val="22"/>
        </w:rPr>
        <w:t> Поставщик в течение 20 (двадцати) рабочих дней с даты получения рекламационного акта от Покупателя обязан за свой счет заменить Товар ненадлежащего качества качественным, а также поставить недостающий Товар. Расходы, связанные с принятием некачественного, либо не соответствующего комплектности Товара на ответственное хранение, его реализацией или возвратом Поставщику, заменой его на Товар надлежащего качества и доукомплектованием несет Поставщик.</w:t>
      </w:r>
    </w:p>
    <w:p w:rsidR="000A2CF8" w:rsidRPr="00E053D6" w:rsidRDefault="000A2CF8" w:rsidP="00675740">
      <w:pPr>
        <w:ind w:firstLine="720"/>
        <w:jc w:val="both"/>
        <w:rPr>
          <w:sz w:val="22"/>
          <w:szCs w:val="22"/>
        </w:rPr>
      </w:pPr>
      <w:r w:rsidRPr="00E053D6">
        <w:rPr>
          <w:sz w:val="22"/>
          <w:szCs w:val="22"/>
        </w:rPr>
        <w:t xml:space="preserve">6.7. В случае экономической нецелесообразности возврата забракованного товара Поставщик направляет Покупателю письмо с просьбой его утилизировать. В свою очередь, Покупатель письменно уведомляет Поставщика о принятии или отклонении </w:t>
      </w:r>
      <w:r>
        <w:rPr>
          <w:sz w:val="22"/>
          <w:szCs w:val="22"/>
        </w:rPr>
        <w:t xml:space="preserve">такой </w:t>
      </w:r>
      <w:r w:rsidRPr="00E053D6">
        <w:rPr>
          <w:sz w:val="22"/>
          <w:szCs w:val="22"/>
        </w:rPr>
        <w:t>просьбы. Все расходы по утилизации Товара несет Поставщик.</w:t>
      </w:r>
    </w:p>
    <w:p w:rsidR="000A2CF8" w:rsidRPr="00E053D6" w:rsidRDefault="000A2CF8" w:rsidP="00675740">
      <w:pPr>
        <w:ind w:firstLine="720"/>
        <w:jc w:val="both"/>
        <w:rPr>
          <w:sz w:val="22"/>
          <w:szCs w:val="22"/>
        </w:rPr>
      </w:pPr>
      <w:r w:rsidRPr="00E053D6">
        <w:rPr>
          <w:sz w:val="22"/>
          <w:szCs w:val="22"/>
        </w:rPr>
        <w:t>6.8. По факту поставки Товара соответствующего по качеству, комплектности, таре, упаковке и маркировке стандартам, техническим условиям и условиям Договора, уполномоч</w:t>
      </w:r>
      <w:r>
        <w:rPr>
          <w:sz w:val="22"/>
          <w:szCs w:val="22"/>
        </w:rPr>
        <w:t>енный представитель Покупателя</w:t>
      </w:r>
      <w:r w:rsidRPr="00E053D6">
        <w:rPr>
          <w:sz w:val="22"/>
          <w:szCs w:val="22"/>
        </w:rPr>
        <w:t xml:space="preserve">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приеме товара, с указанием Ф.И.О. ответственного лица и даты приемки.</w:t>
      </w:r>
    </w:p>
    <w:p w:rsidR="000A2CF8" w:rsidRDefault="000A2CF8" w:rsidP="00675740">
      <w:pPr>
        <w:ind w:firstLine="720"/>
        <w:jc w:val="both"/>
        <w:rPr>
          <w:bCs/>
          <w:sz w:val="22"/>
          <w:szCs w:val="22"/>
        </w:rPr>
      </w:pPr>
      <w:r>
        <w:rPr>
          <w:sz w:val="22"/>
          <w:szCs w:val="22"/>
        </w:rPr>
        <w:t>6.9</w:t>
      </w:r>
      <w:r w:rsidRPr="00E053D6">
        <w:rPr>
          <w:sz w:val="22"/>
          <w:szCs w:val="22"/>
        </w:rPr>
        <w:t>. Право собственности на Товар</w:t>
      </w:r>
      <w:r w:rsidRPr="00D85FC3">
        <w:rPr>
          <w:sz w:val="22"/>
          <w:szCs w:val="22"/>
        </w:rPr>
        <w:t xml:space="preserve"> </w:t>
      </w:r>
      <w:r>
        <w:rPr>
          <w:sz w:val="22"/>
          <w:szCs w:val="22"/>
        </w:rPr>
        <w:t>и риски его случайной гибели или повреждения переходит к Покупателю после сборки Товара Поставщиком</w:t>
      </w:r>
      <w:r w:rsidRPr="006242A6">
        <w:rPr>
          <w:sz w:val="22"/>
          <w:szCs w:val="22"/>
        </w:rPr>
        <w:t xml:space="preserve"> </w:t>
      </w:r>
      <w:r>
        <w:rPr>
          <w:sz w:val="22"/>
          <w:szCs w:val="22"/>
        </w:rPr>
        <w:t>и подписания Покупателем товарной накладной.</w:t>
      </w:r>
    </w:p>
    <w:p w:rsidR="000A2CF8" w:rsidRDefault="000A2CF8" w:rsidP="00675740">
      <w:pPr>
        <w:ind w:firstLine="720"/>
        <w:jc w:val="both"/>
        <w:rPr>
          <w:bCs/>
          <w:sz w:val="22"/>
          <w:szCs w:val="22"/>
        </w:rPr>
      </w:pPr>
      <w:r>
        <w:rPr>
          <w:bCs/>
          <w:sz w:val="22"/>
          <w:szCs w:val="22"/>
        </w:rPr>
        <w:t>6.10.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0A2CF8" w:rsidRPr="00E053D6" w:rsidRDefault="000A2CF8" w:rsidP="00B643CC">
      <w:pPr>
        <w:jc w:val="both"/>
        <w:rPr>
          <w:bCs/>
          <w:sz w:val="22"/>
          <w:szCs w:val="22"/>
        </w:rPr>
      </w:pPr>
    </w:p>
    <w:p w:rsidR="000A2CF8" w:rsidRPr="00E053D6" w:rsidRDefault="000A2CF8" w:rsidP="00B643CC">
      <w:pPr>
        <w:jc w:val="center"/>
        <w:outlineLvl w:val="0"/>
        <w:rPr>
          <w:b/>
          <w:bCs/>
          <w:sz w:val="22"/>
          <w:szCs w:val="22"/>
        </w:rPr>
      </w:pPr>
      <w:r w:rsidRPr="00E053D6">
        <w:rPr>
          <w:b/>
          <w:bCs/>
          <w:sz w:val="22"/>
          <w:szCs w:val="22"/>
        </w:rPr>
        <w:t>7. ГАРАНТИЙНЫЕ ОБЯЗАТЕЛЬСТВА</w:t>
      </w:r>
    </w:p>
    <w:p w:rsidR="000A2CF8" w:rsidRPr="00051E47" w:rsidRDefault="000A2CF8" w:rsidP="00675740">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0A2CF8" w:rsidRPr="00DC5F57" w:rsidRDefault="000A2CF8" w:rsidP="00675740">
      <w:pPr>
        <w:pStyle w:val="-"/>
        <w:tabs>
          <w:tab w:val="left" w:pos="1080"/>
        </w:tabs>
        <w:ind w:left="0" w:firstLine="720"/>
        <w:rPr>
          <w:sz w:val="22"/>
          <w:szCs w:val="22"/>
        </w:rPr>
      </w:pPr>
      <w:r w:rsidRPr="00B90C50">
        <w:t>7.2. 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момента подписания соответствующего акта приема-передачи Товара Покупателем.</w:t>
      </w:r>
    </w:p>
    <w:p w:rsidR="000A2CF8" w:rsidRPr="00E053D6" w:rsidRDefault="000A2CF8" w:rsidP="00675740">
      <w:pPr>
        <w:pStyle w:val="-"/>
        <w:tabs>
          <w:tab w:val="left" w:pos="1080"/>
        </w:tabs>
        <w:ind w:left="0" w:firstLine="720"/>
      </w:pPr>
      <w:r w:rsidRPr="00E053D6">
        <w:t>7.</w:t>
      </w:r>
      <w:r>
        <w:t>3</w:t>
      </w:r>
      <w:r w:rsidRPr="00E053D6">
        <w:t>. Поставщик гарантирует:</w:t>
      </w:r>
    </w:p>
    <w:p w:rsidR="000A2CF8" w:rsidRPr="004C0BB3" w:rsidRDefault="000A2CF8" w:rsidP="00675740">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0A2CF8" w:rsidRDefault="000A2CF8" w:rsidP="00675740">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0A2CF8" w:rsidRPr="00E053D6" w:rsidRDefault="000A2CF8" w:rsidP="00675740">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0A2CF8" w:rsidRPr="00E053D6" w:rsidRDefault="000A2CF8" w:rsidP="00675740">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0A2CF8" w:rsidRPr="00E053D6" w:rsidRDefault="000A2CF8" w:rsidP="00675740">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0A2CF8" w:rsidRPr="00EA0230" w:rsidRDefault="000A2CF8" w:rsidP="00675740">
      <w:pPr>
        <w:ind w:firstLine="708"/>
        <w:jc w:val="both"/>
        <w:rPr>
          <w:sz w:val="22"/>
          <w:szCs w:val="22"/>
        </w:rPr>
      </w:pPr>
      <w:r w:rsidRPr="00E053D6">
        <w:rPr>
          <w:sz w:val="22"/>
          <w:szCs w:val="22"/>
        </w:rPr>
        <w:t>- в результате нарушения правил эксплуатации и обслуживания.</w:t>
      </w:r>
    </w:p>
    <w:p w:rsidR="000A2CF8" w:rsidRDefault="000A2CF8" w:rsidP="00675740">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0A2CF8" w:rsidRPr="00630266" w:rsidRDefault="000A2CF8" w:rsidP="00B643CC">
      <w:pPr>
        <w:ind w:firstLine="720"/>
        <w:jc w:val="both"/>
        <w:rPr>
          <w:sz w:val="22"/>
          <w:szCs w:val="22"/>
        </w:rPr>
      </w:pPr>
    </w:p>
    <w:p w:rsidR="000A2CF8" w:rsidRPr="00E053D6" w:rsidRDefault="000A2CF8" w:rsidP="00B643CC">
      <w:pPr>
        <w:jc w:val="center"/>
        <w:outlineLvl w:val="0"/>
        <w:rPr>
          <w:b/>
          <w:bCs/>
          <w:sz w:val="22"/>
          <w:szCs w:val="22"/>
        </w:rPr>
      </w:pPr>
      <w:r w:rsidRPr="00E053D6">
        <w:rPr>
          <w:b/>
          <w:bCs/>
          <w:sz w:val="22"/>
          <w:szCs w:val="22"/>
        </w:rPr>
        <w:t>8. ПОРЯДОК ОПЛАТЫ</w:t>
      </w:r>
    </w:p>
    <w:p w:rsidR="000A2CF8" w:rsidRPr="00C22B99" w:rsidRDefault="000A2CF8" w:rsidP="00B643CC">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0A2CF8" w:rsidRPr="00C22B99" w:rsidRDefault="000A2CF8" w:rsidP="00B643CC">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0A2CF8" w:rsidRDefault="000A2CF8" w:rsidP="00B643CC">
      <w:pPr>
        <w:ind w:firstLine="708"/>
        <w:rPr>
          <w:sz w:val="22"/>
          <w:szCs w:val="22"/>
        </w:rPr>
      </w:pPr>
      <w:bookmarkStart w:id="199" w:name="_Toc248635824"/>
      <w:r>
        <w:rPr>
          <w:sz w:val="22"/>
          <w:szCs w:val="22"/>
        </w:rPr>
        <w:t>8</w:t>
      </w:r>
      <w:r w:rsidRPr="001246AC">
        <w:rPr>
          <w:sz w:val="22"/>
          <w:szCs w:val="22"/>
        </w:rPr>
        <w:t>.3</w:t>
      </w:r>
      <w:r>
        <w:rPr>
          <w:sz w:val="22"/>
          <w:szCs w:val="22"/>
        </w:rPr>
        <w:t xml:space="preserve">. </w:t>
      </w:r>
      <w:r w:rsidRPr="002B10F7">
        <w:rPr>
          <w:sz w:val="22"/>
          <w:szCs w:val="22"/>
        </w:rPr>
        <w:t>100% от стоимости поставленного и собранного товара производи</w:t>
      </w:r>
      <w:r>
        <w:rPr>
          <w:sz w:val="22"/>
          <w:szCs w:val="22"/>
        </w:rPr>
        <w:t>тся по факту поставки и сборки Т</w:t>
      </w:r>
      <w:r w:rsidRPr="002B10F7">
        <w:rPr>
          <w:sz w:val="22"/>
          <w:szCs w:val="22"/>
        </w:rPr>
        <w:t xml:space="preserve">овара в течение 15 рабочих дней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0A2CF8" w:rsidRDefault="000A2CF8" w:rsidP="00B643CC">
      <w:pPr>
        <w:jc w:val="both"/>
        <w:rPr>
          <w:sz w:val="22"/>
          <w:szCs w:val="22"/>
        </w:rPr>
      </w:pPr>
    </w:p>
    <w:bookmarkEnd w:id="199"/>
    <w:p w:rsidR="000A2CF8" w:rsidRPr="00E053D6" w:rsidRDefault="000A2CF8" w:rsidP="00B643CC">
      <w:pPr>
        <w:jc w:val="center"/>
        <w:rPr>
          <w:b/>
          <w:bCs/>
          <w:sz w:val="22"/>
          <w:szCs w:val="22"/>
        </w:rPr>
      </w:pPr>
      <w:r>
        <w:rPr>
          <w:b/>
          <w:bCs/>
          <w:sz w:val="22"/>
          <w:szCs w:val="22"/>
        </w:rPr>
        <w:t>9</w:t>
      </w:r>
      <w:r w:rsidRPr="00E053D6">
        <w:rPr>
          <w:b/>
          <w:bCs/>
          <w:sz w:val="22"/>
          <w:szCs w:val="22"/>
        </w:rPr>
        <w:t>. ОТВЕТСТВЕННОСТЬ СТОРОН</w:t>
      </w:r>
    </w:p>
    <w:p w:rsidR="000A2CF8" w:rsidRDefault="000A2CF8" w:rsidP="00906AEA">
      <w:pPr>
        <w:pStyle w:val="-"/>
        <w:tabs>
          <w:tab w:val="left" w:pos="1080"/>
        </w:tabs>
        <w:ind w:left="0"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0A2CF8" w:rsidRDefault="000A2CF8" w:rsidP="00906AEA">
      <w:pPr>
        <w:pStyle w:val="-"/>
        <w:tabs>
          <w:tab w:val="left" w:pos="1080"/>
        </w:tabs>
        <w:ind w:left="0"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0A2CF8" w:rsidRPr="007E1F1D" w:rsidRDefault="000A2CF8" w:rsidP="00906AEA">
      <w:pPr>
        <w:pStyle w:val="-"/>
        <w:tabs>
          <w:tab w:val="left" w:pos="1080"/>
        </w:tabs>
        <w:ind w:left="0"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0A2CF8" w:rsidRPr="007E1F1D" w:rsidRDefault="000A2CF8" w:rsidP="00906AEA">
      <w:pPr>
        <w:pStyle w:val="-"/>
        <w:tabs>
          <w:tab w:val="left" w:pos="1080"/>
        </w:tabs>
        <w:ind w:left="0"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0A2CF8" w:rsidRDefault="000A2CF8" w:rsidP="00906AEA">
      <w:pPr>
        <w:pStyle w:val="-"/>
        <w:tabs>
          <w:tab w:val="left" w:pos="1080"/>
        </w:tabs>
        <w:ind w:left="0"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0A2CF8" w:rsidRPr="0075235A" w:rsidRDefault="000A2CF8" w:rsidP="00906AEA">
      <w:pPr>
        <w:pStyle w:val="-"/>
        <w:tabs>
          <w:tab w:val="left" w:pos="1080"/>
        </w:tabs>
        <w:ind w:left="0"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0A2CF8" w:rsidRDefault="000A2CF8" w:rsidP="00906AEA">
      <w:pPr>
        <w:pStyle w:val="-"/>
        <w:tabs>
          <w:tab w:val="left" w:pos="1080"/>
        </w:tabs>
        <w:ind w:left="0" w:firstLine="720"/>
        <w:rPr>
          <w:sz w:val="22"/>
          <w:szCs w:val="22"/>
        </w:rPr>
      </w:pPr>
      <w:r w:rsidRPr="0075235A">
        <w:rPr>
          <w:sz w:val="22"/>
          <w:szCs w:val="22"/>
        </w:rPr>
        <w:t>9.</w:t>
      </w:r>
      <w:r w:rsidRPr="007A685F">
        <w:rPr>
          <w:sz w:val="22"/>
          <w:szCs w:val="22"/>
        </w:rPr>
        <w:t xml:space="preserve">7. В случае, если Товар произведен не на территории РФ, и Поставщик не предоставил документы указанные в </w:t>
      </w:r>
      <w:r>
        <w:rPr>
          <w:sz w:val="22"/>
          <w:szCs w:val="22"/>
        </w:rPr>
        <w:t xml:space="preserve">пп. «ж» п. </w:t>
      </w:r>
      <w:r w:rsidRPr="007A685F">
        <w:rPr>
          <w:sz w:val="22"/>
          <w:szCs w:val="22"/>
        </w:rPr>
        <w:t>5.5,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0A2CF8" w:rsidRDefault="000A2CF8" w:rsidP="00906AEA">
      <w:pPr>
        <w:pStyle w:val="-"/>
        <w:tabs>
          <w:tab w:val="left" w:pos="1080"/>
        </w:tabs>
        <w:ind w:left="0"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«ж» п.5.5 настоящего договора, информацию и за надлежащее таможенное оформление ввозимого на территорию РФ товара.</w:t>
      </w:r>
    </w:p>
    <w:p w:rsidR="000A2CF8" w:rsidRDefault="000A2CF8" w:rsidP="00906AEA">
      <w:pPr>
        <w:pStyle w:val="-"/>
        <w:tabs>
          <w:tab w:val="left" w:pos="1080"/>
        </w:tabs>
        <w:ind w:left="0"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выставленно</w:t>
      </w:r>
      <w:r>
        <w:rPr>
          <w:sz w:val="22"/>
          <w:szCs w:val="22"/>
        </w:rPr>
        <w:t>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0A2CF8" w:rsidRDefault="000A2CF8" w:rsidP="00906AEA">
      <w:pPr>
        <w:pStyle w:val="-"/>
        <w:tabs>
          <w:tab w:val="left" w:pos="1080"/>
        </w:tabs>
        <w:ind w:left="0"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0A2CF8" w:rsidRPr="007E1F1D" w:rsidRDefault="000A2CF8" w:rsidP="00906AEA">
      <w:pPr>
        <w:pStyle w:val="-"/>
        <w:tabs>
          <w:tab w:val="left" w:pos="1080"/>
        </w:tabs>
        <w:ind w:left="0" w:firstLine="720"/>
        <w:rPr>
          <w:sz w:val="22"/>
          <w:szCs w:val="22"/>
        </w:rPr>
      </w:pPr>
      <w:r>
        <w:rPr>
          <w:sz w:val="22"/>
          <w:szCs w:val="22"/>
        </w:rPr>
        <w:t>9</w:t>
      </w:r>
      <w:r w:rsidRPr="00370E72">
        <w:rPr>
          <w:sz w:val="22"/>
          <w:szCs w:val="22"/>
        </w:rPr>
        <w:t xml:space="preserve">.10. По факту принятия решения Покупателем об удержании пени и штрафных санкций, подлежащих оплате из платежей, причитающихся Поставщику по договору, </w:t>
      </w:r>
      <w:r w:rsidRPr="00DC6A48">
        <w:rPr>
          <w:sz w:val="22"/>
          <w:szCs w:val="22"/>
        </w:rPr>
        <w:t>а также по факту удержания пени и штрафных санкций из платежей, причитающихся Поставщику,</w:t>
      </w:r>
      <w:r>
        <w:rPr>
          <w:sz w:val="22"/>
          <w:szCs w:val="22"/>
        </w:rPr>
        <w:t xml:space="preserve"> </w:t>
      </w:r>
      <w:r w:rsidRPr="00370E72">
        <w:rPr>
          <w:sz w:val="22"/>
          <w:szCs w:val="22"/>
        </w:rPr>
        <w:t>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0A2CF8" w:rsidRDefault="000A2CF8" w:rsidP="00B643CC">
      <w:pPr>
        <w:jc w:val="center"/>
        <w:rPr>
          <w:b/>
          <w:bCs/>
          <w:sz w:val="22"/>
          <w:szCs w:val="22"/>
        </w:rPr>
      </w:pPr>
    </w:p>
    <w:p w:rsidR="000A2CF8" w:rsidRPr="00E053D6" w:rsidRDefault="000A2CF8" w:rsidP="00B643CC">
      <w:pPr>
        <w:jc w:val="center"/>
        <w:outlineLvl w:val="0"/>
        <w:rPr>
          <w:b/>
          <w:bCs/>
          <w:sz w:val="22"/>
          <w:szCs w:val="22"/>
        </w:rPr>
      </w:pPr>
      <w:r>
        <w:rPr>
          <w:b/>
          <w:bCs/>
          <w:sz w:val="22"/>
          <w:szCs w:val="22"/>
        </w:rPr>
        <w:t>10</w:t>
      </w:r>
      <w:r w:rsidRPr="00E053D6">
        <w:rPr>
          <w:b/>
          <w:bCs/>
          <w:sz w:val="22"/>
          <w:szCs w:val="22"/>
        </w:rPr>
        <w:t>. ФОРС-МАЖОР</w:t>
      </w:r>
    </w:p>
    <w:p w:rsidR="000A2CF8" w:rsidRPr="00E053D6" w:rsidRDefault="000A2CF8" w:rsidP="00B643CC">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A2CF8" w:rsidRPr="00E053D6" w:rsidRDefault="000A2CF8" w:rsidP="00B643CC">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A2CF8" w:rsidRPr="00E053D6" w:rsidRDefault="000A2CF8" w:rsidP="00B643CC">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A2CF8" w:rsidRPr="00E053D6" w:rsidRDefault="000A2CF8" w:rsidP="00B643CC">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A2CF8" w:rsidRPr="00E053D6" w:rsidRDefault="000A2CF8" w:rsidP="00B643CC">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A2CF8" w:rsidRDefault="000A2CF8" w:rsidP="00B643CC">
      <w:pPr>
        <w:rPr>
          <w:sz w:val="22"/>
          <w:szCs w:val="22"/>
        </w:rPr>
      </w:pPr>
    </w:p>
    <w:p w:rsidR="000A2CF8" w:rsidRPr="004C0BB3" w:rsidRDefault="000A2CF8" w:rsidP="00B643CC">
      <w:pPr>
        <w:jc w:val="center"/>
        <w:rPr>
          <w:b/>
          <w:bCs/>
          <w:sz w:val="22"/>
          <w:szCs w:val="22"/>
        </w:rPr>
      </w:pPr>
      <w:r w:rsidRPr="004C0BB3">
        <w:rPr>
          <w:b/>
          <w:bCs/>
          <w:sz w:val="22"/>
          <w:szCs w:val="22"/>
        </w:rPr>
        <w:t>11. РАЗРЕШЕНИЕ СПОРОВ</w:t>
      </w:r>
    </w:p>
    <w:p w:rsidR="000A2CF8" w:rsidRPr="004C0BB3" w:rsidRDefault="000A2CF8" w:rsidP="00B643CC">
      <w:pPr>
        <w:ind w:firstLine="720"/>
        <w:jc w:val="both"/>
        <w:rPr>
          <w:sz w:val="22"/>
          <w:szCs w:val="22"/>
        </w:rPr>
      </w:pPr>
      <w:r w:rsidRPr="004C0BB3">
        <w:rPr>
          <w:sz w:val="22"/>
          <w:szCs w:val="22"/>
        </w:rPr>
        <w:t>11.1. Все споры по настоящему Договору решаются путем переговоров.</w:t>
      </w:r>
    </w:p>
    <w:p w:rsidR="000A2CF8" w:rsidRPr="004C0BB3" w:rsidRDefault="000A2CF8" w:rsidP="00B643CC">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0A2CF8" w:rsidRDefault="000A2CF8" w:rsidP="00B643CC">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0A2CF8" w:rsidRPr="00E053D6" w:rsidRDefault="000A2CF8" w:rsidP="00B643CC">
      <w:pPr>
        <w:ind w:firstLine="720"/>
        <w:jc w:val="both"/>
        <w:rPr>
          <w:sz w:val="22"/>
          <w:szCs w:val="22"/>
        </w:rPr>
      </w:pPr>
    </w:p>
    <w:p w:rsidR="000A2CF8" w:rsidRPr="00E053D6" w:rsidRDefault="000A2CF8" w:rsidP="00B643CC">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0A2CF8" w:rsidRPr="00BB5397" w:rsidRDefault="000A2CF8" w:rsidP="00B643CC">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0A2CF8" w:rsidRDefault="000A2CF8" w:rsidP="00B643CC">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0A2CF8" w:rsidRPr="00FC7354" w:rsidRDefault="000A2CF8" w:rsidP="00B643CC">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0A2CF8" w:rsidRPr="00FC7354" w:rsidRDefault="000A2CF8" w:rsidP="00B643CC">
      <w:pPr>
        <w:ind w:firstLine="720"/>
        <w:jc w:val="both"/>
        <w:rPr>
          <w:sz w:val="22"/>
          <w:szCs w:val="22"/>
        </w:rPr>
      </w:pPr>
      <w:r w:rsidRPr="00FC7354">
        <w:rPr>
          <w:sz w:val="22"/>
          <w:szCs w:val="22"/>
        </w:rPr>
        <w:t>- срыва Поставщиком срока поставки Товара, указанного в Договоре;</w:t>
      </w:r>
    </w:p>
    <w:p w:rsidR="000A2CF8" w:rsidRPr="00FC7354" w:rsidRDefault="000A2CF8" w:rsidP="00B643CC">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0A2CF8" w:rsidRPr="00FC7354" w:rsidRDefault="000A2CF8" w:rsidP="00B643CC">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0A2CF8" w:rsidRDefault="000A2CF8" w:rsidP="00B643CC">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3</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0A2CF8" w:rsidRDefault="000A2CF8" w:rsidP="00B643CC">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A2CF8" w:rsidRPr="00BB5397" w:rsidRDefault="000A2CF8" w:rsidP="00B643CC">
      <w:pPr>
        <w:ind w:firstLine="720"/>
        <w:jc w:val="both"/>
        <w:rPr>
          <w:sz w:val="22"/>
          <w:szCs w:val="22"/>
        </w:rPr>
      </w:pPr>
    </w:p>
    <w:p w:rsidR="000A2CF8" w:rsidRPr="00E053D6" w:rsidRDefault="000A2CF8" w:rsidP="00B643CC">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0A2CF8" w:rsidRPr="00E053D6" w:rsidRDefault="000A2CF8" w:rsidP="00B643CC">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0A2CF8" w:rsidRPr="00680B29" w:rsidRDefault="000A2CF8" w:rsidP="00B643CC">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0A2CF8" w:rsidRPr="00680B29" w:rsidRDefault="000A2CF8" w:rsidP="00B643CC">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0A2CF8" w:rsidRPr="00680B29" w:rsidRDefault="000A2CF8" w:rsidP="00B643CC">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0A2CF8" w:rsidRPr="00680B29" w:rsidRDefault="000A2CF8" w:rsidP="00B643CC">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A2CF8" w:rsidRDefault="000A2CF8" w:rsidP="00B643CC">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0A2CF8" w:rsidRPr="00E053D6" w:rsidRDefault="000A2CF8" w:rsidP="00B643CC">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0A2CF8" w:rsidRDefault="000A2CF8" w:rsidP="00B643CC">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0A2CF8" w:rsidRDefault="000A2CF8" w:rsidP="00B643CC">
      <w:pPr>
        <w:ind w:left="1276" w:hanging="567"/>
        <w:rPr>
          <w:sz w:val="22"/>
          <w:szCs w:val="22"/>
        </w:rPr>
      </w:pPr>
      <w:r>
        <w:rPr>
          <w:sz w:val="22"/>
          <w:szCs w:val="22"/>
        </w:rPr>
        <w:t>Приложение № 1 – Спецификация.</w:t>
      </w:r>
    </w:p>
    <w:p w:rsidR="000A2CF8" w:rsidRDefault="000A2CF8" w:rsidP="00B643CC">
      <w:pPr>
        <w:ind w:left="1276" w:hanging="567"/>
        <w:rPr>
          <w:sz w:val="22"/>
          <w:szCs w:val="22"/>
        </w:rPr>
      </w:pPr>
      <w:r>
        <w:rPr>
          <w:sz w:val="22"/>
          <w:szCs w:val="22"/>
        </w:rPr>
        <w:t>Приложение № 2 – Форма акта приема-передачи товара</w:t>
      </w:r>
    </w:p>
    <w:p w:rsidR="000A2CF8" w:rsidRPr="00E053D6" w:rsidRDefault="000A2CF8" w:rsidP="00B643CC">
      <w:pPr>
        <w:rPr>
          <w:b/>
          <w:bCs/>
          <w:sz w:val="22"/>
          <w:szCs w:val="22"/>
        </w:rPr>
      </w:pPr>
    </w:p>
    <w:p w:rsidR="000A2CF8" w:rsidRDefault="000A2CF8" w:rsidP="00B643CC">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0A2CF8" w:rsidRPr="00E053D6" w:rsidRDefault="000A2CF8" w:rsidP="00B643CC">
      <w:pPr>
        <w:jc w:val="center"/>
        <w:rPr>
          <w:b/>
          <w:bCs/>
          <w:sz w:val="22"/>
          <w:szCs w:val="22"/>
        </w:rPr>
      </w:pPr>
    </w:p>
    <w:tbl>
      <w:tblPr>
        <w:tblW w:w="9360" w:type="dxa"/>
        <w:tblInd w:w="648" w:type="dxa"/>
        <w:tblLayout w:type="fixed"/>
        <w:tblLook w:val="0000"/>
      </w:tblPr>
      <w:tblGrid>
        <w:gridCol w:w="2576"/>
        <w:gridCol w:w="2104"/>
        <w:gridCol w:w="2519"/>
        <w:gridCol w:w="2161"/>
      </w:tblGrid>
      <w:tr w:rsidR="000A2CF8" w:rsidRPr="00EB2FD0" w:rsidTr="000F0FD2">
        <w:tc>
          <w:tcPr>
            <w:tcW w:w="4680" w:type="dxa"/>
            <w:gridSpan w:val="2"/>
          </w:tcPr>
          <w:p w:rsidR="000A2CF8" w:rsidRPr="00EB2FD0" w:rsidRDefault="000A2CF8" w:rsidP="000F0FD2">
            <w:pPr>
              <w:rPr>
                <w:b/>
              </w:rPr>
            </w:pPr>
            <w:r w:rsidRPr="00EB2FD0">
              <w:rPr>
                <w:b/>
                <w:sz w:val="22"/>
                <w:szCs w:val="22"/>
              </w:rPr>
              <w:t>Поставщик:</w:t>
            </w:r>
          </w:p>
          <w:p w:rsidR="000A2CF8" w:rsidRPr="00EB2FD0" w:rsidRDefault="000A2CF8" w:rsidP="000F0FD2">
            <w:pPr>
              <w:rPr>
                <w:b/>
              </w:rPr>
            </w:pPr>
          </w:p>
        </w:tc>
        <w:tc>
          <w:tcPr>
            <w:tcW w:w="4680" w:type="dxa"/>
            <w:gridSpan w:val="2"/>
          </w:tcPr>
          <w:p w:rsidR="000A2CF8" w:rsidRPr="00EB2FD0" w:rsidRDefault="000A2CF8" w:rsidP="000F0FD2">
            <w:pPr>
              <w:rPr>
                <w:b/>
              </w:rPr>
            </w:pPr>
            <w:r w:rsidRPr="00EB2FD0">
              <w:rPr>
                <w:b/>
                <w:sz w:val="22"/>
                <w:szCs w:val="22"/>
              </w:rPr>
              <w:t>Покупатель:</w:t>
            </w:r>
          </w:p>
          <w:p w:rsidR="000A2CF8" w:rsidRPr="00EB2FD0" w:rsidRDefault="000A2CF8" w:rsidP="000F0FD2">
            <w:pPr>
              <w:rPr>
                <w:b/>
              </w:rPr>
            </w:pPr>
            <w:r w:rsidRPr="00EB2FD0">
              <w:rPr>
                <w:b/>
                <w:sz w:val="22"/>
                <w:szCs w:val="22"/>
              </w:rPr>
              <w:t>ФГУП «ВНИИА»</w:t>
            </w:r>
          </w:p>
        </w:tc>
      </w:tr>
      <w:tr w:rsidR="000A2CF8" w:rsidRPr="00EB2FD0" w:rsidTr="000F0FD2">
        <w:trPr>
          <w:trHeight w:val="2362"/>
        </w:trPr>
        <w:tc>
          <w:tcPr>
            <w:tcW w:w="4680" w:type="dxa"/>
            <w:gridSpan w:val="2"/>
          </w:tcPr>
          <w:p w:rsidR="000A2CF8" w:rsidRPr="00EB2FD0" w:rsidRDefault="000A2CF8" w:rsidP="000F0FD2"/>
        </w:tc>
        <w:tc>
          <w:tcPr>
            <w:tcW w:w="4680" w:type="dxa"/>
            <w:gridSpan w:val="2"/>
          </w:tcPr>
          <w:p w:rsidR="000A2CF8" w:rsidRPr="00EB2FD0" w:rsidRDefault="000A2CF8" w:rsidP="000F0FD2">
            <w:r w:rsidRPr="00EB2FD0">
              <w:rPr>
                <w:sz w:val="22"/>
                <w:szCs w:val="22"/>
              </w:rPr>
              <w:t>ИНН 7707074137; КПП 770701001</w:t>
            </w:r>
          </w:p>
          <w:p w:rsidR="000A2CF8" w:rsidRPr="00EB2FD0" w:rsidRDefault="000A2CF8" w:rsidP="000F0FD2">
            <w:r w:rsidRPr="00EB2FD0">
              <w:rPr>
                <w:sz w:val="22"/>
                <w:szCs w:val="22"/>
              </w:rPr>
              <w:t>127055, г. Москва, ул. Сущевская д. 22</w:t>
            </w:r>
          </w:p>
          <w:p w:rsidR="000A2CF8" w:rsidRPr="00EB2FD0" w:rsidRDefault="000A2CF8" w:rsidP="000F0FD2">
            <w:r w:rsidRPr="00EB2FD0">
              <w:rPr>
                <w:sz w:val="22"/>
                <w:szCs w:val="22"/>
              </w:rPr>
              <w:t xml:space="preserve">Контактное лицо: </w:t>
            </w:r>
            <w:r>
              <w:rPr>
                <w:sz w:val="22"/>
                <w:szCs w:val="22"/>
              </w:rPr>
              <w:t>_____________</w:t>
            </w:r>
          </w:p>
          <w:p w:rsidR="000A2CF8" w:rsidRPr="00EB2FD0" w:rsidRDefault="000A2CF8" w:rsidP="000F0FD2">
            <w:pPr>
              <w:rPr>
                <w:u w:val="single"/>
              </w:rPr>
            </w:pPr>
            <w:r w:rsidRPr="00EB2FD0">
              <w:rPr>
                <w:sz w:val="22"/>
                <w:szCs w:val="22"/>
              </w:rPr>
              <w:t xml:space="preserve">Тел/Факс: </w:t>
            </w:r>
            <w:r>
              <w:rPr>
                <w:sz w:val="22"/>
                <w:szCs w:val="22"/>
              </w:rPr>
              <w:t>_________________</w:t>
            </w:r>
          </w:p>
          <w:p w:rsidR="000A2CF8" w:rsidRPr="00EB2FD0" w:rsidRDefault="000A2CF8" w:rsidP="000F0FD2">
            <w:r w:rsidRPr="00EB2FD0">
              <w:rPr>
                <w:sz w:val="22"/>
                <w:szCs w:val="22"/>
              </w:rPr>
              <w:t>Банковские реквизиты:</w:t>
            </w:r>
          </w:p>
          <w:p w:rsidR="000A2CF8" w:rsidRPr="00EB2FD0" w:rsidRDefault="000A2CF8" w:rsidP="000F0FD2">
            <w:r w:rsidRPr="00EB2FD0">
              <w:rPr>
                <w:sz w:val="22"/>
                <w:szCs w:val="22"/>
              </w:rPr>
              <w:t xml:space="preserve">р/с </w:t>
            </w:r>
            <w:r>
              <w:rPr>
                <w:sz w:val="22"/>
                <w:szCs w:val="22"/>
              </w:rPr>
              <w:t>40502810800400000002</w:t>
            </w:r>
          </w:p>
          <w:p w:rsidR="000A2CF8" w:rsidRPr="00EB2FD0" w:rsidRDefault="000A2CF8" w:rsidP="000F0FD2">
            <w:r w:rsidRPr="00EB2FD0">
              <w:rPr>
                <w:sz w:val="22"/>
                <w:szCs w:val="22"/>
              </w:rPr>
              <w:t xml:space="preserve">ОАО </w:t>
            </w:r>
            <w:r>
              <w:rPr>
                <w:sz w:val="22"/>
                <w:szCs w:val="22"/>
              </w:rPr>
              <w:t>Банк ВТБ</w:t>
            </w:r>
          </w:p>
          <w:p w:rsidR="000A2CF8" w:rsidRPr="00EB2FD0" w:rsidRDefault="000A2CF8" w:rsidP="000F0FD2">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0A2CF8" w:rsidRPr="00EB2FD0" w:rsidRDefault="000A2CF8" w:rsidP="000F0FD2">
            <w:r w:rsidRPr="00EB2FD0">
              <w:rPr>
                <w:sz w:val="22"/>
                <w:szCs w:val="22"/>
              </w:rPr>
              <w:t>БИК 044525</w:t>
            </w:r>
            <w:r>
              <w:rPr>
                <w:sz w:val="22"/>
                <w:szCs w:val="22"/>
              </w:rPr>
              <w:t>187</w:t>
            </w:r>
          </w:p>
        </w:tc>
      </w:tr>
      <w:tr w:rsidR="000A2CF8" w:rsidRPr="00EB2FD0" w:rsidTr="000F0FD2">
        <w:tblPrEx>
          <w:tblCellMar>
            <w:left w:w="57" w:type="dxa"/>
            <w:right w:w="57" w:type="dxa"/>
          </w:tblCellMar>
          <w:tblLook w:val="01E0"/>
        </w:tblPrEx>
        <w:tc>
          <w:tcPr>
            <w:tcW w:w="2576" w:type="dxa"/>
          </w:tcPr>
          <w:p w:rsidR="000A2CF8" w:rsidRPr="00EB2FD0" w:rsidRDefault="000A2CF8" w:rsidP="000F0FD2">
            <w:r w:rsidRPr="00EB2FD0">
              <w:rPr>
                <w:sz w:val="22"/>
                <w:szCs w:val="22"/>
              </w:rPr>
              <w:t>Поставщик:</w:t>
            </w:r>
          </w:p>
        </w:tc>
        <w:tc>
          <w:tcPr>
            <w:tcW w:w="2104" w:type="dxa"/>
          </w:tcPr>
          <w:p w:rsidR="000A2CF8" w:rsidRPr="00EB2FD0" w:rsidRDefault="000A2CF8" w:rsidP="000F0FD2"/>
        </w:tc>
        <w:tc>
          <w:tcPr>
            <w:tcW w:w="2519" w:type="dxa"/>
          </w:tcPr>
          <w:p w:rsidR="000A2CF8" w:rsidRPr="00EB2FD0" w:rsidRDefault="000A2CF8" w:rsidP="000F0FD2">
            <w:r w:rsidRPr="00EB2FD0">
              <w:rPr>
                <w:sz w:val="22"/>
                <w:szCs w:val="22"/>
              </w:rPr>
              <w:t>Покупатель:</w:t>
            </w:r>
          </w:p>
        </w:tc>
        <w:tc>
          <w:tcPr>
            <w:tcW w:w="2161" w:type="dxa"/>
          </w:tcPr>
          <w:p w:rsidR="000A2CF8" w:rsidRPr="00EB2FD0" w:rsidRDefault="000A2CF8" w:rsidP="000F0FD2"/>
        </w:tc>
      </w:tr>
      <w:tr w:rsidR="000A2CF8" w:rsidRPr="00EB2FD0" w:rsidTr="000F0FD2">
        <w:tblPrEx>
          <w:tblCellMar>
            <w:left w:w="57" w:type="dxa"/>
            <w:right w:w="57" w:type="dxa"/>
          </w:tblCellMar>
          <w:tblLook w:val="01E0"/>
        </w:tblPrEx>
        <w:tc>
          <w:tcPr>
            <w:tcW w:w="2576" w:type="dxa"/>
            <w:tcBorders>
              <w:bottom w:val="single" w:sz="4" w:space="0" w:color="auto"/>
            </w:tcBorders>
          </w:tcPr>
          <w:p w:rsidR="000A2CF8" w:rsidRPr="00EB2FD0" w:rsidRDefault="000A2CF8" w:rsidP="000F0FD2"/>
        </w:tc>
        <w:tc>
          <w:tcPr>
            <w:tcW w:w="2104" w:type="dxa"/>
          </w:tcPr>
          <w:p w:rsidR="000A2CF8" w:rsidRPr="00EB2FD0" w:rsidRDefault="000A2CF8" w:rsidP="000F0FD2"/>
        </w:tc>
        <w:tc>
          <w:tcPr>
            <w:tcW w:w="2519" w:type="dxa"/>
          </w:tcPr>
          <w:p w:rsidR="000A2CF8" w:rsidRPr="00EB2FD0" w:rsidRDefault="000A2CF8" w:rsidP="000F0FD2">
            <w:r w:rsidRPr="00EB2FD0">
              <w:rPr>
                <w:sz w:val="22"/>
                <w:szCs w:val="22"/>
              </w:rPr>
              <w:t>Заместитель директора</w:t>
            </w:r>
          </w:p>
        </w:tc>
        <w:tc>
          <w:tcPr>
            <w:tcW w:w="2161" w:type="dxa"/>
          </w:tcPr>
          <w:p w:rsidR="000A2CF8" w:rsidRPr="00EB2FD0" w:rsidRDefault="000A2CF8" w:rsidP="000F0FD2"/>
        </w:tc>
      </w:tr>
      <w:tr w:rsidR="000A2CF8" w:rsidRPr="00EB2FD0" w:rsidTr="000F0FD2">
        <w:tblPrEx>
          <w:tblCellMar>
            <w:left w:w="57" w:type="dxa"/>
            <w:right w:w="57" w:type="dxa"/>
          </w:tblCellMar>
          <w:tblLook w:val="01E0"/>
        </w:tblPrEx>
        <w:tc>
          <w:tcPr>
            <w:tcW w:w="2576" w:type="dxa"/>
            <w:tcBorders>
              <w:bottom w:val="single" w:sz="4" w:space="0" w:color="auto"/>
            </w:tcBorders>
          </w:tcPr>
          <w:p w:rsidR="000A2CF8" w:rsidRPr="00EB2FD0" w:rsidRDefault="000A2CF8" w:rsidP="000F0FD2"/>
        </w:tc>
        <w:tc>
          <w:tcPr>
            <w:tcW w:w="2104" w:type="dxa"/>
          </w:tcPr>
          <w:p w:rsidR="000A2CF8" w:rsidRPr="00EB2FD0" w:rsidRDefault="000A2CF8" w:rsidP="000F0FD2"/>
        </w:tc>
        <w:tc>
          <w:tcPr>
            <w:tcW w:w="2519" w:type="dxa"/>
            <w:tcBorders>
              <w:bottom w:val="single" w:sz="4" w:space="0" w:color="auto"/>
            </w:tcBorders>
          </w:tcPr>
          <w:p w:rsidR="000A2CF8" w:rsidRPr="00EB2FD0" w:rsidRDefault="000A2CF8" w:rsidP="000F0FD2"/>
        </w:tc>
        <w:tc>
          <w:tcPr>
            <w:tcW w:w="2161" w:type="dxa"/>
          </w:tcPr>
          <w:p w:rsidR="000A2CF8" w:rsidRPr="00EB2FD0" w:rsidRDefault="000A2CF8" w:rsidP="000F0FD2">
            <w:r w:rsidRPr="00EB2FD0">
              <w:rPr>
                <w:sz w:val="22"/>
                <w:szCs w:val="22"/>
              </w:rPr>
              <w:t>Сапонова Е.А.</w:t>
            </w:r>
          </w:p>
        </w:tc>
      </w:tr>
    </w:tbl>
    <w:p w:rsidR="000A2CF8" w:rsidRPr="00E053D6" w:rsidRDefault="000A2CF8" w:rsidP="00D201C2">
      <w:pPr>
        <w:jc w:val="right"/>
        <w:outlineLvl w:val="0"/>
        <w:rPr>
          <w:b/>
          <w:sz w:val="22"/>
          <w:szCs w:val="22"/>
        </w:rPr>
      </w:pPr>
      <w:r w:rsidRPr="00E053D6">
        <w:rPr>
          <w:sz w:val="22"/>
          <w:szCs w:val="22"/>
        </w:rPr>
        <w:br w:type="page"/>
      </w:r>
      <w:r w:rsidRPr="00E053D6">
        <w:rPr>
          <w:b/>
          <w:sz w:val="22"/>
          <w:szCs w:val="22"/>
        </w:rPr>
        <w:t>Приложение № 1</w:t>
      </w:r>
    </w:p>
    <w:p w:rsidR="000A2CF8" w:rsidRPr="00E053D6" w:rsidRDefault="000A2CF8" w:rsidP="00D201C2">
      <w:pPr>
        <w:jc w:val="right"/>
        <w:rPr>
          <w:b/>
          <w:sz w:val="22"/>
          <w:szCs w:val="22"/>
        </w:rPr>
      </w:pPr>
      <w:r w:rsidRPr="00E053D6">
        <w:rPr>
          <w:b/>
          <w:sz w:val="22"/>
          <w:szCs w:val="22"/>
        </w:rPr>
        <w:t>к Договору № _________</w:t>
      </w:r>
    </w:p>
    <w:p w:rsidR="000A2CF8" w:rsidRPr="00E053D6" w:rsidRDefault="000A2CF8" w:rsidP="00D201C2">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0A2CF8" w:rsidRPr="00E053D6" w:rsidRDefault="000A2CF8" w:rsidP="00D201C2">
      <w:pPr>
        <w:jc w:val="right"/>
        <w:rPr>
          <w:b/>
          <w:sz w:val="22"/>
          <w:szCs w:val="22"/>
        </w:rPr>
      </w:pPr>
    </w:p>
    <w:p w:rsidR="000A2CF8" w:rsidRPr="00E053D6" w:rsidRDefault="000A2CF8" w:rsidP="00D201C2">
      <w:pPr>
        <w:jc w:val="center"/>
        <w:outlineLvl w:val="0"/>
        <w:rPr>
          <w:b/>
          <w:sz w:val="22"/>
          <w:szCs w:val="22"/>
        </w:rPr>
      </w:pPr>
      <w:r w:rsidRPr="00E053D6">
        <w:rPr>
          <w:b/>
          <w:sz w:val="22"/>
          <w:szCs w:val="22"/>
        </w:rPr>
        <w:t>СПЕЦИФИКАЦИЯ</w:t>
      </w:r>
    </w:p>
    <w:p w:rsidR="000A2CF8" w:rsidRPr="00E053D6" w:rsidRDefault="000A2CF8" w:rsidP="00D201C2">
      <w:pPr>
        <w:jc w:val="center"/>
        <w:rPr>
          <w:b/>
          <w:sz w:val="22"/>
          <w:szCs w:val="22"/>
        </w:rPr>
      </w:pPr>
    </w:p>
    <w:p w:rsidR="000A2CF8" w:rsidRPr="00E053D6" w:rsidRDefault="000A2CF8" w:rsidP="00D201C2">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0A2CF8" w:rsidRPr="00E053D6" w:rsidTr="00B15B45">
        <w:trPr>
          <w:cantSplit/>
          <w:trHeight w:val="1815"/>
          <w:jc w:val="center"/>
        </w:trPr>
        <w:tc>
          <w:tcPr>
            <w:tcW w:w="599" w:type="dxa"/>
          </w:tcPr>
          <w:p w:rsidR="000A2CF8" w:rsidRPr="00E053D6" w:rsidRDefault="000A2CF8" w:rsidP="00B15B45">
            <w:pPr>
              <w:jc w:val="center"/>
            </w:pPr>
            <w:r w:rsidRPr="00E053D6">
              <w:rPr>
                <w:sz w:val="22"/>
                <w:szCs w:val="22"/>
              </w:rPr>
              <w:t>№ п/п</w:t>
            </w:r>
          </w:p>
        </w:tc>
        <w:tc>
          <w:tcPr>
            <w:tcW w:w="1843" w:type="dxa"/>
          </w:tcPr>
          <w:p w:rsidR="000A2CF8" w:rsidRPr="00E053D6" w:rsidRDefault="000A2CF8" w:rsidP="00B15B45">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0A2CF8" w:rsidRPr="00E053D6" w:rsidRDefault="000A2CF8" w:rsidP="00B15B45">
            <w:pPr>
              <w:jc w:val="center"/>
            </w:pPr>
            <w:r w:rsidRPr="00E053D6">
              <w:rPr>
                <w:sz w:val="22"/>
                <w:szCs w:val="22"/>
              </w:rPr>
              <w:t>Функциональные свойства и технические характеристики</w:t>
            </w:r>
          </w:p>
        </w:tc>
        <w:tc>
          <w:tcPr>
            <w:tcW w:w="708" w:type="dxa"/>
          </w:tcPr>
          <w:p w:rsidR="000A2CF8" w:rsidRPr="0013070B" w:rsidRDefault="000A2CF8" w:rsidP="00B15B45">
            <w:pPr>
              <w:jc w:val="center"/>
            </w:pPr>
            <w:r w:rsidRPr="0013070B">
              <w:rPr>
                <w:sz w:val="22"/>
                <w:szCs w:val="22"/>
              </w:rPr>
              <w:t>Ед.</w:t>
            </w:r>
          </w:p>
          <w:p w:rsidR="000A2CF8" w:rsidRPr="0013070B" w:rsidRDefault="000A2CF8" w:rsidP="00B15B45">
            <w:pPr>
              <w:jc w:val="center"/>
            </w:pPr>
            <w:r w:rsidRPr="0013070B">
              <w:rPr>
                <w:sz w:val="22"/>
                <w:szCs w:val="22"/>
              </w:rPr>
              <w:t>изм.</w:t>
            </w:r>
          </w:p>
          <w:p w:rsidR="000A2CF8" w:rsidRPr="00E053D6" w:rsidRDefault="000A2CF8" w:rsidP="00B15B45">
            <w:pPr>
              <w:jc w:val="center"/>
            </w:pPr>
          </w:p>
        </w:tc>
        <w:tc>
          <w:tcPr>
            <w:tcW w:w="709" w:type="dxa"/>
          </w:tcPr>
          <w:p w:rsidR="000A2CF8" w:rsidRPr="00E053D6" w:rsidRDefault="000A2CF8" w:rsidP="00B15B45">
            <w:pPr>
              <w:jc w:val="center"/>
            </w:pPr>
            <w:r w:rsidRPr="00E053D6">
              <w:rPr>
                <w:sz w:val="22"/>
                <w:szCs w:val="22"/>
              </w:rPr>
              <w:t>Кол-во</w:t>
            </w:r>
          </w:p>
        </w:tc>
        <w:tc>
          <w:tcPr>
            <w:tcW w:w="840" w:type="dxa"/>
          </w:tcPr>
          <w:p w:rsidR="000A2CF8" w:rsidRPr="00E053D6" w:rsidRDefault="000A2CF8" w:rsidP="00B15B45">
            <w:pPr>
              <w:ind w:right="77"/>
              <w:jc w:val="center"/>
            </w:pPr>
            <w:r w:rsidRPr="00E053D6">
              <w:rPr>
                <w:sz w:val="22"/>
                <w:szCs w:val="22"/>
              </w:rPr>
              <w:t>Цена, за ед. руб. коп.</w:t>
            </w:r>
          </w:p>
          <w:p w:rsidR="000A2CF8" w:rsidRPr="00E053D6" w:rsidRDefault="000A2CF8" w:rsidP="00B15B45">
            <w:pPr>
              <w:jc w:val="center"/>
            </w:pPr>
          </w:p>
        </w:tc>
        <w:tc>
          <w:tcPr>
            <w:tcW w:w="1080" w:type="dxa"/>
          </w:tcPr>
          <w:p w:rsidR="000A2CF8" w:rsidRPr="00E053D6" w:rsidRDefault="000A2CF8" w:rsidP="00B15B45">
            <w:pPr>
              <w:ind w:left="-113"/>
              <w:jc w:val="center"/>
            </w:pPr>
            <w:r w:rsidRPr="00E053D6">
              <w:rPr>
                <w:sz w:val="22"/>
                <w:szCs w:val="22"/>
              </w:rPr>
              <w:t>Общая стоимость без учета НДС, руб. коп.</w:t>
            </w:r>
          </w:p>
        </w:tc>
        <w:tc>
          <w:tcPr>
            <w:tcW w:w="840" w:type="dxa"/>
          </w:tcPr>
          <w:p w:rsidR="000A2CF8" w:rsidRPr="00E053D6" w:rsidRDefault="000A2CF8" w:rsidP="00B15B45">
            <w:pPr>
              <w:jc w:val="center"/>
            </w:pPr>
            <w:r w:rsidRPr="00E053D6">
              <w:rPr>
                <w:sz w:val="22"/>
                <w:szCs w:val="22"/>
              </w:rPr>
              <w:t>НДС (18%), руб. коп</w:t>
            </w:r>
          </w:p>
        </w:tc>
        <w:tc>
          <w:tcPr>
            <w:tcW w:w="1559" w:type="dxa"/>
          </w:tcPr>
          <w:p w:rsidR="000A2CF8" w:rsidRPr="00E053D6" w:rsidRDefault="000A2CF8" w:rsidP="00B15B45">
            <w:pPr>
              <w:jc w:val="center"/>
            </w:pPr>
            <w:r w:rsidRPr="00E053D6">
              <w:rPr>
                <w:sz w:val="22"/>
                <w:szCs w:val="22"/>
              </w:rPr>
              <w:t>Общая стоимость с учетом НДС,</w:t>
            </w:r>
          </w:p>
          <w:p w:rsidR="000A2CF8" w:rsidRPr="00E053D6" w:rsidRDefault="000A2CF8" w:rsidP="00B15B45">
            <w:pPr>
              <w:jc w:val="center"/>
            </w:pPr>
            <w:r w:rsidRPr="00E053D6">
              <w:rPr>
                <w:sz w:val="22"/>
                <w:szCs w:val="22"/>
              </w:rPr>
              <w:t>руб. коп.</w:t>
            </w:r>
          </w:p>
          <w:p w:rsidR="000A2CF8" w:rsidRPr="00E053D6" w:rsidRDefault="000A2CF8" w:rsidP="00B15B45">
            <w:pPr>
              <w:jc w:val="center"/>
            </w:pPr>
          </w:p>
        </w:tc>
      </w:tr>
      <w:tr w:rsidR="000A2CF8" w:rsidRPr="00E053D6" w:rsidTr="00B15B45">
        <w:trPr>
          <w:jc w:val="center"/>
        </w:trPr>
        <w:tc>
          <w:tcPr>
            <w:tcW w:w="599" w:type="dxa"/>
          </w:tcPr>
          <w:p w:rsidR="000A2CF8" w:rsidRPr="00E053D6" w:rsidRDefault="000A2CF8" w:rsidP="00B15B45">
            <w:r w:rsidRPr="00E053D6">
              <w:rPr>
                <w:sz w:val="22"/>
                <w:szCs w:val="22"/>
              </w:rPr>
              <w:t>1</w:t>
            </w:r>
          </w:p>
        </w:tc>
        <w:tc>
          <w:tcPr>
            <w:tcW w:w="1843" w:type="dxa"/>
          </w:tcPr>
          <w:p w:rsidR="000A2CF8" w:rsidRPr="00E053D6" w:rsidRDefault="000A2CF8" w:rsidP="00B15B45"/>
        </w:tc>
        <w:tc>
          <w:tcPr>
            <w:tcW w:w="1964" w:type="dxa"/>
          </w:tcPr>
          <w:p w:rsidR="000A2CF8" w:rsidRPr="00E053D6" w:rsidRDefault="000A2CF8" w:rsidP="00B15B45"/>
        </w:tc>
        <w:tc>
          <w:tcPr>
            <w:tcW w:w="708" w:type="dxa"/>
          </w:tcPr>
          <w:p w:rsidR="000A2CF8" w:rsidRPr="00E053D6" w:rsidRDefault="000A2CF8" w:rsidP="00B15B45"/>
        </w:tc>
        <w:tc>
          <w:tcPr>
            <w:tcW w:w="709" w:type="dxa"/>
          </w:tcPr>
          <w:p w:rsidR="000A2CF8" w:rsidRPr="00E053D6" w:rsidRDefault="000A2CF8" w:rsidP="00B15B45"/>
        </w:tc>
        <w:tc>
          <w:tcPr>
            <w:tcW w:w="840" w:type="dxa"/>
          </w:tcPr>
          <w:p w:rsidR="000A2CF8" w:rsidRPr="00E053D6" w:rsidRDefault="000A2CF8" w:rsidP="00B15B45"/>
        </w:tc>
        <w:tc>
          <w:tcPr>
            <w:tcW w:w="1080" w:type="dxa"/>
          </w:tcPr>
          <w:p w:rsidR="000A2CF8" w:rsidRPr="00E053D6" w:rsidRDefault="000A2CF8" w:rsidP="00B15B45"/>
        </w:tc>
        <w:tc>
          <w:tcPr>
            <w:tcW w:w="840" w:type="dxa"/>
          </w:tcPr>
          <w:p w:rsidR="000A2CF8" w:rsidRPr="00E053D6" w:rsidRDefault="000A2CF8" w:rsidP="00B15B45"/>
        </w:tc>
        <w:tc>
          <w:tcPr>
            <w:tcW w:w="1559" w:type="dxa"/>
          </w:tcPr>
          <w:p w:rsidR="000A2CF8" w:rsidRPr="00E053D6" w:rsidRDefault="000A2CF8" w:rsidP="00B15B45"/>
        </w:tc>
      </w:tr>
      <w:tr w:rsidR="000A2CF8" w:rsidRPr="00E053D6" w:rsidTr="00B15B45">
        <w:trPr>
          <w:jc w:val="center"/>
        </w:trPr>
        <w:tc>
          <w:tcPr>
            <w:tcW w:w="599" w:type="dxa"/>
          </w:tcPr>
          <w:p w:rsidR="000A2CF8" w:rsidRPr="00E053D6" w:rsidRDefault="000A2CF8" w:rsidP="00B15B45">
            <w:r>
              <w:rPr>
                <w:sz w:val="22"/>
                <w:szCs w:val="22"/>
              </w:rPr>
              <w:t>…</w:t>
            </w:r>
          </w:p>
        </w:tc>
        <w:tc>
          <w:tcPr>
            <w:tcW w:w="1843" w:type="dxa"/>
          </w:tcPr>
          <w:p w:rsidR="000A2CF8" w:rsidRPr="00E053D6" w:rsidRDefault="000A2CF8" w:rsidP="00B15B45"/>
        </w:tc>
        <w:tc>
          <w:tcPr>
            <w:tcW w:w="1964" w:type="dxa"/>
          </w:tcPr>
          <w:p w:rsidR="000A2CF8" w:rsidRPr="00E053D6" w:rsidRDefault="000A2CF8" w:rsidP="00B15B45"/>
        </w:tc>
        <w:tc>
          <w:tcPr>
            <w:tcW w:w="708" w:type="dxa"/>
          </w:tcPr>
          <w:p w:rsidR="000A2CF8" w:rsidRPr="00E053D6" w:rsidRDefault="000A2CF8" w:rsidP="00B15B45"/>
        </w:tc>
        <w:tc>
          <w:tcPr>
            <w:tcW w:w="709" w:type="dxa"/>
          </w:tcPr>
          <w:p w:rsidR="000A2CF8" w:rsidRPr="00E053D6" w:rsidRDefault="000A2CF8" w:rsidP="00B15B45"/>
        </w:tc>
        <w:tc>
          <w:tcPr>
            <w:tcW w:w="840" w:type="dxa"/>
          </w:tcPr>
          <w:p w:rsidR="000A2CF8" w:rsidRPr="00E053D6" w:rsidRDefault="000A2CF8" w:rsidP="00B15B45"/>
        </w:tc>
        <w:tc>
          <w:tcPr>
            <w:tcW w:w="1080" w:type="dxa"/>
          </w:tcPr>
          <w:p w:rsidR="000A2CF8" w:rsidRPr="00E053D6" w:rsidRDefault="000A2CF8" w:rsidP="00B15B45"/>
        </w:tc>
        <w:tc>
          <w:tcPr>
            <w:tcW w:w="840" w:type="dxa"/>
          </w:tcPr>
          <w:p w:rsidR="000A2CF8" w:rsidRPr="00E053D6" w:rsidRDefault="000A2CF8" w:rsidP="00B15B45"/>
        </w:tc>
        <w:tc>
          <w:tcPr>
            <w:tcW w:w="1559" w:type="dxa"/>
          </w:tcPr>
          <w:p w:rsidR="000A2CF8" w:rsidRPr="00E053D6" w:rsidRDefault="000A2CF8" w:rsidP="00B15B45"/>
        </w:tc>
      </w:tr>
      <w:tr w:rsidR="000A2CF8" w:rsidRPr="00E053D6" w:rsidTr="00B15B45">
        <w:trPr>
          <w:jc w:val="center"/>
        </w:trPr>
        <w:tc>
          <w:tcPr>
            <w:tcW w:w="599" w:type="dxa"/>
          </w:tcPr>
          <w:p w:rsidR="000A2CF8" w:rsidRPr="0057367A" w:rsidRDefault="000A2CF8" w:rsidP="00B15B45">
            <w:pPr>
              <w:rPr>
                <w:lang w:val="en-US"/>
              </w:rPr>
            </w:pPr>
            <w:r>
              <w:rPr>
                <w:sz w:val="22"/>
                <w:szCs w:val="22"/>
                <w:lang w:val="en-US"/>
              </w:rPr>
              <w:t>n</w:t>
            </w:r>
          </w:p>
        </w:tc>
        <w:tc>
          <w:tcPr>
            <w:tcW w:w="1843" w:type="dxa"/>
          </w:tcPr>
          <w:p w:rsidR="000A2CF8" w:rsidRPr="00E053D6" w:rsidRDefault="000A2CF8" w:rsidP="00B15B45"/>
        </w:tc>
        <w:tc>
          <w:tcPr>
            <w:tcW w:w="1964" w:type="dxa"/>
          </w:tcPr>
          <w:p w:rsidR="000A2CF8" w:rsidRPr="00E053D6" w:rsidRDefault="000A2CF8" w:rsidP="00B15B45"/>
        </w:tc>
        <w:tc>
          <w:tcPr>
            <w:tcW w:w="708" w:type="dxa"/>
          </w:tcPr>
          <w:p w:rsidR="000A2CF8" w:rsidRPr="00E053D6" w:rsidRDefault="000A2CF8" w:rsidP="00B15B45"/>
        </w:tc>
        <w:tc>
          <w:tcPr>
            <w:tcW w:w="709" w:type="dxa"/>
          </w:tcPr>
          <w:p w:rsidR="000A2CF8" w:rsidRPr="00E053D6" w:rsidRDefault="000A2CF8" w:rsidP="00B15B45"/>
        </w:tc>
        <w:tc>
          <w:tcPr>
            <w:tcW w:w="840" w:type="dxa"/>
          </w:tcPr>
          <w:p w:rsidR="000A2CF8" w:rsidRPr="00E053D6" w:rsidRDefault="000A2CF8" w:rsidP="00B15B45"/>
        </w:tc>
        <w:tc>
          <w:tcPr>
            <w:tcW w:w="1080" w:type="dxa"/>
          </w:tcPr>
          <w:p w:rsidR="000A2CF8" w:rsidRPr="00E053D6" w:rsidRDefault="000A2CF8" w:rsidP="00B15B45"/>
        </w:tc>
        <w:tc>
          <w:tcPr>
            <w:tcW w:w="840" w:type="dxa"/>
          </w:tcPr>
          <w:p w:rsidR="000A2CF8" w:rsidRPr="00E053D6" w:rsidRDefault="000A2CF8" w:rsidP="00B15B45"/>
        </w:tc>
        <w:tc>
          <w:tcPr>
            <w:tcW w:w="1559" w:type="dxa"/>
          </w:tcPr>
          <w:p w:rsidR="000A2CF8" w:rsidRPr="00E053D6" w:rsidRDefault="000A2CF8" w:rsidP="00B15B45"/>
        </w:tc>
      </w:tr>
    </w:tbl>
    <w:p w:rsidR="000A2CF8" w:rsidRDefault="000A2CF8" w:rsidP="00D201C2">
      <w:pPr>
        <w:jc w:val="center"/>
        <w:rPr>
          <w:b/>
          <w:sz w:val="22"/>
          <w:szCs w:val="22"/>
        </w:rPr>
      </w:pPr>
    </w:p>
    <w:p w:rsidR="000A2CF8" w:rsidRDefault="000A2CF8" w:rsidP="00D201C2">
      <w:pPr>
        <w:jc w:val="both"/>
        <w:rPr>
          <w:sz w:val="22"/>
          <w:szCs w:val="22"/>
        </w:rPr>
      </w:pPr>
      <w:r>
        <w:rPr>
          <w:b/>
          <w:sz w:val="22"/>
          <w:szCs w:val="22"/>
        </w:rPr>
        <w:t xml:space="preserve">Примечание: </w:t>
      </w:r>
      <w:r>
        <w:rPr>
          <w:sz w:val="22"/>
          <w:szCs w:val="22"/>
        </w:rPr>
        <w:t xml:space="preserve">Для единицы товара, требующей сборки (комплекта, рабочего места и т.д.), </w:t>
      </w:r>
      <w:r>
        <w:rPr>
          <w:sz w:val="22"/>
          <w:szCs w:val="22"/>
          <w:lang w:val="uk-UA"/>
        </w:rPr>
        <w:t>указывается полная стоимость собранной единицы товара с учетом стоимости сборки.</w:t>
      </w:r>
      <w:r>
        <w:rPr>
          <w:sz w:val="22"/>
          <w:szCs w:val="22"/>
        </w:rPr>
        <w:t xml:space="preserve"> </w:t>
      </w:r>
    </w:p>
    <w:p w:rsidR="000A2CF8" w:rsidRPr="00E053D6" w:rsidRDefault="000A2CF8" w:rsidP="00D201C2">
      <w:pPr>
        <w:jc w:val="right"/>
        <w:rPr>
          <w:b/>
          <w:sz w:val="22"/>
          <w:szCs w:val="22"/>
        </w:rPr>
      </w:pPr>
      <w:r>
        <w:rPr>
          <w:sz w:val="22"/>
          <w:szCs w:val="22"/>
        </w:rPr>
        <w:t xml:space="preserve">                                                                                           </w:t>
      </w:r>
      <w:r w:rsidRPr="00E053D6">
        <w:rPr>
          <w:b/>
          <w:sz w:val="22"/>
          <w:szCs w:val="22"/>
        </w:rPr>
        <w:t>ИТОГО:</w:t>
      </w:r>
      <w:r>
        <w:rPr>
          <w:b/>
          <w:sz w:val="22"/>
          <w:szCs w:val="22"/>
        </w:rPr>
        <w:t xml:space="preserve"> _____________________</w:t>
      </w:r>
    </w:p>
    <w:p w:rsidR="000A2CF8" w:rsidRPr="00E053D6" w:rsidRDefault="000A2CF8" w:rsidP="00D201C2">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0A2CF8" w:rsidRPr="00E053D6" w:rsidRDefault="000A2CF8" w:rsidP="00D201C2">
      <w:pPr>
        <w:rPr>
          <w:b/>
          <w:sz w:val="22"/>
          <w:szCs w:val="22"/>
        </w:rPr>
      </w:pPr>
    </w:p>
    <w:p w:rsidR="000A2CF8" w:rsidRPr="00E053D6" w:rsidRDefault="000A2CF8" w:rsidP="00D201C2">
      <w:pPr>
        <w:shd w:val="clear" w:color="auto" w:fill="FFFFFF"/>
        <w:tabs>
          <w:tab w:val="left" w:pos="341"/>
        </w:tabs>
        <w:jc w:val="both"/>
        <w:rPr>
          <w:spacing w:val="7"/>
          <w:sz w:val="22"/>
          <w:szCs w:val="22"/>
        </w:rPr>
      </w:pPr>
    </w:p>
    <w:p w:rsidR="000A2CF8" w:rsidRDefault="000A2CF8" w:rsidP="00D201C2">
      <w:pPr>
        <w:jc w:val="both"/>
        <w:outlineLvl w:val="0"/>
        <w:rPr>
          <w:sz w:val="22"/>
          <w:szCs w:val="22"/>
        </w:rPr>
      </w:pPr>
      <w:r w:rsidRPr="00E053D6">
        <w:rPr>
          <w:b/>
          <w:sz w:val="22"/>
          <w:szCs w:val="22"/>
        </w:rPr>
        <w:t>Срок поставки:</w:t>
      </w:r>
      <w:r w:rsidRPr="00E053D6">
        <w:rPr>
          <w:sz w:val="22"/>
          <w:szCs w:val="22"/>
        </w:rPr>
        <w:t xml:space="preserve"> </w:t>
      </w:r>
      <w:r w:rsidRPr="00E95DFA">
        <w:rPr>
          <w:sz w:val="22"/>
          <w:szCs w:val="22"/>
        </w:rPr>
        <w:t xml:space="preserve">не позднее </w:t>
      </w:r>
      <w:r>
        <w:rPr>
          <w:sz w:val="22"/>
          <w:szCs w:val="22"/>
        </w:rPr>
        <w:t>___________________________.</w:t>
      </w:r>
    </w:p>
    <w:p w:rsidR="000A2CF8" w:rsidRDefault="000A2CF8" w:rsidP="00B643CC">
      <w:pPr>
        <w:jc w:val="center"/>
        <w:rPr>
          <w:sz w:val="22"/>
          <w:szCs w:val="22"/>
        </w:rPr>
      </w:pPr>
    </w:p>
    <w:p w:rsidR="000A2CF8" w:rsidRDefault="000A2CF8" w:rsidP="00B643CC">
      <w:pPr>
        <w:jc w:val="center"/>
        <w:rPr>
          <w:sz w:val="22"/>
          <w:szCs w:val="22"/>
        </w:rPr>
      </w:pPr>
    </w:p>
    <w:p w:rsidR="000A2CF8" w:rsidRDefault="000A2CF8" w:rsidP="00B643CC">
      <w:pPr>
        <w:jc w:val="center"/>
        <w:outlineLvl w:val="0"/>
        <w:rPr>
          <w:sz w:val="22"/>
          <w:szCs w:val="22"/>
        </w:rPr>
      </w:pPr>
    </w:p>
    <w:p w:rsidR="000A2CF8" w:rsidRDefault="000A2CF8" w:rsidP="00B643CC">
      <w:pPr>
        <w:jc w:val="center"/>
        <w:outlineLvl w:val="0"/>
        <w:rPr>
          <w:sz w:val="22"/>
          <w:szCs w:val="22"/>
        </w:rPr>
      </w:pPr>
    </w:p>
    <w:p w:rsidR="000A2CF8" w:rsidRDefault="000A2CF8" w:rsidP="00B643CC">
      <w:pPr>
        <w:jc w:val="center"/>
        <w:outlineLvl w:val="0"/>
        <w:rPr>
          <w:sz w:val="22"/>
          <w:szCs w:val="22"/>
        </w:rPr>
      </w:pPr>
    </w:p>
    <w:p w:rsidR="000A2CF8" w:rsidRDefault="000A2CF8" w:rsidP="00B643CC">
      <w:pPr>
        <w:jc w:val="center"/>
        <w:outlineLvl w:val="0"/>
        <w:rPr>
          <w:sz w:val="22"/>
          <w:szCs w:val="22"/>
        </w:rPr>
      </w:pPr>
    </w:p>
    <w:p w:rsidR="000A2CF8" w:rsidRDefault="000A2CF8" w:rsidP="00B643CC">
      <w:pPr>
        <w:jc w:val="center"/>
        <w:outlineLvl w:val="0"/>
        <w:rPr>
          <w:sz w:val="22"/>
          <w:szCs w:val="22"/>
        </w:rPr>
      </w:pPr>
    </w:p>
    <w:p w:rsidR="000A2CF8" w:rsidRDefault="000A2CF8" w:rsidP="00B643CC">
      <w:pPr>
        <w:jc w:val="center"/>
        <w:outlineLvl w:val="0"/>
        <w:rPr>
          <w:sz w:val="22"/>
          <w:szCs w:val="22"/>
        </w:rPr>
      </w:pPr>
    </w:p>
    <w:p w:rsidR="000A2CF8" w:rsidRDefault="000A2CF8" w:rsidP="00B643CC">
      <w:pPr>
        <w:jc w:val="center"/>
        <w:outlineLvl w:val="0"/>
        <w:rPr>
          <w:sz w:val="22"/>
          <w:szCs w:val="22"/>
        </w:rPr>
      </w:pPr>
    </w:p>
    <w:p w:rsidR="000A2CF8" w:rsidRDefault="000A2CF8" w:rsidP="00B643CC">
      <w:pPr>
        <w:jc w:val="center"/>
        <w:outlineLvl w:val="0"/>
        <w:rPr>
          <w:sz w:val="22"/>
          <w:szCs w:val="22"/>
        </w:rPr>
      </w:pPr>
    </w:p>
    <w:p w:rsidR="000A2CF8" w:rsidRDefault="000A2CF8" w:rsidP="00B643CC">
      <w:pPr>
        <w:jc w:val="center"/>
        <w:outlineLvl w:val="0"/>
        <w:rPr>
          <w:sz w:val="22"/>
          <w:szCs w:val="22"/>
        </w:rPr>
      </w:pPr>
    </w:p>
    <w:p w:rsidR="000A2CF8" w:rsidRDefault="000A2CF8" w:rsidP="00B643CC">
      <w:pPr>
        <w:jc w:val="center"/>
        <w:outlineLvl w:val="0"/>
        <w:rPr>
          <w:sz w:val="22"/>
          <w:szCs w:val="22"/>
        </w:rPr>
      </w:pPr>
    </w:p>
    <w:p w:rsidR="000A2CF8" w:rsidRDefault="000A2CF8" w:rsidP="00B643CC">
      <w:pPr>
        <w:jc w:val="center"/>
        <w:outlineLvl w:val="0"/>
        <w:rPr>
          <w:sz w:val="22"/>
          <w:szCs w:val="22"/>
        </w:rPr>
      </w:pPr>
    </w:p>
    <w:p w:rsidR="000A2CF8" w:rsidRDefault="000A2CF8" w:rsidP="00B643CC">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0A2CF8" w:rsidRPr="008905EA" w:rsidTr="000F0FD2">
        <w:trPr>
          <w:jc w:val="center"/>
        </w:trPr>
        <w:tc>
          <w:tcPr>
            <w:tcW w:w="2577" w:type="dxa"/>
          </w:tcPr>
          <w:p w:rsidR="000A2CF8" w:rsidRPr="008905EA" w:rsidRDefault="000A2CF8" w:rsidP="000F0FD2">
            <w:pPr>
              <w:jc w:val="both"/>
            </w:pPr>
            <w:r w:rsidRPr="008905EA">
              <w:rPr>
                <w:sz w:val="22"/>
                <w:szCs w:val="22"/>
              </w:rPr>
              <w:t>От Поставщика:</w:t>
            </w:r>
          </w:p>
        </w:tc>
        <w:tc>
          <w:tcPr>
            <w:tcW w:w="2160" w:type="dxa"/>
          </w:tcPr>
          <w:p w:rsidR="000A2CF8" w:rsidRPr="008905EA" w:rsidRDefault="000A2CF8" w:rsidP="000F0FD2">
            <w:pPr>
              <w:jc w:val="both"/>
            </w:pPr>
          </w:p>
        </w:tc>
        <w:tc>
          <w:tcPr>
            <w:tcW w:w="2520" w:type="dxa"/>
          </w:tcPr>
          <w:p w:rsidR="000A2CF8" w:rsidRPr="008905EA" w:rsidRDefault="000A2CF8" w:rsidP="000F0FD2">
            <w:pPr>
              <w:jc w:val="both"/>
            </w:pPr>
            <w:r w:rsidRPr="008905EA">
              <w:rPr>
                <w:sz w:val="22"/>
                <w:szCs w:val="22"/>
              </w:rPr>
              <w:t>От Покупателя:</w:t>
            </w:r>
          </w:p>
        </w:tc>
        <w:tc>
          <w:tcPr>
            <w:tcW w:w="2300" w:type="dxa"/>
          </w:tcPr>
          <w:p w:rsidR="000A2CF8" w:rsidRPr="008905EA" w:rsidRDefault="000A2CF8" w:rsidP="000F0FD2">
            <w:pPr>
              <w:jc w:val="both"/>
            </w:pPr>
          </w:p>
        </w:tc>
      </w:tr>
      <w:tr w:rsidR="000A2CF8" w:rsidRPr="008905EA" w:rsidTr="000F0FD2">
        <w:trPr>
          <w:trHeight w:val="172"/>
          <w:jc w:val="center"/>
        </w:trPr>
        <w:tc>
          <w:tcPr>
            <w:tcW w:w="2577" w:type="dxa"/>
          </w:tcPr>
          <w:p w:rsidR="000A2CF8" w:rsidRPr="008905EA" w:rsidRDefault="000A2CF8" w:rsidP="000F0FD2">
            <w:pPr>
              <w:jc w:val="both"/>
            </w:pPr>
          </w:p>
        </w:tc>
        <w:tc>
          <w:tcPr>
            <w:tcW w:w="2160" w:type="dxa"/>
          </w:tcPr>
          <w:p w:rsidR="000A2CF8" w:rsidRPr="008905EA" w:rsidRDefault="000A2CF8" w:rsidP="000F0FD2">
            <w:pPr>
              <w:jc w:val="both"/>
            </w:pPr>
          </w:p>
        </w:tc>
        <w:tc>
          <w:tcPr>
            <w:tcW w:w="2520" w:type="dxa"/>
          </w:tcPr>
          <w:p w:rsidR="000A2CF8" w:rsidRPr="008905EA" w:rsidRDefault="000A2CF8" w:rsidP="000F0FD2">
            <w:pPr>
              <w:jc w:val="both"/>
            </w:pPr>
          </w:p>
        </w:tc>
        <w:tc>
          <w:tcPr>
            <w:tcW w:w="2300" w:type="dxa"/>
          </w:tcPr>
          <w:p w:rsidR="000A2CF8" w:rsidRPr="008905EA" w:rsidRDefault="000A2CF8" w:rsidP="000F0FD2">
            <w:pPr>
              <w:jc w:val="both"/>
            </w:pPr>
          </w:p>
        </w:tc>
      </w:tr>
      <w:tr w:rsidR="000A2CF8" w:rsidRPr="008905EA" w:rsidTr="000F0FD2">
        <w:trPr>
          <w:jc w:val="center"/>
        </w:trPr>
        <w:tc>
          <w:tcPr>
            <w:tcW w:w="2577" w:type="dxa"/>
          </w:tcPr>
          <w:p w:rsidR="000A2CF8" w:rsidRPr="008905EA" w:rsidRDefault="000A2CF8" w:rsidP="000F0FD2">
            <w:pPr>
              <w:jc w:val="both"/>
            </w:pPr>
          </w:p>
        </w:tc>
        <w:tc>
          <w:tcPr>
            <w:tcW w:w="2160" w:type="dxa"/>
          </w:tcPr>
          <w:p w:rsidR="000A2CF8" w:rsidRPr="008905EA" w:rsidRDefault="000A2CF8" w:rsidP="000F0FD2">
            <w:pPr>
              <w:jc w:val="both"/>
            </w:pPr>
          </w:p>
        </w:tc>
        <w:tc>
          <w:tcPr>
            <w:tcW w:w="2520" w:type="dxa"/>
          </w:tcPr>
          <w:p w:rsidR="000A2CF8" w:rsidRPr="008905EA" w:rsidRDefault="000A2CF8" w:rsidP="000F0FD2">
            <w:pPr>
              <w:jc w:val="both"/>
            </w:pPr>
          </w:p>
        </w:tc>
        <w:tc>
          <w:tcPr>
            <w:tcW w:w="2300" w:type="dxa"/>
          </w:tcPr>
          <w:p w:rsidR="000A2CF8" w:rsidRPr="008905EA" w:rsidRDefault="000A2CF8" w:rsidP="000F0FD2">
            <w:pPr>
              <w:jc w:val="both"/>
            </w:pPr>
          </w:p>
        </w:tc>
      </w:tr>
      <w:tr w:rsidR="000A2CF8" w:rsidRPr="008905EA" w:rsidTr="000F0FD2">
        <w:trPr>
          <w:jc w:val="center"/>
        </w:trPr>
        <w:tc>
          <w:tcPr>
            <w:tcW w:w="2577" w:type="dxa"/>
            <w:tcBorders>
              <w:bottom w:val="single" w:sz="4" w:space="0" w:color="auto"/>
            </w:tcBorders>
          </w:tcPr>
          <w:p w:rsidR="000A2CF8" w:rsidRPr="008905EA" w:rsidRDefault="000A2CF8" w:rsidP="000F0FD2">
            <w:pPr>
              <w:jc w:val="both"/>
            </w:pPr>
          </w:p>
        </w:tc>
        <w:tc>
          <w:tcPr>
            <w:tcW w:w="2160" w:type="dxa"/>
          </w:tcPr>
          <w:p w:rsidR="000A2CF8" w:rsidRPr="008905EA" w:rsidRDefault="000A2CF8" w:rsidP="000F0FD2">
            <w:pPr>
              <w:jc w:val="both"/>
            </w:pPr>
          </w:p>
        </w:tc>
        <w:tc>
          <w:tcPr>
            <w:tcW w:w="2520" w:type="dxa"/>
            <w:tcBorders>
              <w:bottom w:val="single" w:sz="4" w:space="0" w:color="auto"/>
            </w:tcBorders>
          </w:tcPr>
          <w:p w:rsidR="000A2CF8" w:rsidRPr="008905EA" w:rsidRDefault="000A2CF8" w:rsidP="000F0FD2">
            <w:pPr>
              <w:jc w:val="both"/>
            </w:pPr>
          </w:p>
        </w:tc>
        <w:tc>
          <w:tcPr>
            <w:tcW w:w="2300" w:type="dxa"/>
          </w:tcPr>
          <w:p w:rsidR="000A2CF8" w:rsidRPr="008905EA" w:rsidRDefault="000A2CF8" w:rsidP="000F0FD2">
            <w:pPr>
              <w:jc w:val="both"/>
            </w:pPr>
            <w:r w:rsidRPr="008905EA">
              <w:rPr>
                <w:sz w:val="22"/>
                <w:szCs w:val="22"/>
              </w:rPr>
              <w:t>Сапонова Е.А.</w:t>
            </w:r>
          </w:p>
        </w:tc>
      </w:tr>
      <w:tr w:rsidR="000A2CF8" w:rsidRPr="008905EA" w:rsidTr="000F0FD2">
        <w:trPr>
          <w:jc w:val="center"/>
        </w:trPr>
        <w:tc>
          <w:tcPr>
            <w:tcW w:w="2577" w:type="dxa"/>
          </w:tcPr>
          <w:p w:rsidR="000A2CF8" w:rsidRPr="008905EA" w:rsidRDefault="000A2CF8" w:rsidP="000F0FD2">
            <w:pPr>
              <w:jc w:val="both"/>
            </w:pPr>
            <w:r w:rsidRPr="008905EA">
              <w:rPr>
                <w:sz w:val="22"/>
                <w:szCs w:val="22"/>
              </w:rPr>
              <w:t>М.П.</w:t>
            </w:r>
          </w:p>
        </w:tc>
        <w:tc>
          <w:tcPr>
            <w:tcW w:w="2160" w:type="dxa"/>
          </w:tcPr>
          <w:p w:rsidR="000A2CF8" w:rsidRPr="008905EA" w:rsidRDefault="000A2CF8" w:rsidP="000F0FD2">
            <w:pPr>
              <w:jc w:val="both"/>
            </w:pPr>
          </w:p>
        </w:tc>
        <w:tc>
          <w:tcPr>
            <w:tcW w:w="2520" w:type="dxa"/>
          </w:tcPr>
          <w:p w:rsidR="000A2CF8" w:rsidRPr="008905EA" w:rsidRDefault="000A2CF8" w:rsidP="000F0FD2">
            <w:pPr>
              <w:jc w:val="both"/>
            </w:pPr>
            <w:r w:rsidRPr="008905EA">
              <w:rPr>
                <w:sz w:val="22"/>
                <w:szCs w:val="22"/>
              </w:rPr>
              <w:t>М.П.</w:t>
            </w:r>
          </w:p>
        </w:tc>
        <w:tc>
          <w:tcPr>
            <w:tcW w:w="2300" w:type="dxa"/>
          </w:tcPr>
          <w:p w:rsidR="000A2CF8" w:rsidRPr="008905EA" w:rsidRDefault="000A2CF8" w:rsidP="000F0FD2">
            <w:pPr>
              <w:jc w:val="both"/>
            </w:pPr>
          </w:p>
        </w:tc>
      </w:tr>
    </w:tbl>
    <w:p w:rsidR="000A2CF8" w:rsidRPr="00E053D6" w:rsidRDefault="000A2CF8" w:rsidP="00D201C2">
      <w:pPr>
        <w:jc w:val="right"/>
        <w:outlineLvl w:val="0"/>
        <w:rPr>
          <w:b/>
          <w:sz w:val="22"/>
          <w:szCs w:val="22"/>
        </w:rPr>
      </w:pPr>
      <w:r w:rsidRPr="00E053D6">
        <w:rPr>
          <w:sz w:val="22"/>
          <w:szCs w:val="22"/>
        </w:rPr>
        <w:br w:type="page"/>
      </w:r>
      <w:r>
        <w:rPr>
          <w:b/>
          <w:sz w:val="22"/>
          <w:szCs w:val="22"/>
        </w:rPr>
        <w:t>Приложение № 2</w:t>
      </w:r>
    </w:p>
    <w:p w:rsidR="000A2CF8" w:rsidRPr="00E053D6" w:rsidRDefault="000A2CF8" w:rsidP="00D201C2">
      <w:pPr>
        <w:jc w:val="right"/>
        <w:rPr>
          <w:b/>
          <w:sz w:val="22"/>
          <w:szCs w:val="22"/>
        </w:rPr>
      </w:pPr>
      <w:r w:rsidRPr="00E053D6">
        <w:rPr>
          <w:b/>
          <w:sz w:val="22"/>
          <w:szCs w:val="22"/>
        </w:rPr>
        <w:t>к Договору № _________</w:t>
      </w:r>
    </w:p>
    <w:p w:rsidR="000A2CF8" w:rsidRDefault="000A2CF8" w:rsidP="00D201C2">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0A2CF8" w:rsidRDefault="000A2CF8" w:rsidP="00D201C2">
      <w:pPr>
        <w:outlineLvl w:val="0"/>
        <w:rPr>
          <w:sz w:val="22"/>
          <w:szCs w:val="22"/>
        </w:rPr>
      </w:pPr>
    </w:p>
    <w:p w:rsidR="000A2CF8" w:rsidRDefault="000A2CF8" w:rsidP="00D201C2">
      <w:pPr>
        <w:ind w:left="720"/>
        <w:outlineLvl w:val="0"/>
        <w:rPr>
          <w:b/>
          <w:sz w:val="22"/>
          <w:szCs w:val="22"/>
        </w:rPr>
      </w:pPr>
    </w:p>
    <w:p w:rsidR="000A2CF8" w:rsidRPr="008905EA" w:rsidRDefault="000A2CF8" w:rsidP="00D201C2">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0A2CF8" w:rsidRDefault="000A2CF8" w:rsidP="00D201C2">
      <w:pPr>
        <w:ind w:left="720"/>
        <w:outlineLvl w:val="0"/>
        <w:rPr>
          <w:b/>
          <w:sz w:val="22"/>
          <w:szCs w:val="22"/>
        </w:rPr>
      </w:pPr>
    </w:p>
    <w:p w:rsidR="000A2CF8" w:rsidRDefault="000A2CF8" w:rsidP="00D201C2">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0A2CF8" w:rsidTr="00B15B45">
        <w:trPr>
          <w:trHeight w:val="9039"/>
        </w:trPr>
        <w:tc>
          <w:tcPr>
            <w:tcW w:w="10736" w:type="dxa"/>
          </w:tcPr>
          <w:p w:rsidR="000A2CF8" w:rsidRPr="00503DDE" w:rsidRDefault="000A2CF8" w:rsidP="00B15B45">
            <w:pPr>
              <w:ind w:left="864"/>
              <w:outlineLvl w:val="0"/>
              <w:rPr>
                <w:b/>
              </w:rPr>
            </w:pPr>
          </w:p>
          <w:p w:rsidR="000A2CF8" w:rsidRPr="008905EA" w:rsidRDefault="000A2CF8" w:rsidP="00B15B45">
            <w:pPr>
              <w:ind w:left="720"/>
              <w:jc w:val="center"/>
              <w:outlineLvl w:val="0"/>
              <w:rPr>
                <w:b/>
              </w:rPr>
            </w:pPr>
            <w:r w:rsidRPr="008905EA">
              <w:rPr>
                <w:b/>
                <w:sz w:val="22"/>
                <w:szCs w:val="22"/>
              </w:rPr>
              <w:t>АКТ ПРИЕМА-ПЕРЕДАЧИ ТОВАРА</w:t>
            </w:r>
          </w:p>
          <w:p w:rsidR="000A2CF8" w:rsidRPr="008905EA" w:rsidRDefault="000A2CF8" w:rsidP="00B15B45">
            <w:pPr>
              <w:jc w:val="center"/>
              <w:rPr>
                <w:b/>
              </w:rPr>
            </w:pPr>
            <w:r w:rsidRPr="008905EA">
              <w:rPr>
                <w:b/>
                <w:sz w:val="22"/>
                <w:szCs w:val="22"/>
              </w:rPr>
              <w:t>№ ___ от «___» ________201</w:t>
            </w:r>
            <w:r>
              <w:rPr>
                <w:b/>
                <w:sz w:val="22"/>
                <w:szCs w:val="22"/>
              </w:rPr>
              <w:t>_</w:t>
            </w:r>
            <w:r w:rsidRPr="008905EA">
              <w:rPr>
                <w:b/>
                <w:sz w:val="22"/>
                <w:szCs w:val="22"/>
              </w:rPr>
              <w:t xml:space="preserve"> г.</w:t>
            </w:r>
          </w:p>
          <w:p w:rsidR="000A2CF8" w:rsidRPr="008905EA" w:rsidRDefault="000A2CF8" w:rsidP="00B15B45">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0A2CF8" w:rsidRPr="008905EA" w:rsidRDefault="000A2CF8" w:rsidP="00B15B45">
            <w:pPr>
              <w:jc w:val="center"/>
            </w:pPr>
          </w:p>
          <w:p w:rsidR="000A2CF8" w:rsidRPr="008905EA" w:rsidRDefault="000A2CF8" w:rsidP="00B15B45">
            <w:pPr>
              <w:shd w:val="clear" w:color="auto" w:fill="FFFFFF"/>
              <w:autoSpaceDE w:val="0"/>
              <w:autoSpaceDN w:val="0"/>
              <w:adjustRightInd w:val="0"/>
              <w:ind w:left="144" w:firstLine="709"/>
              <w:jc w:val="both"/>
            </w:pPr>
          </w:p>
          <w:p w:rsidR="000A2CF8" w:rsidRPr="008905EA" w:rsidRDefault="000A2CF8" w:rsidP="00B15B45">
            <w:pPr>
              <w:shd w:val="clear" w:color="auto" w:fill="FFFFFF"/>
              <w:autoSpaceDE w:val="0"/>
              <w:autoSpaceDN w:val="0"/>
              <w:adjustRightInd w:val="0"/>
              <w:ind w:left="144" w:firstLine="709"/>
              <w:jc w:val="both"/>
            </w:pPr>
          </w:p>
          <w:p w:rsidR="000A2CF8" w:rsidRPr="008905EA" w:rsidRDefault="000A2CF8" w:rsidP="00B15B45">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0A2CF8" w:rsidRPr="008905EA" w:rsidRDefault="000A2CF8" w:rsidP="00B15B45">
            <w:pPr>
              <w:shd w:val="clear" w:color="auto" w:fill="FFFFFF"/>
              <w:autoSpaceDE w:val="0"/>
              <w:autoSpaceDN w:val="0"/>
              <w:adjustRightInd w:val="0"/>
              <w:ind w:left="144" w:firstLine="709"/>
              <w:jc w:val="both"/>
            </w:pPr>
          </w:p>
          <w:p w:rsidR="000A2CF8" w:rsidRPr="008905EA" w:rsidRDefault="000A2CF8" w:rsidP="00B15B45">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0A2CF8" w:rsidRPr="008905EA" w:rsidRDefault="000A2CF8" w:rsidP="00B15B45">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0A2CF8" w:rsidRPr="008905EA" w:rsidTr="00B15B45">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0A2CF8" w:rsidRPr="008905EA" w:rsidRDefault="000A2CF8" w:rsidP="00B15B45">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0A2CF8" w:rsidRPr="008905EA" w:rsidRDefault="000A2CF8" w:rsidP="00B15B45">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0A2CF8" w:rsidRPr="008905EA" w:rsidRDefault="000A2CF8" w:rsidP="00B15B45">
                  <w:pPr>
                    <w:jc w:val="center"/>
                  </w:pPr>
                  <w:r w:rsidRPr="008905EA">
                    <w:rPr>
                      <w:sz w:val="22"/>
                      <w:szCs w:val="22"/>
                    </w:rPr>
                    <w:t>Ед.</w:t>
                  </w:r>
                </w:p>
                <w:p w:rsidR="000A2CF8" w:rsidRPr="008905EA" w:rsidRDefault="000A2CF8" w:rsidP="00B15B45">
                  <w:pPr>
                    <w:jc w:val="center"/>
                  </w:pPr>
                  <w:r w:rsidRPr="008905EA">
                    <w:rPr>
                      <w:sz w:val="22"/>
                      <w:szCs w:val="22"/>
                    </w:rPr>
                    <w:t>изм.</w:t>
                  </w:r>
                </w:p>
                <w:p w:rsidR="000A2CF8" w:rsidRPr="008905EA" w:rsidRDefault="000A2CF8" w:rsidP="00B15B45">
                  <w:pPr>
                    <w:jc w:val="center"/>
                  </w:pPr>
                </w:p>
              </w:tc>
              <w:tc>
                <w:tcPr>
                  <w:tcW w:w="673" w:type="dxa"/>
                  <w:tcBorders>
                    <w:top w:val="single" w:sz="4" w:space="0" w:color="auto"/>
                    <w:left w:val="single" w:sz="4" w:space="0" w:color="auto"/>
                    <w:bottom w:val="single" w:sz="4" w:space="0" w:color="auto"/>
                    <w:right w:val="single" w:sz="4" w:space="0" w:color="auto"/>
                  </w:tcBorders>
                </w:tcPr>
                <w:p w:rsidR="000A2CF8" w:rsidRPr="008905EA" w:rsidRDefault="000A2CF8" w:rsidP="00B15B45">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0A2CF8" w:rsidRPr="008905EA" w:rsidRDefault="000A2CF8" w:rsidP="00B15B45">
                  <w:pPr>
                    <w:ind w:right="77"/>
                    <w:jc w:val="center"/>
                  </w:pPr>
                  <w:r w:rsidRPr="008905EA">
                    <w:rPr>
                      <w:sz w:val="22"/>
                      <w:szCs w:val="22"/>
                    </w:rPr>
                    <w:t>Цена, за ед. руб. коп.</w:t>
                  </w:r>
                </w:p>
                <w:p w:rsidR="000A2CF8" w:rsidRPr="008905EA" w:rsidRDefault="000A2CF8" w:rsidP="00B15B45">
                  <w:pPr>
                    <w:jc w:val="center"/>
                  </w:pPr>
                </w:p>
              </w:tc>
              <w:tc>
                <w:tcPr>
                  <w:tcW w:w="1440" w:type="dxa"/>
                  <w:tcBorders>
                    <w:top w:val="single" w:sz="4" w:space="0" w:color="auto"/>
                    <w:left w:val="single" w:sz="4" w:space="0" w:color="auto"/>
                    <w:bottom w:val="single" w:sz="4" w:space="0" w:color="auto"/>
                    <w:right w:val="single" w:sz="4" w:space="0" w:color="auto"/>
                  </w:tcBorders>
                </w:tcPr>
                <w:p w:rsidR="000A2CF8" w:rsidRPr="008905EA" w:rsidRDefault="000A2CF8" w:rsidP="00B15B45">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0A2CF8" w:rsidRPr="008905EA" w:rsidRDefault="000A2CF8" w:rsidP="00B15B45">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0A2CF8" w:rsidRPr="008905EA" w:rsidRDefault="000A2CF8" w:rsidP="00B15B45">
                  <w:pPr>
                    <w:jc w:val="center"/>
                  </w:pPr>
                  <w:r w:rsidRPr="008905EA">
                    <w:rPr>
                      <w:sz w:val="22"/>
                      <w:szCs w:val="22"/>
                    </w:rPr>
                    <w:t>Общая стоимость с учетом НДС,</w:t>
                  </w:r>
                </w:p>
                <w:p w:rsidR="000A2CF8" w:rsidRPr="008905EA" w:rsidRDefault="000A2CF8" w:rsidP="00B15B45">
                  <w:pPr>
                    <w:jc w:val="center"/>
                  </w:pPr>
                  <w:r w:rsidRPr="008905EA">
                    <w:rPr>
                      <w:sz w:val="22"/>
                      <w:szCs w:val="22"/>
                    </w:rPr>
                    <w:t>руб. коп.</w:t>
                  </w:r>
                </w:p>
                <w:p w:rsidR="000A2CF8" w:rsidRPr="008905EA" w:rsidRDefault="000A2CF8" w:rsidP="00B15B45">
                  <w:pPr>
                    <w:jc w:val="center"/>
                  </w:pPr>
                </w:p>
              </w:tc>
            </w:tr>
            <w:tr w:rsidR="000A2CF8" w:rsidRPr="008905EA" w:rsidTr="00B15B45">
              <w:trPr>
                <w:jc w:val="center"/>
              </w:trPr>
              <w:tc>
                <w:tcPr>
                  <w:tcW w:w="540" w:type="dxa"/>
                  <w:tcBorders>
                    <w:top w:val="single" w:sz="4" w:space="0" w:color="auto"/>
                    <w:left w:val="single" w:sz="4" w:space="0" w:color="auto"/>
                    <w:bottom w:val="single" w:sz="4" w:space="0" w:color="auto"/>
                    <w:right w:val="single" w:sz="4" w:space="0" w:color="auto"/>
                  </w:tcBorders>
                </w:tcPr>
                <w:p w:rsidR="000A2CF8" w:rsidRPr="00A419F7" w:rsidRDefault="000A2CF8" w:rsidP="00B15B45">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711"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673"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102"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440"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944"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576"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r>
            <w:tr w:rsidR="000A2CF8" w:rsidRPr="008905EA" w:rsidTr="00B15B45">
              <w:trPr>
                <w:jc w:val="center"/>
              </w:trPr>
              <w:tc>
                <w:tcPr>
                  <w:tcW w:w="540" w:type="dxa"/>
                  <w:tcBorders>
                    <w:top w:val="single" w:sz="4" w:space="0" w:color="auto"/>
                    <w:left w:val="single" w:sz="4" w:space="0" w:color="auto"/>
                    <w:bottom w:val="single" w:sz="4" w:space="0" w:color="auto"/>
                    <w:right w:val="single" w:sz="4" w:space="0" w:color="auto"/>
                  </w:tcBorders>
                </w:tcPr>
                <w:p w:rsidR="000A2CF8" w:rsidRPr="00A419F7" w:rsidRDefault="000A2CF8" w:rsidP="00B15B45">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711"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673"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102"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440"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944"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576"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r>
            <w:tr w:rsidR="000A2CF8" w:rsidRPr="008905EA" w:rsidTr="00B15B45">
              <w:trPr>
                <w:jc w:val="center"/>
              </w:trPr>
              <w:tc>
                <w:tcPr>
                  <w:tcW w:w="540" w:type="dxa"/>
                  <w:tcBorders>
                    <w:top w:val="single" w:sz="4" w:space="0" w:color="auto"/>
                    <w:left w:val="single" w:sz="4" w:space="0" w:color="auto"/>
                    <w:bottom w:val="single" w:sz="4" w:space="0" w:color="auto"/>
                    <w:right w:val="single" w:sz="4" w:space="0" w:color="auto"/>
                  </w:tcBorders>
                </w:tcPr>
                <w:p w:rsidR="000A2CF8" w:rsidRPr="00A419F7" w:rsidRDefault="000A2CF8" w:rsidP="00B15B45">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711"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673"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102"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440"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944"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576"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r>
            <w:tr w:rsidR="000A2CF8" w:rsidRPr="008905EA" w:rsidTr="00B15B45">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0A2CF8" w:rsidRPr="008905EA" w:rsidRDefault="000A2CF8" w:rsidP="00B15B45">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673"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102"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440"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944" w:type="dxa"/>
                  <w:tcBorders>
                    <w:top w:val="single" w:sz="4" w:space="0" w:color="auto"/>
                    <w:left w:val="single" w:sz="4" w:space="0" w:color="auto"/>
                    <w:bottom w:val="single" w:sz="4" w:space="0" w:color="auto"/>
                    <w:right w:val="single" w:sz="4" w:space="0" w:color="auto"/>
                  </w:tcBorders>
                </w:tcPr>
                <w:p w:rsidR="000A2CF8" w:rsidRPr="008905EA" w:rsidRDefault="000A2CF8" w:rsidP="00B15B45"/>
              </w:tc>
              <w:tc>
                <w:tcPr>
                  <w:tcW w:w="1576" w:type="dxa"/>
                  <w:tcBorders>
                    <w:top w:val="single" w:sz="4" w:space="0" w:color="auto"/>
                    <w:left w:val="single" w:sz="4" w:space="0" w:color="auto"/>
                    <w:bottom w:val="single" w:sz="4" w:space="0" w:color="auto"/>
                    <w:right w:val="single" w:sz="4" w:space="0" w:color="auto"/>
                  </w:tcBorders>
                </w:tcPr>
                <w:p w:rsidR="000A2CF8" w:rsidRPr="008905EA" w:rsidRDefault="000A2CF8" w:rsidP="00B15B45">
                  <w:pPr>
                    <w:rPr>
                      <w:b/>
                    </w:rPr>
                  </w:pPr>
                </w:p>
              </w:tc>
            </w:tr>
          </w:tbl>
          <w:p w:rsidR="000A2CF8" w:rsidRPr="008905EA" w:rsidRDefault="000A2CF8" w:rsidP="00B15B45">
            <w:pPr>
              <w:shd w:val="clear" w:color="auto" w:fill="FFFFFF"/>
              <w:autoSpaceDE w:val="0"/>
              <w:autoSpaceDN w:val="0"/>
              <w:adjustRightInd w:val="0"/>
              <w:ind w:left="144"/>
              <w:jc w:val="both"/>
              <w:rPr>
                <w:i/>
                <w:iCs/>
              </w:rPr>
            </w:pPr>
          </w:p>
          <w:p w:rsidR="000A2CF8" w:rsidRPr="008905EA" w:rsidRDefault="000A2CF8" w:rsidP="00B15B45">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0A2CF8" w:rsidRDefault="000A2CF8" w:rsidP="00B15B45">
            <w:pPr>
              <w:shd w:val="clear" w:color="auto" w:fill="FFFFFF"/>
              <w:autoSpaceDE w:val="0"/>
              <w:autoSpaceDN w:val="0"/>
              <w:adjustRightInd w:val="0"/>
              <w:ind w:left="144" w:firstLine="709"/>
              <w:jc w:val="both"/>
            </w:pPr>
          </w:p>
          <w:p w:rsidR="000A2CF8" w:rsidRPr="008905EA" w:rsidRDefault="000A2CF8" w:rsidP="00B15B45">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0A2CF8" w:rsidRPr="008905EA" w:rsidRDefault="000A2CF8" w:rsidP="00B15B45">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0A2CF8" w:rsidRPr="008905EA" w:rsidRDefault="000A2CF8" w:rsidP="00B15B45">
            <w:pPr>
              <w:shd w:val="clear" w:color="auto" w:fill="FFFFFF"/>
              <w:autoSpaceDE w:val="0"/>
              <w:autoSpaceDN w:val="0"/>
              <w:adjustRightInd w:val="0"/>
              <w:ind w:left="144"/>
              <w:jc w:val="both"/>
            </w:pPr>
          </w:p>
          <w:p w:rsidR="000A2CF8" w:rsidRPr="008905EA" w:rsidRDefault="000A2CF8" w:rsidP="00B15B45">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0A2CF8" w:rsidRPr="008905EA" w:rsidTr="00B15B45">
              <w:trPr>
                <w:jc w:val="center"/>
              </w:trPr>
              <w:tc>
                <w:tcPr>
                  <w:tcW w:w="2577" w:type="dxa"/>
                  <w:tcBorders>
                    <w:top w:val="nil"/>
                    <w:left w:val="nil"/>
                    <w:bottom w:val="nil"/>
                    <w:right w:val="nil"/>
                  </w:tcBorders>
                </w:tcPr>
                <w:p w:rsidR="000A2CF8" w:rsidRPr="008905EA" w:rsidRDefault="000A2CF8" w:rsidP="00B15B45">
                  <w:pPr>
                    <w:jc w:val="both"/>
                  </w:pPr>
                  <w:r w:rsidRPr="008905EA">
                    <w:rPr>
                      <w:sz w:val="22"/>
                      <w:szCs w:val="22"/>
                    </w:rPr>
                    <w:t>От Поставщика:</w:t>
                  </w:r>
                </w:p>
              </w:tc>
              <w:tc>
                <w:tcPr>
                  <w:tcW w:w="2160" w:type="dxa"/>
                  <w:tcBorders>
                    <w:top w:val="nil"/>
                    <w:left w:val="nil"/>
                    <w:bottom w:val="nil"/>
                    <w:right w:val="nil"/>
                  </w:tcBorders>
                </w:tcPr>
                <w:p w:rsidR="000A2CF8" w:rsidRPr="008905EA" w:rsidRDefault="000A2CF8" w:rsidP="00B15B45">
                  <w:pPr>
                    <w:jc w:val="both"/>
                  </w:pPr>
                </w:p>
              </w:tc>
              <w:tc>
                <w:tcPr>
                  <w:tcW w:w="2520" w:type="dxa"/>
                  <w:tcBorders>
                    <w:top w:val="nil"/>
                    <w:left w:val="nil"/>
                    <w:bottom w:val="nil"/>
                    <w:right w:val="nil"/>
                  </w:tcBorders>
                </w:tcPr>
                <w:p w:rsidR="000A2CF8" w:rsidRPr="008905EA" w:rsidRDefault="000A2CF8" w:rsidP="00B15B45">
                  <w:pPr>
                    <w:jc w:val="both"/>
                  </w:pPr>
                  <w:r w:rsidRPr="008905EA">
                    <w:rPr>
                      <w:sz w:val="22"/>
                      <w:szCs w:val="22"/>
                    </w:rPr>
                    <w:t>От Покупателя:</w:t>
                  </w:r>
                </w:p>
              </w:tc>
              <w:tc>
                <w:tcPr>
                  <w:tcW w:w="2300" w:type="dxa"/>
                  <w:tcBorders>
                    <w:top w:val="nil"/>
                    <w:left w:val="nil"/>
                    <w:bottom w:val="nil"/>
                    <w:right w:val="nil"/>
                  </w:tcBorders>
                </w:tcPr>
                <w:p w:rsidR="000A2CF8" w:rsidRPr="008905EA" w:rsidRDefault="000A2CF8" w:rsidP="00B15B45">
                  <w:pPr>
                    <w:jc w:val="both"/>
                  </w:pPr>
                </w:p>
              </w:tc>
            </w:tr>
            <w:tr w:rsidR="000A2CF8" w:rsidRPr="008905EA" w:rsidTr="00B15B45">
              <w:trPr>
                <w:trHeight w:val="172"/>
                <w:jc w:val="center"/>
              </w:trPr>
              <w:tc>
                <w:tcPr>
                  <w:tcW w:w="2577" w:type="dxa"/>
                  <w:tcBorders>
                    <w:top w:val="nil"/>
                    <w:left w:val="nil"/>
                    <w:bottom w:val="nil"/>
                    <w:right w:val="nil"/>
                  </w:tcBorders>
                </w:tcPr>
                <w:p w:rsidR="000A2CF8" w:rsidRPr="008905EA" w:rsidRDefault="000A2CF8" w:rsidP="00B15B45">
                  <w:pPr>
                    <w:jc w:val="both"/>
                  </w:pPr>
                </w:p>
              </w:tc>
              <w:tc>
                <w:tcPr>
                  <w:tcW w:w="2160" w:type="dxa"/>
                  <w:tcBorders>
                    <w:top w:val="nil"/>
                    <w:left w:val="nil"/>
                    <w:bottom w:val="nil"/>
                    <w:right w:val="nil"/>
                  </w:tcBorders>
                </w:tcPr>
                <w:p w:rsidR="000A2CF8" w:rsidRPr="008905EA" w:rsidRDefault="000A2CF8" w:rsidP="00B15B45">
                  <w:pPr>
                    <w:jc w:val="both"/>
                  </w:pPr>
                </w:p>
              </w:tc>
              <w:tc>
                <w:tcPr>
                  <w:tcW w:w="2520" w:type="dxa"/>
                  <w:tcBorders>
                    <w:top w:val="nil"/>
                    <w:left w:val="nil"/>
                    <w:bottom w:val="nil"/>
                    <w:right w:val="nil"/>
                  </w:tcBorders>
                </w:tcPr>
                <w:p w:rsidR="000A2CF8" w:rsidRPr="008905EA" w:rsidRDefault="000A2CF8" w:rsidP="00B15B45">
                  <w:pPr>
                    <w:jc w:val="both"/>
                  </w:pPr>
                </w:p>
              </w:tc>
              <w:tc>
                <w:tcPr>
                  <w:tcW w:w="2300" w:type="dxa"/>
                  <w:tcBorders>
                    <w:top w:val="nil"/>
                    <w:left w:val="nil"/>
                    <w:bottom w:val="nil"/>
                    <w:right w:val="nil"/>
                  </w:tcBorders>
                </w:tcPr>
                <w:p w:rsidR="000A2CF8" w:rsidRPr="008905EA" w:rsidRDefault="000A2CF8" w:rsidP="00B15B45">
                  <w:pPr>
                    <w:jc w:val="both"/>
                  </w:pPr>
                </w:p>
              </w:tc>
            </w:tr>
            <w:tr w:rsidR="000A2CF8" w:rsidRPr="008905EA" w:rsidTr="00B15B45">
              <w:trPr>
                <w:jc w:val="center"/>
              </w:trPr>
              <w:tc>
                <w:tcPr>
                  <w:tcW w:w="2577" w:type="dxa"/>
                  <w:tcBorders>
                    <w:top w:val="nil"/>
                    <w:left w:val="nil"/>
                    <w:bottom w:val="nil"/>
                    <w:right w:val="nil"/>
                  </w:tcBorders>
                </w:tcPr>
                <w:p w:rsidR="000A2CF8" w:rsidRPr="008905EA" w:rsidRDefault="000A2CF8" w:rsidP="00B15B45">
                  <w:pPr>
                    <w:jc w:val="both"/>
                  </w:pPr>
                </w:p>
              </w:tc>
              <w:tc>
                <w:tcPr>
                  <w:tcW w:w="2160" w:type="dxa"/>
                  <w:tcBorders>
                    <w:top w:val="nil"/>
                    <w:left w:val="nil"/>
                    <w:bottom w:val="nil"/>
                    <w:right w:val="nil"/>
                  </w:tcBorders>
                </w:tcPr>
                <w:p w:rsidR="000A2CF8" w:rsidRPr="008905EA" w:rsidRDefault="000A2CF8" w:rsidP="00B15B45">
                  <w:pPr>
                    <w:jc w:val="both"/>
                  </w:pPr>
                </w:p>
              </w:tc>
              <w:tc>
                <w:tcPr>
                  <w:tcW w:w="2520" w:type="dxa"/>
                  <w:tcBorders>
                    <w:top w:val="nil"/>
                    <w:left w:val="nil"/>
                    <w:bottom w:val="nil"/>
                    <w:right w:val="nil"/>
                  </w:tcBorders>
                </w:tcPr>
                <w:p w:rsidR="000A2CF8" w:rsidRPr="008905EA" w:rsidRDefault="000A2CF8" w:rsidP="00B15B45">
                  <w:pPr>
                    <w:jc w:val="both"/>
                  </w:pPr>
                </w:p>
              </w:tc>
              <w:tc>
                <w:tcPr>
                  <w:tcW w:w="2300" w:type="dxa"/>
                  <w:tcBorders>
                    <w:top w:val="nil"/>
                    <w:left w:val="nil"/>
                    <w:bottom w:val="nil"/>
                    <w:right w:val="nil"/>
                  </w:tcBorders>
                </w:tcPr>
                <w:p w:rsidR="000A2CF8" w:rsidRPr="008905EA" w:rsidRDefault="000A2CF8" w:rsidP="00B15B45">
                  <w:pPr>
                    <w:jc w:val="both"/>
                  </w:pPr>
                </w:p>
              </w:tc>
            </w:tr>
            <w:tr w:rsidR="000A2CF8" w:rsidRPr="008905EA" w:rsidTr="00B15B45">
              <w:trPr>
                <w:jc w:val="center"/>
              </w:trPr>
              <w:tc>
                <w:tcPr>
                  <w:tcW w:w="2577" w:type="dxa"/>
                  <w:tcBorders>
                    <w:top w:val="nil"/>
                    <w:left w:val="nil"/>
                    <w:bottom w:val="single" w:sz="4" w:space="0" w:color="auto"/>
                    <w:right w:val="nil"/>
                  </w:tcBorders>
                </w:tcPr>
                <w:p w:rsidR="000A2CF8" w:rsidRPr="008905EA" w:rsidRDefault="000A2CF8" w:rsidP="00B15B45">
                  <w:pPr>
                    <w:jc w:val="both"/>
                  </w:pPr>
                </w:p>
              </w:tc>
              <w:tc>
                <w:tcPr>
                  <w:tcW w:w="2160" w:type="dxa"/>
                  <w:tcBorders>
                    <w:top w:val="nil"/>
                    <w:left w:val="nil"/>
                    <w:bottom w:val="nil"/>
                    <w:right w:val="nil"/>
                  </w:tcBorders>
                </w:tcPr>
                <w:p w:rsidR="000A2CF8" w:rsidRPr="008905EA" w:rsidRDefault="000A2CF8" w:rsidP="00B15B45">
                  <w:pPr>
                    <w:jc w:val="both"/>
                  </w:pPr>
                </w:p>
              </w:tc>
              <w:tc>
                <w:tcPr>
                  <w:tcW w:w="2520" w:type="dxa"/>
                  <w:tcBorders>
                    <w:top w:val="nil"/>
                    <w:left w:val="nil"/>
                    <w:bottom w:val="single" w:sz="4" w:space="0" w:color="auto"/>
                    <w:right w:val="nil"/>
                  </w:tcBorders>
                </w:tcPr>
                <w:p w:rsidR="000A2CF8" w:rsidRPr="008905EA" w:rsidRDefault="000A2CF8" w:rsidP="00B15B45">
                  <w:pPr>
                    <w:jc w:val="both"/>
                  </w:pPr>
                </w:p>
              </w:tc>
              <w:tc>
                <w:tcPr>
                  <w:tcW w:w="2300" w:type="dxa"/>
                  <w:tcBorders>
                    <w:top w:val="nil"/>
                    <w:left w:val="nil"/>
                    <w:bottom w:val="nil"/>
                    <w:right w:val="nil"/>
                  </w:tcBorders>
                </w:tcPr>
                <w:p w:rsidR="000A2CF8" w:rsidRPr="008905EA" w:rsidRDefault="000A2CF8" w:rsidP="00B15B45">
                  <w:pPr>
                    <w:jc w:val="both"/>
                  </w:pPr>
                  <w:r w:rsidRPr="008905EA">
                    <w:rPr>
                      <w:sz w:val="22"/>
                      <w:szCs w:val="22"/>
                    </w:rPr>
                    <w:t>Сапонова Е.А.</w:t>
                  </w:r>
                </w:p>
              </w:tc>
            </w:tr>
            <w:tr w:rsidR="000A2CF8" w:rsidRPr="008905EA" w:rsidTr="00B15B45">
              <w:trPr>
                <w:jc w:val="center"/>
              </w:trPr>
              <w:tc>
                <w:tcPr>
                  <w:tcW w:w="2577" w:type="dxa"/>
                  <w:tcBorders>
                    <w:top w:val="nil"/>
                    <w:left w:val="nil"/>
                    <w:bottom w:val="nil"/>
                    <w:right w:val="nil"/>
                  </w:tcBorders>
                </w:tcPr>
                <w:p w:rsidR="000A2CF8" w:rsidRPr="008905EA" w:rsidRDefault="000A2CF8" w:rsidP="00B15B45">
                  <w:pPr>
                    <w:jc w:val="both"/>
                  </w:pPr>
                  <w:r w:rsidRPr="008905EA">
                    <w:rPr>
                      <w:sz w:val="22"/>
                      <w:szCs w:val="22"/>
                    </w:rPr>
                    <w:t>М.П.</w:t>
                  </w:r>
                </w:p>
              </w:tc>
              <w:tc>
                <w:tcPr>
                  <w:tcW w:w="2160" w:type="dxa"/>
                  <w:tcBorders>
                    <w:top w:val="nil"/>
                    <w:left w:val="nil"/>
                    <w:bottom w:val="nil"/>
                    <w:right w:val="nil"/>
                  </w:tcBorders>
                </w:tcPr>
                <w:p w:rsidR="000A2CF8" w:rsidRPr="008905EA" w:rsidRDefault="000A2CF8" w:rsidP="00B15B45">
                  <w:pPr>
                    <w:jc w:val="both"/>
                  </w:pPr>
                </w:p>
              </w:tc>
              <w:tc>
                <w:tcPr>
                  <w:tcW w:w="2520" w:type="dxa"/>
                  <w:tcBorders>
                    <w:top w:val="nil"/>
                    <w:left w:val="nil"/>
                    <w:bottom w:val="nil"/>
                    <w:right w:val="nil"/>
                  </w:tcBorders>
                </w:tcPr>
                <w:p w:rsidR="000A2CF8" w:rsidRPr="008905EA" w:rsidRDefault="000A2CF8" w:rsidP="00B15B45">
                  <w:pPr>
                    <w:jc w:val="both"/>
                  </w:pPr>
                  <w:r w:rsidRPr="008905EA">
                    <w:rPr>
                      <w:sz w:val="22"/>
                      <w:szCs w:val="22"/>
                    </w:rPr>
                    <w:t>М.П.</w:t>
                  </w:r>
                </w:p>
              </w:tc>
              <w:tc>
                <w:tcPr>
                  <w:tcW w:w="2300" w:type="dxa"/>
                  <w:tcBorders>
                    <w:top w:val="nil"/>
                    <w:left w:val="nil"/>
                    <w:bottom w:val="nil"/>
                    <w:right w:val="nil"/>
                  </w:tcBorders>
                </w:tcPr>
                <w:p w:rsidR="000A2CF8" w:rsidRPr="008905EA" w:rsidRDefault="000A2CF8" w:rsidP="00B15B45">
                  <w:pPr>
                    <w:jc w:val="both"/>
                  </w:pPr>
                </w:p>
              </w:tc>
            </w:tr>
          </w:tbl>
          <w:p w:rsidR="000A2CF8" w:rsidRDefault="000A2CF8" w:rsidP="00B15B45">
            <w:pPr>
              <w:shd w:val="clear" w:color="auto" w:fill="FFFFFF"/>
              <w:autoSpaceDE w:val="0"/>
              <w:autoSpaceDN w:val="0"/>
              <w:adjustRightInd w:val="0"/>
              <w:ind w:firstLine="709"/>
              <w:jc w:val="both"/>
              <w:rPr>
                <w:b/>
              </w:rPr>
            </w:pPr>
          </w:p>
        </w:tc>
      </w:tr>
    </w:tbl>
    <w:p w:rsidR="000A2CF8" w:rsidRDefault="000A2CF8" w:rsidP="00D201C2">
      <w:pPr>
        <w:shd w:val="clear" w:color="auto" w:fill="FFFFFF"/>
        <w:autoSpaceDE w:val="0"/>
        <w:autoSpaceDN w:val="0"/>
        <w:adjustRightInd w:val="0"/>
        <w:jc w:val="both"/>
        <w:rPr>
          <w:sz w:val="22"/>
          <w:szCs w:val="22"/>
        </w:rPr>
      </w:pPr>
    </w:p>
    <w:p w:rsidR="000A2CF8" w:rsidRDefault="000A2CF8" w:rsidP="00D201C2">
      <w:pPr>
        <w:shd w:val="clear" w:color="auto" w:fill="FFFFFF"/>
        <w:autoSpaceDE w:val="0"/>
        <w:autoSpaceDN w:val="0"/>
        <w:adjustRightInd w:val="0"/>
        <w:jc w:val="both"/>
        <w:rPr>
          <w:sz w:val="22"/>
          <w:szCs w:val="22"/>
        </w:rPr>
      </w:pPr>
    </w:p>
    <w:p w:rsidR="000A2CF8" w:rsidRPr="008905EA" w:rsidRDefault="000A2CF8" w:rsidP="00D201C2">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0A2CF8" w:rsidRPr="008905EA" w:rsidTr="00B15B45">
        <w:trPr>
          <w:jc w:val="center"/>
        </w:trPr>
        <w:tc>
          <w:tcPr>
            <w:tcW w:w="2577" w:type="dxa"/>
          </w:tcPr>
          <w:p w:rsidR="000A2CF8" w:rsidRPr="008905EA" w:rsidRDefault="000A2CF8" w:rsidP="00B15B45">
            <w:pPr>
              <w:jc w:val="both"/>
            </w:pPr>
            <w:r w:rsidRPr="008905EA">
              <w:rPr>
                <w:sz w:val="22"/>
                <w:szCs w:val="22"/>
              </w:rPr>
              <w:t>От Поставщика:</w:t>
            </w:r>
          </w:p>
        </w:tc>
        <w:tc>
          <w:tcPr>
            <w:tcW w:w="2160" w:type="dxa"/>
          </w:tcPr>
          <w:p w:rsidR="000A2CF8" w:rsidRPr="008905EA" w:rsidRDefault="000A2CF8" w:rsidP="00B15B45">
            <w:pPr>
              <w:jc w:val="both"/>
            </w:pPr>
          </w:p>
        </w:tc>
        <w:tc>
          <w:tcPr>
            <w:tcW w:w="2520" w:type="dxa"/>
          </w:tcPr>
          <w:p w:rsidR="000A2CF8" w:rsidRPr="008905EA" w:rsidRDefault="000A2CF8" w:rsidP="00B15B45">
            <w:pPr>
              <w:jc w:val="both"/>
            </w:pPr>
            <w:r w:rsidRPr="008905EA">
              <w:rPr>
                <w:sz w:val="22"/>
                <w:szCs w:val="22"/>
              </w:rPr>
              <w:t>От Покупателя:</w:t>
            </w:r>
          </w:p>
        </w:tc>
        <w:tc>
          <w:tcPr>
            <w:tcW w:w="2300" w:type="dxa"/>
          </w:tcPr>
          <w:p w:rsidR="000A2CF8" w:rsidRPr="008905EA" w:rsidRDefault="000A2CF8" w:rsidP="00B15B45">
            <w:pPr>
              <w:jc w:val="both"/>
            </w:pPr>
          </w:p>
        </w:tc>
      </w:tr>
      <w:tr w:rsidR="000A2CF8" w:rsidRPr="008905EA" w:rsidTr="00B15B45">
        <w:trPr>
          <w:trHeight w:val="172"/>
          <w:jc w:val="center"/>
        </w:trPr>
        <w:tc>
          <w:tcPr>
            <w:tcW w:w="2577" w:type="dxa"/>
          </w:tcPr>
          <w:p w:rsidR="000A2CF8" w:rsidRPr="008905EA" w:rsidRDefault="000A2CF8" w:rsidP="00B15B45">
            <w:pPr>
              <w:jc w:val="both"/>
            </w:pPr>
          </w:p>
        </w:tc>
        <w:tc>
          <w:tcPr>
            <w:tcW w:w="2160" w:type="dxa"/>
          </w:tcPr>
          <w:p w:rsidR="000A2CF8" w:rsidRPr="008905EA" w:rsidRDefault="000A2CF8" w:rsidP="00B15B45">
            <w:pPr>
              <w:jc w:val="both"/>
            </w:pPr>
          </w:p>
        </w:tc>
        <w:tc>
          <w:tcPr>
            <w:tcW w:w="2520" w:type="dxa"/>
          </w:tcPr>
          <w:p w:rsidR="000A2CF8" w:rsidRPr="008905EA" w:rsidRDefault="000A2CF8" w:rsidP="00B15B45">
            <w:pPr>
              <w:jc w:val="both"/>
            </w:pPr>
          </w:p>
        </w:tc>
        <w:tc>
          <w:tcPr>
            <w:tcW w:w="2300" w:type="dxa"/>
          </w:tcPr>
          <w:p w:rsidR="000A2CF8" w:rsidRPr="008905EA" w:rsidRDefault="000A2CF8" w:rsidP="00B15B45">
            <w:pPr>
              <w:jc w:val="both"/>
            </w:pPr>
          </w:p>
        </w:tc>
      </w:tr>
      <w:tr w:rsidR="000A2CF8" w:rsidRPr="008905EA" w:rsidTr="00B15B45">
        <w:trPr>
          <w:jc w:val="center"/>
        </w:trPr>
        <w:tc>
          <w:tcPr>
            <w:tcW w:w="2577" w:type="dxa"/>
          </w:tcPr>
          <w:p w:rsidR="000A2CF8" w:rsidRPr="008905EA" w:rsidRDefault="000A2CF8" w:rsidP="00B15B45">
            <w:pPr>
              <w:jc w:val="both"/>
            </w:pPr>
          </w:p>
        </w:tc>
        <w:tc>
          <w:tcPr>
            <w:tcW w:w="2160" w:type="dxa"/>
          </w:tcPr>
          <w:p w:rsidR="000A2CF8" w:rsidRPr="008905EA" w:rsidRDefault="000A2CF8" w:rsidP="00B15B45">
            <w:pPr>
              <w:jc w:val="both"/>
            </w:pPr>
          </w:p>
        </w:tc>
        <w:tc>
          <w:tcPr>
            <w:tcW w:w="2520" w:type="dxa"/>
          </w:tcPr>
          <w:p w:rsidR="000A2CF8" w:rsidRPr="008905EA" w:rsidRDefault="000A2CF8" w:rsidP="00B15B45">
            <w:pPr>
              <w:jc w:val="both"/>
            </w:pPr>
          </w:p>
        </w:tc>
        <w:tc>
          <w:tcPr>
            <w:tcW w:w="2300" w:type="dxa"/>
          </w:tcPr>
          <w:p w:rsidR="000A2CF8" w:rsidRPr="008905EA" w:rsidRDefault="000A2CF8" w:rsidP="00B15B45">
            <w:pPr>
              <w:jc w:val="both"/>
            </w:pPr>
          </w:p>
        </w:tc>
      </w:tr>
      <w:tr w:rsidR="000A2CF8" w:rsidRPr="008905EA" w:rsidTr="00B15B45">
        <w:trPr>
          <w:jc w:val="center"/>
        </w:trPr>
        <w:tc>
          <w:tcPr>
            <w:tcW w:w="2577" w:type="dxa"/>
            <w:tcBorders>
              <w:bottom w:val="single" w:sz="4" w:space="0" w:color="auto"/>
            </w:tcBorders>
          </w:tcPr>
          <w:p w:rsidR="000A2CF8" w:rsidRPr="008905EA" w:rsidRDefault="000A2CF8" w:rsidP="00B15B45">
            <w:pPr>
              <w:jc w:val="both"/>
            </w:pPr>
          </w:p>
        </w:tc>
        <w:tc>
          <w:tcPr>
            <w:tcW w:w="2160" w:type="dxa"/>
          </w:tcPr>
          <w:p w:rsidR="000A2CF8" w:rsidRPr="008905EA" w:rsidRDefault="000A2CF8" w:rsidP="00B15B45">
            <w:pPr>
              <w:jc w:val="both"/>
            </w:pPr>
          </w:p>
        </w:tc>
        <w:tc>
          <w:tcPr>
            <w:tcW w:w="2520" w:type="dxa"/>
            <w:tcBorders>
              <w:bottom w:val="single" w:sz="4" w:space="0" w:color="auto"/>
            </w:tcBorders>
          </w:tcPr>
          <w:p w:rsidR="000A2CF8" w:rsidRPr="008905EA" w:rsidRDefault="000A2CF8" w:rsidP="00B15B45">
            <w:pPr>
              <w:jc w:val="both"/>
            </w:pPr>
          </w:p>
        </w:tc>
        <w:tc>
          <w:tcPr>
            <w:tcW w:w="2300" w:type="dxa"/>
          </w:tcPr>
          <w:p w:rsidR="000A2CF8" w:rsidRPr="008905EA" w:rsidRDefault="000A2CF8" w:rsidP="00B15B45">
            <w:pPr>
              <w:jc w:val="both"/>
            </w:pPr>
            <w:r w:rsidRPr="008905EA">
              <w:rPr>
                <w:sz w:val="22"/>
                <w:szCs w:val="22"/>
              </w:rPr>
              <w:t>Сапонова Е.А.</w:t>
            </w:r>
          </w:p>
        </w:tc>
      </w:tr>
      <w:tr w:rsidR="000A2CF8" w:rsidRPr="008905EA" w:rsidTr="00B15B45">
        <w:trPr>
          <w:jc w:val="center"/>
        </w:trPr>
        <w:tc>
          <w:tcPr>
            <w:tcW w:w="2577" w:type="dxa"/>
          </w:tcPr>
          <w:p w:rsidR="000A2CF8" w:rsidRPr="008905EA" w:rsidRDefault="000A2CF8" w:rsidP="00B15B45">
            <w:pPr>
              <w:jc w:val="both"/>
            </w:pPr>
            <w:r w:rsidRPr="008905EA">
              <w:rPr>
                <w:sz w:val="22"/>
                <w:szCs w:val="22"/>
              </w:rPr>
              <w:t>М.П.</w:t>
            </w:r>
          </w:p>
        </w:tc>
        <w:tc>
          <w:tcPr>
            <w:tcW w:w="2160" w:type="dxa"/>
          </w:tcPr>
          <w:p w:rsidR="000A2CF8" w:rsidRPr="008905EA" w:rsidRDefault="000A2CF8" w:rsidP="00B15B45">
            <w:pPr>
              <w:jc w:val="both"/>
            </w:pPr>
          </w:p>
        </w:tc>
        <w:tc>
          <w:tcPr>
            <w:tcW w:w="2520" w:type="dxa"/>
          </w:tcPr>
          <w:p w:rsidR="000A2CF8" w:rsidRPr="008905EA" w:rsidRDefault="000A2CF8" w:rsidP="00B15B45">
            <w:pPr>
              <w:jc w:val="both"/>
            </w:pPr>
            <w:r w:rsidRPr="008905EA">
              <w:rPr>
                <w:sz w:val="22"/>
                <w:szCs w:val="22"/>
              </w:rPr>
              <w:t>М.П.</w:t>
            </w:r>
          </w:p>
        </w:tc>
        <w:tc>
          <w:tcPr>
            <w:tcW w:w="2300" w:type="dxa"/>
          </w:tcPr>
          <w:p w:rsidR="000A2CF8" w:rsidRPr="008905EA" w:rsidRDefault="000A2CF8" w:rsidP="00B15B45">
            <w:pPr>
              <w:jc w:val="both"/>
            </w:pPr>
          </w:p>
        </w:tc>
      </w:tr>
    </w:tbl>
    <w:p w:rsidR="000A2CF8" w:rsidRDefault="000A2CF8" w:rsidP="00F87321">
      <w:pPr>
        <w:outlineLvl w:val="0"/>
        <w:rPr>
          <w:b/>
        </w:rPr>
      </w:pPr>
      <w:r>
        <w:rPr>
          <w:b/>
        </w:rPr>
        <w:t xml:space="preserve"> </w:t>
      </w:r>
    </w:p>
    <w:p w:rsidR="000A2CF8" w:rsidRDefault="000A2CF8">
      <w:pPr>
        <w:spacing w:after="200" w:line="276" w:lineRule="auto"/>
        <w:rPr>
          <w:b/>
        </w:rPr>
      </w:pPr>
      <w:r>
        <w:rPr>
          <w:b/>
        </w:rPr>
        <w:br w:type="page"/>
      </w:r>
    </w:p>
    <w:p w:rsidR="000A2CF8" w:rsidRDefault="000A2CF8" w:rsidP="00817C79">
      <w:pPr>
        <w:rPr>
          <w:bCs/>
          <w:sz w:val="22"/>
          <w:szCs w:val="22"/>
        </w:rPr>
        <w:sectPr w:rsidR="000A2CF8" w:rsidSect="004A0A8E">
          <w:headerReference w:type="even" r:id="rId43"/>
          <w:headerReference w:type="default" r:id="rId44"/>
          <w:footerReference w:type="default" r:id="rId45"/>
          <w:headerReference w:type="first" r:id="rId46"/>
          <w:pgSz w:w="11906" w:h="16838"/>
          <w:pgMar w:top="692" w:right="567" w:bottom="539" w:left="900" w:header="360" w:footer="205" w:gutter="0"/>
          <w:cols w:space="708"/>
          <w:docGrid w:linePitch="360"/>
        </w:sectPr>
      </w:pPr>
      <w:r>
        <w:rPr>
          <w:noProof/>
        </w:rPr>
        <w:pict>
          <v:shape id="_x0000_s1030" type="#_x0000_t75" style="position:absolute;margin-left:-48pt;margin-top:-61.85pt;width:596.8pt;height:846pt;z-index:251659264">
            <v:imagedata r:id="rId47" o:title=""/>
          </v:shape>
        </w:pict>
      </w:r>
    </w:p>
    <w:p w:rsidR="000A2CF8" w:rsidRPr="00DC2103" w:rsidRDefault="000A2CF8" w:rsidP="00817C79">
      <w:pPr>
        <w:rPr>
          <w:bCs/>
          <w:sz w:val="22"/>
          <w:szCs w:val="22"/>
        </w:rPr>
      </w:pPr>
      <w:r>
        <w:rPr>
          <w:noProof/>
        </w:rPr>
        <w:pict>
          <v:shape id="_x0000_s1031" type="#_x0000_t75" style="position:absolute;margin-left:-48pt;margin-top:-36pt;width:598.25pt;height:846pt;z-index:251660288">
            <v:imagedata r:id="rId48" o:title=""/>
          </v:shape>
        </w:pict>
      </w:r>
    </w:p>
    <w:p w:rsidR="000A2CF8" w:rsidRPr="003C2358" w:rsidRDefault="000A2CF8" w:rsidP="0029741E"/>
    <w:sectPr w:rsidR="000A2CF8" w:rsidRPr="003C2358" w:rsidSect="004A0A8E">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2CF8" w:rsidRDefault="000A2CF8">
      <w:r>
        <w:separator/>
      </w:r>
    </w:p>
  </w:endnote>
  <w:endnote w:type="continuationSeparator" w:id="0">
    <w:p w:rsidR="000A2CF8" w:rsidRDefault="000A2C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A2CF8" w:rsidRDefault="000A2CF8"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A2CF8" w:rsidRDefault="000A2CF8"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A2CF8" w:rsidRDefault="000A2CF8" w:rsidP="0035599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355991">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rsidR="000A2CF8" w:rsidRDefault="000A2C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2CF8" w:rsidRDefault="000A2CF8">
      <w:r>
        <w:separator/>
      </w:r>
    </w:p>
  </w:footnote>
  <w:footnote w:type="continuationSeparator" w:id="0">
    <w:p w:rsidR="000A2CF8" w:rsidRDefault="000A2C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A2CF8" w:rsidRDefault="000A2CF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rsidR="000A2CF8" w:rsidRDefault="000A2CF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A2CF8" w:rsidRDefault="000A2CF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0A2CF8" w:rsidRDefault="000A2CF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A2CF8" w:rsidRDefault="000A2CF8">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rsidR="000A2CF8" w:rsidRDefault="000A2CF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pPr>
      <w:pStyle w:val="Header"/>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CF8" w:rsidRDefault="000A2C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BC2EC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6FE537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2DE66"/>
    <w:lvl w:ilvl="0">
      <w:start w:val="1"/>
      <w:numFmt w:val="decimal"/>
      <w:pStyle w:val="ListNumber3"/>
      <w:lvlText w:val="%1."/>
      <w:lvlJc w:val="left"/>
      <w:pPr>
        <w:tabs>
          <w:tab w:val="num" w:pos="926"/>
        </w:tabs>
        <w:ind w:left="926" w:hanging="360"/>
      </w:pPr>
    </w:lvl>
  </w:abstractNum>
  <w:abstractNum w:abstractNumId="3">
    <w:nsid w:val="FFFFFF7F"/>
    <w:multiLevelType w:val="singleLevel"/>
    <w:tmpl w:val="37B6971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1206D8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8E4E85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E704B7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F8E7E2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E50DF40"/>
    <w:lvl w:ilvl="0">
      <w:start w:val="1"/>
      <w:numFmt w:val="decimal"/>
      <w:pStyle w:val="ListNumber"/>
      <w:lvlText w:val="%1."/>
      <w:lvlJc w:val="left"/>
      <w:pPr>
        <w:tabs>
          <w:tab w:val="num" w:pos="360"/>
        </w:tabs>
        <w:ind w:left="360" w:hanging="360"/>
      </w:pPr>
    </w:lvl>
  </w:abstractNum>
  <w:abstractNum w:abstractNumId="9">
    <w:nsid w:val="FFFFFF89"/>
    <w:multiLevelType w:val="singleLevel"/>
    <w:tmpl w:val="EE20F6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1">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5">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7">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FFFFFFFF">
      <w:start w:val="1"/>
      <w:numFmt w:val="decimal"/>
      <w:lvlText w:val="%1."/>
      <w:lvlJc w:val="left"/>
      <w:pPr>
        <w:tabs>
          <w:tab w:val="num" w:pos="960"/>
        </w:tabs>
        <w:ind w:left="960" w:hanging="360"/>
      </w:pPr>
      <w:rPr>
        <w:rFonts w:cs="Times New Roman"/>
        <w:color w:val="auto"/>
      </w:r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041030E4">
      <w:start w:val="1"/>
      <w:numFmt w:val="russianLower"/>
      <w:lvlText w:val="%1)"/>
      <w:lvlJc w:val="left"/>
      <w:pPr>
        <w:ind w:left="1080" w:hanging="360"/>
      </w:pPr>
      <w:rPr>
        <w:rFonts w:cs="Times New Roman" w:hint="default"/>
        <w:color w:val="auto"/>
      </w:rPr>
    </w:lvl>
    <w:lvl w:ilvl="1" w:tplc="06DA5B2E" w:tentative="1">
      <w:start w:val="1"/>
      <w:numFmt w:val="lowerLetter"/>
      <w:lvlText w:val="%2."/>
      <w:lvlJc w:val="left"/>
      <w:pPr>
        <w:ind w:left="1800" w:hanging="360"/>
      </w:pPr>
      <w:rPr>
        <w:rFonts w:cs="Times New Roman"/>
      </w:rPr>
    </w:lvl>
    <w:lvl w:ilvl="2" w:tplc="8A043F38" w:tentative="1">
      <w:start w:val="1"/>
      <w:numFmt w:val="lowerRoman"/>
      <w:lvlText w:val="%3."/>
      <w:lvlJc w:val="right"/>
      <w:pPr>
        <w:ind w:left="2520" w:hanging="180"/>
      </w:pPr>
      <w:rPr>
        <w:rFonts w:cs="Times New Roman"/>
      </w:rPr>
    </w:lvl>
    <w:lvl w:ilvl="3" w:tplc="D3087EB6" w:tentative="1">
      <w:start w:val="1"/>
      <w:numFmt w:val="decimal"/>
      <w:lvlText w:val="%4."/>
      <w:lvlJc w:val="left"/>
      <w:pPr>
        <w:ind w:left="3240" w:hanging="360"/>
      </w:pPr>
      <w:rPr>
        <w:rFonts w:cs="Times New Roman"/>
      </w:rPr>
    </w:lvl>
    <w:lvl w:ilvl="4" w:tplc="82F22192" w:tentative="1">
      <w:start w:val="1"/>
      <w:numFmt w:val="lowerLetter"/>
      <w:lvlText w:val="%5."/>
      <w:lvlJc w:val="left"/>
      <w:pPr>
        <w:ind w:left="3960" w:hanging="360"/>
      </w:pPr>
      <w:rPr>
        <w:rFonts w:cs="Times New Roman"/>
      </w:rPr>
    </w:lvl>
    <w:lvl w:ilvl="5" w:tplc="62F0F400" w:tentative="1">
      <w:start w:val="1"/>
      <w:numFmt w:val="lowerRoman"/>
      <w:lvlText w:val="%6."/>
      <w:lvlJc w:val="right"/>
      <w:pPr>
        <w:ind w:left="4680" w:hanging="180"/>
      </w:pPr>
      <w:rPr>
        <w:rFonts w:cs="Times New Roman"/>
      </w:rPr>
    </w:lvl>
    <w:lvl w:ilvl="6" w:tplc="5DEA5542" w:tentative="1">
      <w:start w:val="1"/>
      <w:numFmt w:val="decimal"/>
      <w:lvlText w:val="%7."/>
      <w:lvlJc w:val="left"/>
      <w:pPr>
        <w:ind w:left="5400" w:hanging="360"/>
      </w:pPr>
      <w:rPr>
        <w:rFonts w:cs="Times New Roman"/>
      </w:rPr>
    </w:lvl>
    <w:lvl w:ilvl="7" w:tplc="5FEC7B50" w:tentative="1">
      <w:start w:val="1"/>
      <w:numFmt w:val="lowerLetter"/>
      <w:lvlText w:val="%8."/>
      <w:lvlJc w:val="left"/>
      <w:pPr>
        <w:ind w:left="6120" w:hanging="360"/>
      </w:pPr>
      <w:rPr>
        <w:rFonts w:cs="Times New Roman"/>
      </w:rPr>
    </w:lvl>
    <w:lvl w:ilvl="8" w:tplc="0EAACC74"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720"/>
        </w:tabs>
        <w:ind w:left="-720" w:hanging="180"/>
      </w:pPr>
      <w:rPr>
        <w:rFonts w:cs="Times New Roman"/>
      </w:rPr>
    </w:lvl>
    <w:lvl w:ilvl="3" w:tplc="FFFFFFFF" w:tentative="1">
      <w:start w:val="1"/>
      <w:numFmt w:val="decimal"/>
      <w:lvlText w:val="%4."/>
      <w:lvlJc w:val="left"/>
      <w:pPr>
        <w:tabs>
          <w:tab w:val="num" w:pos="0"/>
        </w:tabs>
        <w:ind w:hanging="360"/>
      </w:pPr>
      <w:rPr>
        <w:rFonts w:cs="Times New Roman"/>
      </w:rPr>
    </w:lvl>
    <w:lvl w:ilvl="4" w:tplc="FFFFFFFF" w:tentative="1">
      <w:start w:val="1"/>
      <w:numFmt w:val="lowerLetter"/>
      <w:lvlText w:val="%5."/>
      <w:lvlJc w:val="left"/>
      <w:pPr>
        <w:tabs>
          <w:tab w:val="num" w:pos="720"/>
        </w:tabs>
        <w:ind w:left="720" w:hanging="360"/>
      </w:pPr>
      <w:rPr>
        <w:rFonts w:cs="Times New Roman"/>
      </w:rPr>
    </w:lvl>
    <w:lvl w:ilvl="5" w:tplc="FFFFFFFF" w:tentative="1">
      <w:start w:val="1"/>
      <w:numFmt w:val="lowerRoman"/>
      <w:lvlText w:val="%6."/>
      <w:lvlJc w:val="right"/>
      <w:pPr>
        <w:tabs>
          <w:tab w:val="num" w:pos="1440"/>
        </w:tabs>
        <w:ind w:left="1440" w:hanging="180"/>
      </w:pPr>
      <w:rPr>
        <w:rFonts w:cs="Times New Roman"/>
      </w:rPr>
    </w:lvl>
    <w:lvl w:ilvl="6" w:tplc="FFFFFFFF" w:tentative="1">
      <w:start w:val="1"/>
      <w:numFmt w:val="decimal"/>
      <w:lvlText w:val="%7."/>
      <w:lvlJc w:val="left"/>
      <w:pPr>
        <w:tabs>
          <w:tab w:val="num" w:pos="2160"/>
        </w:tabs>
        <w:ind w:left="2160" w:hanging="360"/>
      </w:pPr>
      <w:rPr>
        <w:rFonts w:cs="Times New Roman"/>
      </w:rPr>
    </w:lvl>
    <w:lvl w:ilvl="7" w:tplc="FFFFFFFF" w:tentative="1">
      <w:start w:val="1"/>
      <w:numFmt w:val="lowerLetter"/>
      <w:lvlText w:val="%8."/>
      <w:lvlJc w:val="left"/>
      <w:pPr>
        <w:tabs>
          <w:tab w:val="num" w:pos="2880"/>
        </w:tabs>
        <w:ind w:left="2880" w:hanging="360"/>
      </w:pPr>
      <w:rPr>
        <w:rFonts w:cs="Times New Roman"/>
      </w:rPr>
    </w:lvl>
    <w:lvl w:ilvl="8" w:tplc="FFFFFFFF"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EBC6BAC8">
      <w:start w:val="1"/>
      <w:numFmt w:val="bullet"/>
      <w:lvlText w:val=""/>
      <w:lvlJc w:val="left"/>
      <w:pPr>
        <w:tabs>
          <w:tab w:val="num" w:pos="1080"/>
        </w:tabs>
        <w:ind w:left="1080" w:hanging="360"/>
      </w:pPr>
      <w:rPr>
        <w:rFonts w:ascii="Symbol" w:hAnsi="Symbol" w:hint="default"/>
      </w:rPr>
    </w:lvl>
    <w:lvl w:ilvl="1" w:tplc="A6F0B110" w:tentative="1">
      <w:start w:val="1"/>
      <w:numFmt w:val="bullet"/>
      <w:lvlText w:val="o"/>
      <w:lvlJc w:val="left"/>
      <w:pPr>
        <w:tabs>
          <w:tab w:val="num" w:pos="1800"/>
        </w:tabs>
        <w:ind w:left="1800" w:hanging="360"/>
      </w:pPr>
      <w:rPr>
        <w:rFonts w:ascii="Courier New" w:hAnsi="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E8D4CAF6"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E7D6AF2A"/>
    <w:lvl w:ilvl="0">
      <w:start w:val="1"/>
      <w:numFmt w:val="decimal"/>
      <w:lvlText w:val="%1."/>
      <w:lvlJc w:val="left"/>
      <w:pPr>
        <w:tabs>
          <w:tab w:val="num" w:pos="720"/>
        </w:tabs>
        <w:ind w:left="720" w:hanging="360"/>
      </w:pPr>
      <w:rPr>
        <w:rFonts w:cs="Times New Roman" w:hint="default"/>
        <w:b/>
        <w:sz w:val="24"/>
        <w:szCs w:val="24"/>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FFFFFFFF">
      <w:start w:val="1"/>
      <w:numFmt w:val="decimal"/>
      <w:lvlText w:val="%1."/>
      <w:lvlJc w:val="left"/>
      <w:pPr>
        <w:tabs>
          <w:tab w:val="num" w:pos="960"/>
        </w:tabs>
        <w:ind w:left="960" w:hanging="360"/>
      </w:pPr>
      <w:rPr>
        <w:rFonts w:cs="Times New Roman"/>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0AA6CD9A">
      <w:start w:val="1"/>
      <w:numFmt w:val="russianLower"/>
      <w:lvlText w:val="%1)"/>
      <w:lvlJc w:val="left"/>
      <w:pPr>
        <w:ind w:left="720" w:hanging="360"/>
      </w:pPr>
      <w:rPr>
        <w:rFonts w:cs="Times New Roman" w:hint="default"/>
        <w:color w:val="auto"/>
      </w:rPr>
    </w:lvl>
    <w:lvl w:ilvl="1" w:tplc="04190003">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EBC6BAC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FFFFFFFF">
      <w:start w:val="1"/>
      <w:numFmt w:val="russianLower"/>
      <w:lvlText w:val="%1)"/>
      <w:lvlJc w:val="left"/>
      <w:pPr>
        <w:ind w:left="1494"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FFFFFFFF">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DFFA04A4">
      <w:start w:val="1"/>
      <w:numFmt w:val="bullet"/>
      <w:lvlText w:val=""/>
      <w:lvlJc w:val="left"/>
      <w:pPr>
        <w:ind w:left="960"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1CE4D268">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45AA18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A6F0B110">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20B4D990"/>
    <w:lvl w:ilvl="0" w:tplc="FFFFFFFF">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8"/>
  </w:num>
  <w:num w:numId="12">
    <w:abstractNumId w:val="28"/>
  </w:num>
  <w:num w:numId="1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num>
  <w:num w:numId="15">
    <w:abstractNumId w:val="21"/>
  </w:num>
  <w:num w:numId="16">
    <w:abstractNumId w:val="22"/>
  </w:num>
  <w:num w:numId="17">
    <w:abstractNumId w:val="35"/>
  </w:num>
  <w:num w:numId="18">
    <w:abstractNumId w:val="23"/>
  </w:num>
  <w:num w:numId="19">
    <w:abstractNumId w:val="42"/>
  </w:num>
  <w:num w:numId="20">
    <w:abstractNumId w:val="46"/>
  </w:num>
  <w:num w:numId="21">
    <w:abstractNumId w:val="43"/>
  </w:num>
  <w:num w:numId="22">
    <w:abstractNumId w:val="32"/>
  </w:num>
  <w:num w:numId="23">
    <w:abstractNumId w:val="25"/>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num>
  <w:num w:numId="26">
    <w:abstractNumId w:val="15"/>
  </w:num>
  <w:num w:numId="27">
    <w:abstractNumId w:val="40"/>
  </w:num>
  <w:num w:numId="28">
    <w:abstractNumId w:val="16"/>
  </w:num>
  <w:num w:numId="29">
    <w:abstractNumId w:val="12"/>
  </w:num>
  <w:num w:numId="30">
    <w:abstractNumId w:val="20"/>
  </w:num>
  <w:num w:numId="31">
    <w:abstractNumId w:val="11"/>
  </w:num>
  <w:num w:numId="32">
    <w:abstractNumId w:val="17"/>
  </w:num>
  <w:num w:numId="33">
    <w:abstractNumId w:val="29"/>
  </w:num>
  <w:num w:numId="34">
    <w:abstractNumId w:val="14"/>
  </w:num>
  <w:num w:numId="35">
    <w:abstractNumId w:val="27"/>
  </w:num>
  <w:num w:numId="36">
    <w:abstractNumId w:val="41"/>
  </w:num>
  <w:num w:numId="37">
    <w:abstractNumId w:val="24"/>
  </w:num>
  <w:num w:numId="38">
    <w:abstractNumId w:val="36"/>
  </w:num>
  <w:num w:numId="39">
    <w:abstractNumId w:val="34"/>
  </w:num>
  <w:num w:numId="40">
    <w:abstractNumId w:val="37"/>
  </w:num>
  <w:num w:numId="41">
    <w:abstractNumId w:val="38"/>
  </w:num>
  <w:num w:numId="42">
    <w:abstractNumId w:val="39"/>
  </w:num>
  <w:num w:numId="43">
    <w:abstractNumId w:val="45"/>
  </w:num>
  <w:num w:numId="44">
    <w:abstractNumId w:val="19"/>
  </w:num>
  <w:num w:numId="45">
    <w:abstractNumId w:val="33"/>
  </w:num>
  <w:num w:numId="46">
    <w:abstractNumId w:val="13"/>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A9A"/>
    <w:rsid w:val="000013B6"/>
    <w:rsid w:val="0000167A"/>
    <w:rsid w:val="0000303C"/>
    <w:rsid w:val="00003363"/>
    <w:rsid w:val="00004004"/>
    <w:rsid w:val="00004476"/>
    <w:rsid w:val="00004A25"/>
    <w:rsid w:val="00004E04"/>
    <w:rsid w:val="00004EE5"/>
    <w:rsid w:val="00005550"/>
    <w:rsid w:val="00005623"/>
    <w:rsid w:val="0000592F"/>
    <w:rsid w:val="0000662D"/>
    <w:rsid w:val="0000687B"/>
    <w:rsid w:val="0000689C"/>
    <w:rsid w:val="00006AAE"/>
    <w:rsid w:val="000071A4"/>
    <w:rsid w:val="000119DE"/>
    <w:rsid w:val="00011BB9"/>
    <w:rsid w:val="00011DA5"/>
    <w:rsid w:val="00011DD9"/>
    <w:rsid w:val="000126C8"/>
    <w:rsid w:val="00012710"/>
    <w:rsid w:val="000129F0"/>
    <w:rsid w:val="00012ED4"/>
    <w:rsid w:val="00013C75"/>
    <w:rsid w:val="000147F0"/>
    <w:rsid w:val="00014A26"/>
    <w:rsid w:val="000152B7"/>
    <w:rsid w:val="0001546F"/>
    <w:rsid w:val="000158C8"/>
    <w:rsid w:val="000161CC"/>
    <w:rsid w:val="00016384"/>
    <w:rsid w:val="000173E8"/>
    <w:rsid w:val="00017618"/>
    <w:rsid w:val="000212E2"/>
    <w:rsid w:val="00021E44"/>
    <w:rsid w:val="00022ABC"/>
    <w:rsid w:val="00023DE7"/>
    <w:rsid w:val="000245C3"/>
    <w:rsid w:val="000263F5"/>
    <w:rsid w:val="000264CE"/>
    <w:rsid w:val="000271FB"/>
    <w:rsid w:val="00030B42"/>
    <w:rsid w:val="0003182B"/>
    <w:rsid w:val="00031977"/>
    <w:rsid w:val="00032381"/>
    <w:rsid w:val="00033633"/>
    <w:rsid w:val="00033A28"/>
    <w:rsid w:val="00033B5B"/>
    <w:rsid w:val="00033EEC"/>
    <w:rsid w:val="000349A4"/>
    <w:rsid w:val="00034AD6"/>
    <w:rsid w:val="00034BD7"/>
    <w:rsid w:val="00036541"/>
    <w:rsid w:val="0003654A"/>
    <w:rsid w:val="00036CD0"/>
    <w:rsid w:val="000376FD"/>
    <w:rsid w:val="00037CA5"/>
    <w:rsid w:val="00041664"/>
    <w:rsid w:val="00042330"/>
    <w:rsid w:val="00043441"/>
    <w:rsid w:val="00043B6C"/>
    <w:rsid w:val="000448DA"/>
    <w:rsid w:val="00044938"/>
    <w:rsid w:val="00044F5E"/>
    <w:rsid w:val="000459AC"/>
    <w:rsid w:val="00045CF5"/>
    <w:rsid w:val="000465E4"/>
    <w:rsid w:val="000474E7"/>
    <w:rsid w:val="00047FA5"/>
    <w:rsid w:val="00050057"/>
    <w:rsid w:val="0005066C"/>
    <w:rsid w:val="0005184D"/>
    <w:rsid w:val="00051909"/>
    <w:rsid w:val="00051ADF"/>
    <w:rsid w:val="00051E47"/>
    <w:rsid w:val="0005405A"/>
    <w:rsid w:val="00055A67"/>
    <w:rsid w:val="00055BFF"/>
    <w:rsid w:val="00055EEF"/>
    <w:rsid w:val="0005603A"/>
    <w:rsid w:val="000561E6"/>
    <w:rsid w:val="00056E65"/>
    <w:rsid w:val="000577A2"/>
    <w:rsid w:val="000579F5"/>
    <w:rsid w:val="00057B03"/>
    <w:rsid w:val="000610F7"/>
    <w:rsid w:val="000612B9"/>
    <w:rsid w:val="00061A4A"/>
    <w:rsid w:val="00061B5C"/>
    <w:rsid w:val="0006245D"/>
    <w:rsid w:val="00062EE3"/>
    <w:rsid w:val="000657FA"/>
    <w:rsid w:val="0006665C"/>
    <w:rsid w:val="000672A4"/>
    <w:rsid w:val="0007090B"/>
    <w:rsid w:val="00072BA0"/>
    <w:rsid w:val="00072E97"/>
    <w:rsid w:val="000730CE"/>
    <w:rsid w:val="00074856"/>
    <w:rsid w:val="00074B7C"/>
    <w:rsid w:val="000756BD"/>
    <w:rsid w:val="00076CE4"/>
    <w:rsid w:val="00077935"/>
    <w:rsid w:val="00077F67"/>
    <w:rsid w:val="0008001E"/>
    <w:rsid w:val="00081268"/>
    <w:rsid w:val="000815B8"/>
    <w:rsid w:val="000817C2"/>
    <w:rsid w:val="000827FD"/>
    <w:rsid w:val="000834F5"/>
    <w:rsid w:val="00084243"/>
    <w:rsid w:val="00086C3C"/>
    <w:rsid w:val="00087A8D"/>
    <w:rsid w:val="00090830"/>
    <w:rsid w:val="00090C5C"/>
    <w:rsid w:val="00090E43"/>
    <w:rsid w:val="000914C8"/>
    <w:rsid w:val="00093A16"/>
    <w:rsid w:val="00094181"/>
    <w:rsid w:val="00094AAB"/>
    <w:rsid w:val="0009504E"/>
    <w:rsid w:val="0009536C"/>
    <w:rsid w:val="0009577C"/>
    <w:rsid w:val="000961DB"/>
    <w:rsid w:val="0009620E"/>
    <w:rsid w:val="000963C7"/>
    <w:rsid w:val="000A15EB"/>
    <w:rsid w:val="000A1C77"/>
    <w:rsid w:val="000A20F6"/>
    <w:rsid w:val="000A2951"/>
    <w:rsid w:val="000A2CF8"/>
    <w:rsid w:val="000A31CF"/>
    <w:rsid w:val="000A4D42"/>
    <w:rsid w:val="000A50B0"/>
    <w:rsid w:val="000A5F84"/>
    <w:rsid w:val="000A6200"/>
    <w:rsid w:val="000A6265"/>
    <w:rsid w:val="000A6974"/>
    <w:rsid w:val="000A7ABC"/>
    <w:rsid w:val="000B079F"/>
    <w:rsid w:val="000B0EFD"/>
    <w:rsid w:val="000B1820"/>
    <w:rsid w:val="000B1DEB"/>
    <w:rsid w:val="000B2E91"/>
    <w:rsid w:val="000B3DA9"/>
    <w:rsid w:val="000B42FA"/>
    <w:rsid w:val="000B6D5B"/>
    <w:rsid w:val="000B782B"/>
    <w:rsid w:val="000B7998"/>
    <w:rsid w:val="000B7DD9"/>
    <w:rsid w:val="000C0254"/>
    <w:rsid w:val="000C0353"/>
    <w:rsid w:val="000C0ECD"/>
    <w:rsid w:val="000C1B6C"/>
    <w:rsid w:val="000C2293"/>
    <w:rsid w:val="000C2A5C"/>
    <w:rsid w:val="000C3342"/>
    <w:rsid w:val="000C4877"/>
    <w:rsid w:val="000C4A0E"/>
    <w:rsid w:val="000C65A3"/>
    <w:rsid w:val="000C6EA4"/>
    <w:rsid w:val="000D0019"/>
    <w:rsid w:val="000D0873"/>
    <w:rsid w:val="000D2C4A"/>
    <w:rsid w:val="000D5FAF"/>
    <w:rsid w:val="000D79A0"/>
    <w:rsid w:val="000E033A"/>
    <w:rsid w:val="000E064E"/>
    <w:rsid w:val="000E221A"/>
    <w:rsid w:val="000E2B11"/>
    <w:rsid w:val="000E3D35"/>
    <w:rsid w:val="000E55F2"/>
    <w:rsid w:val="000E6663"/>
    <w:rsid w:val="000E76D4"/>
    <w:rsid w:val="000F0FD2"/>
    <w:rsid w:val="000F1007"/>
    <w:rsid w:val="000F1642"/>
    <w:rsid w:val="000F16BF"/>
    <w:rsid w:val="000F16F1"/>
    <w:rsid w:val="000F2679"/>
    <w:rsid w:val="000F321C"/>
    <w:rsid w:val="000F3DAE"/>
    <w:rsid w:val="000F5078"/>
    <w:rsid w:val="000F51D0"/>
    <w:rsid w:val="000F72B4"/>
    <w:rsid w:val="000F7677"/>
    <w:rsid w:val="0010061A"/>
    <w:rsid w:val="00100799"/>
    <w:rsid w:val="001007DC"/>
    <w:rsid w:val="00100A0E"/>
    <w:rsid w:val="00101405"/>
    <w:rsid w:val="00101CE8"/>
    <w:rsid w:val="00103388"/>
    <w:rsid w:val="00103E28"/>
    <w:rsid w:val="00103F39"/>
    <w:rsid w:val="001048DB"/>
    <w:rsid w:val="00105AE7"/>
    <w:rsid w:val="00105EAF"/>
    <w:rsid w:val="00106922"/>
    <w:rsid w:val="0010693E"/>
    <w:rsid w:val="00106F0E"/>
    <w:rsid w:val="001075BA"/>
    <w:rsid w:val="00107941"/>
    <w:rsid w:val="00107979"/>
    <w:rsid w:val="001109B1"/>
    <w:rsid w:val="00111415"/>
    <w:rsid w:val="00111D2F"/>
    <w:rsid w:val="00111F5C"/>
    <w:rsid w:val="00112363"/>
    <w:rsid w:val="00112BED"/>
    <w:rsid w:val="00113C76"/>
    <w:rsid w:val="00113F31"/>
    <w:rsid w:val="00115CD6"/>
    <w:rsid w:val="00116BA7"/>
    <w:rsid w:val="00117163"/>
    <w:rsid w:val="00117538"/>
    <w:rsid w:val="00117EA8"/>
    <w:rsid w:val="00120DB7"/>
    <w:rsid w:val="00121901"/>
    <w:rsid w:val="0012312C"/>
    <w:rsid w:val="00123D56"/>
    <w:rsid w:val="0012427A"/>
    <w:rsid w:val="001246AC"/>
    <w:rsid w:val="00124C0A"/>
    <w:rsid w:val="0012593A"/>
    <w:rsid w:val="00125DB7"/>
    <w:rsid w:val="0012659D"/>
    <w:rsid w:val="00126A55"/>
    <w:rsid w:val="00130376"/>
    <w:rsid w:val="0013070B"/>
    <w:rsid w:val="001309BE"/>
    <w:rsid w:val="00130AFC"/>
    <w:rsid w:val="00130E2F"/>
    <w:rsid w:val="00130EC3"/>
    <w:rsid w:val="00131E26"/>
    <w:rsid w:val="00132817"/>
    <w:rsid w:val="00133BD5"/>
    <w:rsid w:val="00133D99"/>
    <w:rsid w:val="0013483F"/>
    <w:rsid w:val="00134F57"/>
    <w:rsid w:val="00135748"/>
    <w:rsid w:val="00135C24"/>
    <w:rsid w:val="00136F10"/>
    <w:rsid w:val="00137372"/>
    <w:rsid w:val="00137633"/>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499C"/>
    <w:rsid w:val="001454D5"/>
    <w:rsid w:val="00145E3B"/>
    <w:rsid w:val="00146A2A"/>
    <w:rsid w:val="00146B25"/>
    <w:rsid w:val="00146D0F"/>
    <w:rsid w:val="00147989"/>
    <w:rsid w:val="001505A6"/>
    <w:rsid w:val="001508E3"/>
    <w:rsid w:val="00150E0F"/>
    <w:rsid w:val="00151DF1"/>
    <w:rsid w:val="0015239C"/>
    <w:rsid w:val="00152D99"/>
    <w:rsid w:val="001542C5"/>
    <w:rsid w:val="001551E6"/>
    <w:rsid w:val="0015592F"/>
    <w:rsid w:val="0015667E"/>
    <w:rsid w:val="00157152"/>
    <w:rsid w:val="00157312"/>
    <w:rsid w:val="00160F99"/>
    <w:rsid w:val="001620F2"/>
    <w:rsid w:val="00162234"/>
    <w:rsid w:val="00162A1D"/>
    <w:rsid w:val="001647A6"/>
    <w:rsid w:val="00164AD6"/>
    <w:rsid w:val="00167068"/>
    <w:rsid w:val="00167E64"/>
    <w:rsid w:val="0017011D"/>
    <w:rsid w:val="00170BBB"/>
    <w:rsid w:val="00170CCF"/>
    <w:rsid w:val="00173907"/>
    <w:rsid w:val="00173D58"/>
    <w:rsid w:val="00174244"/>
    <w:rsid w:val="001752DE"/>
    <w:rsid w:val="001762F6"/>
    <w:rsid w:val="001763ED"/>
    <w:rsid w:val="00176B68"/>
    <w:rsid w:val="00176C38"/>
    <w:rsid w:val="00177FAD"/>
    <w:rsid w:val="00180470"/>
    <w:rsid w:val="0018105F"/>
    <w:rsid w:val="001810A6"/>
    <w:rsid w:val="001813F1"/>
    <w:rsid w:val="00181CC6"/>
    <w:rsid w:val="00181ED2"/>
    <w:rsid w:val="001845EC"/>
    <w:rsid w:val="00184706"/>
    <w:rsid w:val="001848B7"/>
    <w:rsid w:val="00184D82"/>
    <w:rsid w:val="001850A3"/>
    <w:rsid w:val="001855E1"/>
    <w:rsid w:val="00186621"/>
    <w:rsid w:val="0018694A"/>
    <w:rsid w:val="00186A6D"/>
    <w:rsid w:val="00186E18"/>
    <w:rsid w:val="00190CE0"/>
    <w:rsid w:val="001915C6"/>
    <w:rsid w:val="00192469"/>
    <w:rsid w:val="00192A06"/>
    <w:rsid w:val="00193165"/>
    <w:rsid w:val="00193181"/>
    <w:rsid w:val="00196466"/>
    <w:rsid w:val="00196A05"/>
    <w:rsid w:val="00196CC3"/>
    <w:rsid w:val="00196E90"/>
    <w:rsid w:val="001975E6"/>
    <w:rsid w:val="001A03CD"/>
    <w:rsid w:val="001A0EFA"/>
    <w:rsid w:val="001A23D2"/>
    <w:rsid w:val="001A2BC5"/>
    <w:rsid w:val="001A2C50"/>
    <w:rsid w:val="001A303F"/>
    <w:rsid w:val="001A5738"/>
    <w:rsid w:val="001A6A4A"/>
    <w:rsid w:val="001A6A79"/>
    <w:rsid w:val="001A6ACA"/>
    <w:rsid w:val="001A73D0"/>
    <w:rsid w:val="001A7DE1"/>
    <w:rsid w:val="001B02C3"/>
    <w:rsid w:val="001B49AD"/>
    <w:rsid w:val="001B5C03"/>
    <w:rsid w:val="001B628C"/>
    <w:rsid w:val="001B6F86"/>
    <w:rsid w:val="001B734B"/>
    <w:rsid w:val="001C0204"/>
    <w:rsid w:val="001C0559"/>
    <w:rsid w:val="001C1146"/>
    <w:rsid w:val="001C269C"/>
    <w:rsid w:val="001C2973"/>
    <w:rsid w:val="001C2A8A"/>
    <w:rsid w:val="001C2EC7"/>
    <w:rsid w:val="001C32F0"/>
    <w:rsid w:val="001C3A3B"/>
    <w:rsid w:val="001C5E50"/>
    <w:rsid w:val="001C5E94"/>
    <w:rsid w:val="001C69E8"/>
    <w:rsid w:val="001C7E9F"/>
    <w:rsid w:val="001D0E8B"/>
    <w:rsid w:val="001D39FD"/>
    <w:rsid w:val="001D4CA6"/>
    <w:rsid w:val="001D5635"/>
    <w:rsid w:val="001D5ED5"/>
    <w:rsid w:val="001D6D4A"/>
    <w:rsid w:val="001D71DD"/>
    <w:rsid w:val="001D75D0"/>
    <w:rsid w:val="001E060C"/>
    <w:rsid w:val="001E06C9"/>
    <w:rsid w:val="001E0AA3"/>
    <w:rsid w:val="001E0ED0"/>
    <w:rsid w:val="001E0F05"/>
    <w:rsid w:val="001E16FA"/>
    <w:rsid w:val="001E18EA"/>
    <w:rsid w:val="001E1B1F"/>
    <w:rsid w:val="001E1F72"/>
    <w:rsid w:val="001E2A78"/>
    <w:rsid w:val="001E31F6"/>
    <w:rsid w:val="001E38D1"/>
    <w:rsid w:val="001E3A01"/>
    <w:rsid w:val="001E4403"/>
    <w:rsid w:val="001E54EF"/>
    <w:rsid w:val="001F0447"/>
    <w:rsid w:val="001F0F2F"/>
    <w:rsid w:val="001F17CC"/>
    <w:rsid w:val="001F17E5"/>
    <w:rsid w:val="001F18BA"/>
    <w:rsid w:val="001F1BA2"/>
    <w:rsid w:val="001F1D41"/>
    <w:rsid w:val="001F29F1"/>
    <w:rsid w:val="001F2DF2"/>
    <w:rsid w:val="001F3F94"/>
    <w:rsid w:val="001F5681"/>
    <w:rsid w:val="001F5B9C"/>
    <w:rsid w:val="001F6ECF"/>
    <w:rsid w:val="00200CCD"/>
    <w:rsid w:val="00201CB6"/>
    <w:rsid w:val="00202616"/>
    <w:rsid w:val="002041D3"/>
    <w:rsid w:val="0020671C"/>
    <w:rsid w:val="00207035"/>
    <w:rsid w:val="0021035E"/>
    <w:rsid w:val="00211C2E"/>
    <w:rsid w:val="00213AA3"/>
    <w:rsid w:val="002142A8"/>
    <w:rsid w:val="002143D3"/>
    <w:rsid w:val="0021467A"/>
    <w:rsid w:val="002147A7"/>
    <w:rsid w:val="002147C8"/>
    <w:rsid w:val="00214983"/>
    <w:rsid w:val="00214BA6"/>
    <w:rsid w:val="00216040"/>
    <w:rsid w:val="0021700C"/>
    <w:rsid w:val="002174D8"/>
    <w:rsid w:val="00217CB4"/>
    <w:rsid w:val="00220903"/>
    <w:rsid w:val="00220E1F"/>
    <w:rsid w:val="002236FA"/>
    <w:rsid w:val="00223DA5"/>
    <w:rsid w:val="002243D0"/>
    <w:rsid w:val="002258D3"/>
    <w:rsid w:val="002258DD"/>
    <w:rsid w:val="00225B31"/>
    <w:rsid w:val="00225FB1"/>
    <w:rsid w:val="00226B7E"/>
    <w:rsid w:val="00227761"/>
    <w:rsid w:val="00227846"/>
    <w:rsid w:val="002308A4"/>
    <w:rsid w:val="00230F03"/>
    <w:rsid w:val="00231439"/>
    <w:rsid w:val="0023229C"/>
    <w:rsid w:val="00232EC9"/>
    <w:rsid w:val="00237C61"/>
    <w:rsid w:val="0024068D"/>
    <w:rsid w:val="00240E1A"/>
    <w:rsid w:val="00241A9C"/>
    <w:rsid w:val="002426BC"/>
    <w:rsid w:val="00244F94"/>
    <w:rsid w:val="00244FB3"/>
    <w:rsid w:val="00245E99"/>
    <w:rsid w:val="002463B8"/>
    <w:rsid w:val="00246E84"/>
    <w:rsid w:val="002500D7"/>
    <w:rsid w:val="00250308"/>
    <w:rsid w:val="002523B4"/>
    <w:rsid w:val="00253C71"/>
    <w:rsid w:val="0025453C"/>
    <w:rsid w:val="0025512A"/>
    <w:rsid w:val="002568F0"/>
    <w:rsid w:val="002574A7"/>
    <w:rsid w:val="00260E40"/>
    <w:rsid w:val="00261783"/>
    <w:rsid w:val="00262344"/>
    <w:rsid w:val="002628D1"/>
    <w:rsid w:val="00263978"/>
    <w:rsid w:val="00265872"/>
    <w:rsid w:val="00266BE6"/>
    <w:rsid w:val="00266F21"/>
    <w:rsid w:val="002672BC"/>
    <w:rsid w:val="00270408"/>
    <w:rsid w:val="0027059C"/>
    <w:rsid w:val="00270C46"/>
    <w:rsid w:val="002712DE"/>
    <w:rsid w:val="002714C4"/>
    <w:rsid w:val="00271F4E"/>
    <w:rsid w:val="00272AB4"/>
    <w:rsid w:val="00272B7D"/>
    <w:rsid w:val="00272C2F"/>
    <w:rsid w:val="00272E5C"/>
    <w:rsid w:val="00273A98"/>
    <w:rsid w:val="00275289"/>
    <w:rsid w:val="002756E7"/>
    <w:rsid w:val="002765BD"/>
    <w:rsid w:val="002777A2"/>
    <w:rsid w:val="00283822"/>
    <w:rsid w:val="00283C11"/>
    <w:rsid w:val="0028503D"/>
    <w:rsid w:val="0028511D"/>
    <w:rsid w:val="0028521B"/>
    <w:rsid w:val="00285B46"/>
    <w:rsid w:val="00285C8A"/>
    <w:rsid w:val="00286702"/>
    <w:rsid w:val="0028746D"/>
    <w:rsid w:val="00287F93"/>
    <w:rsid w:val="0029049E"/>
    <w:rsid w:val="0029116C"/>
    <w:rsid w:val="0029129E"/>
    <w:rsid w:val="0029372D"/>
    <w:rsid w:val="002938CE"/>
    <w:rsid w:val="00293ECD"/>
    <w:rsid w:val="0029470A"/>
    <w:rsid w:val="00295016"/>
    <w:rsid w:val="00295EDF"/>
    <w:rsid w:val="00296326"/>
    <w:rsid w:val="00296C7B"/>
    <w:rsid w:val="00297225"/>
    <w:rsid w:val="002973BB"/>
    <w:rsid w:val="0029741E"/>
    <w:rsid w:val="00297F7F"/>
    <w:rsid w:val="002A0CD7"/>
    <w:rsid w:val="002A0FD1"/>
    <w:rsid w:val="002A1990"/>
    <w:rsid w:val="002A25D7"/>
    <w:rsid w:val="002A2886"/>
    <w:rsid w:val="002A3EB0"/>
    <w:rsid w:val="002A50FE"/>
    <w:rsid w:val="002A6245"/>
    <w:rsid w:val="002A6CF9"/>
    <w:rsid w:val="002A7E75"/>
    <w:rsid w:val="002B07DC"/>
    <w:rsid w:val="002B10F7"/>
    <w:rsid w:val="002B1EE5"/>
    <w:rsid w:val="002B2BCA"/>
    <w:rsid w:val="002B3400"/>
    <w:rsid w:val="002B3697"/>
    <w:rsid w:val="002B470F"/>
    <w:rsid w:val="002B4C9D"/>
    <w:rsid w:val="002B4D3B"/>
    <w:rsid w:val="002B4EE3"/>
    <w:rsid w:val="002B5FCC"/>
    <w:rsid w:val="002B6840"/>
    <w:rsid w:val="002B6B5A"/>
    <w:rsid w:val="002B6C5F"/>
    <w:rsid w:val="002B752F"/>
    <w:rsid w:val="002B792C"/>
    <w:rsid w:val="002C19B6"/>
    <w:rsid w:val="002C274A"/>
    <w:rsid w:val="002C2EFB"/>
    <w:rsid w:val="002C3005"/>
    <w:rsid w:val="002C37BF"/>
    <w:rsid w:val="002C5D10"/>
    <w:rsid w:val="002C714D"/>
    <w:rsid w:val="002C78D1"/>
    <w:rsid w:val="002D0702"/>
    <w:rsid w:val="002D126C"/>
    <w:rsid w:val="002D1AF3"/>
    <w:rsid w:val="002D2B1D"/>
    <w:rsid w:val="002D3275"/>
    <w:rsid w:val="002D43F4"/>
    <w:rsid w:val="002D6368"/>
    <w:rsid w:val="002D6A0F"/>
    <w:rsid w:val="002D74ED"/>
    <w:rsid w:val="002D76BB"/>
    <w:rsid w:val="002E06A2"/>
    <w:rsid w:val="002E0C49"/>
    <w:rsid w:val="002E0D23"/>
    <w:rsid w:val="002E1A80"/>
    <w:rsid w:val="002E1DAD"/>
    <w:rsid w:val="002E23AC"/>
    <w:rsid w:val="002E2831"/>
    <w:rsid w:val="002E3894"/>
    <w:rsid w:val="002E44B1"/>
    <w:rsid w:val="002E485D"/>
    <w:rsid w:val="002E55F2"/>
    <w:rsid w:val="002E5A19"/>
    <w:rsid w:val="002E61AE"/>
    <w:rsid w:val="002E6BD5"/>
    <w:rsid w:val="002E6CA9"/>
    <w:rsid w:val="002E70D8"/>
    <w:rsid w:val="002E740C"/>
    <w:rsid w:val="002F17BB"/>
    <w:rsid w:val="002F3A65"/>
    <w:rsid w:val="002F3C81"/>
    <w:rsid w:val="002F3D68"/>
    <w:rsid w:val="002F515B"/>
    <w:rsid w:val="002F74F4"/>
    <w:rsid w:val="002F76B1"/>
    <w:rsid w:val="003005CA"/>
    <w:rsid w:val="00300755"/>
    <w:rsid w:val="003009CC"/>
    <w:rsid w:val="00301BBF"/>
    <w:rsid w:val="003022BB"/>
    <w:rsid w:val="0030501C"/>
    <w:rsid w:val="00305C87"/>
    <w:rsid w:val="00306509"/>
    <w:rsid w:val="00307F6F"/>
    <w:rsid w:val="00311C69"/>
    <w:rsid w:val="00312D82"/>
    <w:rsid w:val="00313652"/>
    <w:rsid w:val="003140DD"/>
    <w:rsid w:val="00314159"/>
    <w:rsid w:val="00314AA7"/>
    <w:rsid w:val="00314AD6"/>
    <w:rsid w:val="00315DA1"/>
    <w:rsid w:val="0032061A"/>
    <w:rsid w:val="00321E6E"/>
    <w:rsid w:val="00321FF7"/>
    <w:rsid w:val="003233EE"/>
    <w:rsid w:val="00323AF4"/>
    <w:rsid w:val="00323D4F"/>
    <w:rsid w:val="0032465D"/>
    <w:rsid w:val="00325974"/>
    <w:rsid w:val="00325A57"/>
    <w:rsid w:val="00325DFA"/>
    <w:rsid w:val="0032679A"/>
    <w:rsid w:val="00326827"/>
    <w:rsid w:val="003276E8"/>
    <w:rsid w:val="003279DB"/>
    <w:rsid w:val="00331936"/>
    <w:rsid w:val="00332356"/>
    <w:rsid w:val="00332BCD"/>
    <w:rsid w:val="0033589D"/>
    <w:rsid w:val="003362E0"/>
    <w:rsid w:val="00340A27"/>
    <w:rsid w:val="0034104A"/>
    <w:rsid w:val="0034125C"/>
    <w:rsid w:val="00342666"/>
    <w:rsid w:val="00343DA2"/>
    <w:rsid w:val="00343F25"/>
    <w:rsid w:val="00344B20"/>
    <w:rsid w:val="00344BC9"/>
    <w:rsid w:val="00345070"/>
    <w:rsid w:val="00345B9D"/>
    <w:rsid w:val="00345D47"/>
    <w:rsid w:val="003462B6"/>
    <w:rsid w:val="00347ADC"/>
    <w:rsid w:val="00350860"/>
    <w:rsid w:val="00350FE5"/>
    <w:rsid w:val="00351221"/>
    <w:rsid w:val="00351449"/>
    <w:rsid w:val="00351A6F"/>
    <w:rsid w:val="00351A78"/>
    <w:rsid w:val="00351E35"/>
    <w:rsid w:val="003525E9"/>
    <w:rsid w:val="003543F2"/>
    <w:rsid w:val="00354640"/>
    <w:rsid w:val="003550B4"/>
    <w:rsid w:val="00355991"/>
    <w:rsid w:val="00355B9C"/>
    <w:rsid w:val="00355CCA"/>
    <w:rsid w:val="00355FBB"/>
    <w:rsid w:val="0035611A"/>
    <w:rsid w:val="00356F55"/>
    <w:rsid w:val="0035772D"/>
    <w:rsid w:val="00357990"/>
    <w:rsid w:val="003614FB"/>
    <w:rsid w:val="00361CB1"/>
    <w:rsid w:val="0036294F"/>
    <w:rsid w:val="00362CEE"/>
    <w:rsid w:val="00363E8F"/>
    <w:rsid w:val="00364AA5"/>
    <w:rsid w:val="0036500C"/>
    <w:rsid w:val="00365BA2"/>
    <w:rsid w:val="00366423"/>
    <w:rsid w:val="00366C91"/>
    <w:rsid w:val="003677DF"/>
    <w:rsid w:val="003678FB"/>
    <w:rsid w:val="00370298"/>
    <w:rsid w:val="00370E72"/>
    <w:rsid w:val="003715BD"/>
    <w:rsid w:val="00372A9A"/>
    <w:rsid w:val="00373574"/>
    <w:rsid w:val="00374660"/>
    <w:rsid w:val="00374F9B"/>
    <w:rsid w:val="00375060"/>
    <w:rsid w:val="003757B9"/>
    <w:rsid w:val="0037585D"/>
    <w:rsid w:val="00376DD4"/>
    <w:rsid w:val="00380C0F"/>
    <w:rsid w:val="003819C6"/>
    <w:rsid w:val="00381B58"/>
    <w:rsid w:val="00381D9B"/>
    <w:rsid w:val="003822AF"/>
    <w:rsid w:val="003826C3"/>
    <w:rsid w:val="00382D71"/>
    <w:rsid w:val="00383789"/>
    <w:rsid w:val="003839BC"/>
    <w:rsid w:val="00383CC1"/>
    <w:rsid w:val="00383EB6"/>
    <w:rsid w:val="00384F44"/>
    <w:rsid w:val="0038599A"/>
    <w:rsid w:val="003865FF"/>
    <w:rsid w:val="00387C39"/>
    <w:rsid w:val="003900D9"/>
    <w:rsid w:val="00390AA5"/>
    <w:rsid w:val="0039129D"/>
    <w:rsid w:val="00391311"/>
    <w:rsid w:val="0039190C"/>
    <w:rsid w:val="003921B0"/>
    <w:rsid w:val="00392EBA"/>
    <w:rsid w:val="00393C52"/>
    <w:rsid w:val="00393ECF"/>
    <w:rsid w:val="003943DD"/>
    <w:rsid w:val="00394888"/>
    <w:rsid w:val="00395DCD"/>
    <w:rsid w:val="00396798"/>
    <w:rsid w:val="00396BDD"/>
    <w:rsid w:val="00396D3A"/>
    <w:rsid w:val="00396F2A"/>
    <w:rsid w:val="003A1092"/>
    <w:rsid w:val="003A140B"/>
    <w:rsid w:val="003A1DFC"/>
    <w:rsid w:val="003A290D"/>
    <w:rsid w:val="003A2BBA"/>
    <w:rsid w:val="003A2D18"/>
    <w:rsid w:val="003A2F39"/>
    <w:rsid w:val="003A3836"/>
    <w:rsid w:val="003A3CFA"/>
    <w:rsid w:val="003A3FEB"/>
    <w:rsid w:val="003A5A66"/>
    <w:rsid w:val="003A6CB7"/>
    <w:rsid w:val="003B0001"/>
    <w:rsid w:val="003B068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358"/>
    <w:rsid w:val="003C2E48"/>
    <w:rsid w:val="003C37B8"/>
    <w:rsid w:val="003C4225"/>
    <w:rsid w:val="003C4232"/>
    <w:rsid w:val="003C4656"/>
    <w:rsid w:val="003C5013"/>
    <w:rsid w:val="003C6AA4"/>
    <w:rsid w:val="003C77A1"/>
    <w:rsid w:val="003D0991"/>
    <w:rsid w:val="003D0F92"/>
    <w:rsid w:val="003D153A"/>
    <w:rsid w:val="003D1F3B"/>
    <w:rsid w:val="003D39D5"/>
    <w:rsid w:val="003D3AB0"/>
    <w:rsid w:val="003D5B5B"/>
    <w:rsid w:val="003D5C55"/>
    <w:rsid w:val="003D5EF7"/>
    <w:rsid w:val="003D6D43"/>
    <w:rsid w:val="003D7072"/>
    <w:rsid w:val="003D7516"/>
    <w:rsid w:val="003D7FCC"/>
    <w:rsid w:val="003E0062"/>
    <w:rsid w:val="003E0790"/>
    <w:rsid w:val="003E0BA6"/>
    <w:rsid w:val="003E23F6"/>
    <w:rsid w:val="003E2CF1"/>
    <w:rsid w:val="003E30E9"/>
    <w:rsid w:val="003E3428"/>
    <w:rsid w:val="003E3A18"/>
    <w:rsid w:val="003E468D"/>
    <w:rsid w:val="003E49DF"/>
    <w:rsid w:val="003E4BC1"/>
    <w:rsid w:val="003E4D68"/>
    <w:rsid w:val="003E4EA2"/>
    <w:rsid w:val="003E5184"/>
    <w:rsid w:val="003E5895"/>
    <w:rsid w:val="003E5E5F"/>
    <w:rsid w:val="003E6304"/>
    <w:rsid w:val="003E6A6A"/>
    <w:rsid w:val="003E790C"/>
    <w:rsid w:val="003F0019"/>
    <w:rsid w:val="003F2411"/>
    <w:rsid w:val="003F37B7"/>
    <w:rsid w:val="003F3CC0"/>
    <w:rsid w:val="003F3F62"/>
    <w:rsid w:val="003F4290"/>
    <w:rsid w:val="003F5B94"/>
    <w:rsid w:val="003F5CFD"/>
    <w:rsid w:val="003F5DB0"/>
    <w:rsid w:val="003F6824"/>
    <w:rsid w:val="003F6BAC"/>
    <w:rsid w:val="003F77D9"/>
    <w:rsid w:val="00400DE3"/>
    <w:rsid w:val="004013FE"/>
    <w:rsid w:val="00401677"/>
    <w:rsid w:val="00401885"/>
    <w:rsid w:val="00402AD9"/>
    <w:rsid w:val="0040301F"/>
    <w:rsid w:val="00403A56"/>
    <w:rsid w:val="0040498B"/>
    <w:rsid w:val="00404E03"/>
    <w:rsid w:val="00406282"/>
    <w:rsid w:val="00406938"/>
    <w:rsid w:val="004069EC"/>
    <w:rsid w:val="00410368"/>
    <w:rsid w:val="00410E64"/>
    <w:rsid w:val="00411570"/>
    <w:rsid w:val="00412FAD"/>
    <w:rsid w:val="0041319C"/>
    <w:rsid w:val="00413B75"/>
    <w:rsid w:val="00413DEE"/>
    <w:rsid w:val="00414512"/>
    <w:rsid w:val="004156E8"/>
    <w:rsid w:val="00416F7D"/>
    <w:rsid w:val="00417F0B"/>
    <w:rsid w:val="00421EB8"/>
    <w:rsid w:val="00422EB6"/>
    <w:rsid w:val="0042332C"/>
    <w:rsid w:val="00423D1D"/>
    <w:rsid w:val="00424C7B"/>
    <w:rsid w:val="00424E1C"/>
    <w:rsid w:val="00425C5A"/>
    <w:rsid w:val="004265AE"/>
    <w:rsid w:val="00426D01"/>
    <w:rsid w:val="00432172"/>
    <w:rsid w:val="00432175"/>
    <w:rsid w:val="00432306"/>
    <w:rsid w:val="00432471"/>
    <w:rsid w:val="0043275D"/>
    <w:rsid w:val="004334FC"/>
    <w:rsid w:val="0043424C"/>
    <w:rsid w:val="0043533F"/>
    <w:rsid w:val="004361C8"/>
    <w:rsid w:val="004372A0"/>
    <w:rsid w:val="0043730F"/>
    <w:rsid w:val="00437528"/>
    <w:rsid w:val="00437B5C"/>
    <w:rsid w:val="00437DEB"/>
    <w:rsid w:val="00440F9E"/>
    <w:rsid w:val="004412EC"/>
    <w:rsid w:val="00441308"/>
    <w:rsid w:val="0044199F"/>
    <w:rsid w:val="00441F21"/>
    <w:rsid w:val="00442303"/>
    <w:rsid w:val="00442813"/>
    <w:rsid w:val="004439C8"/>
    <w:rsid w:val="00444C8D"/>
    <w:rsid w:val="004473C9"/>
    <w:rsid w:val="00447720"/>
    <w:rsid w:val="00450059"/>
    <w:rsid w:val="004503E9"/>
    <w:rsid w:val="00450CBF"/>
    <w:rsid w:val="004514DF"/>
    <w:rsid w:val="00452147"/>
    <w:rsid w:val="00452C9F"/>
    <w:rsid w:val="00452F2B"/>
    <w:rsid w:val="004539A9"/>
    <w:rsid w:val="00453E9F"/>
    <w:rsid w:val="00454752"/>
    <w:rsid w:val="00454991"/>
    <w:rsid w:val="004551BC"/>
    <w:rsid w:val="00456007"/>
    <w:rsid w:val="00457BFF"/>
    <w:rsid w:val="00460393"/>
    <w:rsid w:val="00460BF0"/>
    <w:rsid w:val="00460F64"/>
    <w:rsid w:val="00461C7E"/>
    <w:rsid w:val="00461CB1"/>
    <w:rsid w:val="00462E2D"/>
    <w:rsid w:val="00464B05"/>
    <w:rsid w:val="0046524B"/>
    <w:rsid w:val="00465B73"/>
    <w:rsid w:val="00465C47"/>
    <w:rsid w:val="00465D20"/>
    <w:rsid w:val="0046661A"/>
    <w:rsid w:val="00467ACB"/>
    <w:rsid w:val="00467E0F"/>
    <w:rsid w:val="00470FB5"/>
    <w:rsid w:val="0047188A"/>
    <w:rsid w:val="004728BE"/>
    <w:rsid w:val="004732AA"/>
    <w:rsid w:val="004734E1"/>
    <w:rsid w:val="004750C6"/>
    <w:rsid w:val="004751AB"/>
    <w:rsid w:val="004751CC"/>
    <w:rsid w:val="00475623"/>
    <w:rsid w:val="00475C45"/>
    <w:rsid w:val="0047627A"/>
    <w:rsid w:val="0047637A"/>
    <w:rsid w:val="0047648D"/>
    <w:rsid w:val="004767F1"/>
    <w:rsid w:val="00476D0E"/>
    <w:rsid w:val="00477058"/>
    <w:rsid w:val="00477AF3"/>
    <w:rsid w:val="00481A4B"/>
    <w:rsid w:val="00483720"/>
    <w:rsid w:val="00483C2E"/>
    <w:rsid w:val="00483F4D"/>
    <w:rsid w:val="00484539"/>
    <w:rsid w:val="00484F2C"/>
    <w:rsid w:val="00485DE4"/>
    <w:rsid w:val="004869E0"/>
    <w:rsid w:val="0049015F"/>
    <w:rsid w:val="0049050E"/>
    <w:rsid w:val="0049123E"/>
    <w:rsid w:val="004916E7"/>
    <w:rsid w:val="004922B1"/>
    <w:rsid w:val="00492360"/>
    <w:rsid w:val="0049289D"/>
    <w:rsid w:val="00495584"/>
    <w:rsid w:val="00495F39"/>
    <w:rsid w:val="004968F5"/>
    <w:rsid w:val="0049691F"/>
    <w:rsid w:val="00496A77"/>
    <w:rsid w:val="00496EDE"/>
    <w:rsid w:val="004A0A8E"/>
    <w:rsid w:val="004A0AC6"/>
    <w:rsid w:val="004A0F0C"/>
    <w:rsid w:val="004A1D85"/>
    <w:rsid w:val="004A24AD"/>
    <w:rsid w:val="004A326B"/>
    <w:rsid w:val="004A377F"/>
    <w:rsid w:val="004A48EA"/>
    <w:rsid w:val="004A5470"/>
    <w:rsid w:val="004A5553"/>
    <w:rsid w:val="004A730A"/>
    <w:rsid w:val="004A7D8B"/>
    <w:rsid w:val="004B059D"/>
    <w:rsid w:val="004B0C1F"/>
    <w:rsid w:val="004B163A"/>
    <w:rsid w:val="004B191A"/>
    <w:rsid w:val="004B1F18"/>
    <w:rsid w:val="004B4375"/>
    <w:rsid w:val="004B461A"/>
    <w:rsid w:val="004B4B80"/>
    <w:rsid w:val="004B4FCD"/>
    <w:rsid w:val="004B58B8"/>
    <w:rsid w:val="004B5AC3"/>
    <w:rsid w:val="004B6E9C"/>
    <w:rsid w:val="004B77E7"/>
    <w:rsid w:val="004C0219"/>
    <w:rsid w:val="004C02DD"/>
    <w:rsid w:val="004C0397"/>
    <w:rsid w:val="004C0BB3"/>
    <w:rsid w:val="004C0D10"/>
    <w:rsid w:val="004C2B12"/>
    <w:rsid w:val="004C2DDD"/>
    <w:rsid w:val="004C3858"/>
    <w:rsid w:val="004C41ED"/>
    <w:rsid w:val="004C5497"/>
    <w:rsid w:val="004C5554"/>
    <w:rsid w:val="004C7F00"/>
    <w:rsid w:val="004D011A"/>
    <w:rsid w:val="004D2604"/>
    <w:rsid w:val="004D2B7D"/>
    <w:rsid w:val="004D43FB"/>
    <w:rsid w:val="004D4765"/>
    <w:rsid w:val="004D555F"/>
    <w:rsid w:val="004D6138"/>
    <w:rsid w:val="004D6364"/>
    <w:rsid w:val="004D74CF"/>
    <w:rsid w:val="004E05F1"/>
    <w:rsid w:val="004E0AD1"/>
    <w:rsid w:val="004E0C0F"/>
    <w:rsid w:val="004E0EA7"/>
    <w:rsid w:val="004E190D"/>
    <w:rsid w:val="004E21FD"/>
    <w:rsid w:val="004E223F"/>
    <w:rsid w:val="004E327C"/>
    <w:rsid w:val="004E3F50"/>
    <w:rsid w:val="004E4168"/>
    <w:rsid w:val="004E490D"/>
    <w:rsid w:val="004E4B97"/>
    <w:rsid w:val="004E4D2F"/>
    <w:rsid w:val="004E4F2B"/>
    <w:rsid w:val="004E5167"/>
    <w:rsid w:val="004E703F"/>
    <w:rsid w:val="004E7254"/>
    <w:rsid w:val="004F06EC"/>
    <w:rsid w:val="004F09F0"/>
    <w:rsid w:val="004F0AED"/>
    <w:rsid w:val="004F0CFF"/>
    <w:rsid w:val="004F2131"/>
    <w:rsid w:val="004F2447"/>
    <w:rsid w:val="004F2B40"/>
    <w:rsid w:val="004F4D17"/>
    <w:rsid w:val="004F508C"/>
    <w:rsid w:val="004F5A97"/>
    <w:rsid w:val="004F5BEE"/>
    <w:rsid w:val="004F761B"/>
    <w:rsid w:val="004F7B87"/>
    <w:rsid w:val="00500DDC"/>
    <w:rsid w:val="00501723"/>
    <w:rsid w:val="00501B66"/>
    <w:rsid w:val="00501C1F"/>
    <w:rsid w:val="00502F97"/>
    <w:rsid w:val="0050371F"/>
    <w:rsid w:val="00503DDE"/>
    <w:rsid w:val="00503F45"/>
    <w:rsid w:val="0050472E"/>
    <w:rsid w:val="00504ACB"/>
    <w:rsid w:val="00504D1E"/>
    <w:rsid w:val="0050509B"/>
    <w:rsid w:val="0050517C"/>
    <w:rsid w:val="00505BD7"/>
    <w:rsid w:val="00510997"/>
    <w:rsid w:val="00510C5D"/>
    <w:rsid w:val="00511767"/>
    <w:rsid w:val="00511EC5"/>
    <w:rsid w:val="00514D25"/>
    <w:rsid w:val="0051545D"/>
    <w:rsid w:val="00515A20"/>
    <w:rsid w:val="00520C51"/>
    <w:rsid w:val="00520DED"/>
    <w:rsid w:val="00521B1C"/>
    <w:rsid w:val="005233D5"/>
    <w:rsid w:val="00524398"/>
    <w:rsid w:val="00524645"/>
    <w:rsid w:val="0052471B"/>
    <w:rsid w:val="00525264"/>
    <w:rsid w:val="005256CD"/>
    <w:rsid w:val="0052707D"/>
    <w:rsid w:val="00527595"/>
    <w:rsid w:val="005310C1"/>
    <w:rsid w:val="00533B46"/>
    <w:rsid w:val="00534F18"/>
    <w:rsid w:val="00534F3B"/>
    <w:rsid w:val="00535D29"/>
    <w:rsid w:val="00536210"/>
    <w:rsid w:val="005369CD"/>
    <w:rsid w:val="00537405"/>
    <w:rsid w:val="00537D83"/>
    <w:rsid w:val="00540A39"/>
    <w:rsid w:val="00541222"/>
    <w:rsid w:val="0054216B"/>
    <w:rsid w:val="00542767"/>
    <w:rsid w:val="00542898"/>
    <w:rsid w:val="00542A09"/>
    <w:rsid w:val="005432DC"/>
    <w:rsid w:val="0054449E"/>
    <w:rsid w:val="00546BE4"/>
    <w:rsid w:val="00546E34"/>
    <w:rsid w:val="00547108"/>
    <w:rsid w:val="005477BD"/>
    <w:rsid w:val="005478D3"/>
    <w:rsid w:val="00547DAA"/>
    <w:rsid w:val="00551437"/>
    <w:rsid w:val="00551FC5"/>
    <w:rsid w:val="00552804"/>
    <w:rsid w:val="005528C8"/>
    <w:rsid w:val="0055319C"/>
    <w:rsid w:val="005531EB"/>
    <w:rsid w:val="00554111"/>
    <w:rsid w:val="00554F9B"/>
    <w:rsid w:val="0055560F"/>
    <w:rsid w:val="00556163"/>
    <w:rsid w:val="0055782F"/>
    <w:rsid w:val="005600C9"/>
    <w:rsid w:val="00560DE9"/>
    <w:rsid w:val="00560E53"/>
    <w:rsid w:val="00560E98"/>
    <w:rsid w:val="00561223"/>
    <w:rsid w:val="005619DB"/>
    <w:rsid w:val="00561BFF"/>
    <w:rsid w:val="005628D0"/>
    <w:rsid w:val="00562D19"/>
    <w:rsid w:val="00562FB6"/>
    <w:rsid w:val="0056371F"/>
    <w:rsid w:val="00563937"/>
    <w:rsid w:val="0056482C"/>
    <w:rsid w:val="005649D4"/>
    <w:rsid w:val="00564D6F"/>
    <w:rsid w:val="0056511C"/>
    <w:rsid w:val="00565D1E"/>
    <w:rsid w:val="00565F3D"/>
    <w:rsid w:val="00565F45"/>
    <w:rsid w:val="00566252"/>
    <w:rsid w:val="00567EA7"/>
    <w:rsid w:val="00570213"/>
    <w:rsid w:val="00571597"/>
    <w:rsid w:val="00571F0E"/>
    <w:rsid w:val="00572992"/>
    <w:rsid w:val="0057367A"/>
    <w:rsid w:val="005737D7"/>
    <w:rsid w:val="00574933"/>
    <w:rsid w:val="0057658C"/>
    <w:rsid w:val="005776BB"/>
    <w:rsid w:val="00577EBE"/>
    <w:rsid w:val="00580403"/>
    <w:rsid w:val="00580A0C"/>
    <w:rsid w:val="00582D63"/>
    <w:rsid w:val="00583E8F"/>
    <w:rsid w:val="00587726"/>
    <w:rsid w:val="00593A50"/>
    <w:rsid w:val="00593D8E"/>
    <w:rsid w:val="00593E71"/>
    <w:rsid w:val="00594C39"/>
    <w:rsid w:val="00594D7F"/>
    <w:rsid w:val="00595629"/>
    <w:rsid w:val="00595728"/>
    <w:rsid w:val="00595CA0"/>
    <w:rsid w:val="00595CEC"/>
    <w:rsid w:val="005967ED"/>
    <w:rsid w:val="005A0ABA"/>
    <w:rsid w:val="005A0B5D"/>
    <w:rsid w:val="005A1E99"/>
    <w:rsid w:val="005A1F8D"/>
    <w:rsid w:val="005A2150"/>
    <w:rsid w:val="005A2C1A"/>
    <w:rsid w:val="005A2D69"/>
    <w:rsid w:val="005A2DBF"/>
    <w:rsid w:val="005A4E2D"/>
    <w:rsid w:val="005A58C7"/>
    <w:rsid w:val="005A64BD"/>
    <w:rsid w:val="005A7ED5"/>
    <w:rsid w:val="005B04E1"/>
    <w:rsid w:val="005B0FE2"/>
    <w:rsid w:val="005B1515"/>
    <w:rsid w:val="005B1F64"/>
    <w:rsid w:val="005B24FD"/>
    <w:rsid w:val="005B292E"/>
    <w:rsid w:val="005B335B"/>
    <w:rsid w:val="005B3F4C"/>
    <w:rsid w:val="005B411C"/>
    <w:rsid w:val="005B4E1E"/>
    <w:rsid w:val="005B5ADD"/>
    <w:rsid w:val="005B615B"/>
    <w:rsid w:val="005C0DC4"/>
    <w:rsid w:val="005C1B11"/>
    <w:rsid w:val="005C2143"/>
    <w:rsid w:val="005C3213"/>
    <w:rsid w:val="005C3A9C"/>
    <w:rsid w:val="005C405A"/>
    <w:rsid w:val="005C41A6"/>
    <w:rsid w:val="005C4344"/>
    <w:rsid w:val="005C4809"/>
    <w:rsid w:val="005C4A58"/>
    <w:rsid w:val="005C569F"/>
    <w:rsid w:val="005C56D7"/>
    <w:rsid w:val="005C5EB8"/>
    <w:rsid w:val="005C6EA6"/>
    <w:rsid w:val="005C71CA"/>
    <w:rsid w:val="005C7841"/>
    <w:rsid w:val="005C788D"/>
    <w:rsid w:val="005C7F96"/>
    <w:rsid w:val="005D0927"/>
    <w:rsid w:val="005D132B"/>
    <w:rsid w:val="005D198B"/>
    <w:rsid w:val="005D19A2"/>
    <w:rsid w:val="005D5066"/>
    <w:rsid w:val="005D5171"/>
    <w:rsid w:val="005D5623"/>
    <w:rsid w:val="005E0B67"/>
    <w:rsid w:val="005E25CF"/>
    <w:rsid w:val="005E27A6"/>
    <w:rsid w:val="005E336D"/>
    <w:rsid w:val="005E40DA"/>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2A75"/>
    <w:rsid w:val="005F3886"/>
    <w:rsid w:val="005F41D1"/>
    <w:rsid w:val="005F41E0"/>
    <w:rsid w:val="005F4211"/>
    <w:rsid w:val="005F7811"/>
    <w:rsid w:val="00600B70"/>
    <w:rsid w:val="00601403"/>
    <w:rsid w:val="006019F4"/>
    <w:rsid w:val="0060260C"/>
    <w:rsid w:val="00602A44"/>
    <w:rsid w:val="00602D6B"/>
    <w:rsid w:val="006035B3"/>
    <w:rsid w:val="0060395C"/>
    <w:rsid w:val="00604B25"/>
    <w:rsid w:val="00604E6D"/>
    <w:rsid w:val="00604FA1"/>
    <w:rsid w:val="006062BA"/>
    <w:rsid w:val="006065C6"/>
    <w:rsid w:val="006067DB"/>
    <w:rsid w:val="006069B2"/>
    <w:rsid w:val="00607C1E"/>
    <w:rsid w:val="006104E1"/>
    <w:rsid w:val="00611771"/>
    <w:rsid w:val="0061233B"/>
    <w:rsid w:val="0061267A"/>
    <w:rsid w:val="00613BF6"/>
    <w:rsid w:val="00614B30"/>
    <w:rsid w:val="00614D6C"/>
    <w:rsid w:val="0061515B"/>
    <w:rsid w:val="00616048"/>
    <w:rsid w:val="0061690C"/>
    <w:rsid w:val="00616DA1"/>
    <w:rsid w:val="006170AE"/>
    <w:rsid w:val="0061711A"/>
    <w:rsid w:val="006171EF"/>
    <w:rsid w:val="00617273"/>
    <w:rsid w:val="00617F28"/>
    <w:rsid w:val="00621B28"/>
    <w:rsid w:val="00621D08"/>
    <w:rsid w:val="00621D8D"/>
    <w:rsid w:val="00621E80"/>
    <w:rsid w:val="006237FD"/>
    <w:rsid w:val="0062396F"/>
    <w:rsid w:val="006241FC"/>
    <w:rsid w:val="006242A6"/>
    <w:rsid w:val="00624E6C"/>
    <w:rsid w:val="006252DF"/>
    <w:rsid w:val="006257B6"/>
    <w:rsid w:val="0062631A"/>
    <w:rsid w:val="006268B4"/>
    <w:rsid w:val="00627897"/>
    <w:rsid w:val="00627F9D"/>
    <w:rsid w:val="006300FA"/>
    <w:rsid w:val="00630266"/>
    <w:rsid w:val="00631AC2"/>
    <w:rsid w:val="00632CB0"/>
    <w:rsid w:val="00633BB6"/>
    <w:rsid w:val="00633ED2"/>
    <w:rsid w:val="006349D3"/>
    <w:rsid w:val="00634B77"/>
    <w:rsid w:val="00635A67"/>
    <w:rsid w:val="00635B27"/>
    <w:rsid w:val="0063602C"/>
    <w:rsid w:val="00636756"/>
    <w:rsid w:val="006372BE"/>
    <w:rsid w:val="00637C89"/>
    <w:rsid w:val="006410FA"/>
    <w:rsid w:val="006413A8"/>
    <w:rsid w:val="006417FC"/>
    <w:rsid w:val="00641973"/>
    <w:rsid w:val="0064214C"/>
    <w:rsid w:val="00642F65"/>
    <w:rsid w:val="0064507C"/>
    <w:rsid w:val="00645521"/>
    <w:rsid w:val="00645581"/>
    <w:rsid w:val="00646A65"/>
    <w:rsid w:val="0064757E"/>
    <w:rsid w:val="0064777D"/>
    <w:rsid w:val="00647CD8"/>
    <w:rsid w:val="006500E4"/>
    <w:rsid w:val="00650806"/>
    <w:rsid w:val="00650BE0"/>
    <w:rsid w:val="00651A72"/>
    <w:rsid w:val="00651AA8"/>
    <w:rsid w:val="006521EE"/>
    <w:rsid w:val="006545A7"/>
    <w:rsid w:val="00654973"/>
    <w:rsid w:val="00654FF9"/>
    <w:rsid w:val="006550B8"/>
    <w:rsid w:val="006553F9"/>
    <w:rsid w:val="006564B1"/>
    <w:rsid w:val="00657B93"/>
    <w:rsid w:val="0066089E"/>
    <w:rsid w:val="006610B5"/>
    <w:rsid w:val="0066122B"/>
    <w:rsid w:val="006612B9"/>
    <w:rsid w:val="006619FA"/>
    <w:rsid w:val="006627D2"/>
    <w:rsid w:val="00662B6C"/>
    <w:rsid w:val="00662F8B"/>
    <w:rsid w:val="00664263"/>
    <w:rsid w:val="0066617B"/>
    <w:rsid w:val="006661DF"/>
    <w:rsid w:val="006662BB"/>
    <w:rsid w:val="00666D17"/>
    <w:rsid w:val="0066759A"/>
    <w:rsid w:val="0067082C"/>
    <w:rsid w:val="00671A1C"/>
    <w:rsid w:val="00672036"/>
    <w:rsid w:val="00672645"/>
    <w:rsid w:val="00672D92"/>
    <w:rsid w:val="00672DE2"/>
    <w:rsid w:val="0067305D"/>
    <w:rsid w:val="006733AD"/>
    <w:rsid w:val="00674D0B"/>
    <w:rsid w:val="00675740"/>
    <w:rsid w:val="006777CD"/>
    <w:rsid w:val="00680B29"/>
    <w:rsid w:val="00683531"/>
    <w:rsid w:val="00683D95"/>
    <w:rsid w:val="00684AD5"/>
    <w:rsid w:val="00685161"/>
    <w:rsid w:val="006864DE"/>
    <w:rsid w:val="006869C5"/>
    <w:rsid w:val="0069003F"/>
    <w:rsid w:val="00690EC1"/>
    <w:rsid w:val="006917CE"/>
    <w:rsid w:val="006928E3"/>
    <w:rsid w:val="006932D0"/>
    <w:rsid w:val="00693A7A"/>
    <w:rsid w:val="00693F8C"/>
    <w:rsid w:val="0069460F"/>
    <w:rsid w:val="00695B4E"/>
    <w:rsid w:val="00695BB2"/>
    <w:rsid w:val="00697265"/>
    <w:rsid w:val="00697604"/>
    <w:rsid w:val="0069775E"/>
    <w:rsid w:val="00697E50"/>
    <w:rsid w:val="006A036C"/>
    <w:rsid w:val="006A08AC"/>
    <w:rsid w:val="006A214C"/>
    <w:rsid w:val="006A490E"/>
    <w:rsid w:val="006A4AC8"/>
    <w:rsid w:val="006A5D05"/>
    <w:rsid w:val="006A5E95"/>
    <w:rsid w:val="006A63CA"/>
    <w:rsid w:val="006A66A8"/>
    <w:rsid w:val="006A69B9"/>
    <w:rsid w:val="006A7E1A"/>
    <w:rsid w:val="006B0195"/>
    <w:rsid w:val="006B0347"/>
    <w:rsid w:val="006B15A6"/>
    <w:rsid w:val="006B2080"/>
    <w:rsid w:val="006B291B"/>
    <w:rsid w:val="006B2979"/>
    <w:rsid w:val="006B297A"/>
    <w:rsid w:val="006B2B08"/>
    <w:rsid w:val="006B3030"/>
    <w:rsid w:val="006B4488"/>
    <w:rsid w:val="006B6E2F"/>
    <w:rsid w:val="006B6EE0"/>
    <w:rsid w:val="006C102A"/>
    <w:rsid w:val="006C13C6"/>
    <w:rsid w:val="006C28DE"/>
    <w:rsid w:val="006C5D7E"/>
    <w:rsid w:val="006C6C51"/>
    <w:rsid w:val="006C75B6"/>
    <w:rsid w:val="006D1A04"/>
    <w:rsid w:val="006D1AFC"/>
    <w:rsid w:val="006D27CF"/>
    <w:rsid w:val="006D2C4B"/>
    <w:rsid w:val="006D42E2"/>
    <w:rsid w:val="006D541D"/>
    <w:rsid w:val="006D5BC8"/>
    <w:rsid w:val="006D5BDB"/>
    <w:rsid w:val="006D7333"/>
    <w:rsid w:val="006E08E1"/>
    <w:rsid w:val="006E0B81"/>
    <w:rsid w:val="006E0E75"/>
    <w:rsid w:val="006E1349"/>
    <w:rsid w:val="006E18A8"/>
    <w:rsid w:val="006E1B5B"/>
    <w:rsid w:val="006E1F5A"/>
    <w:rsid w:val="006E2D5D"/>
    <w:rsid w:val="006E30EF"/>
    <w:rsid w:val="006E3316"/>
    <w:rsid w:val="006E49F4"/>
    <w:rsid w:val="006E5D94"/>
    <w:rsid w:val="006E5EE2"/>
    <w:rsid w:val="006E714C"/>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2C9B"/>
    <w:rsid w:val="00703195"/>
    <w:rsid w:val="0070338C"/>
    <w:rsid w:val="00703B08"/>
    <w:rsid w:val="00705DD7"/>
    <w:rsid w:val="007062D6"/>
    <w:rsid w:val="00706612"/>
    <w:rsid w:val="00706AC4"/>
    <w:rsid w:val="007070D2"/>
    <w:rsid w:val="007074FA"/>
    <w:rsid w:val="00707B09"/>
    <w:rsid w:val="007102C7"/>
    <w:rsid w:val="0071187F"/>
    <w:rsid w:val="00711D3A"/>
    <w:rsid w:val="00712E27"/>
    <w:rsid w:val="00712E3A"/>
    <w:rsid w:val="007131E0"/>
    <w:rsid w:val="0071348C"/>
    <w:rsid w:val="00713701"/>
    <w:rsid w:val="007138C9"/>
    <w:rsid w:val="00714B57"/>
    <w:rsid w:val="0071737F"/>
    <w:rsid w:val="00717E96"/>
    <w:rsid w:val="00721E5C"/>
    <w:rsid w:val="00723147"/>
    <w:rsid w:val="00723316"/>
    <w:rsid w:val="00723C6D"/>
    <w:rsid w:val="00724660"/>
    <w:rsid w:val="00725957"/>
    <w:rsid w:val="00725962"/>
    <w:rsid w:val="00726565"/>
    <w:rsid w:val="007268C9"/>
    <w:rsid w:val="007270EB"/>
    <w:rsid w:val="00727A52"/>
    <w:rsid w:val="00730B77"/>
    <w:rsid w:val="00731064"/>
    <w:rsid w:val="00731395"/>
    <w:rsid w:val="007320D4"/>
    <w:rsid w:val="00732D02"/>
    <w:rsid w:val="007330EF"/>
    <w:rsid w:val="00734F4A"/>
    <w:rsid w:val="00734FE0"/>
    <w:rsid w:val="007350FF"/>
    <w:rsid w:val="00735EDA"/>
    <w:rsid w:val="0073629C"/>
    <w:rsid w:val="00736326"/>
    <w:rsid w:val="0073654D"/>
    <w:rsid w:val="00736A1C"/>
    <w:rsid w:val="0073737B"/>
    <w:rsid w:val="0074197D"/>
    <w:rsid w:val="00741F5D"/>
    <w:rsid w:val="007427B2"/>
    <w:rsid w:val="00742F1F"/>
    <w:rsid w:val="007432DF"/>
    <w:rsid w:val="007434DB"/>
    <w:rsid w:val="0074388E"/>
    <w:rsid w:val="00744797"/>
    <w:rsid w:val="007449DE"/>
    <w:rsid w:val="00744B2A"/>
    <w:rsid w:val="00744EE5"/>
    <w:rsid w:val="00746243"/>
    <w:rsid w:val="00747B1C"/>
    <w:rsid w:val="00747B32"/>
    <w:rsid w:val="007501E3"/>
    <w:rsid w:val="007504D2"/>
    <w:rsid w:val="00750A3A"/>
    <w:rsid w:val="0075108D"/>
    <w:rsid w:val="007515ED"/>
    <w:rsid w:val="00751F5D"/>
    <w:rsid w:val="0075235A"/>
    <w:rsid w:val="007528EB"/>
    <w:rsid w:val="00752D5F"/>
    <w:rsid w:val="00753391"/>
    <w:rsid w:val="0075367E"/>
    <w:rsid w:val="00753797"/>
    <w:rsid w:val="0075391D"/>
    <w:rsid w:val="00754477"/>
    <w:rsid w:val="00754B49"/>
    <w:rsid w:val="007552A6"/>
    <w:rsid w:val="00756ECD"/>
    <w:rsid w:val="00760812"/>
    <w:rsid w:val="007610F7"/>
    <w:rsid w:val="00761253"/>
    <w:rsid w:val="00761461"/>
    <w:rsid w:val="00762279"/>
    <w:rsid w:val="00762305"/>
    <w:rsid w:val="007624E2"/>
    <w:rsid w:val="00763130"/>
    <w:rsid w:val="007635A0"/>
    <w:rsid w:val="00763F18"/>
    <w:rsid w:val="007644CB"/>
    <w:rsid w:val="00765305"/>
    <w:rsid w:val="00765692"/>
    <w:rsid w:val="0076599C"/>
    <w:rsid w:val="00766018"/>
    <w:rsid w:val="007660B3"/>
    <w:rsid w:val="00766FFA"/>
    <w:rsid w:val="00770168"/>
    <w:rsid w:val="00770794"/>
    <w:rsid w:val="00771876"/>
    <w:rsid w:val="00771F1F"/>
    <w:rsid w:val="0077209A"/>
    <w:rsid w:val="007720D8"/>
    <w:rsid w:val="0077238E"/>
    <w:rsid w:val="00772A99"/>
    <w:rsid w:val="00773114"/>
    <w:rsid w:val="00773326"/>
    <w:rsid w:val="00773639"/>
    <w:rsid w:val="0077367A"/>
    <w:rsid w:val="00775905"/>
    <w:rsid w:val="00775984"/>
    <w:rsid w:val="00776221"/>
    <w:rsid w:val="00776B1F"/>
    <w:rsid w:val="00777739"/>
    <w:rsid w:val="00777898"/>
    <w:rsid w:val="00780FB8"/>
    <w:rsid w:val="0078223E"/>
    <w:rsid w:val="007829AF"/>
    <w:rsid w:val="00782CD7"/>
    <w:rsid w:val="0078375B"/>
    <w:rsid w:val="00784162"/>
    <w:rsid w:val="0078435E"/>
    <w:rsid w:val="00784E07"/>
    <w:rsid w:val="00784ED8"/>
    <w:rsid w:val="00790157"/>
    <w:rsid w:val="00791F35"/>
    <w:rsid w:val="0079203F"/>
    <w:rsid w:val="007921A3"/>
    <w:rsid w:val="00793CF5"/>
    <w:rsid w:val="00794B0F"/>
    <w:rsid w:val="00794DA3"/>
    <w:rsid w:val="00794FE7"/>
    <w:rsid w:val="007953D0"/>
    <w:rsid w:val="007971AB"/>
    <w:rsid w:val="007A0295"/>
    <w:rsid w:val="007A05A4"/>
    <w:rsid w:val="007A0A5F"/>
    <w:rsid w:val="007A138E"/>
    <w:rsid w:val="007A14C9"/>
    <w:rsid w:val="007A160A"/>
    <w:rsid w:val="007A274A"/>
    <w:rsid w:val="007A2A9E"/>
    <w:rsid w:val="007A2BFA"/>
    <w:rsid w:val="007A5551"/>
    <w:rsid w:val="007A60DC"/>
    <w:rsid w:val="007A6494"/>
    <w:rsid w:val="007A6559"/>
    <w:rsid w:val="007A685F"/>
    <w:rsid w:val="007A69D1"/>
    <w:rsid w:val="007A771D"/>
    <w:rsid w:val="007A77A5"/>
    <w:rsid w:val="007A7803"/>
    <w:rsid w:val="007B0917"/>
    <w:rsid w:val="007B0FCF"/>
    <w:rsid w:val="007B291D"/>
    <w:rsid w:val="007B39E7"/>
    <w:rsid w:val="007B3F74"/>
    <w:rsid w:val="007B49F6"/>
    <w:rsid w:val="007B51B5"/>
    <w:rsid w:val="007C0DDC"/>
    <w:rsid w:val="007C1030"/>
    <w:rsid w:val="007C1A4D"/>
    <w:rsid w:val="007C1C13"/>
    <w:rsid w:val="007C1F1D"/>
    <w:rsid w:val="007C2AB0"/>
    <w:rsid w:val="007C5A72"/>
    <w:rsid w:val="007C686F"/>
    <w:rsid w:val="007C6FC3"/>
    <w:rsid w:val="007D055A"/>
    <w:rsid w:val="007D0BF7"/>
    <w:rsid w:val="007D4D33"/>
    <w:rsid w:val="007D515C"/>
    <w:rsid w:val="007D53E0"/>
    <w:rsid w:val="007D54B6"/>
    <w:rsid w:val="007D5D5D"/>
    <w:rsid w:val="007D73A3"/>
    <w:rsid w:val="007D7BAA"/>
    <w:rsid w:val="007E1F1D"/>
    <w:rsid w:val="007E29C9"/>
    <w:rsid w:val="007E5723"/>
    <w:rsid w:val="007E6992"/>
    <w:rsid w:val="007E6DDE"/>
    <w:rsid w:val="007E7A52"/>
    <w:rsid w:val="007F032A"/>
    <w:rsid w:val="007F0811"/>
    <w:rsid w:val="007F0F0A"/>
    <w:rsid w:val="007F1D71"/>
    <w:rsid w:val="007F2A0D"/>
    <w:rsid w:val="007F3EB7"/>
    <w:rsid w:val="007F44F0"/>
    <w:rsid w:val="007F5B1A"/>
    <w:rsid w:val="00800E13"/>
    <w:rsid w:val="00801129"/>
    <w:rsid w:val="00801379"/>
    <w:rsid w:val="00802C62"/>
    <w:rsid w:val="00803C57"/>
    <w:rsid w:val="00804497"/>
    <w:rsid w:val="0080474A"/>
    <w:rsid w:val="008047BD"/>
    <w:rsid w:val="0080609F"/>
    <w:rsid w:val="00806A31"/>
    <w:rsid w:val="00807671"/>
    <w:rsid w:val="00810BC9"/>
    <w:rsid w:val="00810E85"/>
    <w:rsid w:val="00811109"/>
    <w:rsid w:val="00814A9B"/>
    <w:rsid w:val="0081558A"/>
    <w:rsid w:val="00815CD4"/>
    <w:rsid w:val="00817664"/>
    <w:rsid w:val="00817914"/>
    <w:rsid w:val="00817C79"/>
    <w:rsid w:val="00817C93"/>
    <w:rsid w:val="0082005E"/>
    <w:rsid w:val="00820344"/>
    <w:rsid w:val="008205C9"/>
    <w:rsid w:val="008215E0"/>
    <w:rsid w:val="00821641"/>
    <w:rsid w:val="00823405"/>
    <w:rsid w:val="00824D8A"/>
    <w:rsid w:val="008254CA"/>
    <w:rsid w:val="008267D8"/>
    <w:rsid w:val="0082694A"/>
    <w:rsid w:val="00826A6F"/>
    <w:rsid w:val="00827EAC"/>
    <w:rsid w:val="008302E1"/>
    <w:rsid w:val="00830A34"/>
    <w:rsid w:val="00830E4B"/>
    <w:rsid w:val="00831169"/>
    <w:rsid w:val="008312EB"/>
    <w:rsid w:val="0083226D"/>
    <w:rsid w:val="00833A10"/>
    <w:rsid w:val="00833CED"/>
    <w:rsid w:val="0083566C"/>
    <w:rsid w:val="00835AD0"/>
    <w:rsid w:val="00836601"/>
    <w:rsid w:val="008367E9"/>
    <w:rsid w:val="00836811"/>
    <w:rsid w:val="00836EFE"/>
    <w:rsid w:val="008374DB"/>
    <w:rsid w:val="00837F87"/>
    <w:rsid w:val="00840005"/>
    <w:rsid w:val="008408EA"/>
    <w:rsid w:val="00840AC8"/>
    <w:rsid w:val="00840E9D"/>
    <w:rsid w:val="008413C9"/>
    <w:rsid w:val="0084170C"/>
    <w:rsid w:val="008418E3"/>
    <w:rsid w:val="008421FB"/>
    <w:rsid w:val="0084300C"/>
    <w:rsid w:val="00843187"/>
    <w:rsid w:val="008440E0"/>
    <w:rsid w:val="00847E67"/>
    <w:rsid w:val="00851327"/>
    <w:rsid w:val="00851BC6"/>
    <w:rsid w:val="00852083"/>
    <w:rsid w:val="00852272"/>
    <w:rsid w:val="0085412F"/>
    <w:rsid w:val="008558CD"/>
    <w:rsid w:val="00855FBC"/>
    <w:rsid w:val="00856822"/>
    <w:rsid w:val="00856B7A"/>
    <w:rsid w:val="00856FB7"/>
    <w:rsid w:val="00857B53"/>
    <w:rsid w:val="00857CFB"/>
    <w:rsid w:val="00857F90"/>
    <w:rsid w:val="00861D37"/>
    <w:rsid w:val="008624E6"/>
    <w:rsid w:val="00863973"/>
    <w:rsid w:val="00863C47"/>
    <w:rsid w:val="00864C69"/>
    <w:rsid w:val="008652A1"/>
    <w:rsid w:val="008656F8"/>
    <w:rsid w:val="008658E8"/>
    <w:rsid w:val="00865934"/>
    <w:rsid w:val="00865941"/>
    <w:rsid w:val="008667BB"/>
    <w:rsid w:val="008670E8"/>
    <w:rsid w:val="008704F6"/>
    <w:rsid w:val="00870B3B"/>
    <w:rsid w:val="0087119F"/>
    <w:rsid w:val="008713BB"/>
    <w:rsid w:val="0087387F"/>
    <w:rsid w:val="00874A75"/>
    <w:rsid w:val="008759CC"/>
    <w:rsid w:val="0087630D"/>
    <w:rsid w:val="0087749E"/>
    <w:rsid w:val="00877A7D"/>
    <w:rsid w:val="008807E3"/>
    <w:rsid w:val="00880B37"/>
    <w:rsid w:val="00880DC1"/>
    <w:rsid w:val="00880EDA"/>
    <w:rsid w:val="00880EE1"/>
    <w:rsid w:val="008820D5"/>
    <w:rsid w:val="00882745"/>
    <w:rsid w:val="008844C3"/>
    <w:rsid w:val="008851E8"/>
    <w:rsid w:val="008852B7"/>
    <w:rsid w:val="008852F0"/>
    <w:rsid w:val="00885376"/>
    <w:rsid w:val="008854CC"/>
    <w:rsid w:val="00885731"/>
    <w:rsid w:val="00885C20"/>
    <w:rsid w:val="00886638"/>
    <w:rsid w:val="008867DD"/>
    <w:rsid w:val="008874B0"/>
    <w:rsid w:val="008902C8"/>
    <w:rsid w:val="008905EA"/>
    <w:rsid w:val="00890720"/>
    <w:rsid w:val="00891512"/>
    <w:rsid w:val="008927E8"/>
    <w:rsid w:val="00893E77"/>
    <w:rsid w:val="00893EDD"/>
    <w:rsid w:val="00894B44"/>
    <w:rsid w:val="008950BC"/>
    <w:rsid w:val="00895773"/>
    <w:rsid w:val="00895914"/>
    <w:rsid w:val="00895A26"/>
    <w:rsid w:val="00897006"/>
    <w:rsid w:val="00897F31"/>
    <w:rsid w:val="00897F8D"/>
    <w:rsid w:val="008A025F"/>
    <w:rsid w:val="008A067A"/>
    <w:rsid w:val="008A2221"/>
    <w:rsid w:val="008A25C8"/>
    <w:rsid w:val="008A37D3"/>
    <w:rsid w:val="008A3A17"/>
    <w:rsid w:val="008A3BFF"/>
    <w:rsid w:val="008A3C8F"/>
    <w:rsid w:val="008A3DF5"/>
    <w:rsid w:val="008A5149"/>
    <w:rsid w:val="008A63B1"/>
    <w:rsid w:val="008A6FB8"/>
    <w:rsid w:val="008A7A52"/>
    <w:rsid w:val="008A7BC4"/>
    <w:rsid w:val="008A7D4D"/>
    <w:rsid w:val="008B0876"/>
    <w:rsid w:val="008B23ED"/>
    <w:rsid w:val="008B2CE8"/>
    <w:rsid w:val="008B2DD9"/>
    <w:rsid w:val="008B4A78"/>
    <w:rsid w:val="008B52A0"/>
    <w:rsid w:val="008B5DF3"/>
    <w:rsid w:val="008B693E"/>
    <w:rsid w:val="008B6AF6"/>
    <w:rsid w:val="008B71AB"/>
    <w:rsid w:val="008B7917"/>
    <w:rsid w:val="008B7A1F"/>
    <w:rsid w:val="008C00EE"/>
    <w:rsid w:val="008C05B8"/>
    <w:rsid w:val="008C0910"/>
    <w:rsid w:val="008C0C43"/>
    <w:rsid w:val="008C11D4"/>
    <w:rsid w:val="008C37B5"/>
    <w:rsid w:val="008C405B"/>
    <w:rsid w:val="008C41C9"/>
    <w:rsid w:val="008C4B5A"/>
    <w:rsid w:val="008C4F41"/>
    <w:rsid w:val="008C5D0B"/>
    <w:rsid w:val="008C6214"/>
    <w:rsid w:val="008C6662"/>
    <w:rsid w:val="008C6C18"/>
    <w:rsid w:val="008C7056"/>
    <w:rsid w:val="008D038E"/>
    <w:rsid w:val="008D0586"/>
    <w:rsid w:val="008D094C"/>
    <w:rsid w:val="008D0EE6"/>
    <w:rsid w:val="008D1210"/>
    <w:rsid w:val="008D2C72"/>
    <w:rsid w:val="008D4046"/>
    <w:rsid w:val="008D42C2"/>
    <w:rsid w:val="008D4303"/>
    <w:rsid w:val="008D5764"/>
    <w:rsid w:val="008D67DA"/>
    <w:rsid w:val="008D7672"/>
    <w:rsid w:val="008D7AF8"/>
    <w:rsid w:val="008E0658"/>
    <w:rsid w:val="008E293F"/>
    <w:rsid w:val="008E2AB9"/>
    <w:rsid w:val="008E31FB"/>
    <w:rsid w:val="008E3B4C"/>
    <w:rsid w:val="008E4124"/>
    <w:rsid w:val="008E41DB"/>
    <w:rsid w:val="008E43D5"/>
    <w:rsid w:val="008E4764"/>
    <w:rsid w:val="008E4BE9"/>
    <w:rsid w:val="008E52B8"/>
    <w:rsid w:val="008E6584"/>
    <w:rsid w:val="008E74AB"/>
    <w:rsid w:val="008F10A0"/>
    <w:rsid w:val="008F267D"/>
    <w:rsid w:val="008F28C9"/>
    <w:rsid w:val="008F37A7"/>
    <w:rsid w:val="008F419A"/>
    <w:rsid w:val="008F42F0"/>
    <w:rsid w:val="008F4387"/>
    <w:rsid w:val="008F487F"/>
    <w:rsid w:val="008F5187"/>
    <w:rsid w:val="008F5BD6"/>
    <w:rsid w:val="008F5DE2"/>
    <w:rsid w:val="0090090C"/>
    <w:rsid w:val="00900AE9"/>
    <w:rsid w:val="00900F30"/>
    <w:rsid w:val="00901259"/>
    <w:rsid w:val="00901E3C"/>
    <w:rsid w:val="0090310C"/>
    <w:rsid w:val="0090327E"/>
    <w:rsid w:val="0090438A"/>
    <w:rsid w:val="009059C3"/>
    <w:rsid w:val="00905F7B"/>
    <w:rsid w:val="00906212"/>
    <w:rsid w:val="00906299"/>
    <w:rsid w:val="00906729"/>
    <w:rsid w:val="00906AEA"/>
    <w:rsid w:val="00907267"/>
    <w:rsid w:val="0090790A"/>
    <w:rsid w:val="00907EE5"/>
    <w:rsid w:val="00910498"/>
    <w:rsid w:val="0091099D"/>
    <w:rsid w:val="0091139C"/>
    <w:rsid w:val="009122E2"/>
    <w:rsid w:val="009131D4"/>
    <w:rsid w:val="00915DFA"/>
    <w:rsid w:val="00916B6B"/>
    <w:rsid w:val="00920010"/>
    <w:rsid w:val="00920A1D"/>
    <w:rsid w:val="00920F39"/>
    <w:rsid w:val="00920FFD"/>
    <w:rsid w:val="009212FD"/>
    <w:rsid w:val="00922281"/>
    <w:rsid w:val="0092321E"/>
    <w:rsid w:val="00923E67"/>
    <w:rsid w:val="00925077"/>
    <w:rsid w:val="00925CA5"/>
    <w:rsid w:val="00925E87"/>
    <w:rsid w:val="00926E1B"/>
    <w:rsid w:val="00927217"/>
    <w:rsid w:val="00930018"/>
    <w:rsid w:val="00930350"/>
    <w:rsid w:val="00932282"/>
    <w:rsid w:val="00932869"/>
    <w:rsid w:val="00932AA9"/>
    <w:rsid w:val="00932F70"/>
    <w:rsid w:val="009335A7"/>
    <w:rsid w:val="00934E62"/>
    <w:rsid w:val="0093531E"/>
    <w:rsid w:val="009370CA"/>
    <w:rsid w:val="00937EBC"/>
    <w:rsid w:val="00940069"/>
    <w:rsid w:val="0094057E"/>
    <w:rsid w:val="009410E0"/>
    <w:rsid w:val="00941172"/>
    <w:rsid w:val="00942CE3"/>
    <w:rsid w:val="00943A8A"/>
    <w:rsid w:val="00943F90"/>
    <w:rsid w:val="009440CA"/>
    <w:rsid w:val="009441CE"/>
    <w:rsid w:val="00944456"/>
    <w:rsid w:val="00944CCA"/>
    <w:rsid w:val="00945B34"/>
    <w:rsid w:val="0094774D"/>
    <w:rsid w:val="00947CB0"/>
    <w:rsid w:val="009502C7"/>
    <w:rsid w:val="00950A85"/>
    <w:rsid w:val="00950E65"/>
    <w:rsid w:val="00950E85"/>
    <w:rsid w:val="00951415"/>
    <w:rsid w:val="009521A6"/>
    <w:rsid w:val="009536C6"/>
    <w:rsid w:val="00953D2E"/>
    <w:rsid w:val="00953FA7"/>
    <w:rsid w:val="009546BC"/>
    <w:rsid w:val="00955B0A"/>
    <w:rsid w:val="00957CBF"/>
    <w:rsid w:val="00960722"/>
    <w:rsid w:val="0096085C"/>
    <w:rsid w:val="0096209A"/>
    <w:rsid w:val="00962346"/>
    <w:rsid w:val="009625B7"/>
    <w:rsid w:val="00962839"/>
    <w:rsid w:val="00963516"/>
    <w:rsid w:val="009646F8"/>
    <w:rsid w:val="009665CF"/>
    <w:rsid w:val="00966ABD"/>
    <w:rsid w:val="00966FC7"/>
    <w:rsid w:val="00967DDD"/>
    <w:rsid w:val="00970CB8"/>
    <w:rsid w:val="0097102D"/>
    <w:rsid w:val="009719F1"/>
    <w:rsid w:val="0097201B"/>
    <w:rsid w:val="00972E51"/>
    <w:rsid w:val="00972F37"/>
    <w:rsid w:val="009733FE"/>
    <w:rsid w:val="00973B27"/>
    <w:rsid w:val="00973B98"/>
    <w:rsid w:val="009744EB"/>
    <w:rsid w:val="00974998"/>
    <w:rsid w:val="00974AA6"/>
    <w:rsid w:val="0097729E"/>
    <w:rsid w:val="009812F2"/>
    <w:rsid w:val="00981ABE"/>
    <w:rsid w:val="00982298"/>
    <w:rsid w:val="00983148"/>
    <w:rsid w:val="00984B4B"/>
    <w:rsid w:val="00985242"/>
    <w:rsid w:val="00985865"/>
    <w:rsid w:val="009870F8"/>
    <w:rsid w:val="00987B19"/>
    <w:rsid w:val="0099033A"/>
    <w:rsid w:val="00990826"/>
    <w:rsid w:val="00990BBA"/>
    <w:rsid w:val="00990C93"/>
    <w:rsid w:val="00990D61"/>
    <w:rsid w:val="009914DB"/>
    <w:rsid w:val="00991FF0"/>
    <w:rsid w:val="00992FD4"/>
    <w:rsid w:val="00994ED7"/>
    <w:rsid w:val="00994F00"/>
    <w:rsid w:val="009960A6"/>
    <w:rsid w:val="009970CC"/>
    <w:rsid w:val="00997A4F"/>
    <w:rsid w:val="00997ECB"/>
    <w:rsid w:val="009A1B84"/>
    <w:rsid w:val="009A1BF5"/>
    <w:rsid w:val="009A29D7"/>
    <w:rsid w:val="009A3602"/>
    <w:rsid w:val="009A3A7E"/>
    <w:rsid w:val="009A5123"/>
    <w:rsid w:val="009A578F"/>
    <w:rsid w:val="009A5849"/>
    <w:rsid w:val="009A5A05"/>
    <w:rsid w:val="009A5C28"/>
    <w:rsid w:val="009A6793"/>
    <w:rsid w:val="009A6913"/>
    <w:rsid w:val="009A6995"/>
    <w:rsid w:val="009A6EF5"/>
    <w:rsid w:val="009A707D"/>
    <w:rsid w:val="009B039F"/>
    <w:rsid w:val="009B07DC"/>
    <w:rsid w:val="009B0BCA"/>
    <w:rsid w:val="009B0E5B"/>
    <w:rsid w:val="009B1061"/>
    <w:rsid w:val="009B2529"/>
    <w:rsid w:val="009B262A"/>
    <w:rsid w:val="009B2A17"/>
    <w:rsid w:val="009B3263"/>
    <w:rsid w:val="009B42A9"/>
    <w:rsid w:val="009B476E"/>
    <w:rsid w:val="009B68C9"/>
    <w:rsid w:val="009B7A77"/>
    <w:rsid w:val="009B7CE9"/>
    <w:rsid w:val="009B7F5A"/>
    <w:rsid w:val="009C035F"/>
    <w:rsid w:val="009C13D8"/>
    <w:rsid w:val="009C22DB"/>
    <w:rsid w:val="009C27D0"/>
    <w:rsid w:val="009C4E70"/>
    <w:rsid w:val="009C4FE6"/>
    <w:rsid w:val="009C5EAC"/>
    <w:rsid w:val="009C6C0F"/>
    <w:rsid w:val="009C6DF3"/>
    <w:rsid w:val="009C79B9"/>
    <w:rsid w:val="009D0467"/>
    <w:rsid w:val="009D185F"/>
    <w:rsid w:val="009D1BFE"/>
    <w:rsid w:val="009D23C5"/>
    <w:rsid w:val="009D2AD7"/>
    <w:rsid w:val="009D4655"/>
    <w:rsid w:val="009D4FCC"/>
    <w:rsid w:val="009D52C7"/>
    <w:rsid w:val="009D5CB8"/>
    <w:rsid w:val="009D78DF"/>
    <w:rsid w:val="009E0A7A"/>
    <w:rsid w:val="009E186A"/>
    <w:rsid w:val="009E1AA1"/>
    <w:rsid w:val="009E30DD"/>
    <w:rsid w:val="009E404A"/>
    <w:rsid w:val="009E4426"/>
    <w:rsid w:val="009E56DD"/>
    <w:rsid w:val="009E65EF"/>
    <w:rsid w:val="009E661C"/>
    <w:rsid w:val="009E6977"/>
    <w:rsid w:val="009E7241"/>
    <w:rsid w:val="009F7439"/>
    <w:rsid w:val="009F7DE8"/>
    <w:rsid w:val="00A0199D"/>
    <w:rsid w:val="00A02E06"/>
    <w:rsid w:val="00A02F84"/>
    <w:rsid w:val="00A03E57"/>
    <w:rsid w:val="00A04066"/>
    <w:rsid w:val="00A05725"/>
    <w:rsid w:val="00A05C30"/>
    <w:rsid w:val="00A063EE"/>
    <w:rsid w:val="00A0738B"/>
    <w:rsid w:val="00A100A7"/>
    <w:rsid w:val="00A10F94"/>
    <w:rsid w:val="00A11D16"/>
    <w:rsid w:val="00A11DDD"/>
    <w:rsid w:val="00A1221D"/>
    <w:rsid w:val="00A13654"/>
    <w:rsid w:val="00A13AE1"/>
    <w:rsid w:val="00A1417D"/>
    <w:rsid w:val="00A15E40"/>
    <w:rsid w:val="00A16BE8"/>
    <w:rsid w:val="00A174F3"/>
    <w:rsid w:val="00A176FF"/>
    <w:rsid w:val="00A20251"/>
    <w:rsid w:val="00A2035E"/>
    <w:rsid w:val="00A20722"/>
    <w:rsid w:val="00A208F1"/>
    <w:rsid w:val="00A21169"/>
    <w:rsid w:val="00A247A4"/>
    <w:rsid w:val="00A249EF"/>
    <w:rsid w:val="00A24B78"/>
    <w:rsid w:val="00A254C8"/>
    <w:rsid w:val="00A25E46"/>
    <w:rsid w:val="00A269A3"/>
    <w:rsid w:val="00A27006"/>
    <w:rsid w:val="00A27253"/>
    <w:rsid w:val="00A2735B"/>
    <w:rsid w:val="00A27942"/>
    <w:rsid w:val="00A30021"/>
    <w:rsid w:val="00A302DF"/>
    <w:rsid w:val="00A30AE6"/>
    <w:rsid w:val="00A317CD"/>
    <w:rsid w:val="00A320BF"/>
    <w:rsid w:val="00A32864"/>
    <w:rsid w:val="00A32D3E"/>
    <w:rsid w:val="00A333B5"/>
    <w:rsid w:val="00A33F71"/>
    <w:rsid w:val="00A341AD"/>
    <w:rsid w:val="00A34694"/>
    <w:rsid w:val="00A35480"/>
    <w:rsid w:val="00A35DE8"/>
    <w:rsid w:val="00A367FD"/>
    <w:rsid w:val="00A3782F"/>
    <w:rsid w:val="00A37E24"/>
    <w:rsid w:val="00A40A8B"/>
    <w:rsid w:val="00A40C68"/>
    <w:rsid w:val="00A40C75"/>
    <w:rsid w:val="00A4125E"/>
    <w:rsid w:val="00A419F7"/>
    <w:rsid w:val="00A423F9"/>
    <w:rsid w:val="00A42681"/>
    <w:rsid w:val="00A42AAC"/>
    <w:rsid w:val="00A42CB5"/>
    <w:rsid w:val="00A439A3"/>
    <w:rsid w:val="00A4402C"/>
    <w:rsid w:val="00A44568"/>
    <w:rsid w:val="00A44A48"/>
    <w:rsid w:val="00A45294"/>
    <w:rsid w:val="00A46291"/>
    <w:rsid w:val="00A471F8"/>
    <w:rsid w:val="00A50068"/>
    <w:rsid w:val="00A50557"/>
    <w:rsid w:val="00A50CFA"/>
    <w:rsid w:val="00A515D3"/>
    <w:rsid w:val="00A51DE5"/>
    <w:rsid w:val="00A51E2C"/>
    <w:rsid w:val="00A5250B"/>
    <w:rsid w:val="00A52D76"/>
    <w:rsid w:val="00A53973"/>
    <w:rsid w:val="00A53B7E"/>
    <w:rsid w:val="00A54744"/>
    <w:rsid w:val="00A554FD"/>
    <w:rsid w:val="00A55B08"/>
    <w:rsid w:val="00A55EF7"/>
    <w:rsid w:val="00A57523"/>
    <w:rsid w:val="00A5761F"/>
    <w:rsid w:val="00A57D93"/>
    <w:rsid w:val="00A6061B"/>
    <w:rsid w:val="00A6219E"/>
    <w:rsid w:val="00A6638A"/>
    <w:rsid w:val="00A66617"/>
    <w:rsid w:val="00A66990"/>
    <w:rsid w:val="00A66AC1"/>
    <w:rsid w:val="00A66E9B"/>
    <w:rsid w:val="00A67B20"/>
    <w:rsid w:val="00A67B76"/>
    <w:rsid w:val="00A67C33"/>
    <w:rsid w:val="00A67C83"/>
    <w:rsid w:val="00A70FE4"/>
    <w:rsid w:val="00A71723"/>
    <w:rsid w:val="00A74C12"/>
    <w:rsid w:val="00A758E6"/>
    <w:rsid w:val="00A76A27"/>
    <w:rsid w:val="00A76E78"/>
    <w:rsid w:val="00A776BC"/>
    <w:rsid w:val="00A77F2F"/>
    <w:rsid w:val="00A8076E"/>
    <w:rsid w:val="00A808F7"/>
    <w:rsid w:val="00A8211C"/>
    <w:rsid w:val="00A821B6"/>
    <w:rsid w:val="00A82DA0"/>
    <w:rsid w:val="00A83058"/>
    <w:rsid w:val="00A83CB0"/>
    <w:rsid w:val="00A83EEA"/>
    <w:rsid w:val="00A851D9"/>
    <w:rsid w:val="00A85920"/>
    <w:rsid w:val="00A859ED"/>
    <w:rsid w:val="00A85E3D"/>
    <w:rsid w:val="00A8607F"/>
    <w:rsid w:val="00A8692B"/>
    <w:rsid w:val="00A875C7"/>
    <w:rsid w:val="00A87B82"/>
    <w:rsid w:val="00A87BE9"/>
    <w:rsid w:val="00A9042F"/>
    <w:rsid w:val="00A90679"/>
    <w:rsid w:val="00A91778"/>
    <w:rsid w:val="00A917BD"/>
    <w:rsid w:val="00A93EB4"/>
    <w:rsid w:val="00A94F00"/>
    <w:rsid w:val="00A95056"/>
    <w:rsid w:val="00A950D9"/>
    <w:rsid w:val="00A954AB"/>
    <w:rsid w:val="00A95836"/>
    <w:rsid w:val="00A965AC"/>
    <w:rsid w:val="00A96992"/>
    <w:rsid w:val="00AA1593"/>
    <w:rsid w:val="00AA2AC9"/>
    <w:rsid w:val="00AA2AF9"/>
    <w:rsid w:val="00AA4560"/>
    <w:rsid w:val="00AA6038"/>
    <w:rsid w:val="00AA60D2"/>
    <w:rsid w:val="00AA6DEB"/>
    <w:rsid w:val="00AA76C9"/>
    <w:rsid w:val="00AB0183"/>
    <w:rsid w:val="00AB0F84"/>
    <w:rsid w:val="00AB121F"/>
    <w:rsid w:val="00AB15B8"/>
    <w:rsid w:val="00AB2D40"/>
    <w:rsid w:val="00AB4436"/>
    <w:rsid w:val="00AB4573"/>
    <w:rsid w:val="00AB4869"/>
    <w:rsid w:val="00AB4E39"/>
    <w:rsid w:val="00AB5238"/>
    <w:rsid w:val="00AB5416"/>
    <w:rsid w:val="00AB6724"/>
    <w:rsid w:val="00AB699C"/>
    <w:rsid w:val="00AB699D"/>
    <w:rsid w:val="00AB739C"/>
    <w:rsid w:val="00AC1148"/>
    <w:rsid w:val="00AC3451"/>
    <w:rsid w:val="00AC35A3"/>
    <w:rsid w:val="00AC4C42"/>
    <w:rsid w:val="00AC4D1F"/>
    <w:rsid w:val="00AC5576"/>
    <w:rsid w:val="00AC564E"/>
    <w:rsid w:val="00AC7BA1"/>
    <w:rsid w:val="00AD0234"/>
    <w:rsid w:val="00AD0246"/>
    <w:rsid w:val="00AD0A72"/>
    <w:rsid w:val="00AD1FEB"/>
    <w:rsid w:val="00AD23F4"/>
    <w:rsid w:val="00AD4659"/>
    <w:rsid w:val="00AD4DF1"/>
    <w:rsid w:val="00AD4E9C"/>
    <w:rsid w:val="00AD5226"/>
    <w:rsid w:val="00AD53B6"/>
    <w:rsid w:val="00AD55D5"/>
    <w:rsid w:val="00AD62C8"/>
    <w:rsid w:val="00AD6626"/>
    <w:rsid w:val="00AD6741"/>
    <w:rsid w:val="00AD6DD9"/>
    <w:rsid w:val="00AD7D96"/>
    <w:rsid w:val="00AD7E99"/>
    <w:rsid w:val="00AE079A"/>
    <w:rsid w:val="00AE18D6"/>
    <w:rsid w:val="00AE1AB3"/>
    <w:rsid w:val="00AE22EB"/>
    <w:rsid w:val="00AE3C77"/>
    <w:rsid w:val="00AE3D32"/>
    <w:rsid w:val="00AE3DB6"/>
    <w:rsid w:val="00AE42F5"/>
    <w:rsid w:val="00AE4D82"/>
    <w:rsid w:val="00AE4FF2"/>
    <w:rsid w:val="00AE52A2"/>
    <w:rsid w:val="00AE67AF"/>
    <w:rsid w:val="00AE6954"/>
    <w:rsid w:val="00AE6E2E"/>
    <w:rsid w:val="00AE7B3A"/>
    <w:rsid w:val="00AF0088"/>
    <w:rsid w:val="00AF0410"/>
    <w:rsid w:val="00AF1779"/>
    <w:rsid w:val="00AF1EE7"/>
    <w:rsid w:val="00AF2438"/>
    <w:rsid w:val="00AF253B"/>
    <w:rsid w:val="00AF2750"/>
    <w:rsid w:val="00AF2870"/>
    <w:rsid w:val="00AF2A2B"/>
    <w:rsid w:val="00AF2AEB"/>
    <w:rsid w:val="00AF365E"/>
    <w:rsid w:val="00AF38D8"/>
    <w:rsid w:val="00AF3FEE"/>
    <w:rsid w:val="00AF40D3"/>
    <w:rsid w:val="00AF4B24"/>
    <w:rsid w:val="00AF5292"/>
    <w:rsid w:val="00AF5F05"/>
    <w:rsid w:val="00AF69AE"/>
    <w:rsid w:val="00AF7C75"/>
    <w:rsid w:val="00AF7DE3"/>
    <w:rsid w:val="00B00E06"/>
    <w:rsid w:val="00B02442"/>
    <w:rsid w:val="00B02C1E"/>
    <w:rsid w:val="00B05410"/>
    <w:rsid w:val="00B05D7B"/>
    <w:rsid w:val="00B066A8"/>
    <w:rsid w:val="00B06E02"/>
    <w:rsid w:val="00B10660"/>
    <w:rsid w:val="00B107C0"/>
    <w:rsid w:val="00B10D1F"/>
    <w:rsid w:val="00B11696"/>
    <w:rsid w:val="00B11AB3"/>
    <w:rsid w:val="00B11E4B"/>
    <w:rsid w:val="00B11ECB"/>
    <w:rsid w:val="00B12A4E"/>
    <w:rsid w:val="00B14DFE"/>
    <w:rsid w:val="00B15183"/>
    <w:rsid w:val="00B15911"/>
    <w:rsid w:val="00B15B45"/>
    <w:rsid w:val="00B179EB"/>
    <w:rsid w:val="00B20B98"/>
    <w:rsid w:val="00B21095"/>
    <w:rsid w:val="00B213AE"/>
    <w:rsid w:val="00B2158E"/>
    <w:rsid w:val="00B2196B"/>
    <w:rsid w:val="00B22151"/>
    <w:rsid w:val="00B22655"/>
    <w:rsid w:val="00B22AE8"/>
    <w:rsid w:val="00B242FE"/>
    <w:rsid w:val="00B254F1"/>
    <w:rsid w:val="00B26E3C"/>
    <w:rsid w:val="00B272BC"/>
    <w:rsid w:val="00B27DC5"/>
    <w:rsid w:val="00B27FDE"/>
    <w:rsid w:val="00B30BC4"/>
    <w:rsid w:val="00B30E55"/>
    <w:rsid w:val="00B315AF"/>
    <w:rsid w:val="00B31A98"/>
    <w:rsid w:val="00B31B2A"/>
    <w:rsid w:val="00B32028"/>
    <w:rsid w:val="00B3256F"/>
    <w:rsid w:val="00B328EA"/>
    <w:rsid w:val="00B32FB6"/>
    <w:rsid w:val="00B33E1D"/>
    <w:rsid w:val="00B35611"/>
    <w:rsid w:val="00B35D33"/>
    <w:rsid w:val="00B35FA1"/>
    <w:rsid w:val="00B363B9"/>
    <w:rsid w:val="00B365D3"/>
    <w:rsid w:val="00B3684D"/>
    <w:rsid w:val="00B376FE"/>
    <w:rsid w:val="00B3789F"/>
    <w:rsid w:val="00B4007A"/>
    <w:rsid w:val="00B40B10"/>
    <w:rsid w:val="00B40E81"/>
    <w:rsid w:val="00B42FBF"/>
    <w:rsid w:val="00B4311C"/>
    <w:rsid w:val="00B43D85"/>
    <w:rsid w:val="00B44983"/>
    <w:rsid w:val="00B4531B"/>
    <w:rsid w:val="00B4583C"/>
    <w:rsid w:val="00B45AC9"/>
    <w:rsid w:val="00B4708A"/>
    <w:rsid w:val="00B47566"/>
    <w:rsid w:val="00B47741"/>
    <w:rsid w:val="00B47BB2"/>
    <w:rsid w:val="00B509B0"/>
    <w:rsid w:val="00B517EB"/>
    <w:rsid w:val="00B53628"/>
    <w:rsid w:val="00B53DD1"/>
    <w:rsid w:val="00B545AF"/>
    <w:rsid w:val="00B54AF5"/>
    <w:rsid w:val="00B54DCF"/>
    <w:rsid w:val="00B55037"/>
    <w:rsid w:val="00B553B7"/>
    <w:rsid w:val="00B553CB"/>
    <w:rsid w:val="00B555D7"/>
    <w:rsid w:val="00B5669B"/>
    <w:rsid w:val="00B56B39"/>
    <w:rsid w:val="00B56F53"/>
    <w:rsid w:val="00B6084D"/>
    <w:rsid w:val="00B609C8"/>
    <w:rsid w:val="00B61158"/>
    <w:rsid w:val="00B614F8"/>
    <w:rsid w:val="00B643CC"/>
    <w:rsid w:val="00B6573D"/>
    <w:rsid w:val="00B66745"/>
    <w:rsid w:val="00B66A82"/>
    <w:rsid w:val="00B70188"/>
    <w:rsid w:val="00B716D6"/>
    <w:rsid w:val="00B722BD"/>
    <w:rsid w:val="00B7544F"/>
    <w:rsid w:val="00B76B62"/>
    <w:rsid w:val="00B76D56"/>
    <w:rsid w:val="00B76FDB"/>
    <w:rsid w:val="00B77394"/>
    <w:rsid w:val="00B77EA6"/>
    <w:rsid w:val="00B808E4"/>
    <w:rsid w:val="00B80905"/>
    <w:rsid w:val="00B81F06"/>
    <w:rsid w:val="00B821BE"/>
    <w:rsid w:val="00B82582"/>
    <w:rsid w:val="00B845B9"/>
    <w:rsid w:val="00B851EF"/>
    <w:rsid w:val="00B8569E"/>
    <w:rsid w:val="00B85A53"/>
    <w:rsid w:val="00B865FA"/>
    <w:rsid w:val="00B86BCF"/>
    <w:rsid w:val="00B86CAE"/>
    <w:rsid w:val="00B902B4"/>
    <w:rsid w:val="00B90C50"/>
    <w:rsid w:val="00B916BD"/>
    <w:rsid w:val="00B92C23"/>
    <w:rsid w:val="00B93086"/>
    <w:rsid w:val="00B9324B"/>
    <w:rsid w:val="00B93DC7"/>
    <w:rsid w:val="00B949BB"/>
    <w:rsid w:val="00B94AB1"/>
    <w:rsid w:val="00B94B0B"/>
    <w:rsid w:val="00B959F6"/>
    <w:rsid w:val="00BA0517"/>
    <w:rsid w:val="00BA0955"/>
    <w:rsid w:val="00BA1872"/>
    <w:rsid w:val="00BA1AEF"/>
    <w:rsid w:val="00BA1ECF"/>
    <w:rsid w:val="00BA2607"/>
    <w:rsid w:val="00BA2A27"/>
    <w:rsid w:val="00BA3A2A"/>
    <w:rsid w:val="00BA4259"/>
    <w:rsid w:val="00BA4635"/>
    <w:rsid w:val="00BA4993"/>
    <w:rsid w:val="00BA63C3"/>
    <w:rsid w:val="00BA64E6"/>
    <w:rsid w:val="00BA652D"/>
    <w:rsid w:val="00BA6DD6"/>
    <w:rsid w:val="00BA6E5A"/>
    <w:rsid w:val="00BA7C7E"/>
    <w:rsid w:val="00BA7CF6"/>
    <w:rsid w:val="00BB00F3"/>
    <w:rsid w:val="00BB0258"/>
    <w:rsid w:val="00BB08BE"/>
    <w:rsid w:val="00BB1792"/>
    <w:rsid w:val="00BB254E"/>
    <w:rsid w:val="00BB33A9"/>
    <w:rsid w:val="00BB33ED"/>
    <w:rsid w:val="00BB34F4"/>
    <w:rsid w:val="00BB42A5"/>
    <w:rsid w:val="00BB4683"/>
    <w:rsid w:val="00BB4701"/>
    <w:rsid w:val="00BB4706"/>
    <w:rsid w:val="00BB4A6A"/>
    <w:rsid w:val="00BB5397"/>
    <w:rsid w:val="00BB6686"/>
    <w:rsid w:val="00BB67D0"/>
    <w:rsid w:val="00BB6C1B"/>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0604"/>
    <w:rsid w:val="00BD23F9"/>
    <w:rsid w:val="00BD3CF4"/>
    <w:rsid w:val="00BD42D2"/>
    <w:rsid w:val="00BD43F1"/>
    <w:rsid w:val="00BD4E8B"/>
    <w:rsid w:val="00BD6BE8"/>
    <w:rsid w:val="00BD7033"/>
    <w:rsid w:val="00BE129E"/>
    <w:rsid w:val="00BE14DB"/>
    <w:rsid w:val="00BE2013"/>
    <w:rsid w:val="00BE2C03"/>
    <w:rsid w:val="00BE2FCE"/>
    <w:rsid w:val="00BE5D29"/>
    <w:rsid w:val="00BE698C"/>
    <w:rsid w:val="00BE6F49"/>
    <w:rsid w:val="00BE7A5C"/>
    <w:rsid w:val="00BF065D"/>
    <w:rsid w:val="00BF2D1D"/>
    <w:rsid w:val="00BF4742"/>
    <w:rsid w:val="00BF48DC"/>
    <w:rsid w:val="00BF545E"/>
    <w:rsid w:val="00BF5808"/>
    <w:rsid w:val="00BF5E77"/>
    <w:rsid w:val="00BF6885"/>
    <w:rsid w:val="00BF72CF"/>
    <w:rsid w:val="00BF7912"/>
    <w:rsid w:val="00BF7996"/>
    <w:rsid w:val="00BF7C78"/>
    <w:rsid w:val="00C004FE"/>
    <w:rsid w:val="00C006DB"/>
    <w:rsid w:val="00C00C8A"/>
    <w:rsid w:val="00C0102D"/>
    <w:rsid w:val="00C01262"/>
    <w:rsid w:val="00C0231C"/>
    <w:rsid w:val="00C0253B"/>
    <w:rsid w:val="00C02CC0"/>
    <w:rsid w:val="00C05A1B"/>
    <w:rsid w:val="00C062C4"/>
    <w:rsid w:val="00C06546"/>
    <w:rsid w:val="00C0674F"/>
    <w:rsid w:val="00C06881"/>
    <w:rsid w:val="00C0691D"/>
    <w:rsid w:val="00C06AD8"/>
    <w:rsid w:val="00C06F45"/>
    <w:rsid w:val="00C11C79"/>
    <w:rsid w:val="00C11E2D"/>
    <w:rsid w:val="00C1201E"/>
    <w:rsid w:val="00C12976"/>
    <w:rsid w:val="00C12C8C"/>
    <w:rsid w:val="00C12E53"/>
    <w:rsid w:val="00C13E14"/>
    <w:rsid w:val="00C141FB"/>
    <w:rsid w:val="00C1483A"/>
    <w:rsid w:val="00C15C98"/>
    <w:rsid w:val="00C15C9D"/>
    <w:rsid w:val="00C16913"/>
    <w:rsid w:val="00C169EF"/>
    <w:rsid w:val="00C17797"/>
    <w:rsid w:val="00C17B39"/>
    <w:rsid w:val="00C200E8"/>
    <w:rsid w:val="00C201D3"/>
    <w:rsid w:val="00C20225"/>
    <w:rsid w:val="00C2034C"/>
    <w:rsid w:val="00C20C98"/>
    <w:rsid w:val="00C20CFC"/>
    <w:rsid w:val="00C22B99"/>
    <w:rsid w:val="00C22DC1"/>
    <w:rsid w:val="00C233F5"/>
    <w:rsid w:val="00C23F8B"/>
    <w:rsid w:val="00C24A48"/>
    <w:rsid w:val="00C24D49"/>
    <w:rsid w:val="00C26435"/>
    <w:rsid w:val="00C26DA3"/>
    <w:rsid w:val="00C274DB"/>
    <w:rsid w:val="00C27632"/>
    <w:rsid w:val="00C27A33"/>
    <w:rsid w:val="00C3010E"/>
    <w:rsid w:val="00C30BC8"/>
    <w:rsid w:val="00C313CE"/>
    <w:rsid w:val="00C31A93"/>
    <w:rsid w:val="00C325CA"/>
    <w:rsid w:val="00C32E50"/>
    <w:rsid w:val="00C32F48"/>
    <w:rsid w:val="00C34E7C"/>
    <w:rsid w:val="00C37E9F"/>
    <w:rsid w:val="00C37F7C"/>
    <w:rsid w:val="00C402E6"/>
    <w:rsid w:val="00C4078E"/>
    <w:rsid w:val="00C410AC"/>
    <w:rsid w:val="00C410C4"/>
    <w:rsid w:val="00C41868"/>
    <w:rsid w:val="00C41C2A"/>
    <w:rsid w:val="00C43288"/>
    <w:rsid w:val="00C45355"/>
    <w:rsid w:val="00C45CC1"/>
    <w:rsid w:val="00C45EE5"/>
    <w:rsid w:val="00C45FB4"/>
    <w:rsid w:val="00C46033"/>
    <w:rsid w:val="00C46559"/>
    <w:rsid w:val="00C4682E"/>
    <w:rsid w:val="00C47A02"/>
    <w:rsid w:val="00C50957"/>
    <w:rsid w:val="00C522E2"/>
    <w:rsid w:val="00C5285A"/>
    <w:rsid w:val="00C54C57"/>
    <w:rsid w:val="00C54C5B"/>
    <w:rsid w:val="00C554D0"/>
    <w:rsid w:val="00C56686"/>
    <w:rsid w:val="00C56EB0"/>
    <w:rsid w:val="00C60302"/>
    <w:rsid w:val="00C60BFD"/>
    <w:rsid w:val="00C60E07"/>
    <w:rsid w:val="00C619CF"/>
    <w:rsid w:val="00C61EEB"/>
    <w:rsid w:val="00C62D17"/>
    <w:rsid w:val="00C64267"/>
    <w:rsid w:val="00C64983"/>
    <w:rsid w:val="00C666F3"/>
    <w:rsid w:val="00C675B1"/>
    <w:rsid w:val="00C72206"/>
    <w:rsid w:val="00C72F47"/>
    <w:rsid w:val="00C734D5"/>
    <w:rsid w:val="00C74653"/>
    <w:rsid w:val="00C75367"/>
    <w:rsid w:val="00C760C8"/>
    <w:rsid w:val="00C7624B"/>
    <w:rsid w:val="00C76A8E"/>
    <w:rsid w:val="00C76DA9"/>
    <w:rsid w:val="00C778E8"/>
    <w:rsid w:val="00C77E46"/>
    <w:rsid w:val="00C8022C"/>
    <w:rsid w:val="00C80F00"/>
    <w:rsid w:val="00C81906"/>
    <w:rsid w:val="00C819E5"/>
    <w:rsid w:val="00C820C1"/>
    <w:rsid w:val="00C826B9"/>
    <w:rsid w:val="00C82859"/>
    <w:rsid w:val="00C82902"/>
    <w:rsid w:val="00C83329"/>
    <w:rsid w:val="00C8353D"/>
    <w:rsid w:val="00C8369C"/>
    <w:rsid w:val="00C841D7"/>
    <w:rsid w:val="00C843C2"/>
    <w:rsid w:val="00C84AF4"/>
    <w:rsid w:val="00C8562D"/>
    <w:rsid w:val="00C85F54"/>
    <w:rsid w:val="00C87CDC"/>
    <w:rsid w:val="00C908BD"/>
    <w:rsid w:val="00C90943"/>
    <w:rsid w:val="00C90ED2"/>
    <w:rsid w:val="00C929B0"/>
    <w:rsid w:val="00C93292"/>
    <w:rsid w:val="00C93710"/>
    <w:rsid w:val="00C93E7B"/>
    <w:rsid w:val="00C95DB5"/>
    <w:rsid w:val="00C96427"/>
    <w:rsid w:val="00C97B6D"/>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7CCF"/>
    <w:rsid w:val="00CB0BBC"/>
    <w:rsid w:val="00CB1682"/>
    <w:rsid w:val="00CB17E7"/>
    <w:rsid w:val="00CB237F"/>
    <w:rsid w:val="00CB277E"/>
    <w:rsid w:val="00CB284F"/>
    <w:rsid w:val="00CB2865"/>
    <w:rsid w:val="00CB2C1E"/>
    <w:rsid w:val="00CB3887"/>
    <w:rsid w:val="00CB3904"/>
    <w:rsid w:val="00CB3EED"/>
    <w:rsid w:val="00CB4518"/>
    <w:rsid w:val="00CB65E0"/>
    <w:rsid w:val="00CB6AC8"/>
    <w:rsid w:val="00CB7C5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5EA4"/>
    <w:rsid w:val="00CC62A3"/>
    <w:rsid w:val="00CC7D7A"/>
    <w:rsid w:val="00CD0610"/>
    <w:rsid w:val="00CD06CB"/>
    <w:rsid w:val="00CD1CD1"/>
    <w:rsid w:val="00CD2488"/>
    <w:rsid w:val="00CD2C27"/>
    <w:rsid w:val="00CD2C7B"/>
    <w:rsid w:val="00CD31CB"/>
    <w:rsid w:val="00CD457A"/>
    <w:rsid w:val="00CD4815"/>
    <w:rsid w:val="00CD55B8"/>
    <w:rsid w:val="00CD565A"/>
    <w:rsid w:val="00CD660B"/>
    <w:rsid w:val="00CD6F05"/>
    <w:rsid w:val="00CD76C2"/>
    <w:rsid w:val="00CD7E06"/>
    <w:rsid w:val="00CD7E91"/>
    <w:rsid w:val="00CE0368"/>
    <w:rsid w:val="00CE06D4"/>
    <w:rsid w:val="00CE1841"/>
    <w:rsid w:val="00CE1AD4"/>
    <w:rsid w:val="00CE245B"/>
    <w:rsid w:val="00CE3249"/>
    <w:rsid w:val="00CE329B"/>
    <w:rsid w:val="00CE3690"/>
    <w:rsid w:val="00CE3DDE"/>
    <w:rsid w:val="00CE4029"/>
    <w:rsid w:val="00CE489B"/>
    <w:rsid w:val="00CE4F3D"/>
    <w:rsid w:val="00CE5002"/>
    <w:rsid w:val="00CE5801"/>
    <w:rsid w:val="00CE65E2"/>
    <w:rsid w:val="00CE694F"/>
    <w:rsid w:val="00CE7092"/>
    <w:rsid w:val="00CE7AD8"/>
    <w:rsid w:val="00CE7FFB"/>
    <w:rsid w:val="00CF0075"/>
    <w:rsid w:val="00CF1E2C"/>
    <w:rsid w:val="00CF2644"/>
    <w:rsid w:val="00CF39B3"/>
    <w:rsid w:val="00CF3C33"/>
    <w:rsid w:val="00CF3F74"/>
    <w:rsid w:val="00CF44AC"/>
    <w:rsid w:val="00D005B4"/>
    <w:rsid w:val="00D01763"/>
    <w:rsid w:val="00D05A2A"/>
    <w:rsid w:val="00D06178"/>
    <w:rsid w:val="00D06406"/>
    <w:rsid w:val="00D0688F"/>
    <w:rsid w:val="00D1012C"/>
    <w:rsid w:val="00D10F70"/>
    <w:rsid w:val="00D11B6D"/>
    <w:rsid w:val="00D13D05"/>
    <w:rsid w:val="00D15221"/>
    <w:rsid w:val="00D17650"/>
    <w:rsid w:val="00D201C2"/>
    <w:rsid w:val="00D208EF"/>
    <w:rsid w:val="00D21655"/>
    <w:rsid w:val="00D21A2A"/>
    <w:rsid w:val="00D2225F"/>
    <w:rsid w:val="00D23DC1"/>
    <w:rsid w:val="00D24AF2"/>
    <w:rsid w:val="00D259DF"/>
    <w:rsid w:val="00D25A5D"/>
    <w:rsid w:val="00D2667D"/>
    <w:rsid w:val="00D2786C"/>
    <w:rsid w:val="00D301C1"/>
    <w:rsid w:val="00D308C4"/>
    <w:rsid w:val="00D31BA5"/>
    <w:rsid w:val="00D32CD3"/>
    <w:rsid w:val="00D32E73"/>
    <w:rsid w:val="00D3361F"/>
    <w:rsid w:val="00D33714"/>
    <w:rsid w:val="00D34C89"/>
    <w:rsid w:val="00D360D7"/>
    <w:rsid w:val="00D36AD9"/>
    <w:rsid w:val="00D371A0"/>
    <w:rsid w:val="00D40B90"/>
    <w:rsid w:val="00D42966"/>
    <w:rsid w:val="00D43C66"/>
    <w:rsid w:val="00D43FCE"/>
    <w:rsid w:val="00D44A3B"/>
    <w:rsid w:val="00D513DB"/>
    <w:rsid w:val="00D51C91"/>
    <w:rsid w:val="00D51FA0"/>
    <w:rsid w:val="00D52F82"/>
    <w:rsid w:val="00D54314"/>
    <w:rsid w:val="00D54836"/>
    <w:rsid w:val="00D54A24"/>
    <w:rsid w:val="00D55180"/>
    <w:rsid w:val="00D55F9D"/>
    <w:rsid w:val="00D56350"/>
    <w:rsid w:val="00D56C91"/>
    <w:rsid w:val="00D56DA1"/>
    <w:rsid w:val="00D57720"/>
    <w:rsid w:val="00D60AB4"/>
    <w:rsid w:val="00D60B77"/>
    <w:rsid w:val="00D61133"/>
    <w:rsid w:val="00D6158A"/>
    <w:rsid w:val="00D61D37"/>
    <w:rsid w:val="00D63090"/>
    <w:rsid w:val="00D63966"/>
    <w:rsid w:val="00D642A0"/>
    <w:rsid w:val="00D659A7"/>
    <w:rsid w:val="00D660D6"/>
    <w:rsid w:val="00D67279"/>
    <w:rsid w:val="00D702F8"/>
    <w:rsid w:val="00D70C24"/>
    <w:rsid w:val="00D71117"/>
    <w:rsid w:val="00D71C58"/>
    <w:rsid w:val="00D731E8"/>
    <w:rsid w:val="00D735A1"/>
    <w:rsid w:val="00D7385C"/>
    <w:rsid w:val="00D73AD9"/>
    <w:rsid w:val="00D74BEA"/>
    <w:rsid w:val="00D75699"/>
    <w:rsid w:val="00D75CF4"/>
    <w:rsid w:val="00D75D8D"/>
    <w:rsid w:val="00D7601D"/>
    <w:rsid w:val="00D763BE"/>
    <w:rsid w:val="00D766A4"/>
    <w:rsid w:val="00D76736"/>
    <w:rsid w:val="00D76F05"/>
    <w:rsid w:val="00D76FD2"/>
    <w:rsid w:val="00D801F6"/>
    <w:rsid w:val="00D80E9B"/>
    <w:rsid w:val="00D821D4"/>
    <w:rsid w:val="00D82244"/>
    <w:rsid w:val="00D83ADF"/>
    <w:rsid w:val="00D8416C"/>
    <w:rsid w:val="00D85FC3"/>
    <w:rsid w:val="00D86888"/>
    <w:rsid w:val="00D87256"/>
    <w:rsid w:val="00D905CE"/>
    <w:rsid w:val="00D90D24"/>
    <w:rsid w:val="00D9125A"/>
    <w:rsid w:val="00D917B9"/>
    <w:rsid w:val="00D917D3"/>
    <w:rsid w:val="00D91B1D"/>
    <w:rsid w:val="00D91F56"/>
    <w:rsid w:val="00D92197"/>
    <w:rsid w:val="00D92BBB"/>
    <w:rsid w:val="00D932BA"/>
    <w:rsid w:val="00D93622"/>
    <w:rsid w:val="00D936FA"/>
    <w:rsid w:val="00D954D0"/>
    <w:rsid w:val="00D96B50"/>
    <w:rsid w:val="00D96BCC"/>
    <w:rsid w:val="00D979AD"/>
    <w:rsid w:val="00DA0880"/>
    <w:rsid w:val="00DA1200"/>
    <w:rsid w:val="00DA1649"/>
    <w:rsid w:val="00DA1D87"/>
    <w:rsid w:val="00DA2659"/>
    <w:rsid w:val="00DA28E7"/>
    <w:rsid w:val="00DA37EA"/>
    <w:rsid w:val="00DA499A"/>
    <w:rsid w:val="00DA4B46"/>
    <w:rsid w:val="00DA5016"/>
    <w:rsid w:val="00DA6CC3"/>
    <w:rsid w:val="00DA6DCB"/>
    <w:rsid w:val="00DA721C"/>
    <w:rsid w:val="00DA7B1A"/>
    <w:rsid w:val="00DA7E77"/>
    <w:rsid w:val="00DB0545"/>
    <w:rsid w:val="00DB13F6"/>
    <w:rsid w:val="00DB1C36"/>
    <w:rsid w:val="00DB324A"/>
    <w:rsid w:val="00DB3273"/>
    <w:rsid w:val="00DB3C64"/>
    <w:rsid w:val="00DB3F3E"/>
    <w:rsid w:val="00DB480D"/>
    <w:rsid w:val="00DB4FF5"/>
    <w:rsid w:val="00DB5A36"/>
    <w:rsid w:val="00DB65B6"/>
    <w:rsid w:val="00DB73D1"/>
    <w:rsid w:val="00DB7BC9"/>
    <w:rsid w:val="00DB7D93"/>
    <w:rsid w:val="00DC2103"/>
    <w:rsid w:val="00DC23DF"/>
    <w:rsid w:val="00DC4BA3"/>
    <w:rsid w:val="00DC5F57"/>
    <w:rsid w:val="00DC6A48"/>
    <w:rsid w:val="00DC714F"/>
    <w:rsid w:val="00DC7F3F"/>
    <w:rsid w:val="00DD03DE"/>
    <w:rsid w:val="00DD1E8D"/>
    <w:rsid w:val="00DD236C"/>
    <w:rsid w:val="00DD34B4"/>
    <w:rsid w:val="00DD34DE"/>
    <w:rsid w:val="00DD3AB4"/>
    <w:rsid w:val="00DD50B0"/>
    <w:rsid w:val="00DD541D"/>
    <w:rsid w:val="00DD5E4C"/>
    <w:rsid w:val="00DD6165"/>
    <w:rsid w:val="00DD6AE0"/>
    <w:rsid w:val="00DD6AEB"/>
    <w:rsid w:val="00DE009F"/>
    <w:rsid w:val="00DE01E0"/>
    <w:rsid w:val="00DE0AC1"/>
    <w:rsid w:val="00DE14A1"/>
    <w:rsid w:val="00DE2149"/>
    <w:rsid w:val="00DE6B89"/>
    <w:rsid w:val="00DE72AD"/>
    <w:rsid w:val="00DF0681"/>
    <w:rsid w:val="00DF0D2C"/>
    <w:rsid w:val="00DF23D3"/>
    <w:rsid w:val="00DF3BF9"/>
    <w:rsid w:val="00DF4881"/>
    <w:rsid w:val="00DF5206"/>
    <w:rsid w:val="00DF5986"/>
    <w:rsid w:val="00E008CA"/>
    <w:rsid w:val="00E009B1"/>
    <w:rsid w:val="00E009D7"/>
    <w:rsid w:val="00E00FF3"/>
    <w:rsid w:val="00E02015"/>
    <w:rsid w:val="00E02F61"/>
    <w:rsid w:val="00E0317C"/>
    <w:rsid w:val="00E04605"/>
    <w:rsid w:val="00E0479B"/>
    <w:rsid w:val="00E048CA"/>
    <w:rsid w:val="00E04D0F"/>
    <w:rsid w:val="00E053D6"/>
    <w:rsid w:val="00E05488"/>
    <w:rsid w:val="00E05950"/>
    <w:rsid w:val="00E063DF"/>
    <w:rsid w:val="00E0799E"/>
    <w:rsid w:val="00E1076F"/>
    <w:rsid w:val="00E10A05"/>
    <w:rsid w:val="00E10F05"/>
    <w:rsid w:val="00E1135A"/>
    <w:rsid w:val="00E122B4"/>
    <w:rsid w:val="00E12E51"/>
    <w:rsid w:val="00E15C65"/>
    <w:rsid w:val="00E15D31"/>
    <w:rsid w:val="00E15FD2"/>
    <w:rsid w:val="00E172F1"/>
    <w:rsid w:val="00E17699"/>
    <w:rsid w:val="00E208F7"/>
    <w:rsid w:val="00E20967"/>
    <w:rsid w:val="00E211BA"/>
    <w:rsid w:val="00E214A5"/>
    <w:rsid w:val="00E21528"/>
    <w:rsid w:val="00E215F0"/>
    <w:rsid w:val="00E22E8F"/>
    <w:rsid w:val="00E23D16"/>
    <w:rsid w:val="00E23E22"/>
    <w:rsid w:val="00E26219"/>
    <w:rsid w:val="00E269A6"/>
    <w:rsid w:val="00E26A7C"/>
    <w:rsid w:val="00E26C8C"/>
    <w:rsid w:val="00E26EA7"/>
    <w:rsid w:val="00E26ED9"/>
    <w:rsid w:val="00E30058"/>
    <w:rsid w:val="00E30AF6"/>
    <w:rsid w:val="00E3139D"/>
    <w:rsid w:val="00E315AA"/>
    <w:rsid w:val="00E32665"/>
    <w:rsid w:val="00E32B71"/>
    <w:rsid w:val="00E32C0F"/>
    <w:rsid w:val="00E32D54"/>
    <w:rsid w:val="00E33D6E"/>
    <w:rsid w:val="00E3505F"/>
    <w:rsid w:val="00E3594B"/>
    <w:rsid w:val="00E35FC5"/>
    <w:rsid w:val="00E3656C"/>
    <w:rsid w:val="00E37829"/>
    <w:rsid w:val="00E37BEA"/>
    <w:rsid w:val="00E40190"/>
    <w:rsid w:val="00E41032"/>
    <w:rsid w:val="00E41186"/>
    <w:rsid w:val="00E4182F"/>
    <w:rsid w:val="00E41F3C"/>
    <w:rsid w:val="00E4209C"/>
    <w:rsid w:val="00E42E57"/>
    <w:rsid w:val="00E43442"/>
    <w:rsid w:val="00E43B64"/>
    <w:rsid w:val="00E450DB"/>
    <w:rsid w:val="00E46433"/>
    <w:rsid w:val="00E467FC"/>
    <w:rsid w:val="00E47EAC"/>
    <w:rsid w:val="00E50245"/>
    <w:rsid w:val="00E5036D"/>
    <w:rsid w:val="00E51E89"/>
    <w:rsid w:val="00E52459"/>
    <w:rsid w:val="00E52487"/>
    <w:rsid w:val="00E5327C"/>
    <w:rsid w:val="00E54631"/>
    <w:rsid w:val="00E555DE"/>
    <w:rsid w:val="00E56857"/>
    <w:rsid w:val="00E56874"/>
    <w:rsid w:val="00E5732B"/>
    <w:rsid w:val="00E575CB"/>
    <w:rsid w:val="00E605D6"/>
    <w:rsid w:val="00E608E7"/>
    <w:rsid w:val="00E6108C"/>
    <w:rsid w:val="00E62F63"/>
    <w:rsid w:val="00E64177"/>
    <w:rsid w:val="00E64BC8"/>
    <w:rsid w:val="00E64BE1"/>
    <w:rsid w:val="00E66757"/>
    <w:rsid w:val="00E66890"/>
    <w:rsid w:val="00E66972"/>
    <w:rsid w:val="00E66C9D"/>
    <w:rsid w:val="00E66CCD"/>
    <w:rsid w:val="00E66F65"/>
    <w:rsid w:val="00E673A0"/>
    <w:rsid w:val="00E67B0A"/>
    <w:rsid w:val="00E67C21"/>
    <w:rsid w:val="00E7051E"/>
    <w:rsid w:val="00E705EA"/>
    <w:rsid w:val="00E72637"/>
    <w:rsid w:val="00E730EA"/>
    <w:rsid w:val="00E73D01"/>
    <w:rsid w:val="00E73F9A"/>
    <w:rsid w:val="00E74C5E"/>
    <w:rsid w:val="00E74D5E"/>
    <w:rsid w:val="00E75273"/>
    <w:rsid w:val="00E75EDA"/>
    <w:rsid w:val="00E760AA"/>
    <w:rsid w:val="00E76303"/>
    <w:rsid w:val="00E777BE"/>
    <w:rsid w:val="00E80482"/>
    <w:rsid w:val="00E822EA"/>
    <w:rsid w:val="00E82707"/>
    <w:rsid w:val="00E84443"/>
    <w:rsid w:val="00E84A44"/>
    <w:rsid w:val="00E85494"/>
    <w:rsid w:val="00E854DF"/>
    <w:rsid w:val="00E85FF2"/>
    <w:rsid w:val="00E86D6F"/>
    <w:rsid w:val="00E902FE"/>
    <w:rsid w:val="00E92B10"/>
    <w:rsid w:val="00E932D1"/>
    <w:rsid w:val="00E9384D"/>
    <w:rsid w:val="00E93B2F"/>
    <w:rsid w:val="00E94DCC"/>
    <w:rsid w:val="00E95C2D"/>
    <w:rsid w:val="00E95DFA"/>
    <w:rsid w:val="00E9623D"/>
    <w:rsid w:val="00E96396"/>
    <w:rsid w:val="00E979E4"/>
    <w:rsid w:val="00E97CCC"/>
    <w:rsid w:val="00EA0230"/>
    <w:rsid w:val="00EA070C"/>
    <w:rsid w:val="00EA0E27"/>
    <w:rsid w:val="00EA12AD"/>
    <w:rsid w:val="00EA1CEC"/>
    <w:rsid w:val="00EA2706"/>
    <w:rsid w:val="00EA2BDA"/>
    <w:rsid w:val="00EA2D66"/>
    <w:rsid w:val="00EA2FD9"/>
    <w:rsid w:val="00EA3AC8"/>
    <w:rsid w:val="00EA4995"/>
    <w:rsid w:val="00EA54D2"/>
    <w:rsid w:val="00EA61A2"/>
    <w:rsid w:val="00EA6786"/>
    <w:rsid w:val="00EA761A"/>
    <w:rsid w:val="00EB0335"/>
    <w:rsid w:val="00EB0D78"/>
    <w:rsid w:val="00EB292B"/>
    <w:rsid w:val="00EB2FD0"/>
    <w:rsid w:val="00EB3ADE"/>
    <w:rsid w:val="00EB4AD5"/>
    <w:rsid w:val="00EB4C27"/>
    <w:rsid w:val="00EB50B7"/>
    <w:rsid w:val="00EB5293"/>
    <w:rsid w:val="00EB52A0"/>
    <w:rsid w:val="00EB569A"/>
    <w:rsid w:val="00EB5F9B"/>
    <w:rsid w:val="00EB6696"/>
    <w:rsid w:val="00EB7848"/>
    <w:rsid w:val="00EB7E73"/>
    <w:rsid w:val="00EB7E75"/>
    <w:rsid w:val="00EC18D5"/>
    <w:rsid w:val="00EC1FD3"/>
    <w:rsid w:val="00EC3224"/>
    <w:rsid w:val="00EC3C6B"/>
    <w:rsid w:val="00EC3E47"/>
    <w:rsid w:val="00EC49E2"/>
    <w:rsid w:val="00EC7322"/>
    <w:rsid w:val="00EC7B14"/>
    <w:rsid w:val="00ED0615"/>
    <w:rsid w:val="00ED0F2C"/>
    <w:rsid w:val="00ED1367"/>
    <w:rsid w:val="00ED140D"/>
    <w:rsid w:val="00ED277A"/>
    <w:rsid w:val="00ED27AA"/>
    <w:rsid w:val="00ED2BFF"/>
    <w:rsid w:val="00ED3FF8"/>
    <w:rsid w:val="00ED4E2D"/>
    <w:rsid w:val="00ED4E93"/>
    <w:rsid w:val="00ED5070"/>
    <w:rsid w:val="00ED53D9"/>
    <w:rsid w:val="00ED6B23"/>
    <w:rsid w:val="00EE0C3C"/>
    <w:rsid w:val="00EE18EA"/>
    <w:rsid w:val="00EE1F9D"/>
    <w:rsid w:val="00EE2A54"/>
    <w:rsid w:val="00EE347E"/>
    <w:rsid w:val="00EE3EA9"/>
    <w:rsid w:val="00EE5B6A"/>
    <w:rsid w:val="00EE66AB"/>
    <w:rsid w:val="00EE6965"/>
    <w:rsid w:val="00EE79C4"/>
    <w:rsid w:val="00EE7FB4"/>
    <w:rsid w:val="00EF1923"/>
    <w:rsid w:val="00EF1D71"/>
    <w:rsid w:val="00EF1FB9"/>
    <w:rsid w:val="00EF3ED2"/>
    <w:rsid w:val="00EF3F43"/>
    <w:rsid w:val="00EF4B1E"/>
    <w:rsid w:val="00EF4FB8"/>
    <w:rsid w:val="00EF5315"/>
    <w:rsid w:val="00EF57D8"/>
    <w:rsid w:val="00EF5B69"/>
    <w:rsid w:val="00EF624A"/>
    <w:rsid w:val="00F00251"/>
    <w:rsid w:val="00F007C0"/>
    <w:rsid w:val="00F007CE"/>
    <w:rsid w:val="00F00E7C"/>
    <w:rsid w:val="00F01469"/>
    <w:rsid w:val="00F014C5"/>
    <w:rsid w:val="00F01992"/>
    <w:rsid w:val="00F019B2"/>
    <w:rsid w:val="00F02A44"/>
    <w:rsid w:val="00F02AC8"/>
    <w:rsid w:val="00F02C1A"/>
    <w:rsid w:val="00F02F22"/>
    <w:rsid w:val="00F033BE"/>
    <w:rsid w:val="00F037BA"/>
    <w:rsid w:val="00F03AE8"/>
    <w:rsid w:val="00F03F7B"/>
    <w:rsid w:val="00F04054"/>
    <w:rsid w:val="00F04CCD"/>
    <w:rsid w:val="00F05A75"/>
    <w:rsid w:val="00F05F0D"/>
    <w:rsid w:val="00F06883"/>
    <w:rsid w:val="00F079BB"/>
    <w:rsid w:val="00F07EFD"/>
    <w:rsid w:val="00F138C1"/>
    <w:rsid w:val="00F15E41"/>
    <w:rsid w:val="00F16866"/>
    <w:rsid w:val="00F16AFF"/>
    <w:rsid w:val="00F206D1"/>
    <w:rsid w:val="00F20A03"/>
    <w:rsid w:val="00F21319"/>
    <w:rsid w:val="00F22796"/>
    <w:rsid w:val="00F235F6"/>
    <w:rsid w:val="00F23832"/>
    <w:rsid w:val="00F23BD4"/>
    <w:rsid w:val="00F23DC5"/>
    <w:rsid w:val="00F2408C"/>
    <w:rsid w:val="00F24ACC"/>
    <w:rsid w:val="00F24CF6"/>
    <w:rsid w:val="00F250DC"/>
    <w:rsid w:val="00F25609"/>
    <w:rsid w:val="00F2623C"/>
    <w:rsid w:val="00F269C9"/>
    <w:rsid w:val="00F306FB"/>
    <w:rsid w:val="00F30A72"/>
    <w:rsid w:val="00F30D36"/>
    <w:rsid w:val="00F327B4"/>
    <w:rsid w:val="00F333AD"/>
    <w:rsid w:val="00F33529"/>
    <w:rsid w:val="00F335A4"/>
    <w:rsid w:val="00F33692"/>
    <w:rsid w:val="00F336A6"/>
    <w:rsid w:val="00F33A14"/>
    <w:rsid w:val="00F3404A"/>
    <w:rsid w:val="00F340C9"/>
    <w:rsid w:val="00F343D3"/>
    <w:rsid w:val="00F350B1"/>
    <w:rsid w:val="00F3554A"/>
    <w:rsid w:val="00F40BB1"/>
    <w:rsid w:val="00F41645"/>
    <w:rsid w:val="00F41B59"/>
    <w:rsid w:val="00F436CC"/>
    <w:rsid w:val="00F43B01"/>
    <w:rsid w:val="00F452E7"/>
    <w:rsid w:val="00F45A2A"/>
    <w:rsid w:val="00F46570"/>
    <w:rsid w:val="00F46811"/>
    <w:rsid w:val="00F46895"/>
    <w:rsid w:val="00F476E0"/>
    <w:rsid w:val="00F51F44"/>
    <w:rsid w:val="00F52F08"/>
    <w:rsid w:val="00F530A2"/>
    <w:rsid w:val="00F53D8B"/>
    <w:rsid w:val="00F5421B"/>
    <w:rsid w:val="00F5463A"/>
    <w:rsid w:val="00F567F0"/>
    <w:rsid w:val="00F56A5D"/>
    <w:rsid w:val="00F56C14"/>
    <w:rsid w:val="00F56FFE"/>
    <w:rsid w:val="00F600A5"/>
    <w:rsid w:val="00F6054B"/>
    <w:rsid w:val="00F6126F"/>
    <w:rsid w:val="00F62345"/>
    <w:rsid w:val="00F62825"/>
    <w:rsid w:val="00F628A1"/>
    <w:rsid w:val="00F631D9"/>
    <w:rsid w:val="00F63A26"/>
    <w:rsid w:val="00F6473E"/>
    <w:rsid w:val="00F64C94"/>
    <w:rsid w:val="00F6546F"/>
    <w:rsid w:val="00F6638A"/>
    <w:rsid w:val="00F66C26"/>
    <w:rsid w:val="00F67509"/>
    <w:rsid w:val="00F67847"/>
    <w:rsid w:val="00F711F7"/>
    <w:rsid w:val="00F716E1"/>
    <w:rsid w:val="00F734D9"/>
    <w:rsid w:val="00F737FC"/>
    <w:rsid w:val="00F7460C"/>
    <w:rsid w:val="00F74F15"/>
    <w:rsid w:val="00F74F75"/>
    <w:rsid w:val="00F75205"/>
    <w:rsid w:val="00F766A7"/>
    <w:rsid w:val="00F801DB"/>
    <w:rsid w:val="00F80CF8"/>
    <w:rsid w:val="00F81AC6"/>
    <w:rsid w:val="00F81BA1"/>
    <w:rsid w:val="00F83C1F"/>
    <w:rsid w:val="00F84461"/>
    <w:rsid w:val="00F84A9C"/>
    <w:rsid w:val="00F85EB4"/>
    <w:rsid w:val="00F86BF0"/>
    <w:rsid w:val="00F86C36"/>
    <w:rsid w:val="00F87321"/>
    <w:rsid w:val="00F87425"/>
    <w:rsid w:val="00F87EBF"/>
    <w:rsid w:val="00F901A2"/>
    <w:rsid w:val="00F90D21"/>
    <w:rsid w:val="00F9283E"/>
    <w:rsid w:val="00F928C1"/>
    <w:rsid w:val="00F9362D"/>
    <w:rsid w:val="00F93EED"/>
    <w:rsid w:val="00F948FD"/>
    <w:rsid w:val="00F95CA7"/>
    <w:rsid w:val="00F964CB"/>
    <w:rsid w:val="00F968F9"/>
    <w:rsid w:val="00F96E5F"/>
    <w:rsid w:val="00F971C9"/>
    <w:rsid w:val="00F97EA7"/>
    <w:rsid w:val="00FA0B4A"/>
    <w:rsid w:val="00FA0C5E"/>
    <w:rsid w:val="00FA0CD3"/>
    <w:rsid w:val="00FA13FE"/>
    <w:rsid w:val="00FA35E0"/>
    <w:rsid w:val="00FA3A89"/>
    <w:rsid w:val="00FA442F"/>
    <w:rsid w:val="00FA5C60"/>
    <w:rsid w:val="00FA7099"/>
    <w:rsid w:val="00FA7E86"/>
    <w:rsid w:val="00FB0998"/>
    <w:rsid w:val="00FB0BB0"/>
    <w:rsid w:val="00FB0C16"/>
    <w:rsid w:val="00FB18C6"/>
    <w:rsid w:val="00FB18E4"/>
    <w:rsid w:val="00FB1CB3"/>
    <w:rsid w:val="00FB22EB"/>
    <w:rsid w:val="00FB38FC"/>
    <w:rsid w:val="00FB4BC6"/>
    <w:rsid w:val="00FB4DC6"/>
    <w:rsid w:val="00FB53C3"/>
    <w:rsid w:val="00FB581C"/>
    <w:rsid w:val="00FB59FA"/>
    <w:rsid w:val="00FC16D8"/>
    <w:rsid w:val="00FC1E97"/>
    <w:rsid w:val="00FC4D4A"/>
    <w:rsid w:val="00FC5EEB"/>
    <w:rsid w:val="00FC61BE"/>
    <w:rsid w:val="00FC63DD"/>
    <w:rsid w:val="00FC6A3E"/>
    <w:rsid w:val="00FC6AB1"/>
    <w:rsid w:val="00FC731A"/>
    <w:rsid w:val="00FC7354"/>
    <w:rsid w:val="00FC7B3D"/>
    <w:rsid w:val="00FD072F"/>
    <w:rsid w:val="00FD0774"/>
    <w:rsid w:val="00FD1B0A"/>
    <w:rsid w:val="00FD22EB"/>
    <w:rsid w:val="00FD2CF6"/>
    <w:rsid w:val="00FD3337"/>
    <w:rsid w:val="00FD3AB2"/>
    <w:rsid w:val="00FD48A6"/>
    <w:rsid w:val="00FD48F0"/>
    <w:rsid w:val="00FD4CD8"/>
    <w:rsid w:val="00FD4E6E"/>
    <w:rsid w:val="00FD58CE"/>
    <w:rsid w:val="00FD5A6C"/>
    <w:rsid w:val="00FD5AF6"/>
    <w:rsid w:val="00FD635A"/>
    <w:rsid w:val="00FD687C"/>
    <w:rsid w:val="00FD760F"/>
    <w:rsid w:val="00FD7F2B"/>
    <w:rsid w:val="00FE0E91"/>
    <w:rsid w:val="00FE11BF"/>
    <w:rsid w:val="00FE141A"/>
    <w:rsid w:val="00FE14DF"/>
    <w:rsid w:val="00FE2023"/>
    <w:rsid w:val="00FE2261"/>
    <w:rsid w:val="00FE3088"/>
    <w:rsid w:val="00FE4027"/>
    <w:rsid w:val="00FE46C9"/>
    <w:rsid w:val="00FE48EC"/>
    <w:rsid w:val="00FE5686"/>
    <w:rsid w:val="00FE5826"/>
    <w:rsid w:val="00FE5FCE"/>
    <w:rsid w:val="00FE6661"/>
    <w:rsid w:val="00FE6860"/>
    <w:rsid w:val="00FE6EA3"/>
    <w:rsid w:val="00FE6F8C"/>
    <w:rsid w:val="00FE727B"/>
    <w:rsid w:val="00FE75B2"/>
    <w:rsid w:val="00FF01C5"/>
    <w:rsid w:val="00FF16A9"/>
    <w:rsid w:val="00FF1979"/>
    <w:rsid w:val="00FF31F9"/>
    <w:rsid w:val="00FF403B"/>
    <w:rsid w:val="00FF4438"/>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11"/>
      </w:numPr>
      <w:spacing w:before="240" w:after="60"/>
      <w:jc w:val="center"/>
      <w:outlineLvl w:val="0"/>
    </w:pPr>
    <w:rPr>
      <w:b/>
      <w:kern w:val="28"/>
      <w:szCs w:val="20"/>
    </w:rPr>
  </w:style>
  <w:style w:type="paragraph" w:styleId="Heading2">
    <w:name w:val="heading 2"/>
    <w:aliases w:val="H2"/>
    <w:basedOn w:val="Normal"/>
    <w:next w:val="Normal"/>
    <w:link w:val="Heading2Char"/>
    <w:uiPriority w:val="99"/>
    <w:qFormat/>
    <w:rsid w:val="00AD6DD9"/>
    <w:pPr>
      <w:keepNext/>
      <w:numPr>
        <w:ilvl w:val="1"/>
        <w:numId w:val="11"/>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AD6DD9"/>
    <w:pPr>
      <w:keepNext/>
      <w:numPr>
        <w:ilvl w:val="2"/>
        <w:numId w:val="11"/>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
    <w:uiPriority w:val="99"/>
    <w:qFormat/>
    <w:rsid w:val="00AD6DD9"/>
    <w:pPr>
      <w:keepNext/>
      <w:numPr>
        <w:ilvl w:val="3"/>
        <w:numId w:val="11"/>
      </w:numPr>
      <w:spacing w:before="240" w:after="60"/>
      <w:jc w:val="both"/>
      <w:outlineLvl w:val="3"/>
    </w:pPr>
    <w:rPr>
      <w:rFonts w:ascii="Arial" w:hAnsi="Arial" w:cs="Arial"/>
    </w:rPr>
  </w:style>
  <w:style w:type="paragraph" w:styleId="Heading5">
    <w:name w:val="heading 5"/>
    <w:aliases w:val="H5"/>
    <w:basedOn w:val="Normal"/>
    <w:next w:val="Normal"/>
    <w:link w:val="Heading5Char"/>
    <w:uiPriority w:val="99"/>
    <w:qFormat/>
    <w:rsid w:val="00AD6DD9"/>
    <w:pPr>
      <w:numPr>
        <w:ilvl w:val="4"/>
        <w:numId w:val="11"/>
      </w:numPr>
      <w:spacing w:before="240" w:after="60"/>
      <w:outlineLvl w:val="4"/>
    </w:pPr>
    <w:rPr>
      <w:b/>
      <w:bCs/>
      <w:i/>
      <w:iCs/>
      <w:sz w:val="26"/>
      <w:szCs w:val="26"/>
    </w:rPr>
  </w:style>
  <w:style w:type="paragraph" w:styleId="Heading6">
    <w:name w:val="heading 6"/>
    <w:basedOn w:val="Normal"/>
    <w:next w:val="Normal"/>
    <w:link w:val="Heading6Char"/>
    <w:uiPriority w:val="99"/>
    <w:qFormat/>
    <w:rsid w:val="00AD6DD9"/>
    <w:pPr>
      <w:numPr>
        <w:ilvl w:val="5"/>
        <w:numId w:val="11"/>
      </w:numPr>
      <w:spacing w:before="240" w:after="60"/>
      <w:jc w:val="both"/>
      <w:outlineLvl w:val="5"/>
    </w:pPr>
    <w:rPr>
      <w:i/>
      <w:iCs/>
      <w:sz w:val="22"/>
      <w:szCs w:val="22"/>
    </w:rPr>
  </w:style>
  <w:style w:type="paragraph" w:styleId="Heading7">
    <w:name w:val="heading 7"/>
    <w:basedOn w:val="Normal"/>
    <w:next w:val="Normal"/>
    <w:link w:val="Heading7Char"/>
    <w:uiPriority w:val="99"/>
    <w:qFormat/>
    <w:rsid w:val="00AD6DD9"/>
    <w:pPr>
      <w:numPr>
        <w:ilvl w:val="6"/>
        <w:numId w:val="11"/>
      </w:numPr>
      <w:spacing w:before="240" w:after="60"/>
      <w:jc w:val="both"/>
      <w:outlineLvl w:val="6"/>
    </w:pPr>
    <w:rPr>
      <w:rFonts w:ascii="Arial" w:hAnsi="Arial" w:cs="Arial"/>
      <w:sz w:val="20"/>
      <w:szCs w:val="20"/>
    </w:rPr>
  </w:style>
  <w:style w:type="paragraph" w:styleId="Heading8">
    <w:name w:val="heading 8"/>
    <w:basedOn w:val="Normal"/>
    <w:next w:val="Normal"/>
    <w:link w:val="Heading8Char"/>
    <w:uiPriority w:val="99"/>
    <w:qFormat/>
    <w:rsid w:val="00AD6DD9"/>
    <w:pPr>
      <w:numPr>
        <w:ilvl w:val="7"/>
        <w:numId w:val="11"/>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
    <w:uiPriority w:val="99"/>
    <w:qFormat/>
    <w:rsid w:val="00AD6DD9"/>
    <w:pPr>
      <w:numPr>
        <w:ilvl w:val="8"/>
        <w:numId w:val="11"/>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974AA6"/>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974AA6"/>
    <w:rPr>
      <w:rFonts w:ascii="Arial" w:hAnsi="Arial" w:cs="Arial"/>
      <w:b/>
      <w:bCs/>
      <w:sz w:val="26"/>
      <w:szCs w:val="26"/>
    </w:rPr>
  </w:style>
  <w:style w:type="character" w:customStyle="1" w:styleId="Heading4Char">
    <w:name w:val="Heading 4 Char"/>
    <w:aliases w:val="H4 Char"/>
    <w:basedOn w:val="DefaultParagraphFont"/>
    <w:link w:val="Heading4"/>
    <w:uiPriority w:val="99"/>
    <w:locked/>
    <w:rsid w:val="00974AA6"/>
    <w:rPr>
      <w:rFonts w:ascii="Arial" w:hAnsi="Arial" w:cs="Arial"/>
      <w:sz w:val="24"/>
      <w:szCs w:val="24"/>
    </w:rPr>
  </w:style>
  <w:style w:type="character" w:customStyle="1" w:styleId="Heading5Char">
    <w:name w:val="Heading 5 Char"/>
    <w:aliases w:val="H5 Char"/>
    <w:basedOn w:val="DefaultParagraphFont"/>
    <w:link w:val="Heading5"/>
    <w:uiPriority w:val="99"/>
    <w:locked/>
    <w:rsid w:val="00974AA6"/>
    <w:rPr>
      <w:b/>
      <w:bCs/>
      <w:i/>
      <w:iCs/>
      <w:sz w:val="26"/>
      <w:szCs w:val="26"/>
    </w:rPr>
  </w:style>
  <w:style w:type="character" w:customStyle="1" w:styleId="Heading6Char">
    <w:name w:val="Heading 6 Char"/>
    <w:basedOn w:val="DefaultParagraphFont"/>
    <w:link w:val="Heading6"/>
    <w:uiPriority w:val="99"/>
    <w:locked/>
    <w:rsid w:val="00974AA6"/>
    <w:rPr>
      <w:i/>
      <w:iCs/>
    </w:rPr>
  </w:style>
  <w:style w:type="character" w:customStyle="1" w:styleId="Heading7Char">
    <w:name w:val="Heading 7 Char"/>
    <w:basedOn w:val="DefaultParagraphFont"/>
    <w:link w:val="Heading7"/>
    <w:uiPriority w:val="99"/>
    <w:locked/>
    <w:rsid w:val="00974AA6"/>
    <w:rPr>
      <w:rFonts w:ascii="Arial" w:hAnsi="Arial" w:cs="Arial"/>
      <w:sz w:val="20"/>
      <w:szCs w:val="20"/>
    </w:rPr>
  </w:style>
  <w:style w:type="character" w:customStyle="1" w:styleId="Heading8Char">
    <w:name w:val="Heading 8 Char"/>
    <w:basedOn w:val="DefaultParagraphFont"/>
    <w:link w:val="Heading8"/>
    <w:uiPriority w:val="99"/>
    <w:locked/>
    <w:rsid w:val="00974AA6"/>
    <w:rPr>
      <w:rFonts w:ascii="Arial" w:hAnsi="Arial" w:cs="Arial"/>
      <w:i/>
      <w:iCs/>
      <w:sz w:val="20"/>
      <w:szCs w:val="20"/>
    </w:rPr>
  </w:style>
  <w:style w:type="character" w:customStyle="1" w:styleId="Heading9Char">
    <w:name w:val="Heading 9 Char"/>
    <w:basedOn w:val="DefaultParagraphFont"/>
    <w:link w:val="Heading9"/>
    <w:uiPriority w:val="99"/>
    <w:locked/>
    <w:rsid w:val="00974AA6"/>
    <w:rPr>
      <w:rFonts w:ascii="Arial" w:hAnsi="Arial" w:cs="Arial"/>
      <w:b/>
      <w:bCs/>
      <w:i/>
      <w:iCs/>
      <w:sz w:val="18"/>
      <w:szCs w:val="18"/>
    </w:rPr>
  </w:style>
  <w:style w:type="character" w:customStyle="1" w:styleId="FooterChar">
    <w:name w:val="Footer Char"/>
    <w:uiPriority w:val="99"/>
    <w:locked/>
    <w:rsid w:val="00974AA6"/>
    <w:rPr>
      <w:sz w:val="24"/>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974AA6"/>
    <w:rPr>
      <w:rFonts w:cs="Times New Roman"/>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1">
    <w:name w:val="Footer Char1"/>
    <w:basedOn w:val="DefaultParagraphFont"/>
    <w:link w:val="Footer"/>
    <w:uiPriority w:val="99"/>
    <w:semiHidden/>
    <w:locked/>
    <w:rsid w:val="004013FE"/>
    <w:rPr>
      <w:rFonts w:cs="Times New Roman"/>
      <w:sz w:val="24"/>
      <w:szCs w:val="24"/>
    </w:rPr>
  </w:style>
  <w:style w:type="paragraph" w:customStyle="1" w:styleId="2">
    <w:name w:val="заголовок 2"/>
    <w:basedOn w:val="Normal"/>
    <w:next w:val="Normal"/>
    <w:uiPriority w:val="99"/>
    <w:rsid w:val="00974AA6"/>
    <w:pPr>
      <w:keepNext/>
      <w:ind w:firstLine="720"/>
      <w:jc w:val="center"/>
    </w:pPr>
    <w:rPr>
      <w:rFonts w:ascii="Courier New" w:hAnsi="Courier New"/>
      <w:b/>
      <w:sz w:val="28"/>
      <w:szCs w:val="20"/>
    </w:rPr>
  </w:style>
  <w:style w:type="character" w:customStyle="1" w:styleId="20">
    <w:name w:val="Знак Знак2"/>
    <w:basedOn w:val="DefaultParagraphFont"/>
    <w:uiPriority w:val="99"/>
    <w:rsid w:val="00AD6DD9"/>
    <w:rPr>
      <w:rFonts w:ascii="Times New Roman" w:hAnsi="Times New Roman" w:cs="Times New Roman"/>
      <w:sz w:val="24"/>
      <w:szCs w:val="24"/>
      <w:lang w:eastAsia="ru-RU"/>
    </w:rPr>
  </w:style>
  <w:style w:type="paragraph" w:customStyle="1" w:styleId="23">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1">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E26C8C"/>
    <w:rPr>
      <w:rFonts w:cs="Times New Roman"/>
      <w:sz w:val="28"/>
      <w:lang w:val="ru-RU" w:eastAsia="ru-RU" w:bidi="ar-SA"/>
    </w:rPr>
  </w:style>
  <w:style w:type="character" w:customStyle="1" w:styleId="a1">
    <w:name w:val="Знак Знак"/>
    <w:aliases w:val="Основной текст с отступом Знак1,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locked/>
    <w:rsid w:val="009B2A17"/>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80474A"/>
    <w:rPr>
      <w:rFonts w:cs="Times New Roman"/>
      <w:sz w:val="24"/>
      <w:szCs w:val="24"/>
      <w:lang w:val="ru-RU" w:eastAsia="ru-RU" w:bidi="ar-SA"/>
    </w:rPr>
  </w:style>
  <w:style w:type="character" w:customStyle="1" w:styleId="apple-style-span">
    <w:name w:val="apple-style-span"/>
    <w:basedOn w:val="DefaultParagraphFont"/>
    <w:uiPriority w:val="99"/>
    <w:rsid w:val="009B2A17"/>
    <w:rPr>
      <w:rFonts w:cs="Times New Roman"/>
    </w:rPr>
  </w:style>
  <w:style w:type="paragraph" w:styleId="Title">
    <w:name w:val="Title"/>
    <w:basedOn w:val="Normal"/>
    <w:link w:val="TitleChar"/>
    <w:uiPriority w:val="99"/>
    <w:qFormat/>
    <w:rsid w:val="00AD6DD9"/>
    <w:pPr>
      <w:jc w:val="center"/>
    </w:pPr>
    <w:rPr>
      <w:sz w:val="28"/>
      <w:szCs w:val="20"/>
    </w:rPr>
  </w:style>
  <w:style w:type="character" w:customStyle="1" w:styleId="TitleChar">
    <w:name w:val="Title Char"/>
    <w:basedOn w:val="DefaultParagraphFont"/>
    <w:link w:val="Title"/>
    <w:uiPriority w:val="99"/>
    <w:locked/>
    <w:rsid w:val="0047627A"/>
    <w:rPr>
      <w:rFonts w:cs="Times New Roman"/>
      <w:sz w:val="28"/>
      <w:lang w:val="ru-RU" w:eastAsia="ru-RU"/>
    </w:rPr>
  </w:style>
  <w:style w:type="paragraph" w:customStyle="1" w:styleId="Style6">
    <w:name w:val="Style6"/>
    <w:basedOn w:val="Normal"/>
    <w:uiPriority w:val="99"/>
    <w:rsid w:val="00524645"/>
    <w:pPr>
      <w:widowControl w:val="0"/>
      <w:autoSpaceDE w:val="0"/>
      <w:autoSpaceDN w:val="0"/>
      <w:adjustRightInd w:val="0"/>
      <w:spacing w:line="323" w:lineRule="exact"/>
      <w:ind w:firstLine="701"/>
      <w:jc w:val="both"/>
    </w:pPr>
  </w:style>
  <w:style w:type="paragraph" w:customStyle="1" w:styleId="-">
    <w:name w:val="Контракт-пункт"/>
    <w:basedOn w:val="Normal"/>
    <w:uiPriority w:val="99"/>
    <w:rsid w:val="00AD6DD9"/>
    <w:pPr>
      <w:tabs>
        <w:tab w:val="num" w:pos="0"/>
      </w:tabs>
      <w:ind w:left="360" w:hanging="360"/>
      <w:jc w:val="both"/>
    </w:pPr>
  </w:style>
  <w:style w:type="character" w:customStyle="1" w:styleId="BodyTextIndent3Char">
    <w:name w:val="Body Text Indent 3 Char"/>
    <w:uiPriority w:val="99"/>
    <w:locked/>
    <w:rsid w:val="00F02C1A"/>
    <w:rPr>
      <w:sz w:val="16"/>
    </w:r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974AA6"/>
    <w:rPr>
      <w:rFonts w:cs="Times New Roman"/>
      <w:sz w:val="16"/>
      <w:szCs w:val="16"/>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1">
    <w:name w:val="Body Text Indent 3 Char1"/>
    <w:basedOn w:val="DefaultParagraphFont"/>
    <w:link w:val="BodyTextIndent3"/>
    <w:uiPriority w:val="99"/>
    <w:semiHidden/>
    <w:locked/>
    <w:rsid w:val="004013FE"/>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paragraph" w:customStyle="1" w:styleId="a2">
    <w:name w:val="Таблица шапка"/>
    <w:basedOn w:val="Normal"/>
    <w:uiPriority w:val="99"/>
    <w:rsid w:val="00AD6DD9"/>
    <w:pPr>
      <w:keepNext/>
      <w:spacing w:before="40" w:after="40"/>
      <w:ind w:left="57" w:right="57"/>
    </w:pPr>
    <w:rPr>
      <w:sz w:val="18"/>
      <w:szCs w:val="18"/>
    </w:rPr>
  </w:style>
  <w:style w:type="character" w:customStyle="1" w:styleId="BodyText2Char">
    <w:name w:val="Body Text 2 Char"/>
    <w:uiPriority w:val="99"/>
    <w:locked/>
    <w:rsid w:val="00E4209C"/>
    <w:rPr>
      <w:sz w:val="2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1">
    <w:name w:val="Body Text 2 Char1"/>
    <w:basedOn w:val="DefaultParagraphFont"/>
    <w:link w:val="BodyText2"/>
    <w:uiPriority w:val="99"/>
    <w:semiHidden/>
    <w:locked/>
    <w:rsid w:val="004013FE"/>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paragraph" w:customStyle="1" w:styleId="a7">
    <w:name w:val="**Основной"/>
    <w:link w:val="a8"/>
    <w:uiPriority w:val="99"/>
    <w:rsid w:val="005E6F3F"/>
    <w:pPr>
      <w:spacing w:line="360" w:lineRule="exact"/>
      <w:ind w:firstLine="454"/>
      <w:jc w:val="both"/>
    </w:p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974AA6"/>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9">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a">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b">
    <w:name w:val="Пункт Знак Знак"/>
    <w:basedOn w:val="DefaultParagraphFont"/>
    <w:uiPriority w:val="99"/>
    <w:locked/>
    <w:rsid w:val="00AD6DD9"/>
    <w:rPr>
      <w:rFonts w:cs="Times New Roman"/>
      <w:sz w:val="28"/>
      <w:szCs w:val="28"/>
    </w:rPr>
  </w:style>
  <w:style w:type="paragraph" w:customStyle="1" w:styleId="ac">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d">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4">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1">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e">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5">
    <w:name w:val="Знак Знак Знак2"/>
    <w:basedOn w:val="DefaultParagraphFont"/>
    <w:uiPriority w:val="99"/>
    <w:rsid w:val="00AD6DD9"/>
    <w:rPr>
      <w:rFonts w:cs="Times New Roman"/>
      <w:sz w:val="24"/>
      <w:szCs w:val="24"/>
      <w:lang w:val="ru-RU" w:eastAsia="ru-RU"/>
    </w:rPr>
  </w:style>
  <w:style w:type="character" w:customStyle="1" w:styleId="af">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2">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f0">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2A2886"/>
    <w:pPr>
      <w:tabs>
        <w:tab w:val="right" w:leader="dot" w:pos="10440"/>
      </w:tabs>
      <w:jc w:val="both"/>
    </w:pPr>
    <w:rPr>
      <w:noProof/>
      <w:sz w:val="22"/>
      <w:szCs w:val="22"/>
    </w:rPr>
  </w:style>
  <w:style w:type="character" w:customStyle="1" w:styleId="af1">
    <w:name w:val="комментарий"/>
    <w:basedOn w:val="DefaultParagraphFont"/>
    <w:uiPriority w:val="99"/>
    <w:semiHidden/>
    <w:rsid w:val="0050472E"/>
    <w:rPr>
      <w:rFonts w:cs="Times New Roman"/>
      <w:i/>
      <w:u w:val="single"/>
      <w:shd w:val="clear" w:color="auto" w:fill="FFFF99"/>
    </w:rPr>
  </w:style>
  <w:style w:type="paragraph" w:customStyle="1" w:styleId="af2">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3">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4">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6">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5">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a8">
    <w:name w:val="**Основной Знак"/>
    <w:link w:val="a7"/>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paragraph" w:styleId="TOC2">
    <w:name w:val="toc 2"/>
    <w:basedOn w:val="Normal"/>
    <w:next w:val="Normal"/>
    <w:autoRedefine/>
    <w:uiPriority w:val="99"/>
    <w:rsid w:val="002A2886"/>
    <w:pPr>
      <w:tabs>
        <w:tab w:val="left" w:pos="800"/>
        <w:tab w:val="right" w:leader="dot" w:pos="9911"/>
      </w:tabs>
      <w:ind w:firstLine="426"/>
      <w:jc w:val="both"/>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1"/>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paragraph" w:customStyle="1" w:styleId="Style7">
    <w:name w:val="Style7"/>
    <w:basedOn w:val="Normal"/>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524645"/>
    <w:rPr>
      <w:rFonts w:ascii="Times New Roman" w:hAnsi="Times New Roman" w:cs="Times New Roman"/>
      <w:sz w:val="26"/>
      <w:szCs w:val="26"/>
    </w:rPr>
  </w:style>
  <w:style w:type="paragraph" w:customStyle="1" w:styleId="1f">
    <w:name w:val="Без интервала1"/>
    <w:link w:val="aff"/>
    <w:uiPriority w:val="99"/>
    <w:rsid w:val="00AE22EB"/>
    <w:pPr>
      <w:widowControl w:val="0"/>
    </w:pPr>
  </w:style>
  <w:style w:type="character" w:customStyle="1" w:styleId="aff0">
    <w:name w:val="Обычный (веб) Знак Знак Знак"/>
    <w:aliases w:val="Обычный (Web) Знак Знак Знак Знак Знак,Обычный (веб) Знак,Обычный (Web) Знак Знак Знак Знак,Обычный (Web) Знак"/>
    <w:uiPriority w:val="99"/>
    <w:rsid w:val="001C269C"/>
    <w:rPr>
      <w:sz w:val="24"/>
      <w:lang w:val="ru-RU" w:eastAsia="ru-RU"/>
    </w:rPr>
  </w:style>
  <w:style w:type="character" w:customStyle="1" w:styleId="FontStyle60">
    <w:name w:val="Font Style60"/>
    <w:basedOn w:val="DefaultParagraphFont"/>
    <w:uiPriority w:val="99"/>
    <w:rsid w:val="001C269C"/>
    <w:rPr>
      <w:rFonts w:ascii="Times New Roman" w:hAnsi="Times New Roman" w:cs="Times New Roman"/>
      <w:sz w:val="22"/>
      <w:szCs w:val="22"/>
    </w:rPr>
  </w:style>
  <w:style w:type="paragraph" w:customStyle="1" w:styleId="Style31">
    <w:name w:val="Style31"/>
    <w:basedOn w:val="Normal"/>
    <w:uiPriority w:val="99"/>
    <w:rsid w:val="001C269C"/>
    <w:pPr>
      <w:widowControl w:val="0"/>
      <w:autoSpaceDE w:val="0"/>
      <w:autoSpaceDN w:val="0"/>
      <w:adjustRightInd w:val="0"/>
      <w:spacing w:line="274" w:lineRule="exact"/>
      <w:ind w:firstLine="523"/>
    </w:pPr>
  </w:style>
  <w:style w:type="paragraph" w:customStyle="1" w:styleId="Style39">
    <w:name w:val="Style39"/>
    <w:basedOn w:val="Normal"/>
    <w:uiPriority w:val="99"/>
    <w:rsid w:val="001C269C"/>
    <w:pPr>
      <w:widowControl w:val="0"/>
      <w:autoSpaceDE w:val="0"/>
      <w:autoSpaceDN w:val="0"/>
      <w:adjustRightInd w:val="0"/>
      <w:spacing w:line="276" w:lineRule="exact"/>
      <w:ind w:firstLine="490"/>
    </w:pPr>
  </w:style>
  <w:style w:type="character" w:customStyle="1" w:styleId="FontStyle62">
    <w:name w:val="Font Style62"/>
    <w:basedOn w:val="DefaultParagraphFont"/>
    <w:uiPriority w:val="99"/>
    <w:rsid w:val="001C269C"/>
    <w:rPr>
      <w:rFonts w:ascii="Times New Roman" w:hAnsi="Times New Roman" w:cs="Times New Roman"/>
      <w:sz w:val="26"/>
      <w:szCs w:val="26"/>
    </w:rPr>
  </w:style>
  <w:style w:type="paragraph" w:customStyle="1" w:styleId="Style42">
    <w:name w:val="Style42"/>
    <w:basedOn w:val="Normal"/>
    <w:uiPriority w:val="99"/>
    <w:rsid w:val="001C269C"/>
    <w:pPr>
      <w:widowControl w:val="0"/>
      <w:autoSpaceDE w:val="0"/>
      <w:autoSpaceDN w:val="0"/>
      <w:adjustRightInd w:val="0"/>
      <w:spacing w:line="303" w:lineRule="exact"/>
      <w:ind w:firstLine="730"/>
      <w:jc w:val="both"/>
    </w:pPr>
  </w:style>
  <w:style w:type="paragraph" w:customStyle="1" w:styleId="Style22">
    <w:name w:val="Style22"/>
    <w:basedOn w:val="Normal"/>
    <w:uiPriority w:val="99"/>
    <w:rsid w:val="001C269C"/>
    <w:pPr>
      <w:widowControl w:val="0"/>
      <w:autoSpaceDE w:val="0"/>
      <w:autoSpaceDN w:val="0"/>
      <w:adjustRightInd w:val="0"/>
      <w:spacing w:line="324" w:lineRule="exact"/>
      <w:ind w:firstLine="715"/>
      <w:jc w:val="both"/>
    </w:pPr>
  </w:style>
  <w:style w:type="character" w:customStyle="1" w:styleId="FontStyle63">
    <w:name w:val="Font Style63"/>
    <w:basedOn w:val="DefaultParagraphFont"/>
    <w:uiPriority w:val="99"/>
    <w:rsid w:val="001C269C"/>
    <w:rPr>
      <w:rFonts w:ascii="Times New Roman" w:hAnsi="Times New Roman" w:cs="Times New Roman"/>
      <w:b/>
      <w:bCs/>
      <w:i/>
      <w:iCs/>
      <w:sz w:val="22"/>
      <w:szCs w:val="22"/>
    </w:rPr>
  </w:style>
  <w:style w:type="paragraph" w:customStyle="1" w:styleId="Style25">
    <w:name w:val="Style25"/>
    <w:basedOn w:val="Normal"/>
    <w:uiPriority w:val="99"/>
    <w:rsid w:val="001C269C"/>
    <w:pPr>
      <w:widowControl w:val="0"/>
      <w:autoSpaceDE w:val="0"/>
      <w:autoSpaceDN w:val="0"/>
      <w:adjustRightInd w:val="0"/>
      <w:spacing w:line="293" w:lineRule="exact"/>
      <w:ind w:firstLine="715"/>
      <w:jc w:val="both"/>
    </w:pPr>
  </w:style>
  <w:style w:type="paragraph" w:customStyle="1" w:styleId="Style14">
    <w:name w:val="Style14"/>
    <w:basedOn w:val="Normal"/>
    <w:uiPriority w:val="99"/>
    <w:rsid w:val="00167E64"/>
    <w:pPr>
      <w:widowControl w:val="0"/>
      <w:autoSpaceDE w:val="0"/>
      <w:autoSpaceDN w:val="0"/>
      <w:adjustRightInd w:val="0"/>
      <w:spacing w:line="326" w:lineRule="exact"/>
      <w:ind w:firstLine="739"/>
      <w:jc w:val="both"/>
    </w:pPr>
  </w:style>
  <w:style w:type="character" w:customStyle="1" w:styleId="331">
    <w:name w:val="Знак Знак331"/>
    <w:uiPriority w:val="99"/>
    <w:rsid w:val="00F971C9"/>
    <w:rPr>
      <w:sz w:val="28"/>
    </w:rPr>
  </w:style>
  <w:style w:type="paragraph" w:customStyle="1" w:styleId="Style4">
    <w:name w:val="Style4"/>
    <w:basedOn w:val="Normal"/>
    <w:uiPriority w:val="99"/>
    <w:rsid w:val="00F25609"/>
    <w:pPr>
      <w:widowControl w:val="0"/>
      <w:autoSpaceDE w:val="0"/>
      <w:autoSpaceDN w:val="0"/>
      <w:adjustRightInd w:val="0"/>
      <w:spacing w:line="324" w:lineRule="exact"/>
      <w:ind w:hanging="1388"/>
    </w:pPr>
  </w:style>
  <w:style w:type="paragraph" w:customStyle="1" w:styleId="Style5">
    <w:name w:val="Style5"/>
    <w:basedOn w:val="Normal"/>
    <w:uiPriority w:val="99"/>
    <w:rsid w:val="00F25609"/>
    <w:pPr>
      <w:widowControl w:val="0"/>
      <w:autoSpaceDE w:val="0"/>
      <w:autoSpaceDN w:val="0"/>
      <w:adjustRightInd w:val="0"/>
      <w:jc w:val="both"/>
    </w:pPr>
  </w:style>
  <w:style w:type="character" w:customStyle="1" w:styleId="230">
    <w:name w:val="Знак Знак23"/>
    <w:uiPriority w:val="99"/>
    <w:semiHidden/>
    <w:rsid w:val="00F25609"/>
    <w:rPr>
      <w:lang w:val="ru-RU" w:eastAsia="ru-RU"/>
    </w:rPr>
  </w:style>
  <w:style w:type="character" w:customStyle="1" w:styleId="apple-converted-space">
    <w:name w:val="apple-converted-space"/>
    <w:basedOn w:val="DefaultParagraphFont"/>
    <w:uiPriority w:val="99"/>
    <w:rsid w:val="00F25609"/>
    <w:rPr>
      <w:rFonts w:cs="Times New Roman"/>
    </w:rPr>
  </w:style>
  <w:style w:type="character" w:customStyle="1" w:styleId="1100">
    <w:name w:val="Знак Знак110"/>
    <w:basedOn w:val="DefaultParagraphFont"/>
    <w:uiPriority w:val="99"/>
    <w:rsid w:val="00F25609"/>
    <w:rPr>
      <w:rFonts w:ascii="Cambria" w:hAnsi="Cambria" w:cs="Times New Roman"/>
      <w:sz w:val="24"/>
      <w:szCs w:val="24"/>
    </w:rPr>
  </w:style>
  <w:style w:type="character" w:styleId="Emphasis">
    <w:name w:val="Emphasis"/>
    <w:basedOn w:val="DefaultParagraphFont"/>
    <w:uiPriority w:val="99"/>
    <w:qFormat/>
    <w:rsid w:val="00F25609"/>
    <w:rPr>
      <w:rFonts w:cs="Times New Roman"/>
      <w:i/>
      <w:iCs/>
    </w:rPr>
  </w:style>
  <w:style w:type="character" w:customStyle="1" w:styleId="1f0">
    <w:name w:val="Слабое выделение1"/>
    <w:basedOn w:val="DefaultParagraphFont"/>
    <w:uiPriority w:val="99"/>
    <w:rsid w:val="00F25609"/>
    <w:rPr>
      <w:rFonts w:cs="Times New Roman"/>
      <w:i/>
      <w:iCs/>
      <w:color w:val="808080"/>
    </w:rPr>
  </w:style>
  <w:style w:type="paragraph" w:customStyle="1" w:styleId="215">
    <w:name w:val="Цитата 21"/>
    <w:basedOn w:val="Normal"/>
    <w:next w:val="Normal"/>
    <w:link w:val="27"/>
    <w:uiPriority w:val="99"/>
    <w:rsid w:val="00F25609"/>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F25609"/>
    <w:rPr>
      <w:rFonts w:cs="Times New Roman"/>
      <w:i/>
      <w:iCs/>
      <w:color w:val="000000"/>
      <w:sz w:val="20"/>
      <w:szCs w:val="20"/>
    </w:rPr>
  </w:style>
  <w:style w:type="character" w:customStyle="1" w:styleId="312">
    <w:name w:val="Знак Знак31"/>
    <w:basedOn w:val="DefaultParagraphFont"/>
    <w:uiPriority w:val="99"/>
    <w:rsid w:val="00F25609"/>
    <w:rPr>
      <w:rFonts w:ascii="Cambria" w:hAnsi="Cambria" w:cs="Times New Roman"/>
      <w:b/>
      <w:bCs/>
      <w:kern w:val="32"/>
      <w:sz w:val="32"/>
      <w:szCs w:val="32"/>
    </w:rPr>
  </w:style>
  <w:style w:type="character" w:customStyle="1" w:styleId="aff">
    <w:name w:val="Без интервала Знак"/>
    <w:link w:val="1f"/>
    <w:uiPriority w:val="99"/>
    <w:locked/>
    <w:rsid w:val="00F25609"/>
    <w:rPr>
      <w:sz w:val="22"/>
    </w:rPr>
  </w:style>
  <w:style w:type="paragraph" w:customStyle="1" w:styleId="xl184">
    <w:name w:val="xl184"/>
    <w:basedOn w:val="Normal"/>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Normal"/>
    <w:uiPriority w:val="99"/>
    <w:rsid w:val="00F25609"/>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Normal"/>
    <w:uiPriority w:val="99"/>
    <w:rsid w:val="00F2560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Normal"/>
    <w:uiPriority w:val="99"/>
    <w:rsid w:val="00F25609"/>
    <w:pPr>
      <w:spacing w:before="100" w:beforeAutospacing="1" w:after="100" w:afterAutospacing="1"/>
      <w:textAlignment w:val="center"/>
    </w:pPr>
  </w:style>
  <w:style w:type="paragraph" w:customStyle="1" w:styleId="xl196">
    <w:name w:val="xl196"/>
    <w:basedOn w:val="Normal"/>
    <w:uiPriority w:val="99"/>
    <w:rsid w:val="00F25609"/>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Normal"/>
    <w:uiPriority w:val="99"/>
    <w:rsid w:val="00F25609"/>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Normal"/>
    <w:uiPriority w:val="99"/>
    <w:rsid w:val="00F256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Normal"/>
    <w:uiPriority w:val="99"/>
    <w:rsid w:val="00F25609"/>
    <w:pPr>
      <w:spacing w:before="100" w:beforeAutospacing="1" w:after="100" w:afterAutospacing="1"/>
    </w:pPr>
  </w:style>
  <w:style w:type="paragraph" w:customStyle="1" w:styleId="xl202">
    <w:name w:val="xl202"/>
    <w:basedOn w:val="Normal"/>
    <w:uiPriority w:val="99"/>
    <w:rsid w:val="00F2560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Normal"/>
    <w:uiPriority w:val="99"/>
    <w:rsid w:val="00F2560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Normal"/>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Normal"/>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Normal"/>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character" w:customStyle="1" w:styleId="FontStyle11">
    <w:name w:val="Font Style11"/>
    <w:basedOn w:val="DefaultParagraphFont"/>
    <w:uiPriority w:val="99"/>
    <w:rsid w:val="00F05A75"/>
    <w:rPr>
      <w:rFonts w:ascii="Times New Roman" w:hAnsi="Times New Roman" w:cs="Times New Roman"/>
      <w:sz w:val="22"/>
      <w:szCs w:val="22"/>
    </w:rPr>
  </w:style>
  <w:style w:type="character" w:customStyle="1" w:styleId="FontStyle12">
    <w:name w:val="Font Style12"/>
    <w:basedOn w:val="DefaultParagraphFont"/>
    <w:uiPriority w:val="99"/>
    <w:rsid w:val="00F05A75"/>
    <w:rPr>
      <w:rFonts w:ascii="Times New Roman" w:hAnsi="Times New Roman" w:cs="Times New Roman"/>
      <w:sz w:val="22"/>
      <w:szCs w:val="22"/>
    </w:rPr>
  </w:style>
  <w:style w:type="character" w:customStyle="1" w:styleId="44">
    <w:name w:val="Знак Знак Знак4"/>
    <w:basedOn w:val="DefaultParagraphFont"/>
    <w:uiPriority w:val="99"/>
    <w:rsid w:val="00AB739C"/>
    <w:rPr>
      <w:rFonts w:cs="Times New Roman"/>
      <w:sz w:val="24"/>
      <w:szCs w:val="24"/>
    </w:rPr>
  </w:style>
  <w:style w:type="character" w:customStyle="1" w:styleId="FontStyle29">
    <w:name w:val="Font Style29"/>
    <w:basedOn w:val="DefaultParagraphFont"/>
    <w:uiPriority w:val="99"/>
    <w:rsid w:val="00AB739C"/>
    <w:rPr>
      <w:rFonts w:ascii="Times New Roman" w:hAnsi="Times New Roman" w:cs="Times New Roman"/>
      <w:sz w:val="22"/>
      <w:szCs w:val="22"/>
    </w:rPr>
  </w:style>
  <w:style w:type="paragraph" w:customStyle="1" w:styleId="a90">
    <w:name w:val="a9"/>
    <w:basedOn w:val="Normal"/>
    <w:uiPriority w:val="99"/>
    <w:rsid w:val="00AB739C"/>
    <w:pPr>
      <w:spacing w:after="192"/>
    </w:pPr>
  </w:style>
  <w:style w:type="paragraph" w:customStyle="1" w:styleId="Style10">
    <w:name w:val="Style10"/>
    <w:basedOn w:val="Normal"/>
    <w:uiPriority w:val="99"/>
    <w:rsid w:val="00F33529"/>
    <w:pPr>
      <w:widowControl w:val="0"/>
      <w:autoSpaceDE w:val="0"/>
      <w:autoSpaceDN w:val="0"/>
      <w:adjustRightInd w:val="0"/>
      <w:spacing w:line="205" w:lineRule="exact"/>
    </w:pPr>
    <w:rPr>
      <w:rFonts w:ascii="Bookman Old Style" w:hAnsi="Bookman Old Style"/>
    </w:rPr>
  </w:style>
  <w:style w:type="character" w:customStyle="1" w:styleId="FontStyle20">
    <w:name w:val="Font Style20"/>
    <w:basedOn w:val="DefaultParagraphFont"/>
    <w:uiPriority w:val="99"/>
    <w:rsid w:val="00F33529"/>
    <w:rPr>
      <w:rFonts w:ascii="Arial" w:hAnsi="Arial" w:cs="Arial"/>
      <w:sz w:val="14"/>
      <w:szCs w:val="14"/>
    </w:rPr>
  </w:style>
  <w:style w:type="character" w:customStyle="1" w:styleId="FontStyle21">
    <w:name w:val="Font Style21"/>
    <w:basedOn w:val="DefaultParagraphFont"/>
    <w:uiPriority w:val="99"/>
    <w:rsid w:val="00F33529"/>
    <w:rPr>
      <w:rFonts w:ascii="Arial" w:hAnsi="Arial" w:cs="Arial"/>
      <w:b/>
      <w:bCs/>
      <w:sz w:val="14"/>
      <w:szCs w:val="14"/>
    </w:rPr>
  </w:style>
  <w:style w:type="character" w:customStyle="1" w:styleId="FontStyle22">
    <w:name w:val="Font Style22"/>
    <w:basedOn w:val="DefaultParagraphFont"/>
    <w:uiPriority w:val="99"/>
    <w:rsid w:val="00F33529"/>
    <w:rPr>
      <w:rFonts w:ascii="Arial" w:hAnsi="Arial" w:cs="Arial"/>
      <w:sz w:val="16"/>
      <w:szCs w:val="16"/>
    </w:rPr>
  </w:style>
  <w:style w:type="character" w:customStyle="1" w:styleId="aff1">
    <w:name w:val="Верхний колонтитул Знак"/>
    <w:basedOn w:val="DefaultParagraphFont"/>
    <w:uiPriority w:val="99"/>
    <w:locked/>
    <w:rsid w:val="00CB2865"/>
    <w:rPr>
      <w:rFonts w:cs="Times New Roman"/>
      <w:sz w:val="24"/>
      <w:szCs w:val="24"/>
    </w:rPr>
  </w:style>
  <w:style w:type="character" w:customStyle="1" w:styleId="aff2">
    <w:name w:val="Нижний колонтитул Знак"/>
    <w:basedOn w:val="DefaultParagraphFont"/>
    <w:uiPriority w:val="99"/>
    <w:semiHidden/>
    <w:locked/>
    <w:rsid w:val="00CB2865"/>
    <w:rPr>
      <w:rFonts w:cs="Times New Roman"/>
      <w:sz w:val="24"/>
      <w:szCs w:val="24"/>
    </w:rPr>
  </w:style>
  <w:style w:type="character" w:customStyle="1" w:styleId="190">
    <w:name w:val="Знак Знак19"/>
    <w:uiPriority w:val="99"/>
    <w:rsid w:val="00D75699"/>
    <w:rPr>
      <w:rFonts w:ascii="Courier New" w:hAnsi="Courier New"/>
    </w:rPr>
  </w:style>
  <w:style w:type="paragraph" w:customStyle="1" w:styleId="Style23">
    <w:name w:val="Style23"/>
    <w:basedOn w:val="Normal"/>
    <w:uiPriority w:val="99"/>
    <w:rsid w:val="00B56B39"/>
    <w:pPr>
      <w:widowControl w:val="0"/>
      <w:autoSpaceDE w:val="0"/>
      <w:autoSpaceDN w:val="0"/>
      <w:adjustRightInd w:val="0"/>
      <w:spacing w:line="326" w:lineRule="exact"/>
      <w:ind w:firstLine="739"/>
      <w:jc w:val="both"/>
    </w:pPr>
  </w:style>
  <w:style w:type="paragraph" w:customStyle="1" w:styleId="222">
    <w:name w:val="Основной текст с отступом 22"/>
    <w:basedOn w:val="Normal"/>
    <w:uiPriority w:val="99"/>
    <w:rsid w:val="00C05A1B"/>
    <w:pPr>
      <w:suppressAutoHyphens/>
      <w:spacing w:after="120" w:line="480" w:lineRule="auto"/>
      <w:ind w:left="283"/>
      <w:jc w:val="both"/>
    </w:pPr>
    <w:rPr>
      <w:rFonts w:ascii="Calibri" w:hAnsi="Calibri" w:cs="Calibri"/>
      <w:lang w:eastAsia="ar-SA"/>
    </w:rPr>
  </w:style>
  <w:style w:type="character" w:customStyle="1" w:styleId="aff3">
    <w:name w:val="Название Знак"/>
    <w:basedOn w:val="DefaultParagraphFont"/>
    <w:uiPriority w:val="99"/>
    <w:locked/>
    <w:rsid w:val="00B643CC"/>
    <w:rPr>
      <w:rFonts w:cs="Times New Roman"/>
      <w:sz w:val="28"/>
      <w:lang w:val="ru-RU" w:eastAsia="ru-RU"/>
    </w:rPr>
  </w:style>
  <w:style w:type="character" w:customStyle="1" w:styleId="1f1">
    <w:name w:val="Основной текст Знак1"/>
    <w:aliases w:val="Основной текст Знак Знак Знак2"/>
    <w:basedOn w:val="DefaultParagraphFont"/>
    <w:uiPriority w:val="99"/>
    <w:locked/>
    <w:rsid w:val="00B643CC"/>
    <w:rPr>
      <w:rFonts w:cs="Times New Roman"/>
      <w:sz w:val="24"/>
      <w:szCs w:val="24"/>
    </w:rPr>
  </w:style>
  <w:style w:type="character" w:customStyle="1" w:styleId="TitleChar1">
    <w:name w:val="Title Char1"/>
    <w:uiPriority w:val="99"/>
    <w:locked/>
    <w:rsid w:val="00E37829"/>
    <w:rPr>
      <w:sz w:val="28"/>
      <w:lang w:val="ru-RU" w:eastAsia="ru-RU"/>
    </w:rPr>
  </w:style>
  <w:style w:type="paragraph" w:customStyle="1" w:styleId="-8">
    <w:name w:val="-"/>
    <w:basedOn w:val="Normal"/>
    <w:uiPriority w:val="99"/>
    <w:rsid w:val="00E37829"/>
    <w:pPr>
      <w:tabs>
        <w:tab w:val="num" w:pos="360"/>
      </w:tabs>
      <w:jc w:val="both"/>
    </w:pPr>
  </w:style>
  <w:style w:type="character" w:customStyle="1" w:styleId="FontStyle25">
    <w:name w:val="Font Style25"/>
    <w:basedOn w:val="DefaultParagraphFont"/>
    <w:uiPriority w:val="99"/>
    <w:rsid w:val="00C45EE5"/>
    <w:rPr>
      <w:rFonts w:ascii="Times New Roman" w:hAnsi="Times New Roman" w:cs="Times New Roman"/>
      <w:sz w:val="22"/>
      <w:szCs w:val="22"/>
    </w:rPr>
  </w:style>
  <w:style w:type="numbering" w:customStyle="1" w:styleId="a">
    <w:name w:val="**Тире_список"/>
    <w:rsid w:val="00525274"/>
    <w:pPr>
      <w:numPr>
        <w:numId w:val="12"/>
      </w:numPr>
    </w:pPr>
  </w:style>
</w:styles>
</file>

<file path=word/webSettings.xml><?xml version="1.0" encoding="utf-8"?>
<w:webSettings xmlns:r="http://schemas.openxmlformats.org/officeDocument/2006/relationships" xmlns:w="http://schemas.openxmlformats.org/wordprocessingml/2006/main">
  <w:divs>
    <w:div w:id="1379939833">
      <w:marLeft w:val="0"/>
      <w:marRight w:val="0"/>
      <w:marTop w:val="0"/>
      <w:marBottom w:val="0"/>
      <w:divBdr>
        <w:top w:val="none" w:sz="0" w:space="0" w:color="auto"/>
        <w:left w:val="none" w:sz="0" w:space="0" w:color="auto"/>
        <w:bottom w:val="none" w:sz="0" w:space="0" w:color="auto"/>
        <w:right w:val="none" w:sz="0" w:space="0" w:color="auto"/>
      </w:divBdr>
    </w:div>
    <w:div w:id="1379939834">
      <w:marLeft w:val="0"/>
      <w:marRight w:val="0"/>
      <w:marTop w:val="0"/>
      <w:marBottom w:val="0"/>
      <w:divBdr>
        <w:top w:val="none" w:sz="0" w:space="0" w:color="auto"/>
        <w:left w:val="none" w:sz="0" w:space="0" w:color="auto"/>
        <w:bottom w:val="none" w:sz="0" w:space="0" w:color="auto"/>
        <w:right w:val="none" w:sz="0" w:space="0" w:color="auto"/>
      </w:divBdr>
    </w:div>
    <w:div w:id="1379939835">
      <w:marLeft w:val="0"/>
      <w:marRight w:val="0"/>
      <w:marTop w:val="0"/>
      <w:marBottom w:val="0"/>
      <w:divBdr>
        <w:top w:val="none" w:sz="0" w:space="0" w:color="auto"/>
        <w:left w:val="none" w:sz="0" w:space="0" w:color="auto"/>
        <w:bottom w:val="none" w:sz="0" w:space="0" w:color="auto"/>
        <w:right w:val="none" w:sz="0" w:space="0" w:color="auto"/>
      </w:divBdr>
    </w:div>
    <w:div w:id="1379939836">
      <w:marLeft w:val="0"/>
      <w:marRight w:val="0"/>
      <w:marTop w:val="0"/>
      <w:marBottom w:val="0"/>
      <w:divBdr>
        <w:top w:val="none" w:sz="0" w:space="0" w:color="auto"/>
        <w:left w:val="none" w:sz="0" w:space="0" w:color="auto"/>
        <w:bottom w:val="none" w:sz="0" w:space="0" w:color="auto"/>
        <w:right w:val="none" w:sz="0" w:space="0" w:color="auto"/>
      </w:divBdr>
    </w:div>
    <w:div w:id="1379939837">
      <w:marLeft w:val="0"/>
      <w:marRight w:val="0"/>
      <w:marTop w:val="0"/>
      <w:marBottom w:val="0"/>
      <w:divBdr>
        <w:top w:val="none" w:sz="0" w:space="0" w:color="auto"/>
        <w:left w:val="none" w:sz="0" w:space="0" w:color="auto"/>
        <w:bottom w:val="none" w:sz="0" w:space="0" w:color="auto"/>
        <w:right w:val="none" w:sz="0" w:space="0" w:color="auto"/>
      </w:divBdr>
    </w:div>
    <w:div w:id="1379939838">
      <w:marLeft w:val="0"/>
      <w:marRight w:val="0"/>
      <w:marTop w:val="0"/>
      <w:marBottom w:val="0"/>
      <w:divBdr>
        <w:top w:val="none" w:sz="0" w:space="0" w:color="auto"/>
        <w:left w:val="none" w:sz="0" w:space="0" w:color="auto"/>
        <w:bottom w:val="none" w:sz="0" w:space="0" w:color="auto"/>
        <w:right w:val="none" w:sz="0" w:space="0" w:color="auto"/>
      </w:divBdr>
    </w:div>
    <w:div w:id="1379939839">
      <w:marLeft w:val="0"/>
      <w:marRight w:val="0"/>
      <w:marTop w:val="0"/>
      <w:marBottom w:val="0"/>
      <w:divBdr>
        <w:top w:val="none" w:sz="0" w:space="0" w:color="auto"/>
        <w:left w:val="none" w:sz="0" w:space="0" w:color="auto"/>
        <w:bottom w:val="none" w:sz="0" w:space="0" w:color="auto"/>
        <w:right w:val="none" w:sz="0" w:space="0" w:color="auto"/>
      </w:divBdr>
    </w:div>
    <w:div w:id="1379939840">
      <w:marLeft w:val="0"/>
      <w:marRight w:val="0"/>
      <w:marTop w:val="0"/>
      <w:marBottom w:val="0"/>
      <w:divBdr>
        <w:top w:val="none" w:sz="0" w:space="0" w:color="auto"/>
        <w:left w:val="none" w:sz="0" w:space="0" w:color="auto"/>
        <w:bottom w:val="none" w:sz="0" w:space="0" w:color="auto"/>
        <w:right w:val="none" w:sz="0" w:space="0" w:color="auto"/>
      </w:divBdr>
    </w:div>
    <w:div w:id="1379939841">
      <w:marLeft w:val="0"/>
      <w:marRight w:val="0"/>
      <w:marTop w:val="0"/>
      <w:marBottom w:val="0"/>
      <w:divBdr>
        <w:top w:val="none" w:sz="0" w:space="0" w:color="auto"/>
        <w:left w:val="none" w:sz="0" w:space="0" w:color="auto"/>
        <w:bottom w:val="none" w:sz="0" w:space="0" w:color="auto"/>
        <w:right w:val="none" w:sz="0" w:space="0" w:color="auto"/>
      </w:divBdr>
    </w:div>
    <w:div w:id="1379939842">
      <w:marLeft w:val="0"/>
      <w:marRight w:val="0"/>
      <w:marTop w:val="0"/>
      <w:marBottom w:val="0"/>
      <w:divBdr>
        <w:top w:val="none" w:sz="0" w:space="0" w:color="auto"/>
        <w:left w:val="none" w:sz="0" w:space="0" w:color="auto"/>
        <w:bottom w:val="none" w:sz="0" w:space="0" w:color="auto"/>
        <w:right w:val="none" w:sz="0" w:space="0" w:color="auto"/>
      </w:divBdr>
    </w:div>
    <w:div w:id="1379939843">
      <w:marLeft w:val="0"/>
      <w:marRight w:val="0"/>
      <w:marTop w:val="0"/>
      <w:marBottom w:val="0"/>
      <w:divBdr>
        <w:top w:val="none" w:sz="0" w:space="0" w:color="auto"/>
        <w:left w:val="none" w:sz="0" w:space="0" w:color="auto"/>
        <w:bottom w:val="none" w:sz="0" w:space="0" w:color="auto"/>
        <w:right w:val="none" w:sz="0" w:space="0" w:color="auto"/>
      </w:divBdr>
    </w:div>
    <w:div w:id="1379939844">
      <w:marLeft w:val="0"/>
      <w:marRight w:val="0"/>
      <w:marTop w:val="0"/>
      <w:marBottom w:val="0"/>
      <w:divBdr>
        <w:top w:val="none" w:sz="0" w:space="0" w:color="auto"/>
        <w:left w:val="none" w:sz="0" w:space="0" w:color="auto"/>
        <w:bottom w:val="none" w:sz="0" w:space="0" w:color="auto"/>
        <w:right w:val="none" w:sz="0" w:space="0" w:color="auto"/>
      </w:divBdr>
    </w:div>
    <w:div w:id="1379939845">
      <w:marLeft w:val="0"/>
      <w:marRight w:val="0"/>
      <w:marTop w:val="0"/>
      <w:marBottom w:val="0"/>
      <w:divBdr>
        <w:top w:val="none" w:sz="0" w:space="0" w:color="auto"/>
        <w:left w:val="none" w:sz="0" w:space="0" w:color="auto"/>
        <w:bottom w:val="none" w:sz="0" w:space="0" w:color="auto"/>
        <w:right w:val="none" w:sz="0" w:space="0" w:color="auto"/>
      </w:divBdr>
    </w:div>
    <w:div w:id="1379939846">
      <w:marLeft w:val="0"/>
      <w:marRight w:val="0"/>
      <w:marTop w:val="0"/>
      <w:marBottom w:val="0"/>
      <w:divBdr>
        <w:top w:val="none" w:sz="0" w:space="0" w:color="auto"/>
        <w:left w:val="none" w:sz="0" w:space="0" w:color="auto"/>
        <w:bottom w:val="none" w:sz="0" w:space="0" w:color="auto"/>
        <w:right w:val="none" w:sz="0" w:space="0" w:color="auto"/>
      </w:divBdr>
    </w:div>
    <w:div w:id="1379939847">
      <w:marLeft w:val="0"/>
      <w:marRight w:val="0"/>
      <w:marTop w:val="0"/>
      <w:marBottom w:val="0"/>
      <w:divBdr>
        <w:top w:val="none" w:sz="0" w:space="0" w:color="auto"/>
        <w:left w:val="none" w:sz="0" w:space="0" w:color="auto"/>
        <w:bottom w:val="none" w:sz="0" w:space="0" w:color="auto"/>
        <w:right w:val="none" w:sz="0" w:space="0" w:color="auto"/>
      </w:divBdr>
    </w:div>
    <w:div w:id="1379939848">
      <w:marLeft w:val="0"/>
      <w:marRight w:val="0"/>
      <w:marTop w:val="0"/>
      <w:marBottom w:val="0"/>
      <w:divBdr>
        <w:top w:val="none" w:sz="0" w:space="0" w:color="auto"/>
        <w:left w:val="none" w:sz="0" w:space="0" w:color="auto"/>
        <w:bottom w:val="none" w:sz="0" w:space="0" w:color="auto"/>
        <w:right w:val="none" w:sz="0" w:space="0" w:color="auto"/>
      </w:divBdr>
    </w:div>
    <w:div w:id="1379939849">
      <w:marLeft w:val="0"/>
      <w:marRight w:val="0"/>
      <w:marTop w:val="0"/>
      <w:marBottom w:val="0"/>
      <w:divBdr>
        <w:top w:val="none" w:sz="0" w:space="0" w:color="auto"/>
        <w:left w:val="none" w:sz="0" w:space="0" w:color="auto"/>
        <w:bottom w:val="none" w:sz="0" w:space="0" w:color="auto"/>
        <w:right w:val="none" w:sz="0" w:space="0" w:color="auto"/>
      </w:divBdr>
    </w:div>
    <w:div w:id="1379939850">
      <w:marLeft w:val="0"/>
      <w:marRight w:val="0"/>
      <w:marTop w:val="0"/>
      <w:marBottom w:val="0"/>
      <w:divBdr>
        <w:top w:val="none" w:sz="0" w:space="0" w:color="auto"/>
        <w:left w:val="none" w:sz="0" w:space="0" w:color="auto"/>
        <w:bottom w:val="none" w:sz="0" w:space="0" w:color="auto"/>
        <w:right w:val="none" w:sz="0" w:space="0" w:color="auto"/>
      </w:divBdr>
    </w:div>
    <w:div w:id="1379939851">
      <w:marLeft w:val="0"/>
      <w:marRight w:val="0"/>
      <w:marTop w:val="0"/>
      <w:marBottom w:val="0"/>
      <w:divBdr>
        <w:top w:val="none" w:sz="0" w:space="0" w:color="auto"/>
        <w:left w:val="none" w:sz="0" w:space="0" w:color="auto"/>
        <w:bottom w:val="none" w:sz="0" w:space="0" w:color="auto"/>
        <w:right w:val="none" w:sz="0" w:space="0" w:color="auto"/>
      </w:divBdr>
    </w:div>
    <w:div w:id="1379939852">
      <w:marLeft w:val="0"/>
      <w:marRight w:val="0"/>
      <w:marTop w:val="0"/>
      <w:marBottom w:val="0"/>
      <w:divBdr>
        <w:top w:val="none" w:sz="0" w:space="0" w:color="auto"/>
        <w:left w:val="none" w:sz="0" w:space="0" w:color="auto"/>
        <w:bottom w:val="none" w:sz="0" w:space="0" w:color="auto"/>
        <w:right w:val="none" w:sz="0" w:space="0" w:color="auto"/>
      </w:divBdr>
    </w:div>
    <w:div w:id="13799398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eader" Target="header2.xml"/><Relationship Id="rId26" Type="http://schemas.openxmlformats.org/officeDocument/2006/relationships/hyperlink" Target="http://www.zakupki.gov.ru/" TargetMode="External"/><Relationship Id="rId39"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yperlink" Target="http://www.fabrikant.ru" TargetMode="External"/><Relationship Id="rId42" Type="http://schemas.openxmlformats.org/officeDocument/2006/relationships/footer" Target="footer6.xml"/><Relationship Id="rId47" Type="http://schemas.openxmlformats.org/officeDocument/2006/relationships/image" Target="media/image2.emf"/><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eader" Target="header1.xml"/><Relationship Id="rId25" Type="http://schemas.openxmlformats.org/officeDocument/2006/relationships/hyperlink" Target="mailto:zakupki@vniia.ru" TargetMode="External"/><Relationship Id="rId33" Type="http://schemas.openxmlformats.org/officeDocument/2006/relationships/hyperlink" Target="mailto:arbitration@rosatom.ru" TargetMode="External"/><Relationship Id="rId38" Type="http://schemas.openxmlformats.org/officeDocument/2006/relationships/footer" Target="footer4.xml"/><Relationship Id="rId46" Type="http://schemas.openxmlformats.org/officeDocument/2006/relationships/header" Target="header9.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29" Type="http://schemas.openxmlformats.org/officeDocument/2006/relationships/hyperlink" Target="http://www.a-k-d.ru/" TargetMode="External"/><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fitchratings.com" TargetMode="External"/><Relationship Id="rId32" Type="http://schemas.openxmlformats.org/officeDocument/2006/relationships/hyperlink" Target="http://www.a-k-d.ru/" TargetMode="External"/><Relationship Id="rId37" Type="http://schemas.openxmlformats.org/officeDocument/2006/relationships/footer" Target="footer3.xml"/><Relationship Id="rId40" Type="http://schemas.openxmlformats.org/officeDocument/2006/relationships/header" Target="header6.xml"/><Relationship Id="rId45"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moodys.com" TargetMode="External"/><Relationship Id="rId28" Type="http://schemas.openxmlformats.org/officeDocument/2006/relationships/hyperlink" Target="http://www.fabrikant.ru" TargetMode="External"/><Relationship Id="rId36" Type="http://schemas.openxmlformats.org/officeDocument/2006/relationships/header" Target="header4.xml"/><Relationship Id="rId49"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footer" Target="footer1.xml"/><Relationship Id="rId31" Type="http://schemas.openxmlformats.org/officeDocument/2006/relationships/hyperlink" Target="http://www.fabrikant.ru" TargetMode="External"/><Relationship Id="rId44"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www.standardandpoors.com" TargetMode="External"/><Relationship Id="rId27" Type="http://schemas.openxmlformats.org/officeDocument/2006/relationships/hyperlink" Target="http://zakupki.rosatom.ru" TargetMode="External"/><Relationship Id="rId30" Type="http://schemas.openxmlformats.org/officeDocument/2006/relationships/hyperlink" Target="http://services.fms.gov.ru/info-service.htm?sid=2000" TargetMode="External"/><Relationship Id="rId35" Type="http://schemas.openxmlformats.org/officeDocument/2006/relationships/header" Target="header3.xml"/><Relationship Id="rId43" Type="http://schemas.openxmlformats.org/officeDocument/2006/relationships/header" Target="header7.xml"/><Relationship Id="rId48" Type="http://schemas.openxmlformats.org/officeDocument/2006/relationships/image" Target="media/image3.emf"/><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216</TotalTime>
  <Pages>41</Pages>
  <Words>18898</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13</cp:revision>
  <cp:lastPrinted>2014-07-04T09:26:00Z</cp:lastPrinted>
  <dcterms:created xsi:type="dcterms:W3CDTF">2014-09-16T05:52:00Z</dcterms:created>
  <dcterms:modified xsi:type="dcterms:W3CDTF">2014-09-30T13:50:00Z</dcterms:modified>
</cp:coreProperties>
</file>