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AA7DAA" w:rsidRPr="00AA7DAA">
        <w:rPr>
          <w:b/>
          <w:sz w:val="28"/>
          <w:szCs w:val="28"/>
          <w:lang w:val="ru-RU"/>
        </w:rPr>
        <w:t>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Pr="00AE58B4" w:rsidRDefault="003B3967" w:rsidP="00AE58B4">
      <w:pPr>
        <w:jc w:val="center"/>
      </w:pPr>
    </w:p>
    <w:p w:rsidR="0084041D" w:rsidRPr="00AE58B4" w:rsidRDefault="0084041D" w:rsidP="00AE58B4">
      <w:pPr>
        <w:jc w:val="center"/>
      </w:pPr>
    </w:p>
    <w:p w:rsidR="008B7CAB" w:rsidRPr="00E76649" w:rsidRDefault="008B7CAB" w:rsidP="008B7CAB">
      <w:pPr>
        <w:jc w:val="center"/>
        <w:rPr>
          <w:iCs/>
        </w:rPr>
      </w:pPr>
      <w:r w:rsidRPr="00E76649">
        <w:rPr>
          <w:iCs/>
        </w:rPr>
        <w:t>СОДЕРЖАНИЕ</w:t>
      </w:r>
    </w:p>
    <w:p w:rsidR="008B7CAB" w:rsidRPr="00E76649" w:rsidRDefault="008B7CAB" w:rsidP="008B7CAB">
      <w:pPr>
        <w:jc w:val="center"/>
        <w:rPr>
          <w:iCs/>
        </w:rPr>
      </w:pPr>
    </w:p>
    <w:p w:rsidR="008B7CAB" w:rsidRPr="00E76649" w:rsidRDefault="008B7CAB" w:rsidP="008B7CAB">
      <w:pPr>
        <w:rPr>
          <w:iCs/>
        </w:rPr>
      </w:pPr>
      <w:r w:rsidRPr="00E76649">
        <w:rPr>
          <w:iCs/>
        </w:rPr>
        <w:t>РАЗДЕЛ 1. НАИМЕНОВАНИЕ ВЫПОЛНЯЕМЫХ РАБОТ.</w:t>
      </w:r>
    </w:p>
    <w:p w:rsidR="008B7CAB" w:rsidRPr="00E76649" w:rsidRDefault="008B7CAB" w:rsidP="008B7CAB">
      <w:pPr>
        <w:rPr>
          <w:iCs/>
        </w:rPr>
      </w:pPr>
    </w:p>
    <w:p w:rsidR="008B7CAB" w:rsidRPr="00E76649" w:rsidRDefault="008B7CAB" w:rsidP="008B7CAB">
      <w:pPr>
        <w:jc w:val="both"/>
        <w:rPr>
          <w:iCs/>
        </w:rPr>
      </w:pPr>
      <w:r w:rsidRPr="00E76649">
        <w:rPr>
          <w:iCs/>
        </w:rPr>
        <w:t>РАЗДЕЛ 2. ОБЩИЕ ПОЛОЖЕНИЯ.</w:t>
      </w:r>
    </w:p>
    <w:p w:rsidR="008B7CAB" w:rsidRPr="00E76649" w:rsidRDefault="008B7CAB" w:rsidP="008B7CAB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E76649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8B7CAB" w:rsidRPr="00E76649" w:rsidRDefault="008B7CAB" w:rsidP="008B7CAB">
      <w:pPr>
        <w:jc w:val="both"/>
      </w:pPr>
      <w:r w:rsidRPr="00E76649">
        <w:t>Подраздел 2.2  Сведения о выполняемых работах.</w:t>
      </w:r>
    </w:p>
    <w:p w:rsidR="008B7CAB" w:rsidRPr="00E76649" w:rsidRDefault="008B7CAB" w:rsidP="008B7CAB">
      <w:pPr>
        <w:jc w:val="both"/>
        <w:rPr>
          <w:iCs/>
        </w:rPr>
      </w:pPr>
      <w:r w:rsidRPr="00E76649">
        <w:t>Подраздел 2.3  Сведения о месте выполнения работ.</w:t>
      </w:r>
    </w:p>
    <w:p w:rsidR="008B7CAB" w:rsidRPr="00E76649" w:rsidRDefault="008B7CAB" w:rsidP="008B7CAB"/>
    <w:p w:rsidR="008B7CAB" w:rsidRPr="00E76649" w:rsidRDefault="008B7CAB" w:rsidP="008B7CAB">
      <w:r w:rsidRPr="00E76649">
        <w:t>РАЗДЕЛ 3. ТРЕБОВАНИЯ К ТЕХНИЧЕСКИМ ХАРАКТЕРИСТИКАМ РАБОТ.</w:t>
      </w:r>
    </w:p>
    <w:p w:rsidR="008B7CAB" w:rsidRPr="00E76649" w:rsidRDefault="008B7CAB" w:rsidP="008B7CAB">
      <w:r w:rsidRPr="00E76649">
        <w:t>Подраздел 3.1 Технические требования при выполнении работ.</w:t>
      </w:r>
    </w:p>
    <w:p w:rsidR="008B7CAB" w:rsidRPr="00E76649" w:rsidRDefault="008B7CAB" w:rsidP="008B7CAB">
      <w:r w:rsidRPr="00E76649">
        <w:t xml:space="preserve">Подраздел 3.2 Требования </w:t>
      </w:r>
      <w:r w:rsidRPr="00E76649">
        <w:rPr>
          <w:bCs/>
        </w:rPr>
        <w:t>к оформлению и составу проекта производства работ (ППР)</w:t>
      </w:r>
    </w:p>
    <w:p w:rsidR="008B7CAB" w:rsidRPr="00E76649" w:rsidRDefault="008B7CAB" w:rsidP="008B7CAB"/>
    <w:p w:rsidR="008B7CAB" w:rsidRPr="00E76649" w:rsidRDefault="008B7CAB" w:rsidP="008B7CAB">
      <w:pPr>
        <w:jc w:val="both"/>
      </w:pPr>
      <w:r w:rsidRPr="00E76649">
        <w:t>РАЗДЕЛ 4. ВЕДОМОСТЬ ФИЗИЧЕСКИХ ОБЪЕМОВ РАБОТ, РЕСУРСНАЯ ВЕДОМОСТЬ, СМЕТНЫЕ РАСЧЕТЫ.</w:t>
      </w:r>
    </w:p>
    <w:p w:rsidR="008B7CAB" w:rsidRPr="00E76649" w:rsidRDefault="008B7CAB" w:rsidP="008B7CAB"/>
    <w:p w:rsidR="008B7CAB" w:rsidRPr="00E76649" w:rsidRDefault="008B7CAB" w:rsidP="008B7CAB">
      <w:pPr>
        <w:jc w:val="both"/>
      </w:pPr>
      <w:r w:rsidRPr="00E76649">
        <w:t xml:space="preserve">РАЗДЕЛ 5. ТРЕБОВАНИЯ К МАТЕРИАЛАМ И </w:t>
      </w:r>
      <w:proofErr w:type="gramStart"/>
      <w:r w:rsidRPr="00E76649">
        <w:t>ОБОРУДОВАНИЮ</w:t>
      </w:r>
      <w:proofErr w:type="gramEnd"/>
      <w:r w:rsidRPr="00E76649">
        <w:t xml:space="preserve"> ПРИМЕНЯЕМЫМ ДЛЯ ВЫПОЛНЕНИЯ РАБОТ, В Т.Ч. ВЕДОМОСТЬ МАТЕРИАЛОВ.</w:t>
      </w:r>
    </w:p>
    <w:p w:rsidR="008B7CAB" w:rsidRPr="00E76649" w:rsidRDefault="008B7CAB" w:rsidP="008B7CAB"/>
    <w:p w:rsidR="008B7CAB" w:rsidRPr="00E76649" w:rsidRDefault="008B7CAB" w:rsidP="008B7CAB">
      <w:pPr>
        <w:jc w:val="both"/>
      </w:pPr>
      <w:r w:rsidRPr="00E76649">
        <w:t>РАЗДЕЛ 6. СРОК ВЫПОЛНЕНИЯ РАБОТ.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7. ТРЕБОВАНИЯ К КАЧЕСТВУ ВЫПОЛНЯЕМЫХ РАБОТ.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8. ТРЕБОВАНИЯ К СРОКУ И (ИЛИ) ОБЪЕМУ ПРЕДОСТАВЛЕНИЯ ГАРАНТИЙ.</w:t>
      </w:r>
    </w:p>
    <w:p w:rsidR="008B7CAB" w:rsidRPr="00E76649" w:rsidRDefault="008B7CAB" w:rsidP="008B7CAB"/>
    <w:p w:rsidR="008B7CAB" w:rsidRPr="00E76649" w:rsidRDefault="008B7CAB" w:rsidP="008B7CAB">
      <w:pPr>
        <w:jc w:val="both"/>
      </w:pPr>
      <w:r w:rsidRPr="00E76649">
        <w:t>РАЗДЕЛ 9. ТРЕБОВАНИЯ К БЕЗОПАСНОСТИ ВЫПОЛНЯЕМЫХ РАБОТ.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10. ТРЕБОВАНИЯ К РЕЗУЛЬТАТУ РАБОТ И ПОРЯДКУ ПРИЕМКИ.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11. ТРЕБОВАНИЕ К ФОРМЕ ПРЕДСТАВЛЯЕМОЙ ИНФОРМАЦИИ.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12. ПЕРЕЧЕНЬ ПРИНЯТЫХ СОКРАЩЕНИЙ.</w:t>
      </w:r>
    </w:p>
    <w:p w:rsidR="008B7CAB" w:rsidRPr="00E76649" w:rsidRDefault="008B7CAB" w:rsidP="008B7CAB">
      <w:pPr>
        <w:jc w:val="both"/>
      </w:pPr>
    </w:p>
    <w:p w:rsidR="008B7CAB" w:rsidRPr="00E76649" w:rsidRDefault="008B7CAB" w:rsidP="008B7CAB">
      <w:pPr>
        <w:jc w:val="both"/>
      </w:pPr>
      <w:r w:rsidRPr="00E76649">
        <w:t>РАЗДЕЛ 13. ПЕРЕЧЕНЬ ПРИЛОЖЕНИЙ.</w:t>
      </w:r>
    </w:p>
    <w:p w:rsidR="008B7CAB" w:rsidRPr="00E76649" w:rsidRDefault="008B7CAB" w:rsidP="008B7CAB">
      <w:pPr>
        <w:jc w:val="both"/>
      </w:pP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B7CAB" w:rsidRPr="008B7CAB" w:rsidRDefault="008B7CAB" w:rsidP="008B7CAB">
      <w:pPr>
        <w:ind w:right="141"/>
        <w:jc w:val="center"/>
      </w:pPr>
      <w:r w:rsidRPr="008B7CAB">
        <w:lastRenderedPageBreak/>
        <w:t>РАЗДЕЛ 1. НАИМЕНОВАНИЕ ВЫПОЛНЯЕМЫХ РАБОТ</w:t>
      </w:r>
    </w:p>
    <w:p w:rsidR="008B7CAB" w:rsidRPr="008B7CAB" w:rsidRDefault="008B7CAB" w:rsidP="008B7CAB">
      <w:pPr>
        <w:ind w:right="141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both"/>
              <w:rPr>
                <w:i/>
                <w:lang w:eastAsia="en-US"/>
              </w:rPr>
            </w:pPr>
            <w:r w:rsidRPr="008B7CAB">
              <w:rPr>
                <w:bCs/>
                <w:iCs/>
              </w:rPr>
              <w:t>Капитальный ремонт  кабинетов административного здания Нижегородского отделения</w:t>
            </w:r>
            <w:r w:rsidRPr="008B7CAB">
              <w:t xml:space="preserve"> филиала «Приволжский территориальный округ» ФГУП «РосРАО»</w:t>
            </w:r>
          </w:p>
        </w:tc>
      </w:tr>
    </w:tbl>
    <w:p w:rsid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  <w:r w:rsidRPr="008B7CAB">
        <w:t>РАЗДЕЛ 2. ОБЩИЕ ПОЛОЖЕНИЯ</w:t>
      </w:r>
    </w:p>
    <w:p w:rsidR="008B7CAB" w:rsidRPr="008B7CAB" w:rsidRDefault="008B7CAB" w:rsidP="008B7CAB">
      <w:pPr>
        <w:rPr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center"/>
            </w:pPr>
            <w:r w:rsidRPr="008B7CAB">
              <w:t xml:space="preserve">Подраздел 2.1 Сведения о строительно-монтажных работах при строительстве, реконструкции </w:t>
            </w:r>
          </w:p>
          <w:p w:rsidR="008B7CAB" w:rsidRPr="008B7CAB" w:rsidRDefault="008B7CAB" w:rsidP="008B7CAB">
            <w:pPr>
              <w:jc w:val="center"/>
              <w:rPr>
                <w:lang w:eastAsia="en-US"/>
              </w:rPr>
            </w:pPr>
            <w:r w:rsidRPr="008B7CAB">
              <w:t xml:space="preserve">и капитальном </w:t>
            </w:r>
            <w:proofErr w:type="gramStart"/>
            <w:r w:rsidRPr="008B7CAB">
              <w:t>ремонте</w:t>
            </w:r>
            <w:proofErr w:type="gramEnd"/>
            <w:r w:rsidRPr="008B7CAB">
              <w:t xml:space="preserve"> объектов </w:t>
            </w:r>
          </w:p>
        </w:tc>
      </w:tr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both"/>
              <w:rPr>
                <w:lang w:eastAsia="en-US"/>
              </w:rPr>
            </w:pPr>
            <w:r w:rsidRPr="008B7CAB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center"/>
              <w:rPr>
                <w:i/>
              </w:rPr>
            </w:pPr>
            <w:r w:rsidRPr="008B7CAB">
              <w:t>Подраздел 2.2 Сведения о выполняемых работах</w:t>
            </w:r>
          </w:p>
        </w:tc>
      </w:tr>
      <w:tr w:rsidR="008B7CAB" w:rsidRPr="008B7CAB" w:rsidTr="008B7CAB">
        <w:trPr>
          <w:trHeight w:val="47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8B7CAB">
              <w:rPr>
                <w:bCs/>
                <w:iCs/>
              </w:rPr>
              <w:t>Капитальный ремонт кабинетов административного здания: ремонт внутренней отделки,  ремонт электрики, установка кондиционеров.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8B7CAB" w:rsidRPr="008B7CAB" w:rsidTr="001F4081">
              <w:tc>
                <w:tcPr>
                  <w:tcW w:w="10598" w:type="dxa"/>
                </w:tcPr>
                <w:p w:rsidR="008B7CAB" w:rsidRPr="008B7CAB" w:rsidRDefault="008B7CAB" w:rsidP="008B7CAB">
                  <w:pPr>
                    <w:jc w:val="center"/>
                    <w:rPr>
                      <w:i/>
                    </w:rPr>
                  </w:pPr>
                  <w:r w:rsidRPr="008B7CAB">
                    <w:t>Подраздел 2.3 Сведения о месте выполнения работ</w:t>
                  </w:r>
                </w:p>
              </w:tc>
            </w:tr>
          </w:tbl>
          <w:p w:rsidR="008B7CAB" w:rsidRPr="008B7CAB" w:rsidRDefault="008B7CAB" w:rsidP="008B7CAB">
            <w:pPr>
              <w:jc w:val="both"/>
              <w:rPr>
                <w:lang w:eastAsia="en-US"/>
              </w:rPr>
            </w:pPr>
            <w:r w:rsidRPr="008B7CAB">
              <w:rPr>
                <w:iCs/>
              </w:rPr>
              <w:t>г. Нижний Новгород, Московское шоссе, д. 302а</w:t>
            </w:r>
          </w:p>
        </w:tc>
      </w:tr>
    </w:tbl>
    <w:p w:rsidR="008B7CAB" w:rsidRDefault="008B7CAB" w:rsidP="008B7CAB">
      <w:pPr>
        <w:ind w:left="360"/>
        <w:rPr>
          <w:bCs/>
          <w:iCs/>
        </w:rPr>
      </w:pPr>
    </w:p>
    <w:p w:rsidR="008B7CAB" w:rsidRPr="008B7CAB" w:rsidRDefault="008B7CAB" w:rsidP="008B7CAB">
      <w:pPr>
        <w:ind w:left="360"/>
        <w:rPr>
          <w:bCs/>
          <w:iCs/>
        </w:rPr>
      </w:pPr>
    </w:p>
    <w:p w:rsidR="008B7CAB" w:rsidRPr="008B7CAB" w:rsidRDefault="008B7CAB" w:rsidP="008B7CAB">
      <w:pPr>
        <w:jc w:val="center"/>
      </w:pPr>
      <w:r w:rsidRPr="008B7CAB">
        <w:t>РАЗДЕЛ 3. ТРЕБОВАНИЯ К ТЕХНИЧЕСКИМ ХАРАКТЕРИСТИКАМ РАБОТ</w:t>
      </w:r>
    </w:p>
    <w:p w:rsidR="008B7CAB" w:rsidRPr="008B7CAB" w:rsidRDefault="008B7CAB" w:rsidP="008B7CAB">
      <w:pPr>
        <w:rPr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center"/>
              <w:rPr>
                <w:bCs/>
              </w:rPr>
            </w:pPr>
            <w:r w:rsidRPr="008B7CAB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center"/>
            </w:pPr>
            <w:r w:rsidRPr="008B7CAB">
              <w:rPr>
                <w:bCs/>
                <w:iCs/>
              </w:rPr>
              <w:t>Ремонт  кабинетов административного здания Нижегородского отделения</w:t>
            </w:r>
            <w:r w:rsidRPr="008B7CAB">
              <w:t>:</w:t>
            </w:r>
          </w:p>
          <w:p w:rsidR="008B7CAB" w:rsidRPr="008B7CAB" w:rsidRDefault="008B7CAB" w:rsidP="008B7CAB">
            <w:r w:rsidRPr="008B7CAB">
              <w:t>- Работы по ремонту внутренней отделки стен, потолков в кабинетах</w:t>
            </w:r>
          </w:p>
          <w:p w:rsidR="008B7CAB" w:rsidRPr="008B7CAB" w:rsidRDefault="008B7CAB" w:rsidP="008B7CAB">
            <w:r w:rsidRPr="008B7CAB">
              <w:t>- Работы по ремонту электрики: устройство освещения, установка розеток и выключателей.</w:t>
            </w:r>
          </w:p>
          <w:p w:rsidR="008B7CAB" w:rsidRPr="008B7CAB" w:rsidRDefault="008B7CAB" w:rsidP="008B7CAB">
            <w:r w:rsidRPr="008B7CAB">
              <w:t xml:space="preserve">- Установка кондиционеров.  </w:t>
            </w:r>
          </w:p>
          <w:p w:rsidR="008B7CAB" w:rsidRPr="008B7CAB" w:rsidRDefault="008B7CAB" w:rsidP="008B7CAB">
            <w:pPr>
              <w:jc w:val="center"/>
              <w:rPr>
                <w:bCs/>
              </w:rPr>
            </w:pPr>
          </w:p>
        </w:tc>
      </w:tr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center"/>
            </w:pPr>
            <w:r w:rsidRPr="008B7CAB">
              <w:t xml:space="preserve">Подраздел 3.2 Требования </w:t>
            </w:r>
            <w:r w:rsidRPr="008B7CAB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r w:rsidRPr="008B7CAB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8B7CAB" w:rsidRPr="008B7CAB" w:rsidRDefault="008B7CAB" w:rsidP="008B7CAB">
            <w:pPr>
              <w:rPr>
                <w:lang w:eastAsia="en-US"/>
              </w:rPr>
            </w:pPr>
            <w:r w:rsidRPr="008B7CAB">
              <w:t>Состав ППР на выполнение ремонтных работ:</w:t>
            </w:r>
          </w:p>
          <w:p w:rsidR="008B7CAB" w:rsidRPr="008B7CAB" w:rsidRDefault="008B7CAB" w:rsidP="008B7CAB">
            <w:r w:rsidRPr="008B7CAB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8B7CAB" w:rsidRPr="008B7CAB" w:rsidRDefault="008B7CAB" w:rsidP="008B7CAB">
            <w:pPr>
              <w:jc w:val="both"/>
            </w:pPr>
            <w:r w:rsidRPr="008B7CAB">
              <w:t>График поступления на объект  материалов.</w:t>
            </w:r>
          </w:p>
          <w:p w:rsidR="008B7CAB" w:rsidRPr="008B7CAB" w:rsidRDefault="008B7CAB" w:rsidP="008B7CAB">
            <w:pPr>
              <w:jc w:val="both"/>
            </w:pPr>
            <w:r w:rsidRPr="008B7CAB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8B7CAB" w:rsidRPr="008B7CAB" w:rsidRDefault="008B7CAB" w:rsidP="008B7CAB">
            <w:pPr>
              <w:jc w:val="both"/>
            </w:pPr>
            <w:r w:rsidRPr="008B7CAB">
              <w:t>Требования по технике безопасности.</w:t>
            </w:r>
          </w:p>
        </w:tc>
      </w:tr>
    </w:tbl>
    <w:p w:rsid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  <w:r w:rsidRPr="008B7CAB">
        <w:t>РАЗДЕЛ 4. ВЕДОМОСТЬ ФИЗИЧЕСКИХ ОБЪЕМОВ РАБОТ, РЕСУРСНАЯ ВЕДОМОСТЬ, СМЕТНЫЕ РАСЧЕТЫ.</w:t>
      </w:r>
    </w:p>
    <w:p w:rsidR="008B7CAB" w:rsidRPr="008B7CAB" w:rsidRDefault="008B7CAB" w:rsidP="008B7CA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both"/>
              <w:rPr>
                <w:i/>
              </w:rPr>
            </w:pPr>
          </w:p>
          <w:p w:rsidR="008B7CAB" w:rsidRPr="008B7CAB" w:rsidRDefault="008B7CAB" w:rsidP="008B7CAB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8B7CAB">
              <w:rPr>
                <w:i/>
              </w:rPr>
              <w:t>Таблица 1</w:t>
            </w:r>
          </w:p>
          <w:tbl>
            <w:tblPr>
              <w:tblW w:w="9909" w:type="dxa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23"/>
              <w:gridCol w:w="6691"/>
              <w:gridCol w:w="1496"/>
              <w:gridCol w:w="1199"/>
            </w:tblGrid>
            <w:tr w:rsidR="008B7CAB" w:rsidRPr="008B7CAB" w:rsidTr="008B7CAB">
              <w:trPr>
                <w:tblHeader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Наименование видов работ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B7CAB" w:rsidRPr="008B7CAB" w:rsidTr="008B7CAB">
              <w:trPr>
                <w:trHeight w:val="565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Устройство покрытий полимерцементных однослойных  наливных толщиной 4 мм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1,77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bookmarkStart w:id="3" w:name="TO0000036"/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Устройство перегородок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гипсоволокнистых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листов (ГВЛ) по системе </w:t>
                  </w:r>
                  <w:r w:rsidRPr="008B7CAB">
                    <w:rPr>
                      <w:sz w:val="20"/>
                      <w:szCs w:val="20"/>
                    </w:rPr>
                    <w:lastRenderedPageBreak/>
                    <w:t>"КНАУФ" с одинарным металлическим каркасом и двухслойной обшивкой с обеих сторон (С 362): глухих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1,28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Устройство перегородок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гипсоволокнистых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листов (ГВЛ) по системе "КНАУФ" с одинарным металлическим каркасом и двухслойной обшивкой с обеих сторон (С 362): с одним дверным проемом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0,6408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Устройство перегородок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гипсоволокнистых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листов (ГВЛ) по системе "КНАУФ" с одинарным металлическим каркасом и двухслойной обшивкой с обеих сторон (С 362): с одним дверным проемом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0,1686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Установка блоков в наружных и внутренних дверных проемах: в перегородках и деревянных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нерубленых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стенах, площадь проема до 3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проемов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0,1806</w:t>
                  </w:r>
                </w:p>
              </w:tc>
            </w:tr>
            <w:tr w:rsidR="008B7CAB" w:rsidRPr="008B7CAB" w:rsidTr="008B7CAB">
              <w:trPr>
                <w:trHeight w:val="483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0,49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Устройство покрытий: из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досок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ламинированных замковым способом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1,28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Гладкая облицовка стен, столбов, пилястр и откосов (без карнизных, плинтусных и угловых плиток) с установкой плиток туалетного гарнитура на клее из сухих смесей: по кирпичу и бетону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поверхности облицовки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0,37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Грунтование водно-дисперсионной грунтовкой "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Нортекс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-Грунт" поверхностей: гипсокартонных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обрабатываемой поверхности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4,9</w:t>
                  </w:r>
                </w:p>
              </w:tc>
            </w:tr>
            <w:tr w:rsidR="008B7CAB" w:rsidRPr="008B7CAB" w:rsidTr="008B7CAB">
              <w:trPr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Оклейка обоями стен по листовым материалам, гипсобетонным и гипсолитовым поверхностям: тиснеными и плотными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4,9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Вторая окраска стен,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оклееных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стеклообоями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, красками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4,9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Устройство: подвесных потолков типа &lt;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Армстронг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поверхности облицовки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1,77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Пробивка проемов в конструкциях: из кирпича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м3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блоков из ПВХ в наружных и внутренних дверных проемах: в каменных стенах площадью проема до 3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проемов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0,0189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Пробивка проемов в кирпичной стене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м3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1,211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трехстворчатых, в том числе при наличии створок глухого остекления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проемов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0,0323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подоконных досок из ПВХ: в каменных стенах толщиной до 0,51 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100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унитазов: с бачком непосредственно присоединенным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умывальников одиночных: с подводкой холодной и горячей воды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смесителей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B7CAB" w:rsidRPr="008B7CAB" w:rsidTr="008B7CAB">
              <w:trPr>
                <w:trHeight w:val="207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Разборка облицовки  стен из ГВЛ с двух сторон (2,3*1*2=4,6м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облицовки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0,046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Пробивка проемов в кирпичной стене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м3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0,288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Прорезка проемов в  перегородках из ГВЛ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проемов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Установка блоков в наружных и внутренних дверных проемах: в перегородках и деревянных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нерубленых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стенах, площадь проема до 3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проемов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0,0567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Снятие обоев: простых и улучшенных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2,58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Разборка покрытий полов: из линолеума и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релина</w:t>
                  </w:r>
                  <w:proofErr w:type="spell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Демонтаж подвесных потолков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Устройство: подвесных потолков типа &lt;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Армстронг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поверхности облицовки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Устройство покрытий полимерцементных: однослойных наливных толщиной 4 мм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Устройство покрытий: из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досок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ламинированных замковым способом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покрытия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Грунтование водно-дисперсионной грунтовкой "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Нортекс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-Грунт" </w:t>
                  </w:r>
                  <w:r w:rsidRPr="008B7CAB">
                    <w:rPr>
                      <w:sz w:val="20"/>
                      <w:szCs w:val="20"/>
                    </w:rPr>
                    <w:lastRenderedPageBreak/>
                    <w:t>поверхностей: пористых (камень, кирпич, бетон и т.д.)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2,87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32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Оклейка обоями стен по монолитной штукатурке и бетону: тиснеными и плотными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2,87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Вторая окраска стен,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оклееных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стеклообоями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, красками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поверхности стен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3,34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Заделка проема в  перегородке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гипсоволокнистых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листов (ГВЛ) по системе "КНАУФ" с одинарным металлическим каркасом и двухслойной обшивкой с обеих сторон (С 362): глухих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Очистка помещений от строительного мусора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т мусора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0,045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т груза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4,5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Перевозка грузов автомобилями-самосвалами грузоподъемностью 10 т, работающих вне карьера, на расстояние: до 30 км I класс груза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т груза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4,5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Монтаж. Кабель двух-четырехжильный сечением жилы до 16 мм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с креплением накладными скобами, полосками с установкой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ответвительных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коробок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Выключатель: двухклавишный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неутопленного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Розетка штепсельная: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неутопленного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0,08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Светильник в подвесных потолках, устанавливаемый: на подвесках, количество ламп в светильнике до 4 (ранее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демонтированные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0,3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Монтаж. Автомат одно-, двух-, трехполюсный, устанавливаемый на конструкции: на стене или колонне, на ток до 25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Монтаж. Кабель двух-четырехжильный сечением жилы до 16 мм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с креплением накладными скобами, полосками с установкой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ответвительных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коробок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0,55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Светильник в подвесных потолках, устанавливаемый: на подвесках, количество ламп в светильнике до 4 (ранее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демонтированные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0,19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Выключатель: двухклавишный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неутопленного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Монтаж. Розетка штепсельная: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неутопленного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0,06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Монтаж. Автомат одно-, двух-, трехполюсный, устанавливаемый на конструкции: на стене или колонне, на ток до 25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шт.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Сверление отверстий: в кирпичных стенах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электроперфоратором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диаметром  50 мм, толщина стен 2,5 кирпича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отверстий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Сверление отверстий: в перегородках из ГКЛ электродрелью диаметром   50 мм глубиной до 20 см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отверстий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 наружного блока 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блоков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Монтаж внутреннего блока 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блоков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Изоляция трубопроводов изделиями из вспененного полиэтилена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 xml:space="preserve">( 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«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Термофлекс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»): трубками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м трубопровода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Монтаж. Трубопровод из медных труб на условное давление до 2,5 МПа, диаметр труб наружный: 28 мм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1,3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Прокладка дренажного трубопровода 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 т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0,5</w:t>
                  </w:r>
                </w:p>
              </w:tc>
            </w:tr>
            <w:tr w:rsidR="008B7CAB" w:rsidRPr="008B7CAB" w:rsidTr="008B7CAB">
              <w:trPr>
                <w:trHeight w:val="278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1,3</w:t>
                  </w:r>
                </w:p>
              </w:tc>
            </w:tr>
            <w:tr w:rsidR="008B7CAB" w:rsidRPr="008B7CAB" w:rsidTr="008B7CAB">
              <w:trPr>
                <w:trHeight w:val="605"/>
                <w:jc w:val="center"/>
              </w:trPr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33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Установка подставок под наружный блок</w:t>
                  </w:r>
                </w:p>
              </w:tc>
              <w:tc>
                <w:tcPr>
                  <w:tcW w:w="7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кг изделия</w:t>
                  </w:r>
                </w:p>
              </w:tc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bookmarkEnd w:id="3"/>
          </w:tbl>
          <w:p w:rsidR="008B7CAB" w:rsidRPr="008B7CAB" w:rsidRDefault="008B7CAB" w:rsidP="008B7CAB">
            <w:pPr>
              <w:jc w:val="both"/>
              <w:rPr>
                <w:i/>
                <w:lang w:eastAsia="en-US"/>
              </w:rPr>
            </w:pPr>
          </w:p>
        </w:tc>
      </w:tr>
    </w:tbl>
    <w:p w:rsidR="008B7CAB" w:rsidRPr="008B7CAB" w:rsidRDefault="008B7CAB" w:rsidP="008B7CAB">
      <w:pPr>
        <w:tabs>
          <w:tab w:val="left" w:pos="1080"/>
        </w:tabs>
        <w:ind w:right="-55"/>
        <w:jc w:val="right"/>
      </w:pPr>
    </w:p>
    <w:p w:rsidR="008B7CAB" w:rsidRPr="008B7CAB" w:rsidRDefault="008B7CAB" w:rsidP="008B7CAB">
      <w:pPr>
        <w:tabs>
          <w:tab w:val="left" w:pos="1080"/>
        </w:tabs>
        <w:ind w:right="-55"/>
      </w:pPr>
    </w:p>
    <w:p w:rsidR="008B7CAB" w:rsidRPr="008B7CAB" w:rsidRDefault="008B7CAB" w:rsidP="008B7CAB">
      <w:pPr>
        <w:jc w:val="center"/>
      </w:pPr>
      <w:r w:rsidRPr="008B7CAB">
        <w:t xml:space="preserve"> 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B7CAB" w:rsidRPr="008B7CAB" w:rsidTr="008B7CAB">
        <w:trPr>
          <w:trHeight w:val="49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ind w:right="34"/>
              <w:jc w:val="both"/>
            </w:pPr>
            <w:r w:rsidRPr="008B7CAB">
              <w:lastRenderedPageBreak/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8B7CAB" w:rsidRPr="008B7CAB" w:rsidRDefault="008B7CAB" w:rsidP="008B7CAB">
            <w:pPr>
              <w:tabs>
                <w:tab w:val="left" w:pos="1080"/>
              </w:tabs>
              <w:ind w:right="-55"/>
              <w:jc w:val="both"/>
            </w:pPr>
            <w:r w:rsidRPr="008B7CAB">
              <w:t>- Материалы и оборудование для производства ремонтных работ поставляются Подрядчиком;</w:t>
            </w:r>
          </w:p>
          <w:p w:rsidR="008B7CAB" w:rsidRPr="008B7CAB" w:rsidRDefault="008B7CAB" w:rsidP="008B7CAB">
            <w:pPr>
              <w:tabs>
                <w:tab w:val="left" w:pos="1080"/>
              </w:tabs>
              <w:ind w:right="-55"/>
              <w:jc w:val="both"/>
            </w:pPr>
            <w:r w:rsidRPr="008B7CAB">
              <w:t>- Подрядчик при производстве работ согласовывает с Заказчиком образцы применяемых материалов;</w:t>
            </w:r>
          </w:p>
          <w:p w:rsidR="008B7CAB" w:rsidRPr="008B7CAB" w:rsidRDefault="008B7CAB" w:rsidP="008B7CAB">
            <w:pPr>
              <w:tabs>
                <w:tab w:val="left" w:pos="1080"/>
              </w:tabs>
              <w:ind w:right="-55"/>
              <w:jc w:val="both"/>
            </w:pPr>
            <w:r w:rsidRPr="008B7CAB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8B7CAB" w:rsidRPr="008B7CAB" w:rsidRDefault="008B7CAB" w:rsidP="008B7CAB">
            <w:pPr>
              <w:ind w:right="-3"/>
              <w:jc w:val="both"/>
              <w:rPr>
                <w:i/>
              </w:rPr>
            </w:pPr>
          </w:p>
          <w:p w:rsidR="008B7CAB" w:rsidRPr="008B7CAB" w:rsidRDefault="008B7CAB" w:rsidP="008B7CAB">
            <w:pPr>
              <w:jc w:val="right"/>
              <w:rPr>
                <w:i/>
              </w:rPr>
            </w:pPr>
            <w:r w:rsidRPr="008B7CAB">
              <w:rPr>
                <w:i/>
              </w:rPr>
              <w:t>Таблица 2</w:t>
            </w:r>
          </w:p>
          <w:p w:rsidR="008B7CAB" w:rsidRPr="008B7CAB" w:rsidRDefault="008B7CAB" w:rsidP="008B7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8B7CAB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810" w:type="dxa"/>
              <w:tblLayout w:type="fixed"/>
              <w:tblLook w:val="04A0" w:firstRow="1" w:lastRow="0" w:firstColumn="1" w:lastColumn="0" w:noHBand="0" w:noVBand="1"/>
            </w:tblPr>
            <w:tblGrid>
              <w:gridCol w:w="862"/>
              <w:gridCol w:w="4979"/>
              <w:gridCol w:w="63"/>
              <w:gridCol w:w="1483"/>
              <w:gridCol w:w="2423"/>
            </w:tblGrid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№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пп</w:t>
                  </w:r>
                  <w:proofErr w:type="spellEnd"/>
                </w:p>
              </w:tc>
              <w:tc>
                <w:tcPr>
                  <w:tcW w:w="50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Наименование материалов</w:t>
                  </w:r>
                </w:p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 </w:t>
                  </w:r>
                </w:p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Ветошь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Песок кварцевый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Самовыравнивающая смесь для полов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Ветонит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"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Ваатери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Файн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1,81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Грунтовка «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Тифенгрунд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», КНАУФ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Шпаклевка «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Фугенфюллер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ГВ», КНАУФ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378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Лента бумажная для повышения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трещиностойкости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стыков ГКЛ и ГВЛ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разделительная для сопряжения потолка из ЛГК со стеной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362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эластичная самоклеящаяся для профилей направляющих «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Дихтунгсбанд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» 50/30000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259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Шуруп для ГВЛ 3,9/30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2909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Шуруп для ГВЛ 3,9/45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7662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Дюбель с шурупом 6/35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352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Профиль направляющий ПН-2 50/40/0,6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169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Профиль стоечный ПС-2 50/50/0,6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471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Дюбель-гвоздь 6/39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Верхний уголок для крепления несущих элементов двери 100x123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Нижний уголок для крепления несущих элементов двери 100x123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Бруски деревянные 50*50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Негорючая плита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Кнауф-Файерборд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толщиной 12,5мм (1,2х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,5м2)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912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8B7CAB">
                    <w:rPr>
                      <w:sz w:val="20"/>
                      <w:szCs w:val="20"/>
                    </w:rPr>
                    <w:t>Негорючая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гидрофобизированная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из минеральной ваты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Минплита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Базис ПЖ - 150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21,74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Пакля пропитанная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Гвозди строительные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Доски обрезные хвойных пород длиной 4-6,5 м, шириной 75-150 мм, толщиной 25 мм, III сорта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Наличники из древесины типа Н-1, Н-2 размером 13х54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Блоки дверные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однопольные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с полотном глухим ДГ 21-9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20,79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Блоки дверные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однопольные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с полотном глухим ДГ 21-7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2,94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Скобяные изделия для блоков дверных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однопольных</w:t>
                  </w:r>
                  <w:proofErr w:type="spellEnd"/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Замок врезной оцинкованный с цилиндровым механизмом из латуни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Плитки керамические для полов гладкие неглазурованные одноцветные с красителем квадратные и прямоугольные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49,98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Клей плиточный «Старатель-стандарт»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220,5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30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Затирка «Старатели» (разной цветности)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0,0245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Подложка под паркет и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ламинат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"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Порилекс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НПЭ", толщина 2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246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Покрытие напольное ламинированное марки "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Kronostar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", 31 класс износостойкости, толщина 7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240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Плитки керамические глазурованные для внутренней облицовки стен гладкие без завала белые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36,63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Комплекты для туалетной комнаты Т-7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Клей для облицовочных работ водостойкий «Плюс» (сухая смесь)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0,1388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Смесь сухая (фуга) АТЛАС разных цветов для заделки швов водостойкая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0,0185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Грунтовка акриловая НОРТЕКС-ГРУНТ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Клей для обоев КМЦ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Бумага ролевая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0,0031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Стеклообои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TASSOGLAS, елочка под покраску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894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Краска акриловая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Dulux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330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Панели потолочные с комплектующими «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Армстронг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292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бутиловая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бутиловая диффузионная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Герметик пенополиуретановый (пена монтажная) типа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Makrofleks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Soudal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в баллонах по 750 мл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ПСУЛ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монтажные 10х130 (10х132, 10х150)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Клинья пластиковые монтажные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Блоки дверные наружные или тамбурные с заполнением стеклопакетами (ГОСТ 30970-2002)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1,89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Блок оконный пластиковый трехстворчатый, с поворотно-откидной створкой, однокамерным стеклопакетом (24 мм), площадью более 3,5 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3,23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Доски подоконные ПВХ, шириной 350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Каболка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Пластина резиновая рулонная вулканизированная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Очес льняной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Замазка защитная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Шурупы с полукруглой головкой 6х60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распорные полиэтиленовые 8х30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Клей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фенолполивинилацетатный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марки БФ-2, сорт I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proofErr w:type="gramStart"/>
                  <w:r w:rsidRPr="008B7CAB">
                    <w:rPr>
                      <w:sz w:val="20"/>
                      <w:szCs w:val="20"/>
                    </w:rPr>
                    <w:t>Скобы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скрепляющие и для подвеса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Унитазы полуфарфоровые и фарфоровые УНТЦ и УНТПЦ тарельчатые с сиденьем и креплением, с прямым или косым выпуском с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цельноотлитой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полочкой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Поковки из квадратных заготовок, масса 1,8 кг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Шурупы с полукруглой головкой 6х90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распорные полиэтиленовые 8х40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Умывальники полуфарфоровые и фарфоровые с кронштейнами, сифоном бутылочным латунным и выпуском, овальные со скрытыми установочными поверхностями без спинки размером 550х480х150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компл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распорные полиэтиленовые 6х30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Смеситель латунный с гальванопокрытием для мойки настольный, с верхней камерой смешения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Шпатлевка клеевая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0,0278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Шурупы с полукруглой головкой 4x40 мм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Сталь круглая углеродистая обыкновенного качества </w:t>
                  </w:r>
                  <w:r w:rsidRPr="008B7CAB">
                    <w:rPr>
                      <w:sz w:val="20"/>
                      <w:szCs w:val="20"/>
                    </w:rPr>
                    <w:lastRenderedPageBreak/>
                    <w:t>марки ВСт3пс5-1 диаметром 10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0,2744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74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Лак электроизоляционный 318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0,084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Патроны для пристрелки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45,052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0,0501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Электроды диаметром 4 мм Э42А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9,9715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Шпагат бумажный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5,782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Краска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3,794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Нитки швейные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Лента К226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0,1855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Лента липкая изоляционная на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поликасиновом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компаунде марки ЛСЭПЛ, шириной 20-30 мм, толщиной от 0,14 до 0,19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0,3892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для пристрелки стальные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45,052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распорные полипропиленовые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11,8872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Бирки маркировочные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2,1455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Конструкции стальные индивидуальные решетчатые сварные массой до 0,1 т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Горячекатаная арматурная сталь гладкая класса А-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I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, диаметром 6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0,0319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Смеси сухие известково-карбонатные штукатурные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0,0025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Подрозетники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деревянные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0,3193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Наконечники кабельные для электротехнических установок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85,4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Профиль монтажный перфорированный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58,8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Кнопки монтажные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0,0353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Перемычки гибкие, тип ПГС-50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Скобы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двухлапковые</w:t>
                  </w:r>
                  <w:proofErr w:type="spellEnd"/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75,075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Полоски и пряжки для крепления проводов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3,7765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Полоса монтажная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154,7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Втулки изолирующие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111,02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Вазелин технический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0,084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Вспомогательные ненормируемые материальные ресурсы (2% от оплаты труда рабочих)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руб.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85,6584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Кабель ВВГ 3х...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455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Розетка открытой проводки с заземлением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Выключатели автоматические АЕ1031-1УХЛ,2УХЛ I-25А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Выключатели автоматические АЕ2023-100-00 У3 I-16А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Выключатель двухклавишный для открытой проводки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Светильники светодиодные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49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Электроды диаметром 5 мм Э42А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Прокладки резиновые (пластина техническая прессованная)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0,77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Прокладки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паронита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марки ПМБ, толщиной 1 мм, диаметром 50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Прокладки из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паронита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марки ПМБ, толщиной 1 мм, диаметром 100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Очес льняной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Теплоизоляция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Vidoflex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внутренний диаметр 10 мм толщиной 9 мм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Теплоизоляция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Vidoflex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внутренний диаметр 12 мм толщиной 9 мм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Кислород технический газообразный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1,703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Ацетилен газообразный технический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1,482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Припой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0,741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Труба медная 3/8"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lastRenderedPageBreak/>
                    <w:t>117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Труба медная 1/4"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65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Дюбели с калиброванной головкой (в обоймах) 3х58,5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0,0004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Клей 88-СА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0,125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Патроны для строительно-монтажного пистолета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0,05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Дренажная </w:t>
                  </w:r>
                  <w:proofErr w:type="gramStart"/>
                  <w:r w:rsidRPr="008B7CAB">
                    <w:rPr>
                      <w:sz w:val="20"/>
                      <w:szCs w:val="20"/>
                    </w:rPr>
                    <w:t>трубка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 xml:space="preserve"> гофрированная диаметром 5/8" (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Тальк молотый, сорт I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0,0014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Краска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Лента липкая изоляционная на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поликасиновом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компаунде марки ЛСЭПЛ, шириной 20-30 мм, толщиной от 0,14 до 0,19 мм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0,416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Бирки маркировочные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0,026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Сжимы </w:t>
                  </w:r>
                  <w:proofErr w:type="spellStart"/>
                  <w:r w:rsidRPr="008B7CAB">
                    <w:rPr>
                      <w:sz w:val="20"/>
                      <w:szCs w:val="20"/>
                    </w:rPr>
                    <w:t>ответвительные</w:t>
                  </w:r>
                  <w:proofErr w:type="spellEnd"/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0,403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Колпачки изолирующие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1,1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Гильза кабельная медная ГМ 16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Втулки В28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1000 шт.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outlineLvl w:val="0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0,016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Кабель ВВГ 3х2,5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8B7CAB">
                    <w:rPr>
                      <w:sz w:val="20"/>
                      <w:szCs w:val="20"/>
                    </w:rPr>
                    <w:t>Гофротруба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16мм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 м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Подставка под наружный блок 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B7CAB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504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Азот</w:t>
                  </w:r>
                </w:p>
              </w:tc>
              <w:tc>
                <w:tcPr>
                  <w:tcW w:w="1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8B7CAB" w:rsidRPr="008B7CAB" w:rsidTr="008B7CAB">
              <w:trPr>
                <w:trHeight w:val="20"/>
              </w:trPr>
              <w:tc>
                <w:tcPr>
                  <w:tcW w:w="8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4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 xml:space="preserve">Кондиционер </w:t>
                  </w:r>
                  <w:proofErr w:type="spellStart"/>
                  <w:proofErr w:type="gramStart"/>
                  <w:r w:rsidRPr="008B7CAB">
                    <w:rPr>
                      <w:sz w:val="20"/>
                      <w:szCs w:val="20"/>
                    </w:rPr>
                    <w:t>М</w:t>
                  </w:r>
                  <w:proofErr w:type="gramEnd"/>
                  <w:r w:rsidRPr="008B7CAB">
                    <w:rPr>
                      <w:sz w:val="20"/>
                      <w:szCs w:val="20"/>
                    </w:rPr>
                    <w:t>itsubishi</w:t>
                  </w:r>
                  <w:proofErr w:type="spellEnd"/>
                  <w:r w:rsidRPr="008B7CAB">
                    <w:rPr>
                      <w:sz w:val="20"/>
                      <w:szCs w:val="20"/>
                    </w:rPr>
                    <w:t xml:space="preserve"> MSC-GE  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комплект</w:t>
                  </w:r>
                </w:p>
              </w:tc>
              <w:tc>
                <w:tcPr>
                  <w:tcW w:w="2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B7CAB" w:rsidRPr="008B7CAB" w:rsidRDefault="008B7CAB" w:rsidP="008B7CAB">
                  <w:pPr>
                    <w:jc w:val="center"/>
                    <w:rPr>
                      <w:sz w:val="20"/>
                      <w:szCs w:val="20"/>
                    </w:rPr>
                  </w:pPr>
                  <w:r w:rsidRPr="008B7CAB"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8B7CAB" w:rsidRPr="008B7CAB" w:rsidRDefault="008B7CAB" w:rsidP="008B7CAB">
            <w:pPr>
              <w:rPr>
                <w:i/>
                <w:lang w:eastAsia="en-US"/>
              </w:rPr>
            </w:pPr>
          </w:p>
        </w:tc>
      </w:tr>
    </w:tbl>
    <w:p w:rsidR="008B7CAB" w:rsidRDefault="008B7CAB" w:rsidP="008B7CAB">
      <w:pPr>
        <w:tabs>
          <w:tab w:val="left" w:pos="1080"/>
        </w:tabs>
        <w:ind w:right="-55"/>
        <w:jc w:val="both"/>
      </w:pPr>
    </w:p>
    <w:p w:rsidR="008B7CAB" w:rsidRPr="008B7CAB" w:rsidRDefault="008B7CAB" w:rsidP="008B7CAB">
      <w:pPr>
        <w:tabs>
          <w:tab w:val="left" w:pos="1080"/>
        </w:tabs>
        <w:ind w:right="-55"/>
        <w:jc w:val="both"/>
      </w:pPr>
    </w:p>
    <w:p w:rsidR="008B7CAB" w:rsidRPr="008B7CAB" w:rsidRDefault="008B7CAB" w:rsidP="008B7CAB">
      <w:pPr>
        <w:jc w:val="center"/>
      </w:pPr>
      <w:r w:rsidRPr="008B7CAB">
        <w:t>РАЗДЕЛ 6. СРОК (ИНТЕРВАЛ) ВЫПОЛНЕНИЯ РАБОТ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  <w:jc w:val="both"/>
            </w:pPr>
            <w:r w:rsidRPr="008B7CAB">
              <w:t>Дата начала выполнения работ –  дата подписания договора;</w:t>
            </w:r>
          </w:p>
          <w:p w:rsidR="008B7CAB" w:rsidRPr="008B7CAB" w:rsidRDefault="008B7CAB" w:rsidP="008B7CAB">
            <w:pPr>
              <w:pStyle w:val="afffb"/>
              <w:jc w:val="both"/>
              <w:rPr>
                <w:i/>
                <w:lang w:eastAsia="en-US"/>
              </w:rPr>
            </w:pPr>
            <w:r w:rsidRPr="008B7CAB">
              <w:t xml:space="preserve">Дата окончания выполнения работ – по </w:t>
            </w:r>
            <w:proofErr w:type="gramStart"/>
            <w:r w:rsidRPr="008B7CAB">
              <w:t>истечении</w:t>
            </w:r>
            <w:proofErr w:type="gramEnd"/>
            <w:r w:rsidRPr="008B7CAB">
              <w:t xml:space="preserve"> 2 (двух) месяцев с даты подписания договора.</w:t>
            </w:r>
          </w:p>
        </w:tc>
      </w:tr>
    </w:tbl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  <w:r w:rsidRPr="008B7CAB">
        <w:t>РАЗДЕЛ 7. ТРЕБОВАНИЯ К КАЧЕСТВУ ВЫПОЛНЯЕМЫХ РАБОТ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rPr>
          <w:trHeight w:val="65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8B7CAB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8B7CAB" w:rsidRDefault="008B7CAB" w:rsidP="008B7CAB">
      <w:pPr>
        <w:pStyle w:val="afffb"/>
      </w:pPr>
    </w:p>
    <w:p w:rsidR="008B7CAB" w:rsidRPr="008B7CAB" w:rsidRDefault="008B7CAB" w:rsidP="008B7CAB">
      <w:pPr>
        <w:pStyle w:val="afffb"/>
      </w:pPr>
    </w:p>
    <w:p w:rsidR="008B7CAB" w:rsidRPr="008B7CAB" w:rsidRDefault="008B7CAB" w:rsidP="008B7CAB">
      <w:pPr>
        <w:jc w:val="center"/>
      </w:pPr>
      <w:r w:rsidRPr="008B7CAB">
        <w:t>РАЗДЕЛ 8. ТРЕБОВАНИЯ К СРОКУ И (ИЛИ) ОБЪЕМУ ПРЕДОСТАВЛЕНИЯ ГАРАНТИЙ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shd w:val="clear" w:color="auto" w:fill="FFFFFF"/>
              <w:jc w:val="both"/>
              <w:rPr>
                <w:i/>
              </w:rPr>
            </w:pPr>
            <w:r w:rsidRPr="008B7CAB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8B7CAB" w:rsidRPr="008B7CAB" w:rsidRDefault="008B7CAB" w:rsidP="008B7CAB">
      <w:pPr>
        <w:pStyle w:val="afffb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  <w:r w:rsidRPr="008B7CAB">
        <w:t>РАЗДЕЛ 9. ТРЕБОВАНИЯ К БЕЗОПАСНОСТИ ВЫПОЛНЯЕМЫХ РАБОТ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B7CAB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8B7CAB" w:rsidRPr="008B7CAB" w:rsidRDefault="008B7CAB" w:rsidP="008B7CAB">
      <w:pPr>
        <w:tabs>
          <w:tab w:val="left" w:pos="1080"/>
        </w:tabs>
        <w:ind w:right="-55"/>
        <w:jc w:val="both"/>
      </w:pPr>
    </w:p>
    <w:p w:rsidR="008B7CAB" w:rsidRPr="008B7CAB" w:rsidRDefault="008B7CAB" w:rsidP="008B7CAB">
      <w:pPr>
        <w:tabs>
          <w:tab w:val="left" w:pos="1080"/>
        </w:tabs>
        <w:ind w:right="-55"/>
        <w:jc w:val="both"/>
      </w:pPr>
    </w:p>
    <w:p w:rsidR="008B7CAB" w:rsidRPr="008B7CAB" w:rsidRDefault="008B7CAB" w:rsidP="008B7CAB">
      <w:pPr>
        <w:jc w:val="center"/>
      </w:pPr>
      <w:r w:rsidRPr="008B7CAB">
        <w:t>РАЗДЕЛ 10. ТРЕБОВАНИЯ К РЕЗУЛЬТАТУ РАБОТ И ПОРЯДКУ ПРИЕМКИ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8B7CAB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  <w:r w:rsidRPr="008B7CAB">
        <w:t>РАЗДЕЛ 11. ТРЕБОВАНИЕ К ФОРМЕ ПРЕДСТАВЛЯЕМОЙ ИНФОРМАЦИИ</w:t>
      </w:r>
    </w:p>
    <w:p w:rsidR="008B7CAB" w:rsidRPr="008B7CAB" w:rsidRDefault="008B7CAB" w:rsidP="008B7CA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B7CAB" w:rsidRPr="008B7CAB" w:rsidTr="008B7CAB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  <w:jc w:val="both"/>
              <w:rPr>
                <w:i/>
              </w:rPr>
            </w:pPr>
            <w:r w:rsidRPr="008B7CAB">
              <w:t xml:space="preserve">Унифицированная форма № КС-2, унифицированная форма № КС-3 - </w:t>
            </w:r>
            <w:proofErr w:type="gramStart"/>
            <w:r w:rsidRPr="008B7CAB">
              <w:t>утвержденные</w:t>
            </w:r>
            <w:proofErr w:type="gramEnd"/>
            <w:r w:rsidRPr="008B7CAB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8B7CAB" w:rsidRDefault="008B7CAB" w:rsidP="008B7CAB">
      <w:pPr>
        <w:jc w:val="center"/>
      </w:pPr>
    </w:p>
    <w:p w:rsidR="008B7CAB" w:rsidRPr="008B7CAB" w:rsidRDefault="008B7CAB" w:rsidP="008B7CAB">
      <w:pPr>
        <w:jc w:val="center"/>
      </w:pPr>
    </w:p>
    <w:p w:rsidR="008B7CAB" w:rsidRPr="008B7CAB" w:rsidRDefault="008B7CAB" w:rsidP="008B7CAB">
      <w:pPr>
        <w:ind w:firstLine="567"/>
        <w:jc w:val="center"/>
      </w:pPr>
      <w:r w:rsidRPr="008B7CAB">
        <w:t>РАЗДЕЛ 12. ПЕРЕЧЕНЬ ПРИНЯТЫХ СОКРАЩЕНИЙ</w:t>
      </w:r>
    </w:p>
    <w:p w:rsidR="008B7CAB" w:rsidRPr="008B7CAB" w:rsidRDefault="008B7CAB" w:rsidP="008B7CAB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6946"/>
      </w:tblGrid>
      <w:tr w:rsidR="008B7CAB" w:rsidRPr="008B7CAB" w:rsidTr="008B7CA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CAB" w:rsidRPr="008B7CAB" w:rsidRDefault="008B7CAB" w:rsidP="008B7CAB">
            <w:pPr>
              <w:jc w:val="center"/>
            </w:pPr>
            <w:r w:rsidRPr="008B7CAB">
              <w:t xml:space="preserve">№ </w:t>
            </w:r>
            <w:proofErr w:type="gramStart"/>
            <w:r w:rsidRPr="008B7CAB">
              <w:t>п</w:t>
            </w:r>
            <w:proofErr w:type="gramEnd"/>
            <w:r w:rsidRPr="008B7CAB"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CAB" w:rsidRPr="008B7CAB" w:rsidRDefault="008B7CAB" w:rsidP="008B7CAB">
            <w:pPr>
              <w:autoSpaceDE w:val="0"/>
              <w:autoSpaceDN w:val="0"/>
              <w:adjustRightInd w:val="0"/>
              <w:jc w:val="center"/>
            </w:pPr>
            <w:r w:rsidRPr="008B7CAB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CAB" w:rsidRPr="008B7CAB" w:rsidRDefault="008B7CAB" w:rsidP="008B7CAB">
            <w:pPr>
              <w:jc w:val="center"/>
            </w:pPr>
            <w:r w:rsidRPr="008B7CAB">
              <w:t>Расшифровка сокращения</w:t>
            </w:r>
          </w:p>
        </w:tc>
      </w:tr>
      <w:tr w:rsidR="008B7CAB" w:rsidRPr="008B7CAB" w:rsidTr="008B7CA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both"/>
            </w:pPr>
            <w:r w:rsidRPr="008B7CAB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</w:pPr>
            <w:r w:rsidRPr="008B7CAB">
              <w:t>СНиП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</w:pPr>
            <w:r w:rsidRPr="008B7CAB">
              <w:t>Строительные нормы и правила</w:t>
            </w:r>
          </w:p>
        </w:tc>
      </w:tr>
      <w:tr w:rsidR="008B7CAB" w:rsidRPr="008B7CAB" w:rsidTr="008B7CA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jc w:val="both"/>
            </w:pPr>
            <w:r w:rsidRPr="008B7CAB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</w:pPr>
            <w:r w:rsidRPr="008B7CAB">
              <w:t>ППР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CAB" w:rsidRPr="008B7CAB" w:rsidRDefault="008B7CAB" w:rsidP="008B7CAB">
            <w:pPr>
              <w:pStyle w:val="afffb"/>
            </w:pPr>
            <w:r w:rsidRPr="008B7CAB">
              <w:t>Проект производства работ</w:t>
            </w:r>
          </w:p>
        </w:tc>
      </w:tr>
    </w:tbl>
    <w:p w:rsidR="008B7CAB" w:rsidRDefault="008B7CAB" w:rsidP="008B7CAB">
      <w:pPr>
        <w:jc w:val="both"/>
      </w:pPr>
    </w:p>
    <w:p w:rsidR="001F4081" w:rsidRDefault="001F4081" w:rsidP="008B7CAB">
      <w:pPr>
        <w:jc w:val="both"/>
      </w:pPr>
    </w:p>
    <w:p w:rsidR="001F4081" w:rsidRPr="00E76649" w:rsidRDefault="001F4081" w:rsidP="001F4081">
      <w:pPr>
        <w:jc w:val="center"/>
      </w:pPr>
      <w:r w:rsidRPr="00E76649">
        <w:t>РАЗДЕЛ 13. ПЕРЕЧЕНЬ ПРИЛОЖЕНИЙ</w:t>
      </w:r>
    </w:p>
    <w:p w:rsidR="001F4081" w:rsidRPr="00E76649" w:rsidRDefault="001F4081" w:rsidP="001F4081">
      <w:pPr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088"/>
        <w:gridCol w:w="2126"/>
      </w:tblGrid>
      <w:tr w:rsidR="001F4081" w:rsidRPr="001F4081" w:rsidTr="001F4081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081" w:rsidRPr="001F4081" w:rsidRDefault="001F4081" w:rsidP="001F4081">
            <w:pPr>
              <w:jc w:val="center"/>
            </w:pPr>
            <w:r w:rsidRPr="001F4081">
              <w:t xml:space="preserve">№ </w:t>
            </w:r>
            <w:proofErr w:type="gramStart"/>
            <w:r w:rsidRPr="001F4081">
              <w:t>п</w:t>
            </w:r>
            <w:proofErr w:type="gramEnd"/>
            <w:r w:rsidRPr="001F4081"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081" w:rsidRPr="001F4081" w:rsidRDefault="001F4081" w:rsidP="001F4081">
            <w:pPr>
              <w:autoSpaceDE w:val="0"/>
              <w:autoSpaceDN w:val="0"/>
              <w:adjustRightInd w:val="0"/>
              <w:jc w:val="center"/>
            </w:pPr>
            <w:r w:rsidRPr="001F4081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081" w:rsidRPr="001F4081" w:rsidRDefault="001F4081" w:rsidP="001F4081">
            <w:pPr>
              <w:jc w:val="center"/>
            </w:pPr>
            <w:r w:rsidRPr="001F4081">
              <w:t>Номер страницы</w:t>
            </w:r>
          </w:p>
        </w:tc>
      </w:tr>
      <w:tr w:rsidR="001F4081" w:rsidRPr="001F4081" w:rsidTr="001F4081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both"/>
            </w:pPr>
            <w:r w:rsidRPr="001F4081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autoSpaceDE w:val="0"/>
              <w:autoSpaceDN w:val="0"/>
              <w:adjustRightInd w:val="0"/>
            </w:pPr>
            <w:r w:rsidRPr="001F4081">
              <w:t>Локальный сметный расчет №1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center"/>
            </w:pPr>
            <w:r w:rsidRPr="001F4081">
              <w:t>11</w:t>
            </w:r>
          </w:p>
        </w:tc>
      </w:tr>
      <w:tr w:rsidR="001F4081" w:rsidRPr="001F4081" w:rsidTr="001F4081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both"/>
            </w:pPr>
            <w:r w:rsidRPr="001F4081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autoSpaceDE w:val="0"/>
              <w:autoSpaceDN w:val="0"/>
              <w:adjustRightInd w:val="0"/>
            </w:pPr>
            <w:r w:rsidRPr="001F4081">
              <w:t>Локальный сметный расчет №2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center"/>
            </w:pPr>
            <w:r w:rsidRPr="001F4081">
              <w:t>19</w:t>
            </w:r>
          </w:p>
        </w:tc>
      </w:tr>
      <w:tr w:rsidR="001F4081" w:rsidRPr="001F4081" w:rsidTr="001F4081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both"/>
            </w:pPr>
            <w:r w:rsidRPr="001F4081"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autoSpaceDE w:val="0"/>
              <w:autoSpaceDN w:val="0"/>
              <w:adjustRightInd w:val="0"/>
            </w:pPr>
            <w:r w:rsidRPr="001F4081">
              <w:t>Локальный сметный расчет №3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81" w:rsidRPr="001F4081" w:rsidRDefault="001F4081" w:rsidP="001F4081">
            <w:pPr>
              <w:jc w:val="center"/>
            </w:pPr>
            <w:r w:rsidRPr="001F4081">
              <w:t>22</w:t>
            </w:r>
          </w:p>
        </w:tc>
      </w:tr>
    </w:tbl>
    <w:p w:rsidR="001F4081" w:rsidRPr="00E76649" w:rsidRDefault="001F4081" w:rsidP="001F4081">
      <w:pPr>
        <w:pStyle w:val="afffb"/>
        <w:jc w:val="center"/>
        <w:rPr>
          <w:b/>
          <w:caps/>
        </w:rPr>
      </w:pPr>
    </w:p>
    <w:p w:rsidR="001F4081" w:rsidRPr="008B7CAB" w:rsidRDefault="001F4081" w:rsidP="008B7CAB">
      <w:pPr>
        <w:jc w:val="both"/>
      </w:pPr>
    </w:p>
    <w:p w:rsidR="001F4081" w:rsidRDefault="001F4081">
      <w:pPr>
        <w:sectPr w:rsidR="001F4081" w:rsidSect="003B3967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  <w:r>
        <w:br w:type="page"/>
      </w:r>
    </w:p>
    <w:p w:rsidR="001F4081" w:rsidRPr="00E76649" w:rsidRDefault="001F4081" w:rsidP="001F4081">
      <w:pPr>
        <w:tabs>
          <w:tab w:val="num" w:pos="900"/>
          <w:tab w:val="left" w:pos="1080"/>
        </w:tabs>
        <w:ind w:right="-55"/>
        <w:jc w:val="right"/>
      </w:pPr>
      <w:r w:rsidRPr="00E76649">
        <w:lastRenderedPageBreak/>
        <w:t>Приложение №1</w:t>
      </w:r>
    </w:p>
    <w:tbl>
      <w:tblPr>
        <w:tblW w:w="158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4"/>
        <w:gridCol w:w="355"/>
        <w:gridCol w:w="1251"/>
        <w:gridCol w:w="1991"/>
        <w:gridCol w:w="3698"/>
        <w:gridCol w:w="1275"/>
        <w:gridCol w:w="626"/>
        <w:gridCol w:w="284"/>
        <w:gridCol w:w="1637"/>
        <w:gridCol w:w="79"/>
        <w:gridCol w:w="1280"/>
        <w:gridCol w:w="167"/>
        <w:gridCol w:w="1088"/>
        <w:gridCol w:w="16"/>
        <w:gridCol w:w="1040"/>
        <w:gridCol w:w="380"/>
        <w:gridCol w:w="140"/>
        <w:gridCol w:w="96"/>
      </w:tblGrid>
      <w:tr w:rsidR="001F4081" w:rsidRPr="009C7A9B" w:rsidTr="001F4081">
        <w:trPr>
          <w:gridAfter w:val="2"/>
          <w:wAfter w:w="236" w:type="dxa"/>
          <w:trHeight w:val="94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УТВЕРЖДАЮ:</w:t>
            </w:r>
          </w:p>
        </w:tc>
      </w:tr>
      <w:tr w:rsidR="001F4081" w:rsidRPr="009C7A9B" w:rsidTr="001F4081">
        <w:trPr>
          <w:gridAfter w:val="1"/>
          <w:wAfter w:w="96" w:type="dxa"/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Default="001F4081" w:rsidP="001F4081">
            <w:pPr>
              <w:rPr>
                <w:noProof/>
                <w:sz w:val="20"/>
                <w:szCs w:val="20"/>
              </w:rPr>
            </w:pPr>
          </w:p>
          <w:p w:rsidR="001F4081" w:rsidRPr="009C7A9B" w:rsidRDefault="001F4081" w:rsidP="001F4081">
            <w:pPr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 xml:space="preserve">Нижегородского </w:t>
            </w:r>
            <w:r w:rsidRPr="009C7A9B">
              <w:rPr>
                <w:sz w:val="20"/>
                <w:szCs w:val="20"/>
              </w:rPr>
              <w:t xml:space="preserve">отделения  филиала  </w:t>
            </w:r>
          </w:p>
        </w:tc>
      </w:tr>
      <w:tr w:rsidR="001F4081" w:rsidRPr="009C7A9B" w:rsidTr="001F4081">
        <w:trPr>
          <w:gridAfter w:val="2"/>
          <w:wAfter w:w="236" w:type="dxa"/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"Приволжский территориальный округ"</w:t>
            </w:r>
            <w:r>
              <w:rPr>
                <w:sz w:val="20"/>
                <w:szCs w:val="20"/>
              </w:rPr>
              <w:t xml:space="preserve"> </w:t>
            </w:r>
            <w:r w:rsidRPr="009C7A9B">
              <w:rPr>
                <w:sz w:val="20"/>
                <w:szCs w:val="20"/>
              </w:rPr>
              <w:t>ФГУП "РосРАО"</w:t>
            </w:r>
          </w:p>
        </w:tc>
      </w:tr>
      <w:tr w:rsidR="001F4081" w:rsidRPr="009C7A9B" w:rsidTr="001F4081">
        <w:trPr>
          <w:gridAfter w:val="2"/>
          <w:wAfter w:w="236" w:type="dxa"/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__________________ /</w:t>
            </w:r>
            <w:proofErr w:type="spellStart"/>
            <w:r>
              <w:rPr>
                <w:sz w:val="20"/>
                <w:szCs w:val="20"/>
              </w:rPr>
              <w:t>В.В.Ерохин</w:t>
            </w:r>
            <w:proofErr w:type="spellEnd"/>
            <w:r w:rsidRPr="009C7A9B">
              <w:rPr>
                <w:sz w:val="20"/>
                <w:szCs w:val="20"/>
              </w:rPr>
              <w:t>/</w:t>
            </w:r>
          </w:p>
        </w:tc>
      </w:tr>
      <w:tr w:rsidR="001F4081" w:rsidRPr="009C7A9B" w:rsidTr="001F4081">
        <w:trPr>
          <w:gridAfter w:val="2"/>
          <w:wAfter w:w="236" w:type="dxa"/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  <w:r w:rsidRPr="009C7A9B">
              <w:rPr>
                <w:sz w:val="20"/>
                <w:szCs w:val="20"/>
              </w:rPr>
              <w:t>«___»___________________ 2014 г.</w:t>
            </w:r>
          </w:p>
        </w:tc>
      </w:tr>
      <w:tr w:rsidR="001F4081" w:rsidRPr="009C7A9B" w:rsidTr="001F4081">
        <w:trPr>
          <w:gridAfter w:val="2"/>
          <w:wAfter w:w="236" w:type="dxa"/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9C7A9B" w:rsidTr="001F4081">
        <w:trPr>
          <w:trHeight w:val="255"/>
        </w:trPr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9C7A9B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315"/>
        </w:trPr>
        <w:tc>
          <w:tcPr>
            <w:tcW w:w="152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b/>
                <w:bCs/>
              </w:rPr>
            </w:pPr>
            <w:r w:rsidRPr="00BC7829">
              <w:rPr>
                <w:b/>
                <w:bCs/>
              </w:rPr>
              <w:t>ЛОКАЛЬНЫЙ  СМЕТНЫЙ  РАСЧЕТ №1</w:t>
            </w:r>
          </w:p>
        </w:tc>
      </w:tr>
      <w:tr w:rsidR="001F4081" w:rsidRPr="00BC7829" w:rsidTr="001F4081">
        <w:trPr>
          <w:gridAfter w:val="3"/>
          <w:wAfter w:w="616" w:type="dxa"/>
          <w:trHeight w:val="421"/>
        </w:trPr>
        <w:tc>
          <w:tcPr>
            <w:tcW w:w="1521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</w:t>
            </w:r>
            <w:r w:rsidRPr="00BC7829">
              <w:rPr>
                <w:sz w:val="20"/>
                <w:szCs w:val="20"/>
              </w:rPr>
              <w:t>емонт кабинетов административного здания  Нижегородского отделения филиала "Приволжский территориальный округ" ФГУП "РосРАО"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52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i/>
                <w:iCs/>
                <w:sz w:val="16"/>
                <w:szCs w:val="16"/>
              </w:rPr>
            </w:pPr>
            <w:r w:rsidRPr="00BC7829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  <w:r w:rsidRPr="00BC7829">
              <w:rPr>
                <w:sz w:val="20"/>
                <w:szCs w:val="20"/>
              </w:rPr>
              <w:t>Основание:  Дефектная ведомость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  <w:r w:rsidRPr="00BC7829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2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  <w:r w:rsidRPr="00BC7829">
              <w:rPr>
                <w:sz w:val="20"/>
                <w:szCs w:val="20"/>
              </w:rPr>
              <w:t>2000333,64 руб.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  <w:proofErr w:type="gramStart"/>
            <w:r w:rsidRPr="00BC7829">
              <w:rPr>
                <w:sz w:val="20"/>
                <w:szCs w:val="20"/>
              </w:rPr>
              <w:t>Составлен</w:t>
            </w:r>
            <w:proofErr w:type="gramEnd"/>
            <w:r w:rsidRPr="00BC7829">
              <w:rPr>
                <w:sz w:val="20"/>
                <w:szCs w:val="20"/>
              </w:rPr>
              <w:t xml:space="preserve"> в базисных и текущих ценах по состоянию на   2 кв. 2014г.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148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68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№ </w:t>
            </w:r>
            <w:proofErr w:type="spellStart"/>
            <w:r w:rsidRPr="00BC7829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Обоснование</w:t>
            </w:r>
          </w:p>
        </w:tc>
        <w:tc>
          <w:tcPr>
            <w:tcW w:w="56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9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Количество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1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1F4081" w:rsidRPr="00BC7829" w:rsidTr="001F4081">
        <w:trPr>
          <w:gridAfter w:val="3"/>
          <w:wAfter w:w="616" w:type="dxa"/>
          <w:trHeight w:val="24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56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Всего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Экспл</w:t>
            </w:r>
            <w:proofErr w:type="spellEnd"/>
            <w:r w:rsidRPr="00BC7829">
              <w:rPr>
                <w:sz w:val="18"/>
                <w:szCs w:val="18"/>
              </w:rPr>
              <w:t xml:space="preserve">. </w:t>
            </w:r>
            <w:proofErr w:type="spellStart"/>
            <w:r w:rsidRPr="00BC7829">
              <w:rPr>
                <w:sz w:val="18"/>
                <w:szCs w:val="18"/>
              </w:rPr>
              <w:t>маш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479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56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в </w:t>
            </w:r>
            <w:proofErr w:type="spellStart"/>
            <w:r w:rsidRPr="00BC7829">
              <w:rPr>
                <w:sz w:val="18"/>
                <w:szCs w:val="18"/>
              </w:rPr>
              <w:t>т.ч</w:t>
            </w:r>
            <w:proofErr w:type="spellEnd"/>
            <w:r w:rsidRPr="00BC7829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40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14</w:t>
            </w:r>
          </w:p>
        </w:tc>
      </w:tr>
      <w:tr w:rsidR="001F4081" w:rsidRPr="00BC7829" w:rsidTr="001F4081">
        <w:trPr>
          <w:gridAfter w:val="3"/>
          <w:wAfter w:w="616" w:type="dxa"/>
          <w:trHeight w:val="275"/>
        </w:trPr>
        <w:tc>
          <w:tcPr>
            <w:tcW w:w="1521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BC7829">
              <w:rPr>
                <w:b/>
                <w:bCs/>
                <w:sz w:val="20"/>
                <w:szCs w:val="20"/>
              </w:rPr>
              <w:t>Раздел 1. Ремонт 1-го этажа</w:t>
            </w:r>
          </w:p>
        </w:tc>
      </w:tr>
      <w:tr w:rsidR="001F4081" w:rsidRPr="00BC7829" w:rsidTr="001F4081">
        <w:trPr>
          <w:gridAfter w:val="3"/>
          <w:wAfter w:w="616" w:type="dxa"/>
          <w:trHeight w:val="1651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ТЕР11-01-021-01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покрытий полимерцементных: однослойных наливных </w:t>
            </w:r>
            <w:r w:rsidRPr="002571FD">
              <w:rPr>
                <w:sz w:val="18"/>
                <w:szCs w:val="18"/>
                <w:u w:val="single"/>
              </w:rPr>
              <w:t>толщиной 4 мм</w:t>
            </w:r>
            <w:r>
              <w:rPr>
                <w:sz w:val="18"/>
                <w:szCs w:val="18"/>
              </w:rPr>
              <w:t xml:space="preserve"> </w:t>
            </w:r>
            <w:r w:rsidRPr="00BC7829">
              <w:rPr>
                <w:sz w:val="18"/>
                <w:szCs w:val="18"/>
              </w:rPr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 xml:space="preserve">ТЗМ=1,25) </w:t>
            </w:r>
            <w:r w:rsidRPr="00BC7829">
              <w:rPr>
                <w:sz w:val="18"/>
                <w:szCs w:val="18"/>
              </w:rPr>
              <w:br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1,77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1191,81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742,77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294,78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135,38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2110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31329,22</w:t>
            </w:r>
          </w:p>
        </w:tc>
      </w:tr>
      <w:tr w:rsidR="001F4081" w:rsidRPr="00BC7829" w:rsidTr="001F4081">
        <w:trPr>
          <w:gridAfter w:val="3"/>
          <w:wAfter w:w="616" w:type="dxa"/>
          <w:trHeight w:val="38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ТСЦ-402-0306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Самовыравнивающая смесь для полов </w:t>
            </w:r>
            <w:proofErr w:type="spellStart"/>
            <w:r w:rsidRPr="00BC7829">
              <w:rPr>
                <w:sz w:val="18"/>
                <w:szCs w:val="18"/>
              </w:rPr>
              <w:t>Ветонит</w:t>
            </w:r>
            <w:proofErr w:type="spellEnd"/>
            <w:r w:rsidRPr="00BC7829">
              <w:rPr>
                <w:sz w:val="18"/>
                <w:szCs w:val="18"/>
              </w:rPr>
              <w:t xml:space="preserve"> "</w:t>
            </w:r>
            <w:proofErr w:type="spellStart"/>
            <w:r w:rsidRPr="00BC7829">
              <w:rPr>
                <w:sz w:val="18"/>
                <w:szCs w:val="18"/>
              </w:rPr>
              <w:t>Ваатери</w:t>
            </w:r>
            <w:proofErr w:type="spellEnd"/>
            <w:r w:rsidRPr="00BC7829">
              <w:rPr>
                <w:sz w:val="18"/>
                <w:szCs w:val="18"/>
              </w:rPr>
              <w:t xml:space="preserve"> </w:t>
            </w:r>
            <w:proofErr w:type="spellStart"/>
            <w:r w:rsidRPr="00BC7829">
              <w:rPr>
                <w:sz w:val="18"/>
                <w:szCs w:val="18"/>
              </w:rPr>
              <w:t>Файн</w:t>
            </w:r>
            <w:proofErr w:type="spellEnd"/>
            <w:r w:rsidRPr="00BC7829">
              <w:rPr>
                <w:sz w:val="18"/>
                <w:szCs w:val="18"/>
              </w:rPr>
              <w:t>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1,1328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10779,69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12211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73021,78</w:t>
            </w:r>
          </w:p>
        </w:tc>
      </w:tr>
      <w:tr w:rsidR="001F4081" w:rsidRPr="00BC7829" w:rsidTr="001F4081">
        <w:trPr>
          <w:gridAfter w:val="3"/>
          <w:wAfter w:w="616" w:type="dxa"/>
          <w:trHeight w:val="162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ТЕР10-06-032-01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перегородок из </w:t>
            </w:r>
            <w:proofErr w:type="spellStart"/>
            <w:r w:rsidRPr="00BC7829">
              <w:rPr>
                <w:sz w:val="18"/>
                <w:szCs w:val="18"/>
              </w:rPr>
              <w:t>гипсоволокнистых</w:t>
            </w:r>
            <w:proofErr w:type="spellEnd"/>
            <w:r w:rsidRPr="00BC7829">
              <w:rPr>
                <w:sz w:val="18"/>
                <w:szCs w:val="18"/>
              </w:rPr>
              <w:t xml:space="preserve"> листов (ГВЛ) по системе "КНАУФ" с одинарным металлическим каркасом и </w:t>
            </w:r>
            <w:r w:rsidRPr="002571FD">
              <w:rPr>
                <w:sz w:val="18"/>
                <w:szCs w:val="18"/>
                <w:u w:val="single"/>
              </w:rPr>
              <w:t>двухслойной обшивкой с обеих сторон (С 362): глухих</w:t>
            </w:r>
            <w:r w:rsidRPr="002571FD">
              <w:rPr>
                <w:sz w:val="18"/>
                <w:szCs w:val="18"/>
                <w:u w:val="single"/>
              </w:rPr>
              <w:br w:type="page"/>
            </w:r>
          </w:p>
          <w:p w:rsidR="001F4081" w:rsidRPr="00451BB7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451BB7">
              <w:rPr>
                <w:sz w:val="18"/>
                <w:szCs w:val="18"/>
              </w:rPr>
              <w:t>.; ЗПМ=1,25; ТЗ=1,15; ТЗМ=1,25)</w:t>
            </w:r>
            <w:r w:rsidRPr="00451BB7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перегородок (за вычетом проемов)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1,28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4977,87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1573,2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21,75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6372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60266,44</w:t>
            </w:r>
          </w:p>
        </w:tc>
      </w:tr>
      <w:tr w:rsidR="001F4081" w:rsidRPr="00BC7829" w:rsidTr="001F4081">
        <w:trPr>
          <w:gridAfter w:val="3"/>
          <w:wAfter w:w="616" w:type="dxa"/>
          <w:trHeight w:val="190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ТЕР10-06-032-02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перегородок из </w:t>
            </w:r>
            <w:proofErr w:type="spellStart"/>
            <w:r w:rsidRPr="00BC7829">
              <w:rPr>
                <w:sz w:val="18"/>
                <w:szCs w:val="18"/>
              </w:rPr>
              <w:t>гипсоволокнистых</w:t>
            </w:r>
            <w:proofErr w:type="spellEnd"/>
            <w:r w:rsidRPr="00BC7829">
              <w:rPr>
                <w:sz w:val="18"/>
                <w:szCs w:val="18"/>
              </w:rPr>
              <w:t xml:space="preserve"> листов (ГВЛ) по системе "КНАУФ" с одинарным металлическим каркасом и двухслойной обшивкой с обеих сторон (С 362): с одним дверным </w:t>
            </w:r>
            <w:r w:rsidRPr="002571FD">
              <w:rPr>
                <w:sz w:val="18"/>
                <w:szCs w:val="18"/>
                <w:u w:val="single"/>
              </w:rPr>
              <w:t>проемом</w:t>
            </w:r>
            <w:r w:rsidRPr="00BC7829">
              <w:rPr>
                <w:sz w:val="18"/>
                <w:szCs w:val="18"/>
              </w:rPr>
              <w:t>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</w:t>
            </w:r>
            <w:proofErr w:type="gramStart"/>
            <w:r w:rsidRPr="00BC7829">
              <w:rPr>
                <w:sz w:val="18"/>
                <w:szCs w:val="18"/>
              </w:rPr>
              <w:t xml:space="preserve">ТЗ=1,15; </w:t>
            </w:r>
            <w:r w:rsidRPr="00451BB7">
              <w:rPr>
                <w:sz w:val="18"/>
                <w:szCs w:val="18"/>
              </w:rPr>
              <w:t>ТЗМ=1,25)</w:t>
            </w:r>
            <w:proofErr w:type="gramEnd"/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перегородок (за вычетом проемов)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0,6408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5690,03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1605,98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26,41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3646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1029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33123,22</w:t>
            </w:r>
          </w:p>
        </w:tc>
      </w:tr>
      <w:tr w:rsidR="001F4081" w:rsidRPr="00BC7829" w:rsidTr="001F4081">
        <w:trPr>
          <w:gridAfter w:val="3"/>
          <w:wAfter w:w="616" w:type="dxa"/>
          <w:trHeight w:val="183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ТЕР10-06-032-02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2571FD" w:rsidRDefault="001F4081" w:rsidP="001F4081">
            <w:pPr>
              <w:rPr>
                <w:sz w:val="18"/>
                <w:szCs w:val="18"/>
                <w:u w:val="single"/>
              </w:rPr>
            </w:pPr>
            <w:r w:rsidRPr="00BC7829">
              <w:rPr>
                <w:sz w:val="18"/>
                <w:szCs w:val="18"/>
              </w:rPr>
              <w:t xml:space="preserve">Устройство перегородок из </w:t>
            </w:r>
            <w:proofErr w:type="spellStart"/>
            <w:r w:rsidRPr="00BC7829">
              <w:rPr>
                <w:sz w:val="18"/>
                <w:szCs w:val="18"/>
              </w:rPr>
              <w:t>гипсоволокнистых</w:t>
            </w:r>
            <w:proofErr w:type="spellEnd"/>
            <w:r w:rsidRPr="00BC7829">
              <w:rPr>
                <w:sz w:val="18"/>
                <w:szCs w:val="18"/>
              </w:rPr>
              <w:t xml:space="preserve"> листов (ГВЛ) по системе "КНАУФ" с одинарным металлическим каркасом и двухслойной обшивкой с обеих сторон (С 362): с одним дверным </w:t>
            </w:r>
            <w:r w:rsidRPr="002571FD">
              <w:rPr>
                <w:sz w:val="18"/>
                <w:szCs w:val="18"/>
                <w:u w:val="single"/>
              </w:rPr>
              <w:t>проемом</w:t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>ТЗМ=1,25)</w:t>
            </w:r>
            <w:r>
              <w:rPr>
                <w:sz w:val="18"/>
                <w:szCs w:val="18"/>
              </w:rPr>
              <w:t xml:space="preserve"> </w:t>
            </w:r>
            <w:r w:rsidRPr="00BC7829">
              <w:rPr>
                <w:sz w:val="18"/>
                <w:szCs w:val="18"/>
              </w:rPr>
              <w:br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перегородок (за вычетом проемов)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0,1686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5690,03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1605,98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26,41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959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271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8718,84</w:t>
            </w:r>
          </w:p>
        </w:tc>
      </w:tr>
      <w:tr w:rsidR="001F4081" w:rsidRPr="00BC7829" w:rsidTr="001F4081">
        <w:trPr>
          <w:gridAfter w:val="3"/>
          <w:wAfter w:w="616" w:type="dxa"/>
          <w:trHeight w:val="1249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Прайс-лист база "</w:t>
            </w:r>
            <w:proofErr w:type="spellStart"/>
            <w:r w:rsidRPr="00BC7829">
              <w:rPr>
                <w:sz w:val="18"/>
                <w:szCs w:val="18"/>
              </w:rPr>
              <w:t>СтройРем</w:t>
            </w:r>
            <w:proofErr w:type="spellEnd"/>
            <w:r w:rsidRPr="00BC7829">
              <w:rPr>
                <w:sz w:val="18"/>
                <w:szCs w:val="18"/>
              </w:rPr>
              <w:t>"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2571FD" w:rsidRDefault="001F4081" w:rsidP="001F4081">
            <w:pPr>
              <w:rPr>
                <w:sz w:val="18"/>
                <w:szCs w:val="18"/>
                <w:u w:val="single"/>
              </w:rPr>
            </w:pPr>
            <w:r w:rsidRPr="00BC7829">
              <w:rPr>
                <w:sz w:val="18"/>
                <w:szCs w:val="18"/>
              </w:rPr>
              <w:t xml:space="preserve">Негорючая плита </w:t>
            </w:r>
            <w:proofErr w:type="spellStart"/>
            <w:r w:rsidRPr="00BC7829">
              <w:rPr>
                <w:sz w:val="18"/>
                <w:szCs w:val="18"/>
              </w:rPr>
              <w:t>Кнауф-Файерборд</w:t>
            </w:r>
            <w:proofErr w:type="spellEnd"/>
            <w:r w:rsidRPr="00BC7829">
              <w:rPr>
                <w:sz w:val="18"/>
                <w:szCs w:val="18"/>
              </w:rPr>
              <w:t xml:space="preserve"> толщиной 12,5мм (1,2х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,5м2) </w:t>
            </w:r>
            <w:r w:rsidRPr="002571FD">
              <w:rPr>
                <w:sz w:val="18"/>
                <w:szCs w:val="18"/>
                <w:u w:val="single"/>
              </w:rPr>
              <w:t>(2054,12/1,18/5,98/3м2=97,03х1,06=102,85)</w:t>
            </w:r>
            <w:r w:rsidRPr="002571FD">
              <w:rPr>
                <w:sz w:val="18"/>
                <w:szCs w:val="18"/>
                <w:u w:val="single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902,3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102,85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92802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554955,96</w:t>
            </w:r>
          </w:p>
        </w:tc>
      </w:tr>
      <w:tr w:rsidR="001F4081" w:rsidRPr="00BC7829" w:rsidTr="001F4081">
        <w:trPr>
          <w:gridAfter w:val="3"/>
          <w:wAfter w:w="616" w:type="dxa"/>
          <w:trHeight w:val="7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ООО "Строительная комплектация"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gramStart"/>
            <w:r w:rsidRPr="00BC7829">
              <w:rPr>
                <w:sz w:val="18"/>
                <w:szCs w:val="18"/>
              </w:rPr>
              <w:t>Негорючая</w:t>
            </w:r>
            <w:proofErr w:type="gramEnd"/>
            <w:r w:rsidRPr="00BC7829">
              <w:rPr>
                <w:sz w:val="18"/>
                <w:szCs w:val="18"/>
              </w:rPr>
              <w:t xml:space="preserve">, </w:t>
            </w:r>
            <w:proofErr w:type="spellStart"/>
            <w:r w:rsidRPr="00BC7829">
              <w:rPr>
                <w:sz w:val="18"/>
                <w:szCs w:val="18"/>
              </w:rPr>
              <w:t>гидрофобизированная</w:t>
            </w:r>
            <w:proofErr w:type="spellEnd"/>
            <w:r w:rsidRPr="00BC7829">
              <w:rPr>
                <w:sz w:val="18"/>
                <w:szCs w:val="18"/>
              </w:rPr>
              <w:t xml:space="preserve"> из минеральной ваты </w:t>
            </w:r>
            <w:proofErr w:type="spellStart"/>
            <w:r w:rsidRPr="00BC7829">
              <w:rPr>
                <w:sz w:val="18"/>
                <w:szCs w:val="18"/>
              </w:rPr>
              <w:t>Минплита</w:t>
            </w:r>
            <w:proofErr w:type="spellEnd"/>
            <w:r w:rsidRPr="00BC7829">
              <w:rPr>
                <w:sz w:val="18"/>
                <w:szCs w:val="18"/>
              </w:rPr>
              <w:t xml:space="preserve"> Базис ПЖ - 150 (3570/1,18/5,98=505,92*1,06=536,28)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21,517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536,28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11539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69003,22</w:t>
            </w:r>
          </w:p>
        </w:tc>
      </w:tr>
      <w:tr w:rsidR="001F4081" w:rsidRPr="00BC7829" w:rsidTr="001F4081">
        <w:trPr>
          <w:gridAfter w:val="3"/>
          <w:wAfter w:w="616" w:type="dxa"/>
          <w:trHeight w:val="1548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ТЕР10-01-039-03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ind w:left="-108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Установка блоков в наружных и внутренних дверных проемах: в </w:t>
            </w:r>
            <w:r w:rsidRPr="002571FD">
              <w:rPr>
                <w:sz w:val="18"/>
                <w:szCs w:val="18"/>
                <w:u w:val="single"/>
              </w:rPr>
              <w:t xml:space="preserve">перегородках и деревянных </w:t>
            </w:r>
            <w:proofErr w:type="spellStart"/>
            <w:r w:rsidRPr="002571FD">
              <w:rPr>
                <w:sz w:val="18"/>
                <w:szCs w:val="18"/>
                <w:u w:val="single"/>
              </w:rPr>
              <w:t>нерубленых</w:t>
            </w:r>
            <w:proofErr w:type="spellEnd"/>
            <w:r w:rsidRPr="002571FD">
              <w:rPr>
                <w:sz w:val="18"/>
                <w:szCs w:val="18"/>
                <w:u w:val="single"/>
              </w:rPr>
              <w:t xml:space="preserve"> стенах, площадь</w:t>
            </w:r>
            <w:r w:rsidRPr="00BC7829">
              <w:rPr>
                <w:sz w:val="18"/>
                <w:szCs w:val="18"/>
              </w:rPr>
              <w:t xml:space="preserve"> проема до 3</w:t>
            </w:r>
            <w:r>
              <w:rPr>
                <w:sz w:val="18"/>
                <w:szCs w:val="18"/>
              </w:rPr>
              <w:t>м2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2571FD">
              <w:rPr>
                <w:sz w:val="18"/>
                <w:szCs w:val="18"/>
                <w:u w:val="single"/>
              </w:rPr>
              <w:t>ТЗМ=1,25)</w:t>
            </w:r>
            <w:r w:rsidRPr="00BC7829">
              <w:rPr>
                <w:sz w:val="18"/>
                <w:szCs w:val="18"/>
              </w:rPr>
              <w:br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0,1806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5298,64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1241,83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424,08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957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8186,62</w:t>
            </w:r>
          </w:p>
        </w:tc>
      </w:tr>
      <w:tr w:rsidR="001F4081" w:rsidRPr="00BC7829" w:rsidTr="001F4081">
        <w:trPr>
          <w:gridAfter w:val="3"/>
          <w:wAfter w:w="616" w:type="dxa"/>
          <w:trHeight w:val="26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ТСЦ-203-0199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Блоки дверные </w:t>
            </w:r>
            <w:proofErr w:type="spellStart"/>
            <w:r w:rsidRPr="00BC7829">
              <w:rPr>
                <w:sz w:val="18"/>
                <w:szCs w:val="18"/>
              </w:rPr>
              <w:t>однопольные</w:t>
            </w:r>
            <w:proofErr w:type="spellEnd"/>
            <w:r w:rsidRPr="00BC7829">
              <w:rPr>
                <w:sz w:val="18"/>
                <w:szCs w:val="18"/>
              </w:rPr>
              <w:t xml:space="preserve"> с полотном глухим ДГ 21-9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15,12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212,8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3218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19243,64</w:t>
            </w:r>
          </w:p>
        </w:tc>
      </w:tr>
      <w:tr w:rsidR="001F4081" w:rsidRPr="00BC7829" w:rsidTr="001F4081">
        <w:trPr>
          <w:gridAfter w:val="3"/>
          <w:wAfter w:w="616" w:type="dxa"/>
          <w:trHeight w:val="28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ТСЦ-203-0198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Блоки дверные </w:t>
            </w:r>
            <w:proofErr w:type="spellStart"/>
            <w:r w:rsidRPr="00BC7829">
              <w:rPr>
                <w:sz w:val="18"/>
                <w:szCs w:val="18"/>
              </w:rPr>
              <w:t>однопольные</w:t>
            </w:r>
            <w:proofErr w:type="spellEnd"/>
            <w:r w:rsidRPr="00BC7829">
              <w:rPr>
                <w:sz w:val="18"/>
                <w:szCs w:val="18"/>
              </w:rPr>
              <w:t xml:space="preserve"> с полотном глухим ДГ 21-7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2,94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216,16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636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3803,28</w:t>
            </w:r>
          </w:p>
        </w:tc>
      </w:tr>
      <w:tr w:rsidR="001F4081" w:rsidRPr="00BC7829" w:rsidTr="001F4081">
        <w:trPr>
          <w:gridAfter w:val="3"/>
          <w:wAfter w:w="616" w:type="dxa"/>
          <w:trHeight w:val="26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ТСЦ-101-0887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Скобяные изделия для блоков дверных </w:t>
            </w:r>
            <w:proofErr w:type="spellStart"/>
            <w:r w:rsidRPr="00BC7829">
              <w:rPr>
                <w:sz w:val="18"/>
                <w:szCs w:val="18"/>
              </w:rPr>
              <w:t>однопольных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102,67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1027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6141,46</w:t>
            </w:r>
          </w:p>
        </w:tc>
      </w:tr>
      <w:tr w:rsidR="001F4081" w:rsidRPr="00BC7829" w:rsidTr="001F4081">
        <w:trPr>
          <w:gridAfter w:val="3"/>
          <w:wAfter w:w="616" w:type="dxa"/>
          <w:trHeight w:val="277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ТСЦ-101-0951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Замок врезной оцинкованный с цилиндровым механизмом из латуни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91,79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918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5489,64</w:t>
            </w:r>
          </w:p>
        </w:tc>
      </w:tr>
      <w:tr w:rsidR="001F4081" w:rsidRPr="00BC7829" w:rsidTr="001F4081">
        <w:trPr>
          <w:gridAfter w:val="3"/>
          <w:wAfter w:w="616" w:type="dxa"/>
          <w:trHeight w:val="148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ТЕР11-01-027-06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покрытий на растворе из сухой смеси с приготовлением раствора в построечных условиях из плиток: гладких неглазурованных </w:t>
            </w:r>
            <w:r w:rsidRPr="002571FD">
              <w:rPr>
                <w:sz w:val="18"/>
                <w:szCs w:val="18"/>
                <w:u w:val="single"/>
              </w:rPr>
              <w:t>керамических для полов одноцветных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0,49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9925,56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1261,76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188,14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57,55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4864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618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36866,7</w:t>
            </w:r>
          </w:p>
        </w:tc>
      </w:tr>
      <w:tr w:rsidR="001F4081" w:rsidRPr="00BC7829" w:rsidTr="001F4081">
        <w:trPr>
          <w:gridAfter w:val="3"/>
          <w:wAfter w:w="616" w:type="dxa"/>
          <w:trHeight w:val="1054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ТЕР11-01-034-04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2571FD">
              <w:rPr>
                <w:sz w:val="18"/>
                <w:szCs w:val="18"/>
                <w:u w:val="single"/>
              </w:rPr>
              <w:t xml:space="preserve">Устройство покрытий: из </w:t>
            </w:r>
            <w:proofErr w:type="gramStart"/>
            <w:r w:rsidRPr="002571FD">
              <w:rPr>
                <w:sz w:val="18"/>
                <w:szCs w:val="18"/>
                <w:u w:val="single"/>
              </w:rPr>
              <w:t>досок</w:t>
            </w:r>
            <w:proofErr w:type="gramEnd"/>
            <w:r w:rsidRPr="002571FD">
              <w:rPr>
                <w:sz w:val="18"/>
                <w:szCs w:val="18"/>
                <w:u w:val="single"/>
              </w:rPr>
              <w:t xml:space="preserve"> ламинированных замковым способом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1,28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8163,82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290,1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11,98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10450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66958,06</w:t>
            </w:r>
          </w:p>
        </w:tc>
      </w:tr>
      <w:tr w:rsidR="001F4081" w:rsidRPr="00BC7829" w:rsidTr="001F4081">
        <w:trPr>
          <w:gridAfter w:val="3"/>
          <w:wAfter w:w="616" w:type="dxa"/>
          <w:trHeight w:val="142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ТЕР15-01-019-07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gramStart"/>
            <w:r w:rsidRPr="00BC7829">
              <w:rPr>
                <w:sz w:val="18"/>
                <w:szCs w:val="18"/>
              </w:rPr>
              <w:t xml:space="preserve">Гладкая облицовка стен, столбов, пилястр и откосов (без карнизных, плинтусных и угловых плиток) с установкой плиток туалетного </w:t>
            </w:r>
            <w:r w:rsidRPr="002571FD">
              <w:rPr>
                <w:sz w:val="18"/>
                <w:szCs w:val="18"/>
                <w:u w:val="single"/>
              </w:rPr>
              <w:t>гарнитура на клее из сухих смесей: по кирпичу и бетону</w:t>
            </w:r>
            <w:r w:rsidRPr="002571FD">
              <w:rPr>
                <w:sz w:val="18"/>
                <w:szCs w:val="18"/>
                <w:u w:val="single"/>
              </w:rPr>
              <w:br/>
            </w:r>
            <w:r w:rsidRPr="00BC782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</w:t>
            </w:r>
            <w:proofErr w:type="gramEnd"/>
            <w:r w:rsidRPr="00BC7829">
              <w:rPr>
                <w:sz w:val="18"/>
                <w:szCs w:val="18"/>
              </w:rPr>
              <w:t xml:space="preserve"> </w:t>
            </w:r>
            <w:proofErr w:type="gramStart"/>
            <w:r w:rsidRPr="00BC7829">
              <w:rPr>
                <w:sz w:val="18"/>
                <w:szCs w:val="18"/>
              </w:rPr>
              <w:t>ТЗ=1,15; ТЗМ=1,25)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облицовки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0,37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16212,19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1837,68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40,16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21,33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5999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42589,56</w:t>
            </w:r>
          </w:p>
        </w:tc>
      </w:tr>
      <w:tr w:rsidR="001F4081" w:rsidRPr="00BC7829" w:rsidTr="001F4081">
        <w:trPr>
          <w:gridAfter w:val="3"/>
          <w:wAfter w:w="616" w:type="dxa"/>
          <w:trHeight w:val="123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ТЕР15-07-003-03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Грунтование водно-дисперсионной грунтовкой "</w:t>
            </w:r>
            <w:proofErr w:type="spellStart"/>
            <w:r w:rsidRPr="00BC7829">
              <w:rPr>
                <w:sz w:val="18"/>
                <w:szCs w:val="18"/>
              </w:rPr>
              <w:t>Нортекс</w:t>
            </w:r>
            <w:proofErr w:type="spellEnd"/>
            <w:r w:rsidRPr="00BC7829">
              <w:rPr>
                <w:sz w:val="18"/>
                <w:szCs w:val="18"/>
              </w:rPr>
              <w:t xml:space="preserve">-Грунт" </w:t>
            </w:r>
            <w:r w:rsidRPr="002571FD">
              <w:rPr>
                <w:sz w:val="18"/>
                <w:szCs w:val="18"/>
                <w:u w:val="single"/>
              </w:rPr>
              <w:t>поверхностей: гипсокартонных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обрабатываемой поверхности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154,03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28,09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19,7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0,15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755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5872,36</w:t>
            </w:r>
          </w:p>
        </w:tc>
      </w:tr>
      <w:tr w:rsidR="001F4081" w:rsidRPr="00BC7829" w:rsidTr="001F4081">
        <w:trPr>
          <w:gridAfter w:val="3"/>
          <w:wAfter w:w="616" w:type="dxa"/>
          <w:trHeight w:val="153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ТЕР15-06-001-05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  <w:u w:val="single"/>
              </w:rPr>
            </w:pPr>
            <w:r w:rsidRPr="00BC7829">
              <w:rPr>
                <w:sz w:val="18"/>
                <w:szCs w:val="18"/>
              </w:rPr>
              <w:t xml:space="preserve">Оклейка обоями стен по листовым материалам, гипсобетонным и </w:t>
            </w:r>
            <w:r w:rsidRPr="002571FD">
              <w:rPr>
                <w:sz w:val="18"/>
                <w:szCs w:val="18"/>
                <w:u w:val="single"/>
              </w:rPr>
              <w:t>гипсолитовым поверхностям: тиснеными и</w:t>
            </w:r>
            <w:r w:rsidRPr="00BC7829">
              <w:rPr>
                <w:sz w:val="18"/>
                <w:szCs w:val="18"/>
              </w:rPr>
              <w:t xml:space="preserve"> </w:t>
            </w:r>
            <w:r w:rsidRPr="002571FD">
              <w:rPr>
                <w:sz w:val="18"/>
                <w:szCs w:val="18"/>
                <w:u w:val="single"/>
              </w:rPr>
              <w:t>плотными</w:t>
            </w:r>
            <w:r w:rsidRPr="002571FD">
              <w:rPr>
                <w:sz w:val="18"/>
                <w:szCs w:val="18"/>
                <w:u w:val="single"/>
              </w:rPr>
              <w:br w:type="page"/>
            </w:r>
          </w:p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</w:t>
            </w:r>
            <w:r>
              <w:rPr>
                <w:sz w:val="18"/>
                <w:szCs w:val="18"/>
              </w:rPr>
              <w:t xml:space="preserve">ЗПМ=1,25; ТЗ=1,15; </w:t>
            </w:r>
            <w:r w:rsidRPr="00451BB7">
              <w:rPr>
                <w:sz w:val="18"/>
                <w:szCs w:val="18"/>
              </w:rPr>
              <w:t>ТЗМ=1,25)</w:t>
            </w:r>
            <w:r w:rsidRPr="002571FD">
              <w:rPr>
                <w:sz w:val="18"/>
                <w:szCs w:val="18"/>
                <w:u w:val="single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оклеиваемой и обиваемой поверхности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408,68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357,68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1,48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0,15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2003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29104,66</w:t>
            </w:r>
          </w:p>
        </w:tc>
      </w:tr>
      <w:tr w:rsidR="001F4081" w:rsidRPr="00BC7829" w:rsidTr="001F4081">
        <w:trPr>
          <w:gridAfter w:val="3"/>
          <w:wAfter w:w="616" w:type="dxa"/>
          <w:trHeight w:val="29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ТСЦ-101-3935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Стеклообои</w:t>
            </w:r>
            <w:proofErr w:type="spellEnd"/>
            <w:r w:rsidRPr="00BC7829">
              <w:rPr>
                <w:sz w:val="18"/>
                <w:szCs w:val="18"/>
              </w:rPr>
              <w:t xml:space="preserve"> TASSOGLAS, елочка под покраску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563,5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22,38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12611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75413,78</w:t>
            </w:r>
          </w:p>
        </w:tc>
      </w:tr>
      <w:tr w:rsidR="001F4081" w:rsidRPr="00BC7829" w:rsidTr="001F4081">
        <w:trPr>
          <w:gridAfter w:val="3"/>
          <w:wAfter w:w="616" w:type="dxa"/>
          <w:trHeight w:val="1107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ТЕР15-06-004-01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2571FD">
              <w:rPr>
                <w:sz w:val="18"/>
                <w:szCs w:val="18"/>
                <w:u w:val="single"/>
              </w:rPr>
              <w:t xml:space="preserve">Вторая окраска стен, </w:t>
            </w:r>
            <w:proofErr w:type="spellStart"/>
            <w:r w:rsidRPr="002571FD">
              <w:rPr>
                <w:sz w:val="18"/>
                <w:szCs w:val="18"/>
                <w:u w:val="single"/>
              </w:rPr>
              <w:t>оклееных</w:t>
            </w:r>
            <w:proofErr w:type="spellEnd"/>
            <w:r w:rsidRPr="002571FD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2571FD">
              <w:rPr>
                <w:sz w:val="18"/>
                <w:szCs w:val="18"/>
                <w:u w:val="single"/>
              </w:rPr>
              <w:t>стеклообоями</w:t>
            </w:r>
            <w:proofErr w:type="spellEnd"/>
            <w:r w:rsidRPr="002571FD">
              <w:rPr>
                <w:sz w:val="18"/>
                <w:szCs w:val="18"/>
                <w:u w:val="single"/>
              </w:rPr>
              <w:t>, красками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стен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97,14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97,14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476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7492,94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РЕМ52 отделочные материалы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Краска акриловая </w:t>
            </w:r>
            <w:proofErr w:type="spellStart"/>
            <w:r w:rsidRPr="00BC7829">
              <w:rPr>
                <w:sz w:val="18"/>
                <w:szCs w:val="18"/>
              </w:rPr>
              <w:t>Dulux</w:t>
            </w:r>
            <w:proofErr w:type="spellEnd"/>
            <w:r w:rsidRPr="00BC7829">
              <w:rPr>
                <w:sz w:val="18"/>
                <w:szCs w:val="18"/>
              </w:rPr>
              <w:t xml:space="preserve"> (640/5.98/2.5/1.18=36.28х</w:t>
            </w:r>
            <w:proofErr w:type="gramStart"/>
            <w:r w:rsidRPr="00BC7829">
              <w:rPr>
                <w:sz w:val="18"/>
                <w:szCs w:val="18"/>
              </w:rPr>
              <w:t>1</w:t>
            </w:r>
            <w:proofErr w:type="gramEnd"/>
            <w:r w:rsidRPr="00BC7829">
              <w:rPr>
                <w:sz w:val="18"/>
                <w:szCs w:val="18"/>
              </w:rPr>
              <w:t>,06=38,46)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л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38,46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7538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45077,24</w:t>
            </w:r>
          </w:p>
        </w:tc>
      </w:tr>
      <w:tr w:rsidR="001F4081" w:rsidRPr="00BC7829" w:rsidTr="001F4081">
        <w:trPr>
          <w:gridAfter w:val="3"/>
          <w:wAfter w:w="616" w:type="dxa"/>
          <w:trHeight w:val="124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ТЕР15-01-047-15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Устройство: подвесных потолков типа &lt;</w:t>
            </w:r>
            <w:proofErr w:type="spellStart"/>
            <w:r w:rsidRPr="00BC7829">
              <w:rPr>
                <w:sz w:val="18"/>
                <w:szCs w:val="18"/>
              </w:rPr>
              <w:t>Армстронг</w:t>
            </w:r>
            <w:proofErr w:type="spellEnd"/>
            <w:r w:rsidRPr="00BC7829">
              <w:rPr>
                <w:sz w:val="18"/>
                <w:szCs w:val="18"/>
              </w:rPr>
              <w:t xml:space="preserve">&gt; по каркасу из </w:t>
            </w:r>
            <w:r w:rsidRPr="002571FD">
              <w:rPr>
                <w:sz w:val="18"/>
                <w:szCs w:val="18"/>
                <w:u w:val="single"/>
              </w:rPr>
              <w:t>оцинкованного профиля</w:t>
            </w:r>
            <w:r w:rsidRPr="002571FD">
              <w:rPr>
                <w:sz w:val="18"/>
                <w:szCs w:val="18"/>
                <w:u w:val="single"/>
              </w:rPr>
              <w:br/>
            </w:r>
            <w:r w:rsidRPr="00BC782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облицовки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1,77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7464,98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1160,61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541,51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11,03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13213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99268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ТЕР46-03-007-03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Пробивка проемов в конструкциях: из кирпича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м3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351,57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115,5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236,07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25,63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316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104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3283,02</w:t>
            </w:r>
          </w:p>
        </w:tc>
      </w:tr>
      <w:tr w:rsidR="001F4081" w:rsidRPr="00BC7829" w:rsidTr="001F4081">
        <w:trPr>
          <w:gridAfter w:val="3"/>
          <w:wAfter w:w="616" w:type="dxa"/>
          <w:trHeight w:val="119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ТЕР10-01-047-01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2571FD" w:rsidRDefault="001F4081" w:rsidP="001F4081">
            <w:pPr>
              <w:rPr>
                <w:sz w:val="18"/>
                <w:szCs w:val="18"/>
                <w:u w:val="single"/>
              </w:rPr>
            </w:pPr>
            <w:r w:rsidRPr="00BC7829">
              <w:rPr>
                <w:sz w:val="18"/>
                <w:szCs w:val="18"/>
              </w:rPr>
              <w:t xml:space="preserve">Установка блоков из ПВХ в наружных и внутренних дверных </w:t>
            </w:r>
            <w:r w:rsidRPr="002571FD">
              <w:rPr>
                <w:sz w:val="18"/>
                <w:szCs w:val="18"/>
                <w:u w:val="single"/>
              </w:rPr>
              <w:t>проемах: в каменных стенах площадью проема до 3 м</w:t>
            </w:r>
            <w:proofErr w:type="gramStart"/>
            <w:r w:rsidRPr="002571FD">
              <w:rPr>
                <w:sz w:val="18"/>
                <w:szCs w:val="18"/>
                <w:u w:val="single"/>
              </w:rPr>
              <w:t>2</w:t>
            </w:r>
            <w:proofErr w:type="gramEnd"/>
            <w:r w:rsidRPr="002571FD">
              <w:rPr>
                <w:sz w:val="18"/>
                <w:szCs w:val="18"/>
                <w:u w:val="single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0,0189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150168,9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2145,07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596,56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15,23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2838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41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17419,74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ТЕР46-03-007-03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Пробивка проемов в кирпичной стене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м3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1,211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351,57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115,5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236,07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25,63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4419,22</w:t>
            </w:r>
          </w:p>
        </w:tc>
      </w:tr>
      <w:tr w:rsidR="001F4081" w:rsidRPr="00BC7829" w:rsidTr="001F4081">
        <w:trPr>
          <w:gridAfter w:val="3"/>
          <w:wAfter w:w="616" w:type="dxa"/>
          <w:trHeight w:val="1777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ТЕР10-01-034-08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трехстворчатых, в том числе при наличии створок г</w:t>
            </w:r>
            <w:r w:rsidRPr="002571FD">
              <w:rPr>
                <w:sz w:val="18"/>
                <w:szCs w:val="18"/>
                <w:u w:val="single"/>
              </w:rPr>
              <w:t>лухого остекления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</w:t>
            </w:r>
            <w:proofErr w:type="gramStart"/>
            <w:r w:rsidRPr="00BC7829">
              <w:rPr>
                <w:sz w:val="18"/>
                <w:szCs w:val="18"/>
              </w:rPr>
              <w:t>ТЗ=1,15; ТЗМ=1,25)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0,0323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113313,45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1571,26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519,7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9,58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3660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22454,9</w:t>
            </w:r>
          </w:p>
        </w:tc>
      </w:tr>
      <w:tr w:rsidR="001F4081" w:rsidRPr="00BC7829" w:rsidTr="001F4081">
        <w:trPr>
          <w:gridAfter w:val="3"/>
          <w:wAfter w:w="616" w:type="dxa"/>
          <w:trHeight w:val="126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ТЕР10-01-035-01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Установка подоконных досок из ПВХ: в каменных стенах толщиной </w:t>
            </w:r>
            <w:r w:rsidRPr="002571FD">
              <w:rPr>
                <w:sz w:val="18"/>
                <w:szCs w:val="18"/>
                <w:u w:val="single"/>
              </w:rPr>
              <w:t>до 0,51 м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100 </w:t>
            </w:r>
            <w:proofErr w:type="spellStart"/>
            <w:r w:rsidRPr="00BC7829">
              <w:rPr>
                <w:sz w:val="18"/>
                <w:szCs w:val="18"/>
              </w:rPr>
              <w:t>п</w:t>
            </w:r>
            <w:proofErr w:type="gramStart"/>
            <w:r w:rsidRPr="00BC7829"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0,019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4555,98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217,61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17,89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0,58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568,1</w:t>
            </w:r>
          </w:p>
        </w:tc>
      </w:tr>
      <w:tr w:rsidR="001F4081" w:rsidRPr="00BC7829" w:rsidTr="001F4081">
        <w:trPr>
          <w:gridAfter w:val="3"/>
          <w:wAfter w:w="616" w:type="dxa"/>
          <w:trHeight w:val="27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ТСЦ-101-2907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Доски подоконные ПВХ, шириной 350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1,9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49,51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562,12</w:t>
            </w:r>
          </w:p>
        </w:tc>
      </w:tr>
      <w:tr w:rsidR="001F4081" w:rsidRPr="00BC7829" w:rsidTr="001F4081">
        <w:trPr>
          <w:gridAfter w:val="3"/>
          <w:wAfter w:w="616" w:type="dxa"/>
          <w:trHeight w:val="357"/>
        </w:trPr>
        <w:tc>
          <w:tcPr>
            <w:tcW w:w="1521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i/>
                <w:iCs/>
                <w:sz w:val="18"/>
                <w:szCs w:val="18"/>
              </w:rPr>
            </w:pPr>
            <w:r w:rsidRPr="00BC7829">
              <w:rPr>
                <w:i/>
                <w:iCs/>
                <w:sz w:val="18"/>
                <w:szCs w:val="18"/>
              </w:rPr>
              <w:t>Санитарно-технические работы</w:t>
            </w:r>
          </w:p>
        </w:tc>
      </w:tr>
      <w:tr w:rsidR="001F4081" w:rsidRPr="00BC7829" w:rsidTr="001F4081">
        <w:trPr>
          <w:gridAfter w:val="3"/>
          <w:wAfter w:w="616" w:type="dxa"/>
          <w:trHeight w:val="13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ТЕР17-01-003-01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2571FD">
              <w:rPr>
                <w:sz w:val="18"/>
                <w:szCs w:val="18"/>
                <w:u w:val="single"/>
              </w:rPr>
              <w:t>Установка унитазов: с бачком непосредственно</w:t>
            </w:r>
            <w:r w:rsidRPr="00BC7829">
              <w:rPr>
                <w:sz w:val="18"/>
                <w:szCs w:val="18"/>
              </w:rPr>
              <w:t xml:space="preserve"> присоединенным</w:t>
            </w:r>
          </w:p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 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>ТЗМ=1,25)</w:t>
            </w:r>
            <w:r w:rsidRPr="00451BB7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10 </w:t>
            </w: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593,6</w:t>
            </w:r>
          </w:p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>____</w:t>
            </w:r>
            <w:r>
              <w:rPr>
                <w:sz w:val="18"/>
                <w:szCs w:val="18"/>
              </w:rPr>
              <w:t>___</w:t>
            </w:r>
          </w:p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282,22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55,51</w:t>
            </w:r>
          </w:p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>_____</w:t>
            </w:r>
          </w:p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>4,64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119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1435,2</w:t>
            </w:r>
          </w:p>
        </w:tc>
      </w:tr>
      <w:tr w:rsidR="001F4081" w:rsidRPr="00BC7829" w:rsidTr="001F4081">
        <w:trPr>
          <w:gridAfter w:val="3"/>
          <w:wAfter w:w="616" w:type="dxa"/>
          <w:trHeight w:val="701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ТСЦ-301-0905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Унитазы полуфарфоровые и фарфоровые УНТЦ и УНТПЦ тарельчатые с сиденьем и креплением, с прямым или косым выпуском с </w:t>
            </w:r>
            <w:proofErr w:type="spellStart"/>
            <w:r w:rsidRPr="00BC7829">
              <w:rPr>
                <w:sz w:val="18"/>
                <w:szCs w:val="18"/>
              </w:rPr>
              <w:t>цельноотлитой</w:t>
            </w:r>
            <w:proofErr w:type="spellEnd"/>
            <w:r w:rsidRPr="00BC7829">
              <w:rPr>
                <w:sz w:val="18"/>
                <w:szCs w:val="18"/>
              </w:rPr>
              <w:t xml:space="preserve"> полочкой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429,01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858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5130,84</w:t>
            </w:r>
          </w:p>
        </w:tc>
      </w:tr>
      <w:tr w:rsidR="001F4081" w:rsidRPr="00BC7829" w:rsidTr="001F4081">
        <w:trPr>
          <w:gridAfter w:val="3"/>
          <w:wAfter w:w="616" w:type="dxa"/>
          <w:trHeight w:val="1264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ТЕР17-01-001-14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Установка умывальников одиночных: с подводкой холодной и </w:t>
            </w:r>
            <w:r w:rsidRPr="00B54184">
              <w:rPr>
                <w:sz w:val="18"/>
                <w:szCs w:val="18"/>
                <w:u w:val="single"/>
              </w:rPr>
              <w:t>горячей воды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10 </w:t>
            </w: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1639,9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250,96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29,55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1,89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2607,28</w:t>
            </w:r>
          </w:p>
        </w:tc>
      </w:tr>
      <w:tr w:rsidR="001F4081" w:rsidRPr="00BC7829" w:rsidTr="001F4081">
        <w:trPr>
          <w:gridAfter w:val="3"/>
          <w:wAfter w:w="616" w:type="dxa"/>
          <w:trHeight w:val="1054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ТЕР17-01-002-03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54184">
              <w:rPr>
                <w:sz w:val="18"/>
                <w:szCs w:val="18"/>
                <w:u w:val="single"/>
              </w:rPr>
              <w:t>Установка смесителей</w:t>
            </w:r>
            <w:r w:rsidRPr="00B54184">
              <w:rPr>
                <w:sz w:val="18"/>
                <w:szCs w:val="18"/>
                <w:u w:val="single"/>
              </w:rPr>
              <w:br/>
            </w:r>
            <w:r w:rsidRPr="00BC782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 шт.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1522,94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81,14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305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2027,22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 xml:space="preserve">  Итого по разделу 1 Ремонт 1-го этажа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1354189</w:t>
            </w:r>
          </w:p>
        </w:tc>
      </w:tr>
      <w:tr w:rsidR="001F4081" w:rsidRPr="00BC7829" w:rsidTr="001F4081">
        <w:trPr>
          <w:gridAfter w:val="3"/>
          <w:wAfter w:w="616" w:type="dxa"/>
          <w:trHeight w:val="357"/>
        </w:trPr>
        <w:tc>
          <w:tcPr>
            <w:tcW w:w="1521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BC7829">
              <w:rPr>
                <w:b/>
                <w:bCs/>
                <w:sz w:val="20"/>
                <w:szCs w:val="20"/>
              </w:rPr>
              <w:t>Раздел 2. Ремонт 2-го этажа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ТЕРр63-10-1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Разборка облицовки  стен из ГВЛ с двух сторон (2,3*1*2=4,6м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облицовки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0,046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72,38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66,08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6,3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2,32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41,86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ТЕР46-03-007-03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Пробивка проемов в кирпичной стене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м3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0,288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351,57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115,5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236,07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25,63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1046,5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ТЕРр53-3-3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Прорезка проемов в  перегородках из ГВЛ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2,1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40,92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29,47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5,44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1178,06</w:t>
            </w:r>
          </w:p>
        </w:tc>
      </w:tr>
      <w:tr w:rsidR="001F4081" w:rsidRPr="00BC7829" w:rsidTr="001F4081">
        <w:trPr>
          <w:gridAfter w:val="3"/>
          <w:wAfter w:w="616" w:type="dxa"/>
          <w:trHeight w:val="161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ТЕР10-01-039-03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Установка блоков в наружных и внутренних дверных проемах: в перегородках и деревянных </w:t>
            </w:r>
            <w:proofErr w:type="spellStart"/>
            <w:r w:rsidRPr="00BC7829">
              <w:rPr>
                <w:sz w:val="18"/>
                <w:szCs w:val="18"/>
              </w:rPr>
              <w:t>нерубленых</w:t>
            </w:r>
            <w:proofErr w:type="spellEnd"/>
            <w:r w:rsidRPr="00BC7829">
              <w:rPr>
                <w:sz w:val="18"/>
                <w:szCs w:val="18"/>
              </w:rPr>
              <w:t xml:space="preserve"> стенах, площадь проема до 3 </w:t>
            </w:r>
            <w:r w:rsidRPr="00B54184">
              <w:rPr>
                <w:sz w:val="18"/>
                <w:szCs w:val="18"/>
                <w:u w:val="single"/>
              </w:rPr>
              <w:t>м</w:t>
            </w:r>
            <w:proofErr w:type="gramStart"/>
            <w:r w:rsidRPr="00B54184">
              <w:rPr>
                <w:sz w:val="18"/>
                <w:szCs w:val="18"/>
                <w:u w:val="single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br w:type="page"/>
              <w:t>______________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>ТЗМ=1,25)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0,0567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5298,64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_____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1241,83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424,08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300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2571,4</w:t>
            </w:r>
          </w:p>
        </w:tc>
      </w:tr>
      <w:tr w:rsidR="001F4081" w:rsidRPr="00BC7829" w:rsidTr="001F4081">
        <w:trPr>
          <w:gridAfter w:val="3"/>
          <w:wAfter w:w="616" w:type="dxa"/>
          <w:trHeight w:val="23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ТСЦ-203-0199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Блоки дверные </w:t>
            </w:r>
            <w:proofErr w:type="spellStart"/>
            <w:r w:rsidRPr="00BC7829">
              <w:rPr>
                <w:sz w:val="18"/>
                <w:szCs w:val="18"/>
              </w:rPr>
              <w:t>однопольные</w:t>
            </w:r>
            <w:proofErr w:type="spellEnd"/>
            <w:r w:rsidRPr="00BC7829">
              <w:rPr>
                <w:sz w:val="18"/>
                <w:szCs w:val="18"/>
              </w:rPr>
              <w:t xml:space="preserve"> с полотном глухим ДГ 21-9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5,67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212,8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1207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7217,86</w:t>
            </w:r>
          </w:p>
        </w:tc>
      </w:tr>
      <w:tr w:rsidR="001F4081" w:rsidRPr="00BC7829" w:rsidTr="001F4081">
        <w:trPr>
          <w:gridAfter w:val="3"/>
          <w:wAfter w:w="616" w:type="dxa"/>
          <w:trHeight w:val="281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37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ТСЦ-101-0887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Скобяные изделия для блоков дверных </w:t>
            </w:r>
            <w:proofErr w:type="spellStart"/>
            <w:r w:rsidRPr="00BC7829">
              <w:rPr>
                <w:sz w:val="18"/>
                <w:szCs w:val="18"/>
              </w:rPr>
              <w:t>однопольных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102,67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1841,84</w:t>
            </w:r>
          </w:p>
        </w:tc>
      </w:tr>
      <w:tr w:rsidR="001F4081" w:rsidRPr="00BC7829" w:rsidTr="001F4081">
        <w:trPr>
          <w:gridAfter w:val="3"/>
          <w:wAfter w:w="616" w:type="dxa"/>
          <w:trHeight w:val="257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ТСЦ-101-0951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Замок врезной оцинкованный с цилиндровым механизмом из латуни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компл</w:t>
            </w:r>
            <w:proofErr w:type="spellEnd"/>
            <w:r w:rsidRPr="00BC7829">
              <w:rPr>
                <w:sz w:val="18"/>
                <w:szCs w:val="18"/>
              </w:rPr>
              <w:t>.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91,79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275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1644,5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ТЕРр63-5-1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Снятие обоев: простых и улучшенных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очищаемой поверхности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2,58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84,97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84,97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3223,22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ТЕРр57-2-1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Разборка покрытий полов: из линолеума и </w:t>
            </w:r>
            <w:proofErr w:type="spellStart"/>
            <w:r w:rsidRPr="00BC7829">
              <w:rPr>
                <w:sz w:val="18"/>
                <w:szCs w:val="18"/>
              </w:rPr>
              <w:t>релина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97,16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93,06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4,1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1,51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1644,5</w:t>
            </w:r>
          </w:p>
        </w:tc>
      </w:tr>
      <w:tr w:rsidR="001F4081" w:rsidRPr="00BC7829" w:rsidTr="001F4081">
        <w:trPr>
          <w:gridAfter w:val="3"/>
          <w:wAfter w:w="616" w:type="dxa"/>
          <w:trHeight w:val="109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ТЕР15-01-047-15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Демонтаж подвесных потолков</w:t>
            </w:r>
            <w:r w:rsidRPr="00BC7829">
              <w:rPr>
                <w:sz w:val="18"/>
                <w:szCs w:val="18"/>
              </w:rPr>
              <w:br/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(МДС36 п.3.3.1.Демонтаж (разборка) сборных деревянных конструкций ОЗП=0,8; ЭМ=0,8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ЗПМ=0,8; МАТ=0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ТЗ=0,8; ТЗМ=0,8)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облицовки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1153,95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807,38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346,57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7,06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1223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15733,38</w:t>
            </w:r>
          </w:p>
        </w:tc>
      </w:tr>
      <w:tr w:rsidR="001F4081" w:rsidRPr="00BC7829" w:rsidTr="001F4081">
        <w:trPr>
          <w:gridAfter w:val="3"/>
          <w:wAfter w:w="616" w:type="dxa"/>
          <w:trHeight w:val="127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ТЕР15-01-047-15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Устройство: подвесных потолков типа &lt;</w:t>
            </w:r>
            <w:proofErr w:type="spellStart"/>
            <w:r w:rsidRPr="00BC7829">
              <w:rPr>
                <w:sz w:val="18"/>
                <w:szCs w:val="18"/>
              </w:rPr>
              <w:t>Армстронг</w:t>
            </w:r>
            <w:proofErr w:type="spellEnd"/>
            <w:r w:rsidRPr="00BC7829">
              <w:rPr>
                <w:sz w:val="18"/>
                <w:szCs w:val="18"/>
              </w:rPr>
              <w:t xml:space="preserve">&gt; по каркасу из </w:t>
            </w:r>
            <w:r w:rsidRPr="00B54184">
              <w:rPr>
                <w:sz w:val="18"/>
                <w:szCs w:val="18"/>
                <w:u w:val="single"/>
              </w:rPr>
              <w:t>оцинкованного профиля</w:t>
            </w:r>
            <w:r w:rsidRPr="00BC7829">
              <w:rPr>
                <w:sz w:val="18"/>
                <w:szCs w:val="18"/>
              </w:rPr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облицовки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7464,98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1160,61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541,51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11,03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7913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59459,14</w:t>
            </w:r>
          </w:p>
        </w:tc>
      </w:tr>
      <w:tr w:rsidR="001F4081" w:rsidRPr="00BC7829" w:rsidTr="001F4081">
        <w:trPr>
          <w:gridAfter w:val="3"/>
          <w:wAfter w:w="616" w:type="dxa"/>
          <w:trHeight w:val="162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ТЕР11-01-021-01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покрытий полимерцементных: однослойных наливных </w:t>
            </w:r>
            <w:r w:rsidRPr="00B54184">
              <w:rPr>
                <w:sz w:val="18"/>
                <w:szCs w:val="18"/>
                <w:u w:val="single"/>
              </w:rPr>
              <w:t>толщиной 4 мм</w:t>
            </w:r>
            <w:r w:rsidRPr="00BC7829">
              <w:rPr>
                <w:sz w:val="18"/>
                <w:szCs w:val="18"/>
              </w:rPr>
              <w:br w:type="page"/>
              <w:t>______________</w:t>
            </w:r>
          </w:p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>ТЗМ=1,25)</w:t>
            </w:r>
            <w:r w:rsidRPr="00451BB7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1191,81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742,77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294,78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135,38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1263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18759,26</w:t>
            </w:r>
          </w:p>
        </w:tc>
      </w:tr>
      <w:tr w:rsidR="001F4081" w:rsidRPr="00BC7829" w:rsidTr="001F4081">
        <w:trPr>
          <w:gridAfter w:val="3"/>
          <w:wAfter w:w="616" w:type="dxa"/>
          <w:trHeight w:val="25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ТСЦ-402-0306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Самовыравнивающая смесь для полов </w:t>
            </w:r>
            <w:proofErr w:type="spellStart"/>
            <w:r w:rsidRPr="00BC7829">
              <w:rPr>
                <w:sz w:val="18"/>
                <w:szCs w:val="18"/>
              </w:rPr>
              <w:t>Ветонит</w:t>
            </w:r>
            <w:proofErr w:type="spellEnd"/>
            <w:r w:rsidRPr="00BC7829">
              <w:rPr>
                <w:sz w:val="18"/>
                <w:szCs w:val="18"/>
              </w:rPr>
              <w:t xml:space="preserve"> "</w:t>
            </w:r>
            <w:proofErr w:type="spellStart"/>
            <w:r w:rsidRPr="00BC7829">
              <w:rPr>
                <w:sz w:val="18"/>
                <w:szCs w:val="18"/>
              </w:rPr>
              <w:t>Ваатери</w:t>
            </w:r>
            <w:proofErr w:type="spellEnd"/>
            <w:r w:rsidRPr="00BC7829">
              <w:rPr>
                <w:sz w:val="18"/>
                <w:szCs w:val="18"/>
              </w:rPr>
              <w:t xml:space="preserve"> </w:t>
            </w:r>
            <w:proofErr w:type="spellStart"/>
            <w:r w:rsidRPr="00BC7829">
              <w:rPr>
                <w:sz w:val="18"/>
                <w:szCs w:val="18"/>
              </w:rPr>
              <w:t>Файн</w:t>
            </w:r>
            <w:proofErr w:type="spellEnd"/>
            <w:r w:rsidRPr="00BC7829">
              <w:rPr>
                <w:sz w:val="18"/>
                <w:szCs w:val="18"/>
              </w:rPr>
              <w:t>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0,6784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10779,69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7313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43731,74</w:t>
            </w:r>
          </w:p>
        </w:tc>
      </w:tr>
      <w:tr w:rsidR="001F4081" w:rsidRPr="00BC7829" w:rsidTr="001F4081">
        <w:trPr>
          <w:gridAfter w:val="3"/>
          <w:wAfter w:w="616" w:type="dxa"/>
          <w:trHeight w:val="125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ТЕР11-01-034-04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Устройство покрытий: из </w:t>
            </w:r>
            <w:proofErr w:type="gramStart"/>
            <w:r w:rsidRPr="00BC7829">
              <w:rPr>
                <w:sz w:val="18"/>
                <w:szCs w:val="18"/>
              </w:rPr>
              <w:t>досок</w:t>
            </w:r>
            <w:proofErr w:type="gramEnd"/>
            <w:r w:rsidRPr="00BC7829">
              <w:rPr>
                <w:sz w:val="18"/>
                <w:szCs w:val="18"/>
              </w:rPr>
              <w:t xml:space="preserve"> ламинированных замковым способом</w:t>
            </w:r>
            <w:r w:rsidRPr="00BC7829">
              <w:rPr>
                <w:sz w:val="18"/>
                <w:szCs w:val="18"/>
              </w:rPr>
              <w:br/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1,06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8163,82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290,1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11,98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8654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55458,52</w:t>
            </w:r>
          </w:p>
        </w:tc>
      </w:tr>
      <w:tr w:rsidR="001F4081" w:rsidRPr="00BC7829" w:rsidTr="001F4081">
        <w:trPr>
          <w:gridAfter w:val="3"/>
          <w:wAfter w:w="616" w:type="dxa"/>
          <w:trHeight w:val="1411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ТЕР15-07-003-02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Грунтование водно-дисперсионной грунтовкой "</w:t>
            </w:r>
            <w:proofErr w:type="spellStart"/>
            <w:r w:rsidRPr="00BC7829">
              <w:rPr>
                <w:sz w:val="18"/>
                <w:szCs w:val="18"/>
              </w:rPr>
              <w:t>Нортекс</w:t>
            </w:r>
            <w:proofErr w:type="spellEnd"/>
            <w:r w:rsidRPr="00BC7829">
              <w:rPr>
                <w:sz w:val="18"/>
                <w:szCs w:val="18"/>
              </w:rPr>
              <w:t>-Грунт" поверхностей: пористых (камень, кирпич, бетон и т.д.)</w:t>
            </w:r>
            <w:r w:rsidRPr="00BC7829">
              <w:rPr>
                <w:sz w:val="18"/>
                <w:szCs w:val="18"/>
              </w:rPr>
              <w:br/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обрабатываемой поверхности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2,87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280,2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40,83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28,74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0,15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804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5950,1</w:t>
            </w:r>
          </w:p>
        </w:tc>
      </w:tr>
      <w:tr w:rsidR="001F4081" w:rsidRPr="00BC7829" w:rsidTr="001F4081">
        <w:trPr>
          <w:gridAfter w:val="3"/>
          <w:wAfter w:w="616" w:type="dxa"/>
          <w:trHeight w:val="1234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ТЕР15-06-001-02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Оклейка обоями стен по монолитной штукатурке и бетону: тиснеными </w:t>
            </w:r>
            <w:r w:rsidRPr="00B54184">
              <w:rPr>
                <w:sz w:val="18"/>
                <w:szCs w:val="18"/>
                <w:u w:val="single"/>
              </w:rPr>
              <w:t>и плотными</w:t>
            </w:r>
            <w:r w:rsidRPr="00B54184">
              <w:rPr>
                <w:sz w:val="18"/>
                <w:szCs w:val="18"/>
                <w:u w:val="single"/>
              </w:rPr>
              <w:br w:type="page"/>
            </w:r>
            <w:r w:rsidRPr="00BC7829">
              <w:rPr>
                <w:sz w:val="18"/>
                <w:szCs w:val="18"/>
              </w:rPr>
              <w:t>______________</w:t>
            </w:r>
            <w:r w:rsidRPr="00BC7829">
              <w:rPr>
                <w:sz w:val="18"/>
                <w:szCs w:val="18"/>
              </w:rPr>
              <w:br w:type="page"/>
            </w:r>
          </w:p>
          <w:p w:rsidR="001F4081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 xml:space="preserve">.; ЗПМ=1,25; ТЗ=1,15; </w:t>
            </w:r>
            <w:r w:rsidRPr="00451BB7">
              <w:rPr>
                <w:sz w:val="18"/>
                <w:szCs w:val="18"/>
              </w:rPr>
              <w:t>ТЗМ=1,25)</w:t>
            </w:r>
            <w:r w:rsidRPr="00451BB7">
              <w:rPr>
                <w:sz w:val="18"/>
                <w:szCs w:val="18"/>
              </w:rPr>
              <w:br w:type="page"/>
            </w:r>
          </w:p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оклеиваемой и обиваемой поверхности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2,87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631,83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512,93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1,48</w:t>
            </w:r>
            <w:r w:rsidRPr="00BC7829">
              <w:rPr>
                <w:sz w:val="18"/>
                <w:szCs w:val="18"/>
              </w:rPr>
              <w:br w:type="page"/>
              <w:t>_____</w:t>
            </w:r>
            <w:r w:rsidRPr="00BC7829">
              <w:rPr>
                <w:sz w:val="18"/>
                <w:szCs w:val="18"/>
              </w:rPr>
              <w:br w:type="page"/>
              <w:t>0,15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1813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25217,66</w:t>
            </w:r>
          </w:p>
        </w:tc>
      </w:tr>
      <w:tr w:rsidR="001F4081" w:rsidRPr="00BC7829" w:rsidTr="001F4081">
        <w:trPr>
          <w:gridAfter w:val="3"/>
          <w:wAfter w:w="616" w:type="dxa"/>
          <w:trHeight w:val="20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48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ТСЦ-101-3935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spellStart"/>
            <w:r w:rsidRPr="00BC7829">
              <w:rPr>
                <w:sz w:val="18"/>
                <w:szCs w:val="18"/>
              </w:rPr>
              <w:t>Стеклообои</w:t>
            </w:r>
            <w:proofErr w:type="spellEnd"/>
            <w:r w:rsidRPr="00BC7829">
              <w:rPr>
                <w:sz w:val="18"/>
                <w:szCs w:val="18"/>
              </w:rPr>
              <w:t xml:space="preserve"> TASSOGLAS, елочка под покраску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330,1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22,38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7388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44180,24</w:t>
            </w:r>
          </w:p>
        </w:tc>
      </w:tr>
      <w:tr w:rsidR="001F4081" w:rsidRPr="00BC7829" w:rsidTr="001F4081">
        <w:trPr>
          <w:gridAfter w:val="3"/>
          <w:wAfter w:w="616" w:type="dxa"/>
          <w:trHeight w:val="1258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49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ТЕР15-06-004-01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Вторая окраска стен, </w:t>
            </w:r>
            <w:proofErr w:type="spellStart"/>
            <w:r w:rsidRPr="00BC7829">
              <w:rPr>
                <w:sz w:val="18"/>
                <w:szCs w:val="18"/>
              </w:rPr>
              <w:t>оклееных</w:t>
            </w:r>
            <w:proofErr w:type="spellEnd"/>
            <w:r w:rsidRPr="00BC7829">
              <w:rPr>
                <w:sz w:val="18"/>
                <w:szCs w:val="18"/>
              </w:rPr>
              <w:t xml:space="preserve"> </w:t>
            </w:r>
            <w:proofErr w:type="spellStart"/>
            <w:r w:rsidRPr="00BC7829">
              <w:rPr>
                <w:sz w:val="18"/>
                <w:szCs w:val="18"/>
              </w:rPr>
              <w:t>стеклообоями</w:t>
            </w:r>
            <w:proofErr w:type="spellEnd"/>
            <w:r w:rsidRPr="00BC7829">
              <w:rPr>
                <w:sz w:val="18"/>
                <w:szCs w:val="18"/>
              </w:rPr>
              <w:t>, красками</w:t>
            </w:r>
            <w:r w:rsidRPr="00BC7829">
              <w:rPr>
                <w:sz w:val="18"/>
                <w:szCs w:val="18"/>
              </w:rPr>
              <w:br/>
              <w:t>______________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поверхности стен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3,34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97,14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97,14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324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324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5100,94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50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РЕМ52 отделочные материалы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Краска акриловая </w:t>
            </w:r>
            <w:proofErr w:type="spellStart"/>
            <w:r w:rsidRPr="00BC7829">
              <w:rPr>
                <w:sz w:val="18"/>
                <w:szCs w:val="18"/>
              </w:rPr>
              <w:t>Dulux</w:t>
            </w:r>
            <w:proofErr w:type="spellEnd"/>
            <w:r w:rsidRPr="00BC7829">
              <w:rPr>
                <w:sz w:val="18"/>
                <w:szCs w:val="18"/>
              </w:rPr>
              <w:t xml:space="preserve"> (640/5.98/2.5/1.18=36.28х</w:t>
            </w:r>
            <w:proofErr w:type="gramStart"/>
            <w:r w:rsidRPr="00BC7829">
              <w:rPr>
                <w:sz w:val="18"/>
                <w:szCs w:val="18"/>
              </w:rPr>
              <w:t>1</w:t>
            </w:r>
            <w:proofErr w:type="gramEnd"/>
            <w:r w:rsidRPr="00BC7829">
              <w:rPr>
                <w:sz w:val="18"/>
                <w:szCs w:val="18"/>
              </w:rPr>
              <w:t>,06=38,46)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л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133,6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38,46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5138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30725,24</w:t>
            </w:r>
          </w:p>
        </w:tc>
      </w:tr>
      <w:tr w:rsidR="001F4081" w:rsidRPr="00BC7829" w:rsidTr="001F4081">
        <w:trPr>
          <w:gridAfter w:val="3"/>
          <w:wAfter w:w="616" w:type="dxa"/>
          <w:trHeight w:val="1621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51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ТЕР10-06-032-01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gramStart"/>
            <w:r w:rsidRPr="00BC7829">
              <w:rPr>
                <w:sz w:val="18"/>
                <w:szCs w:val="18"/>
              </w:rPr>
              <w:t xml:space="preserve">Заделка проема в  перегородке из </w:t>
            </w:r>
            <w:proofErr w:type="spellStart"/>
            <w:r w:rsidRPr="00BC7829">
              <w:rPr>
                <w:sz w:val="18"/>
                <w:szCs w:val="18"/>
              </w:rPr>
              <w:t>гипсоволокнистых</w:t>
            </w:r>
            <w:proofErr w:type="spellEnd"/>
            <w:r w:rsidRPr="00BC7829">
              <w:rPr>
                <w:sz w:val="18"/>
                <w:szCs w:val="18"/>
              </w:rPr>
              <w:t xml:space="preserve"> листов (ГВЛ) по системе "КНАУФ" с одинарным металлическим каркасом и </w:t>
            </w:r>
            <w:r w:rsidRPr="00B54184">
              <w:rPr>
                <w:sz w:val="18"/>
                <w:szCs w:val="18"/>
                <w:u w:val="single"/>
              </w:rPr>
              <w:t>двухслойной обшивкой с обеих сторон</w:t>
            </w:r>
            <w:r w:rsidRPr="00BC7829">
              <w:rPr>
                <w:sz w:val="18"/>
                <w:szCs w:val="18"/>
              </w:rPr>
              <w:t xml:space="preserve"> (С 362): глухих</w:t>
            </w:r>
            <w:r w:rsidRPr="00BC782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BC7829">
              <w:rPr>
                <w:sz w:val="18"/>
                <w:szCs w:val="18"/>
              </w:rPr>
              <w:t>расх</w:t>
            </w:r>
            <w:proofErr w:type="spellEnd"/>
            <w:r w:rsidRPr="00BC7829">
              <w:rPr>
                <w:sz w:val="18"/>
                <w:szCs w:val="18"/>
              </w:rPr>
              <w:t>.; ЗПМ=1,25; ТЗ=1,15;</w:t>
            </w:r>
            <w:proofErr w:type="gramEnd"/>
            <w:r w:rsidRPr="00BC7829">
              <w:rPr>
                <w:sz w:val="18"/>
                <w:szCs w:val="18"/>
              </w:rPr>
              <w:t xml:space="preserve"> </w:t>
            </w:r>
            <w:proofErr w:type="gramStart"/>
            <w:r w:rsidRPr="00451BB7">
              <w:rPr>
                <w:sz w:val="18"/>
                <w:szCs w:val="18"/>
              </w:rPr>
              <w:t>ТЗМ=1,25)</w:t>
            </w:r>
            <w:r w:rsidRPr="00BC7829">
              <w:rPr>
                <w:sz w:val="18"/>
                <w:szCs w:val="18"/>
              </w:rPr>
              <w:br/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 xml:space="preserve"> перегородок (за вычетом проемов)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0,021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4977,87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1573,2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21,75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105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992,68</w:t>
            </w:r>
          </w:p>
        </w:tc>
      </w:tr>
      <w:tr w:rsidR="001F4081" w:rsidRPr="00BC7829" w:rsidTr="001F4081">
        <w:trPr>
          <w:gridAfter w:val="3"/>
          <w:wAfter w:w="616" w:type="dxa"/>
          <w:trHeight w:val="488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52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Прайс-лист база "</w:t>
            </w:r>
            <w:proofErr w:type="spellStart"/>
            <w:r w:rsidRPr="00BC7829">
              <w:rPr>
                <w:sz w:val="18"/>
                <w:szCs w:val="18"/>
              </w:rPr>
              <w:t>СтройРем</w:t>
            </w:r>
            <w:proofErr w:type="spellEnd"/>
            <w:r w:rsidRPr="00BC7829">
              <w:rPr>
                <w:sz w:val="18"/>
                <w:szCs w:val="18"/>
              </w:rPr>
              <w:t>"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Негорючая плита </w:t>
            </w:r>
            <w:proofErr w:type="spellStart"/>
            <w:r w:rsidRPr="00BC7829">
              <w:rPr>
                <w:sz w:val="18"/>
                <w:szCs w:val="18"/>
              </w:rPr>
              <w:t>Кнауф-Файерборд</w:t>
            </w:r>
            <w:proofErr w:type="spellEnd"/>
            <w:r w:rsidRPr="00BC7829">
              <w:rPr>
                <w:sz w:val="18"/>
                <w:szCs w:val="18"/>
              </w:rPr>
              <w:t xml:space="preserve"> толщиной 12,5мм (1,2х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  <w:r w:rsidRPr="00BC7829">
              <w:rPr>
                <w:sz w:val="18"/>
                <w:szCs w:val="18"/>
              </w:rPr>
              <w:t>,5м2) (2054,12/1,18/5,98/3м2=97,03х1,06=102,85)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</w:t>
            </w:r>
            <w:proofErr w:type="gramStart"/>
            <w:r w:rsidRPr="00BC782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8,841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102,85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909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5435,82</w:t>
            </w:r>
          </w:p>
        </w:tc>
      </w:tr>
      <w:tr w:rsidR="001F4081" w:rsidRPr="00BC7829" w:rsidTr="001F4081">
        <w:trPr>
          <w:gridAfter w:val="3"/>
          <w:wAfter w:w="616" w:type="dxa"/>
          <w:trHeight w:val="706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53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ООО "Строительная комплектация"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proofErr w:type="gramStart"/>
            <w:r w:rsidRPr="00BC7829">
              <w:rPr>
                <w:sz w:val="18"/>
                <w:szCs w:val="18"/>
              </w:rPr>
              <w:t>Негорючая</w:t>
            </w:r>
            <w:proofErr w:type="gramEnd"/>
            <w:r w:rsidRPr="00BC7829">
              <w:rPr>
                <w:sz w:val="18"/>
                <w:szCs w:val="18"/>
              </w:rPr>
              <w:t xml:space="preserve">, </w:t>
            </w:r>
            <w:proofErr w:type="spellStart"/>
            <w:r w:rsidRPr="00BC7829">
              <w:rPr>
                <w:sz w:val="18"/>
                <w:szCs w:val="18"/>
              </w:rPr>
              <w:t>гидрофобизированная</w:t>
            </w:r>
            <w:proofErr w:type="spellEnd"/>
            <w:r w:rsidRPr="00BC7829">
              <w:rPr>
                <w:sz w:val="18"/>
                <w:szCs w:val="18"/>
              </w:rPr>
              <w:t xml:space="preserve"> из минеральной ваты </w:t>
            </w:r>
            <w:proofErr w:type="spellStart"/>
            <w:r w:rsidRPr="00BC7829">
              <w:rPr>
                <w:sz w:val="18"/>
                <w:szCs w:val="18"/>
              </w:rPr>
              <w:t>Минплита</w:t>
            </w:r>
            <w:proofErr w:type="spellEnd"/>
            <w:r w:rsidRPr="00BC7829">
              <w:rPr>
                <w:sz w:val="18"/>
                <w:szCs w:val="18"/>
              </w:rPr>
              <w:t xml:space="preserve"> Базис ПЖ - 150 (3570/1,18/5,98=505,92*1,06=536,28)</w:t>
            </w:r>
            <w:r w:rsidRPr="00BC7829">
              <w:rPr>
                <w:sz w:val="18"/>
                <w:szCs w:val="18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м3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0,22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536,28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705,64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54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ТЕРр69-9-1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Очистка помещений от строительного мусора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 т мусора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0,045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1628,83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1628,83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1082,38</w:t>
            </w:r>
          </w:p>
        </w:tc>
      </w:tr>
      <w:tr w:rsidR="001F4081" w:rsidRPr="00BC7829" w:rsidTr="001F4081">
        <w:trPr>
          <w:gridAfter w:val="3"/>
          <w:wAfter w:w="616" w:type="dxa"/>
          <w:trHeight w:val="7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55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ФССЦпг01-01-01-041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т груза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42,98</w:t>
            </w:r>
            <w:r w:rsidRPr="00BC7829">
              <w:rPr>
                <w:sz w:val="18"/>
                <w:szCs w:val="18"/>
              </w:rPr>
              <w:br/>
              <w:t>_____</w:t>
            </w:r>
            <w:r w:rsidRPr="00BC7829">
              <w:rPr>
                <w:sz w:val="18"/>
                <w:szCs w:val="18"/>
              </w:rPr>
              <w:br/>
              <w:t>42,98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1154,14</w:t>
            </w:r>
          </w:p>
        </w:tc>
      </w:tr>
      <w:tr w:rsidR="001F4081" w:rsidRPr="00BC7829" w:rsidTr="001F4081">
        <w:trPr>
          <w:gridAfter w:val="3"/>
          <w:wAfter w:w="616" w:type="dxa"/>
          <w:trHeight w:val="383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56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ФССЦпг03-21-01-030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 т груза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4,5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19,29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19,29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520,26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Итого по разделу 2 Ремонт 2-го этажа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341015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249255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252396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>Накладные расходы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20379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BC7829">
              <w:rPr>
                <w:sz w:val="18"/>
                <w:szCs w:val="18"/>
              </w:rPr>
              <w:t>справочно</w:t>
            </w:r>
            <w:proofErr w:type="spellEnd"/>
            <w:r w:rsidRPr="00BC7829">
              <w:rPr>
                <w:sz w:val="18"/>
                <w:szCs w:val="18"/>
              </w:rPr>
              <w:t>: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77% ФОТ (от 255)  (Поз. 32, 39)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196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78% ФОТ (от 84)  (Поз. 54)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66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80% ФОТ (от 116)  (Поз. 40)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86% ФОТ (от 71)  (Поз. 34)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61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95% =  105%*0.9 ФОТ (от 10521)  (Поз. 15-21, 41-42, 46-50)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9995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99% =  110%*0.9 ФОТ (от 389)  (Поз. 22, 24, 33)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385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106% =  118%*0.9 ФОТ (от 4298)  (Поз. 3-11, 23, 25-27, 35-37, 51-53)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4556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111% =  123%*0.9 ФОТ (от 4383)  (Поз. 1-2, 13-14, 43-45)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4865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115% =  128%*0.9 ФОТ (от 141)  (Поз. 28-31)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162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10703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BC7829">
              <w:rPr>
                <w:sz w:val="18"/>
                <w:szCs w:val="18"/>
              </w:rPr>
              <w:t>справочно</w:t>
            </w:r>
            <w:proofErr w:type="spellEnd"/>
            <w:r w:rsidRPr="00BC7829">
              <w:rPr>
                <w:sz w:val="18"/>
                <w:szCs w:val="18"/>
              </w:rPr>
              <w:t>: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50% ФОТ (от 339)  (Поз. 32, 39, 54)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170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47% =  55%*0.85 ФОТ (от 10521)  (Поз. 15-21, 41-42, 46-50)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4945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54% =  63%*0.85 ФОТ (от 4298)  (Поз. 3-11, 23, 25-27, 35-37, 51-53)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2321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68% ФОТ (от 116)  (Поз. 40)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79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70% ФОТ (от 71)  (Поз. 34)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50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60% =  70%*0.85 ФОТ (от 389)  (Поз. 22, 24, 33)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233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64% =  75%*0.85 ФОТ (от 4383)  (Поз. 1-2, 13-14, 43-45)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2805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71% =  83%*0.85 ФОТ (от 141)  (Поз. 28-31)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100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Полы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55188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138247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Проемы (ремонтно-строительные)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1193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83819</w:t>
            </w:r>
          </w:p>
        </w:tc>
      </w:tr>
      <w:tr w:rsidR="001F4081" w:rsidRPr="00BC7829" w:rsidTr="001F4081">
        <w:trPr>
          <w:gridAfter w:val="3"/>
          <w:wAfter w:w="616" w:type="dxa"/>
          <w:trHeight w:val="522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1588</w:t>
            </w:r>
          </w:p>
        </w:tc>
      </w:tr>
      <w:tr w:rsidR="001F4081" w:rsidRPr="00BC7829" w:rsidTr="001F4081">
        <w:trPr>
          <w:gridAfter w:val="3"/>
          <w:wAfter w:w="616" w:type="dxa"/>
          <w:trHeight w:val="522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</w:t>
            </w:r>
            <w:proofErr w:type="gramStart"/>
            <w:r w:rsidRPr="00BC7829">
              <w:rPr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proofErr w:type="gramEnd"/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1893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Стекольные, обойные и облицовочные работы (ремонтно-строительные)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579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208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291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Прочие ремонтно-строительные работы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192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lastRenderedPageBreak/>
              <w:t xml:space="preserve">  Погрузо-разгрузочные работы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193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87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283478</w:t>
            </w:r>
          </w:p>
        </w:tc>
      </w:tr>
      <w:tr w:rsidR="001F4081" w:rsidRPr="00BC7829" w:rsidTr="001F4081">
        <w:trPr>
          <w:gridAfter w:val="3"/>
          <w:wAfter w:w="616" w:type="dxa"/>
          <w:trHeight w:val="31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Всего с учетом "Индекс на 2 кв. по Нижегородской области (административные здания) СМР=5,98"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1695198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</w:t>
            </w:r>
            <w:proofErr w:type="spellStart"/>
            <w:r w:rsidRPr="00BC7829">
              <w:rPr>
                <w:sz w:val="18"/>
                <w:szCs w:val="18"/>
              </w:rPr>
              <w:t>Справочно</w:t>
            </w:r>
            <w:proofErr w:type="spellEnd"/>
            <w:r w:rsidRPr="00BC7829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 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228050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4498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20451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20379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10703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1695198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305135,64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14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BC7829">
              <w:rPr>
                <w:b/>
                <w:bCs/>
                <w:sz w:val="18"/>
                <w:szCs w:val="18"/>
              </w:rPr>
              <w:t>2000333,64</w:t>
            </w: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BC782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7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Составил:  _________________ //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BC7829" w:rsidTr="001F4081">
        <w:trPr>
          <w:gridAfter w:val="3"/>
          <w:wAfter w:w="616" w:type="dxa"/>
          <w:trHeight w:val="255"/>
        </w:trPr>
        <w:tc>
          <w:tcPr>
            <w:tcW w:w="7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BC7829" w:rsidRDefault="001F4081" w:rsidP="001F4081">
            <w:pPr>
              <w:rPr>
                <w:sz w:val="18"/>
                <w:szCs w:val="18"/>
              </w:rPr>
            </w:pPr>
            <w:r w:rsidRPr="00BC7829">
              <w:rPr>
                <w:sz w:val="18"/>
                <w:szCs w:val="18"/>
              </w:rPr>
              <w:t>Проверил:  _________________ //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BC7829" w:rsidRDefault="001F4081" w:rsidP="001F4081">
            <w:pPr>
              <w:rPr>
                <w:sz w:val="20"/>
                <w:szCs w:val="20"/>
              </w:rPr>
            </w:pPr>
          </w:p>
        </w:tc>
      </w:tr>
    </w:tbl>
    <w:p w:rsidR="001F4081" w:rsidRPr="00E76649" w:rsidRDefault="001F4081" w:rsidP="001F4081">
      <w:pPr>
        <w:tabs>
          <w:tab w:val="left" w:pos="900"/>
          <w:tab w:val="left" w:pos="1080"/>
        </w:tabs>
        <w:ind w:right="-55"/>
        <w:jc w:val="both"/>
      </w:pPr>
    </w:p>
    <w:p w:rsidR="001F4081" w:rsidRPr="00E76649" w:rsidRDefault="001F4081" w:rsidP="001F4081">
      <w:pPr>
        <w:tabs>
          <w:tab w:val="left" w:pos="900"/>
          <w:tab w:val="left" w:pos="1080"/>
        </w:tabs>
        <w:ind w:right="-55"/>
        <w:jc w:val="both"/>
      </w:pPr>
    </w:p>
    <w:p w:rsidR="001F4081" w:rsidRPr="00E76649" w:rsidRDefault="001F4081" w:rsidP="001F4081">
      <w:pPr>
        <w:tabs>
          <w:tab w:val="left" w:pos="900"/>
          <w:tab w:val="left" w:pos="1080"/>
        </w:tabs>
        <w:ind w:right="-55"/>
        <w:jc w:val="both"/>
      </w:pPr>
    </w:p>
    <w:p w:rsidR="00AA7DAA" w:rsidRDefault="00AA7DAA">
      <w:r>
        <w:br w:type="page"/>
      </w:r>
    </w:p>
    <w:p w:rsidR="001F4081" w:rsidRPr="00E76649" w:rsidRDefault="001F4081" w:rsidP="001F4081">
      <w:pPr>
        <w:tabs>
          <w:tab w:val="num" w:pos="900"/>
          <w:tab w:val="left" w:pos="1080"/>
        </w:tabs>
        <w:ind w:right="-55"/>
        <w:jc w:val="right"/>
      </w:pPr>
      <w:bookmarkStart w:id="4" w:name="_GoBack"/>
      <w:bookmarkEnd w:id="4"/>
      <w:r w:rsidRPr="00E76649">
        <w:lastRenderedPageBreak/>
        <w:t>Приложение №2</w:t>
      </w:r>
    </w:p>
    <w:tbl>
      <w:tblPr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6"/>
        <w:gridCol w:w="103"/>
        <w:gridCol w:w="1340"/>
        <w:gridCol w:w="1463"/>
        <w:gridCol w:w="2734"/>
        <w:gridCol w:w="1077"/>
        <w:gridCol w:w="1140"/>
        <w:gridCol w:w="996"/>
        <w:gridCol w:w="274"/>
        <w:gridCol w:w="1474"/>
        <w:gridCol w:w="647"/>
        <w:gridCol w:w="373"/>
        <w:gridCol w:w="1078"/>
        <w:gridCol w:w="2127"/>
        <w:gridCol w:w="453"/>
      </w:tblGrid>
      <w:tr w:rsidR="001F4081" w:rsidRPr="00E76649" w:rsidTr="001F4081">
        <w:trPr>
          <w:trHeight w:val="94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УТВЕРЖДАЮ:</w:t>
            </w:r>
          </w:p>
        </w:tc>
      </w:tr>
      <w:tr w:rsidR="001F4081" w:rsidRPr="00E76649" w:rsidTr="001F4081">
        <w:trPr>
          <w:trHeight w:val="255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 xml:space="preserve">Директор Нижегородского отделения  филиала  </w:t>
            </w:r>
          </w:p>
        </w:tc>
      </w:tr>
      <w:tr w:rsidR="001F4081" w:rsidRPr="00E76649" w:rsidTr="001F4081">
        <w:trPr>
          <w:trHeight w:val="255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"Приволжский территориальный округ"</w:t>
            </w:r>
          </w:p>
        </w:tc>
      </w:tr>
      <w:tr w:rsidR="001F4081" w:rsidRPr="00E76649" w:rsidTr="001F4081">
        <w:trPr>
          <w:trHeight w:val="255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ФГУП "РосРАО"</w:t>
            </w:r>
          </w:p>
        </w:tc>
      </w:tr>
      <w:tr w:rsidR="001F4081" w:rsidRPr="00E76649" w:rsidTr="001F4081">
        <w:trPr>
          <w:trHeight w:val="255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__________________ /</w:t>
            </w:r>
            <w:proofErr w:type="spellStart"/>
            <w:r w:rsidRPr="00E76649">
              <w:rPr>
                <w:sz w:val="20"/>
                <w:szCs w:val="20"/>
              </w:rPr>
              <w:t>В.В.Ерохин</w:t>
            </w:r>
            <w:proofErr w:type="spellEnd"/>
            <w:r w:rsidRPr="00E76649">
              <w:rPr>
                <w:sz w:val="20"/>
                <w:szCs w:val="20"/>
              </w:rPr>
              <w:t>/</w:t>
            </w:r>
          </w:p>
        </w:tc>
      </w:tr>
      <w:tr w:rsidR="001F4081" w:rsidRPr="00E76649" w:rsidTr="001F4081">
        <w:trPr>
          <w:trHeight w:val="255"/>
        </w:trPr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9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«___»___________________ 2014 г.</w:t>
            </w:r>
          </w:p>
        </w:tc>
      </w:tr>
      <w:tr w:rsidR="001F4081" w:rsidRPr="00E76649" w:rsidTr="001F4081">
        <w:trPr>
          <w:gridAfter w:val="1"/>
          <w:wAfter w:w="453" w:type="dxa"/>
          <w:trHeight w:val="315"/>
        </w:trPr>
        <w:tc>
          <w:tcPr>
            <w:tcW w:w="152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</w:rPr>
            </w:pPr>
            <w:r w:rsidRPr="00E76649">
              <w:rPr>
                <w:b/>
                <w:bCs/>
              </w:rPr>
              <w:t>ЛОКАЛЬНЫЙ  СМЕТНЫЙ  РАСЧЕТ №2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630"/>
        </w:trPr>
        <w:tc>
          <w:tcPr>
            <w:tcW w:w="1528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Капитальный ремонт кабинетов административного здания  Нижегородского отделения филиала "Приволжский территориальный округ" ФГУП "РосРАО".  Ремонт электроосвещения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52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i/>
                <w:iCs/>
                <w:sz w:val="16"/>
                <w:szCs w:val="16"/>
              </w:rPr>
            </w:pPr>
            <w:r w:rsidRPr="00E76649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</w:tr>
      <w:tr w:rsidR="001F4081" w:rsidRPr="00E76649" w:rsidTr="001F4081">
        <w:trPr>
          <w:gridAfter w:val="1"/>
          <w:wAfter w:w="453" w:type="dxa"/>
          <w:trHeight w:val="97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Основание:  Дефектная ведомость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439727 руб.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proofErr w:type="gramStart"/>
            <w:r w:rsidRPr="00E76649">
              <w:rPr>
                <w:sz w:val="20"/>
                <w:szCs w:val="20"/>
              </w:rPr>
              <w:t>Составлен</w:t>
            </w:r>
            <w:proofErr w:type="gramEnd"/>
            <w:r w:rsidRPr="00E76649">
              <w:rPr>
                <w:sz w:val="20"/>
                <w:szCs w:val="20"/>
              </w:rPr>
              <w:t xml:space="preserve"> в базисных и текущих ценах по состоянию на  2 кв. 2014г.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96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54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№ </w:t>
            </w:r>
            <w:proofErr w:type="spellStart"/>
            <w:r w:rsidRPr="00E76649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4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Обоснование</w:t>
            </w:r>
          </w:p>
        </w:tc>
        <w:tc>
          <w:tcPr>
            <w:tcW w:w="4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Количество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20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1F4081" w:rsidRPr="00E76649" w:rsidTr="001F4081">
        <w:trPr>
          <w:gridAfter w:val="1"/>
          <w:wAfter w:w="453" w:type="dxa"/>
          <w:trHeight w:val="24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41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E76649">
              <w:rPr>
                <w:sz w:val="18"/>
                <w:szCs w:val="18"/>
              </w:rPr>
              <w:t>Экспл</w:t>
            </w:r>
            <w:proofErr w:type="spellEnd"/>
            <w:r w:rsidRPr="00E76649">
              <w:rPr>
                <w:sz w:val="18"/>
                <w:szCs w:val="18"/>
              </w:rPr>
              <w:t xml:space="preserve">. </w:t>
            </w:r>
            <w:proofErr w:type="spellStart"/>
            <w:r w:rsidRPr="00E76649">
              <w:rPr>
                <w:sz w:val="18"/>
                <w:szCs w:val="18"/>
              </w:rPr>
              <w:t>маш</w:t>
            </w:r>
            <w:proofErr w:type="spellEnd"/>
            <w:r w:rsidRPr="00E76649">
              <w:rPr>
                <w:sz w:val="18"/>
                <w:szCs w:val="18"/>
              </w:rPr>
              <w:t>.</w:t>
            </w:r>
          </w:p>
        </w:tc>
        <w:tc>
          <w:tcPr>
            <w:tcW w:w="20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467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41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в </w:t>
            </w:r>
            <w:proofErr w:type="spellStart"/>
            <w:r w:rsidRPr="00E76649">
              <w:rPr>
                <w:sz w:val="18"/>
                <w:szCs w:val="18"/>
              </w:rPr>
              <w:t>т.ч</w:t>
            </w:r>
            <w:proofErr w:type="spellEnd"/>
            <w:r w:rsidRPr="00E76649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20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40"/>
        </w:trPr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</w:t>
            </w:r>
          </w:p>
        </w:tc>
      </w:tr>
      <w:tr w:rsidR="001F4081" w:rsidRPr="00E76649" w:rsidTr="001F4081">
        <w:trPr>
          <w:gridAfter w:val="1"/>
          <w:wAfter w:w="453" w:type="dxa"/>
          <w:trHeight w:val="357"/>
        </w:trPr>
        <w:tc>
          <w:tcPr>
            <w:tcW w:w="1528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E76649">
              <w:rPr>
                <w:b/>
                <w:bCs/>
                <w:sz w:val="20"/>
                <w:szCs w:val="20"/>
              </w:rPr>
              <w:t>Раздел 1. Ремонт электроосвещения (1-й этаж)</w:t>
            </w:r>
          </w:p>
        </w:tc>
      </w:tr>
      <w:tr w:rsidR="001F4081" w:rsidRPr="00E76649" w:rsidTr="001F4081">
        <w:trPr>
          <w:gridAfter w:val="1"/>
          <w:wAfter w:w="453" w:type="dxa"/>
          <w:trHeight w:val="9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ТЕРм08-02-401-01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Монтаж. Кабель двух-четырехжильный сечением жилы до 16 мм</w:t>
            </w:r>
            <w:proofErr w:type="gramStart"/>
            <w:r w:rsidRPr="00E76649">
              <w:rPr>
                <w:sz w:val="18"/>
                <w:szCs w:val="18"/>
              </w:rPr>
              <w:t>2</w:t>
            </w:r>
            <w:proofErr w:type="gramEnd"/>
            <w:r w:rsidRPr="00E76649">
              <w:rPr>
                <w:sz w:val="18"/>
                <w:szCs w:val="18"/>
              </w:rPr>
              <w:t xml:space="preserve"> с креплением накладными скобами, полосками с установкой </w:t>
            </w:r>
            <w:proofErr w:type="spellStart"/>
            <w:r w:rsidRPr="00E76649">
              <w:rPr>
                <w:sz w:val="18"/>
                <w:szCs w:val="18"/>
              </w:rPr>
              <w:t>ответвительных</w:t>
            </w:r>
            <w:proofErr w:type="spellEnd"/>
            <w:r w:rsidRPr="00E76649">
              <w:rPr>
                <w:sz w:val="18"/>
                <w:szCs w:val="18"/>
              </w:rPr>
              <w:t xml:space="preserve"> коробок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2116,68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508,26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94,83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3,39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8467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73153,34</w:t>
            </w:r>
          </w:p>
        </w:tc>
      </w:tr>
      <w:tr w:rsidR="001F4081" w:rsidRPr="00E76649" w:rsidTr="001F4081">
        <w:trPr>
          <w:gridAfter w:val="1"/>
          <w:wAfter w:w="453" w:type="dxa"/>
          <w:trHeight w:val="5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Кабель ВВГ 3х1,5(28/5,98/1,18=3,97х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,06=4,21)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4,21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5035,16</w:t>
            </w:r>
          </w:p>
        </w:tc>
      </w:tr>
      <w:tr w:rsidR="001F4081" w:rsidRPr="00E76649" w:rsidTr="001F4081">
        <w:trPr>
          <w:gridAfter w:val="1"/>
          <w:wAfter w:w="453" w:type="dxa"/>
          <w:trHeight w:val="4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Кабель ВВГ 3х2,5  (44/5,98/1,18=6,24х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,06=6,61)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6,61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7905,56</w:t>
            </w:r>
          </w:p>
        </w:tc>
      </w:tr>
      <w:tr w:rsidR="001F4081" w:rsidRPr="00E76649" w:rsidTr="001F4081">
        <w:trPr>
          <w:gridAfter w:val="1"/>
          <w:wAfter w:w="453" w:type="dxa"/>
          <w:trHeight w:val="691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ТЕРм08-03-591-04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Выключатель: двухклавишный </w:t>
            </w:r>
            <w:proofErr w:type="spellStart"/>
            <w:r w:rsidRPr="00E76649">
              <w:rPr>
                <w:sz w:val="18"/>
                <w:szCs w:val="18"/>
              </w:rPr>
              <w:t>неутопленного</w:t>
            </w:r>
            <w:proofErr w:type="spellEnd"/>
            <w:r w:rsidRPr="00E76649">
              <w:rPr>
                <w:sz w:val="18"/>
                <w:szCs w:val="18"/>
              </w:rPr>
              <w:t xml:space="preserve"> типа при открытой проводке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0,11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709,42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455,68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22,61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0,54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1022,58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ТСЦ-509-1443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Выключатель двухклавишный для открытой проводки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7,22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472,42</w:t>
            </w:r>
          </w:p>
        </w:tc>
      </w:tr>
      <w:tr w:rsidR="001F4081" w:rsidRPr="00E76649" w:rsidTr="001F4081">
        <w:trPr>
          <w:gridAfter w:val="1"/>
          <w:wAfter w:w="453" w:type="dxa"/>
          <w:trHeight w:val="7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ТЕРм08-03-591-08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Розетка штепсельная: </w:t>
            </w:r>
            <w:proofErr w:type="spellStart"/>
            <w:r w:rsidRPr="00E76649">
              <w:rPr>
                <w:sz w:val="18"/>
                <w:szCs w:val="18"/>
              </w:rPr>
              <w:t>неутопленного</w:t>
            </w:r>
            <w:proofErr w:type="spellEnd"/>
            <w:r w:rsidRPr="00E76649">
              <w:rPr>
                <w:sz w:val="18"/>
                <w:szCs w:val="18"/>
              </w:rPr>
              <w:t xml:space="preserve"> типа при открытой проводке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0,08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711,98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448,42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22,61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0,54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735,54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ТСЦ-503-0471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Розетка открытой проводки с заземлением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8,91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424,58</w:t>
            </w:r>
          </w:p>
        </w:tc>
      </w:tr>
      <w:tr w:rsidR="001F4081" w:rsidRPr="00E76649" w:rsidTr="001F4081">
        <w:trPr>
          <w:gridAfter w:val="1"/>
          <w:wAfter w:w="453" w:type="dxa"/>
          <w:trHeight w:val="9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ТЕРм08-03-594-11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Светильник в подвесных потолках, устанавливаемый: на подвесках, количество ламп в светильнике до 4 (ранее </w:t>
            </w:r>
            <w:proofErr w:type="gramStart"/>
            <w:r w:rsidRPr="00E76649">
              <w:rPr>
                <w:sz w:val="18"/>
                <w:szCs w:val="18"/>
              </w:rPr>
              <w:t>демонтированные</w:t>
            </w:r>
            <w:proofErr w:type="gramEnd"/>
            <w:r w:rsidRPr="00E76649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18892,79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3290,46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2706,86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880,57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5668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47660,6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Счет ОАО "Блок"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Светильники светодиодные (3888,34/5,98/1,18=551,04х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,06=584,1)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7664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584,1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17523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104787,54</w:t>
            </w:r>
          </w:p>
        </w:tc>
      </w:tr>
      <w:tr w:rsidR="001F4081" w:rsidRPr="00E76649" w:rsidTr="001F4081">
        <w:trPr>
          <w:gridAfter w:val="1"/>
          <w:wAfter w:w="453" w:type="dxa"/>
          <w:trHeight w:val="671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ТЕРм08-03-526-01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Монтаж. Автомат одно-, двух-, трехполюсный, устанавливаемый на конструкции: на стене или колонне, на ток до 25</w:t>
            </w:r>
            <w:proofErr w:type="gramStart"/>
            <w:r w:rsidRPr="00E76649">
              <w:rPr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83,69</w:t>
            </w:r>
            <w:r w:rsidRPr="00E76649">
              <w:rPr>
                <w:sz w:val="18"/>
                <w:szCs w:val="18"/>
              </w:rPr>
              <w:br w:type="page"/>
              <w:t>_____</w:t>
            </w:r>
            <w:r w:rsidRPr="00E76649">
              <w:rPr>
                <w:sz w:val="18"/>
                <w:szCs w:val="18"/>
              </w:rPr>
              <w:br w:type="page"/>
              <w:t>15,54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1,24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1004</w:t>
            </w:r>
            <w:r w:rsidRPr="00E76649">
              <w:rPr>
                <w:sz w:val="18"/>
                <w:szCs w:val="18"/>
              </w:rPr>
              <w:br w:type="page"/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8049,08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ТСЦ-509-0294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Выключатели автоматические АЕ1031-1УХЛ,2УХЛ I-25А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466,44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ТСЦ-509-0295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Выключатели автоматические АЕ2023-100-00 У3 I-16А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85,4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854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5106,92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Итого по разделу 1 Ремонт электроосвещения (1-й этаж)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258868</w:t>
            </w:r>
          </w:p>
        </w:tc>
      </w:tr>
      <w:tr w:rsidR="001F4081" w:rsidRPr="00E76649" w:rsidTr="001F4081">
        <w:trPr>
          <w:gridAfter w:val="1"/>
          <w:wAfter w:w="453" w:type="dxa"/>
          <w:trHeight w:val="357"/>
        </w:trPr>
        <w:tc>
          <w:tcPr>
            <w:tcW w:w="1528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E76649">
              <w:rPr>
                <w:b/>
                <w:bCs/>
                <w:sz w:val="20"/>
                <w:szCs w:val="20"/>
              </w:rPr>
              <w:t>Раздел 2. Ремонт электроосвещения (2-й этаж)</w:t>
            </w:r>
          </w:p>
        </w:tc>
      </w:tr>
      <w:tr w:rsidR="001F4081" w:rsidRPr="00E76649" w:rsidTr="001F4081">
        <w:trPr>
          <w:gridAfter w:val="1"/>
          <w:wAfter w:w="453" w:type="dxa"/>
          <w:trHeight w:val="9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ТЕРм08-02-401-01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Монтаж. Кабель двух-четырехжильный сечением жилы до 16 мм</w:t>
            </w:r>
            <w:proofErr w:type="gramStart"/>
            <w:r w:rsidRPr="00E76649">
              <w:rPr>
                <w:sz w:val="18"/>
                <w:szCs w:val="18"/>
              </w:rPr>
              <w:t>2</w:t>
            </w:r>
            <w:proofErr w:type="gramEnd"/>
            <w:r w:rsidRPr="00E76649">
              <w:rPr>
                <w:sz w:val="18"/>
                <w:szCs w:val="18"/>
              </w:rPr>
              <w:t xml:space="preserve"> с креплением накладными скобами, полосками с установкой </w:t>
            </w:r>
            <w:proofErr w:type="spellStart"/>
            <w:r w:rsidRPr="00E76649">
              <w:rPr>
                <w:sz w:val="18"/>
                <w:szCs w:val="18"/>
              </w:rPr>
              <w:t>ответвительных</w:t>
            </w:r>
            <w:proofErr w:type="spellEnd"/>
            <w:r w:rsidRPr="00E76649">
              <w:rPr>
                <w:sz w:val="18"/>
                <w:szCs w:val="18"/>
              </w:rPr>
              <w:t xml:space="preserve"> коробок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0,55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2116,68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508,26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94,83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3,39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1164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10064,34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Кабель ВВГ 3х1,5(28/5,98/1,18=3,97х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,06=4,21)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4,21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753,48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15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Кабель ВВГ 3х2,5  (44/5,98/1,18=6,24х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,06=6,61)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25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6,61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986,7</w:t>
            </w:r>
          </w:p>
        </w:tc>
      </w:tr>
      <w:tr w:rsidR="001F4081" w:rsidRPr="00E76649" w:rsidTr="001F4081">
        <w:trPr>
          <w:gridAfter w:val="1"/>
          <w:wAfter w:w="453" w:type="dxa"/>
          <w:trHeight w:val="689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ТЕРм08-03-594-11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Светильник в подвесных потолках, устанавливаемый: на подвесках, количество ламп в светильнике до 4 (ранее </w:t>
            </w:r>
            <w:proofErr w:type="gramStart"/>
            <w:r w:rsidRPr="00E76649">
              <w:rPr>
                <w:sz w:val="18"/>
                <w:szCs w:val="18"/>
              </w:rPr>
              <w:t>демонтированные</w:t>
            </w:r>
            <w:proofErr w:type="gramEnd"/>
            <w:r w:rsidRPr="00E76649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0,19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18892,79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3290,46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2706,86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880,57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3590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30181,06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Счет ОАО "Блок"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Светильники светодиодные (3888,34/5,98/1,18=551,04х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,06=584,1)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7664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19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584,1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11098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66366,04</w:t>
            </w:r>
          </w:p>
        </w:tc>
      </w:tr>
      <w:tr w:rsidR="001F4081" w:rsidRPr="00E76649" w:rsidTr="001F4081">
        <w:trPr>
          <w:gridAfter w:val="1"/>
          <w:wAfter w:w="453" w:type="dxa"/>
          <w:trHeight w:val="7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ТЕРм08-03-591-04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Выключатель: двухклавишный </w:t>
            </w:r>
            <w:proofErr w:type="spellStart"/>
            <w:r w:rsidRPr="00E76649">
              <w:rPr>
                <w:sz w:val="18"/>
                <w:szCs w:val="18"/>
              </w:rPr>
              <w:t>неутопленного</w:t>
            </w:r>
            <w:proofErr w:type="spellEnd"/>
            <w:r w:rsidRPr="00E76649">
              <w:rPr>
                <w:sz w:val="18"/>
                <w:szCs w:val="18"/>
              </w:rPr>
              <w:t xml:space="preserve"> типа при открытой проводке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0,06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709,42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455,68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22,61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0,54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550,16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ТСЦ-509-1443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Выключатель двухклавишный для открытой проводки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7,22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257,14</w:t>
            </w:r>
          </w:p>
        </w:tc>
      </w:tr>
      <w:tr w:rsidR="001F4081" w:rsidRPr="00E76649" w:rsidTr="001F4081">
        <w:trPr>
          <w:gridAfter w:val="1"/>
          <w:wAfter w:w="453" w:type="dxa"/>
          <w:trHeight w:val="7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ТЕРм08-03-591-08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Монтаж. Розетка штепсельная: </w:t>
            </w:r>
            <w:proofErr w:type="spellStart"/>
            <w:r w:rsidRPr="00E76649">
              <w:rPr>
                <w:sz w:val="18"/>
                <w:szCs w:val="18"/>
              </w:rPr>
              <w:t>неутопленного</w:t>
            </w:r>
            <w:proofErr w:type="spellEnd"/>
            <w:r w:rsidRPr="00E76649">
              <w:rPr>
                <w:sz w:val="18"/>
                <w:szCs w:val="18"/>
              </w:rPr>
              <w:t xml:space="preserve"> типа при открытой проводке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0,06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711,98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448,42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22,61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0,54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550,16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ТСЦ-503-0471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Розетка открытой проводки с заземлением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8,91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316,94</w:t>
            </w:r>
          </w:p>
        </w:tc>
      </w:tr>
      <w:tr w:rsidR="001F4081" w:rsidRPr="00E76649" w:rsidTr="001F4081">
        <w:trPr>
          <w:gridAfter w:val="1"/>
          <w:wAfter w:w="453" w:type="dxa"/>
          <w:trHeight w:val="64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ТЕРм08-03-526-01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proofErr w:type="spellStart"/>
            <w:r w:rsidRPr="00E76649">
              <w:rPr>
                <w:sz w:val="18"/>
                <w:szCs w:val="18"/>
              </w:rPr>
              <w:t>Монтаж</w:t>
            </w:r>
            <w:proofErr w:type="gramStart"/>
            <w:r w:rsidRPr="00E76649">
              <w:rPr>
                <w:sz w:val="18"/>
                <w:szCs w:val="18"/>
              </w:rPr>
              <w:t>.А</w:t>
            </w:r>
            <w:proofErr w:type="gramEnd"/>
            <w:r w:rsidRPr="00E76649">
              <w:rPr>
                <w:sz w:val="18"/>
                <w:szCs w:val="18"/>
              </w:rPr>
              <w:t>втомат</w:t>
            </w:r>
            <w:proofErr w:type="spellEnd"/>
            <w:r w:rsidRPr="00E76649">
              <w:rPr>
                <w:sz w:val="18"/>
                <w:szCs w:val="18"/>
              </w:rPr>
              <w:t xml:space="preserve"> одно-, двух-, трехполюсный, устанавливаемый на конструкции: на стене или колонне, на ток до 25 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шт.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83,69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15,54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1,24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1339,52</w:t>
            </w:r>
          </w:p>
        </w:tc>
      </w:tr>
      <w:tr w:rsidR="001F4081" w:rsidRPr="00E76649" w:rsidTr="001F4081">
        <w:trPr>
          <w:gridAfter w:val="1"/>
          <w:wAfter w:w="453" w:type="dxa"/>
          <w:trHeight w:val="480"/>
        </w:trPr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23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ТСЦ-509-0295</w:t>
            </w: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Выключатели автоматические АЕ2023-100-00 У3 I-16А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шт.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85,4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1022,58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Итого по разделу 2 Ремонт электроосвещения (2-й этаж)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113799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52706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53615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5166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95% ФОТ (от 5438)  (Поз. 1-23)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5166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3535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65% ФОТ (от 5438)  (Поз. 1-23)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3535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Электромонтажные работы на других объектах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62316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62316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Всего с учетом "Индекс на 2 кв. по Нижегородской области (административные здания) СМР=5,98"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372650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46644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2047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5438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5166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3535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372650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67077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1315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439727</w:t>
            </w: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6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Составил:  _________________ //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453" w:type="dxa"/>
          <w:trHeight w:val="255"/>
        </w:trPr>
        <w:tc>
          <w:tcPr>
            <w:tcW w:w="6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Проверил:  _________________ //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</w:tbl>
    <w:p w:rsidR="00AB4BBF" w:rsidRDefault="00AB4BBF">
      <w:r>
        <w:br w:type="page"/>
      </w:r>
    </w:p>
    <w:p w:rsidR="001F4081" w:rsidRPr="00E76649" w:rsidRDefault="001F4081" w:rsidP="001F4081">
      <w:pPr>
        <w:tabs>
          <w:tab w:val="num" w:pos="900"/>
          <w:tab w:val="left" w:pos="1080"/>
        </w:tabs>
        <w:ind w:right="-55"/>
        <w:jc w:val="right"/>
      </w:pPr>
      <w:r w:rsidRPr="00E76649">
        <w:lastRenderedPageBreak/>
        <w:t>Приложение №3</w:t>
      </w:r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39"/>
        <w:gridCol w:w="1426"/>
        <w:gridCol w:w="1825"/>
        <w:gridCol w:w="2592"/>
        <w:gridCol w:w="1085"/>
        <w:gridCol w:w="1016"/>
        <w:gridCol w:w="1538"/>
        <w:gridCol w:w="92"/>
        <w:gridCol w:w="1450"/>
        <w:gridCol w:w="383"/>
        <w:gridCol w:w="518"/>
        <w:gridCol w:w="933"/>
        <w:gridCol w:w="2071"/>
        <w:gridCol w:w="56"/>
        <w:gridCol w:w="85"/>
      </w:tblGrid>
      <w:tr w:rsidR="001F4081" w:rsidRPr="00E76649" w:rsidTr="001F4081">
        <w:trPr>
          <w:trHeight w:val="94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УТВЕРЖДАЮ:</w:t>
            </w:r>
          </w:p>
        </w:tc>
      </w:tr>
      <w:tr w:rsidR="001F4081" w:rsidRPr="00E76649" w:rsidTr="001F4081">
        <w:trPr>
          <w:gridAfter w:val="2"/>
          <w:wAfter w:w="141" w:type="dxa"/>
          <w:trHeight w:val="25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4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 xml:space="preserve">Директор Нижегородского отделения  филиала  </w:t>
            </w:r>
          </w:p>
        </w:tc>
      </w:tr>
      <w:tr w:rsidR="001F4081" w:rsidRPr="00E76649" w:rsidTr="001F4081">
        <w:trPr>
          <w:gridAfter w:val="2"/>
          <w:wAfter w:w="141" w:type="dxa"/>
          <w:trHeight w:val="25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54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"Приволжский территориальный округ"</w:t>
            </w:r>
          </w:p>
        </w:tc>
      </w:tr>
      <w:tr w:rsidR="001F4081" w:rsidRPr="00E76649" w:rsidTr="001F4081">
        <w:trPr>
          <w:gridAfter w:val="2"/>
          <w:wAfter w:w="141" w:type="dxa"/>
          <w:trHeight w:val="25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ФГУП "РосРАО"</w:t>
            </w:r>
          </w:p>
        </w:tc>
      </w:tr>
      <w:tr w:rsidR="001F4081" w:rsidRPr="00E76649" w:rsidTr="001F4081">
        <w:trPr>
          <w:gridAfter w:val="2"/>
          <w:wAfter w:w="141" w:type="dxa"/>
          <w:trHeight w:val="25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__________________ /</w:t>
            </w:r>
            <w:proofErr w:type="spellStart"/>
            <w:r w:rsidRPr="00E76649">
              <w:rPr>
                <w:sz w:val="20"/>
                <w:szCs w:val="20"/>
              </w:rPr>
              <w:t>В.В.Ерохин</w:t>
            </w:r>
            <w:proofErr w:type="spellEnd"/>
            <w:r w:rsidRPr="00E76649">
              <w:rPr>
                <w:sz w:val="20"/>
                <w:szCs w:val="20"/>
              </w:rPr>
              <w:t>/</w:t>
            </w:r>
          </w:p>
        </w:tc>
      </w:tr>
      <w:tr w:rsidR="001F4081" w:rsidRPr="00E76649" w:rsidTr="001F4081">
        <w:trPr>
          <w:gridAfter w:val="2"/>
          <w:wAfter w:w="141" w:type="dxa"/>
          <w:trHeight w:val="25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«___»___________________ 2014 г.</w:t>
            </w:r>
          </w:p>
        </w:tc>
      </w:tr>
      <w:tr w:rsidR="001F4081" w:rsidRPr="00E76649" w:rsidTr="001F4081">
        <w:trPr>
          <w:gridAfter w:val="1"/>
          <w:wAfter w:w="85" w:type="dxa"/>
          <w:trHeight w:val="315"/>
        </w:trPr>
        <w:tc>
          <w:tcPr>
            <w:tcW w:w="157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</w:rPr>
            </w:pPr>
            <w:r w:rsidRPr="00E76649">
              <w:rPr>
                <w:b/>
                <w:bCs/>
              </w:rPr>
              <w:t>ЛОКАЛЬНЫЙ  СМЕТНЫЙ  РАСЧЕТ №3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615"/>
        </w:trPr>
        <w:tc>
          <w:tcPr>
            <w:tcW w:w="157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Капитальный ремонт кабинетов административного здания  Нижегородского отделения филиала "Приволжский территориальный округ" ФГУП "РосРАО". Кондиционирование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57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i/>
                <w:iCs/>
                <w:sz w:val="16"/>
                <w:szCs w:val="16"/>
              </w:rPr>
            </w:pPr>
            <w:r w:rsidRPr="00E76649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Основание:  Дефектная ведомость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2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  <w:r w:rsidRPr="00E76649">
              <w:rPr>
                <w:sz w:val="20"/>
                <w:szCs w:val="20"/>
              </w:rPr>
              <w:t>559918,26 руб.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  <w:proofErr w:type="gramStart"/>
            <w:r w:rsidRPr="00E76649">
              <w:rPr>
                <w:sz w:val="20"/>
                <w:szCs w:val="20"/>
              </w:rPr>
              <w:t>Составлен</w:t>
            </w:r>
            <w:proofErr w:type="gramEnd"/>
            <w:r w:rsidRPr="00E76649">
              <w:rPr>
                <w:sz w:val="20"/>
                <w:szCs w:val="20"/>
              </w:rPr>
              <w:t xml:space="preserve"> в базисных и текущих ценах по состоянию на    2 кв. 2014г.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5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№ </w:t>
            </w:r>
            <w:proofErr w:type="spellStart"/>
            <w:r w:rsidRPr="00E76649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Обоснование</w:t>
            </w:r>
          </w:p>
        </w:tc>
        <w:tc>
          <w:tcPr>
            <w:tcW w:w="4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Количество</w:t>
            </w:r>
          </w:p>
        </w:tc>
        <w:tc>
          <w:tcPr>
            <w:tcW w:w="3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1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1F4081" w:rsidRPr="00E76649" w:rsidTr="001F4081">
        <w:trPr>
          <w:gridAfter w:val="1"/>
          <w:wAfter w:w="85" w:type="dxa"/>
          <w:trHeight w:val="2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4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Всего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r w:rsidRPr="00E76649">
              <w:rPr>
                <w:sz w:val="18"/>
                <w:szCs w:val="18"/>
              </w:rPr>
              <w:t>Экспл</w:t>
            </w:r>
            <w:proofErr w:type="spellEnd"/>
            <w:r w:rsidRPr="00E76649">
              <w:rPr>
                <w:sz w:val="18"/>
                <w:szCs w:val="18"/>
              </w:rPr>
              <w:t xml:space="preserve">. </w:t>
            </w:r>
            <w:proofErr w:type="spellStart"/>
            <w:r w:rsidRPr="00E76649">
              <w:rPr>
                <w:sz w:val="18"/>
                <w:szCs w:val="18"/>
              </w:rPr>
              <w:t>маш</w:t>
            </w:r>
            <w:proofErr w:type="spellEnd"/>
            <w:r w:rsidRPr="00E76649">
              <w:rPr>
                <w:sz w:val="18"/>
                <w:szCs w:val="18"/>
              </w:rPr>
              <w:t>.</w:t>
            </w:r>
          </w:p>
        </w:tc>
        <w:tc>
          <w:tcPr>
            <w:tcW w:w="18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4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в </w:t>
            </w:r>
            <w:proofErr w:type="spellStart"/>
            <w:r w:rsidRPr="00E76649">
              <w:rPr>
                <w:sz w:val="18"/>
                <w:szCs w:val="18"/>
              </w:rPr>
              <w:t>т.ч</w:t>
            </w:r>
            <w:proofErr w:type="spellEnd"/>
            <w:r w:rsidRPr="00E76649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18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4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</w:t>
            </w:r>
          </w:p>
        </w:tc>
      </w:tr>
      <w:tr w:rsidR="001F4081" w:rsidRPr="00E76649" w:rsidTr="001F4081">
        <w:trPr>
          <w:gridAfter w:val="1"/>
          <w:wAfter w:w="85" w:type="dxa"/>
          <w:trHeight w:val="357"/>
        </w:trPr>
        <w:tc>
          <w:tcPr>
            <w:tcW w:w="157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E76649">
              <w:rPr>
                <w:b/>
                <w:bCs/>
                <w:sz w:val="20"/>
                <w:szCs w:val="20"/>
              </w:rPr>
              <w:t>Раздел 1. Строительно-монтажные работы</w:t>
            </w:r>
          </w:p>
        </w:tc>
      </w:tr>
      <w:tr w:rsidR="001F4081" w:rsidRPr="00E76649" w:rsidTr="001F4081">
        <w:trPr>
          <w:gridAfter w:val="1"/>
          <w:wAfter w:w="85" w:type="dxa"/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ТЕРр69-2-1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Сверление отверстий: в кирпичных стенах </w:t>
            </w:r>
            <w:proofErr w:type="spellStart"/>
            <w:r w:rsidRPr="00E76649">
              <w:rPr>
                <w:sz w:val="18"/>
                <w:szCs w:val="18"/>
              </w:rPr>
              <w:t>электроперфоратором</w:t>
            </w:r>
            <w:proofErr w:type="spellEnd"/>
            <w:r w:rsidRPr="00E76649">
              <w:rPr>
                <w:sz w:val="18"/>
                <w:szCs w:val="18"/>
              </w:rPr>
              <w:t xml:space="preserve"> диаметром до 20 мм, толщина стен 0,5 кирпича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отверстий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0,2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59,45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49,03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10,42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161,46</w:t>
            </w:r>
          </w:p>
        </w:tc>
      </w:tr>
      <w:tr w:rsidR="001F4081" w:rsidRPr="00E76649" w:rsidTr="001F4081">
        <w:trPr>
          <w:gridAfter w:val="1"/>
          <w:wAfter w:w="85" w:type="dxa"/>
          <w:trHeight w:val="10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ТЕРр69-2-2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Сверление отверстий: на каждые 0,5 кирпича </w:t>
            </w:r>
            <w:r w:rsidRPr="00E76649">
              <w:rPr>
                <w:sz w:val="18"/>
                <w:szCs w:val="18"/>
                <w:u w:val="single"/>
              </w:rPr>
              <w:t>толщины стен добавлять</w:t>
            </w:r>
            <w:r w:rsidRPr="00E76649">
              <w:rPr>
                <w:sz w:val="18"/>
                <w:szCs w:val="18"/>
              </w:rPr>
              <w:t xml:space="preserve"> к расценке 69-2-1</w:t>
            </w:r>
            <w:r w:rsidRPr="00E76649">
              <w:rPr>
                <w:sz w:val="18"/>
                <w:szCs w:val="18"/>
              </w:rPr>
              <w:br/>
              <w:t xml:space="preserve">(Добавить до толщины стены 2,5 кирпича ПЗ=4 (ОЗП=4; ЭМ=4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 xml:space="preserve">.; ЗПМ=4; МАТ=4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ТЗ=4; ТЗМ=4))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отверстий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0,2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228,68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188,6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40,08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46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609,96</w:t>
            </w:r>
          </w:p>
        </w:tc>
      </w:tr>
      <w:tr w:rsidR="001F4081" w:rsidRPr="00E76649" w:rsidTr="001F4081">
        <w:trPr>
          <w:gridAfter w:val="1"/>
          <w:wAfter w:w="85" w:type="dxa"/>
          <w:trHeight w:val="8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ТЕРр69-2-3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Сверление отверстий: на каждые 10 мм диаметра </w:t>
            </w:r>
            <w:r w:rsidRPr="00E76649">
              <w:rPr>
                <w:sz w:val="18"/>
                <w:szCs w:val="18"/>
                <w:u w:val="single"/>
              </w:rPr>
              <w:t>свыше 20 мм добавлять к расценке 69</w:t>
            </w:r>
            <w:r w:rsidRPr="00E76649">
              <w:rPr>
                <w:sz w:val="18"/>
                <w:szCs w:val="18"/>
              </w:rPr>
              <w:t>-2-1</w:t>
            </w:r>
            <w:r w:rsidRPr="00E76649">
              <w:rPr>
                <w:sz w:val="18"/>
                <w:szCs w:val="18"/>
              </w:rPr>
              <w:br/>
              <w:t xml:space="preserve">(ПЗ=3 (ОЗП=3; ЭМ=3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 xml:space="preserve">.; ЗПМ=3; МАТ=3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ТЗ=3; ТЗМ=3))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отверстий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0,2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204,99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169,05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35,94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544,18</w:t>
            </w:r>
          </w:p>
        </w:tc>
      </w:tr>
      <w:tr w:rsidR="001F4081" w:rsidRPr="00E76649" w:rsidTr="001F4081">
        <w:trPr>
          <w:gridAfter w:val="1"/>
          <w:wAfter w:w="85" w:type="dxa"/>
          <w:trHeight w:val="4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ТЕРр69-2-4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Сверление отверстий: в перегородках из ГКЛ электродрелью диаметром до 10 мм глубиной до 20см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отверстий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0,1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112,95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93,77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19,18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143,52</w:t>
            </w:r>
          </w:p>
        </w:tc>
      </w:tr>
      <w:tr w:rsidR="001F4081" w:rsidRPr="00E76649" w:rsidTr="001F4081">
        <w:trPr>
          <w:gridAfter w:val="1"/>
          <w:wAfter w:w="85" w:type="dxa"/>
          <w:trHeight w:val="9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ТЕРр69-2-6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Сверление отверстий: на каждые 10 мм диаметра </w:t>
            </w:r>
            <w:r w:rsidRPr="00E76649">
              <w:rPr>
                <w:sz w:val="18"/>
                <w:szCs w:val="18"/>
                <w:u w:val="single"/>
              </w:rPr>
              <w:t>свыше 10 мм добавлять</w:t>
            </w:r>
            <w:r w:rsidRPr="00E76649">
              <w:rPr>
                <w:sz w:val="18"/>
                <w:szCs w:val="18"/>
              </w:rPr>
              <w:t xml:space="preserve"> к расценке 69-2-4</w:t>
            </w:r>
            <w:r w:rsidRPr="00E76649">
              <w:rPr>
                <w:sz w:val="18"/>
                <w:szCs w:val="18"/>
              </w:rPr>
              <w:br/>
              <w:t xml:space="preserve">(ПЗ=3 (ОЗП=3; ЭМ=3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 xml:space="preserve">.; ЗПМ=3; МАТ=3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ТЗ=3; ТЗМ=3))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отверстий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0,1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118,74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98,58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20,16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161,46</w:t>
            </w:r>
          </w:p>
        </w:tc>
      </w:tr>
      <w:tr w:rsidR="001F4081" w:rsidRPr="00E76649" w:rsidTr="001F4081">
        <w:trPr>
          <w:gridAfter w:val="1"/>
          <w:wAfter w:w="85" w:type="dxa"/>
          <w:trHeight w:val="1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ТЕР20-06-013-01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Монтаж наружного блока (</w:t>
            </w:r>
            <w:r w:rsidRPr="00E76649">
              <w:rPr>
                <w:sz w:val="18"/>
                <w:szCs w:val="18"/>
                <w:u w:val="single"/>
              </w:rPr>
              <w:t>применительно)</w:t>
            </w:r>
            <w:r w:rsidRPr="00E76649">
              <w:rPr>
                <w:sz w:val="18"/>
                <w:szCs w:val="18"/>
              </w:rPr>
              <w:br w:type="page"/>
              <w:t>______________</w:t>
            </w:r>
          </w:p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 блоков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3186,16</w:t>
            </w:r>
            <w:r w:rsidRPr="00E76649">
              <w:rPr>
                <w:sz w:val="18"/>
                <w:szCs w:val="18"/>
              </w:rPr>
              <w:br w:type="page"/>
              <w:t>_____</w:t>
            </w:r>
            <w:r w:rsidRPr="00E76649">
              <w:rPr>
                <w:sz w:val="18"/>
                <w:szCs w:val="18"/>
              </w:rPr>
              <w:br w:type="page"/>
              <w:t>1933,2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928,46</w:t>
            </w:r>
            <w:r w:rsidRPr="00E76649">
              <w:rPr>
                <w:sz w:val="18"/>
                <w:szCs w:val="18"/>
              </w:rPr>
              <w:br w:type="page"/>
              <w:t>_____</w:t>
            </w:r>
            <w:r w:rsidRPr="00E76649">
              <w:rPr>
                <w:sz w:val="18"/>
                <w:szCs w:val="18"/>
              </w:rPr>
              <w:br w:type="page"/>
              <w:t>42,51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3186</w:t>
            </w:r>
            <w:r w:rsidRPr="00E76649">
              <w:rPr>
                <w:sz w:val="18"/>
                <w:szCs w:val="18"/>
              </w:rPr>
              <w:br w:type="page"/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44323,76</w:t>
            </w:r>
          </w:p>
        </w:tc>
      </w:tr>
      <w:tr w:rsidR="001F4081" w:rsidRPr="00E76649" w:rsidTr="001F4081">
        <w:trPr>
          <w:gridAfter w:val="1"/>
          <w:wAfter w:w="85" w:type="dxa"/>
          <w:trHeight w:val="15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ТЕР20-06-001-01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Монтаж внутреннего блока (применительно)</w:t>
            </w:r>
            <w:r w:rsidRPr="00E76649">
              <w:rPr>
                <w:sz w:val="18"/>
                <w:szCs w:val="18"/>
              </w:rPr>
              <w:br/>
              <w:t>______________</w:t>
            </w:r>
            <w:r w:rsidRPr="00E766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 блоков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249,66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226,8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21,75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250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4395,3</w:t>
            </w:r>
          </w:p>
        </w:tc>
      </w:tr>
      <w:tr w:rsidR="001F4081" w:rsidRPr="00E76649" w:rsidTr="001F4081">
        <w:trPr>
          <w:gridAfter w:val="1"/>
          <w:wAfter w:w="85" w:type="dxa"/>
          <w:trHeight w:val="1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ТЕР26-01-017-01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Изоляция трубопроводов изделиями из вспененного </w:t>
            </w:r>
            <w:r w:rsidRPr="00E76649">
              <w:rPr>
                <w:sz w:val="18"/>
                <w:szCs w:val="18"/>
                <w:u w:val="single"/>
              </w:rPr>
              <w:t xml:space="preserve">полиэтилена </w:t>
            </w:r>
            <w:proofErr w:type="gramStart"/>
            <w:r w:rsidRPr="00E76649">
              <w:rPr>
                <w:sz w:val="18"/>
                <w:szCs w:val="18"/>
                <w:u w:val="single"/>
              </w:rPr>
              <w:t xml:space="preserve">( </w:t>
            </w:r>
            <w:proofErr w:type="gramEnd"/>
            <w:r w:rsidRPr="00E76649">
              <w:rPr>
                <w:sz w:val="18"/>
                <w:szCs w:val="18"/>
                <w:u w:val="single"/>
              </w:rPr>
              <w:t>«</w:t>
            </w:r>
            <w:proofErr w:type="spellStart"/>
            <w:r w:rsidRPr="00E76649">
              <w:rPr>
                <w:sz w:val="18"/>
                <w:szCs w:val="18"/>
                <w:u w:val="single"/>
              </w:rPr>
              <w:t>Термофлекс</w:t>
            </w:r>
            <w:proofErr w:type="spellEnd"/>
            <w:r w:rsidRPr="00E76649">
              <w:rPr>
                <w:sz w:val="18"/>
                <w:szCs w:val="18"/>
                <w:u w:val="single"/>
              </w:rPr>
              <w:t>»): трубками</w:t>
            </w:r>
            <w:r w:rsidRPr="00E76649">
              <w:rPr>
                <w:sz w:val="18"/>
                <w:szCs w:val="18"/>
              </w:rPr>
              <w:br/>
              <w:t xml:space="preserve">(МАТ=0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</w:t>
            </w:r>
            <w:r w:rsidRPr="00E76649">
              <w:rPr>
                <w:sz w:val="18"/>
                <w:szCs w:val="18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 м трубопровода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70,26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42,02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28,24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913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11092,9</w:t>
            </w:r>
          </w:p>
        </w:tc>
      </w:tr>
      <w:tr w:rsidR="001F4081" w:rsidRPr="00E76649" w:rsidTr="001F4081">
        <w:trPr>
          <w:gridAfter w:val="1"/>
          <w:wAfter w:w="85" w:type="dxa"/>
          <w:trHeight w:val="6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Теплоизоляция </w:t>
            </w:r>
            <w:proofErr w:type="spellStart"/>
            <w:r w:rsidRPr="00E76649">
              <w:rPr>
                <w:sz w:val="18"/>
                <w:szCs w:val="18"/>
              </w:rPr>
              <w:t>Vidoflex</w:t>
            </w:r>
            <w:proofErr w:type="spellEnd"/>
            <w:r w:rsidRPr="00E76649">
              <w:rPr>
                <w:sz w:val="18"/>
                <w:szCs w:val="18"/>
              </w:rPr>
              <w:t xml:space="preserve"> внутренний диаметр 10 мм толщиной 9 мм (17,47/5,98/1,18=2,48*1,06=2,63)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2,63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1022,58</w:t>
            </w:r>
          </w:p>
        </w:tc>
      </w:tr>
      <w:tr w:rsidR="001F4081" w:rsidRPr="00E76649" w:rsidTr="001F4081">
        <w:trPr>
          <w:gridAfter w:val="1"/>
          <w:wAfter w:w="85" w:type="dxa"/>
          <w:trHeight w:val="7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Теплоизоляция </w:t>
            </w:r>
            <w:proofErr w:type="spellStart"/>
            <w:r w:rsidRPr="00E76649">
              <w:rPr>
                <w:sz w:val="18"/>
                <w:szCs w:val="18"/>
              </w:rPr>
              <w:t>Vidoflex</w:t>
            </w:r>
            <w:proofErr w:type="spellEnd"/>
            <w:r w:rsidRPr="00E76649">
              <w:rPr>
                <w:sz w:val="18"/>
                <w:szCs w:val="18"/>
              </w:rPr>
              <w:t xml:space="preserve"> внутренний диаметр 12 мм толщиной 9 мм (18,02/5,98/1,18=2,55*1,06=2,7)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2,7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176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1052,48</w:t>
            </w:r>
          </w:p>
        </w:tc>
      </w:tr>
      <w:tr w:rsidR="001F4081" w:rsidRPr="00E76649" w:rsidTr="001F4081">
        <w:trPr>
          <w:gridAfter w:val="1"/>
          <w:wAfter w:w="85" w:type="dxa"/>
          <w:trHeight w:val="4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ТЕРм12-01-105-02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Трубопровод из медных труб на условное давление до 2,5 МПа, диаметр труб наружный: 28 мм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1,3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1398,03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1128,96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147,84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9,48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25116</w:t>
            </w:r>
          </w:p>
        </w:tc>
      </w:tr>
      <w:tr w:rsidR="001F4081" w:rsidRPr="00E76649" w:rsidTr="001F4081">
        <w:trPr>
          <w:gridAfter w:val="1"/>
          <w:wAfter w:w="85" w:type="dxa"/>
          <w:trHeight w:val="5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12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Труба медная 3/8" (106/5,98/1,18=15,02*1,06=15,92)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15,92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1035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6189,3</w:t>
            </w:r>
          </w:p>
        </w:tc>
      </w:tr>
      <w:tr w:rsidR="001F4081" w:rsidRPr="00E76649" w:rsidTr="001F4081">
        <w:trPr>
          <w:gridAfter w:val="1"/>
          <w:wAfter w:w="85" w:type="dxa"/>
          <w:trHeight w:val="4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Труба медная 1/4" (61/5,98/1,18=8,64х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,06=9,16)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9,16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595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3558,1</w:t>
            </w:r>
          </w:p>
        </w:tc>
      </w:tr>
      <w:tr w:rsidR="001F4081" w:rsidRPr="00E76649" w:rsidTr="001F4081">
        <w:trPr>
          <w:gridAfter w:val="1"/>
          <w:wAfter w:w="85" w:type="dxa"/>
          <w:trHeight w:val="19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ТЕР16-04-002-01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Прокладка дренажного трубопровода (</w:t>
            </w:r>
            <w:r w:rsidRPr="00E76649">
              <w:rPr>
                <w:sz w:val="18"/>
                <w:szCs w:val="18"/>
                <w:u w:val="single"/>
              </w:rPr>
              <w:t>применительно)</w:t>
            </w:r>
            <w:r w:rsidRPr="00E76649">
              <w:rPr>
                <w:sz w:val="18"/>
                <w:szCs w:val="18"/>
                <w:u w:val="single"/>
              </w:rPr>
              <w:br w:type="page"/>
            </w:r>
            <w:r w:rsidRPr="00E76649">
              <w:rPr>
                <w:sz w:val="18"/>
                <w:szCs w:val="18"/>
              </w:rPr>
              <w:t>______________</w:t>
            </w:r>
            <w:r w:rsidRPr="00E76649">
              <w:rPr>
                <w:sz w:val="18"/>
                <w:szCs w:val="18"/>
              </w:rPr>
              <w:br w:type="page"/>
            </w:r>
          </w:p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ЗПМ=1,25; ТЗ=1,15; ТЗМ=1,25)</w:t>
            </w:r>
            <w:r w:rsidRPr="00E76649">
              <w:rPr>
                <w:sz w:val="18"/>
                <w:szCs w:val="18"/>
              </w:rPr>
              <w:br w:type="page"/>
              <w:t>______________</w:t>
            </w:r>
            <w:r w:rsidRPr="00E76649">
              <w:rPr>
                <w:sz w:val="18"/>
                <w:szCs w:val="18"/>
              </w:rPr>
              <w:br w:type="page"/>
            </w:r>
          </w:p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3 389,24 = 3 729,63 - 0,55 x 23,67 - 0,25 x 11,69 - 0,0016 x 2,15 - 8,99 x 36,09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м трубопровода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0,5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4025,47</w:t>
            </w:r>
            <w:r w:rsidRPr="00E76649">
              <w:rPr>
                <w:sz w:val="18"/>
                <w:szCs w:val="18"/>
              </w:rPr>
              <w:br w:type="page"/>
              <w:t>_____</w:t>
            </w:r>
            <w:r w:rsidRPr="00E76649">
              <w:rPr>
                <w:sz w:val="18"/>
                <w:szCs w:val="18"/>
              </w:rPr>
              <w:br w:type="page"/>
              <w:t>2270,89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1700,11</w:t>
            </w:r>
            <w:r w:rsidRPr="00E76649">
              <w:rPr>
                <w:sz w:val="18"/>
                <w:szCs w:val="18"/>
              </w:rPr>
              <w:br w:type="page"/>
              <w:t>_____</w:t>
            </w:r>
            <w:r w:rsidRPr="00E76649">
              <w:rPr>
                <w:sz w:val="18"/>
                <w:szCs w:val="18"/>
              </w:rPr>
              <w:br w:type="page"/>
              <w:t>227,3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2013</w:t>
            </w:r>
            <w:r w:rsidRPr="00E76649">
              <w:rPr>
                <w:sz w:val="18"/>
                <w:szCs w:val="18"/>
              </w:rPr>
              <w:br w:type="page"/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28010,32</w:t>
            </w:r>
          </w:p>
        </w:tc>
      </w:tr>
      <w:tr w:rsidR="001F4081" w:rsidRPr="00E76649" w:rsidTr="001F4081">
        <w:trPr>
          <w:gridAfter w:val="1"/>
          <w:wAfter w:w="85" w:type="dxa"/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15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Дренажная трубка гофрированная диаметром 5/8" (23/5,98/1,18=3,26х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,06=3,46)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3,46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1034,54</w:t>
            </w:r>
          </w:p>
        </w:tc>
      </w:tr>
      <w:tr w:rsidR="001F4081" w:rsidRPr="00E76649" w:rsidTr="001F4081">
        <w:trPr>
          <w:gridAfter w:val="1"/>
          <w:wAfter w:w="85" w:type="dxa"/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ТЕРм08-02-412-03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E7664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1,3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210,46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77,42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9,62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0,54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274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2756,78</w:t>
            </w:r>
          </w:p>
        </w:tc>
      </w:tr>
      <w:tr w:rsidR="001F4081" w:rsidRPr="00E76649" w:rsidTr="001F4081">
        <w:trPr>
          <w:gridAfter w:val="1"/>
          <w:wAfter w:w="85" w:type="dxa"/>
          <w:trHeight w:val="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17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Кабель ВВГ 3х2,5  (44/5,98/1,18=6,24х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,06=6,61)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6,61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859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5136,82</w:t>
            </w:r>
          </w:p>
        </w:tc>
      </w:tr>
      <w:tr w:rsidR="001F4081" w:rsidRPr="00E76649" w:rsidTr="001F4081">
        <w:trPr>
          <w:gridAfter w:val="1"/>
          <w:wAfter w:w="85" w:type="dxa"/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proofErr w:type="spellStart"/>
            <w:r w:rsidRPr="00E76649">
              <w:rPr>
                <w:sz w:val="18"/>
                <w:szCs w:val="18"/>
              </w:rPr>
              <w:t>Гофротруба</w:t>
            </w:r>
            <w:proofErr w:type="spellEnd"/>
            <w:r w:rsidRPr="00E76649">
              <w:rPr>
                <w:sz w:val="18"/>
                <w:szCs w:val="18"/>
              </w:rPr>
              <w:t xml:space="preserve"> 16мм (4,12/5,98/1,18=0,58х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,06=0,61)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 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0,61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79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472,42</w:t>
            </w:r>
          </w:p>
        </w:tc>
      </w:tr>
      <w:tr w:rsidR="001F4081" w:rsidRPr="00E76649" w:rsidTr="001F4081">
        <w:trPr>
          <w:gridAfter w:val="1"/>
          <w:wAfter w:w="85" w:type="dxa"/>
          <w:trHeight w:val="16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19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ТЕР20-02-019-01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Установка подставок под наружный блок</w:t>
            </w:r>
            <w:r w:rsidRPr="00E76649">
              <w:rPr>
                <w:sz w:val="18"/>
                <w:szCs w:val="18"/>
              </w:rPr>
              <w:br/>
              <w:t>______________</w:t>
            </w:r>
            <w:r w:rsidRPr="00E766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 xml:space="preserve">.; ЗПМ=1,25; ТЗ=1,15; </w:t>
            </w:r>
            <w:r w:rsidRPr="00E76649">
              <w:rPr>
                <w:sz w:val="18"/>
                <w:szCs w:val="18"/>
                <w:u w:val="single"/>
              </w:rPr>
              <w:t>ТЗМ=1,25)</w:t>
            </w:r>
            <w:r w:rsidRPr="00E76649">
              <w:rPr>
                <w:sz w:val="18"/>
                <w:szCs w:val="18"/>
              </w:rPr>
              <w:t>______________</w:t>
            </w:r>
          </w:p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87,27 = 944,00 - 100 x 8,53 - 0,01 x 372,94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100 кг изделия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99,16</w:t>
            </w:r>
            <w:r w:rsidRPr="00E76649">
              <w:rPr>
                <w:sz w:val="18"/>
                <w:szCs w:val="18"/>
              </w:rPr>
              <w:br/>
              <w:t>_____</w:t>
            </w:r>
            <w:r w:rsidRPr="00E76649">
              <w:rPr>
                <w:sz w:val="18"/>
                <w:szCs w:val="18"/>
              </w:rPr>
              <w:br/>
              <w:t>66,6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16,01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99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1453,14</w:t>
            </w:r>
          </w:p>
        </w:tc>
      </w:tr>
      <w:tr w:rsidR="001F4081" w:rsidRPr="00E76649" w:rsidTr="001F4081">
        <w:trPr>
          <w:gridAfter w:val="1"/>
          <w:wAfter w:w="85" w:type="dxa"/>
          <w:trHeight w:val="16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20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Прайс Фирма Константа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Подставка под наружный блок (1000/5,98/1,18=141,72х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,06=150,22)</w:t>
            </w:r>
            <w:r w:rsidRPr="00E76649">
              <w:rPr>
                <w:sz w:val="18"/>
                <w:szCs w:val="18"/>
              </w:rPr>
              <w:br/>
              <w:t>______________</w:t>
            </w:r>
            <w:r w:rsidRPr="00E766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E76649">
              <w:rPr>
                <w:sz w:val="18"/>
                <w:szCs w:val="18"/>
              </w:rPr>
              <w:t>расх</w:t>
            </w:r>
            <w:proofErr w:type="spellEnd"/>
            <w:r w:rsidRPr="00E766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7664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150,22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1502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8981,96</w:t>
            </w:r>
          </w:p>
        </w:tc>
      </w:tr>
      <w:tr w:rsidR="001F4081" w:rsidRPr="00E76649" w:rsidTr="001F4081">
        <w:trPr>
          <w:gridAfter w:val="1"/>
          <w:wAfter w:w="85" w:type="dxa"/>
          <w:trHeight w:val="286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ТСЦ-101-3264</w:t>
            </w: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Азот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т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0,2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1870,74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18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374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2236,52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3664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Итого по разделу 1 ремонтные работы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155612</w:t>
            </w:r>
          </w:p>
        </w:tc>
      </w:tr>
      <w:tr w:rsidR="001F4081" w:rsidRPr="00E76649" w:rsidTr="001F4081">
        <w:trPr>
          <w:gridAfter w:val="1"/>
          <w:wAfter w:w="85" w:type="dxa"/>
          <w:trHeight w:val="357"/>
        </w:trPr>
        <w:tc>
          <w:tcPr>
            <w:tcW w:w="157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20"/>
                <w:szCs w:val="20"/>
              </w:rPr>
            </w:pPr>
            <w:r w:rsidRPr="00E76649">
              <w:rPr>
                <w:b/>
                <w:bCs/>
                <w:sz w:val="20"/>
                <w:szCs w:val="20"/>
              </w:rPr>
              <w:t>Раздел 2. Стоимость оборудования</w:t>
            </w:r>
          </w:p>
        </w:tc>
      </w:tr>
      <w:tr w:rsidR="001F4081" w:rsidRPr="00E76649" w:rsidTr="001F4081">
        <w:trPr>
          <w:gridAfter w:val="1"/>
          <w:wAfter w:w="85" w:type="dxa"/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Прайс-лист </w:t>
            </w:r>
            <w:proofErr w:type="spellStart"/>
            <w:r w:rsidRPr="00E76649">
              <w:rPr>
                <w:sz w:val="18"/>
                <w:szCs w:val="18"/>
              </w:rPr>
              <w:t>Airflow</w:t>
            </w:r>
            <w:proofErr w:type="spellEnd"/>
            <w:r w:rsidRPr="00E76649">
              <w:rPr>
                <w:sz w:val="18"/>
                <w:szCs w:val="18"/>
              </w:rPr>
              <w:t xml:space="preserve"> </w:t>
            </w:r>
            <w:proofErr w:type="spellStart"/>
            <w:r w:rsidRPr="00E76649">
              <w:rPr>
                <w:sz w:val="18"/>
                <w:szCs w:val="18"/>
              </w:rPr>
              <w:t>Engineering</w:t>
            </w:r>
            <w:proofErr w:type="spellEnd"/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Кондиционер </w:t>
            </w:r>
            <w:proofErr w:type="spellStart"/>
            <w:r w:rsidRPr="00E76649">
              <w:rPr>
                <w:sz w:val="18"/>
                <w:szCs w:val="18"/>
              </w:rPr>
              <w:t>Мitsubishi</w:t>
            </w:r>
            <w:proofErr w:type="spellEnd"/>
            <w:r w:rsidRPr="00E76649">
              <w:rPr>
                <w:sz w:val="18"/>
                <w:szCs w:val="18"/>
              </w:rPr>
              <w:t xml:space="preserve"> MSC-GE (35500/5,98/1,18=5030,89х</w:t>
            </w:r>
            <w:proofErr w:type="gramStart"/>
            <w:r w:rsidRPr="00E76649">
              <w:rPr>
                <w:sz w:val="18"/>
                <w:szCs w:val="18"/>
              </w:rPr>
              <w:t>1</w:t>
            </w:r>
            <w:proofErr w:type="gramEnd"/>
            <w:r w:rsidRPr="00E76649">
              <w:rPr>
                <w:sz w:val="18"/>
                <w:szCs w:val="18"/>
              </w:rPr>
              <w:t>,06=5332,74)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комплект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5332,74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53327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318895,46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Итого по разделу 2 Стоимость оборудования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center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318895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66965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68162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6782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: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78% ФОТ (от 116)  (Поз. 1-5)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90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80% ФОТ (от 1702)  (Поз. 11-13, 15)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1362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95% ФОТ (от 117)  (Поз. 16-18)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111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90% =  100%*0.9 ФОТ (от 628)  (Поз. 8-10)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565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115% =  128%*0.9 ФОТ (от 4047)  (Поз. 6-7, 14, 19-22)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4654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4405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: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50% ФОТ (от 116)  (Поз. 1-5)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58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60% ФОТ (от 1702)  (Поз. 11-13, 15)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1021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65% ФОТ (от 117)  (Поз. 16-18)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76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60% =  70%*0.85 ФОТ (от 628)  (Поз. 8-10)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377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71% =  83%*0.85 ФОТ (от 4047)  (Поз. 6-7, 14, 19-22)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2873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Итого Строительные работы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428652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Итого Монтажные работы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45855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474507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</w:t>
            </w:r>
            <w:proofErr w:type="spellStart"/>
            <w:r w:rsidRPr="00E76649">
              <w:rPr>
                <w:sz w:val="18"/>
                <w:szCs w:val="18"/>
              </w:rPr>
              <w:t>Справочно</w:t>
            </w:r>
            <w:proofErr w:type="spellEnd"/>
            <w:r w:rsidRPr="00E76649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 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58978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2770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6610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6782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4405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474507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85411,26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12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b/>
                <w:bCs/>
                <w:sz w:val="18"/>
                <w:szCs w:val="18"/>
              </w:rPr>
            </w:pPr>
            <w:r w:rsidRPr="00E76649">
              <w:rPr>
                <w:b/>
                <w:bCs/>
                <w:sz w:val="18"/>
                <w:szCs w:val="18"/>
              </w:rPr>
              <w:t>559918,26</w:t>
            </w: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4081" w:rsidRPr="00E76649" w:rsidRDefault="001F4081" w:rsidP="001F4081">
            <w:pPr>
              <w:jc w:val="right"/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6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Составил:  _________________ //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  <w:tr w:rsidR="001F4081" w:rsidRPr="00E76649" w:rsidTr="001F4081">
        <w:trPr>
          <w:gridAfter w:val="1"/>
          <w:wAfter w:w="85" w:type="dxa"/>
          <w:trHeight w:val="255"/>
        </w:trPr>
        <w:tc>
          <w:tcPr>
            <w:tcW w:w="6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4081" w:rsidRPr="00E76649" w:rsidRDefault="001F4081" w:rsidP="001F4081">
            <w:pPr>
              <w:rPr>
                <w:sz w:val="18"/>
                <w:szCs w:val="18"/>
              </w:rPr>
            </w:pPr>
            <w:r w:rsidRPr="00E76649">
              <w:rPr>
                <w:sz w:val="18"/>
                <w:szCs w:val="18"/>
              </w:rPr>
              <w:t>Проверил:  _________________ //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081" w:rsidRPr="00E76649" w:rsidRDefault="001F4081" w:rsidP="001F4081">
            <w:pPr>
              <w:rPr>
                <w:sz w:val="20"/>
                <w:szCs w:val="20"/>
              </w:rPr>
            </w:pPr>
          </w:p>
        </w:tc>
      </w:tr>
    </w:tbl>
    <w:p w:rsidR="001F4081" w:rsidRPr="00E76649" w:rsidRDefault="001F4081" w:rsidP="001F4081">
      <w:pPr>
        <w:tabs>
          <w:tab w:val="left" w:pos="900"/>
          <w:tab w:val="left" w:pos="1080"/>
          <w:tab w:val="left" w:pos="13892"/>
        </w:tabs>
        <w:ind w:right="-55"/>
        <w:jc w:val="both"/>
      </w:pPr>
    </w:p>
    <w:p w:rsidR="0030315B" w:rsidRDefault="0030315B" w:rsidP="001F4081"/>
    <w:p w:rsidR="001F4081" w:rsidRDefault="001F4081" w:rsidP="001F4081"/>
    <w:p w:rsidR="001F4081" w:rsidRPr="00AE58B4" w:rsidRDefault="001F4081" w:rsidP="001F4081"/>
    <w:sectPr w:rsidR="001F4081" w:rsidRPr="00AE58B4" w:rsidSect="001F4081">
      <w:pgSz w:w="16840" w:h="11907" w:orient="landscape" w:code="9"/>
      <w:pgMar w:top="1418" w:right="1134" w:bottom="567" w:left="709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1F408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AA7DAA">
          <w:rPr>
            <w:rFonts w:ascii="Times New Roman" w:hAnsi="Times New Roman"/>
            <w:noProof/>
          </w:rPr>
          <w:t>28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AA7DAA">
          <w:rPr>
            <w:rFonts w:ascii="Times New Roman" w:hAnsi="Times New Roman"/>
            <w:noProof/>
          </w:rPr>
          <w:t>28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F4081" w:rsidRPr="0030315B" w:rsidRDefault="001F408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AA7DAA" w:rsidRPr="00AA7DAA">
      <w:rPr>
        <w:rFonts w:ascii="Times New Roman" w:hAnsi="Times New Roman" w:cs="Times New Roman"/>
      </w:rPr>
      <w:t>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674C00C-3542-400A-B2CB-28E6FAA8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338</TotalTime>
  <Pages>28</Pages>
  <Words>6670</Words>
  <Characters>42818</Characters>
  <Application>Microsoft Office Word</Application>
  <DocSecurity>0</DocSecurity>
  <Lines>356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49390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82</cp:revision>
  <cp:lastPrinted>2013-05-13T10:31:00Z</cp:lastPrinted>
  <dcterms:created xsi:type="dcterms:W3CDTF">2013-12-04T11:06:00Z</dcterms:created>
  <dcterms:modified xsi:type="dcterms:W3CDTF">2014-09-01T15:01:00Z</dcterms:modified>
</cp:coreProperties>
</file>