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CF2" w:rsidRPr="00331F42" w:rsidRDefault="004F3CF2" w:rsidP="0055660F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4F3CF2" w:rsidRPr="00331F42" w:rsidRDefault="004F3CF2" w:rsidP="0055660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224/11.02-04/14-376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4F3CF2" w:rsidRPr="00550519" w:rsidRDefault="004F3CF2" w:rsidP="005566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4F3CF2" w:rsidRPr="00345001" w:rsidRDefault="004F3CF2" w:rsidP="0055660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C4110B">
        <w:rPr>
          <w:rFonts w:ascii="Times New Roman" w:hAnsi="Times New Roman" w:cs="Times New Roman"/>
          <w:spacing w:val="-6"/>
        </w:rPr>
        <w:t>оказание услуг по проведению специальной оценки условий труда</w:t>
      </w:r>
      <w:r>
        <w:rPr>
          <w:rFonts w:ascii="Times New Roman" w:hAnsi="Times New Roman" w:cs="Times New Roman"/>
          <w:spacing w:val="-6"/>
        </w:rPr>
        <w:t xml:space="preserve"> </w:t>
      </w:r>
      <w:r w:rsidRPr="0034500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4F3CF2" w:rsidRPr="00331F42" w:rsidRDefault="004F3CF2" w:rsidP="005566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F3CF2" w:rsidRPr="00331F42" w:rsidRDefault="004F3CF2" w:rsidP="0055660F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4F3CF2" w:rsidRPr="00331F42" w:rsidRDefault="004F3CF2" w:rsidP="0055660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4F3CF2" w:rsidRPr="00550519" w:rsidRDefault="004F3CF2" w:rsidP="005566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7D5733">
        <w:rPr>
          <w:rFonts w:ascii="Times New Roman" w:hAnsi="Times New Roman" w:cs="Times New Roman"/>
          <w:color w:val="000000"/>
        </w:rPr>
        <w:t xml:space="preserve">Аульченко Евгения Юрьевна (48439) 9-87-86, </w:t>
      </w:r>
      <w:r w:rsidRPr="007D5733">
        <w:rPr>
          <w:rFonts w:ascii="Times New Roman" w:hAnsi="Times New Roman" w:cs="Times New Roman"/>
          <w:color w:val="000000"/>
          <w:lang w:val="en-US"/>
        </w:rPr>
        <w:t>aulchenko</w:t>
      </w:r>
      <w:r w:rsidRPr="007D5733">
        <w:rPr>
          <w:rFonts w:ascii="Times New Roman" w:hAnsi="Times New Roman" w:cs="Times New Roman"/>
          <w:color w:val="000000"/>
        </w:rPr>
        <w:t>@</w:t>
      </w:r>
      <w:r w:rsidRPr="007D5733">
        <w:rPr>
          <w:rFonts w:ascii="Times New Roman" w:hAnsi="Times New Roman" w:cs="Times New Roman"/>
          <w:color w:val="000000"/>
          <w:lang w:val="en-US"/>
        </w:rPr>
        <w:t>ippe</w:t>
      </w:r>
      <w:r w:rsidRPr="007D5733">
        <w:rPr>
          <w:rFonts w:ascii="Times New Roman" w:hAnsi="Times New Roman" w:cs="Times New Roman"/>
          <w:color w:val="000000"/>
        </w:rPr>
        <w:t>.</w:t>
      </w:r>
      <w:r w:rsidRPr="007D5733">
        <w:rPr>
          <w:rFonts w:ascii="Times New Roman" w:hAnsi="Times New Roman" w:cs="Times New Roman"/>
          <w:color w:val="000000"/>
          <w:lang w:val="en-US"/>
        </w:rPr>
        <w:t>ru</w:t>
      </w:r>
      <w:r w:rsidRPr="007D5733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>Матюкова Светлана Ивановна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4F3CF2" w:rsidRPr="00345001" w:rsidRDefault="004F3CF2" w:rsidP="0055660F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C4110B">
        <w:rPr>
          <w:rFonts w:ascii="Times New Roman" w:hAnsi="Times New Roman" w:cs="Times New Roman"/>
          <w:spacing w:val="-6"/>
        </w:rPr>
        <w:t>оказание услуг по проведению специальной оценки условий труда</w:t>
      </w:r>
      <w:r w:rsidRPr="00CA0665">
        <w:rPr>
          <w:rFonts w:ascii="Times New Roman" w:hAnsi="Times New Roman" w:cs="Times New Roman"/>
          <w:color w:val="000000"/>
        </w:rPr>
        <w:t>.</w:t>
      </w:r>
    </w:p>
    <w:p w:rsidR="004F3CF2" w:rsidRDefault="004F3CF2" w:rsidP="005566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4F3CF2" w:rsidRPr="001A0578" w:rsidRDefault="004F3CF2" w:rsidP="0055660F">
      <w:pPr>
        <w:pStyle w:val="BodyText"/>
        <w:tabs>
          <w:tab w:val="left" w:pos="851"/>
        </w:tabs>
        <w:spacing w:after="0"/>
        <w:ind w:firstLine="720"/>
        <w:jc w:val="both"/>
        <w:rPr>
          <w:b/>
          <w:bCs/>
          <w:sz w:val="24"/>
          <w:szCs w:val="24"/>
        </w:rPr>
      </w:pPr>
      <w:r w:rsidRPr="001A0578">
        <w:rPr>
          <w:b/>
          <w:bCs/>
          <w:sz w:val="24"/>
          <w:szCs w:val="24"/>
        </w:rPr>
        <w:t>Срок поставки товара/работ/услуг</w:t>
      </w:r>
      <w:r w:rsidRPr="001A0578">
        <w:rPr>
          <w:b/>
          <w:bCs/>
          <w:color w:val="000000"/>
          <w:sz w:val="24"/>
          <w:szCs w:val="24"/>
        </w:rPr>
        <w:t xml:space="preserve">: </w:t>
      </w:r>
      <w:r w:rsidRPr="001A0578">
        <w:rPr>
          <w:color w:val="000000"/>
          <w:sz w:val="24"/>
          <w:szCs w:val="24"/>
        </w:rPr>
        <w:t>с 05.11.2014 г. до 30.06.2015 г.</w:t>
      </w:r>
      <w:r w:rsidRPr="001A0578">
        <w:rPr>
          <w:b/>
          <w:bCs/>
          <w:sz w:val="24"/>
          <w:szCs w:val="24"/>
        </w:rPr>
        <w:t xml:space="preserve"> </w:t>
      </w:r>
    </w:p>
    <w:p w:rsidR="004F3CF2" w:rsidRPr="00C573AC" w:rsidRDefault="004F3CF2" w:rsidP="0055660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4F3CF2" w:rsidRPr="00331F42" w:rsidRDefault="004F3CF2" w:rsidP="005566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4F3CF2" w:rsidRPr="00331F42" w:rsidRDefault="004F3CF2" w:rsidP="0055660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F3CF2" w:rsidRPr="00331F42" w:rsidRDefault="004F3CF2" w:rsidP="0055660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3CF2" w:rsidRPr="00331F42" w:rsidRDefault="004F3CF2" w:rsidP="0055660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3CF2" w:rsidRPr="000B1410" w:rsidRDefault="004F3CF2" w:rsidP="0055660F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B656CB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B1410">
        <w:rPr>
          <w:rFonts w:ascii="Times New Roman" w:hAnsi="Times New Roman" w:cs="Times New Roman"/>
        </w:rPr>
        <w:t>2 471 376, 41 (Два миллиона четыреста семьдесят одна тысяча триста семьдесят шесть рублей 41 копейка) рублей, включая НДС. В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РФ.</w:t>
      </w:r>
    </w:p>
    <w:p w:rsidR="004F3CF2" w:rsidRPr="000B1410" w:rsidRDefault="004F3CF2" w:rsidP="0055660F">
      <w:pPr>
        <w:tabs>
          <w:tab w:val="left" w:pos="0"/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0B1410">
        <w:rPr>
          <w:rFonts w:ascii="Times New Roman" w:hAnsi="Times New Roman" w:cs="Times New Roman"/>
        </w:rPr>
        <w:t>Начальная (максимальная) цена договора: 2 094 386,79 (Два миллиона девяносто четыре тысячи триста восемьдесят шесть рублей 79 копеек) рублей,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F3CF2" w:rsidRPr="00D37E19" w:rsidRDefault="004F3CF2" w:rsidP="0055660F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4F3CF2" w:rsidRDefault="004F3CF2" w:rsidP="0055660F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  <w:lang w:val="en-US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(http://www.zakupki.gov.ru)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(http://zakupki.rosatom.ru)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4F3CF2" w:rsidRDefault="004F3CF2" w:rsidP="00EA663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4F3CF2" w:rsidRPr="00EA663C" w:rsidRDefault="004F3CF2" w:rsidP="00EA663C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4F3CF2" w:rsidRPr="00331F42" w:rsidRDefault="004F3CF2" w:rsidP="0055660F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EA663C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4F3CF2" w:rsidRPr="00331F42" w:rsidRDefault="004F3CF2" w:rsidP="0055660F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B06F24">
        <w:rPr>
          <w:rFonts w:ascii="Times New Roman" w:hAnsi="Times New Roman" w:cs="Times New Roman"/>
          <w:spacing w:val="-6"/>
          <w:highlight w:val="yellow"/>
        </w:rPr>
        <w:t>20</w:t>
      </w:r>
      <w:r>
        <w:rPr>
          <w:rFonts w:ascii="Times New Roman" w:hAnsi="Times New Roman" w:cs="Times New Roman"/>
          <w:spacing w:val="-6"/>
          <w:highlight w:val="yellow"/>
        </w:rPr>
        <w:t>» ок</w:t>
      </w:r>
      <w:r w:rsidRPr="00DA43C4">
        <w:rPr>
          <w:rFonts w:ascii="Times New Roman" w:hAnsi="Times New Roman" w:cs="Times New Roman"/>
          <w:spacing w:val="-6"/>
          <w:highlight w:val="yellow"/>
        </w:rPr>
        <w:t>тября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4F3CF2" w:rsidRPr="00331F42" w:rsidRDefault="004F3CF2" w:rsidP="005566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EA663C">
        <w:rPr>
          <w:rFonts w:ascii="Times New Roman" w:hAnsi="Times New Roman" w:cs="Times New Roman"/>
          <w:b/>
          <w:bCs/>
          <w:spacing w:val="-6"/>
        </w:rPr>
        <w:t>11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22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октября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F3CF2" w:rsidRPr="00331F42" w:rsidRDefault="004F3CF2" w:rsidP="005566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EA663C">
        <w:rPr>
          <w:rFonts w:ascii="Times New Roman" w:hAnsi="Times New Roman" w:cs="Times New Roman"/>
          <w:b/>
          <w:bCs/>
          <w:spacing w:val="-6"/>
        </w:rPr>
        <w:t>2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«22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6B38F4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4F3CF2" w:rsidRPr="00331F42" w:rsidRDefault="004F3CF2" w:rsidP="0055660F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</w:t>
      </w:r>
      <w:r w:rsidRPr="00EA663C">
        <w:rPr>
          <w:rFonts w:ascii="Times New Roman" w:hAnsi="Times New Roman" w:cs="Times New Roman"/>
          <w:b/>
          <w:bCs/>
          <w:spacing w:val="-6"/>
        </w:rPr>
        <w:t>3</w:t>
      </w:r>
      <w:r>
        <w:rPr>
          <w:rFonts w:ascii="Times New Roman" w:hAnsi="Times New Roman" w:cs="Times New Roman"/>
          <w:b/>
          <w:bCs/>
          <w:spacing w:val="-6"/>
        </w:rPr>
        <w:t xml:space="preserve">. </w:t>
      </w: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 xml:space="preserve">а официальном сайте и не более </w:t>
      </w:r>
      <w:r w:rsidRPr="00F76603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4F3CF2" w:rsidRPr="009C4109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9C4109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9C4109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9C4109">
        <w:rPr>
          <w:rFonts w:ascii="Times New Roman" w:hAnsi="Times New Roman" w:cs="Times New Roman"/>
          <w:spacing w:val="-6"/>
        </w:rPr>
        <w:t xml:space="preserve">: не требуется </w:t>
      </w:r>
    </w:p>
    <w:p w:rsidR="004F3CF2" w:rsidRPr="009C4109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C4109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9C4109">
        <w:rPr>
          <w:rFonts w:ascii="Times New Roman" w:hAnsi="Times New Roman" w:cs="Times New Roman"/>
        </w:rPr>
        <w:t>.</w:t>
      </w:r>
      <w:r w:rsidRPr="009C4109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4F3CF2" w:rsidRPr="009C4109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C4109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9C4109">
        <w:rPr>
          <w:rFonts w:ascii="Times New Roman" w:hAnsi="Times New Roman" w:cs="Times New Roman"/>
        </w:rPr>
        <w:t>.</w:t>
      </w:r>
      <w:r w:rsidRPr="009C4109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F3CF2" w:rsidRPr="009C4109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C4109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F3CF2" w:rsidRPr="009C4109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C4109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3CF2" w:rsidRPr="009C4109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9C4109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F3CF2" w:rsidRDefault="004F3CF2" w:rsidP="00EA663C">
      <w:pPr>
        <w:tabs>
          <w:tab w:val="left" w:pos="1134"/>
        </w:tabs>
        <w:suppressAutoHyphens w:val="0"/>
        <w:ind w:firstLine="710"/>
        <w:jc w:val="both"/>
        <w:rPr>
          <w:rFonts w:cs="Times New Roman"/>
        </w:rPr>
      </w:pPr>
      <w:r>
        <w:rPr>
          <w:rFonts w:ascii="Times New Roman" w:hAnsi="Times New Roman" w:cs="Times New Roman"/>
          <w:b/>
          <w:bCs/>
        </w:rPr>
        <w:t>17</w:t>
      </w:r>
      <w:r w:rsidRPr="009C4109">
        <w:rPr>
          <w:rFonts w:ascii="Times New Roman" w:hAnsi="Times New Roman" w:cs="Times New Roman"/>
          <w:b/>
          <w:bCs/>
        </w:rPr>
        <w:t>.</w:t>
      </w:r>
      <w:r w:rsidRPr="009C4109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F3CF2" w:rsidSect="007F6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4F2B"/>
    <w:rsid w:val="000B1410"/>
    <w:rsid w:val="000E1028"/>
    <w:rsid w:val="001A0578"/>
    <w:rsid w:val="001F4D81"/>
    <w:rsid w:val="00227A02"/>
    <w:rsid w:val="00331F42"/>
    <w:rsid w:val="00345001"/>
    <w:rsid w:val="004F3CF2"/>
    <w:rsid w:val="00536BA0"/>
    <w:rsid w:val="00550519"/>
    <w:rsid w:val="0055660F"/>
    <w:rsid w:val="005A326A"/>
    <w:rsid w:val="006B38F4"/>
    <w:rsid w:val="007757DE"/>
    <w:rsid w:val="00794789"/>
    <w:rsid w:val="007D5733"/>
    <w:rsid w:val="007F67D0"/>
    <w:rsid w:val="00834F2B"/>
    <w:rsid w:val="008930FD"/>
    <w:rsid w:val="008C2DA9"/>
    <w:rsid w:val="008E3C0C"/>
    <w:rsid w:val="009C4109"/>
    <w:rsid w:val="00A6215E"/>
    <w:rsid w:val="00AF2D02"/>
    <w:rsid w:val="00B06F24"/>
    <w:rsid w:val="00B656CB"/>
    <w:rsid w:val="00B86216"/>
    <w:rsid w:val="00C4110B"/>
    <w:rsid w:val="00C572F3"/>
    <w:rsid w:val="00C573AC"/>
    <w:rsid w:val="00CA0665"/>
    <w:rsid w:val="00D2148B"/>
    <w:rsid w:val="00D37E19"/>
    <w:rsid w:val="00D42E6F"/>
    <w:rsid w:val="00DA43C4"/>
    <w:rsid w:val="00E87132"/>
    <w:rsid w:val="00EA663C"/>
    <w:rsid w:val="00F0368B"/>
    <w:rsid w:val="00F26FEC"/>
    <w:rsid w:val="00F76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60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55660F"/>
    <w:pPr>
      <w:suppressAutoHyphens w:val="0"/>
      <w:spacing w:after="120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5660F"/>
    <w:rPr>
      <w:rFonts w:eastAsia="Times New Roman"/>
      <w:lang w:eastAsia="ru-RU"/>
    </w:rPr>
  </w:style>
  <w:style w:type="character" w:customStyle="1" w:styleId="a">
    <w:name w:val="Основной текст Знак"/>
    <w:basedOn w:val="DefaultParagraphFont"/>
    <w:uiPriority w:val="99"/>
    <w:semiHidden/>
    <w:rsid w:val="0055660F"/>
    <w:rPr>
      <w:rFonts w:ascii="Arial" w:hAnsi="Arial" w:cs="Arial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1A05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1FE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2</Pages>
  <Words>804</Words>
  <Characters>4589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5</cp:revision>
  <cp:lastPrinted>2014-10-13T07:28:00Z</cp:lastPrinted>
  <dcterms:created xsi:type="dcterms:W3CDTF">2014-10-06T06:12:00Z</dcterms:created>
  <dcterms:modified xsi:type="dcterms:W3CDTF">2014-10-13T07:32:00Z</dcterms:modified>
</cp:coreProperties>
</file>