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BA" w:rsidRPr="00331F42" w:rsidRDefault="006E2EBA" w:rsidP="007A1C8A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6E2EBA" w:rsidRPr="00331F42" w:rsidRDefault="006E2EBA" w:rsidP="007A1C8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224/11.02-04/14-438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6E2EBA" w:rsidRPr="00550519" w:rsidRDefault="006E2EBA" w:rsidP="007A1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6E2EBA" w:rsidRPr="00F13323" w:rsidRDefault="006E2EBA" w:rsidP="007A1C8A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16727A">
        <w:rPr>
          <w:rFonts w:ascii="Times New Roman" w:hAnsi="Times New Roman" w:cs="Times New Roman"/>
        </w:rPr>
        <w:t xml:space="preserve">дозиметров-сигнализаторов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6E2EBA" w:rsidRPr="00331F42" w:rsidRDefault="006E2EBA" w:rsidP="007A1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E2EBA" w:rsidRPr="00331F42" w:rsidRDefault="006E2EBA" w:rsidP="007A1C8A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6E2EBA" w:rsidRPr="00331F42" w:rsidRDefault="006E2EBA" w:rsidP="007A1C8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6E2EBA" w:rsidRPr="009E2171" w:rsidRDefault="006E2EBA" w:rsidP="007A1C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6E2EBA" w:rsidRPr="00550519" w:rsidRDefault="006E2EBA" w:rsidP="007A1C8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6E2EBA" w:rsidRPr="00345001" w:rsidRDefault="006E2EBA" w:rsidP="007A1C8A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16727A">
        <w:rPr>
          <w:rFonts w:ascii="Times New Roman" w:hAnsi="Times New Roman" w:cs="Times New Roman"/>
        </w:rPr>
        <w:t>дозиметров-сигнализаторов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6E2EBA" w:rsidRDefault="006E2EBA" w:rsidP="007A1C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6E2EBA" w:rsidRDefault="006E2EBA" w:rsidP="007A1C8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25</w:t>
      </w:r>
      <w:r w:rsidRPr="00BA02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декабря 2014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6E2EBA" w:rsidRPr="00C573AC" w:rsidRDefault="006E2EBA" w:rsidP="007A1C8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6E2EBA" w:rsidRPr="00331F42" w:rsidRDefault="006E2EBA" w:rsidP="007A1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E2EBA" w:rsidRPr="00331F42" w:rsidRDefault="006E2EBA" w:rsidP="007A1C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2EBA" w:rsidRPr="00331F42" w:rsidRDefault="006E2EBA" w:rsidP="007A1C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2EBA" w:rsidRPr="00331F42" w:rsidRDefault="006E2EBA" w:rsidP="007A1C8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2EBA" w:rsidRPr="00B656CB" w:rsidRDefault="006E2EBA" w:rsidP="007A1C8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16727A">
        <w:rPr>
          <w:rFonts w:ascii="Times New Roman" w:hAnsi="Times New Roman" w:cs="Times New Roman"/>
        </w:rPr>
        <w:t>481 440,00 (четыреста восемьдесят одна тысяча четыреста сорок рублей 00</w:t>
      </w:r>
      <w:r w:rsidRPr="00B656CB"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6E2EBA" w:rsidRPr="00B656CB" w:rsidRDefault="006E2EBA" w:rsidP="007A1C8A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16727A">
        <w:rPr>
          <w:rFonts w:ascii="Times New Roman" w:hAnsi="Times New Roman" w:cs="Times New Roman"/>
        </w:rPr>
        <w:t xml:space="preserve">408 000,00 (четыреста восемь тысяч) рублей 00 </w:t>
      </w:r>
      <w:r w:rsidRPr="00B656CB">
        <w:rPr>
          <w:rFonts w:ascii="Times New Roman" w:hAnsi="Times New Roman" w:cs="Times New Roman"/>
          <w:color w:val="000000"/>
        </w:rPr>
        <w:t>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E2EBA" w:rsidRPr="00D37E19" w:rsidRDefault="006E2EBA" w:rsidP="007A1C8A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E2EBA" w:rsidRPr="00331F42" w:rsidRDefault="006E2EBA" w:rsidP="007A1C8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E2EBA" w:rsidRDefault="006E2EBA" w:rsidP="006F018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6E2EBA" w:rsidRDefault="006E2EBA" w:rsidP="006F018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6E2EBA" w:rsidRPr="00331F42" w:rsidRDefault="006E2EBA" w:rsidP="007A1C8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E2EBA" w:rsidRPr="00331F42" w:rsidRDefault="006E2EBA" w:rsidP="007A1C8A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25» но</w:t>
      </w:r>
      <w:r w:rsidRPr="00DA43C4">
        <w:rPr>
          <w:rFonts w:ascii="Times New Roman" w:hAnsi="Times New Roman" w:cs="Times New Roman"/>
          <w:spacing w:val="-6"/>
          <w:highlight w:val="yellow"/>
        </w:rPr>
        <w:t>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6E2EBA" w:rsidRPr="00331F4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7A1C8A">
        <w:rPr>
          <w:rFonts w:ascii="Times New Roman" w:hAnsi="Times New Roman" w:cs="Times New Roman"/>
          <w:spacing w:val="-6"/>
          <w:highlight w:val="yellow"/>
        </w:rPr>
        <w:t>02</w:t>
      </w:r>
      <w:r>
        <w:rPr>
          <w:rFonts w:ascii="Times New Roman" w:hAnsi="Times New Roman" w:cs="Times New Roman"/>
          <w:spacing w:val="-6"/>
          <w:highlight w:val="yellow"/>
        </w:rPr>
        <w:t>» декабря 2014 года.</w:t>
      </w:r>
    </w:p>
    <w:p w:rsidR="006E2EBA" w:rsidRPr="00331F4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7A1C8A">
        <w:rPr>
          <w:rFonts w:ascii="Times New Roman" w:hAnsi="Times New Roman" w:cs="Times New Roman"/>
          <w:spacing w:val="-6"/>
          <w:highlight w:val="yellow"/>
        </w:rPr>
        <w:t>02</w:t>
      </w:r>
      <w:r>
        <w:rPr>
          <w:rFonts w:ascii="Times New Roman" w:hAnsi="Times New Roman" w:cs="Times New Roman"/>
          <w:spacing w:val="-6"/>
          <w:highlight w:val="yellow"/>
        </w:rPr>
        <w:t>» декабря 2014 года.</w:t>
      </w:r>
    </w:p>
    <w:p w:rsidR="006E2EBA" w:rsidRPr="00331F4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6E2EBA" w:rsidRPr="00331F4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6E2EBA" w:rsidRPr="00E8713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6E2EBA" w:rsidRPr="00E8713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E2EBA" w:rsidRPr="00E8713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2EBA" w:rsidRPr="00E8713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2EBA" w:rsidRPr="00E87132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E2EBA" w:rsidRPr="00A6215E" w:rsidRDefault="006E2EBA" w:rsidP="007A1C8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E2EBA" w:rsidRDefault="006E2EBA">
      <w:pPr>
        <w:rPr>
          <w:rFonts w:cs="Times New Roman"/>
        </w:rPr>
      </w:pPr>
    </w:p>
    <w:sectPr w:rsidR="006E2EBA" w:rsidSect="00620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A5E"/>
    <w:rsid w:val="000E1028"/>
    <w:rsid w:val="0016727A"/>
    <w:rsid w:val="001F4D81"/>
    <w:rsid w:val="00227A02"/>
    <w:rsid w:val="00331F42"/>
    <w:rsid w:val="00345001"/>
    <w:rsid w:val="00536BA0"/>
    <w:rsid w:val="00550519"/>
    <w:rsid w:val="005A326A"/>
    <w:rsid w:val="0062055E"/>
    <w:rsid w:val="00634091"/>
    <w:rsid w:val="0067419E"/>
    <w:rsid w:val="006E2EBA"/>
    <w:rsid w:val="006F018C"/>
    <w:rsid w:val="007757DE"/>
    <w:rsid w:val="007A1C8A"/>
    <w:rsid w:val="008930FD"/>
    <w:rsid w:val="008E3C0C"/>
    <w:rsid w:val="009927CE"/>
    <w:rsid w:val="009E2171"/>
    <w:rsid w:val="00A6215E"/>
    <w:rsid w:val="00AF2D02"/>
    <w:rsid w:val="00B656CB"/>
    <w:rsid w:val="00BA02D4"/>
    <w:rsid w:val="00C572F3"/>
    <w:rsid w:val="00C573AC"/>
    <w:rsid w:val="00D2148B"/>
    <w:rsid w:val="00D37E19"/>
    <w:rsid w:val="00D42E6F"/>
    <w:rsid w:val="00DA43C4"/>
    <w:rsid w:val="00DE0A5E"/>
    <w:rsid w:val="00DF1C25"/>
    <w:rsid w:val="00E87132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C8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802</Words>
  <Characters>4573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2014-11-12T08:24:00Z</dcterms:created>
  <dcterms:modified xsi:type="dcterms:W3CDTF">2014-11-18T08:52:00Z</dcterms:modified>
</cp:coreProperties>
</file>