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CA2886" w:rsidP="005523F7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F863D2" w:rsidRPr="00F863D2">
        <w:rPr>
          <w:b/>
          <w:sz w:val="28"/>
          <w:szCs w:val="28"/>
          <w:lang w:val="ru-RU"/>
        </w:rPr>
        <w:t xml:space="preserve">оказание </w:t>
      </w:r>
      <w:proofErr w:type="spellStart"/>
      <w:r w:rsidR="00F863D2" w:rsidRPr="00F863D2">
        <w:rPr>
          <w:b/>
          <w:sz w:val="28"/>
          <w:szCs w:val="28"/>
          <w:lang w:val="ru-RU"/>
        </w:rPr>
        <w:t>аутстаффинговых</w:t>
      </w:r>
      <w:proofErr w:type="spellEnd"/>
      <w:r w:rsidR="00F863D2" w:rsidRPr="00F863D2">
        <w:rPr>
          <w:b/>
          <w:sz w:val="28"/>
          <w:szCs w:val="28"/>
          <w:lang w:val="ru-RU"/>
        </w:rPr>
        <w:t xml:space="preserve"> услуг (уборка помещений и территорий) для нужд филиала «Уральский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F863D2" w:rsidRDefault="00BB286E" w:rsidP="00BB286E">
      <w:pPr>
        <w:jc w:val="center"/>
      </w:pPr>
      <w:r w:rsidRPr="00AC1C0B">
        <w:lastRenderedPageBreak/>
        <w:t xml:space="preserve">Техническое задание </w:t>
      </w:r>
    </w:p>
    <w:p w:rsidR="00BB286E" w:rsidRPr="00AC1C0B" w:rsidRDefault="00F863D2" w:rsidP="00BB286E">
      <w:pPr>
        <w:jc w:val="center"/>
      </w:pPr>
      <w:r w:rsidRPr="00F863D2">
        <w:t xml:space="preserve">оказание </w:t>
      </w:r>
      <w:proofErr w:type="spellStart"/>
      <w:r w:rsidRPr="00F863D2">
        <w:t>аутстаффинговых</w:t>
      </w:r>
      <w:proofErr w:type="spellEnd"/>
      <w:r w:rsidRPr="00F863D2">
        <w:t xml:space="preserve"> услуг (уборка помещений и территорий) для нужд Свердловского отделения и филиала «Уральский территориальный округ» ФГУП «РосРАО»</w:t>
      </w:r>
    </w:p>
    <w:p w:rsidR="00BB286E" w:rsidRPr="00AC1C0B" w:rsidRDefault="00BB286E" w:rsidP="00BB286E">
      <w:pPr>
        <w:jc w:val="center"/>
      </w:pPr>
      <w:bookmarkStart w:id="2" w:name="_GoBack"/>
      <w:bookmarkEnd w:id="2"/>
    </w:p>
    <w:p w:rsidR="00BB286E" w:rsidRPr="00AC1C0B" w:rsidRDefault="00BB286E" w:rsidP="00BB286E">
      <w:pPr>
        <w:jc w:val="center"/>
      </w:pPr>
    </w:p>
    <w:p w:rsidR="00BB286E" w:rsidRPr="00AC1C0B" w:rsidRDefault="00BB286E" w:rsidP="00BB286E">
      <w:pPr>
        <w:jc w:val="center"/>
      </w:pPr>
      <w:r w:rsidRPr="00AC1C0B">
        <w:t>СОДЕРЖАНИЕ</w:t>
      </w:r>
    </w:p>
    <w:p w:rsidR="00BB286E" w:rsidRPr="00AC1C0B" w:rsidRDefault="00BB286E" w:rsidP="00BB286E">
      <w:pPr>
        <w:jc w:val="center"/>
      </w:pPr>
    </w:p>
    <w:p w:rsidR="00BB286E" w:rsidRPr="00AC1C0B" w:rsidRDefault="00BB286E" w:rsidP="00BB286E">
      <w:r w:rsidRPr="00AC1C0B">
        <w:t>РАЗДЕЛ 1. НАИМЕНОВАНИЕ УСЛУГ.</w:t>
      </w:r>
    </w:p>
    <w:p w:rsidR="00BB286E" w:rsidRPr="00AC1C0B" w:rsidRDefault="00BB286E" w:rsidP="00BB286E">
      <w:r w:rsidRPr="00AC1C0B">
        <w:t>РАЗДЕЛ 2. ЦЕЛЬ УСЛУГ.</w:t>
      </w:r>
    </w:p>
    <w:p w:rsidR="00BB286E" w:rsidRPr="00AC1C0B" w:rsidRDefault="00BB286E" w:rsidP="00BB286E">
      <w:r w:rsidRPr="00AC1C0B">
        <w:t>РАЗДЕЛ 3. ОПИСАНИЕ УСЛУГ.</w:t>
      </w:r>
    </w:p>
    <w:p w:rsidR="00BB286E" w:rsidRPr="00AC1C0B" w:rsidRDefault="00BB286E" w:rsidP="00BB286E">
      <w:r w:rsidRPr="00AC1C0B">
        <w:t xml:space="preserve">РАЗДЕЛ 4. ТРЕБОВАНИЯ К КАЧЕСТВУ ПРЕДОСТАВЛЯЕМЫХ УСЛУГ </w:t>
      </w:r>
    </w:p>
    <w:p w:rsidR="00BB286E" w:rsidRPr="00AC1C0B" w:rsidRDefault="00BB286E" w:rsidP="00BB286E">
      <w:r w:rsidRPr="00AC1C0B">
        <w:t>РАЗДЕЛ 5. ТРЕБОВАНИЕ К СРОКУ ПРЕДОСТАВЛЕНИЯ УСЛУГ</w:t>
      </w:r>
    </w:p>
    <w:p w:rsidR="00BB286E" w:rsidRPr="00AC1C0B" w:rsidRDefault="00BB286E" w:rsidP="00BB286E">
      <w:r w:rsidRPr="00AC1C0B">
        <w:t>РАЗДЕЛ 6. МЕСТО ПРЕДОСТАВЛЕНИЯ УСЛУГ</w:t>
      </w:r>
    </w:p>
    <w:p w:rsidR="00BB286E" w:rsidRPr="00AC1C0B" w:rsidRDefault="00BB286E" w:rsidP="00BB286E">
      <w:r w:rsidRPr="00AC1C0B">
        <w:t>РАЗДЕЛ 7. ПОРЯДОК ПРИЕМКИ</w:t>
      </w:r>
    </w:p>
    <w:p w:rsidR="00BB286E" w:rsidRPr="00AC1C0B" w:rsidRDefault="00BB286E" w:rsidP="00BB286E">
      <w:r w:rsidRPr="00AC1C0B">
        <w:t>РАЗДЕЛ 8. ТРЕБОВАНИЯ К УЧАСТНИКУ ПРОЦЕДУРЫ ЗАКУПОК</w:t>
      </w:r>
    </w:p>
    <w:p w:rsidR="005523F7" w:rsidRPr="00AC1C0B" w:rsidRDefault="005523F7">
      <w:pPr>
        <w:rPr>
          <w:rFonts w:eastAsia="Calibri"/>
          <w:lang w:eastAsia="en-US"/>
        </w:rPr>
      </w:pPr>
      <w:r w:rsidRPr="00AC1C0B">
        <w:br w:type="page"/>
      </w:r>
    </w:p>
    <w:p w:rsidR="00BB286E" w:rsidRPr="00AC1C0B" w:rsidRDefault="00BB286E" w:rsidP="00BB286E"/>
    <w:tbl>
      <w:tblPr>
        <w:tblW w:w="10202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2"/>
      </w:tblGrid>
      <w:tr w:rsidR="00BB286E" w:rsidRPr="00AC1C0B" w:rsidTr="00BB286E">
        <w:trPr>
          <w:trHeight w:val="273"/>
        </w:trPr>
        <w:tc>
          <w:tcPr>
            <w:tcW w:w="1020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B286E" w:rsidRPr="00AC1C0B" w:rsidRDefault="00BB286E" w:rsidP="001458AA">
            <w:pPr>
              <w:jc w:val="center"/>
            </w:pPr>
            <w:r w:rsidRPr="00AC1C0B">
              <w:rPr>
                <w:b/>
              </w:rPr>
              <w:t>РАЗДЕЛ 1.</w:t>
            </w:r>
            <w:r w:rsidRPr="00AC1C0B">
              <w:t xml:space="preserve"> НАИМЕНОВАНИЕ УСЛУГ</w:t>
            </w:r>
          </w:p>
          <w:p w:rsidR="00BB286E" w:rsidRPr="00AC1C0B" w:rsidRDefault="00BB286E" w:rsidP="001458AA">
            <w:pPr>
              <w:jc w:val="center"/>
            </w:pPr>
          </w:p>
        </w:tc>
      </w:tr>
      <w:tr w:rsidR="00BB286E" w:rsidRPr="00AC1C0B" w:rsidTr="00BB286E">
        <w:trPr>
          <w:trHeight w:val="273"/>
        </w:trPr>
        <w:tc>
          <w:tcPr>
            <w:tcW w:w="10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86E" w:rsidRPr="00AC1C0B" w:rsidRDefault="00BB286E" w:rsidP="001458AA">
            <w:pPr>
              <w:jc w:val="both"/>
            </w:pPr>
            <w:r w:rsidRPr="00AC1C0B">
              <w:t>Оказание услуг по предоставлению персонала для нужд Свердловского отделения и филиала «Уральский территориальный округ» ФГУП «РосРАО»</w:t>
            </w:r>
          </w:p>
        </w:tc>
      </w:tr>
      <w:tr w:rsidR="00BB286E" w:rsidRPr="00AC1C0B" w:rsidTr="00BB286E">
        <w:trPr>
          <w:trHeight w:val="273"/>
        </w:trPr>
        <w:tc>
          <w:tcPr>
            <w:tcW w:w="1020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B286E" w:rsidRPr="00AC1C0B" w:rsidRDefault="00BB286E" w:rsidP="001458AA">
            <w:pPr>
              <w:jc w:val="center"/>
              <w:rPr>
                <w:b/>
              </w:rPr>
            </w:pPr>
          </w:p>
          <w:p w:rsidR="00BB286E" w:rsidRPr="00AC1C0B" w:rsidRDefault="00BB286E" w:rsidP="001458AA">
            <w:pPr>
              <w:jc w:val="center"/>
              <w:rPr>
                <w:b/>
              </w:rPr>
            </w:pPr>
          </w:p>
          <w:p w:rsidR="00BB286E" w:rsidRPr="00AC1C0B" w:rsidRDefault="00BB286E" w:rsidP="001458AA">
            <w:pPr>
              <w:jc w:val="center"/>
            </w:pPr>
            <w:r w:rsidRPr="00AC1C0B">
              <w:rPr>
                <w:b/>
              </w:rPr>
              <w:t>РАЗДЕЛ 2.</w:t>
            </w:r>
            <w:r w:rsidRPr="00AC1C0B">
              <w:t xml:space="preserve"> ЦЕЛЬ УСЛУГ</w:t>
            </w:r>
          </w:p>
          <w:p w:rsidR="00BB286E" w:rsidRPr="00AC1C0B" w:rsidRDefault="00BB286E" w:rsidP="001458AA">
            <w:pPr>
              <w:jc w:val="center"/>
            </w:pPr>
          </w:p>
        </w:tc>
      </w:tr>
      <w:tr w:rsidR="00BB286E" w:rsidRPr="00AC1C0B" w:rsidTr="00BB286E">
        <w:trPr>
          <w:trHeight w:val="399"/>
        </w:trPr>
        <w:tc>
          <w:tcPr>
            <w:tcW w:w="10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86E" w:rsidRPr="00AC1C0B" w:rsidRDefault="00BB286E" w:rsidP="001458AA">
            <w:pPr>
              <w:jc w:val="both"/>
            </w:pPr>
            <w:r w:rsidRPr="00AC1C0B">
              <w:t>Осуществление уборки производственных, технических помещений и территорий Свердловского отделения и филиала «Уральский территориальный округ» ФГУП «РосРАО» с целью:</w:t>
            </w:r>
          </w:p>
          <w:p w:rsidR="00BB286E" w:rsidRPr="00AC1C0B" w:rsidRDefault="00BB286E" w:rsidP="001458AA">
            <w:pPr>
              <w:jc w:val="both"/>
            </w:pPr>
            <w:r w:rsidRPr="00AC1C0B">
              <w:t>- достижения и поддержания чистоты на убираемых объектах и территориях;</w:t>
            </w:r>
          </w:p>
          <w:p w:rsidR="00BB286E" w:rsidRPr="00AC1C0B" w:rsidRDefault="00BB286E" w:rsidP="001458AA">
            <w:pPr>
              <w:jc w:val="both"/>
            </w:pPr>
            <w:r w:rsidRPr="00AC1C0B">
              <w:t>- достижения и поддержания определенного уровня гигиенической чистоты.</w:t>
            </w:r>
          </w:p>
        </w:tc>
      </w:tr>
      <w:tr w:rsidR="00BB286E" w:rsidRPr="00AC1C0B" w:rsidTr="00BB286E">
        <w:trPr>
          <w:trHeight w:val="269"/>
        </w:trPr>
        <w:tc>
          <w:tcPr>
            <w:tcW w:w="102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B286E" w:rsidRPr="00AC1C0B" w:rsidRDefault="00BB286E" w:rsidP="001458AA">
            <w:pPr>
              <w:jc w:val="center"/>
              <w:rPr>
                <w:b/>
              </w:rPr>
            </w:pPr>
          </w:p>
          <w:p w:rsidR="00BB286E" w:rsidRPr="00AC1C0B" w:rsidRDefault="00BB286E" w:rsidP="001458AA">
            <w:pPr>
              <w:jc w:val="center"/>
              <w:rPr>
                <w:b/>
              </w:rPr>
            </w:pPr>
          </w:p>
          <w:p w:rsidR="00BB286E" w:rsidRPr="00AC1C0B" w:rsidRDefault="00BB286E" w:rsidP="001458AA">
            <w:pPr>
              <w:jc w:val="center"/>
            </w:pPr>
            <w:r w:rsidRPr="00AC1C0B">
              <w:rPr>
                <w:b/>
              </w:rPr>
              <w:t xml:space="preserve">РАЗДЕЛ 3. </w:t>
            </w:r>
            <w:r w:rsidRPr="00AC1C0B">
              <w:t>ОПИСАНИЕ УСЛУГ</w:t>
            </w:r>
          </w:p>
          <w:p w:rsidR="00BB286E" w:rsidRPr="00AC1C0B" w:rsidRDefault="00BB286E" w:rsidP="001458AA">
            <w:pPr>
              <w:jc w:val="center"/>
            </w:pPr>
          </w:p>
        </w:tc>
      </w:tr>
      <w:tr w:rsidR="00BB286E" w:rsidRPr="00AC1C0B" w:rsidTr="00BB286E">
        <w:trPr>
          <w:trHeight w:val="335"/>
        </w:trPr>
        <w:tc>
          <w:tcPr>
            <w:tcW w:w="10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86E" w:rsidRPr="00AC1C0B" w:rsidRDefault="00BB286E" w:rsidP="001458AA">
            <w:pPr>
              <w:jc w:val="both"/>
            </w:pPr>
            <w:r w:rsidRPr="00AC1C0B">
              <w:t xml:space="preserve">Требуемое количество персонала: </w:t>
            </w:r>
          </w:p>
          <w:tbl>
            <w:tblPr>
              <w:tblpPr w:leftFromText="180" w:rightFromText="180" w:vertAnchor="text" w:horzAnchor="margin" w:tblpX="-44" w:tblpY="136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80" w:firstRow="0" w:lastRow="0" w:firstColumn="1" w:lastColumn="0" w:noHBand="0" w:noVBand="1"/>
            </w:tblPr>
            <w:tblGrid>
              <w:gridCol w:w="560"/>
              <w:gridCol w:w="3517"/>
              <w:gridCol w:w="2533"/>
              <w:gridCol w:w="1272"/>
              <w:gridCol w:w="2094"/>
            </w:tblGrid>
            <w:tr w:rsidR="00BB286E" w:rsidRPr="00AC1C0B" w:rsidTr="00BB286E">
              <w:tc>
                <w:tcPr>
                  <w:tcW w:w="560" w:type="dxa"/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№</w:t>
                  </w:r>
                </w:p>
              </w:tc>
              <w:tc>
                <w:tcPr>
                  <w:tcW w:w="3517" w:type="dxa"/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Должность</w:t>
                  </w:r>
                </w:p>
              </w:tc>
              <w:tc>
                <w:tcPr>
                  <w:tcW w:w="2533" w:type="dxa"/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Рабочее время</w:t>
                  </w:r>
                </w:p>
              </w:tc>
              <w:tc>
                <w:tcPr>
                  <w:tcW w:w="1272" w:type="dxa"/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Кол-во человек</w:t>
                  </w:r>
                </w:p>
              </w:tc>
              <w:tc>
                <w:tcPr>
                  <w:tcW w:w="2094" w:type="dxa"/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Период работы</w:t>
                  </w:r>
                </w:p>
              </w:tc>
            </w:tr>
            <w:tr w:rsidR="00BB286E" w:rsidRPr="00AC1C0B" w:rsidTr="00BB286E">
              <w:tc>
                <w:tcPr>
                  <w:tcW w:w="560" w:type="dxa"/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1</w:t>
                  </w:r>
                </w:p>
              </w:tc>
              <w:tc>
                <w:tcPr>
                  <w:tcW w:w="3517" w:type="dxa"/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Уборщик помещений</w:t>
                  </w:r>
                </w:p>
              </w:tc>
              <w:tc>
                <w:tcPr>
                  <w:tcW w:w="2533" w:type="dxa"/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с 8-00 до 17-00 (5/2)</w:t>
                  </w:r>
                </w:p>
              </w:tc>
              <w:tc>
                <w:tcPr>
                  <w:tcW w:w="1272" w:type="dxa"/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1</w:t>
                  </w:r>
                </w:p>
              </w:tc>
              <w:tc>
                <w:tcPr>
                  <w:tcW w:w="2094" w:type="dxa"/>
                  <w:vMerge w:val="restart"/>
                  <w:vAlign w:val="center"/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01.01.2014 – 31.12.2014</w:t>
                  </w:r>
                </w:p>
              </w:tc>
            </w:tr>
            <w:tr w:rsidR="00BB286E" w:rsidRPr="00AC1C0B" w:rsidTr="00BB286E">
              <w:trPr>
                <w:trHeight w:val="263"/>
              </w:trPr>
              <w:tc>
                <w:tcPr>
                  <w:tcW w:w="560" w:type="dxa"/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2</w:t>
                  </w:r>
                </w:p>
              </w:tc>
              <w:tc>
                <w:tcPr>
                  <w:tcW w:w="3517" w:type="dxa"/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Уборщик территорий</w:t>
                  </w:r>
                </w:p>
              </w:tc>
              <w:tc>
                <w:tcPr>
                  <w:tcW w:w="2533" w:type="dxa"/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с 08-00 до 17-00 (5/2)</w:t>
                  </w:r>
                </w:p>
              </w:tc>
              <w:tc>
                <w:tcPr>
                  <w:tcW w:w="1272" w:type="dxa"/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1</w:t>
                  </w:r>
                </w:p>
              </w:tc>
              <w:tc>
                <w:tcPr>
                  <w:tcW w:w="2094" w:type="dxa"/>
                  <w:vMerge/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c>
            </w:tr>
          </w:tbl>
          <w:p w:rsidR="00BB286E" w:rsidRPr="00AC1C0B" w:rsidRDefault="00BB286E" w:rsidP="001458AA">
            <w:pPr>
              <w:jc w:val="both"/>
            </w:pPr>
          </w:p>
        </w:tc>
      </w:tr>
      <w:tr w:rsidR="00BB286E" w:rsidRPr="00AC1C0B" w:rsidTr="00BB286E">
        <w:trPr>
          <w:trHeight w:val="273"/>
        </w:trPr>
        <w:tc>
          <w:tcPr>
            <w:tcW w:w="102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B286E" w:rsidRPr="00AC1C0B" w:rsidRDefault="00BB286E" w:rsidP="001458AA">
            <w:pPr>
              <w:jc w:val="center"/>
            </w:pPr>
          </w:p>
          <w:p w:rsidR="00BB286E" w:rsidRPr="00AC1C0B" w:rsidRDefault="00BB286E" w:rsidP="001458AA">
            <w:pPr>
              <w:jc w:val="center"/>
            </w:pPr>
          </w:p>
          <w:p w:rsidR="00BB286E" w:rsidRPr="00AC1C0B" w:rsidRDefault="00BB286E" w:rsidP="001458AA">
            <w:pPr>
              <w:jc w:val="center"/>
            </w:pPr>
            <w:r w:rsidRPr="00AC1C0B">
              <w:rPr>
                <w:b/>
              </w:rPr>
              <w:t>РАЗДЕЛ 4.</w:t>
            </w:r>
            <w:r w:rsidRPr="00AC1C0B">
              <w:t xml:space="preserve"> ТРЕБОВАНИЯ К КАЧЕСТВУ ПРЕДОСТАВЛЯЕМЫХ УСЛУГ</w:t>
            </w:r>
          </w:p>
          <w:p w:rsidR="00BB286E" w:rsidRPr="00AC1C0B" w:rsidRDefault="00BB286E" w:rsidP="001458AA">
            <w:pPr>
              <w:jc w:val="center"/>
            </w:pPr>
          </w:p>
        </w:tc>
      </w:tr>
      <w:tr w:rsidR="00BB286E" w:rsidRPr="00AC1C0B" w:rsidTr="00BB286E">
        <w:trPr>
          <w:trHeight w:val="399"/>
        </w:trPr>
        <w:tc>
          <w:tcPr>
            <w:tcW w:w="10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86E" w:rsidRPr="00AC1C0B" w:rsidRDefault="00BB286E" w:rsidP="001458AA">
            <w:pPr>
              <w:jc w:val="both"/>
            </w:pPr>
            <w:r w:rsidRPr="00AC1C0B">
              <w:t>Требования к персоналу:</w:t>
            </w:r>
          </w:p>
          <w:p w:rsidR="00BB286E" w:rsidRPr="00AC1C0B" w:rsidRDefault="00BB286E" w:rsidP="001458AA">
            <w:pPr>
              <w:jc w:val="both"/>
            </w:pPr>
            <w:r w:rsidRPr="00AC1C0B">
              <w:t>1. Персонал должен иметь гражданство РФ и постоянное место регистрации в г. Екатеринбурге</w:t>
            </w:r>
          </w:p>
          <w:p w:rsidR="00BB286E" w:rsidRPr="00AC1C0B" w:rsidRDefault="00BB286E" w:rsidP="001458AA">
            <w:pPr>
              <w:jc w:val="both"/>
            </w:pPr>
            <w:r w:rsidRPr="00AC1C0B">
              <w:t>2. Персонал должен состоять в штате организации - участника и быть оформлен в соответствии с Трудовым Кодексом РФ.</w:t>
            </w:r>
          </w:p>
          <w:p w:rsidR="00BB286E" w:rsidRPr="00AC1C0B" w:rsidRDefault="00BB286E" w:rsidP="001458AA">
            <w:pPr>
              <w:jc w:val="both"/>
            </w:pPr>
            <w:r w:rsidRPr="00AC1C0B">
              <w:t>Замену персонала на время отпусков и болезней производит компания, оказывающая услуги по предоставлению персонала.</w:t>
            </w:r>
          </w:p>
          <w:p w:rsidR="00BB286E" w:rsidRPr="00AC1C0B" w:rsidRDefault="00BB286E" w:rsidP="001458AA">
            <w:pPr>
              <w:jc w:val="both"/>
            </w:pPr>
            <w:r w:rsidRPr="00AC1C0B">
              <w:t>3. Исполнитель привлекает для оказания услуг на территории Заказчика только квалифицированный персонал:</w:t>
            </w:r>
          </w:p>
          <w:p w:rsidR="00BB286E" w:rsidRPr="00AC1C0B" w:rsidRDefault="00BB286E" w:rsidP="001458AA">
            <w:pPr>
              <w:jc w:val="both"/>
            </w:pPr>
            <w:r w:rsidRPr="00AC1C0B">
              <w:t>- Персонал должен иметь опыт работы по уборке помещений и территорий;</w:t>
            </w:r>
          </w:p>
          <w:p w:rsidR="00BB286E" w:rsidRPr="00AC1C0B" w:rsidRDefault="00BB286E" w:rsidP="001458AA">
            <w:pPr>
              <w:jc w:val="both"/>
            </w:pPr>
            <w:r w:rsidRPr="00AC1C0B">
              <w:t>- Персонал должен быть годен по состоянию здоровья;</w:t>
            </w:r>
          </w:p>
          <w:p w:rsidR="00BB286E" w:rsidRPr="00AC1C0B" w:rsidRDefault="00BB286E" w:rsidP="001458AA">
            <w:pPr>
              <w:jc w:val="both"/>
            </w:pPr>
            <w:r w:rsidRPr="00AC1C0B">
              <w:t>- Персонал должен знать правила санитарии и гигиены по содержанию убираемых мест, правила уборки, назначение и концентрацию дезинфицирующих и моющих средств, правила эксплуатации сантехнического оборудования, санитарные правила по содержанию улиц, правила безопасности при выполнении уборочных работ;</w:t>
            </w:r>
          </w:p>
          <w:p w:rsidR="00BB286E" w:rsidRPr="00AC1C0B" w:rsidRDefault="00BB286E" w:rsidP="001458AA">
            <w:pPr>
              <w:jc w:val="both"/>
            </w:pPr>
            <w:r w:rsidRPr="00AC1C0B">
              <w:t xml:space="preserve">- Персонал обязан соблюдать установленный предприятием пропускной и </w:t>
            </w:r>
            <w:proofErr w:type="spellStart"/>
            <w:r w:rsidRPr="00AC1C0B">
              <w:t>внутриобъектовый</w:t>
            </w:r>
            <w:proofErr w:type="spellEnd"/>
            <w:r w:rsidRPr="00AC1C0B">
              <w:t xml:space="preserve"> режим;</w:t>
            </w:r>
          </w:p>
          <w:p w:rsidR="00BB286E" w:rsidRPr="00AC1C0B" w:rsidRDefault="00BB286E" w:rsidP="001458AA">
            <w:pPr>
              <w:jc w:val="both"/>
            </w:pPr>
            <w:r w:rsidRPr="00AC1C0B">
              <w:t>- Персонал обязан соблюдать режим рабочего времени, установленный на предприятии и установленные на предприятии часы для уборки;</w:t>
            </w:r>
          </w:p>
          <w:p w:rsidR="00BB286E" w:rsidRPr="00AC1C0B" w:rsidRDefault="00BB286E" w:rsidP="001458AA">
            <w:pPr>
              <w:jc w:val="both"/>
              <w:rPr>
                <w:i/>
              </w:rPr>
            </w:pPr>
            <w:r w:rsidRPr="00AC1C0B">
              <w:t>- Персонал обязан бережно относится к убираемым помещениям, не допускать их порчи в процессе уборки.</w:t>
            </w:r>
          </w:p>
        </w:tc>
      </w:tr>
      <w:tr w:rsidR="00BB286E" w:rsidRPr="00AC1C0B" w:rsidTr="00BB286E">
        <w:trPr>
          <w:trHeight w:val="273"/>
        </w:trPr>
        <w:tc>
          <w:tcPr>
            <w:tcW w:w="102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B286E" w:rsidRPr="00AC1C0B" w:rsidRDefault="00BB286E" w:rsidP="001458AA">
            <w:pPr>
              <w:jc w:val="center"/>
            </w:pPr>
          </w:p>
          <w:p w:rsidR="00BB286E" w:rsidRPr="00AC1C0B" w:rsidRDefault="00BB286E" w:rsidP="001458AA">
            <w:pPr>
              <w:jc w:val="center"/>
            </w:pPr>
          </w:p>
          <w:p w:rsidR="00BB286E" w:rsidRPr="00AC1C0B" w:rsidRDefault="00BB286E" w:rsidP="001458AA">
            <w:pPr>
              <w:jc w:val="center"/>
            </w:pPr>
            <w:r w:rsidRPr="00AC1C0B">
              <w:rPr>
                <w:b/>
              </w:rPr>
              <w:t>РАЗДЕЛ 5.</w:t>
            </w:r>
            <w:r w:rsidRPr="00AC1C0B">
              <w:t xml:space="preserve"> ТРЕБОВАНИЕ К СРОКУ ПРЕДОСТАВЛЕНИЯ УСЛУГ</w:t>
            </w:r>
          </w:p>
          <w:p w:rsidR="00BB286E" w:rsidRPr="00AC1C0B" w:rsidRDefault="00BB286E" w:rsidP="001458AA">
            <w:pPr>
              <w:jc w:val="center"/>
            </w:pPr>
          </w:p>
        </w:tc>
      </w:tr>
      <w:tr w:rsidR="00BB286E" w:rsidRPr="00AC1C0B" w:rsidTr="00BB286E">
        <w:trPr>
          <w:trHeight w:val="399"/>
        </w:trPr>
        <w:tc>
          <w:tcPr>
            <w:tcW w:w="10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86E" w:rsidRPr="00AC1C0B" w:rsidRDefault="00BB286E" w:rsidP="001458AA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AC1C0B">
              <w:lastRenderedPageBreak/>
              <w:t xml:space="preserve">Дата начала оказания услуг – с 01.01.2014, </w:t>
            </w:r>
          </w:p>
          <w:p w:rsidR="00BB286E" w:rsidRPr="00AC1C0B" w:rsidRDefault="00BB286E" w:rsidP="001458AA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AC1C0B">
              <w:t xml:space="preserve">дата окончания оказания услуг – </w:t>
            </w:r>
            <w:proofErr w:type="gramStart"/>
            <w:r w:rsidRPr="00AC1C0B">
              <w:t>31.12.2014.</w:t>
            </w:r>
            <w:r w:rsidRPr="00AC1C0B">
              <w:rPr>
                <w:i/>
              </w:rPr>
              <w:tab/>
            </w:r>
            <w:proofErr w:type="gramEnd"/>
          </w:p>
        </w:tc>
      </w:tr>
      <w:tr w:rsidR="00BB286E" w:rsidRPr="00AC1C0B" w:rsidTr="00BB286E">
        <w:tblPrEx>
          <w:tblLook w:val="00A0" w:firstRow="1" w:lastRow="0" w:firstColumn="1" w:lastColumn="0" w:noHBand="0" w:noVBand="0"/>
        </w:tblPrEx>
        <w:trPr>
          <w:trHeight w:val="273"/>
        </w:trPr>
        <w:tc>
          <w:tcPr>
            <w:tcW w:w="10202" w:type="dxa"/>
            <w:tcBorders>
              <w:left w:val="nil"/>
              <w:right w:val="nil"/>
            </w:tcBorders>
          </w:tcPr>
          <w:p w:rsidR="00BB286E" w:rsidRPr="00AC1C0B" w:rsidRDefault="00BB286E" w:rsidP="001458AA">
            <w:pPr>
              <w:jc w:val="center"/>
            </w:pPr>
          </w:p>
          <w:p w:rsidR="00BB286E" w:rsidRPr="00AC1C0B" w:rsidRDefault="00BB286E" w:rsidP="001458AA">
            <w:pPr>
              <w:jc w:val="center"/>
            </w:pPr>
          </w:p>
          <w:p w:rsidR="00BB286E" w:rsidRPr="00AC1C0B" w:rsidRDefault="00BB286E" w:rsidP="001458AA">
            <w:pPr>
              <w:jc w:val="center"/>
            </w:pPr>
            <w:r w:rsidRPr="00AC1C0B">
              <w:rPr>
                <w:b/>
              </w:rPr>
              <w:t>РАЗДЕЛ 6.</w:t>
            </w:r>
            <w:r w:rsidRPr="00AC1C0B">
              <w:t xml:space="preserve"> МЕСТО ПРЕДОСТАВЛЕНИЯ УСЛУГ</w:t>
            </w:r>
          </w:p>
          <w:p w:rsidR="00BB286E" w:rsidRPr="00AC1C0B" w:rsidRDefault="00BB286E" w:rsidP="001458AA">
            <w:pPr>
              <w:jc w:val="center"/>
            </w:pPr>
          </w:p>
        </w:tc>
      </w:tr>
      <w:tr w:rsidR="00BB286E" w:rsidRPr="00AC1C0B" w:rsidTr="00BB286E">
        <w:tblPrEx>
          <w:tblLook w:val="00A0" w:firstRow="1" w:lastRow="0" w:firstColumn="1" w:lastColumn="0" w:noHBand="0" w:noVBand="0"/>
        </w:tblPrEx>
        <w:trPr>
          <w:trHeight w:val="399"/>
        </w:trPr>
        <w:tc>
          <w:tcPr>
            <w:tcW w:w="10202" w:type="dxa"/>
          </w:tcPr>
          <w:p w:rsidR="00BB286E" w:rsidRPr="00AC1C0B" w:rsidRDefault="00BB286E" w:rsidP="001458AA">
            <w:pPr>
              <w:tabs>
                <w:tab w:val="left" w:pos="10064"/>
              </w:tabs>
              <w:ind w:right="5"/>
              <w:jc w:val="both"/>
              <w:rPr>
                <w:i/>
              </w:rPr>
            </w:pPr>
            <w:r w:rsidRPr="00AC1C0B">
              <w:t xml:space="preserve">620057, г. Екатеринбург, ул. </w:t>
            </w:r>
            <w:proofErr w:type="spellStart"/>
            <w:r w:rsidRPr="00AC1C0B">
              <w:t>Корепина</w:t>
            </w:r>
            <w:proofErr w:type="spellEnd"/>
            <w:r w:rsidRPr="00AC1C0B">
              <w:t xml:space="preserve">, 52 </w:t>
            </w:r>
          </w:p>
        </w:tc>
      </w:tr>
      <w:tr w:rsidR="00BB286E" w:rsidRPr="00AC1C0B" w:rsidTr="00BB286E">
        <w:trPr>
          <w:trHeight w:val="273"/>
        </w:trPr>
        <w:tc>
          <w:tcPr>
            <w:tcW w:w="102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B286E" w:rsidRPr="00AC1C0B" w:rsidRDefault="00BB286E" w:rsidP="001458AA">
            <w:pPr>
              <w:jc w:val="center"/>
            </w:pPr>
          </w:p>
          <w:p w:rsidR="00BB286E" w:rsidRPr="00AC1C0B" w:rsidRDefault="00BB286E" w:rsidP="001458AA">
            <w:pPr>
              <w:jc w:val="center"/>
            </w:pPr>
          </w:p>
          <w:p w:rsidR="00BB286E" w:rsidRPr="00AC1C0B" w:rsidRDefault="00BB286E" w:rsidP="001458AA">
            <w:pPr>
              <w:jc w:val="center"/>
            </w:pPr>
            <w:r w:rsidRPr="00AC1C0B">
              <w:rPr>
                <w:b/>
              </w:rPr>
              <w:t>РАЗДЕЛ 7.</w:t>
            </w:r>
            <w:r w:rsidRPr="00AC1C0B">
              <w:t xml:space="preserve"> ПОРЯДОК ПРИЕМКИ</w:t>
            </w:r>
          </w:p>
          <w:p w:rsidR="00BB286E" w:rsidRPr="00AC1C0B" w:rsidRDefault="00BB286E" w:rsidP="001458AA">
            <w:pPr>
              <w:jc w:val="center"/>
            </w:pPr>
          </w:p>
        </w:tc>
      </w:tr>
      <w:tr w:rsidR="00BB286E" w:rsidRPr="00AC1C0B" w:rsidTr="00BB286E">
        <w:trPr>
          <w:trHeight w:val="399"/>
        </w:trPr>
        <w:tc>
          <w:tcPr>
            <w:tcW w:w="10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86E" w:rsidRPr="00AC1C0B" w:rsidRDefault="00BB286E" w:rsidP="001458AA">
            <w:pPr>
              <w:ind w:firstLine="601"/>
              <w:jc w:val="both"/>
            </w:pPr>
            <w:r w:rsidRPr="00AC1C0B">
              <w:t>Заказчик принимает на себя обязательства по оплате оказываемых Исполнителем услуг по договору, при условии оформления приемки услуг в установленном договором порядке.</w:t>
            </w:r>
          </w:p>
          <w:p w:rsidR="00BB286E" w:rsidRPr="00AC1C0B" w:rsidRDefault="00BB286E" w:rsidP="001458AA">
            <w:pPr>
              <w:ind w:firstLine="601"/>
              <w:jc w:val="both"/>
              <w:rPr>
                <w:i/>
              </w:rPr>
            </w:pPr>
            <w:r w:rsidRPr="00AC1C0B">
              <w:t>Оплата оказанных исполнителем услуг осуществляется ежемесячно в течение 10 банковских дней с даты подписания Акта сдачи-приемки оказанных услуг. Акт сдачи-приемки оказанных услуг рассматривается, подписывается Заказчиком и направляется Исполнителю в течении 5-ти календарных дней со дня получения, либо направляется Исполнителю письменный мотивированный отказ от подписания Акта сдачи-приемки оказания услуг.</w:t>
            </w:r>
          </w:p>
        </w:tc>
      </w:tr>
      <w:tr w:rsidR="00BB286E" w:rsidRPr="00AC1C0B" w:rsidTr="00BB286E">
        <w:trPr>
          <w:trHeight w:val="399"/>
        </w:trPr>
        <w:tc>
          <w:tcPr>
            <w:tcW w:w="102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286E" w:rsidRPr="00AC1C0B" w:rsidRDefault="00BB286E" w:rsidP="001458AA">
            <w:pPr>
              <w:jc w:val="center"/>
            </w:pPr>
          </w:p>
          <w:p w:rsidR="00BB286E" w:rsidRPr="00AC1C0B" w:rsidRDefault="00BB286E" w:rsidP="001458AA">
            <w:pPr>
              <w:jc w:val="center"/>
            </w:pPr>
          </w:p>
          <w:p w:rsidR="00BB286E" w:rsidRPr="00AC1C0B" w:rsidRDefault="00BB286E" w:rsidP="001458AA">
            <w:pPr>
              <w:jc w:val="center"/>
            </w:pPr>
            <w:r w:rsidRPr="00AC1C0B">
              <w:rPr>
                <w:b/>
              </w:rPr>
              <w:t>РАЗДЕЛ 8.</w:t>
            </w:r>
            <w:r w:rsidRPr="00AC1C0B">
              <w:t xml:space="preserve"> ТРЕБОВАНИЯ К УЧАСТНИКУ ПРОЦЕДУРЫ ЗАКУПОК</w:t>
            </w:r>
          </w:p>
          <w:p w:rsidR="00BB286E" w:rsidRPr="00AC1C0B" w:rsidRDefault="00BB286E" w:rsidP="001458AA">
            <w:pPr>
              <w:jc w:val="center"/>
            </w:pPr>
          </w:p>
        </w:tc>
      </w:tr>
      <w:tr w:rsidR="00BB286E" w:rsidRPr="00AC1C0B" w:rsidTr="00BB286E">
        <w:trPr>
          <w:trHeight w:val="399"/>
        </w:trPr>
        <w:tc>
          <w:tcPr>
            <w:tcW w:w="10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86E" w:rsidRPr="00AC1C0B" w:rsidRDefault="00BB286E" w:rsidP="001458AA">
            <w:pPr>
              <w:ind w:firstLine="601"/>
              <w:jc w:val="both"/>
            </w:pPr>
            <w:r w:rsidRPr="00AC1C0B">
              <w:t xml:space="preserve">Опыт поставщика: </w:t>
            </w:r>
          </w:p>
          <w:p w:rsidR="00BB286E" w:rsidRPr="00AC1C0B" w:rsidRDefault="00BB286E" w:rsidP="001458AA">
            <w:pPr>
              <w:ind w:firstLine="601"/>
              <w:jc w:val="both"/>
              <w:rPr>
                <w:i/>
              </w:rPr>
            </w:pPr>
            <w:r w:rsidRPr="00AC1C0B">
              <w:t>Опыт предоставления услуг в рамках заключенных договоров с завершенными в 2012-2013 гг. услугами, сопоставимого характера, на сумму не менее начальной максимальной цены документации к открытому запросу предложений.</w:t>
            </w:r>
          </w:p>
        </w:tc>
      </w:tr>
    </w:tbl>
    <w:p w:rsidR="00BB286E" w:rsidRPr="00AC1C0B" w:rsidRDefault="00BB286E" w:rsidP="00BB286E"/>
    <w:p w:rsidR="00BB286E" w:rsidRPr="00AC1C0B" w:rsidRDefault="00BB286E">
      <w:r w:rsidRPr="00AC1C0B">
        <w:br w:type="page"/>
      </w:r>
    </w:p>
    <w:p w:rsidR="00F863D2" w:rsidRDefault="00BB286E" w:rsidP="00BB286E">
      <w:pPr>
        <w:jc w:val="center"/>
      </w:pPr>
      <w:r w:rsidRPr="00AC1C0B">
        <w:lastRenderedPageBreak/>
        <w:t>Техническое задание</w:t>
      </w:r>
    </w:p>
    <w:p w:rsidR="00BB286E" w:rsidRPr="00AC1C0B" w:rsidRDefault="00BB286E" w:rsidP="00F863D2">
      <w:pPr>
        <w:jc w:val="center"/>
      </w:pPr>
      <w:r w:rsidRPr="00AC1C0B">
        <w:t xml:space="preserve"> </w:t>
      </w:r>
      <w:r w:rsidR="00F863D2" w:rsidRPr="00F863D2">
        <w:t xml:space="preserve">оказание </w:t>
      </w:r>
      <w:proofErr w:type="spellStart"/>
      <w:r w:rsidR="00F863D2" w:rsidRPr="00F863D2">
        <w:t>аутстаффинговых</w:t>
      </w:r>
      <w:proofErr w:type="spellEnd"/>
      <w:r w:rsidR="00F863D2" w:rsidRPr="00F863D2">
        <w:t xml:space="preserve"> услуг (уборка помещений и территорий) для нужд Челябинского отделения филиала «Уральский территориальный округ» ФГУП «РосРАО»</w:t>
      </w:r>
    </w:p>
    <w:p w:rsidR="00BB286E" w:rsidRPr="00AC1C0B" w:rsidRDefault="00BB286E" w:rsidP="00BB286E">
      <w:pPr>
        <w:jc w:val="center"/>
      </w:pPr>
    </w:p>
    <w:p w:rsidR="00BB286E" w:rsidRPr="00AC1C0B" w:rsidRDefault="00BB286E" w:rsidP="00BB286E">
      <w:pPr>
        <w:jc w:val="center"/>
      </w:pPr>
    </w:p>
    <w:p w:rsidR="00BB286E" w:rsidRPr="00AC1C0B" w:rsidRDefault="00BB286E" w:rsidP="00BB286E">
      <w:pPr>
        <w:jc w:val="center"/>
      </w:pPr>
      <w:r w:rsidRPr="00AC1C0B">
        <w:t>СОДЕРЖАНИЕ</w:t>
      </w:r>
    </w:p>
    <w:p w:rsidR="00BB286E" w:rsidRPr="00AC1C0B" w:rsidRDefault="00BB286E" w:rsidP="00BB286E">
      <w:pPr>
        <w:jc w:val="center"/>
      </w:pPr>
    </w:p>
    <w:p w:rsidR="00BB286E" w:rsidRPr="00AC1C0B" w:rsidRDefault="00BB286E" w:rsidP="00BB286E">
      <w:r w:rsidRPr="00AC1C0B">
        <w:t>РАЗДЕЛ 1. НАИМЕНОВАНИЕ УСЛУГ.</w:t>
      </w:r>
    </w:p>
    <w:p w:rsidR="00BB286E" w:rsidRPr="00AC1C0B" w:rsidRDefault="00BB286E" w:rsidP="00BB286E">
      <w:r w:rsidRPr="00AC1C0B">
        <w:t>РАЗДЕЛ 2. ЦЕЛЬ УСЛУГ.</w:t>
      </w:r>
    </w:p>
    <w:p w:rsidR="00BB286E" w:rsidRPr="00AC1C0B" w:rsidRDefault="00BB286E" w:rsidP="00BB286E">
      <w:r w:rsidRPr="00AC1C0B">
        <w:t>РАЗДЕЛ 3. ОПИСАНИЕ УСЛУГ.</w:t>
      </w:r>
    </w:p>
    <w:p w:rsidR="00BB286E" w:rsidRPr="00AC1C0B" w:rsidRDefault="00BB286E" w:rsidP="00BB286E">
      <w:r w:rsidRPr="00AC1C0B">
        <w:t xml:space="preserve">РАЗДЕЛ 4. ТРЕБОВАНИЯ К КАЧЕСТВУ ПРЕДОСТАВЛЯЕМЫХ УСЛУГ </w:t>
      </w:r>
    </w:p>
    <w:p w:rsidR="00BB286E" w:rsidRPr="00AC1C0B" w:rsidRDefault="00BB286E" w:rsidP="00BB286E">
      <w:r w:rsidRPr="00AC1C0B">
        <w:t>РАЗДЕЛ 5. ТРЕБОВАНИЕ К СРОКУ ПРЕДОСТАВЛЕНИЯ УСЛУГ</w:t>
      </w:r>
    </w:p>
    <w:p w:rsidR="00BB286E" w:rsidRPr="00AC1C0B" w:rsidRDefault="00BB286E" w:rsidP="00BB286E">
      <w:r w:rsidRPr="00AC1C0B">
        <w:t>РАЗДЕЛ 6. МЕСТО ПРЕДОСТАВЛЕНИЯ УСЛУГ</w:t>
      </w:r>
    </w:p>
    <w:p w:rsidR="00BB286E" w:rsidRPr="00AC1C0B" w:rsidRDefault="00BB286E" w:rsidP="00BB286E">
      <w:r w:rsidRPr="00AC1C0B">
        <w:t>РАЗДЕЛ 7. ПОРЯДОК ПРИЕМКИ</w:t>
      </w:r>
    </w:p>
    <w:p w:rsidR="00BB286E" w:rsidRPr="00AC1C0B" w:rsidRDefault="00BB286E" w:rsidP="00BB286E">
      <w:r w:rsidRPr="00AC1C0B">
        <w:t>РАЗДЕЛ 8. ТРЕБОВАНИЯ К УЧАСТНИКУ ПРОЦЕДУРЫ ЗАКУПОК</w:t>
      </w:r>
    </w:p>
    <w:p w:rsidR="00BB286E" w:rsidRPr="00AC1C0B" w:rsidRDefault="00BB286E" w:rsidP="00BB286E">
      <w:pPr>
        <w:rPr>
          <w:rFonts w:eastAsia="Calibri"/>
          <w:lang w:eastAsia="en-US"/>
        </w:rPr>
      </w:pPr>
      <w:r w:rsidRPr="00AC1C0B">
        <w:br w:type="page"/>
      </w:r>
    </w:p>
    <w:p w:rsidR="00BB286E" w:rsidRPr="00AC1C0B" w:rsidRDefault="00BB286E" w:rsidP="00BB286E"/>
    <w:tbl>
      <w:tblPr>
        <w:tblW w:w="10060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0"/>
      </w:tblGrid>
      <w:tr w:rsidR="00BB286E" w:rsidRPr="00AC1C0B" w:rsidTr="00AC1C0B">
        <w:trPr>
          <w:trHeight w:val="273"/>
        </w:trPr>
        <w:tc>
          <w:tcPr>
            <w:tcW w:w="10060" w:type="dxa"/>
            <w:tcBorders>
              <w:top w:val="nil"/>
              <w:left w:val="nil"/>
              <w:right w:val="nil"/>
            </w:tcBorders>
          </w:tcPr>
          <w:p w:rsidR="00BB286E" w:rsidRDefault="00BB286E" w:rsidP="001458AA">
            <w:pPr>
              <w:jc w:val="center"/>
            </w:pPr>
            <w:r w:rsidRPr="00AC1C0B">
              <w:rPr>
                <w:b/>
              </w:rPr>
              <w:t>РАЗДЕЛ 1.</w:t>
            </w:r>
            <w:r w:rsidRPr="00AC1C0B">
              <w:t xml:space="preserve"> НАИМЕНОВАНИЕ УСЛУГ</w:t>
            </w:r>
          </w:p>
          <w:p w:rsidR="00AC1C0B" w:rsidRPr="00AC1C0B" w:rsidRDefault="00AC1C0B" w:rsidP="001458AA">
            <w:pPr>
              <w:jc w:val="center"/>
            </w:pPr>
          </w:p>
        </w:tc>
      </w:tr>
      <w:tr w:rsidR="00BB286E" w:rsidRPr="00AC1C0B" w:rsidTr="00AC1C0B">
        <w:trPr>
          <w:trHeight w:val="273"/>
        </w:trPr>
        <w:tc>
          <w:tcPr>
            <w:tcW w:w="10060" w:type="dxa"/>
          </w:tcPr>
          <w:p w:rsidR="00BB286E" w:rsidRPr="00AC1C0B" w:rsidRDefault="00BB286E" w:rsidP="001458AA">
            <w:pPr>
              <w:jc w:val="both"/>
            </w:pPr>
            <w:r w:rsidRPr="00AC1C0B">
              <w:t xml:space="preserve">Предоставление </w:t>
            </w:r>
            <w:proofErr w:type="spellStart"/>
            <w:r w:rsidRPr="00AC1C0B">
              <w:t>аутстаффинговых</w:t>
            </w:r>
            <w:proofErr w:type="spellEnd"/>
            <w:r w:rsidRPr="00AC1C0B">
              <w:t xml:space="preserve"> услуг (уборка помещений и территорий) для нужд Челябинского отделения и филиала «Уральский территориальный округ» ФГУП «РосРАО»</w:t>
            </w:r>
          </w:p>
        </w:tc>
      </w:tr>
      <w:tr w:rsidR="00BB286E" w:rsidRPr="00AC1C0B" w:rsidTr="00AC1C0B">
        <w:trPr>
          <w:trHeight w:val="273"/>
        </w:trPr>
        <w:tc>
          <w:tcPr>
            <w:tcW w:w="10060" w:type="dxa"/>
            <w:tcBorders>
              <w:top w:val="nil"/>
              <w:left w:val="nil"/>
              <w:right w:val="nil"/>
            </w:tcBorders>
          </w:tcPr>
          <w:p w:rsidR="00BB286E" w:rsidRDefault="00BB286E" w:rsidP="001458AA">
            <w:pPr>
              <w:jc w:val="center"/>
              <w:rPr>
                <w:b/>
              </w:rPr>
            </w:pPr>
          </w:p>
          <w:p w:rsidR="00AC1C0B" w:rsidRPr="00AC1C0B" w:rsidRDefault="00AC1C0B" w:rsidP="001458AA">
            <w:pPr>
              <w:jc w:val="center"/>
              <w:rPr>
                <w:b/>
              </w:rPr>
            </w:pPr>
          </w:p>
          <w:p w:rsidR="00BB286E" w:rsidRDefault="00BB286E" w:rsidP="001458AA">
            <w:pPr>
              <w:jc w:val="center"/>
            </w:pPr>
            <w:r w:rsidRPr="00AC1C0B">
              <w:rPr>
                <w:b/>
              </w:rPr>
              <w:t>РАЗДЕЛ 2.</w:t>
            </w:r>
            <w:r w:rsidRPr="00AC1C0B">
              <w:t xml:space="preserve"> ЦЕЛЬ УСЛУГ</w:t>
            </w:r>
          </w:p>
          <w:p w:rsidR="00AC1C0B" w:rsidRPr="00AC1C0B" w:rsidRDefault="00AC1C0B" w:rsidP="001458AA">
            <w:pPr>
              <w:jc w:val="center"/>
            </w:pPr>
          </w:p>
        </w:tc>
      </w:tr>
      <w:tr w:rsidR="00BB286E" w:rsidRPr="00AC1C0B" w:rsidTr="00AC1C0B">
        <w:trPr>
          <w:trHeight w:val="399"/>
        </w:trPr>
        <w:tc>
          <w:tcPr>
            <w:tcW w:w="10060" w:type="dxa"/>
          </w:tcPr>
          <w:p w:rsidR="00BB286E" w:rsidRPr="00AC1C0B" w:rsidRDefault="00BB286E" w:rsidP="001458AA">
            <w:pPr>
              <w:jc w:val="both"/>
            </w:pPr>
            <w:r w:rsidRPr="00AC1C0B">
              <w:t>Осуществление уборки производственных, технических помещений и территорий Челябинского отделения и филиала «Уральский территориальный округ» ФГУП «РосРАО» с целью:</w:t>
            </w:r>
          </w:p>
          <w:p w:rsidR="00BB286E" w:rsidRPr="00AC1C0B" w:rsidRDefault="00BB286E" w:rsidP="001458AA">
            <w:pPr>
              <w:jc w:val="both"/>
            </w:pPr>
            <w:r w:rsidRPr="00AC1C0B">
              <w:t>- достижения и поддержания чистоты на убираемых объектах и территориях;</w:t>
            </w:r>
          </w:p>
          <w:p w:rsidR="00BB286E" w:rsidRPr="00AC1C0B" w:rsidRDefault="00BB286E" w:rsidP="001458AA">
            <w:pPr>
              <w:jc w:val="both"/>
            </w:pPr>
            <w:r w:rsidRPr="00AC1C0B">
              <w:t>- достижения и поддержания определенного уровня гигиенической чистоты.</w:t>
            </w:r>
          </w:p>
        </w:tc>
      </w:tr>
      <w:tr w:rsidR="00BB286E" w:rsidRPr="00AC1C0B" w:rsidTr="00AC1C0B">
        <w:trPr>
          <w:trHeight w:val="269"/>
        </w:trPr>
        <w:tc>
          <w:tcPr>
            <w:tcW w:w="10060" w:type="dxa"/>
            <w:tcBorders>
              <w:left w:val="nil"/>
              <w:right w:val="nil"/>
            </w:tcBorders>
          </w:tcPr>
          <w:p w:rsidR="00BB286E" w:rsidRDefault="00BB286E" w:rsidP="001458AA">
            <w:pPr>
              <w:jc w:val="center"/>
              <w:rPr>
                <w:b/>
              </w:rPr>
            </w:pPr>
          </w:p>
          <w:p w:rsidR="00AC1C0B" w:rsidRPr="00AC1C0B" w:rsidRDefault="00AC1C0B" w:rsidP="001458AA">
            <w:pPr>
              <w:jc w:val="center"/>
              <w:rPr>
                <w:b/>
              </w:rPr>
            </w:pPr>
          </w:p>
          <w:p w:rsidR="00BB286E" w:rsidRDefault="00BB286E" w:rsidP="001458AA">
            <w:pPr>
              <w:jc w:val="center"/>
            </w:pPr>
            <w:r w:rsidRPr="00AC1C0B">
              <w:rPr>
                <w:b/>
              </w:rPr>
              <w:t xml:space="preserve">РАЗДЕЛ 3. </w:t>
            </w:r>
            <w:r w:rsidRPr="00AC1C0B">
              <w:t>ОПИСАНИЕ УСЛУГ</w:t>
            </w:r>
          </w:p>
          <w:p w:rsidR="00AC1C0B" w:rsidRPr="00AC1C0B" w:rsidRDefault="00AC1C0B" w:rsidP="001458AA">
            <w:pPr>
              <w:jc w:val="center"/>
            </w:pPr>
          </w:p>
        </w:tc>
      </w:tr>
      <w:tr w:rsidR="00BB286E" w:rsidRPr="00AC1C0B" w:rsidTr="00AC1C0B">
        <w:trPr>
          <w:trHeight w:val="1815"/>
        </w:trPr>
        <w:tc>
          <w:tcPr>
            <w:tcW w:w="10060" w:type="dxa"/>
          </w:tcPr>
          <w:p w:rsidR="00BB286E" w:rsidRPr="00AC1C0B" w:rsidRDefault="00BB286E" w:rsidP="001458AA">
            <w:pPr>
              <w:jc w:val="both"/>
            </w:pPr>
            <w:r w:rsidRPr="00AC1C0B">
              <w:t xml:space="preserve">Требуемое количество персонала: </w:t>
            </w:r>
          </w:p>
          <w:tbl>
            <w:tblPr>
              <w:tblpPr w:leftFromText="180" w:rightFromText="180" w:vertAnchor="text" w:horzAnchor="margin" w:tblpX="-44" w:tblpY="136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80" w:firstRow="0" w:lastRow="0" w:firstColumn="1" w:lastColumn="0" w:noHBand="0" w:noVBand="0"/>
            </w:tblPr>
            <w:tblGrid>
              <w:gridCol w:w="557"/>
              <w:gridCol w:w="3474"/>
              <w:gridCol w:w="2477"/>
              <w:gridCol w:w="1262"/>
              <w:gridCol w:w="2064"/>
            </w:tblGrid>
            <w:tr w:rsidR="00BB286E" w:rsidRPr="00AC1C0B" w:rsidTr="00AC1C0B"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№</w:t>
                  </w:r>
                </w:p>
              </w:tc>
              <w:tc>
                <w:tcPr>
                  <w:tcW w:w="3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Должность</w:t>
                  </w:r>
                </w:p>
              </w:tc>
              <w:tc>
                <w:tcPr>
                  <w:tcW w:w="24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Рабочее время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Кол-во человек</w:t>
                  </w:r>
                </w:p>
              </w:tc>
              <w:tc>
                <w:tcPr>
                  <w:tcW w:w="2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Период работы</w:t>
                  </w:r>
                </w:p>
              </w:tc>
            </w:tr>
            <w:tr w:rsidR="00BB286E" w:rsidRPr="00AC1C0B" w:rsidTr="00AC1C0B"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rPr>
                      <w:highlight w:val="yellow"/>
                    </w:rPr>
                  </w:pPr>
                  <w:r w:rsidRPr="00AC1C0B">
                    <w:t>1</w:t>
                  </w:r>
                </w:p>
              </w:tc>
              <w:tc>
                <w:tcPr>
                  <w:tcW w:w="3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</w:pPr>
                  <w:r w:rsidRPr="00AC1C0B">
                    <w:t xml:space="preserve">Уборщик </w:t>
                  </w:r>
                  <w:bookmarkStart w:id="3" w:name="OLE_LINK1"/>
                  <w:bookmarkStart w:id="4" w:name="OLE_LINK2"/>
                  <w:r w:rsidRPr="00AC1C0B">
                    <w:t>производственных и служебных помещений</w:t>
                  </w:r>
                  <w:bookmarkEnd w:id="3"/>
                  <w:bookmarkEnd w:id="4"/>
                  <w:r w:rsidRPr="00AC1C0B">
                    <w:t xml:space="preserve"> (объект №1)</w:t>
                  </w:r>
                </w:p>
              </w:tc>
              <w:tc>
                <w:tcPr>
                  <w:tcW w:w="24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</w:pPr>
                  <w:r w:rsidRPr="00AC1C0B">
                    <w:t>с 8-00 до 17-00 (5/2)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</w:pPr>
                  <w:r w:rsidRPr="00AC1C0B">
                    <w:t>2</w:t>
                  </w:r>
                </w:p>
              </w:tc>
              <w:tc>
                <w:tcPr>
                  <w:tcW w:w="2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286E" w:rsidRPr="00AC1C0B" w:rsidRDefault="00BB286E" w:rsidP="001458AA">
                  <w:pPr>
                    <w:autoSpaceDE w:val="0"/>
                    <w:autoSpaceDN w:val="0"/>
                    <w:adjustRightInd w:val="0"/>
                    <w:jc w:val="both"/>
                  </w:pPr>
                  <w:r w:rsidRPr="00AC1C0B">
                    <w:t>01.01.2014 – 31.12.2014</w:t>
                  </w:r>
                </w:p>
              </w:tc>
            </w:tr>
          </w:tbl>
          <w:p w:rsidR="00BB286E" w:rsidRPr="00AC1C0B" w:rsidRDefault="00BB286E" w:rsidP="001458AA">
            <w:pPr>
              <w:jc w:val="both"/>
            </w:pPr>
          </w:p>
        </w:tc>
      </w:tr>
      <w:tr w:rsidR="00BB286E" w:rsidRPr="00AC1C0B" w:rsidTr="00AC1C0B">
        <w:trPr>
          <w:trHeight w:val="273"/>
        </w:trPr>
        <w:tc>
          <w:tcPr>
            <w:tcW w:w="10060" w:type="dxa"/>
            <w:tcBorders>
              <w:left w:val="nil"/>
              <w:right w:val="nil"/>
            </w:tcBorders>
          </w:tcPr>
          <w:p w:rsidR="00BB286E" w:rsidRDefault="00BB286E" w:rsidP="001458AA">
            <w:pPr>
              <w:jc w:val="center"/>
            </w:pPr>
          </w:p>
          <w:p w:rsidR="00AC1C0B" w:rsidRPr="00AC1C0B" w:rsidRDefault="00AC1C0B" w:rsidP="001458AA">
            <w:pPr>
              <w:jc w:val="center"/>
            </w:pPr>
          </w:p>
          <w:p w:rsidR="00BB286E" w:rsidRDefault="00BB286E" w:rsidP="001458AA">
            <w:pPr>
              <w:jc w:val="center"/>
            </w:pPr>
            <w:r w:rsidRPr="00AC1C0B">
              <w:rPr>
                <w:b/>
              </w:rPr>
              <w:t>РАЗДЕЛ 4.</w:t>
            </w:r>
            <w:r w:rsidRPr="00AC1C0B">
              <w:t xml:space="preserve"> ТРЕБОВАНИЯ К КАЧЕСТВУ ПРЕДОСТАВЛЯЕМЫХ УСЛУГ</w:t>
            </w:r>
          </w:p>
          <w:p w:rsidR="00AC1C0B" w:rsidRPr="00AC1C0B" w:rsidRDefault="00AC1C0B" w:rsidP="001458AA">
            <w:pPr>
              <w:jc w:val="center"/>
            </w:pPr>
          </w:p>
        </w:tc>
      </w:tr>
      <w:tr w:rsidR="00BB286E" w:rsidRPr="00AC1C0B" w:rsidTr="00AC1C0B">
        <w:trPr>
          <w:trHeight w:val="399"/>
        </w:trPr>
        <w:tc>
          <w:tcPr>
            <w:tcW w:w="10060" w:type="dxa"/>
          </w:tcPr>
          <w:p w:rsidR="00BB286E" w:rsidRPr="00AC1C0B" w:rsidRDefault="00BB286E" w:rsidP="001458AA">
            <w:pPr>
              <w:jc w:val="both"/>
            </w:pPr>
            <w:r w:rsidRPr="00AC1C0B">
              <w:t>Требования к персоналу:</w:t>
            </w:r>
          </w:p>
          <w:p w:rsidR="00BB286E" w:rsidRPr="00AC1C0B" w:rsidRDefault="00BB286E" w:rsidP="001458AA">
            <w:pPr>
              <w:jc w:val="both"/>
            </w:pPr>
            <w:r w:rsidRPr="00AC1C0B">
              <w:t>1. Персонал должен иметь гражданство РФ и постоянное место регистрации в г. Челябинск</w:t>
            </w:r>
          </w:p>
          <w:p w:rsidR="00BB286E" w:rsidRPr="00AC1C0B" w:rsidRDefault="00BB286E" w:rsidP="001458AA">
            <w:pPr>
              <w:jc w:val="both"/>
            </w:pPr>
            <w:r w:rsidRPr="00AC1C0B">
              <w:t>2. Персонал должен состоять в штате организации - участника и быть оформлен в соответствии с Трудовым Кодексом РФ.</w:t>
            </w:r>
          </w:p>
          <w:p w:rsidR="00BB286E" w:rsidRPr="00AC1C0B" w:rsidRDefault="00BB286E" w:rsidP="001458AA">
            <w:pPr>
              <w:jc w:val="both"/>
            </w:pPr>
            <w:r w:rsidRPr="00AC1C0B">
              <w:t xml:space="preserve">Замену персонала на время отпусков и болезней производит компания, оказывающая услуги </w:t>
            </w:r>
            <w:proofErr w:type="spellStart"/>
            <w:r w:rsidRPr="00AC1C0B">
              <w:t>аутстаффинга</w:t>
            </w:r>
            <w:proofErr w:type="spellEnd"/>
            <w:r w:rsidRPr="00AC1C0B">
              <w:t>.</w:t>
            </w:r>
          </w:p>
          <w:p w:rsidR="00BB286E" w:rsidRPr="00AC1C0B" w:rsidRDefault="00BB286E" w:rsidP="001458AA">
            <w:pPr>
              <w:jc w:val="both"/>
            </w:pPr>
            <w:r w:rsidRPr="00AC1C0B">
              <w:t>3. Исполнитель привлекает для оказания услуг на территории Заказчика только квалифицированный персонал:</w:t>
            </w:r>
          </w:p>
          <w:p w:rsidR="00BB286E" w:rsidRPr="00AC1C0B" w:rsidRDefault="00BB286E" w:rsidP="001458AA">
            <w:pPr>
              <w:jc w:val="both"/>
            </w:pPr>
            <w:r w:rsidRPr="00AC1C0B">
              <w:t>- Персонал должен иметь опыт работы по уборке помещений и территорий;</w:t>
            </w:r>
          </w:p>
          <w:p w:rsidR="00BB286E" w:rsidRPr="00AC1C0B" w:rsidRDefault="00BB286E" w:rsidP="001458AA">
            <w:pPr>
              <w:jc w:val="both"/>
            </w:pPr>
            <w:r w:rsidRPr="00AC1C0B">
              <w:t>- Персонал должен быть годен по состоянию здоровья;</w:t>
            </w:r>
          </w:p>
          <w:p w:rsidR="00BB286E" w:rsidRPr="00AC1C0B" w:rsidRDefault="00BB286E" w:rsidP="001458AA">
            <w:pPr>
              <w:jc w:val="both"/>
            </w:pPr>
            <w:r w:rsidRPr="00AC1C0B">
              <w:t>- Персонал должен знать правила санитарии и гигиены по содержанию убираемых мест, правила уборки, назначение и концентрацию дезинфицирующих и моющих средств, правила эксплуатации сантехнического оборудования, санитарные правила по содержанию улиц, правила безопасности при выполнении уборочных работ;</w:t>
            </w:r>
          </w:p>
          <w:p w:rsidR="00BB286E" w:rsidRPr="00AC1C0B" w:rsidRDefault="00BB286E" w:rsidP="001458AA">
            <w:pPr>
              <w:jc w:val="both"/>
            </w:pPr>
            <w:r w:rsidRPr="00AC1C0B">
              <w:t xml:space="preserve">- Персонал обязан соблюдать установленный предприятием пропускной и </w:t>
            </w:r>
            <w:proofErr w:type="spellStart"/>
            <w:r w:rsidRPr="00AC1C0B">
              <w:t>внутриобъектовый</w:t>
            </w:r>
            <w:proofErr w:type="spellEnd"/>
            <w:r w:rsidRPr="00AC1C0B">
              <w:t xml:space="preserve"> режим;</w:t>
            </w:r>
          </w:p>
          <w:p w:rsidR="00BB286E" w:rsidRPr="00AC1C0B" w:rsidRDefault="00BB286E" w:rsidP="001458AA">
            <w:pPr>
              <w:jc w:val="both"/>
            </w:pPr>
            <w:r w:rsidRPr="00AC1C0B">
              <w:t>- Персонал обязан соблюдать режим рабочего времени, установленный на предприятии и установленные на предприятии часы для уборки;</w:t>
            </w:r>
          </w:p>
          <w:p w:rsidR="00BB286E" w:rsidRPr="00AC1C0B" w:rsidRDefault="00BB286E" w:rsidP="001458AA">
            <w:pPr>
              <w:jc w:val="both"/>
              <w:rPr>
                <w:i/>
              </w:rPr>
            </w:pPr>
            <w:r w:rsidRPr="00AC1C0B">
              <w:t>- Персонал обязан бережно относится к убираемым помещениям, не допускать их порчи в процессе уборки.</w:t>
            </w:r>
          </w:p>
        </w:tc>
      </w:tr>
      <w:tr w:rsidR="00BB286E" w:rsidRPr="00AC1C0B" w:rsidTr="00AC1C0B">
        <w:trPr>
          <w:trHeight w:val="273"/>
        </w:trPr>
        <w:tc>
          <w:tcPr>
            <w:tcW w:w="10060" w:type="dxa"/>
            <w:tcBorders>
              <w:left w:val="nil"/>
              <w:right w:val="nil"/>
            </w:tcBorders>
          </w:tcPr>
          <w:p w:rsidR="00BB286E" w:rsidRDefault="00BB286E" w:rsidP="001458AA">
            <w:pPr>
              <w:jc w:val="center"/>
            </w:pPr>
          </w:p>
          <w:p w:rsidR="00AC1C0B" w:rsidRPr="00AC1C0B" w:rsidRDefault="00AC1C0B" w:rsidP="001458AA">
            <w:pPr>
              <w:jc w:val="center"/>
            </w:pPr>
          </w:p>
          <w:p w:rsidR="00BB286E" w:rsidRDefault="00BB286E" w:rsidP="001458AA">
            <w:pPr>
              <w:jc w:val="center"/>
            </w:pPr>
            <w:r w:rsidRPr="00AC1C0B">
              <w:rPr>
                <w:b/>
              </w:rPr>
              <w:t>РАЗДЕЛ 5.</w:t>
            </w:r>
            <w:r w:rsidRPr="00AC1C0B">
              <w:t xml:space="preserve"> ТРЕБОВАНИЕ К СРОКУ ПРЕДОСТАВЛЕНИЯ УСЛУГ</w:t>
            </w:r>
          </w:p>
          <w:p w:rsidR="00AC1C0B" w:rsidRPr="00AC1C0B" w:rsidRDefault="00AC1C0B" w:rsidP="001458AA">
            <w:pPr>
              <w:jc w:val="center"/>
            </w:pPr>
          </w:p>
        </w:tc>
      </w:tr>
      <w:tr w:rsidR="00BB286E" w:rsidRPr="00AC1C0B" w:rsidTr="00AC1C0B">
        <w:trPr>
          <w:trHeight w:val="399"/>
        </w:trPr>
        <w:tc>
          <w:tcPr>
            <w:tcW w:w="10060" w:type="dxa"/>
          </w:tcPr>
          <w:p w:rsidR="00BB286E" w:rsidRPr="00AC1C0B" w:rsidRDefault="00BB286E" w:rsidP="001458AA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AC1C0B">
              <w:lastRenderedPageBreak/>
              <w:t xml:space="preserve">Дата начала оказания услуг – с 01.01.2014, </w:t>
            </w:r>
          </w:p>
          <w:p w:rsidR="00BB286E" w:rsidRPr="00AC1C0B" w:rsidRDefault="00BB286E" w:rsidP="001458AA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AC1C0B">
              <w:t xml:space="preserve">дата окончания оказания услуг – </w:t>
            </w:r>
            <w:proofErr w:type="gramStart"/>
            <w:r w:rsidRPr="00AC1C0B">
              <w:t>31.12.2014.</w:t>
            </w:r>
            <w:r w:rsidRPr="00AC1C0B">
              <w:rPr>
                <w:i/>
              </w:rPr>
              <w:tab/>
            </w:r>
            <w:proofErr w:type="gramEnd"/>
          </w:p>
        </w:tc>
      </w:tr>
      <w:tr w:rsidR="00BB286E" w:rsidRPr="00AC1C0B" w:rsidTr="00AC1C0B">
        <w:trPr>
          <w:trHeight w:val="273"/>
        </w:trPr>
        <w:tc>
          <w:tcPr>
            <w:tcW w:w="10060" w:type="dxa"/>
            <w:tcBorders>
              <w:left w:val="nil"/>
              <w:right w:val="nil"/>
            </w:tcBorders>
          </w:tcPr>
          <w:p w:rsidR="00BB286E" w:rsidRPr="00AC1C0B" w:rsidRDefault="00BB286E" w:rsidP="001458AA">
            <w:pPr>
              <w:jc w:val="center"/>
            </w:pPr>
          </w:p>
          <w:p w:rsidR="00BB286E" w:rsidRPr="00AC1C0B" w:rsidRDefault="00BB286E" w:rsidP="001458AA">
            <w:pPr>
              <w:jc w:val="center"/>
              <w:rPr>
                <w:b/>
              </w:rPr>
            </w:pPr>
          </w:p>
          <w:p w:rsidR="00BB286E" w:rsidRDefault="00BB286E" w:rsidP="001458AA">
            <w:pPr>
              <w:jc w:val="center"/>
            </w:pPr>
            <w:r w:rsidRPr="00AC1C0B">
              <w:rPr>
                <w:b/>
              </w:rPr>
              <w:t>РАЗДЕЛ 6.</w:t>
            </w:r>
            <w:r w:rsidRPr="00AC1C0B">
              <w:t xml:space="preserve"> МЕСТО ПРЕДОСТАВЛЕНИЯ УСЛУГ</w:t>
            </w:r>
          </w:p>
          <w:p w:rsidR="00AC1C0B" w:rsidRPr="00AC1C0B" w:rsidRDefault="00AC1C0B" w:rsidP="001458AA">
            <w:pPr>
              <w:jc w:val="center"/>
            </w:pPr>
          </w:p>
        </w:tc>
      </w:tr>
      <w:tr w:rsidR="00BB286E" w:rsidRPr="00AC1C0B" w:rsidTr="00AC1C0B">
        <w:trPr>
          <w:trHeight w:val="399"/>
        </w:trPr>
        <w:tc>
          <w:tcPr>
            <w:tcW w:w="10060" w:type="dxa"/>
          </w:tcPr>
          <w:p w:rsidR="00BB286E" w:rsidRPr="00AC1C0B" w:rsidRDefault="00BB286E" w:rsidP="001458AA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AC1C0B">
              <w:t>454036, г. Челябинск, ул. Свердловский тракт, 2Б. (Производственная база Челябинского отделения)</w:t>
            </w:r>
          </w:p>
        </w:tc>
      </w:tr>
      <w:tr w:rsidR="00BB286E" w:rsidRPr="00AC1C0B" w:rsidTr="00AC1C0B">
        <w:trPr>
          <w:trHeight w:val="273"/>
        </w:trPr>
        <w:tc>
          <w:tcPr>
            <w:tcW w:w="10060" w:type="dxa"/>
            <w:tcBorders>
              <w:left w:val="nil"/>
              <w:right w:val="nil"/>
            </w:tcBorders>
          </w:tcPr>
          <w:p w:rsidR="00BB286E" w:rsidRDefault="00BB286E" w:rsidP="001458AA">
            <w:pPr>
              <w:jc w:val="center"/>
            </w:pPr>
          </w:p>
          <w:p w:rsidR="00AC1C0B" w:rsidRPr="00AC1C0B" w:rsidRDefault="00AC1C0B" w:rsidP="001458AA">
            <w:pPr>
              <w:jc w:val="center"/>
            </w:pPr>
          </w:p>
          <w:p w:rsidR="00BB286E" w:rsidRDefault="00BB286E" w:rsidP="001458AA">
            <w:pPr>
              <w:jc w:val="center"/>
            </w:pPr>
            <w:r w:rsidRPr="00AC1C0B">
              <w:rPr>
                <w:b/>
              </w:rPr>
              <w:t>РАЗДЕЛ 7.</w:t>
            </w:r>
            <w:r w:rsidRPr="00AC1C0B">
              <w:t xml:space="preserve"> ПОРЯДОК ПРИЕМКИ</w:t>
            </w:r>
          </w:p>
          <w:p w:rsidR="00AC1C0B" w:rsidRPr="00AC1C0B" w:rsidRDefault="00AC1C0B" w:rsidP="001458AA">
            <w:pPr>
              <w:jc w:val="center"/>
            </w:pPr>
          </w:p>
        </w:tc>
      </w:tr>
      <w:tr w:rsidR="00BB286E" w:rsidRPr="00AC1C0B" w:rsidTr="00AC1C0B">
        <w:trPr>
          <w:trHeight w:val="399"/>
        </w:trPr>
        <w:tc>
          <w:tcPr>
            <w:tcW w:w="10060" w:type="dxa"/>
          </w:tcPr>
          <w:p w:rsidR="00BB286E" w:rsidRPr="00AC1C0B" w:rsidRDefault="00BB286E" w:rsidP="001458AA">
            <w:pPr>
              <w:ind w:firstLine="601"/>
              <w:jc w:val="both"/>
            </w:pPr>
            <w:r w:rsidRPr="00AC1C0B">
              <w:t>Заказчик принимает на себя обязательства по оплате оказываемых Исполнителем услуг по договору, при условии оформления приемки услуг в установленном договором порядке.</w:t>
            </w:r>
          </w:p>
          <w:p w:rsidR="00BB286E" w:rsidRPr="00AC1C0B" w:rsidRDefault="00BB286E" w:rsidP="001458AA">
            <w:pPr>
              <w:ind w:firstLine="601"/>
              <w:jc w:val="both"/>
              <w:rPr>
                <w:i/>
              </w:rPr>
            </w:pPr>
            <w:r w:rsidRPr="00AC1C0B">
              <w:t>Оплата оказанных исполнителем услуг осуществляется ежемесячно в течение 10 банковских дней с даты подписания Акта сдачи-приемки оказанных услуг. Акт сдачи-приемки оказанных услуг рассматривается, подписывается Заказчиком и направляется Исполнителю в течении 5-ти календарных дней со дня получения, либо направляется Исполнителю письменный мотивированный отказ от подписания Акта сдачи-приемки оказания услуг.</w:t>
            </w:r>
          </w:p>
        </w:tc>
      </w:tr>
      <w:tr w:rsidR="00BB286E" w:rsidRPr="00AC1C0B" w:rsidTr="00AC1C0B">
        <w:trPr>
          <w:trHeight w:val="399"/>
        </w:trPr>
        <w:tc>
          <w:tcPr>
            <w:tcW w:w="10060" w:type="dxa"/>
            <w:tcBorders>
              <w:left w:val="nil"/>
              <w:right w:val="nil"/>
            </w:tcBorders>
          </w:tcPr>
          <w:p w:rsidR="00BB286E" w:rsidRDefault="00BB286E" w:rsidP="001458AA">
            <w:pPr>
              <w:jc w:val="center"/>
            </w:pPr>
          </w:p>
          <w:p w:rsidR="00AC1C0B" w:rsidRPr="00AC1C0B" w:rsidRDefault="00AC1C0B" w:rsidP="001458AA">
            <w:pPr>
              <w:jc w:val="center"/>
            </w:pPr>
          </w:p>
          <w:p w:rsidR="00BB286E" w:rsidRDefault="00BB286E" w:rsidP="001458AA">
            <w:pPr>
              <w:jc w:val="center"/>
            </w:pPr>
            <w:r w:rsidRPr="00AC1C0B">
              <w:rPr>
                <w:b/>
              </w:rPr>
              <w:t>РАЗДЕЛ 8.</w:t>
            </w:r>
            <w:r w:rsidRPr="00AC1C0B">
              <w:t xml:space="preserve"> ТРЕБОВАНИЯ К УЧАСТНИКУ ПРОЦЕДУРЫ ЗАКУПОК</w:t>
            </w:r>
          </w:p>
          <w:p w:rsidR="00AC1C0B" w:rsidRPr="00AC1C0B" w:rsidRDefault="00AC1C0B" w:rsidP="001458AA">
            <w:pPr>
              <w:jc w:val="center"/>
            </w:pPr>
          </w:p>
        </w:tc>
      </w:tr>
      <w:tr w:rsidR="00BB286E" w:rsidRPr="00AC1C0B" w:rsidTr="00AC1C0B">
        <w:trPr>
          <w:trHeight w:val="399"/>
        </w:trPr>
        <w:tc>
          <w:tcPr>
            <w:tcW w:w="10060" w:type="dxa"/>
          </w:tcPr>
          <w:p w:rsidR="00BB286E" w:rsidRPr="00AC1C0B" w:rsidRDefault="00BB286E" w:rsidP="001458AA">
            <w:pPr>
              <w:ind w:firstLine="601"/>
              <w:jc w:val="both"/>
            </w:pPr>
            <w:r w:rsidRPr="00AC1C0B">
              <w:t xml:space="preserve">Опыт поставщика: </w:t>
            </w:r>
          </w:p>
          <w:p w:rsidR="00BB286E" w:rsidRPr="00AC1C0B" w:rsidRDefault="00BB286E" w:rsidP="001458AA">
            <w:pPr>
              <w:ind w:firstLine="601"/>
              <w:jc w:val="both"/>
              <w:rPr>
                <w:i/>
              </w:rPr>
            </w:pPr>
            <w:r w:rsidRPr="00AC1C0B">
              <w:t>Опыт предоставления услуг в рамках заключенных договоров с завершенными в 2012-2013 гг. услугами, сопоставимого характера, на сумму не менее начальной максимальной цены документации к открытому запросу предложений.</w:t>
            </w:r>
          </w:p>
        </w:tc>
      </w:tr>
    </w:tbl>
    <w:p w:rsidR="00BB286E" w:rsidRDefault="00BB286E" w:rsidP="00233213">
      <w:pPr>
        <w:widowControl w:val="0"/>
        <w:tabs>
          <w:tab w:val="left" w:pos="1276"/>
        </w:tabs>
        <w:jc w:val="both"/>
      </w:pPr>
    </w:p>
    <w:p w:rsidR="00BB286E" w:rsidRDefault="00BB286E" w:rsidP="00233213">
      <w:pPr>
        <w:widowControl w:val="0"/>
        <w:tabs>
          <w:tab w:val="left" w:pos="1276"/>
        </w:tabs>
        <w:jc w:val="both"/>
      </w:pPr>
    </w:p>
    <w:p w:rsidR="00BB286E" w:rsidRPr="00C44BE6" w:rsidRDefault="00BB286E" w:rsidP="00233213">
      <w:pPr>
        <w:widowControl w:val="0"/>
        <w:tabs>
          <w:tab w:val="left" w:pos="1276"/>
        </w:tabs>
        <w:jc w:val="both"/>
      </w:pPr>
    </w:p>
    <w:sectPr w:rsidR="00BB286E" w:rsidRPr="00C44BE6" w:rsidSect="00233213">
      <w:headerReference w:type="default" r:id="rId14"/>
      <w:footerReference w:type="default" r:id="rId15"/>
      <w:pgSz w:w="11907" w:h="16840" w:code="9"/>
      <w:pgMar w:top="1134" w:right="567" w:bottom="113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F863D2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B772B" w:rsidRPr="00C030AA" w:rsidRDefault="005523F7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5523F7">
      <w:rPr>
        <w:rFonts w:ascii="Times New Roman" w:hAnsi="Times New Roman" w:cs="Times New Roman"/>
      </w:rPr>
      <w:t xml:space="preserve">Открытый запрос предложений в электронной форме на право заключения договора на </w:t>
    </w:r>
    <w:r w:rsidR="00F863D2" w:rsidRPr="00F863D2">
      <w:rPr>
        <w:rFonts w:ascii="Times New Roman" w:hAnsi="Times New Roman" w:cs="Times New Roman"/>
      </w:rPr>
      <w:t xml:space="preserve">оказание </w:t>
    </w:r>
    <w:proofErr w:type="spellStart"/>
    <w:r w:rsidR="00F863D2" w:rsidRPr="00F863D2">
      <w:rPr>
        <w:rFonts w:ascii="Times New Roman" w:hAnsi="Times New Roman" w:cs="Times New Roman"/>
      </w:rPr>
      <w:t>аутстаффинговых</w:t>
    </w:r>
    <w:proofErr w:type="spellEnd"/>
    <w:r w:rsidR="00F863D2" w:rsidRPr="00F863D2">
      <w:rPr>
        <w:rFonts w:ascii="Times New Roman" w:hAnsi="Times New Roman" w:cs="Times New Roman"/>
      </w:rPr>
      <w:t xml:space="preserve"> услуг (уборка помещений и территорий) для нужд филиала «Уральский территориальный округ» ФГУП «РосРАО»</w:t>
    </w:r>
  </w:p>
  <w:p w:rsidR="00AF3871" w:rsidRDefault="00AF387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AF3871" w:rsidRDefault="00AF387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2"/>
  </w:num>
  <w:num w:numId="12">
    <w:abstractNumId w:val="8"/>
  </w:num>
  <w:num w:numId="13">
    <w:abstractNumId w:val="17"/>
  </w:num>
  <w:num w:numId="14">
    <w:abstractNumId w:val="10"/>
  </w:num>
  <w:num w:numId="15">
    <w:abstractNumId w:val="6"/>
  </w:num>
  <w:num w:numId="16">
    <w:abstractNumId w:val="9"/>
  </w:num>
  <w:num w:numId="17">
    <w:abstractNumId w:val="24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19"/>
  </w:num>
  <w:num w:numId="23">
    <w:abstractNumId w:val="21"/>
  </w:num>
  <w:num w:numId="24">
    <w:abstractNumId w:val="14"/>
  </w:num>
  <w:num w:numId="25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CA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C0B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871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286E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863D2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F40F147-8003-4D7A-8E97-427805A4E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58</TotalTime>
  <Pages>7</Pages>
  <Words>989</Words>
  <Characters>7026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8000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12</cp:revision>
  <cp:lastPrinted>2013-05-13T10:31:00Z</cp:lastPrinted>
  <dcterms:created xsi:type="dcterms:W3CDTF">2013-12-04T11:06:00Z</dcterms:created>
  <dcterms:modified xsi:type="dcterms:W3CDTF">2013-12-19T06:30:00Z</dcterms:modified>
</cp:coreProperties>
</file>