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9E721C" w:rsidP="008E1F83">
      <w:pPr>
        <w:widowControl w:val="0"/>
        <w:spacing w:before="120"/>
        <w:ind w:firstLine="6521"/>
        <w:jc w:val="both"/>
      </w:pPr>
      <w:r>
        <w:t>Н</w:t>
      </w:r>
      <w:r w:rsidR="00723913" w:rsidRPr="001820AD">
        <w:t>ачальник</w:t>
      </w:r>
      <w:r w:rsidR="002328BB" w:rsidRPr="001820AD">
        <w:t xml:space="preserve"> </w:t>
      </w:r>
      <w:r w:rsidR="00723913" w:rsidRPr="001820AD">
        <w:t>У</w:t>
      </w:r>
      <w:r w:rsidR="00723913"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="009E721C">
        <w:t>И</w:t>
      </w:r>
      <w:r w:rsidRPr="001820AD">
        <w:t>.А.</w:t>
      </w:r>
      <w:r w:rsidR="009E721C">
        <w:t>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E1727D" w:rsidRPr="009E721C" w:rsidRDefault="00CA2886" w:rsidP="00E1727D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 w:rsidRPr="009E721C">
        <w:rPr>
          <w:b/>
          <w:sz w:val="28"/>
          <w:szCs w:val="28"/>
        </w:rPr>
        <w:t>открытый</w:t>
      </w:r>
      <w:r w:rsidR="002328BB" w:rsidRPr="009E721C">
        <w:rPr>
          <w:b/>
          <w:sz w:val="28"/>
          <w:szCs w:val="28"/>
        </w:rPr>
        <w:t xml:space="preserve"> </w:t>
      </w:r>
      <w:r w:rsidR="0086714B" w:rsidRPr="009E721C">
        <w:rPr>
          <w:b/>
          <w:sz w:val="28"/>
          <w:szCs w:val="28"/>
        </w:rPr>
        <w:t>запрос</w:t>
      </w:r>
      <w:r w:rsidR="002328BB" w:rsidRPr="009E721C">
        <w:rPr>
          <w:b/>
          <w:sz w:val="28"/>
          <w:szCs w:val="28"/>
        </w:rPr>
        <w:t xml:space="preserve"> </w:t>
      </w:r>
      <w:r w:rsidR="00E71027" w:rsidRPr="009E721C">
        <w:rPr>
          <w:b/>
          <w:sz w:val="28"/>
          <w:szCs w:val="28"/>
        </w:rPr>
        <w:t>цен</w:t>
      </w:r>
      <w:r w:rsidR="002328BB" w:rsidRPr="009E721C">
        <w:rPr>
          <w:b/>
          <w:sz w:val="28"/>
          <w:szCs w:val="28"/>
        </w:rPr>
        <w:t xml:space="preserve"> </w:t>
      </w:r>
      <w:r w:rsidR="0086714B" w:rsidRPr="009E721C">
        <w:rPr>
          <w:b/>
          <w:sz w:val="28"/>
          <w:szCs w:val="28"/>
        </w:rPr>
        <w:t>в</w:t>
      </w:r>
      <w:r w:rsidR="002328BB" w:rsidRPr="009E721C">
        <w:rPr>
          <w:b/>
          <w:sz w:val="28"/>
          <w:szCs w:val="28"/>
        </w:rPr>
        <w:t xml:space="preserve"> </w:t>
      </w:r>
      <w:r w:rsidR="0086714B" w:rsidRPr="009E721C">
        <w:rPr>
          <w:b/>
          <w:sz w:val="28"/>
          <w:szCs w:val="28"/>
        </w:rPr>
        <w:t>электронной</w:t>
      </w:r>
      <w:r w:rsidR="002328BB" w:rsidRPr="009E721C">
        <w:rPr>
          <w:b/>
          <w:sz w:val="28"/>
          <w:szCs w:val="28"/>
        </w:rPr>
        <w:t xml:space="preserve"> </w:t>
      </w:r>
      <w:r w:rsidR="0086714B" w:rsidRPr="009E721C">
        <w:rPr>
          <w:b/>
          <w:sz w:val="28"/>
          <w:szCs w:val="28"/>
        </w:rPr>
        <w:t>форме</w:t>
      </w:r>
      <w:r w:rsidR="002328BB" w:rsidRPr="009E721C">
        <w:rPr>
          <w:b/>
          <w:sz w:val="28"/>
          <w:szCs w:val="28"/>
        </w:rPr>
        <w:t xml:space="preserve"> </w:t>
      </w:r>
      <w:r w:rsidRPr="009E721C">
        <w:rPr>
          <w:b/>
          <w:sz w:val="28"/>
          <w:szCs w:val="28"/>
        </w:rPr>
        <w:t>на</w:t>
      </w:r>
      <w:r w:rsidR="00D5117C" w:rsidRPr="009E721C">
        <w:rPr>
          <w:b/>
          <w:sz w:val="28"/>
          <w:szCs w:val="28"/>
        </w:rPr>
        <w:t xml:space="preserve"> </w:t>
      </w:r>
      <w:r w:rsidR="009E721C" w:rsidRPr="009E721C">
        <w:rPr>
          <w:b/>
          <w:sz w:val="28"/>
          <w:szCs w:val="28"/>
        </w:rPr>
        <w:t xml:space="preserve">право заключения договора на выполнение строительно-монтажных </w:t>
      </w:r>
      <w:r w:rsidR="009E721C" w:rsidRPr="009E721C">
        <w:rPr>
          <w:b/>
          <w:bCs/>
          <w:sz w:val="28"/>
          <w:szCs w:val="28"/>
        </w:rPr>
        <w:t xml:space="preserve">работ </w:t>
      </w:r>
      <w:r w:rsidR="009E721C" w:rsidRPr="009E721C">
        <w:rPr>
          <w:b/>
          <w:sz w:val="28"/>
          <w:szCs w:val="28"/>
        </w:rPr>
        <w:t>по капитальному ремонту въездных ворот в здании № 41 Ленинградского отделения филиала «Северо-западный территориальный округ» ФГУП «РосРАО»</w:t>
      </w:r>
      <w:r w:rsidR="009E721C" w:rsidRPr="009E721C">
        <w:rPr>
          <w:b/>
          <w:bCs/>
          <w:sz w:val="28"/>
          <w:szCs w:val="28"/>
        </w:rPr>
        <w:t>.</w:t>
      </w:r>
    </w:p>
    <w:p w:rsidR="0073432E" w:rsidRPr="00D57043" w:rsidRDefault="0073432E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37427E" w:rsidRPr="00723913" w:rsidRDefault="0037427E" w:rsidP="008E1F83">
      <w:pPr>
        <w:widowControl w:val="0"/>
        <w:jc w:val="center"/>
        <w:sectPr w:rsidR="0037427E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D105A3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C66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D105A3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C66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D105A3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C66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D105A3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C66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D105A3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C66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D105A3">
          <w:rPr>
            <w:webHidden/>
          </w:rPr>
          <w:t>18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C66D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D105A3">
          <w:rPr>
            <w:webHidden/>
          </w:rPr>
          <w:t>27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C66D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D105A3">
          <w:rPr>
            <w:b w:val="0"/>
            <w:webHidden/>
          </w:rPr>
          <w:t>27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5C66D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D105A3">
          <w:rPr>
            <w:b w:val="0"/>
            <w:webHidden/>
          </w:rPr>
          <w:t>31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5C66D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D105A3">
          <w:rPr>
            <w:b w:val="0"/>
            <w:webHidden/>
          </w:rPr>
          <w:t>38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5C66D5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D105A3">
          <w:rPr>
            <w:webHidden/>
          </w:rPr>
          <w:t>39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7762DF" w:rsidRDefault="007762DF" w:rsidP="0066022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C87330" w:rsidRPr="007762DF" w:rsidRDefault="007762DF" w:rsidP="007762DF">
      <w:pPr>
        <w:tabs>
          <w:tab w:val="left" w:pos="4155"/>
        </w:tabs>
        <w:rPr>
          <w:sz w:val="28"/>
          <w:szCs w:val="28"/>
        </w:rPr>
        <w:sectPr w:rsidR="00C87330" w:rsidRPr="007762D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9E721C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Форма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9E721C">
        <w:rPr>
          <w:rFonts w:ascii="Times New Roman" w:hAnsi="Times New Roman"/>
          <w:b/>
          <w:sz w:val="24"/>
          <w:szCs w:val="24"/>
        </w:rPr>
        <w:t>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9E721C">
        <w:rPr>
          <w:rFonts w:ascii="Times New Roman" w:hAnsi="Times New Roman"/>
          <w:b/>
          <w:sz w:val="24"/>
          <w:szCs w:val="24"/>
        </w:rPr>
        <w:t>способ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закупки: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Открытый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6714B" w:rsidRPr="009E721C">
        <w:rPr>
          <w:rFonts w:ascii="Times New Roman" w:hAnsi="Times New Roman"/>
          <w:sz w:val="24"/>
          <w:szCs w:val="24"/>
        </w:rPr>
        <w:t>запрос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цен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0A1961" w:rsidRPr="009E721C">
        <w:rPr>
          <w:rFonts w:ascii="Times New Roman" w:hAnsi="Times New Roman"/>
          <w:sz w:val="24"/>
          <w:szCs w:val="24"/>
        </w:rPr>
        <w:t>в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0A1961" w:rsidRPr="009E721C">
        <w:rPr>
          <w:rFonts w:ascii="Times New Roman" w:hAnsi="Times New Roman"/>
          <w:sz w:val="24"/>
          <w:szCs w:val="24"/>
        </w:rPr>
        <w:t>электронной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0A1961" w:rsidRPr="009E721C">
        <w:rPr>
          <w:rFonts w:ascii="Times New Roman" w:hAnsi="Times New Roman"/>
          <w:sz w:val="24"/>
          <w:szCs w:val="24"/>
        </w:rPr>
        <w:t>форме</w:t>
      </w:r>
      <w:r w:rsidR="007E559C" w:rsidRPr="009E721C">
        <w:rPr>
          <w:rFonts w:ascii="Times New Roman" w:hAnsi="Times New Roman"/>
          <w:sz w:val="24"/>
          <w:szCs w:val="24"/>
        </w:rPr>
        <w:t>.</w:t>
      </w:r>
    </w:p>
    <w:p w:rsidR="00C87330" w:rsidRPr="009E721C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Федеральное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государственное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унитарное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предприятие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«Предприятие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по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обращению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с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радиоактивными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отходами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«РосРАО».</w:t>
      </w:r>
    </w:p>
    <w:p w:rsidR="008C4480" w:rsidRPr="009E721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E721C">
        <w:t>Место</w:t>
      </w:r>
      <w:r w:rsidR="002328BB" w:rsidRPr="009E721C">
        <w:t xml:space="preserve"> </w:t>
      </w:r>
      <w:r w:rsidRPr="009E721C">
        <w:t>нахождения:</w:t>
      </w:r>
      <w:r w:rsidR="002328BB" w:rsidRPr="009E721C">
        <w:t xml:space="preserve"> </w:t>
      </w:r>
      <w:r w:rsidRPr="009E721C">
        <w:t>119017,</w:t>
      </w:r>
      <w:r w:rsidR="002328BB" w:rsidRPr="009E721C">
        <w:t xml:space="preserve"> </w:t>
      </w:r>
      <w:r w:rsidRPr="009E721C">
        <w:t>г.</w:t>
      </w:r>
      <w:r w:rsidR="002328BB" w:rsidRPr="009E721C">
        <w:t xml:space="preserve"> </w:t>
      </w:r>
      <w:r w:rsidRPr="009E721C">
        <w:t>Москва,</w:t>
      </w:r>
      <w:r w:rsidR="002328BB" w:rsidRPr="009E721C">
        <w:t xml:space="preserve"> </w:t>
      </w:r>
      <w:proofErr w:type="spellStart"/>
      <w:r w:rsidRPr="009E721C">
        <w:t>Пыжевский</w:t>
      </w:r>
      <w:proofErr w:type="spellEnd"/>
      <w:r w:rsidR="002328BB" w:rsidRPr="009E721C">
        <w:t xml:space="preserve"> </w:t>
      </w:r>
      <w:r w:rsidRPr="009E721C">
        <w:t>пер.,</w:t>
      </w:r>
      <w:r w:rsidR="002328BB" w:rsidRPr="009E721C">
        <w:t xml:space="preserve"> </w:t>
      </w:r>
      <w:r w:rsidRPr="009E721C">
        <w:t>д.</w:t>
      </w:r>
      <w:r w:rsidR="002328BB" w:rsidRPr="009E721C">
        <w:t xml:space="preserve"> </w:t>
      </w:r>
      <w:r w:rsidRPr="009E721C">
        <w:t>6.</w:t>
      </w:r>
    </w:p>
    <w:p w:rsidR="008C4480" w:rsidRPr="009E721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E721C">
        <w:t>Почтовый</w:t>
      </w:r>
      <w:r w:rsidR="002328BB" w:rsidRPr="009E721C">
        <w:t xml:space="preserve"> </w:t>
      </w:r>
      <w:r w:rsidRPr="009E721C">
        <w:t>адрес:</w:t>
      </w:r>
      <w:r w:rsidR="002328BB" w:rsidRPr="009E721C">
        <w:t xml:space="preserve"> </w:t>
      </w:r>
      <w:r w:rsidRPr="009E721C">
        <w:t>119017,</w:t>
      </w:r>
      <w:r w:rsidR="002328BB" w:rsidRPr="009E721C">
        <w:t xml:space="preserve"> </w:t>
      </w:r>
      <w:r w:rsidRPr="009E721C">
        <w:t>г.</w:t>
      </w:r>
      <w:r w:rsidR="002328BB" w:rsidRPr="009E721C">
        <w:t xml:space="preserve"> </w:t>
      </w:r>
      <w:r w:rsidRPr="009E721C">
        <w:t>Москва,</w:t>
      </w:r>
      <w:r w:rsidR="002328BB" w:rsidRPr="009E721C">
        <w:t xml:space="preserve"> </w:t>
      </w:r>
      <w:r w:rsidRPr="009E721C">
        <w:t>Большая</w:t>
      </w:r>
      <w:r w:rsidR="002328BB" w:rsidRPr="009E721C">
        <w:t xml:space="preserve"> </w:t>
      </w:r>
      <w:r w:rsidRPr="009E721C">
        <w:t>Ордынка,</w:t>
      </w:r>
      <w:r w:rsidR="002328BB" w:rsidRPr="009E721C">
        <w:t xml:space="preserve"> </w:t>
      </w:r>
      <w:r w:rsidRPr="009E721C">
        <w:t>д.</w:t>
      </w:r>
      <w:r w:rsidR="002328BB" w:rsidRPr="009E721C">
        <w:t xml:space="preserve"> </w:t>
      </w:r>
      <w:r w:rsidRPr="009E721C">
        <w:t>24.</w:t>
      </w:r>
    </w:p>
    <w:p w:rsidR="008C4480" w:rsidRPr="009E721C" w:rsidRDefault="008C4480" w:rsidP="008E1F83">
      <w:pPr>
        <w:widowControl w:val="0"/>
        <w:ind w:firstLine="1276"/>
        <w:jc w:val="both"/>
      </w:pPr>
      <w:r w:rsidRPr="009E721C">
        <w:t>Тел.:</w:t>
      </w:r>
      <w:r w:rsidR="002328BB" w:rsidRPr="009E721C">
        <w:t xml:space="preserve"> </w:t>
      </w:r>
      <w:r w:rsidRPr="009E721C">
        <w:t>(495)</w:t>
      </w:r>
      <w:r w:rsidR="002328BB" w:rsidRPr="009E721C">
        <w:t xml:space="preserve"> </w:t>
      </w:r>
      <w:r w:rsidRPr="009E721C">
        <w:t>710-76-48;</w:t>
      </w:r>
      <w:r w:rsidR="002328BB" w:rsidRPr="009E721C">
        <w:t xml:space="preserve"> </w:t>
      </w:r>
      <w:r w:rsidRPr="009E721C">
        <w:t>факс:</w:t>
      </w:r>
      <w:r w:rsidR="002328BB" w:rsidRPr="009E721C">
        <w:t xml:space="preserve"> </w:t>
      </w:r>
      <w:r w:rsidRPr="009E721C">
        <w:t>(</w:t>
      </w:r>
      <w:proofErr w:type="gramStart"/>
      <w:r w:rsidRPr="009E721C">
        <w:t>495)-</w:t>
      </w:r>
      <w:proofErr w:type="gramEnd"/>
      <w:r w:rsidRPr="009E721C">
        <w:t>710-76-50.</w:t>
      </w:r>
    </w:p>
    <w:p w:rsidR="00C87330" w:rsidRPr="009E721C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b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b/>
          <w:sz w:val="24"/>
          <w:szCs w:val="24"/>
        </w:rPr>
        <w:t>цен</w:t>
      </w:r>
      <w:r w:rsidRPr="009E721C">
        <w:rPr>
          <w:rFonts w:ascii="Times New Roman" w:hAnsi="Times New Roman"/>
          <w:b/>
          <w:sz w:val="24"/>
          <w:szCs w:val="24"/>
        </w:rPr>
        <w:t>: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Федеральное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государственное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унитарное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предприятие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«Предприятие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по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обращению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с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радиоактивными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отходами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8C4480" w:rsidRPr="009E721C">
        <w:rPr>
          <w:rFonts w:ascii="Times New Roman" w:hAnsi="Times New Roman"/>
          <w:sz w:val="24"/>
          <w:szCs w:val="24"/>
        </w:rPr>
        <w:t>«РосРАО».</w:t>
      </w:r>
    </w:p>
    <w:p w:rsidR="008C4480" w:rsidRPr="009E721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E721C">
        <w:t>Место</w:t>
      </w:r>
      <w:r w:rsidR="002328BB" w:rsidRPr="009E721C">
        <w:t xml:space="preserve"> </w:t>
      </w:r>
      <w:r w:rsidRPr="009E721C">
        <w:t>нахождения:</w:t>
      </w:r>
      <w:r w:rsidR="002328BB" w:rsidRPr="009E721C">
        <w:t xml:space="preserve"> </w:t>
      </w:r>
      <w:r w:rsidRPr="009E721C">
        <w:t>119017,</w:t>
      </w:r>
      <w:r w:rsidR="002328BB" w:rsidRPr="009E721C">
        <w:t xml:space="preserve"> </w:t>
      </w:r>
      <w:r w:rsidRPr="009E721C">
        <w:t>г.</w:t>
      </w:r>
      <w:r w:rsidR="002328BB" w:rsidRPr="009E721C">
        <w:t xml:space="preserve"> </w:t>
      </w:r>
      <w:r w:rsidRPr="009E721C">
        <w:t>Москва,</w:t>
      </w:r>
      <w:r w:rsidR="002328BB" w:rsidRPr="009E721C">
        <w:t xml:space="preserve"> </w:t>
      </w:r>
      <w:proofErr w:type="spellStart"/>
      <w:r w:rsidRPr="009E721C">
        <w:t>Пыжевский</w:t>
      </w:r>
      <w:proofErr w:type="spellEnd"/>
      <w:r w:rsidR="002328BB" w:rsidRPr="009E721C">
        <w:t xml:space="preserve"> </w:t>
      </w:r>
      <w:r w:rsidRPr="009E721C">
        <w:t>пер.,</w:t>
      </w:r>
      <w:r w:rsidR="002328BB" w:rsidRPr="009E721C">
        <w:t xml:space="preserve"> </w:t>
      </w:r>
      <w:r w:rsidRPr="009E721C">
        <w:t>д.</w:t>
      </w:r>
      <w:r w:rsidR="002328BB" w:rsidRPr="009E721C">
        <w:t xml:space="preserve"> </w:t>
      </w:r>
      <w:r w:rsidRPr="009E721C">
        <w:t>6.</w:t>
      </w:r>
    </w:p>
    <w:p w:rsidR="008C4480" w:rsidRPr="009E721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9E721C">
        <w:t>Почтовый</w:t>
      </w:r>
      <w:r w:rsidR="002328BB" w:rsidRPr="009E721C">
        <w:t xml:space="preserve"> </w:t>
      </w:r>
      <w:r w:rsidRPr="009E721C">
        <w:t>адрес:</w:t>
      </w:r>
      <w:r w:rsidR="002328BB" w:rsidRPr="009E721C">
        <w:t xml:space="preserve"> </w:t>
      </w:r>
      <w:r w:rsidRPr="009E721C">
        <w:t>119017,</w:t>
      </w:r>
      <w:r w:rsidR="002328BB" w:rsidRPr="009E721C">
        <w:t xml:space="preserve"> </w:t>
      </w:r>
      <w:r w:rsidRPr="009E721C">
        <w:t>г.</w:t>
      </w:r>
      <w:r w:rsidR="002328BB" w:rsidRPr="009E721C">
        <w:t xml:space="preserve"> </w:t>
      </w:r>
      <w:r w:rsidRPr="009E721C">
        <w:t>Москва,</w:t>
      </w:r>
      <w:r w:rsidR="002328BB" w:rsidRPr="009E721C">
        <w:t xml:space="preserve"> </w:t>
      </w:r>
      <w:r w:rsidRPr="009E721C">
        <w:t>Большая</w:t>
      </w:r>
      <w:r w:rsidR="002328BB" w:rsidRPr="009E721C">
        <w:t xml:space="preserve"> </w:t>
      </w:r>
      <w:r w:rsidRPr="009E721C">
        <w:t>Ордынка,</w:t>
      </w:r>
      <w:r w:rsidR="002328BB" w:rsidRPr="009E721C">
        <w:t xml:space="preserve"> </w:t>
      </w:r>
      <w:r w:rsidRPr="009E721C">
        <w:t>д.</w:t>
      </w:r>
      <w:r w:rsidR="002328BB" w:rsidRPr="009E721C">
        <w:t xml:space="preserve"> </w:t>
      </w:r>
      <w:r w:rsidRPr="009E721C">
        <w:t>24.</w:t>
      </w:r>
    </w:p>
    <w:p w:rsidR="008C4480" w:rsidRPr="009E721C" w:rsidRDefault="008C4480" w:rsidP="008E1F83">
      <w:pPr>
        <w:widowControl w:val="0"/>
        <w:ind w:firstLine="1276"/>
        <w:jc w:val="both"/>
      </w:pPr>
      <w:r w:rsidRPr="009E721C">
        <w:t>Тел.:</w:t>
      </w:r>
      <w:r w:rsidR="002328BB" w:rsidRPr="009E721C">
        <w:t xml:space="preserve"> </w:t>
      </w:r>
      <w:r w:rsidRPr="009E721C">
        <w:t>(495)</w:t>
      </w:r>
      <w:r w:rsidR="002328BB" w:rsidRPr="009E721C">
        <w:t xml:space="preserve"> </w:t>
      </w:r>
      <w:r w:rsidRPr="009E721C">
        <w:t>710-76-48;</w:t>
      </w:r>
      <w:r w:rsidR="002328BB" w:rsidRPr="009E721C">
        <w:t xml:space="preserve"> </w:t>
      </w:r>
      <w:r w:rsidRPr="009E721C">
        <w:t>факс:</w:t>
      </w:r>
      <w:r w:rsidR="002328BB" w:rsidRPr="009E721C">
        <w:t xml:space="preserve"> </w:t>
      </w:r>
      <w:r w:rsidRPr="009E721C">
        <w:t>(495)</w:t>
      </w:r>
      <w:r w:rsidR="002328BB" w:rsidRPr="009E721C">
        <w:t xml:space="preserve"> </w:t>
      </w:r>
      <w:r w:rsidRPr="009E721C">
        <w:t>710-76-50</w:t>
      </w:r>
      <w:r w:rsidR="00E4075B" w:rsidRPr="009E721C">
        <w:t>;</w:t>
      </w:r>
      <w:r w:rsidR="002328BB" w:rsidRPr="009E721C">
        <w:t xml:space="preserve"> </w:t>
      </w:r>
      <w:r w:rsidR="00E4075B" w:rsidRPr="009E721C">
        <w:t>эл.</w:t>
      </w:r>
      <w:r w:rsidR="002328BB" w:rsidRPr="009E721C">
        <w:t xml:space="preserve"> </w:t>
      </w:r>
      <w:r w:rsidR="00E4075B" w:rsidRPr="009E721C">
        <w:t>почта:</w:t>
      </w:r>
      <w:r w:rsidR="002328BB" w:rsidRPr="009E721C">
        <w:t xml:space="preserve"> </w:t>
      </w:r>
      <w:hyperlink r:id="rId16" w:history="1">
        <w:r w:rsidR="00E4075B" w:rsidRPr="009E721C">
          <w:rPr>
            <w:rStyle w:val="afa"/>
          </w:rPr>
          <w:t>zakupki@rosrao.r</w:t>
        </w:r>
        <w:r w:rsidR="00E4075B" w:rsidRPr="009E721C">
          <w:rPr>
            <w:rStyle w:val="afa"/>
            <w:lang w:val="en-US"/>
          </w:rPr>
          <w:t>u</w:t>
        </w:r>
      </w:hyperlink>
      <w:r w:rsidRPr="009E721C">
        <w:t>.</w:t>
      </w:r>
    </w:p>
    <w:p w:rsidR="008C4480" w:rsidRPr="009E721C" w:rsidRDefault="008C4480" w:rsidP="008E1F83">
      <w:pPr>
        <w:widowControl w:val="0"/>
        <w:ind w:firstLine="1276"/>
        <w:jc w:val="both"/>
      </w:pPr>
      <w:r w:rsidRPr="009E721C">
        <w:rPr>
          <w:b/>
        </w:rPr>
        <w:t>Контактное</w:t>
      </w:r>
      <w:r w:rsidR="002328BB" w:rsidRPr="009E721C">
        <w:rPr>
          <w:b/>
        </w:rPr>
        <w:t xml:space="preserve"> </w:t>
      </w:r>
      <w:r w:rsidRPr="009E721C">
        <w:rPr>
          <w:b/>
        </w:rPr>
        <w:t>лицо:</w:t>
      </w:r>
      <w:r w:rsidR="002328BB" w:rsidRPr="009E721C">
        <w:t xml:space="preserve"> </w:t>
      </w:r>
      <w:r w:rsidR="00964125" w:rsidRPr="009E721C">
        <w:t>Потороча Антон</w:t>
      </w:r>
      <w:r w:rsidRPr="009E721C">
        <w:t>.</w:t>
      </w:r>
    </w:p>
    <w:p w:rsidR="0037427E" w:rsidRPr="009E721C" w:rsidRDefault="00C87330" w:rsidP="0037427E">
      <w:pPr>
        <w:pStyle w:val="affe"/>
        <w:widowControl w:val="0"/>
        <w:numPr>
          <w:ilvl w:val="0"/>
          <w:numId w:val="6"/>
        </w:numPr>
        <w:shd w:val="clear" w:color="auto" w:fill="FFFFFF"/>
        <w:tabs>
          <w:tab w:val="clear" w:pos="720"/>
          <w:tab w:val="left" w:pos="1276"/>
        </w:tabs>
        <w:spacing w:before="60" w:after="6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Предмет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9E721C" w:rsidRPr="009E721C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строительно-монтажных </w:t>
      </w:r>
      <w:r w:rsidR="009E721C" w:rsidRPr="009E721C">
        <w:rPr>
          <w:rFonts w:ascii="Times New Roman" w:hAnsi="Times New Roman"/>
          <w:bCs/>
          <w:sz w:val="24"/>
          <w:szCs w:val="24"/>
        </w:rPr>
        <w:t xml:space="preserve">работ </w:t>
      </w:r>
      <w:r w:rsidR="009E721C" w:rsidRPr="009E721C">
        <w:rPr>
          <w:rFonts w:ascii="Times New Roman" w:hAnsi="Times New Roman"/>
          <w:sz w:val="24"/>
          <w:szCs w:val="24"/>
        </w:rPr>
        <w:t>по капитальному ремонту въездных ворот в здании № 41 Ленинградского отделения филиала «Северо-западный территориальный округ» ФГУП «РосРАО»</w:t>
      </w:r>
      <w:r w:rsidR="009E721C" w:rsidRPr="009E721C">
        <w:rPr>
          <w:rFonts w:ascii="Times New Roman" w:hAnsi="Times New Roman"/>
          <w:bCs/>
          <w:sz w:val="24"/>
          <w:szCs w:val="24"/>
        </w:rPr>
        <w:t>.</w:t>
      </w:r>
    </w:p>
    <w:p w:rsidR="00E4075B" w:rsidRPr="009E721C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Состав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объем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поставки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товара,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работ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или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оказания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услуг: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В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соответствии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с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9E721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E721C">
        <w:rPr>
          <w:rFonts w:ascii="Times New Roman" w:hAnsi="Times New Roman"/>
          <w:sz w:val="24"/>
          <w:szCs w:val="24"/>
          <w:u w:val="single"/>
        </w:rPr>
        <w:t>2</w:t>
      </w:r>
      <w:r w:rsidR="002328BB" w:rsidRPr="009E721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E721C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9E721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E721C">
        <w:rPr>
          <w:rFonts w:ascii="Times New Roman" w:hAnsi="Times New Roman"/>
          <w:sz w:val="24"/>
          <w:szCs w:val="24"/>
          <w:u w:val="single"/>
        </w:rPr>
        <w:t>ЧАСТЬ»</w:t>
      </w:r>
      <w:r w:rsidRPr="009E721C">
        <w:rPr>
          <w:rFonts w:ascii="Times New Roman" w:hAnsi="Times New Roman"/>
          <w:sz w:val="24"/>
          <w:szCs w:val="24"/>
        </w:rPr>
        <w:t>.</w:t>
      </w:r>
    </w:p>
    <w:p w:rsidR="00E4075B" w:rsidRPr="009E721C" w:rsidRDefault="00E4075B" w:rsidP="008E1F83">
      <w:pPr>
        <w:widowControl w:val="0"/>
        <w:ind w:firstLine="1276"/>
        <w:jc w:val="both"/>
        <w:rPr>
          <w:b/>
        </w:rPr>
      </w:pPr>
      <w:r w:rsidRPr="009E721C">
        <w:rPr>
          <w:b/>
        </w:rPr>
        <w:t>Срок</w:t>
      </w:r>
      <w:r w:rsidR="002328BB" w:rsidRPr="009E721C">
        <w:rPr>
          <w:b/>
        </w:rPr>
        <w:t xml:space="preserve"> </w:t>
      </w:r>
      <w:r w:rsidRPr="009E721C">
        <w:rPr>
          <w:b/>
        </w:rPr>
        <w:t>поставки</w:t>
      </w:r>
      <w:r w:rsidR="002328BB" w:rsidRPr="009E721C">
        <w:rPr>
          <w:b/>
        </w:rPr>
        <w:t xml:space="preserve"> </w:t>
      </w:r>
      <w:r w:rsidRPr="009E721C">
        <w:rPr>
          <w:b/>
        </w:rPr>
        <w:t>товара,</w:t>
      </w:r>
      <w:r w:rsidR="002328BB" w:rsidRPr="009E721C">
        <w:rPr>
          <w:b/>
        </w:rPr>
        <w:t xml:space="preserve"> </w:t>
      </w:r>
      <w:r w:rsidRPr="009E721C">
        <w:rPr>
          <w:b/>
        </w:rPr>
        <w:t>выполнения</w:t>
      </w:r>
      <w:r w:rsidR="002328BB" w:rsidRPr="009E721C">
        <w:rPr>
          <w:b/>
        </w:rPr>
        <w:t xml:space="preserve"> </w:t>
      </w:r>
      <w:r w:rsidRPr="009E721C">
        <w:rPr>
          <w:b/>
        </w:rPr>
        <w:t>работ</w:t>
      </w:r>
      <w:r w:rsidR="002328BB" w:rsidRPr="009E721C">
        <w:rPr>
          <w:b/>
        </w:rPr>
        <w:t xml:space="preserve"> </w:t>
      </w:r>
      <w:r w:rsidRPr="009E721C">
        <w:rPr>
          <w:b/>
        </w:rPr>
        <w:t>или</w:t>
      </w:r>
      <w:r w:rsidR="002328BB" w:rsidRPr="009E721C">
        <w:rPr>
          <w:b/>
        </w:rPr>
        <w:t xml:space="preserve"> </w:t>
      </w:r>
      <w:r w:rsidRPr="009E721C">
        <w:rPr>
          <w:b/>
        </w:rPr>
        <w:t>оказания</w:t>
      </w:r>
      <w:r w:rsidR="002328BB" w:rsidRPr="009E721C">
        <w:rPr>
          <w:b/>
        </w:rPr>
        <w:t xml:space="preserve"> </w:t>
      </w:r>
      <w:r w:rsidRPr="009E721C">
        <w:rPr>
          <w:b/>
        </w:rPr>
        <w:t>услуг:</w:t>
      </w:r>
    </w:p>
    <w:p w:rsidR="009E721C" w:rsidRPr="009E721C" w:rsidRDefault="009E721C" w:rsidP="009E721C">
      <w:pPr>
        <w:spacing w:before="60" w:line="276" w:lineRule="auto"/>
        <w:rPr>
          <w:bCs/>
          <w:color w:val="000000"/>
        </w:rPr>
      </w:pPr>
      <w:r w:rsidRPr="009E721C">
        <w:rPr>
          <w:bCs/>
          <w:color w:val="000000"/>
        </w:rPr>
        <w:t>дата начала: – с момента заключения договора,</w:t>
      </w:r>
    </w:p>
    <w:p w:rsidR="00672795" w:rsidRPr="009E721C" w:rsidRDefault="009E721C" w:rsidP="009E721C">
      <w:pPr>
        <w:widowControl w:val="0"/>
        <w:jc w:val="both"/>
        <w:rPr>
          <w:bCs/>
        </w:rPr>
      </w:pPr>
      <w:r w:rsidRPr="009E721C">
        <w:rPr>
          <w:bCs/>
          <w:color w:val="000000"/>
        </w:rPr>
        <w:t xml:space="preserve">дата окончания: </w:t>
      </w:r>
      <w:proofErr w:type="gramStart"/>
      <w:r w:rsidRPr="009E721C">
        <w:rPr>
          <w:bCs/>
        </w:rPr>
        <w:t>–  в</w:t>
      </w:r>
      <w:proofErr w:type="gramEnd"/>
      <w:r w:rsidRPr="009E721C">
        <w:rPr>
          <w:bCs/>
        </w:rPr>
        <w:t xml:space="preserve"> течение 25 (двадцати пяти) рабочих дней с момента заключения договора.</w:t>
      </w:r>
    </w:p>
    <w:p w:rsidR="00E4075B" w:rsidRPr="009E721C" w:rsidRDefault="00E4075B" w:rsidP="00672795">
      <w:pPr>
        <w:widowControl w:val="0"/>
        <w:jc w:val="both"/>
        <w:rPr>
          <w:bCs/>
          <w:color w:val="000000"/>
        </w:rPr>
      </w:pPr>
      <w:r w:rsidRPr="009E721C">
        <w:rPr>
          <w:b/>
        </w:rPr>
        <w:t>Место</w:t>
      </w:r>
      <w:r w:rsidR="002328BB" w:rsidRPr="009E721C">
        <w:rPr>
          <w:b/>
        </w:rPr>
        <w:t xml:space="preserve"> </w:t>
      </w:r>
      <w:r w:rsidRPr="009E721C">
        <w:rPr>
          <w:b/>
        </w:rPr>
        <w:t>поставки</w:t>
      </w:r>
      <w:r w:rsidR="002328BB" w:rsidRPr="009E721C">
        <w:rPr>
          <w:b/>
        </w:rPr>
        <w:t xml:space="preserve"> </w:t>
      </w:r>
      <w:r w:rsidRPr="009E721C">
        <w:rPr>
          <w:b/>
        </w:rPr>
        <w:t>товара,</w:t>
      </w:r>
      <w:r w:rsidR="002328BB" w:rsidRPr="009E721C">
        <w:rPr>
          <w:b/>
        </w:rPr>
        <w:t xml:space="preserve"> </w:t>
      </w:r>
      <w:r w:rsidRPr="009E721C">
        <w:rPr>
          <w:b/>
        </w:rPr>
        <w:t>выполнения</w:t>
      </w:r>
      <w:r w:rsidR="002328BB" w:rsidRPr="009E721C">
        <w:rPr>
          <w:b/>
        </w:rPr>
        <w:t xml:space="preserve"> </w:t>
      </w:r>
      <w:r w:rsidRPr="009E721C">
        <w:rPr>
          <w:b/>
        </w:rPr>
        <w:t>работ</w:t>
      </w:r>
      <w:r w:rsidR="002328BB" w:rsidRPr="009E721C">
        <w:rPr>
          <w:b/>
        </w:rPr>
        <w:t xml:space="preserve"> </w:t>
      </w:r>
      <w:r w:rsidRPr="009E721C">
        <w:rPr>
          <w:b/>
        </w:rPr>
        <w:t>или</w:t>
      </w:r>
      <w:r w:rsidR="002328BB" w:rsidRPr="009E721C">
        <w:rPr>
          <w:b/>
        </w:rPr>
        <w:t xml:space="preserve"> </w:t>
      </w:r>
      <w:r w:rsidRPr="009E721C">
        <w:rPr>
          <w:b/>
        </w:rPr>
        <w:t>оказания</w:t>
      </w:r>
      <w:r w:rsidR="002328BB" w:rsidRPr="009E721C">
        <w:rPr>
          <w:b/>
        </w:rPr>
        <w:t xml:space="preserve"> </w:t>
      </w:r>
      <w:r w:rsidRPr="009E721C">
        <w:rPr>
          <w:b/>
        </w:rPr>
        <w:t>услуг:</w:t>
      </w:r>
      <w:r w:rsidR="002328BB" w:rsidRPr="009E721C">
        <w:rPr>
          <w:b/>
        </w:rPr>
        <w:t xml:space="preserve"> </w:t>
      </w:r>
    </w:p>
    <w:p w:rsidR="009E721C" w:rsidRPr="009E721C" w:rsidRDefault="009E721C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9E721C">
        <w:t xml:space="preserve">Ленинградская область, г. Сосновый Бор, </w:t>
      </w:r>
      <w:proofErr w:type="spellStart"/>
      <w:r w:rsidRPr="009E721C">
        <w:t>промзона</w:t>
      </w:r>
      <w:proofErr w:type="spellEnd"/>
      <w:r w:rsidRPr="009E721C">
        <w:rPr>
          <w:b/>
        </w:rPr>
        <w:t xml:space="preserve"> </w:t>
      </w:r>
    </w:p>
    <w:p w:rsidR="007E559C" w:rsidRPr="009E721C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9E721C">
        <w:rPr>
          <w:b/>
        </w:rPr>
        <w:t>Сведения</w:t>
      </w:r>
      <w:r w:rsidR="002328BB" w:rsidRPr="009E721C">
        <w:rPr>
          <w:b/>
        </w:rPr>
        <w:t xml:space="preserve"> </w:t>
      </w:r>
      <w:r w:rsidRPr="009E721C">
        <w:rPr>
          <w:b/>
        </w:rPr>
        <w:t>о</w:t>
      </w:r>
      <w:r w:rsidR="002328BB" w:rsidRPr="009E721C">
        <w:rPr>
          <w:b/>
        </w:rPr>
        <w:t xml:space="preserve"> </w:t>
      </w:r>
      <w:r w:rsidRPr="009E721C">
        <w:rPr>
          <w:b/>
        </w:rPr>
        <w:t>порядке</w:t>
      </w:r>
      <w:r w:rsidR="002328BB" w:rsidRPr="009E721C">
        <w:rPr>
          <w:b/>
        </w:rPr>
        <w:t xml:space="preserve"> </w:t>
      </w:r>
      <w:r w:rsidRPr="009E721C">
        <w:rPr>
          <w:b/>
        </w:rPr>
        <w:t>проведения,</w:t>
      </w:r>
      <w:r w:rsidR="002328BB" w:rsidRPr="009E721C">
        <w:rPr>
          <w:b/>
        </w:rPr>
        <w:t xml:space="preserve"> </w:t>
      </w:r>
      <w:r w:rsidRPr="009E721C">
        <w:rPr>
          <w:b/>
        </w:rPr>
        <w:t>в</w:t>
      </w:r>
      <w:r w:rsidR="002328BB" w:rsidRPr="009E721C">
        <w:rPr>
          <w:b/>
        </w:rPr>
        <w:t xml:space="preserve"> </w:t>
      </w:r>
      <w:r w:rsidRPr="009E721C">
        <w:rPr>
          <w:b/>
        </w:rPr>
        <w:t>том</w:t>
      </w:r>
      <w:r w:rsidR="002328BB" w:rsidRPr="009E721C">
        <w:rPr>
          <w:b/>
        </w:rPr>
        <w:t xml:space="preserve"> </w:t>
      </w:r>
      <w:r w:rsidRPr="009E721C">
        <w:rPr>
          <w:b/>
        </w:rPr>
        <w:t>числе</w:t>
      </w:r>
      <w:r w:rsidR="002328BB" w:rsidRPr="009E721C">
        <w:rPr>
          <w:b/>
        </w:rPr>
        <w:t xml:space="preserve"> </w:t>
      </w:r>
      <w:r w:rsidRPr="009E721C">
        <w:rPr>
          <w:b/>
        </w:rPr>
        <w:t>об</w:t>
      </w:r>
      <w:r w:rsidR="002328BB" w:rsidRPr="009E721C">
        <w:rPr>
          <w:b/>
        </w:rPr>
        <w:t xml:space="preserve"> </w:t>
      </w:r>
      <w:r w:rsidRPr="009E721C">
        <w:rPr>
          <w:b/>
        </w:rPr>
        <w:t>оформлении</w:t>
      </w:r>
      <w:r w:rsidR="002328BB" w:rsidRPr="009E721C">
        <w:rPr>
          <w:b/>
        </w:rPr>
        <w:t xml:space="preserve"> </w:t>
      </w:r>
      <w:r w:rsidRPr="009E721C">
        <w:rPr>
          <w:b/>
        </w:rPr>
        <w:t>участия</w:t>
      </w:r>
      <w:r w:rsidR="002328BB" w:rsidRPr="009E721C">
        <w:rPr>
          <w:b/>
        </w:rPr>
        <w:t xml:space="preserve"> </w:t>
      </w:r>
      <w:r w:rsidRPr="009E721C">
        <w:rPr>
          <w:b/>
        </w:rPr>
        <w:t>в</w:t>
      </w:r>
      <w:r w:rsidR="002328BB" w:rsidRPr="009E721C">
        <w:rPr>
          <w:b/>
        </w:rPr>
        <w:t xml:space="preserve"> </w:t>
      </w:r>
      <w:r w:rsidR="004560F3" w:rsidRPr="009E721C">
        <w:rPr>
          <w:b/>
        </w:rPr>
        <w:t>запросе</w:t>
      </w:r>
      <w:r w:rsidR="002328BB" w:rsidRPr="009E721C">
        <w:rPr>
          <w:b/>
        </w:rPr>
        <w:t xml:space="preserve"> </w:t>
      </w:r>
      <w:r w:rsidR="004560F3" w:rsidRPr="009E721C">
        <w:rPr>
          <w:b/>
        </w:rPr>
        <w:t>цен</w:t>
      </w:r>
      <w:r w:rsidRPr="009E721C">
        <w:rPr>
          <w:b/>
        </w:rPr>
        <w:t>,</w:t>
      </w:r>
      <w:r w:rsidR="002328BB" w:rsidRPr="009E721C">
        <w:rPr>
          <w:b/>
        </w:rPr>
        <w:t xml:space="preserve"> </w:t>
      </w:r>
      <w:r w:rsidRPr="009E721C">
        <w:rPr>
          <w:b/>
        </w:rPr>
        <w:t>определении</w:t>
      </w:r>
      <w:r w:rsidR="002328BB" w:rsidRPr="009E721C">
        <w:rPr>
          <w:b/>
        </w:rPr>
        <w:t xml:space="preserve"> </w:t>
      </w:r>
      <w:r w:rsidRPr="009E721C">
        <w:rPr>
          <w:b/>
        </w:rPr>
        <w:t>лица,</w:t>
      </w:r>
      <w:r w:rsidR="002328BB" w:rsidRPr="009E721C">
        <w:rPr>
          <w:b/>
        </w:rPr>
        <w:t xml:space="preserve"> </w:t>
      </w:r>
      <w:r w:rsidRPr="009E721C">
        <w:rPr>
          <w:b/>
        </w:rPr>
        <w:t>выигравшего</w:t>
      </w:r>
      <w:r w:rsidR="002328BB" w:rsidRPr="009E721C">
        <w:rPr>
          <w:b/>
        </w:rPr>
        <w:t xml:space="preserve"> </w:t>
      </w:r>
      <w:r w:rsidR="00466F9E" w:rsidRPr="009E721C">
        <w:rPr>
          <w:b/>
        </w:rPr>
        <w:t>запрос</w:t>
      </w:r>
      <w:r w:rsidR="002328BB" w:rsidRPr="009E721C">
        <w:rPr>
          <w:b/>
        </w:rPr>
        <w:t xml:space="preserve"> </w:t>
      </w:r>
      <w:r w:rsidR="00466F9E" w:rsidRPr="009E721C">
        <w:rPr>
          <w:b/>
        </w:rPr>
        <w:t>цен</w:t>
      </w:r>
      <w:r w:rsidRPr="009E721C">
        <w:rPr>
          <w:b/>
        </w:rPr>
        <w:t>:</w:t>
      </w:r>
    </w:p>
    <w:p w:rsidR="00DA0A0B" w:rsidRPr="009E721C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E721C">
        <w:t>Запрос</w:t>
      </w:r>
      <w:r w:rsidR="002328BB" w:rsidRPr="009E721C">
        <w:t xml:space="preserve"> </w:t>
      </w:r>
      <w:r w:rsidRPr="009E721C">
        <w:t>цен</w:t>
      </w:r>
      <w:r w:rsidR="002328BB" w:rsidRPr="009E721C">
        <w:t xml:space="preserve"> </w:t>
      </w:r>
      <w:r w:rsidR="00C87330" w:rsidRPr="009E721C">
        <w:t>проводится</w:t>
      </w:r>
      <w:r w:rsidR="002328BB" w:rsidRPr="009E721C">
        <w:t xml:space="preserve"> </w:t>
      </w:r>
      <w:r w:rsidR="007E559C" w:rsidRPr="009E721C">
        <w:t>на</w:t>
      </w:r>
      <w:r w:rsidR="002328BB" w:rsidRPr="009E721C">
        <w:t xml:space="preserve"> </w:t>
      </w:r>
      <w:r w:rsidR="007E559C" w:rsidRPr="009E721C">
        <w:t>электронной</w:t>
      </w:r>
      <w:r w:rsidR="002328BB" w:rsidRPr="009E721C">
        <w:t xml:space="preserve"> </w:t>
      </w:r>
      <w:r w:rsidR="007E559C" w:rsidRPr="009E721C">
        <w:t>торговой</w:t>
      </w:r>
      <w:r w:rsidR="002328BB" w:rsidRPr="009E721C">
        <w:t xml:space="preserve"> </w:t>
      </w:r>
      <w:r w:rsidR="007E559C" w:rsidRPr="009E721C">
        <w:t>площадке</w:t>
      </w:r>
      <w:r w:rsidR="002328BB" w:rsidRPr="009E721C">
        <w:t xml:space="preserve"> </w:t>
      </w:r>
      <w:r w:rsidR="00E4075B" w:rsidRPr="009E721C">
        <w:rPr>
          <w:color w:val="000000"/>
        </w:rPr>
        <w:t>ООО</w:t>
      </w:r>
      <w:r w:rsidR="002328BB" w:rsidRPr="009E721C">
        <w:rPr>
          <w:color w:val="000000"/>
        </w:rPr>
        <w:t xml:space="preserve"> </w:t>
      </w:r>
      <w:r w:rsidR="00E4075B" w:rsidRPr="009E721C">
        <w:rPr>
          <w:color w:val="000000"/>
        </w:rPr>
        <w:t>«Аукционный</w:t>
      </w:r>
      <w:r w:rsidR="002328BB" w:rsidRPr="009E721C">
        <w:rPr>
          <w:color w:val="000000"/>
        </w:rPr>
        <w:t xml:space="preserve"> </w:t>
      </w:r>
      <w:r w:rsidR="00E4075B" w:rsidRPr="009E721C">
        <w:rPr>
          <w:color w:val="000000"/>
        </w:rPr>
        <w:t>конкурсный</w:t>
      </w:r>
      <w:r w:rsidR="002328BB" w:rsidRPr="009E721C">
        <w:rPr>
          <w:color w:val="000000"/>
        </w:rPr>
        <w:t xml:space="preserve"> </w:t>
      </w:r>
      <w:r w:rsidR="009B2000" w:rsidRPr="009E721C">
        <w:rPr>
          <w:color w:val="000000"/>
        </w:rPr>
        <w:t>дом» в</w:t>
      </w:r>
      <w:r w:rsidR="002328BB" w:rsidRPr="009E721C">
        <w:rPr>
          <w:color w:val="000000"/>
        </w:rPr>
        <w:t xml:space="preserve"> </w:t>
      </w:r>
      <w:r w:rsidR="00E4075B" w:rsidRPr="009E721C">
        <w:rPr>
          <w:color w:val="000000"/>
        </w:rPr>
        <w:t>сети</w:t>
      </w:r>
      <w:r w:rsidR="002328BB" w:rsidRPr="009E721C">
        <w:rPr>
          <w:color w:val="000000"/>
        </w:rPr>
        <w:t xml:space="preserve"> </w:t>
      </w:r>
      <w:r w:rsidR="00E4075B" w:rsidRPr="009E721C">
        <w:rPr>
          <w:color w:val="000000"/>
        </w:rPr>
        <w:t>«Интернет»</w:t>
      </w:r>
      <w:r w:rsidR="002328BB" w:rsidRPr="009E721C">
        <w:rPr>
          <w:color w:val="000000"/>
        </w:rPr>
        <w:t xml:space="preserve"> </w:t>
      </w:r>
      <w:r w:rsidR="00E4075B" w:rsidRPr="009E721C">
        <w:rPr>
          <w:color w:val="000000"/>
        </w:rPr>
        <w:t>по</w:t>
      </w:r>
      <w:r w:rsidR="002328BB" w:rsidRPr="009E721C">
        <w:rPr>
          <w:color w:val="000000"/>
        </w:rPr>
        <w:t xml:space="preserve"> </w:t>
      </w:r>
      <w:r w:rsidR="00E4075B" w:rsidRPr="009E721C">
        <w:rPr>
          <w:color w:val="000000"/>
        </w:rPr>
        <w:t>адресу:</w:t>
      </w:r>
      <w:r w:rsidR="002328BB" w:rsidRPr="009E721C">
        <w:rPr>
          <w:color w:val="000000"/>
        </w:rPr>
        <w:t xml:space="preserve"> </w:t>
      </w:r>
      <w:hyperlink r:id="rId17" w:history="1">
        <w:r w:rsidR="00E4075B" w:rsidRPr="009E721C">
          <w:rPr>
            <w:rStyle w:val="afa"/>
          </w:rPr>
          <w:t>http://www.a-k-d.ru</w:t>
        </w:r>
      </w:hyperlink>
      <w:r w:rsidR="002328BB" w:rsidRPr="009E721C">
        <w:t xml:space="preserve"> </w:t>
      </w:r>
      <w:r w:rsidR="007E559C" w:rsidRPr="009E721C">
        <w:t>в</w:t>
      </w:r>
      <w:r w:rsidR="002328BB" w:rsidRPr="009E721C">
        <w:t xml:space="preserve"> </w:t>
      </w:r>
      <w:r w:rsidR="007E559C" w:rsidRPr="009E721C">
        <w:t>порядке,</w:t>
      </w:r>
      <w:r w:rsidR="002328BB" w:rsidRPr="009E721C">
        <w:t xml:space="preserve"> </w:t>
      </w:r>
      <w:r w:rsidR="007E559C" w:rsidRPr="009E721C">
        <w:t>установленном</w:t>
      </w:r>
      <w:r w:rsidR="002328BB" w:rsidRPr="009E721C">
        <w:t xml:space="preserve"> </w:t>
      </w:r>
      <w:r w:rsidR="007E559C" w:rsidRPr="009E721C">
        <w:t>регламентом</w:t>
      </w:r>
      <w:r w:rsidR="002328BB" w:rsidRPr="009E721C">
        <w:t xml:space="preserve"> </w:t>
      </w:r>
      <w:r w:rsidR="001E0335" w:rsidRPr="009E721C">
        <w:t>данной</w:t>
      </w:r>
      <w:r w:rsidR="002328BB" w:rsidRPr="009E721C">
        <w:t xml:space="preserve"> </w:t>
      </w:r>
      <w:r w:rsidR="007E559C" w:rsidRPr="009E721C">
        <w:t>электронной</w:t>
      </w:r>
      <w:r w:rsidR="002328BB" w:rsidRPr="009E721C">
        <w:t xml:space="preserve"> </w:t>
      </w:r>
      <w:r w:rsidR="007E559C" w:rsidRPr="009E721C">
        <w:t>торговой</w:t>
      </w:r>
      <w:r w:rsidR="002328BB" w:rsidRPr="009E721C">
        <w:t xml:space="preserve"> </w:t>
      </w:r>
      <w:r w:rsidR="007E559C" w:rsidRPr="009E721C">
        <w:t>площадки</w:t>
      </w:r>
      <w:r w:rsidR="002328BB" w:rsidRPr="009E721C">
        <w:t xml:space="preserve"> </w:t>
      </w:r>
      <w:r w:rsidR="00C87330" w:rsidRPr="009E721C">
        <w:t>в</w:t>
      </w:r>
      <w:r w:rsidR="002328BB" w:rsidRPr="009E721C">
        <w:t xml:space="preserve"> </w:t>
      </w:r>
      <w:r w:rsidR="00C87330" w:rsidRPr="009E721C">
        <w:t>соответствии</w:t>
      </w:r>
      <w:r w:rsidR="002328BB" w:rsidRPr="009E721C">
        <w:t xml:space="preserve"> </w:t>
      </w:r>
      <w:r w:rsidR="00C87330" w:rsidRPr="009E721C">
        <w:t>с</w:t>
      </w:r>
      <w:r w:rsidR="002328BB" w:rsidRPr="009E721C">
        <w:t xml:space="preserve"> </w:t>
      </w:r>
      <w:r w:rsidR="00C87330" w:rsidRPr="009E721C">
        <w:t>условиями</w:t>
      </w:r>
      <w:r w:rsidR="002328BB" w:rsidRPr="009E721C">
        <w:t xml:space="preserve"> </w:t>
      </w:r>
      <w:r w:rsidR="00C87330" w:rsidRPr="009E721C">
        <w:t>и</w:t>
      </w:r>
      <w:r w:rsidR="002328BB" w:rsidRPr="009E721C">
        <w:t xml:space="preserve"> </w:t>
      </w:r>
      <w:r w:rsidR="00C87330" w:rsidRPr="009E721C">
        <w:t>требов</w:t>
      </w:r>
      <w:r w:rsidR="00DA0A0B" w:rsidRPr="009E721C">
        <w:t>аниями</w:t>
      </w:r>
      <w:r w:rsidR="002328BB" w:rsidRPr="009E721C">
        <w:t xml:space="preserve"> </w:t>
      </w:r>
      <w:r w:rsidR="003E0066" w:rsidRPr="009E721C">
        <w:t>документации</w:t>
      </w:r>
      <w:r w:rsidR="002328BB" w:rsidRPr="009E721C">
        <w:t xml:space="preserve"> </w:t>
      </w:r>
      <w:r w:rsidR="003E0066" w:rsidRPr="009E721C">
        <w:t>по</w:t>
      </w:r>
      <w:r w:rsidR="002328BB" w:rsidRPr="009E721C">
        <w:t xml:space="preserve"> </w:t>
      </w:r>
      <w:r w:rsidRPr="009E721C">
        <w:t>запросу</w:t>
      </w:r>
      <w:r w:rsidR="002328BB" w:rsidRPr="009E721C">
        <w:t xml:space="preserve"> </w:t>
      </w:r>
      <w:r w:rsidRPr="009E721C">
        <w:t>цен</w:t>
      </w:r>
      <w:r w:rsidR="00DA0A0B" w:rsidRPr="009E721C">
        <w:t>.</w:t>
      </w:r>
    </w:p>
    <w:p w:rsidR="00E0155B" w:rsidRPr="009E721C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E721C">
        <w:t>Для</w:t>
      </w:r>
      <w:r w:rsidR="002328BB" w:rsidRPr="009E721C">
        <w:t xml:space="preserve"> </w:t>
      </w:r>
      <w:r w:rsidRPr="009E721C">
        <w:t>участия</w:t>
      </w:r>
      <w:r w:rsidR="002328BB" w:rsidRPr="009E721C">
        <w:t xml:space="preserve"> </w:t>
      </w:r>
      <w:r w:rsidRPr="009E721C">
        <w:t>в</w:t>
      </w:r>
      <w:r w:rsidR="002328BB" w:rsidRPr="009E721C">
        <w:t xml:space="preserve"> </w:t>
      </w:r>
      <w:r w:rsidR="004560F3" w:rsidRPr="009E721C">
        <w:t>запросе</w:t>
      </w:r>
      <w:r w:rsidR="002328BB" w:rsidRPr="009E721C">
        <w:t xml:space="preserve"> </w:t>
      </w:r>
      <w:r w:rsidR="004560F3" w:rsidRPr="009E721C">
        <w:t>цен</w:t>
      </w:r>
      <w:r w:rsidR="002328BB" w:rsidRPr="009E721C">
        <w:t xml:space="preserve"> </w:t>
      </w:r>
      <w:r w:rsidRPr="009E721C">
        <w:t>участникам</w:t>
      </w:r>
      <w:r w:rsidR="002328BB" w:rsidRPr="009E721C">
        <w:t xml:space="preserve"> </w:t>
      </w:r>
      <w:r w:rsidRPr="009E721C">
        <w:t>необходимо</w:t>
      </w:r>
      <w:r w:rsidR="002328BB" w:rsidRPr="009E721C">
        <w:t xml:space="preserve"> </w:t>
      </w:r>
      <w:r w:rsidRPr="009E721C">
        <w:t>быть</w:t>
      </w:r>
      <w:r w:rsidR="002328BB" w:rsidRPr="009E721C">
        <w:t xml:space="preserve"> </w:t>
      </w:r>
      <w:r w:rsidRPr="009E721C">
        <w:t>аккредитованным</w:t>
      </w:r>
      <w:r w:rsidR="002328BB" w:rsidRPr="009E721C">
        <w:t xml:space="preserve"> </w:t>
      </w:r>
      <w:r w:rsidRPr="009E721C">
        <w:t>на</w:t>
      </w:r>
      <w:r w:rsidR="002328BB" w:rsidRPr="009E721C">
        <w:t xml:space="preserve"> </w:t>
      </w:r>
      <w:r w:rsidRPr="009E721C">
        <w:t>указанной</w:t>
      </w:r>
      <w:r w:rsidR="002328BB" w:rsidRPr="009E721C">
        <w:t xml:space="preserve"> </w:t>
      </w:r>
      <w:r w:rsidRPr="009E721C">
        <w:t>электронной</w:t>
      </w:r>
      <w:r w:rsidR="002328BB" w:rsidRPr="009E721C">
        <w:t xml:space="preserve"> </w:t>
      </w:r>
      <w:r w:rsidRPr="009E721C">
        <w:t>торговой</w:t>
      </w:r>
      <w:r w:rsidR="002328BB" w:rsidRPr="009E721C">
        <w:t xml:space="preserve"> </w:t>
      </w:r>
      <w:r w:rsidRPr="009E721C">
        <w:t>площадке</w:t>
      </w:r>
      <w:r w:rsidR="002328BB" w:rsidRPr="009E721C">
        <w:t xml:space="preserve"> </w:t>
      </w:r>
      <w:r w:rsidRPr="009E721C">
        <w:t>в</w:t>
      </w:r>
      <w:r w:rsidR="002328BB" w:rsidRPr="009E721C">
        <w:t xml:space="preserve"> </w:t>
      </w:r>
      <w:r w:rsidRPr="009E721C">
        <w:t>соответствии</w:t>
      </w:r>
      <w:r w:rsidR="002328BB" w:rsidRPr="009E721C">
        <w:t xml:space="preserve"> </w:t>
      </w:r>
      <w:r w:rsidRPr="009E721C">
        <w:t>с</w:t>
      </w:r>
      <w:r w:rsidR="002328BB" w:rsidRPr="009E721C">
        <w:t xml:space="preserve"> </w:t>
      </w:r>
      <w:r w:rsidRPr="009E721C">
        <w:t>правилами</w:t>
      </w:r>
      <w:r w:rsidR="002328BB" w:rsidRPr="009E721C">
        <w:t xml:space="preserve"> </w:t>
      </w:r>
      <w:r w:rsidRPr="009E721C">
        <w:t>данной</w:t>
      </w:r>
      <w:r w:rsidR="002328BB" w:rsidRPr="009E721C">
        <w:t xml:space="preserve"> </w:t>
      </w:r>
      <w:r w:rsidRPr="009E721C">
        <w:t>электронной</w:t>
      </w:r>
      <w:r w:rsidR="002328BB" w:rsidRPr="009E721C">
        <w:t xml:space="preserve"> </w:t>
      </w:r>
      <w:r w:rsidRPr="009E721C">
        <w:t>торговой</w:t>
      </w:r>
      <w:r w:rsidR="002328BB" w:rsidRPr="009E721C">
        <w:t xml:space="preserve"> </w:t>
      </w:r>
      <w:r w:rsidRPr="009E721C">
        <w:t>площадки.</w:t>
      </w:r>
    </w:p>
    <w:p w:rsidR="00C87330" w:rsidRPr="009E721C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9E721C">
        <w:t>П</w:t>
      </w:r>
      <w:r w:rsidR="007F0991" w:rsidRPr="009E721C">
        <w:t>обедител</w:t>
      </w:r>
      <w:r w:rsidR="001E0335" w:rsidRPr="009E721C">
        <w:t>ем</w:t>
      </w:r>
      <w:r w:rsidR="002328BB" w:rsidRPr="009E721C">
        <w:t xml:space="preserve"> </w:t>
      </w:r>
      <w:r w:rsidR="00466F9E" w:rsidRPr="009E721C">
        <w:t>запроса</w:t>
      </w:r>
      <w:r w:rsidR="002328BB" w:rsidRPr="009E721C">
        <w:t xml:space="preserve"> </w:t>
      </w:r>
      <w:r w:rsidR="00466F9E" w:rsidRPr="009E721C">
        <w:t>цен</w:t>
      </w:r>
      <w:r w:rsidR="002328BB" w:rsidRPr="009E721C">
        <w:t xml:space="preserve"> </w:t>
      </w:r>
      <w:r w:rsidR="001E0335" w:rsidRPr="009E721C">
        <w:t>признается,</w:t>
      </w:r>
      <w:r w:rsidR="002328BB" w:rsidRPr="009E721C">
        <w:t xml:space="preserve"> </w:t>
      </w:r>
      <w:r w:rsidR="007F0991" w:rsidRPr="009E721C">
        <w:t>по</w:t>
      </w:r>
      <w:r w:rsidR="002328BB" w:rsidRPr="009E721C">
        <w:t xml:space="preserve"> </w:t>
      </w:r>
      <w:r w:rsidR="007F0991" w:rsidRPr="009E721C">
        <w:t>решению</w:t>
      </w:r>
      <w:r w:rsidR="002328BB" w:rsidRPr="009E721C">
        <w:t xml:space="preserve"> </w:t>
      </w:r>
      <w:r w:rsidR="002E77A5" w:rsidRPr="009E721C">
        <w:t>закупочной</w:t>
      </w:r>
      <w:r w:rsidR="002328BB" w:rsidRPr="009E721C">
        <w:t xml:space="preserve"> </w:t>
      </w:r>
      <w:r w:rsidR="002E77A5" w:rsidRPr="009E721C">
        <w:t>комиссии</w:t>
      </w:r>
      <w:r w:rsidR="001E0335" w:rsidRPr="009E721C">
        <w:t>,</w:t>
      </w:r>
      <w:r w:rsidR="002328BB" w:rsidRPr="009E721C">
        <w:t xml:space="preserve"> </w:t>
      </w:r>
      <w:r w:rsidR="009430A7" w:rsidRPr="009E721C">
        <w:t>допущенный</w:t>
      </w:r>
      <w:r w:rsidR="002328BB" w:rsidRPr="009E721C">
        <w:t xml:space="preserve"> </w:t>
      </w:r>
      <w:r w:rsidR="007F0991" w:rsidRPr="009E721C">
        <w:t>участник</w:t>
      </w:r>
      <w:r w:rsidR="002328BB" w:rsidRPr="009E721C">
        <w:t xml:space="preserve"> </w:t>
      </w:r>
      <w:r w:rsidR="00466F9E" w:rsidRPr="009E721C">
        <w:t>запроса</w:t>
      </w:r>
      <w:r w:rsidR="002328BB" w:rsidRPr="009E721C">
        <w:t xml:space="preserve"> </w:t>
      </w:r>
      <w:r w:rsidR="00466F9E" w:rsidRPr="009E721C">
        <w:t>цен</w:t>
      </w:r>
      <w:r w:rsidR="007F0991" w:rsidRPr="009E721C">
        <w:t>,</w:t>
      </w:r>
      <w:r w:rsidR="002328BB" w:rsidRPr="009E721C">
        <w:t xml:space="preserve"> </w:t>
      </w:r>
      <w:r w:rsidR="007F0991" w:rsidRPr="009E721C">
        <w:t>предложивший</w:t>
      </w:r>
      <w:r w:rsidR="002328BB" w:rsidRPr="009E721C">
        <w:t xml:space="preserve"> </w:t>
      </w:r>
      <w:r w:rsidR="004560F3" w:rsidRPr="009E721C">
        <w:t>наименьшую</w:t>
      </w:r>
      <w:r w:rsidR="002328BB" w:rsidRPr="009E721C">
        <w:t xml:space="preserve"> </w:t>
      </w:r>
      <w:r w:rsidR="004560F3" w:rsidRPr="009E721C">
        <w:t>цену</w:t>
      </w:r>
      <w:r w:rsidR="002328BB" w:rsidRPr="009E721C">
        <w:t xml:space="preserve"> </w:t>
      </w:r>
      <w:r w:rsidR="004560F3" w:rsidRPr="009E721C">
        <w:t>договора</w:t>
      </w:r>
      <w:r w:rsidR="007F0991" w:rsidRPr="009E721C">
        <w:t>.</w:t>
      </w:r>
    </w:p>
    <w:p w:rsidR="004560F3" w:rsidRPr="009E721C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9E721C">
        <w:rPr>
          <w:b/>
        </w:rPr>
        <w:t>Начальная</w:t>
      </w:r>
      <w:r w:rsidR="002328BB" w:rsidRPr="009E721C">
        <w:rPr>
          <w:b/>
        </w:rPr>
        <w:t xml:space="preserve"> </w:t>
      </w:r>
      <w:r w:rsidRPr="009E721C">
        <w:rPr>
          <w:b/>
        </w:rPr>
        <w:t>(максимальная)</w:t>
      </w:r>
      <w:r w:rsidR="002328BB" w:rsidRPr="009E721C">
        <w:rPr>
          <w:b/>
        </w:rPr>
        <w:t xml:space="preserve"> </w:t>
      </w:r>
      <w:r w:rsidRPr="009E721C">
        <w:rPr>
          <w:b/>
        </w:rPr>
        <w:t>цена</w:t>
      </w:r>
      <w:r w:rsidR="002328BB" w:rsidRPr="009E721C">
        <w:rPr>
          <w:b/>
        </w:rPr>
        <w:t xml:space="preserve"> </w:t>
      </w:r>
      <w:r w:rsidRPr="009E721C">
        <w:rPr>
          <w:b/>
        </w:rPr>
        <w:t>договора:</w:t>
      </w:r>
      <w:r w:rsidR="002328BB" w:rsidRPr="009E721C">
        <w:t xml:space="preserve"> </w:t>
      </w:r>
      <w:r w:rsidR="009E721C" w:rsidRPr="009E721C">
        <w:rPr>
          <w:bCs/>
        </w:rPr>
        <w:t>208 288,90</w:t>
      </w:r>
      <w:r w:rsidR="009E721C" w:rsidRPr="009E721C">
        <w:rPr>
          <w:bCs/>
          <w:color w:val="FF0000"/>
        </w:rPr>
        <w:t xml:space="preserve"> </w:t>
      </w:r>
      <w:r w:rsidR="009E721C" w:rsidRPr="009E721C">
        <w:rPr>
          <w:bCs/>
        </w:rPr>
        <w:t xml:space="preserve">(Двести восемь тысяч двести восемьдесят восемь) российских рублей 90 копеек. Цена договора включает в себя вознаграждение Подрядчика (Исполнителя)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платежи.  </w:t>
      </w:r>
    </w:p>
    <w:p w:rsidR="00C87330" w:rsidRPr="009E721C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Срок,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место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порядок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9E721C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9E721C">
        <w:rPr>
          <w:rFonts w:ascii="Times New Roman" w:hAnsi="Times New Roman"/>
          <w:b/>
          <w:sz w:val="24"/>
          <w:szCs w:val="24"/>
        </w:rPr>
        <w:t>по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b/>
          <w:sz w:val="24"/>
          <w:szCs w:val="24"/>
        </w:rPr>
        <w:t>запросу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b/>
          <w:sz w:val="24"/>
          <w:szCs w:val="24"/>
        </w:rPr>
        <w:t>цен</w:t>
      </w:r>
      <w:r w:rsidRPr="009E721C">
        <w:rPr>
          <w:rFonts w:ascii="Times New Roman" w:hAnsi="Times New Roman"/>
          <w:b/>
          <w:sz w:val="24"/>
          <w:szCs w:val="24"/>
        </w:rPr>
        <w:t>:</w:t>
      </w:r>
    </w:p>
    <w:p w:rsidR="00973E61" w:rsidRPr="009E721C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E721C">
        <w:rPr>
          <w:spacing w:val="-6"/>
        </w:rPr>
        <w:t>Н</w:t>
      </w:r>
      <w:r w:rsidR="00973E61" w:rsidRPr="009E721C">
        <w:rPr>
          <w:spacing w:val="-6"/>
        </w:rPr>
        <w:t>а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официальном</w:t>
      </w:r>
      <w:r w:rsidR="002328BB" w:rsidRPr="009E721C">
        <w:rPr>
          <w:spacing w:val="-6"/>
        </w:rPr>
        <w:t xml:space="preserve"> </w:t>
      </w:r>
      <w:r w:rsidRPr="009E721C">
        <w:rPr>
          <w:spacing w:val="-6"/>
        </w:rPr>
        <w:t>государственном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сайте</w:t>
      </w:r>
      <w:r w:rsidR="002328BB" w:rsidRPr="009E721C">
        <w:rPr>
          <w:spacing w:val="-6"/>
        </w:rPr>
        <w:t xml:space="preserve"> </w:t>
      </w:r>
      <w:r w:rsidR="00973E61" w:rsidRPr="009E721C">
        <w:t>в</w:t>
      </w:r>
      <w:r w:rsidR="002328BB" w:rsidRPr="009E721C">
        <w:t xml:space="preserve"> </w:t>
      </w:r>
      <w:r w:rsidR="00973E61" w:rsidRPr="009E721C">
        <w:t>информационно-телекоммуникационной</w:t>
      </w:r>
      <w:r w:rsidR="002328BB" w:rsidRPr="009E721C">
        <w:t xml:space="preserve"> </w:t>
      </w:r>
      <w:r w:rsidR="00973E61" w:rsidRPr="009E721C">
        <w:t>сети</w:t>
      </w:r>
      <w:r w:rsidR="002328BB" w:rsidRPr="009E721C">
        <w:t xml:space="preserve"> </w:t>
      </w:r>
      <w:r w:rsidR="00973E61" w:rsidRPr="009E721C">
        <w:t>«Интернет»</w:t>
      </w:r>
      <w:r w:rsidR="002328BB" w:rsidRPr="009E721C">
        <w:t xml:space="preserve"> </w:t>
      </w:r>
      <w:r w:rsidR="00973E61" w:rsidRPr="009E721C">
        <w:t>для</w:t>
      </w:r>
      <w:r w:rsidR="002328BB" w:rsidRPr="009E721C">
        <w:t xml:space="preserve"> </w:t>
      </w:r>
      <w:r w:rsidR="00973E61" w:rsidRPr="009E721C">
        <w:t>размещения</w:t>
      </w:r>
      <w:r w:rsidR="002328BB" w:rsidRPr="009E721C">
        <w:t xml:space="preserve"> </w:t>
      </w:r>
      <w:r w:rsidR="00973E61" w:rsidRPr="009E721C">
        <w:t>информации</w:t>
      </w:r>
      <w:r w:rsidR="002328BB" w:rsidRPr="009E721C">
        <w:t xml:space="preserve"> </w:t>
      </w:r>
      <w:r w:rsidR="00973E61" w:rsidRPr="009E721C">
        <w:t>о</w:t>
      </w:r>
      <w:r w:rsidR="002328BB" w:rsidRPr="009E721C">
        <w:t xml:space="preserve"> </w:t>
      </w:r>
      <w:r w:rsidR="00973E61" w:rsidRPr="009E721C">
        <w:t>размещении</w:t>
      </w:r>
      <w:r w:rsidR="002328BB" w:rsidRPr="009E721C">
        <w:t xml:space="preserve"> </w:t>
      </w:r>
      <w:r w:rsidR="00973E61" w:rsidRPr="009E721C">
        <w:t>заказов</w:t>
      </w:r>
      <w:r w:rsidR="002328BB" w:rsidRPr="009E721C">
        <w:t xml:space="preserve"> </w:t>
      </w:r>
      <w:r w:rsidR="00973E61" w:rsidRPr="009E721C">
        <w:t>на</w:t>
      </w:r>
      <w:r w:rsidR="002328BB" w:rsidRPr="009E721C">
        <w:t xml:space="preserve"> </w:t>
      </w:r>
      <w:r w:rsidR="00973E61" w:rsidRPr="009E721C">
        <w:t>поставки</w:t>
      </w:r>
      <w:r w:rsidR="002328BB" w:rsidRPr="009E721C">
        <w:t xml:space="preserve"> </w:t>
      </w:r>
      <w:r w:rsidR="00973E61" w:rsidRPr="009E721C">
        <w:t>товаров,</w:t>
      </w:r>
      <w:r w:rsidR="002328BB" w:rsidRPr="009E721C">
        <w:t xml:space="preserve"> </w:t>
      </w:r>
      <w:r w:rsidR="00973E61" w:rsidRPr="009E721C">
        <w:t>выполнение</w:t>
      </w:r>
      <w:r w:rsidR="002328BB" w:rsidRPr="009E721C">
        <w:t xml:space="preserve"> </w:t>
      </w:r>
      <w:r w:rsidR="00973E61" w:rsidRPr="009E721C">
        <w:t>работ,</w:t>
      </w:r>
      <w:r w:rsidR="002328BB" w:rsidRPr="009E721C">
        <w:t xml:space="preserve"> </w:t>
      </w:r>
      <w:r w:rsidR="00973E61" w:rsidRPr="009E721C">
        <w:t>оказание</w:t>
      </w:r>
      <w:r w:rsidR="002328BB" w:rsidRPr="009E721C">
        <w:t xml:space="preserve"> </w:t>
      </w:r>
      <w:r w:rsidR="00973E61" w:rsidRPr="009E721C">
        <w:t>услуг</w:t>
      </w:r>
      <w:r w:rsidR="002328BB" w:rsidRPr="009E721C">
        <w:t xml:space="preserve"> </w:t>
      </w:r>
      <w:r w:rsidR="00973E61" w:rsidRPr="009E721C">
        <w:t>(</w:t>
      </w:r>
      <w:hyperlink r:id="rId18" w:history="1">
        <w:r w:rsidR="00E87A55" w:rsidRPr="009E721C">
          <w:rPr>
            <w:rStyle w:val="afa"/>
          </w:rPr>
          <w:t>http://www.zakupki.gov.ru</w:t>
        </w:r>
      </w:hyperlink>
      <w:r w:rsidR="00973E61" w:rsidRPr="009E721C">
        <w:t>)</w:t>
      </w:r>
      <w:r w:rsidR="00CA5128" w:rsidRPr="009E721C">
        <w:t>,</w:t>
      </w:r>
      <w:r w:rsidR="002328BB" w:rsidRPr="009E721C">
        <w:t xml:space="preserve"> </w:t>
      </w:r>
      <w:r w:rsidR="00CA5128" w:rsidRPr="009E721C">
        <w:t>на</w:t>
      </w:r>
      <w:r w:rsidR="002328BB" w:rsidRPr="009E721C">
        <w:t xml:space="preserve"> </w:t>
      </w:r>
      <w:r w:rsidR="00B15A9F" w:rsidRPr="009E721C">
        <w:t>официальном</w:t>
      </w:r>
      <w:r w:rsidR="002328BB" w:rsidRPr="009E721C">
        <w:t xml:space="preserve"> </w:t>
      </w:r>
      <w:r w:rsidR="00CA5128" w:rsidRPr="009E721C">
        <w:t>сайте</w:t>
      </w:r>
      <w:r w:rsidR="002328BB" w:rsidRPr="009E721C">
        <w:t xml:space="preserve"> </w:t>
      </w:r>
      <w:r w:rsidRPr="009E721C">
        <w:t>по</w:t>
      </w:r>
      <w:r w:rsidR="002328BB" w:rsidRPr="009E721C">
        <w:t xml:space="preserve"> </w:t>
      </w:r>
      <w:r w:rsidR="00CA5128" w:rsidRPr="009E721C">
        <w:t>закупкам</w:t>
      </w:r>
      <w:r w:rsidR="002328BB" w:rsidRPr="009E721C">
        <w:t xml:space="preserve"> </w:t>
      </w:r>
      <w:r w:rsidR="00CA5128" w:rsidRPr="009E721C">
        <w:t>атомной</w:t>
      </w:r>
      <w:r w:rsidR="002328BB" w:rsidRPr="009E721C">
        <w:t xml:space="preserve"> </w:t>
      </w:r>
      <w:r w:rsidR="00CA5128" w:rsidRPr="009E721C">
        <w:t>отрасли</w:t>
      </w:r>
      <w:r w:rsidR="002328BB" w:rsidRPr="009E721C">
        <w:t xml:space="preserve"> </w:t>
      </w:r>
      <w:proofErr w:type="spellStart"/>
      <w:r w:rsidR="00973E61" w:rsidRPr="009E721C">
        <w:t>Госкорпорации</w:t>
      </w:r>
      <w:proofErr w:type="spellEnd"/>
      <w:r w:rsidR="002328BB" w:rsidRPr="009E721C">
        <w:t xml:space="preserve"> </w:t>
      </w:r>
      <w:r w:rsidR="00973E61" w:rsidRPr="009E721C">
        <w:t>«</w:t>
      </w:r>
      <w:proofErr w:type="spellStart"/>
      <w:r w:rsidR="00973E61" w:rsidRPr="009E721C">
        <w:t>Рос</w:t>
      </w:r>
      <w:r w:rsidR="00973E61" w:rsidRPr="009E721C">
        <w:rPr>
          <w:spacing w:val="-6"/>
        </w:rPr>
        <w:t>атом</w:t>
      </w:r>
      <w:proofErr w:type="spellEnd"/>
      <w:r w:rsidR="00973E61" w:rsidRPr="009E721C">
        <w:rPr>
          <w:spacing w:val="-6"/>
        </w:rPr>
        <w:t>»</w:t>
      </w:r>
      <w:r w:rsidR="002328BB" w:rsidRPr="009E721C">
        <w:rPr>
          <w:spacing w:val="-6"/>
        </w:rPr>
        <w:t xml:space="preserve"> </w:t>
      </w:r>
      <w:r w:rsidR="00E87A55" w:rsidRPr="009E721C">
        <w:rPr>
          <w:spacing w:val="-6"/>
        </w:rPr>
        <w:t>(</w:t>
      </w:r>
      <w:hyperlink r:id="rId19" w:history="1">
        <w:r w:rsidR="00973E61" w:rsidRPr="009E721C">
          <w:rPr>
            <w:rStyle w:val="afa"/>
          </w:rPr>
          <w:t>http://zakupki.rosatom.ru</w:t>
        </w:r>
      </w:hyperlink>
      <w:r w:rsidR="00E87A55" w:rsidRPr="009E721C">
        <w:rPr>
          <w:spacing w:val="-6"/>
        </w:rPr>
        <w:t>)</w:t>
      </w:r>
      <w:r w:rsidR="002328BB" w:rsidRPr="009E721C">
        <w:rPr>
          <w:spacing w:val="-6"/>
        </w:rPr>
        <w:t xml:space="preserve"> </w:t>
      </w:r>
      <w:r w:rsidR="009D6ADE" w:rsidRPr="009E721C">
        <w:rPr>
          <w:spacing w:val="-6"/>
        </w:rPr>
        <w:t>документация</w:t>
      </w:r>
      <w:r w:rsidR="002328BB" w:rsidRPr="009E721C">
        <w:rPr>
          <w:spacing w:val="-6"/>
        </w:rPr>
        <w:t xml:space="preserve"> </w:t>
      </w:r>
      <w:r w:rsidR="009D6ADE" w:rsidRPr="009E721C">
        <w:rPr>
          <w:spacing w:val="-6"/>
        </w:rPr>
        <w:t>по</w:t>
      </w:r>
      <w:r w:rsidR="002328BB" w:rsidRPr="009E721C">
        <w:rPr>
          <w:spacing w:val="-6"/>
        </w:rPr>
        <w:t xml:space="preserve"> </w:t>
      </w:r>
      <w:r w:rsidR="00466F9E" w:rsidRPr="009E721C">
        <w:rPr>
          <w:spacing w:val="-6"/>
        </w:rPr>
        <w:t>запросу</w:t>
      </w:r>
      <w:r w:rsidR="002328BB" w:rsidRPr="009E721C">
        <w:rPr>
          <w:spacing w:val="-6"/>
        </w:rPr>
        <w:t xml:space="preserve"> </w:t>
      </w:r>
      <w:r w:rsidR="00466F9E" w:rsidRPr="009E721C">
        <w:rPr>
          <w:spacing w:val="-6"/>
        </w:rPr>
        <w:t>цен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находится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в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открытом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доступе,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начиная</w:t>
      </w:r>
      <w:r w:rsidR="002328BB" w:rsidRPr="009E721C">
        <w:rPr>
          <w:spacing w:val="-6"/>
        </w:rPr>
        <w:t xml:space="preserve"> </w:t>
      </w:r>
      <w:r w:rsidR="00973E61" w:rsidRPr="009E721C">
        <w:t>с</w:t>
      </w:r>
      <w:r w:rsidR="002328BB" w:rsidRPr="009E721C">
        <w:t xml:space="preserve"> </w:t>
      </w:r>
      <w:r w:rsidR="00D71393" w:rsidRPr="009E721C">
        <w:t>даты</w:t>
      </w:r>
      <w:r w:rsidR="002328BB" w:rsidRPr="009E721C">
        <w:t xml:space="preserve"> </w:t>
      </w:r>
      <w:r w:rsidR="00973E61" w:rsidRPr="009E721C">
        <w:t>размещения</w:t>
      </w:r>
      <w:r w:rsidR="002328BB" w:rsidRPr="009E721C">
        <w:t xml:space="preserve"> </w:t>
      </w:r>
      <w:r w:rsidR="00973E61" w:rsidRPr="009E721C">
        <w:t>настоящего</w:t>
      </w:r>
      <w:r w:rsidR="002328BB" w:rsidRPr="009E721C">
        <w:t xml:space="preserve"> </w:t>
      </w:r>
      <w:r w:rsidR="00973E61" w:rsidRPr="009E721C">
        <w:t>извещения</w:t>
      </w:r>
      <w:r w:rsidR="002328BB" w:rsidRPr="009E721C">
        <w:t xml:space="preserve"> </w:t>
      </w:r>
      <w:r w:rsidR="00BB734C" w:rsidRPr="009E721C">
        <w:t>и</w:t>
      </w:r>
      <w:r w:rsidR="002328BB" w:rsidRPr="009E721C">
        <w:t xml:space="preserve"> </w:t>
      </w:r>
      <w:r w:rsidR="003E0066" w:rsidRPr="009E721C">
        <w:lastRenderedPageBreak/>
        <w:t>документации</w:t>
      </w:r>
      <w:r w:rsidR="002328BB" w:rsidRPr="009E721C">
        <w:t xml:space="preserve"> </w:t>
      </w:r>
      <w:r w:rsidR="003E0066" w:rsidRPr="009E721C">
        <w:t>по</w:t>
      </w:r>
      <w:r w:rsidR="002328BB" w:rsidRPr="009E721C">
        <w:t xml:space="preserve"> </w:t>
      </w:r>
      <w:r w:rsidR="00466F9E" w:rsidRPr="009E721C">
        <w:t>запросу</w:t>
      </w:r>
      <w:r w:rsidR="002328BB" w:rsidRPr="009E721C">
        <w:t xml:space="preserve"> </w:t>
      </w:r>
      <w:r w:rsidR="00466F9E" w:rsidRPr="009E721C">
        <w:t>цен</w:t>
      </w:r>
      <w:r w:rsidR="00973E61" w:rsidRPr="009E721C">
        <w:rPr>
          <w:spacing w:val="-6"/>
        </w:rPr>
        <w:t>.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Порядок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получения</w:t>
      </w:r>
      <w:r w:rsidR="002328BB" w:rsidRPr="009E721C">
        <w:rPr>
          <w:spacing w:val="-6"/>
        </w:rPr>
        <w:t xml:space="preserve"> </w:t>
      </w:r>
      <w:r w:rsidR="003E0066" w:rsidRPr="009E721C">
        <w:rPr>
          <w:spacing w:val="-6"/>
        </w:rPr>
        <w:t>документации</w:t>
      </w:r>
      <w:r w:rsidR="002328BB" w:rsidRPr="009E721C">
        <w:rPr>
          <w:spacing w:val="-6"/>
        </w:rPr>
        <w:t xml:space="preserve"> </w:t>
      </w:r>
      <w:r w:rsidR="003E0066" w:rsidRPr="009E721C">
        <w:rPr>
          <w:spacing w:val="-6"/>
        </w:rPr>
        <w:t>по</w:t>
      </w:r>
      <w:r w:rsidR="002328BB" w:rsidRPr="009E721C">
        <w:rPr>
          <w:spacing w:val="-6"/>
        </w:rPr>
        <w:t xml:space="preserve"> </w:t>
      </w:r>
      <w:r w:rsidR="00466F9E" w:rsidRPr="009E721C">
        <w:rPr>
          <w:spacing w:val="-6"/>
        </w:rPr>
        <w:t>запросу</w:t>
      </w:r>
      <w:r w:rsidR="002328BB" w:rsidRPr="009E721C">
        <w:rPr>
          <w:spacing w:val="-6"/>
        </w:rPr>
        <w:t xml:space="preserve"> </w:t>
      </w:r>
      <w:r w:rsidR="00466F9E" w:rsidRPr="009E721C">
        <w:rPr>
          <w:spacing w:val="-6"/>
        </w:rPr>
        <w:t>цен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на</w:t>
      </w:r>
      <w:r w:rsidR="002328BB" w:rsidRPr="009E721C">
        <w:rPr>
          <w:spacing w:val="-6"/>
        </w:rPr>
        <w:t xml:space="preserve"> </w:t>
      </w:r>
      <w:r w:rsidR="00BB734C" w:rsidRPr="009E721C">
        <w:rPr>
          <w:spacing w:val="-6"/>
        </w:rPr>
        <w:t>электронной</w:t>
      </w:r>
      <w:r w:rsidR="002328BB" w:rsidRPr="009E721C">
        <w:rPr>
          <w:spacing w:val="-6"/>
        </w:rPr>
        <w:t xml:space="preserve"> </w:t>
      </w:r>
      <w:r w:rsidR="00BB734C" w:rsidRPr="009E721C">
        <w:rPr>
          <w:spacing w:val="-6"/>
        </w:rPr>
        <w:t>торговой</w:t>
      </w:r>
      <w:r w:rsidR="002328BB" w:rsidRPr="009E721C">
        <w:rPr>
          <w:spacing w:val="-6"/>
        </w:rPr>
        <w:t xml:space="preserve"> </w:t>
      </w:r>
      <w:r w:rsidR="00BB734C" w:rsidRPr="009E721C">
        <w:rPr>
          <w:spacing w:val="-6"/>
        </w:rPr>
        <w:t>площадке</w:t>
      </w:r>
      <w:r w:rsidR="002328BB" w:rsidRPr="009E721C">
        <w:rPr>
          <w:spacing w:val="-6"/>
        </w:rPr>
        <w:t xml:space="preserve"> </w:t>
      </w:r>
      <w:r w:rsidRPr="009E721C">
        <w:t>ООО</w:t>
      </w:r>
      <w:r w:rsidR="002328BB" w:rsidRPr="009E721C">
        <w:t xml:space="preserve"> </w:t>
      </w:r>
      <w:r w:rsidRPr="009E721C">
        <w:t>«Аукционный</w:t>
      </w:r>
      <w:r w:rsidR="002328BB" w:rsidRPr="009E721C">
        <w:t xml:space="preserve"> </w:t>
      </w:r>
      <w:r w:rsidRPr="009E721C">
        <w:t>Конкурсный</w:t>
      </w:r>
      <w:r w:rsidR="002328BB" w:rsidRPr="009E721C">
        <w:t xml:space="preserve"> </w:t>
      </w:r>
      <w:r w:rsidRPr="009E721C">
        <w:t>Дом»</w:t>
      </w:r>
      <w:r w:rsidR="002328BB" w:rsidRPr="009E721C">
        <w:t xml:space="preserve"> </w:t>
      </w:r>
      <w:r w:rsidRPr="009E721C">
        <w:t>(</w:t>
      </w:r>
      <w:hyperlink r:id="rId20" w:history="1">
        <w:r w:rsidRPr="009E721C">
          <w:rPr>
            <w:rStyle w:val="afa"/>
          </w:rPr>
          <w:t>www.a-k-d.ru</w:t>
        </w:r>
      </w:hyperlink>
      <w:r w:rsidRPr="009E721C">
        <w:t>)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определяется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правилами</w:t>
      </w:r>
      <w:r w:rsidR="002328BB" w:rsidRPr="009E721C">
        <w:rPr>
          <w:spacing w:val="-6"/>
        </w:rPr>
        <w:t xml:space="preserve"> </w:t>
      </w:r>
      <w:r w:rsidR="00973E61" w:rsidRPr="009E721C">
        <w:rPr>
          <w:spacing w:val="-6"/>
        </w:rPr>
        <w:t>данной</w:t>
      </w:r>
      <w:r w:rsidR="002328BB" w:rsidRPr="009E721C">
        <w:rPr>
          <w:spacing w:val="-6"/>
        </w:rPr>
        <w:t xml:space="preserve"> </w:t>
      </w:r>
      <w:r w:rsidR="00BB734C" w:rsidRPr="009E721C">
        <w:rPr>
          <w:spacing w:val="-6"/>
        </w:rPr>
        <w:t>электронной</w:t>
      </w:r>
      <w:r w:rsidR="002328BB" w:rsidRPr="009E721C">
        <w:rPr>
          <w:spacing w:val="-6"/>
        </w:rPr>
        <w:t xml:space="preserve"> </w:t>
      </w:r>
      <w:r w:rsidR="00BB734C" w:rsidRPr="009E721C">
        <w:rPr>
          <w:spacing w:val="-6"/>
        </w:rPr>
        <w:t>торговой</w:t>
      </w:r>
      <w:r w:rsidR="002328BB" w:rsidRPr="009E721C">
        <w:rPr>
          <w:spacing w:val="-6"/>
        </w:rPr>
        <w:t xml:space="preserve"> </w:t>
      </w:r>
      <w:r w:rsidR="00BB734C" w:rsidRPr="009E721C">
        <w:rPr>
          <w:spacing w:val="-6"/>
        </w:rPr>
        <w:t>площадки</w:t>
      </w:r>
      <w:r w:rsidR="00973E61" w:rsidRPr="009E721C">
        <w:rPr>
          <w:spacing w:val="-6"/>
        </w:rPr>
        <w:t>.</w:t>
      </w:r>
    </w:p>
    <w:p w:rsidR="00C87330" w:rsidRPr="009E721C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по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снижению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в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заявке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на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участие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в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E721C">
        <w:rPr>
          <w:rFonts w:ascii="Times New Roman" w:hAnsi="Times New Roman"/>
          <w:b/>
          <w:sz w:val="24"/>
          <w:szCs w:val="24"/>
        </w:rPr>
        <w:t>запросе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E721C">
        <w:rPr>
          <w:rFonts w:ascii="Times New Roman" w:hAnsi="Times New Roman"/>
          <w:b/>
          <w:sz w:val="24"/>
          <w:szCs w:val="24"/>
        </w:rPr>
        <w:t>цен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9E721C">
        <w:rPr>
          <w:rFonts w:ascii="Times New Roman" w:hAnsi="Times New Roman"/>
          <w:b/>
          <w:sz w:val="24"/>
          <w:szCs w:val="24"/>
        </w:rPr>
        <w:t>цены: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663B91" w:rsidRPr="009E721C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9E721C">
        <w:rPr>
          <w:rFonts w:ascii="Times New Roman" w:hAnsi="Times New Roman"/>
          <w:sz w:val="24"/>
          <w:szCs w:val="24"/>
        </w:rPr>
        <w:t>.</w:t>
      </w:r>
    </w:p>
    <w:p w:rsidR="003D2803" w:rsidRPr="009E721C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Дата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начала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дата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время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подачи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заявок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на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участие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в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E721C">
        <w:rPr>
          <w:rFonts w:ascii="Times New Roman" w:hAnsi="Times New Roman"/>
          <w:b/>
          <w:sz w:val="24"/>
          <w:szCs w:val="24"/>
        </w:rPr>
        <w:t>запросе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9E721C">
        <w:rPr>
          <w:rFonts w:ascii="Times New Roman" w:hAnsi="Times New Roman"/>
          <w:b/>
          <w:sz w:val="24"/>
          <w:szCs w:val="24"/>
        </w:rPr>
        <w:t>цен</w:t>
      </w:r>
      <w:r w:rsidR="003D2803" w:rsidRPr="009E721C">
        <w:rPr>
          <w:rFonts w:ascii="Times New Roman" w:hAnsi="Times New Roman"/>
          <w:b/>
          <w:sz w:val="24"/>
          <w:szCs w:val="24"/>
        </w:rPr>
        <w:t>,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721C">
        <w:rPr>
          <w:rFonts w:ascii="Times New Roman" w:hAnsi="Times New Roman"/>
          <w:b/>
          <w:sz w:val="24"/>
          <w:szCs w:val="24"/>
        </w:rPr>
        <w:t>мест</w:t>
      </w:r>
      <w:r w:rsidR="002141E9" w:rsidRPr="009E721C">
        <w:rPr>
          <w:rFonts w:ascii="Times New Roman" w:hAnsi="Times New Roman"/>
          <w:b/>
          <w:sz w:val="24"/>
          <w:szCs w:val="24"/>
        </w:rPr>
        <w:t>о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721C">
        <w:rPr>
          <w:rFonts w:ascii="Times New Roman" w:hAnsi="Times New Roman"/>
          <w:b/>
          <w:sz w:val="24"/>
          <w:szCs w:val="24"/>
        </w:rPr>
        <w:t>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721C">
        <w:rPr>
          <w:rFonts w:ascii="Times New Roman" w:hAnsi="Times New Roman"/>
          <w:b/>
          <w:sz w:val="24"/>
          <w:szCs w:val="24"/>
        </w:rPr>
        <w:t>поряд</w:t>
      </w:r>
      <w:r w:rsidR="002141E9" w:rsidRPr="009E721C">
        <w:rPr>
          <w:rFonts w:ascii="Times New Roman" w:hAnsi="Times New Roman"/>
          <w:b/>
          <w:sz w:val="24"/>
          <w:szCs w:val="24"/>
        </w:rPr>
        <w:t>о</w:t>
      </w:r>
      <w:r w:rsidR="003D2803" w:rsidRPr="009E721C">
        <w:rPr>
          <w:rFonts w:ascii="Times New Roman" w:hAnsi="Times New Roman"/>
          <w:b/>
          <w:sz w:val="24"/>
          <w:szCs w:val="24"/>
        </w:rPr>
        <w:t>к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721C">
        <w:rPr>
          <w:rFonts w:ascii="Times New Roman" w:hAnsi="Times New Roman"/>
          <w:b/>
          <w:sz w:val="24"/>
          <w:szCs w:val="24"/>
        </w:rPr>
        <w:t>их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721C">
        <w:rPr>
          <w:rFonts w:ascii="Times New Roman" w:hAnsi="Times New Roman"/>
          <w:b/>
          <w:sz w:val="24"/>
          <w:szCs w:val="24"/>
        </w:rPr>
        <w:t>подачи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9E721C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9E721C">
        <w:rPr>
          <w:rFonts w:ascii="Times New Roman" w:hAnsi="Times New Roman"/>
          <w:b/>
          <w:sz w:val="24"/>
          <w:szCs w:val="24"/>
        </w:rPr>
        <w:t>:</w:t>
      </w:r>
    </w:p>
    <w:p w:rsidR="00110379" w:rsidRPr="009E721C" w:rsidRDefault="009E721C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E721C">
        <w:rPr>
          <w:spacing w:val="-6"/>
        </w:rPr>
        <w:t>З</w:t>
      </w:r>
      <w:r w:rsidR="0049084E" w:rsidRPr="009E721C">
        <w:rPr>
          <w:spacing w:val="-6"/>
        </w:rPr>
        <w:t>аявки</w:t>
      </w:r>
      <w:r w:rsidR="002328BB" w:rsidRPr="009E721C">
        <w:rPr>
          <w:spacing w:val="-6"/>
        </w:rPr>
        <w:t xml:space="preserve"> </w:t>
      </w:r>
      <w:r w:rsidR="0049084E" w:rsidRPr="009E721C">
        <w:rPr>
          <w:spacing w:val="-6"/>
        </w:rPr>
        <w:t>на</w:t>
      </w:r>
      <w:r w:rsidR="002328BB" w:rsidRPr="009E721C">
        <w:rPr>
          <w:spacing w:val="-6"/>
        </w:rPr>
        <w:t xml:space="preserve"> </w:t>
      </w:r>
      <w:r w:rsidR="0049084E" w:rsidRPr="009E721C">
        <w:rPr>
          <w:spacing w:val="-6"/>
        </w:rPr>
        <w:t>участие</w:t>
      </w:r>
      <w:r w:rsidR="002328BB" w:rsidRPr="009E721C">
        <w:rPr>
          <w:spacing w:val="-6"/>
        </w:rPr>
        <w:t xml:space="preserve"> </w:t>
      </w:r>
      <w:r w:rsidR="0049084E" w:rsidRPr="009E721C">
        <w:rPr>
          <w:spacing w:val="-6"/>
        </w:rPr>
        <w:t>в</w:t>
      </w:r>
      <w:r w:rsidR="002328BB" w:rsidRPr="009E721C">
        <w:rPr>
          <w:spacing w:val="-6"/>
        </w:rPr>
        <w:t xml:space="preserve"> </w:t>
      </w:r>
      <w:r w:rsidR="004560F3" w:rsidRPr="009E721C">
        <w:rPr>
          <w:spacing w:val="-6"/>
        </w:rPr>
        <w:t>запросе</w:t>
      </w:r>
      <w:r w:rsidR="002328BB" w:rsidRPr="009E721C">
        <w:rPr>
          <w:spacing w:val="-6"/>
        </w:rPr>
        <w:t xml:space="preserve"> </w:t>
      </w:r>
      <w:r w:rsidR="004560F3" w:rsidRPr="009E721C">
        <w:rPr>
          <w:spacing w:val="-6"/>
        </w:rPr>
        <w:t>цен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предоставляются</w:t>
      </w:r>
      <w:r w:rsidR="002328BB" w:rsidRPr="009E721C">
        <w:rPr>
          <w:spacing w:val="-6"/>
        </w:rPr>
        <w:t xml:space="preserve"> </w:t>
      </w:r>
      <w:r w:rsidR="002141E9" w:rsidRPr="009E721C">
        <w:rPr>
          <w:spacing w:val="-6"/>
        </w:rPr>
        <w:t>на</w:t>
      </w:r>
      <w:r w:rsidR="002328BB" w:rsidRPr="009E721C">
        <w:rPr>
          <w:spacing w:val="-6"/>
        </w:rPr>
        <w:t xml:space="preserve"> </w:t>
      </w:r>
      <w:r w:rsidR="002141E9" w:rsidRPr="009E721C">
        <w:rPr>
          <w:spacing w:val="-6"/>
        </w:rPr>
        <w:t>электронную</w:t>
      </w:r>
      <w:r w:rsidR="002328BB" w:rsidRPr="009E721C">
        <w:rPr>
          <w:spacing w:val="-6"/>
        </w:rPr>
        <w:t xml:space="preserve"> </w:t>
      </w:r>
      <w:r w:rsidR="002141E9" w:rsidRPr="009E721C">
        <w:rPr>
          <w:spacing w:val="-6"/>
        </w:rPr>
        <w:t>торговую</w:t>
      </w:r>
      <w:r w:rsidR="002328BB" w:rsidRPr="009E721C">
        <w:rPr>
          <w:spacing w:val="-6"/>
        </w:rPr>
        <w:t xml:space="preserve"> </w:t>
      </w:r>
      <w:r w:rsidR="002141E9" w:rsidRPr="009E721C">
        <w:rPr>
          <w:spacing w:val="-6"/>
        </w:rPr>
        <w:t>площадку</w:t>
      </w:r>
      <w:r w:rsidR="002328BB" w:rsidRPr="009E721C">
        <w:rPr>
          <w:spacing w:val="-6"/>
        </w:rPr>
        <w:t xml:space="preserve"> </w:t>
      </w:r>
      <w:r w:rsidR="00663B91" w:rsidRPr="009E721C">
        <w:t>ООО</w:t>
      </w:r>
      <w:r w:rsidR="002328BB" w:rsidRPr="009E721C">
        <w:t xml:space="preserve"> </w:t>
      </w:r>
      <w:r w:rsidR="00663B91" w:rsidRPr="009E721C">
        <w:t>«Аукционный</w:t>
      </w:r>
      <w:r w:rsidR="002328BB" w:rsidRPr="009E721C">
        <w:t xml:space="preserve"> </w:t>
      </w:r>
      <w:r w:rsidR="00663B91" w:rsidRPr="009E721C">
        <w:t>Конкурсный</w:t>
      </w:r>
      <w:r w:rsidR="002328BB" w:rsidRPr="009E721C">
        <w:t xml:space="preserve"> </w:t>
      </w:r>
      <w:r w:rsidR="00663B91" w:rsidRPr="009E721C">
        <w:t>Дом»</w:t>
      </w:r>
      <w:r w:rsidR="002328BB" w:rsidRPr="009E721C">
        <w:t xml:space="preserve"> </w:t>
      </w:r>
      <w:r w:rsidR="00663B91" w:rsidRPr="009E721C">
        <w:t>в</w:t>
      </w:r>
      <w:r w:rsidR="002328BB" w:rsidRPr="009E721C">
        <w:t xml:space="preserve"> </w:t>
      </w:r>
      <w:r w:rsidR="00663B91" w:rsidRPr="009E721C">
        <w:t>сети</w:t>
      </w:r>
      <w:r w:rsidR="002328BB" w:rsidRPr="009E721C">
        <w:t xml:space="preserve"> </w:t>
      </w:r>
      <w:r w:rsidR="00663B91" w:rsidRPr="009E721C">
        <w:t>«Интернет»</w:t>
      </w:r>
      <w:r w:rsidR="002328BB" w:rsidRPr="009E721C">
        <w:t xml:space="preserve"> </w:t>
      </w:r>
      <w:r w:rsidR="00663B91" w:rsidRPr="009E721C">
        <w:t>по</w:t>
      </w:r>
      <w:r w:rsidR="002328BB" w:rsidRPr="009E721C">
        <w:t xml:space="preserve"> </w:t>
      </w:r>
      <w:r w:rsidR="00663B91" w:rsidRPr="009E721C">
        <w:t>адресу:</w:t>
      </w:r>
      <w:r w:rsidR="002328BB" w:rsidRPr="009E721C">
        <w:t xml:space="preserve"> </w:t>
      </w:r>
      <w:hyperlink r:id="rId21" w:history="1">
        <w:r w:rsidR="00663B91" w:rsidRPr="009E721C">
          <w:rPr>
            <w:rStyle w:val="afa"/>
          </w:rPr>
          <w:t>www.a-k-d.r</w:t>
        </w:r>
        <w:r w:rsidR="00663B91" w:rsidRPr="009E721C">
          <w:rPr>
            <w:rStyle w:val="afa"/>
            <w:lang w:val="en-US"/>
          </w:rPr>
          <w:t>u</w:t>
        </w:r>
      </w:hyperlink>
      <w:r w:rsidR="002328BB" w:rsidRPr="009E721C">
        <w:t xml:space="preserve"> </w:t>
      </w:r>
      <w:r w:rsidR="00213571" w:rsidRPr="009E721C">
        <w:rPr>
          <w:spacing w:val="-6"/>
        </w:rPr>
        <w:t>начиная</w:t>
      </w:r>
      <w:r w:rsidR="002328BB" w:rsidRPr="009E721C">
        <w:rPr>
          <w:spacing w:val="-6"/>
        </w:rPr>
        <w:t xml:space="preserve"> </w:t>
      </w:r>
      <w:r w:rsidR="00213571" w:rsidRPr="009E721C">
        <w:rPr>
          <w:spacing w:val="-6"/>
        </w:rPr>
        <w:t>с</w:t>
      </w:r>
      <w:r w:rsidR="002328BB" w:rsidRPr="009E721C">
        <w:rPr>
          <w:spacing w:val="-6"/>
        </w:rPr>
        <w:t xml:space="preserve"> </w:t>
      </w:r>
      <w:r w:rsidR="00213571" w:rsidRPr="009E721C">
        <w:rPr>
          <w:spacing w:val="-6"/>
        </w:rPr>
        <w:t>даты</w:t>
      </w:r>
      <w:r w:rsidR="002328BB" w:rsidRPr="009E721C">
        <w:rPr>
          <w:b/>
        </w:rPr>
        <w:t xml:space="preserve"> </w:t>
      </w:r>
      <w:r w:rsidR="00213571" w:rsidRPr="009E721C">
        <w:t>размещения</w:t>
      </w:r>
      <w:r w:rsidR="002328BB" w:rsidRPr="009E721C">
        <w:t xml:space="preserve"> </w:t>
      </w:r>
      <w:r w:rsidR="00213571" w:rsidRPr="009E721C">
        <w:t>настоящего</w:t>
      </w:r>
      <w:r w:rsidR="002328BB" w:rsidRPr="009E721C">
        <w:t xml:space="preserve"> </w:t>
      </w:r>
      <w:r w:rsidR="00213571" w:rsidRPr="009E721C">
        <w:t>извещения</w:t>
      </w:r>
      <w:r w:rsidR="002328BB" w:rsidRPr="009E721C">
        <w:t xml:space="preserve"> </w:t>
      </w:r>
      <w:r w:rsidR="00213571" w:rsidRPr="009E721C">
        <w:t>и</w:t>
      </w:r>
      <w:r w:rsidR="002328BB" w:rsidRPr="009E721C">
        <w:t xml:space="preserve"> </w:t>
      </w:r>
      <w:r w:rsidR="003E0066" w:rsidRPr="009E721C">
        <w:t>документации</w:t>
      </w:r>
      <w:r w:rsidR="002328BB" w:rsidRPr="009E721C">
        <w:t xml:space="preserve"> </w:t>
      </w:r>
      <w:r w:rsidR="003E0066" w:rsidRPr="009E721C">
        <w:t>по</w:t>
      </w:r>
      <w:r w:rsidR="002328BB" w:rsidRPr="009E721C">
        <w:t xml:space="preserve"> </w:t>
      </w:r>
      <w:r w:rsidR="00466F9E" w:rsidRPr="009E721C">
        <w:t>запросу</w:t>
      </w:r>
      <w:r w:rsidR="002328BB" w:rsidRPr="009E721C">
        <w:t xml:space="preserve"> </w:t>
      </w:r>
      <w:r w:rsidR="00466F9E" w:rsidRPr="009E721C">
        <w:t>цен</w:t>
      </w:r>
      <w:r w:rsidR="002328BB" w:rsidRPr="009E721C">
        <w:t xml:space="preserve"> </w:t>
      </w:r>
      <w:r w:rsidR="00213571" w:rsidRPr="009E721C">
        <w:t>на</w:t>
      </w:r>
      <w:r w:rsidR="002328BB" w:rsidRPr="009E721C">
        <w:t xml:space="preserve"> </w:t>
      </w:r>
      <w:r w:rsidR="00213571" w:rsidRPr="009E721C">
        <w:t>официальном</w:t>
      </w:r>
      <w:r w:rsidR="002328BB" w:rsidRPr="009E721C">
        <w:t xml:space="preserve"> </w:t>
      </w:r>
      <w:r w:rsidR="00213571" w:rsidRPr="009E721C">
        <w:t>сайте</w:t>
      </w:r>
      <w:r w:rsidR="002328BB" w:rsidRPr="009E721C">
        <w:t xml:space="preserve"> </w:t>
      </w:r>
      <w:r w:rsidR="00213571" w:rsidRPr="009E721C">
        <w:t>и</w:t>
      </w:r>
      <w:r w:rsidR="002328BB" w:rsidRPr="009E721C">
        <w:t xml:space="preserve"> </w:t>
      </w:r>
      <w:r w:rsidR="00213571" w:rsidRPr="009E721C">
        <w:t>на</w:t>
      </w:r>
      <w:r w:rsidR="002328BB" w:rsidRPr="009E721C">
        <w:t xml:space="preserve"> </w:t>
      </w:r>
      <w:r w:rsidR="00213571" w:rsidRPr="009E721C">
        <w:t>данной</w:t>
      </w:r>
      <w:r w:rsidR="002328BB" w:rsidRPr="009E721C">
        <w:t xml:space="preserve"> </w:t>
      </w:r>
      <w:r w:rsidR="00E3498D" w:rsidRPr="009E721C">
        <w:t>электронной</w:t>
      </w:r>
      <w:r w:rsidR="002328BB" w:rsidRPr="009E721C">
        <w:t xml:space="preserve"> </w:t>
      </w:r>
      <w:r w:rsidR="00E3498D" w:rsidRPr="009E721C">
        <w:t>торговой</w:t>
      </w:r>
      <w:r w:rsidR="002328BB" w:rsidRPr="009E721C">
        <w:t xml:space="preserve"> </w:t>
      </w:r>
      <w:r w:rsidR="00E3498D" w:rsidRPr="009E721C">
        <w:t>площадки</w:t>
      </w:r>
      <w:r w:rsidR="00213571" w:rsidRPr="009E721C">
        <w:t>,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в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порядке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и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в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соответствии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с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регламентом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работы</w:t>
      </w:r>
      <w:r w:rsidR="002328BB" w:rsidRPr="009E721C">
        <w:rPr>
          <w:spacing w:val="-6"/>
        </w:rPr>
        <w:t xml:space="preserve"> </w:t>
      </w:r>
      <w:r w:rsidR="002141E9" w:rsidRPr="009E721C">
        <w:rPr>
          <w:spacing w:val="-6"/>
        </w:rPr>
        <w:t>данной</w:t>
      </w:r>
      <w:r w:rsidR="002328BB" w:rsidRPr="009E721C">
        <w:rPr>
          <w:spacing w:val="-6"/>
        </w:rPr>
        <w:t xml:space="preserve"> </w:t>
      </w:r>
      <w:r w:rsidR="00E3498D" w:rsidRPr="009E721C">
        <w:t>электронной</w:t>
      </w:r>
      <w:r w:rsidR="002328BB" w:rsidRPr="009E721C">
        <w:t xml:space="preserve"> </w:t>
      </w:r>
      <w:r w:rsidR="00E3498D" w:rsidRPr="009E721C">
        <w:t>торговой</w:t>
      </w:r>
      <w:r w:rsidR="002328BB" w:rsidRPr="009E721C">
        <w:t xml:space="preserve"> </w:t>
      </w:r>
      <w:r w:rsidR="00E3498D" w:rsidRPr="009E721C">
        <w:t>площадки</w:t>
      </w:r>
      <w:r w:rsidR="002141E9" w:rsidRPr="009E721C">
        <w:rPr>
          <w:spacing w:val="-6"/>
        </w:rPr>
        <w:t>,</w:t>
      </w:r>
      <w:r w:rsidR="002328BB" w:rsidRPr="009E721C">
        <w:rPr>
          <w:spacing w:val="-6"/>
        </w:rPr>
        <w:t xml:space="preserve"> </w:t>
      </w:r>
      <w:r w:rsidR="00213571" w:rsidRPr="009E721C">
        <w:rPr>
          <w:spacing w:val="-6"/>
        </w:rPr>
        <w:t>в</w:t>
      </w:r>
      <w:r w:rsidR="002328BB" w:rsidRPr="009E721C">
        <w:rPr>
          <w:spacing w:val="-6"/>
        </w:rPr>
        <w:t xml:space="preserve"> </w:t>
      </w:r>
      <w:r w:rsidR="00213571" w:rsidRPr="009E721C">
        <w:rPr>
          <w:spacing w:val="-6"/>
        </w:rPr>
        <w:t>срок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не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позднее</w:t>
      </w:r>
      <w:r w:rsidR="002328BB" w:rsidRPr="009E721C">
        <w:rPr>
          <w:spacing w:val="-6"/>
        </w:rPr>
        <w:t xml:space="preserve"> </w:t>
      </w:r>
      <w:r w:rsidR="00964125" w:rsidRPr="009E721C">
        <w:rPr>
          <w:spacing w:val="-6"/>
        </w:rPr>
        <w:t>12</w:t>
      </w:r>
      <w:r w:rsidR="002141E9" w:rsidRPr="009E721C">
        <w:rPr>
          <w:spacing w:val="-6"/>
        </w:rPr>
        <w:t>-00</w:t>
      </w:r>
      <w:r w:rsidR="002328BB" w:rsidRPr="009E721C">
        <w:rPr>
          <w:spacing w:val="-6"/>
        </w:rPr>
        <w:t xml:space="preserve"> </w:t>
      </w:r>
      <w:r w:rsidR="002141E9" w:rsidRPr="009E721C">
        <w:rPr>
          <w:spacing w:val="-6"/>
        </w:rPr>
        <w:t>(время</w:t>
      </w:r>
      <w:r w:rsidR="002328BB" w:rsidRPr="009E721C">
        <w:rPr>
          <w:spacing w:val="-6"/>
        </w:rPr>
        <w:t xml:space="preserve"> </w:t>
      </w:r>
      <w:r w:rsidR="002141E9" w:rsidRPr="009E721C">
        <w:rPr>
          <w:spacing w:val="-6"/>
        </w:rPr>
        <w:t>московское)</w:t>
      </w:r>
      <w:r w:rsidR="002328BB" w:rsidRPr="009E721C">
        <w:rPr>
          <w:spacing w:val="-6"/>
        </w:rPr>
        <w:t xml:space="preserve"> </w:t>
      </w:r>
      <w:r w:rsidR="002141E9" w:rsidRPr="009E721C">
        <w:rPr>
          <w:spacing w:val="-6"/>
        </w:rPr>
        <w:t>«</w:t>
      </w:r>
      <w:r w:rsidRPr="009E721C">
        <w:rPr>
          <w:spacing w:val="-6"/>
        </w:rPr>
        <w:t>22</w:t>
      </w:r>
      <w:r w:rsidR="002141E9" w:rsidRPr="009E721C">
        <w:rPr>
          <w:spacing w:val="-6"/>
        </w:rPr>
        <w:t>»</w:t>
      </w:r>
      <w:r w:rsidR="004E3ED6" w:rsidRPr="009E721C">
        <w:rPr>
          <w:spacing w:val="-6"/>
        </w:rPr>
        <w:t xml:space="preserve"> </w:t>
      </w:r>
      <w:r w:rsidR="00E67E06" w:rsidRPr="009E721C">
        <w:rPr>
          <w:spacing w:val="-6"/>
        </w:rPr>
        <w:t>Июл</w:t>
      </w:r>
      <w:r w:rsidR="007B3E8A" w:rsidRPr="009E721C">
        <w:rPr>
          <w:spacing w:val="-6"/>
        </w:rPr>
        <w:t xml:space="preserve">я </w:t>
      </w:r>
      <w:r w:rsidR="004E3ED6" w:rsidRPr="009E721C">
        <w:rPr>
          <w:spacing w:val="-6"/>
        </w:rPr>
        <w:t>2014</w:t>
      </w:r>
      <w:r w:rsidR="002328BB" w:rsidRPr="009E721C">
        <w:rPr>
          <w:spacing w:val="-6"/>
        </w:rPr>
        <w:t xml:space="preserve"> </w:t>
      </w:r>
      <w:r w:rsidR="00110379" w:rsidRPr="009E721C">
        <w:rPr>
          <w:spacing w:val="-6"/>
        </w:rPr>
        <w:t>года.</w:t>
      </w:r>
      <w:r w:rsidR="002328BB" w:rsidRPr="009E721C">
        <w:rPr>
          <w:spacing w:val="-6"/>
        </w:rPr>
        <w:t xml:space="preserve"> </w:t>
      </w:r>
    </w:p>
    <w:p w:rsidR="00C87330" w:rsidRPr="009E721C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Место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дата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721C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721C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721C">
        <w:rPr>
          <w:rFonts w:ascii="Times New Roman" w:hAnsi="Times New Roman"/>
          <w:b/>
          <w:sz w:val="24"/>
          <w:szCs w:val="24"/>
        </w:rPr>
        <w:t>стадии</w:t>
      </w:r>
      <w:r w:rsidRPr="009E721C">
        <w:rPr>
          <w:rFonts w:ascii="Times New Roman" w:hAnsi="Times New Roman"/>
          <w:b/>
          <w:sz w:val="24"/>
          <w:szCs w:val="24"/>
        </w:rPr>
        <w:t>: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не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позднее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«</w:t>
      </w:r>
      <w:r w:rsidR="009E721C" w:rsidRPr="009E721C">
        <w:rPr>
          <w:rFonts w:ascii="Times New Roman" w:hAnsi="Times New Roman"/>
          <w:sz w:val="24"/>
          <w:szCs w:val="24"/>
        </w:rPr>
        <w:t>24</w:t>
      </w:r>
      <w:r w:rsidR="00B76760" w:rsidRPr="009E721C">
        <w:rPr>
          <w:rFonts w:ascii="Times New Roman" w:hAnsi="Times New Roman"/>
          <w:sz w:val="24"/>
          <w:szCs w:val="24"/>
        </w:rPr>
        <w:t>»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E67E06" w:rsidRPr="009E721C">
        <w:rPr>
          <w:rFonts w:ascii="Times New Roman" w:hAnsi="Times New Roman"/>
          <w:sz w:val="24"/>
          <w:szCs w:val="24"/>
        </w:rPr>
        <w:t>Июл</w:t>
      </w:r>
      <w:r w:rsidR="007B3E8A" w:rsidRPr="009E721C">
        <w:rPr>
          <w:rFonts w:ascii="Times New Roman" w:hAnsi="Times New Roman"/>
          <w:sz w:val="24"/>
          <w:szCs w:val="24"/>
        </w:rPr>
        <w:t>я</w:t>
      </w:r>
      <w:r w:rsidR="001820AD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20</w:t>
      </w:r>
      <w:r w:rsidR="001820AD" w:rsidRPr="009E721C">
        <w:rPr>
          <w:rFonts w:ascii="Times New Roman" w:hAnsi="Times New Roman"/>
          <w:sz w:val="24"/>
          <w:szCs w:val="24"/>
        </w:rPr>
        <w:t>1</w:t>
      </w:r>
      <w:r w:rsidR="004E3ED6" w:rsidRPr="009E721C">
        <w:rPr>
          <w:rFonts w:ascii="Times New Roman" w:hAnsi="Times New Roman"/>
          <w:sz w:val="24"/>
          <w:szCs w:val="24"/>
        </w:rPr>
        <w:t>4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года,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г.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Москва,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9E721C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пер.,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д.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6,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Управление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организации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закупок.</w:t>
      </w:r>
    </w:p>
    <w:p w:rsidR="00C87330" w:rsidRPr="009E721C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Место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дата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итогов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b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b/>
          <w:sz w:val="24"/>
          <w:szCs w:val="24"/>
        </w:rPr>
        <w:t>цен</w:t>
      </w:r>
      <w:r w:rsidRPr="009E721C">
        <w:rPr>
          <w:rFonts w:ascii="Times New Roman" w:hAnsi="Times New Roman"/>
          <w:b/>
          <w:sz w:val="24"/>
          <w:szCs w:val="24"/>
        </w:rPr>
        <w:t>: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не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позднее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9E721C" w:rsidRPr="009E721C">
        <w:rPr>
          <w:rFonts w:ascii="Times New Roman" w:hAnsi="Times New Roman"/>
          <w:sz w:val="24"/>
          <w:szCs w:val="24"/>
        </w:rPr>
        <w:t>«24</w:t>
      </w:r>
      <w:r w:rsidR="00E67E06" w:rsidRPr="009E721C">
        <w:rPr>
          <w:rFonts w:ascii="Times New Roman" w:hAnsi="Times New Roman"/>
          <w:sz w:val="24"/>
          <w:szCs w:val="24"/>
        </w:rPr>
        <w:t>» Июл</w:t>
      </w:r>
      <w:r w:rsidR="007B3E8A" w:rsidRPr="009E721C">
        <w:rPr>
          <w:rFonts w:ascii="Times New Roman" w:hAnsi="Times New Roman"/>
          <w:sz w:val="24"/>
          <w:szCs w:val="24"/>
        </w:rPr>
        <w:t xml:space="preserve">я </w:t>
      </w:r>
      <w:r w:rsidR="00B76760" w:rsidRPr="009E721C">
        <w:rPr>
          <w:rFonts w:ascii="Times New Roman" w:hAnsi="Times New Roman"/>
          <w:sz w:val="24"/>
          <w:szCs w:val="24"/>
        </w:rPr>
        <w:t>20</w:t>
      </w:r>
      <w:r w:rsidR="001820AD" w:rsidRPr="009E721C">
        <w:rPr>
          <w:rFonts w:ascii="Times New Roman" w:hAnsi="Times New Roman"/>
          <w:sz w:val="24"/>
          <w:szCs w:val="24"/>
        </w:rPr>
        <w:t>1</w:t>
      </w:r>
      <w:r w:rsidR="004E3ED6" w:rsidRPr="009E721C">
        <w:rPr>
          <w:rFonts w:ascii="Times New Roman" w:hAnsi="Times New Roman"/>
          <w:sz w:val="24"/>
          <w:szCs w:val="24"/>
        </w:rPr>
        <w:t>4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года,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г.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Москва,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9E721C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пер.,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д.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6,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Управление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организации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закупок.</w:t>
      </w:r>
    </w:p>
    <w:p w:rsidR="00C87330" w:rsidRPr="009E721C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Срок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E721C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E721C">
        <w:rPr>
          <w:rFonts w:ascii="Times New Roman" w:hAnsi="Times New Roman"/>
          <w:b/>
          <w:sz w:val="24"/>
          <w:szCs w:val="24"/>
        </w:rPr>
        <w:t>договора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721C">
        <w:rPr>
          <w:rFonts w:ascii="Times New Roman" w:hAnsi="Times New Roman"/>
          <w:b/>
          <w:sz w:val="24"/>
          <w:szCs w:val="24"/>
        </w:rPr>
        <w:t>после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721C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9E721C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b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b/>
          <w:sz w:val="24"/>
          <w:szCs w:val="24"/>
        </w:rPr>
        <w:t>цен</w:t>
      </w:r>
      <w:r w:rsidR="00C87330" w:rsidRPr="009E721C">
        <w:rPr>
          <w:rFonts w:ascii="Times New Roman" w:hAnsi="Times New Roman"/>
          <w:b/>
          <w:sz w:val="24"/>
          <w:szCs w:val="24"/>
        </w:rPr>
        <w:t>: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в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течение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20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(двадцати)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дней,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но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не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ранее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чем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через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10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(десять)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дней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после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размещения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на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официальном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сайте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на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электронной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торговой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площадки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протокола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подведения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итогов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A57EE" w:rsidRPr="009E721C">
        <w:rPr>
          <w:rFonts w:ascii="Times New Roman" w:hAnsi="Times New Roman"/>
          <w:sz w:val="24"/>
          <w:szCs w:val="24"/>
        </w:rPr>
        <w:t>цен.</w:t>
      </w:r>
    </w:p>
    <w:p w:rsidR="00C87330" w:rsidRPr="009E721C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b/>
          <w:sz w:val="24"/>
          <w:szCs w:val="24"/>
        </w:rPr>
        <w:t>Форма,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размер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и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срок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Pr="009E721C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E721C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9E721C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9E721C">
        <w:rPr>
          <w:rFonts w:ascii="Times New Roman" w:hAnsi="Times New Roman"/>
          <w:b/>
          <w:sz w:val="24"/>
          <w:szCs w:val="24"/>
        </w:rPr>
        <w:t>по</w:t>
      </w:r>
      <w:r w:rsidR="002328BB" w:rsidRPr="009E721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9E721C">
        <w:rPr>
          <w:rFonts w:ascii="Times New Roman" w:hAnsi="Times New Roman"/>
          <w:b/>
          <w:sz w:val="24"/>
          <w:szCs w:val="24"/>
        </w:rPr>
        <w:t>договор</w:t>
      </w:r>
      <w:r w:rsidR="00AA613A" w:rsidRPr="009E721C">
        <w:rPr>
          <w:rFonts w:ascii="Times New Roman" w:hAnsi="Times New Roman"/>
          <w:b/>
          <w:sz w:val="24"/>
          <w:szCs w:val="24"/>
        </w:rPr>
        <w:t>у</w:t>
      </w:r>
      <w:r w:rsidR="00C87330" w:rsidRPr="009E721C">
        <w:rPr>
          <w:rFonts w:ascii="Times New Roman" w:hAnsi="Times New Roman"/>
          <w:b/>
          <w:sz w:val="24"/>
          <w:szCs w:val="24"/>
        </w:rPr>
        <w:t>: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sz w:val="24"/>
          <w:szCs w:val="24"/>
        </w:rPr>
        <w:t>не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B76760" w:rsidRPr="009E721C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9E721C">
        <w:rPr>
          <w:rFonts w:ascii="Times New Roman" w:hAnsi="Times New Roman"/>
          <w:sz w:val="24"/>
          <w:szCs w:val="24"/>
        </w:rPr>
        <w:t>.</w:t>
      </w:r>
    </w:p>
    <w:p w:rsidR="00D54268" w:rsidRPr="009E721C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sz w:val="24"/>
          <w:szCs w:val="24"/>
        </w:rPr>
        <w:t>Процедура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цен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не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является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торгами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по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законодательству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9E721C">
        <w:rPr>
          <w:rFonts w:ascii="Times New Roman" w:hAnsi="Times New Roman"/>
          <w:sz w:val="24"/>
          <w:szCs w:val="24"/>
        </w:rPr>
        <w:t>Российской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6810AE" w:rsidRPr="009E721C">
        <w:rPr>
          <w:rFonts w:ascii="Times New Roman" w:hAnsi="Times New Roman"/>
          <w:sz w:val="24"/>
          <w:szCs w:val="24"/>
        </w:rPr>
        <w:t>заказчик/</w:t>
      </w:r>
      <w:r w:rsidRPr="009E721C">
        <w:rPr>
          <w:rFonts w:ascii="Times New Roman" w:hAnsi="Times New Roman"/>
          <w:sz w:val="24"/>
          <w:szCs w:val="24"/>
        </w:rPr>
        <w:t>организатор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цен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имеет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право,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но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не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обязанность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заключить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договор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с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D54268" w:rsidRPr="009E721C">
        <w:rPr>
          <w:rFonts w:ascii="Times New Roman" w:hAnsi="Times New Roman"/>
          <w:sz w:val="24"/>
          <w:szCs w:val="24"/>
        </w:rPr>
        <w:t>победителем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цен</w:t>
      </w:r>
      <w:r w:rsidR="00D54268" w:rsidRPr="009E721C">
        <w:rPr>
          <w:rFonts w:ascii="Times New Roman" w:hAnsi="Times New Roman"/>
          <w:sz w:val="24"/>
          <w:szCs w:val="24"/>
        </w:rPr>
        <w:t>.</w:t>
      </w:r>
    </w:p>
    <w:p w:rsidR="00C87330" w:rsidRPr="009E721C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sz w:val="24"/>
          <w:szCs w:val="24"/>
        </w:rPr>
        <w:t>Организатор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цен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вправе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отказаться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от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проведения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цен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[или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любого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лота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цен]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не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позднее,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чем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за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1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(один)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день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до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даты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окончания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срока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подачи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заявок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на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участие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в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запросе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цен,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не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неся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никакой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ответственности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перед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участниками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35263D" w:rsidRPr="009E721C">
        <w:rPr>
          <w:rFonts w:ascii="Times New Roman" w:hAnsi="Times New Roman"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35263D" w:rsidRPr="009E721C">
        <w:rPr>
          <w:rFonts w:ascii="Times New Roman" w:hAnsi="Times New Roman"/>
          <w:sz w:val="24"/>
          <w:szCs w:val="24"/>
        </w:rPr>
        <w:t>цен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или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третьими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лицами,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которым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такое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действие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может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принести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убытки.</w:t>
      </w:r>
    </w:p>
    <w:p w:rsidR="00C87330" w:rsidRPr="009E721C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721C">
        <w:rPr>
          <w:rFonts w:ascii="Times New Roman" w:hAnsi="Times New Roman"/>
          <w:sz w:val="24"/>
          <w:szCs w:val="24"/>
        </w:rPr>
        <w:t>Остальные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более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подробные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условия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запроса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цен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содержатся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Pr="009E721C">
        <w:rPr>
          <w:rFonts w:ascii="Times New Roman" w:hAnsi="Times New Roman"/>
          <w:sz w:val="24"/>
          <w:szCs w:val="24"/>
        </w:rPr>
        <w:t>в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3E0066" w:rsidRPr="009E721C">
        <w:rPr>
          <w:rFonts w:ascii="Times New Roman" w:hAnsi="Times New Roman"/>
          <w:sz w:val="24"/>
          <w:szCs w:val="24"/>
        </w:rPr>
        <w:t>документации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3E0066" w:rsidRPr="009E721C">
        <w:rPr>
          <w:rFonts w:ascii="Times New Roman" w:hAnsi="Times New Roman"/>
          <w:sz w:val="24"/>
          <w:szCs w:val="24"/>
        </w:rPr>
        <w:t>по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запросу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466F9E" w:rsidRPr="009E721C">
        <w:rPr>
          <w:rFonts w:ascii="Times New Roman" w:hAnsi="Times New Roman"/>
          <w:sz w:val="24"/>
          <w:szCs w:val="24"/>
        </w:rPr>
        <w:t>цен</w:t>
      </w:r>
      <w:r w:rsidR="000B69EC" w:rsidRPr="009E721C">
        <w:rPr>
          <w:rFonts w:ascii="Times New Roman" w:hAnsi="Times New Roman"/>
          <w:sz w:val="24"/>
          <w:szCs w:val="24"/>
        </w:rPr>
        <w:t>,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0B69EC" w:rsidRPr="009E721C">
        <w:rPr>
          <w:rFonts w:ascii="Times New Roman" w:hAnsi="Times New Roman"/>
          <w:sz w:val="24"/>
          <w:szCs w:val="24"/>
        </w:rPr>
        <w:t>являющейся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0B69EC" w:rsidRPr="009E721C">
        <w:rPr>
          <w:rFonts w:ascii="Times New Roman" w:hAnsi="Times New Roman"/>
          <w:sz w:val="24"/>
          <w:szCs w:val="24"/>
        </w:rPr>
        <w:t>неотъемлемым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0B69EC" w:rsidRPr="009E721C">
        <w:rPr>
          <w:rFonts w:ascii="Times New Roman" w:hAnsi="Times New Roman"/>
          <w:sz w:val="24"/>
          <w:szCs w:val="24"/>
        </w:rPr>
        <w:t>приложением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0B69EC" w:rsidRPr="009E721C">
        <w:rPr>
          <w:rFonts w:ascii="Times New Roman" w:hAnsi="Times New Roman"/>
          <w:sz w:val="24"/>
          <w:szCs w:val="24"/>
        </w:rPr>
        <w:t>к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0B69EC" w:rsidRPr="009E721C">
        <w:rPr>
          <w:rFonts w:ascii="Times New Roman" w:hAnsi="Times New Roman"/>
          <w:sz w:val="24"/>
          <w:szCs w:val="24"/>
        </w:rPr>
        <w:t>данному</w:t>
      </w:r>
      <w:r w:rsidR="002328BB" w:rsidRPr="009E721C">
        <w:rPr>
          <w:rFonts w:ascii="Times New Roman" w:hAnsi="Times New Roman"/>
          <w:sz w:val="24"/>
          <w:szCs w:val="24"/>
        </w:rPr>
        <w:t xml:space="preserve"> </w:t>
      </w:r>
      <w:r w:rsidR="000B69EC" w:rsidRPr="009E721C">
        <w:rPr>
          <w:rFonts w:ascii="Times New Roman" w:hAnsi="Times New Roman"/>
          <w:sz w:val="24"/>
          <w:szCs w:val="24"/>
        </w:rPr>
        <w:t>извещению</w:t>
      </w:r>
      <w:r w:rsidRPr="009E721C">
        <w:rPr>
          <w:rFonts w:ascii="Times New Roman" w:hAnsi="Times New Roman"/>
          <w:sz w:val="24"/>
          <w:szCs w:val="24"/>
        </w:rPr>
        <w:t>.</w:t>
      </w:r>
    </w:p>
    <w:p w:rsidR="00C87330" w:rsidRPr="009E721C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E721C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D105A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D105A3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D105A3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D105A3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D105A3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D105A3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D105A3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D105A3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D105A3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D105A3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D105A3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D105A3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D105A3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D105A3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D105A3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D105A3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D105A3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D105A3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D105A3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D105A3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D105A3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D105A3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D105A3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D105A3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D105A3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D105A3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D105A3" w:rsidRPr="00D105A3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D105A3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D105A3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D105A3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D105A3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D105A3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D105A3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D105A3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D105A3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D105A3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D105A3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D105A3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D105A3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D105A3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D105A3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D105A3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D105A3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D105A3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11.6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11.6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D105A3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D105A3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D105A3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D105A3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D105A3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D105A3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D105A3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D105A3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D105A3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D105A3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D105A3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D105A3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D105A3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D105A3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D105A3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D105A3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D105A3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lastRenderedPageBreak/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D105A3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9E721C" w:rsidRPr="009E721C" w:rsidRDefault="009E721C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9E721C">
              <w:t xml:space="preserve">Право заключения договора на выполнение строительно-монтажных </w:t>
            </w:r>
            <w:r w:rsidRPr="009E721C">
              <w:rPr>
                <w:bCs/>
              </w:rPr>
              <w:t xml:space="preserve">работ </w:t>
            </w:r>
            <w:r w:rsidRPr="009E721C">
              <w:t>по капитальному ремонту въездных ворот в здании № 41 Ленинградского отделения филиала «Северо-западный территориальный округ» ФГУП «РосРАО»</w:t>
            </w:r>
            <w:r w:rsidRPr="009E721C">
              <w:rPr>
                <w:bCs/>
              </w:rPr>
              <w:t>.</w:t>
            </w:r>
          </w:p>
          <w:p w:rsidR="00C87330" w:rsidRPr="009E721C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9E721C">
              <w:t xml:space="preserve">В соответствии с </w:t>
            </w:r>
            <w:r w:rsidRPr="009E721C">
              <w:rPr>
                <w:u w:val="single"/>
              </w:rPr>
              <w:t>Томом 2 «ТЕХНИЧЕСКАЯ ЧАСТЬ»</w:t>
            </w:r>
            <w:r w:rsidRPr="009E721C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9E721C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9E721C">
              <w:rPr>
                <w:bCs/>
              </w:rPr>
              <w:t>Единый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отраслевой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стандарт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закупок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(Положение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о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закупке)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Государственной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корпорации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по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атомной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энергии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«</w:t>
            </w:r>
            <w:proofErr w:type="spellStart"/>
            <w:r w:rsidRPr="009E721C">
              <w:rPr>
                <w:bCs/>
              </w:rPr>
              <w:t>Росатом</w:t>
            </w:r>
            <w:proofErr w:type="spellEnd"/>
            <w:r w:rsidRPr="009E721C">
              <w:rPr>
                <w:bCs/>
              </w:rPr>
              <w:t>»</w:t>
            </w:r>
            <w:r w:rsidR="002328BB" w:rsidRPr="009E721C">
              <w:rPr>
                <w:bCs/>
              </w:rPr>
              <w:t xml:space="preserve"> </w:t>
            </w:r>
            <w:r w:rsidR="00AF618D" w:rsidRPr="009E721C">
              <w:rPr>
                <w:bCs/>
              </w:rPr>
              <w:t>с</w:t>
            </w:r>
            <w:r w:rsidR="002328BB" w:rsidRPr="009E721C">
              <w:rPr>
                <w:bCs/>
              </w:rPr>
              <w:t xml:space="preserve"> </w:t>
            </w:r>
            <w:r w:rsidR="00AF618D" w:rsidRPr="009E721C">
              <w:rPr>
                <w:bCs/>
              </w:rPr>
              <w:t>изменениями</w:t>
            </w:r>
            <w:r w:rsidRPr="009E721C">
              <w:rPr>
                <w:bCs/>
              </w:rPr>
              <w:t>,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утвержденны</w:t>
            </w:r>
            <w:r w:rsidR="00AF618D" w:rsidRPr="009E721C">
              <w:rPr>
                <w:bCs/>
              </w:rPr>
              <w:t>ми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решением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наблюдательного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совета</w:t>
            </w:r>
            <w:r w:rsidR="002328BB" w:rsidRPr="009E721C">
              <w:rPr>
                <w:bCs/>
              </w:rPr>
              <w:t xml:space="preserve"> </w:t>
            </w:r>
            <w:proofErr w:type="spellStart"/>
            <w:r w:rsidRPr="009E721C">
              <w:rPr>
                <w:bCs/>
              </w:rPr>
              <w:t>Госкорпорации</w:t>
            </w:r>
            <w:proofErr w:type="spellEnd"/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«</w:t>
            </w:r>
            <w:proofErr w:type="spellStart"/>
            <w:r w:rsidRPr="009E721C">
              <w:rPr>
                <w:bCs/>
              </w:rPr>
              <w:t>Росатом</w:t>
            </w:r>
            <w:proofErr w:type="spellEnd"/>
            <w:r w:rsidRPr="009E721C">
              <w:rPr>
                <w:bCs/>
              </w:rPr>
              <w:t>»</w:t>
            </w:r>
            <w:r w:rsidR="002328BB" w:rsidRPr="009E721C">
              <w:rPr>
                <w:bCs/>
              </w:rPr>
              <w:t xml:space="preserve"> </w:t>
            </w:r>
            <w:r w:rsidR="00BD7FA6" w:rsidRPr="009E721C">
              <w:rPr>
                <w:bCs/>
              </w:rPr>
              <w:t>(протокол</w:t>
            </w:r>
            <w:r w:rsidR="002328BB" w:rsidRPr="009E721C">
              <w:rPr>
                <w:bCs/>
              </w:rPr>
              <w:t xml:space="preserve"> </w:t>
            </w:r>
            <w:r w:rsidR="00BD7FA6" w:rsidRPr="009E721C">
              <w:rPr>
                <w:bCs/>
              </w:rPr>
              <w:t>от</w:t>
            </w:r>
            <w:r w:rsidR="002328BB" w:rsidRPr="009E721C">
              <w:rPr>
                <w:bCs/>
              </w:rPr>
              <w:t xml:space="preserve"> </w:t>
            </w:r>
            <w:r w:rsidR="005C66D5" w:rsidRPr="005C66D5">
              <w:rPr>
                <w:bCs/>
              </w:rPr>
              <w:t>04</w:t>
            </w:r>
            <w:r w:rsidR="005C66D5">
              <w:rPr>
                <w:bCs/>
              </w:rPr>
              <w:t>.</w:t>
            </w:r>
            <w:r w:rsidR="005C66D5" w:rsidRPr="005C66D5">
              <w:rPr>
                <w:bCs/>
              </w:rPr>
              <w:t>06</w:t>
            </w:r>
            <w:r w:rsidR="005C66D5">
              <w:rPr>
                <w:bCs/>
              </w:rPr>
              <w:t>.2014 № 62</w:t>
            </w:r>
            <w:bookmarkStart w:id="159" w:name="_GoBack"/>
            <w:bookmarkEnd w:id="159"/>
            <w:r w:rsidR="00BD7FA6" w:rsidRPr="009E721C">
              <w:rPr>
                <w:bCs/>
              </w:rPr>
              <w:t>)</w:t>
            </w:r>
            <w:r w:rsidR="001820AD" w:rsidRPr="009E721C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672795" w:rsidRPr="009E721C" w:rsidRDefault="00672795" w:rsidP="00672795">
            <w:pPr>
              <w:spacing w:before="60" w:line="276" w:lineRule="auto"/>
              <w:rPr>
                <w:bCs/>
                <w:color w:val="000000"/>
              </w:rPr>
            </w:pPr>
            <w:r w:rsidRPr="009E721C">
              <w:rPr>
                <w:bCs/>
                <w:color w:val="000000"/>
              </w:rPr>
              <w:t>Дата начала: – с момента заключения договора,</w:t>
            </w:r>
          </w:p>
          <w:p w:rsidR="00F65C33" w:rsidRPr="009E721C" w:rsidRDefault="00672795" w:rsidP="00672795">
            <w:pPr>
              <w:widowControl w:val="0"/>
              <w:ind w:right="153"/>
              <w:jc w:val="both"/>
            </w:pPr>
            <w:r w:rsidRPr="009E721C">
              <w:rPr>
                <w:bCs/>
                <w:color w:val="000000"/>
              </w:rPr>
              <w:t xml:space="preserve">Дата окончания: </w:t>
            </w:r>
            <w:proofErr w:type="gramStart"/>
            <w:r w:rsidRPr="009E721C">
              <w:rPr>
                <w:bCs/>
                <w:color w:val="000000"/>
              </w:rPr>
              <w:t xml:space="preserve">–  </w:t>
            </w:r>
            <w:r w:rsidRPr="009E721C">
              <w:rPr>
                <w:bCs/>
              </w:rPr>
              <w:t>в</w:t>
            </w:r>
            <w:proofErr w:type="gramEnd"/>
            <w:r w:rsidRPr="009E721C">
              <w:rPr>
                <w:bCs/>
              </w:rPr>
              <w:t xml:space="preserve"> течение 25 (двадцати пяти) рабочих дней с момента заключения договора.</w:t>
            </w:r>
          </w:p>
          <w:p w:rsidR="004763EA" w:rsidRPr="009E721C" w:rsidRDefault="004763EA" w:rsidP="00964125">
            <w:pPr>
              <w:widowControl w:val="0"/>
              <w:ind w:right="153"/>
              <w:jc w:val="both"/>
            </w:pPr>
          </w:p>
          <w:p w:rsidR="00B204CE" w:rsidRPr="009E721C" w:rsidRDefault="00B204CE" w:rsidP="00964125">
            <w:pPr>
              <w:widowControl w:val="0"/>
              <w:ind w:right="153"/>
              <w:jc w:val="both"/>
            </w:pPr>
          </w:p>
          <w:p w:rsidR="007B3E8A" w:rsidRPr="009E721C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E1727D" w:rsidRPr="009E721C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E1727D" w:rsidRPr="009E721C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2795" w:rsidRPr="009E721C" w:rsidRDefault="00672795" w:rsidP="00964125">
            <w:pPr>
              <w:widowControl w:val="0"/>
              <w:ind w:right="153"/>
              <w:jc w:val="both"/>
            </w:pPr>
          </w:p>
          <w:p w:rsidR="007762DF" w:rsidRPr="009E721C" w:rsidRDefault="00672795" w:rsidP="00964125">
            <w:pPr>
              <w:widowControl w:val="0"/>
              <w:ind w:right="153"/>
              <w:jc w:val="both"/>
            </w:pPr>
            <w:r w:rsidRPr="009E721C">
              <w:t xml:space="preserve">Ленинградская область, г. Сосновый Бор, </w:t>
            </w:r>
            <w:proofErr w:type="spellStart"/>
            <w:r w:rsidRPr="009E721C">
              <w:t>промзона</w:t>
            </w:r>
            <w:proofErr w:type="spellEnd"/>
            <w:r w:rsidRPr="009E721C">
              <w:t xml:space="preserve"> </w:t>
            </w:r>
          </w:p>
          <w:p w:rsidR="002C3B63" w:rsidRPr="009E721C" w:rsidRDefault="002C3B63" w:rsidP="00964125">
            <w:pPr>
              <w:widowControl w:val="0"/>
              <w:ind w:right="153"/>
              <w:jc w:val="both"/>
            </w:pPr>
          </w:p>
          <w:p w:rsidR="00E1727D" w:rsidRPr="009E721C" w:rsidRDefault="00E1727D" w:rsidP="00964125">
            <w:pPr>
              <w:widowControl w:val="0"/>
              <w:ind w:right="153"/>
              <w:jc w:val="both"/>
            </w:pPr>
          </w:p>
          <w:p w:rsidR="009E5CCE" w:rsidRPr="009E721C" w:rsidRDefault="009E5CCE" w:rsidP="00964125">
            <w:pPr>
              <w:widowControl w:val="0"/>
              <w:ind w:right="153"/>
              <w:jc w:val="both"/>
            </w:pPr>
          </w:p>
          <w:p w:rsidR="00672795" w:rsidRPr="009E721C" w:rsidRDefault="00672795" w:rsidP="00964125">
            <w:pPr>
              <w:widowControl w:val="0"/>
              <w:ind w:right="153"/>
              <w:jc w:val="both"/>
            </w:pPr>
          </w:p>
          <w:p w:rsidR="009E5CCE" w:rsidRPr="009E721C" w:rsidRDefault="009E5CCE" w:rsidP="00964125">
            <w:pPr>
              <w:widowControl w:val="0"/>
              <w:ind w:right="153"/>
              <w:jc w:val="both"/>
            </w:pPr>
          </w:p>
          <w:p w:rsidR="009E721C" w:rsidRPr="009E721C" w:rsidRDefault="009E721C" w:rsidP="00964125">
            <w:pPr>
              <w:widowControl w:val="0"/>
              <w:ind w:right="153"/>
              <w:jc w:val="both"/>
            </w:pPr>
            <w:r w:rsidRPr="009E721C">
              <w:t xml:space="preserve">Заказчик оплачивает Подрядчику (Исполнителю) стоимость выполненных работ, в течение 10 (десяти) </w:t>
            </w:r>
            <w:r w:rsidRPr="009E721C">
              <w:lastRenderedPageBreak/>
              <w:t>банковских дней после подписания Сторонами «Актов о приёмке выполненных работ» (форма КС-2), Справки о стоимости выполненных работ и затрат (форма КС-3), путём перечисления денежных средств на расчётный счёт Подрядчика (Исполнителя), на основании счёта Подрядчика (Исполнителя).</w:t>
            </w:r>
          </w:p>
          <w:p w:rsidR="00C62F68" w:rsidRPr="009E721C" w:rsidRDefault="00C62F68" w:rsidP="00964125">
            <w:pPr>
              <w:widowControl w:val="0"/>
              <w:ind w:right="153"/>
              <w:jc w:val="both"/>
            </w:pPr>
            <w:r w:rsidRPr="009E721C">
              <w:t>Встречные</w:t>
            </w:r>
            <w:r w:rsidR="002328BB" w:rsidRPr="009E721C">
              <w:t xml:space="preserve"> </w:t>
            </w:r>
            <w:r w:rsidRPr="009E721C">
              <w:t>предложения</w:t>
            </w:r>
            <w:r w:rsidR="002328BB" w:rsidRPr="009E721C">
              <w:t xml:space="preserve"> </w:t>
            </w:r>
            <w:r w:rsidRPr="009E721C">
              <w:t>участников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проекту</w:t>
            </w:r>
            <w:r w:rsidR="002328BB" w:rsidRPr="009E721C">
              <w:t xml:space="preserve"> </w:t>
            </w:r>
            <w:r w:rsidRPr="009E721C">
              <w:t>договора</w:t>
            </w:r>
            <w:r w:rsidR="002328BB" w:rsidRPr="009E721C">
              <w:t xml:space="preserve"> </w:t>
            </w:r>
            <w:r w:rsidRPr="009E721C">
              <w:rPr>
                <w:u w:val="single"/>
              </w:rPr>
              <w:t>не</w:t>
            </w:r>
            <w:r w:rsidR="002328BB" w:rsidRPr="009E721C">
              <w:rPr>
                <w:u w:val="single"/>
              </w:rPr>
              <w:t xml:space="preserve"> </w:t>
            </w:r>
            <w:r w:rsidRPr="009E721C">
              <w:rPr>
                <w:u w:val="single"/>
              </w:rPr>
              <w:t>допускаются</w:t>
            </w:r>
            <w:r w:rsidRPr="009E721C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9E721C" w:rsidRDefault="00237E88" w:rsidP="00964125">
            <w:pPr>
              <w:widowControl w:val="0"/>
              <w:ind w:right="153"/>
              <w:jc w:val="both"/>
            </w:pPr>
            <w:r w:rsidRPr="009E721C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9E721C" w:rsidRDefault="00237E88" w:rsidP="00964125">
            <w:pPr>
              <w:widowControl w:val="0"/>
              <w:ind w:right="153"/>
              <w:jc w:val="both"/>
            </w:pPr>
            <w:r w:rsidRPr="009E721C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9E721C" w:rsidRDefault="00237E88" w:rsidP="00964125">
            <w:pPr>
              <w:widowControl w:val="0"/>
              <w:ind w:right="153"/>
              <w:jc w:val="both"/>
            </w:pPr>
            <w:r w:rsidRPr="009E721C">
              <w:t xml:space="preserve">Место нахождения: 119017, г. Москва, </w:t>
            </w:r>
            <w:proofErr w:type="spellStart"/>
            <w:r w:rsidRPr="009E721C">
              <w:t>Пыжевский</w:t>
            </w:r>
            <w:proofErr w:type="spellEnd"/>
            <w:r w:rsidRPr="009E721C">
              <w:t xml:space="preserve"> пер., д. 6.</w:t>
            </w:r>
          </w:p>
          <w:p w:rsidR="00237E88" w:rsidRPr="009E721C" w:rsidRDefault="00237E88" w:rsidP="00964125">
            <w:pPr>
              <w:widowControl w:val="0"/>
              <w:ind w:right="153"/>
              <w:jc w:val="both"/>
            </w:pPr>
            <w:r w:rsidRPr="009E721C">
              <w:t>Почтовый адрес: 119017, г. Москва, Большая Ордынка, д. 24.</w:t>
            </w:r>
          </w:p>
          <w:p w:rsidR="00C87330" w:rsidRPr="009E721C" w:rsidRDefault="00237E88" w:rsidP="00964125">
            <w:pPr>
              <w:widowControl w:val="0"/>
              <w:ind w:right="153"/>
              <w:jc w:val="both"/>
            </w:pPr>
            <w:r w:rsidRPr="009E721C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9E721C" w:rsidRDefault="00237E88" w:rsidP="00964125">
            <w:pPr>
              <w:widowControl w:val="0"/>
              <w:ind w:right="153"/>
              <w:jc w:val="both"/>
            </w:pPr>
            <w:r w:rsidRPr="009E721C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9E721C" w:rsidRDefault="00237E88" w:rsidP="00964125">
            <w:pPr>
              <w:widowControl w:val="0"/>
              <w:ind w:right="153"/>
              <w:jc w:val="both"/>
            </w:pPr>
            <w:r w:rsidRPr="009E721C">
              <w:t xml:space="preserve">Место нахождения: 119017, г. Москва, </w:t>
            </w:r>
            <w:proofErr w:type="spellStart"/>
            <w:r w:rsidRPr="009E721C">
              <w:t>Пыжевский</w:t>
            </w:r>
            <w:proofErr w:type="spellEnd"/>
            <w:r w:rsidRPr="009E721C">
              <w:t xml:space="preserve"> пер., д. 6.</w:t>
            </w:r>
          </w:p>
          <w:p w:rsidR="00237E88" w:rsidRPr="009E721C" w:rsidRDefault="00237E88" w:rsidP="00964125">
            <w:pPr>
              <w:widowControl w:val="0"/>
              <w:ind w:right="153"/>
              <w:jc w:val="both"/>
            </w:pPr>
            <w:r w:rsidRPr="009E721C">
              <w:t>Почтовый адрес: 119017, г. Москва, Большая Ордынка, д. 24.</w:t>
            </w:r>
          </w:p>
          <w:p w:rsidR="00C87330" w:rsidRPr="009E721C" w:rsidRDefault="00237E88" w:rsidP="00964125">
            <w:pPr>
              <w:widowControl w:val="0"/>
              <w:ind w:right="153"/>
              <w:jc w:val="both"/>
            </w:pPr>
            <w:r w:rsidRPr="009E721C">
              <w:t xml:space="preserve">Тел.: (495) 710-76-48; факс: (495) 710-76-50; Эл. почта: </w:t>
            </w:r>
            <w:hyperlink r:id="rId24" w:history="1">
              <w:r w:rsidRPr="009E721C">
                <w:rPr>
                  <w:rStyle w:val="afa"/>
                </w:rPr>
                <w:t>zakupki@rosrao.ru</w:t>
              </w:r>
            </w:hyperlink>
            <w:r w:rsidRPr="009E721C">
              <w:t>.</w:t>
            </w:r>
          </w:p>
          <w:p w:rsidR="00237E88" w:rsidRPr="009E721C" w:rsidRDefault="00237E88" w:rsidP="00964125">
            <w:pPr>
              <w:widowControl w:val="0"/>
              <w:ind w:right="153"/>
              <w:jc w:val="both"/>
            </w:pPr>
            <w:r w:rsidRPr="009E721C">
              <w:t xml:space="preserve">Контактное лицо: </w:t>
            </w:r>
            <w:r w:rsidR="00964125" w:rsidRPr="009E721C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9E721C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9E721C">
              <w:rPr>
                <w:spacing w:val="-6"/>
              </w:rPr>
              <w:t>Официальным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сайтом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сети</w:t>
            </w:r>
            <w:r w:rsidR="002328BB" w:rsidRPr="009E721C">
              <w:t xml:space="preserve"> </w:t>
            </w:r>
            <w:r w:rsidRPr="009E721C">
              <w:t>«Интернет»</w:t>
            </w:r>
            <w:r w:rsidR="002328BB" w:rsidRPr="009E721C">
              <w:t xml:space="preserve"> </w:t>
            </w:r>
            <w:r w:rsidRPr="009E721C">
              <w:t>для</w:t>
            </w:r>
            <w:r w:rsidR="002328BB" w:rsidRPr="009E721C">
              <w:t xml:space="preserve"> </w:t>
            </w:r>
            <w:r w:rsidRPr="009E721C">
              <w:t>размещения</w:t>
            </w:r>
            <w:r w:rsidR="002328BB" w:rsidRPr="009E721C">
              <w:t xml:space="preserve"> </w:t>
            </w:r>
            <w:r w:rsidRPr="009E721C">
              <w:t>информации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проведении</w:t>
            </w:r>
            <w:r w:rsidR="002328BB" w:rsidRPr="009E721C">
              <w:t xml:space="preserve"> </w:t>
            </w:r>
            <w:r w:rsidR="00466F9E" w:rsidRPr="009E721C">
              <w:t>запроса</w:t>
            </w:r>
            <w:r w:rsidR="002328BB" w:rsidRPr="009E721C">
              <w:t xml:space="preserve"> </w:t>
            </w:r>
            <w:r w:rsidR="00466F9E" w:rsidRPr="009E721C">
              <w:t>цен</w:t>
            </w:r>
            <w:r w:rsidR="002328BB" w:rsidRPr="009E721C">
              <w:t xml:space="preserve"> </w:t>
            </w:r>
            <w:r w:rsidRPr="009E721C">
              <w:t>является:</w:t>
            </w:r>
          </w:p>
          <w:p w:rsidR="004C1016" w:rsidRPr="009E721C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9E721C">
              <w:rPr>
                <w:spacing w:val="-6"/>
              </w:rPr>
              <w:t>Официальный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государственный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сайт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t>(</w:t>
            </w:r>
            <w:hyperlink r:id="rId25" w:history="1">
              <w:r w:rsidRPr="009E721C">
                <w:rPr>
                  <w:rStyle w:val="afa"/>
                </w:rPr>
                <w:t>http://www.zakupki.gov.ru</w:t>
              </w:r>
            </w:hyperlink>
            <w:r w:rsidRPr="009E721C">
              <w:t>),</w:t>
            </w:r>
            <w:r w:rsidR="002328BB" w:rsidRPr="009E721C">
              <w:t xml:space="preserve"> </w:t>
            </w:r>
          </w:p>
          <w:p w:rsidR="004C1016" w:rsidRPr="009E721C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9E721C">
              <w:t>Официальный</w:t>
            </w:r>
            <w:r w:rsidR="002328BB" w:rsidRPr="009E721C">
              <w:t xml:space="preserve"> </w:t>
            </w:r>
            <w:r w:rsidRPr="009E721C">
              <w:t>сайт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закупкам</w:t>
            </w:r>
            <w:r w:rsidR="002328BB" w:rsidRPr="009E721C">
              <w:t xml:space="preserve"> </w:t>
            </w:r>
            <w:r w:rsidRPr="009E721C">
              <w:t>атомной</w:t>
            </w:r>
            <w:r w:rsidR="002328BB" w:rsidRPr="009E721C">
              <w:t xml:space="preserve"> </w:t>
            </w:r>
            <w:r w:rsidRPr="009E721C">
              <w:t>отрасли</w:t>
            </w:r>
            <w:r w:rsidR="002328BB" w:rsidRPr="009E721C">
              <w:t xml:space="preserve"> </w:t>
            </w:r>
            <w:proofErr w:type="spellStart"/>
            <w:r w:rsidRPr="009E721C">
              <w:t>Госкорпорации</w:t>
            </w:r>
            <w:proofErr w:type="spellEnd"/>
            <w:r w:rsidR="002328BB" w:rsidRPr="009E721C">
              <w:t xml:space="preserve"> </w:t>
            </w:r>
            <w:r w:rsidRPr="009E721C">
              <w:t>«</w:t>
            </w:r>
            <w:proofErr w:type="spellStart"/>
            <w:r w:rsidRPr="009E721C">
              <w:t>Рос</w:t>
            </w:r>
            <w:r w:rsidRPr="009E721C">
              <w:rPr>
                <w:spacing w:val="-6"/>
              </w:rPr>
              <w:t>атом</w:t>
            </w:r>
            <w:proofErr w:type="spellEnd"/>
            <w:r w:rsidRPr="009E721C">
              <w:rPr>
                <w:spacing w:val="-6"/>
              </w:rPr>
              <w:t>»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(</w:t>
            </w:r>
            <w:hyperlink r:id="rId26" w:history="1">
              <w:r w:rsidRPr="009E721C">
                <w:rPr>
                  <w:rStyle w:val="afa"/>
                </w:rPr>
                <w:t>http://zakupki.rosatom.ru</w:t>
              </w:r>
            </w:hyperlink>
            <w:r w:rsidRPr="009E721C">
              <w:rPr>
                <w:spacing w:val="-6"/>
              </w:rPr>
              <w:t>).</w:t>
            </w:r>
          </w:p>
          <w:p w:rsidR="004C1016" w:rsidRPr="009E721C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9E721C">
              <w:t>Настоящий</w:t>
            </w:r>
            <w:r w:rsidR="002328BB" w:rsidRPr="009E721C">
              <w:t xml:space="preserve"> </w:t>
            </w:r>
            <w:r w:rsidR="00466F9E" w:rsidRPr="009E721C">
              <w:t>запрос</w:t>
            </w:r>
            <w:r w:rsidR="002328BB" w:rsidRPr="009E721C">
              <w:t xml:space="preserve"> </w:t>
            </w:r>
            <w:r w:rsidR="00466F9E" w:rsidRPr="009E721C">
              <w:t>цен</w:t>
            </w:r>
            <w:r w:rsidR="002328BB" w:rsidRPr="009E721C">
              <w:t xml:space="preserve"> </w:t>
            </w:r>
            <w:r w:rsidRPr="009E721C">
              <w:t>проводится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соответствии</w:t>
            </w:r>
            <w:r w:rsidR="002328BB" w:rsidRPr="009E721C">
              <w:t xml:space="preserve"> </w:t>
            </w:r>
            <w:r w:rsidRPr="009E721C">
              <w:t>с</w:t>
            </w:r>
            <w:r w:rsidR="002328BB" w:rsidRPr="009E721C">
              <w:t xml:space="preserve"> </w:t>
            </w:r>
            <w:r w:rsidRPr="009E721C">
              <w:t>правилами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с</w:t>
            </w:r>
            <w:r w:rsidR="002328BB" w:rsidRPr="009E721C">
              <w:t xml:space="preserve"> </w:t>
            </w:r>
            <w:r w:rsidRPr="009E721C">
              <w:t>использованием</w:t>
            </w:r>
            <w:r w:rsidR="002328BB" w:rsidRPr="009E721C">
              <w:t xml:space="preserve"> </w:t>
            </w:r>
            <w:r w:rsidRPr="009E721C">
              <w:t>функционала</w:t>
            </w:r>
            <w:r w:rsidR="002328BB" w:rsidRPr="009E721C">
              <w:t xml:space="preserve"> </w:t>
            </w:r>
            <w:r w:rsidRPr="009E721C">
              <w:t>ЭТП</w:t>
            </w:r>
            <w:r w:rsidR="002328BB" w:rsidRPr="009E721C">
              <w:t xml:space="preserve"> </w:t>
            </w:r>
            <w:r w:rsidR="00237E88" w:rsidRPr="009E721C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9E721C">
                <w:rPr>
                  <w:rStyle w:val="afa"/>
                </w:rPr>
                <w:t>http://www.a-k-d.r</w:t>
              </w:r>
              <w:r w:rsidR="00237E88" w:rsidRPr="009E721C">
                <w:rPr>
                  <w:rStyle w:val="afa"/>
                  <w:lang w:val="en-US"/>
                </w:rPr>
                <w:t>u</w:t>
              </w:r>
              <w:r w:rsidR="00237E88" w:rsidRPr="009E721C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9E721C" w:rsidRDefault="009E721C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9E721C">
              <w:rPr>
                <w:bCs/>
              </w:rPr>
              <w:t>208 288,90</w:t>
            </w:r>
            <w:r w:rsidRPr="009E721C">
              <w:rPr>
                <w:bCs/>
                <w:color w:val="FF0000"/>
              </w:rPr>
              <w:t xml:space="preserve"> </w:t>
            </w:r>
            <w:r w:rsidRPr="009E721C">
              <w:rPr>
                <w:bCs/>
              </w:rPr>
              <w:t xml:space="preserve">(Двести восемь тысяч двести восемьдесят восемь) российских рублей 90 копеек. Цена договора включает в себя вознаграждение Подрядчика (Исполнителя)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</w:t>
            </w:r>
            <w:proofErr w:type="gramStart"/>
            <w:r w:rsidRPr="009E721C">
              <w:rPr>
                <w:bCs/>
              </w:rPr>
              <w:t xml:space="preserve">платежи.  </w:t>
            </w:r>
            <w:proofErr w:type="gramEnd"/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9E721C" w:rsidRDefault="00C87330" w:rsidP="00964125">
            <w:pPr>
              <w:widowControl w:val="0"/>
              <w:ind w:right="153"/>
              <w:jc w:val="both"/>
            </w:pPr>
            <w:r w:rsidRPr="009E721C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lastRenderedPageBreak/>
              <w:t>цен</w:t>
            </w:r>
          </w:p>
        </w:tc>
        <w:tc>
          <w:tcPr>
            <w:tcW w:w="11843" w:type="dxa"/>
          </w:tcPr>
          <w:p w:rsidR="002542AE" w:rsidRPr="009E721C" w:rsidRDefault="00C87330" w:rsidP="00964125">
            <w:pPr>
              <w:widowControl w:val="0"/>
              <w:ind w:right="153"/>
              <w:jc w:val="both"/>
            </w:pPr>
            <w:r w:rsidRPr="009E721C">
              <w:lastRenderedPageBreak/>
              <w:t>российский</w:t>
            </w:r>
            <w:r w:rsidR="002328BB" w:rsidRPr="009E721C">
              <w:t xml:space="preserve"> </w:t>
            </w:r>
            <w:r w:rsidRPr="009E721C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9E721C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9E721C">
              <w:t>д</w:t>
            </w:r>
            <w:r w:rsidR="00641C15" w:rsidRPr="009E721C">
              <w:t>олжен</w:t>
            </w:r>
            <w:r w:rsidR="002328BB" w:rsidRPr="009E721C">
              <w:t xml:space="preserve"> </w:t>
            </w:r>
            <w:r w:rsidR="00641C15" w:rsidRPr="009E721C">
              <w:t>быть</w:t>
            </w:r>
            <w:r w:rsidR="002328BB" w:rsidRPr="009E721C">
              <w:t xml:space="preserve"> </w:t>
            </w:r>
            <w:r w:rsidR="00641C15" w:rsidRPr="009E721C">
              <w:t>зарегистрированным</w:t>
            </w:r>
            <w:r w:rsidR="002328BB" w:rsidRPr="009E721C">
              <w:t xml:space="preserve"> </w:t>
            </w:r>
            <w:r w:rsidR="00641C15" w:rsidRPr="009E721C">
              <w:t>в</w:t>
            </w:r>
            <w:r w:rsidR="002328BB" w:rsidRPr="009E721C">
              <w:t xml:space="preserve"> </w:t>
            </w:r>
            <w:r w:rsidR="00641C15" w:rsidRPr="009E721C">
              <w:t>качестве</w:t>
            </w:r>
            <w:r w:rsidR="002328BB" w:rsidRPr="009E721C">
              <w:t xml:space="preserve"> </w:t>
            </w:r>
            <w:r w:rsidR="00641C15" w:rsidRPr="009E721C">
              <w:t>юридического</w:t>
            </w:r>
            <w:r w:rsidR="002328BB" w:rsidRPr="009E721C">
              <w:t xml:space="preserve"> </w:t>
            </w:r>
            <w:r w:rsidR="00641C15" w:rsidRPr="009E721C">
              <w:t>лица</w:t>
            </w:r>
            <w:r w:rsidR="002328BB" w:rsidRPr="009E721C">
              <w:t xml:space="preserve"> </w:t>
            </w:r>
            <w:r w:rsidR="00641C15" w:rsidRPr="009E721C">
              <w:t>или</w:t>
            </w:r>
            <w:r w:rsidR="002328BB" w:rsidRPr="009E721C">
              <w:t xml:space="preserve"> </w:t>
            </w:r>
            <w:r w:rsidR="00641C15" w:rsidRPr="009E721C">
              <w:t>индивидуального</w:t>
            </w:r>
            <w:r w:rsidR="002328BB" w:rsidRPr="009E721C">
              <w:t xml:space="preserve"> </w:t>
            </w:r>
            <w:r w:rsidR="00641C15" w:rsidRPr="009E721C">
              <w:t>предпринимателя</w:t>
            </w:r>
            <w:r w:rsidR="002328BB" w:rsidRPr="009E721C">
              <w:t xml:space="preserve"> </w:t>
            </w:r>
            <w:r w:rsidR="00641C15" w:rsidRPr="009E721C">
              <w:t>в</w:t>
            </w:r>
            <w:r w:rsidR="002328BB" w:rsidRPr="009E721C">
              <w:t xml:space="preserve"> </w:t>
            </w:r>
            <w:r w:rsidR="00641C15" w:rsidRPr="009E721C">
              <w:t>установленном</w:t>
            </w:r>
            <w:r w:rsidR="002328BB" w:rsidRPr="009E721C">
              <w:t xml:space="preserve"> </w:t>
            </w:r>
            <w:r w:rsidR="00641C15" w:rsidRPr="009E721C">
              <w:t>в</w:t>
            </w:r>
            <w:r w:rsidR="002328BB" w:rsidRPr="009E721C">
              <w:t xml:space="preserve"> </w:t>
            </w:r>
            <w:r w:rsidR="00641C15" w:rsidRPr="009E721C">
              <w:t>Российской</w:t>
            </w:r>
            <w:r w:rsidR="002328BB" w:rsidRPr="009E721C">
              <w:t xml:space="preserve"> </w:t>
            </w:r>
            <w:r w:rsidR="00641C15" w:rsidRPr="009E721C">
              <w:t>Федерации</w:t>
            </w:r>
            <w:r w:rsidR="002328BB" w:rsidRPr="009E721C">
              <w:t xml:space="preserve"> </w:t>
            </w:r>
            <w:r w:rsidR="00641C15" w:rsidRPr="009E721C">
              <w:t>порядке</w:t>
            </w:r>
            <w:r w:rsidR="002328BB" w:rsidRPr="009E721C">
              <w:t xml:space="preserve"> </w:t>
            </w:r>
            <w:r w:rsidR="00641C15" w:rsidRPr="009E721C">
              <w:t>(для</w:t>
            </w:r>
            <w:r w:rsidR="002328BB" w:rsidRPr="009E721C">
              <w:t xml:space="preserve"> </w:t>
            </w:r>
            <w:r w:rsidR="00641C15" w:rsidRPr="009E721C">
              <w:t>российских</w:t>
            </w:r>
            <w:r w:rsidR="002328BB" w:rsidRPr="009E721C">
              <w:t xml:space="preserve"> </w:t>
            </w:r>
            <w:r w:rsidR="00641C15" w:rsidRPr="009E721C">
              <w:t>участников);</w:t>
            </w:r>
            <w:bookmarkEnd w:id="167"/>
          </w:p>
          <w:p w:rsidR="00C87427" w:rsidRPr="009E721C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9E721C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E721C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9E721C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E721C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9E721C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E721C">
              <w:t>д</w:t>
            </w:r>
            <w:r w:rsidR="0085523F" w:rsidRPr="009E721C">
              <w:t>олжен</w:t>
            </w:r>
            <w:r w:rsidR="002328BB" w:rsidRPr="009E721C">
              <w:t xml:space="preserve"> </w:t>
            </w:r>
            <w:r w:rsidR="0085523F" w:rsidRPr="009E721C">
              <w:t>раскрывать</w:t>
            </w:r>
            <w:r w:rsidR="002328BB" w:rsidRPr="009E721C">
              <w:t xml:space="preserve"> </w:t>
            </w:r>
            <w:r w:rsidR="0085523F" w:rsidRPr="009E721C">
              <w:t>в</w:t>
            </w:r>
            <w:r w:rsidR="002328BB" w:rsidRPr="009E721C">
              <w:t xml:space="preserve"> </w:t>
            </w:r>
            <w:r w:rsidR="0085523F" w:rsidRPr="009E721C">
              <w:t>составе</w:t>
            </w:r>
            <w:r w:rsidR="002328BB" w:rsidRPr="009E721C">
              <w:t xml:space="preserve"> </w:t>
            </w:r>
            <w:r w:rsidR="0085523F" w:rsidRPr="009E721C">
              <w:t>заявки</w:t>
            </w:r>
            <w:r w:rsidR="002328BB" w:rsidRPr="009E721C">
              <w:t xml:space="preserve"> </w:t>
            </w:r>
            <w:r w:rsidR="0085523F" w:rsidRPr="009E721C">
              <w:t>на</w:t>
            </w:r>
            <w:r w:rsidR="002328BB" w:rsidRPr="009E721C">
              <w:t xml:space="preserve"> </w:t>
            </w:r>
            <w:r w:rsidR="0085523F" w:rsidRPr="009E721C">
              <w:t>участие</w:t>
            </w:r>
            <w:r w:rsidR="002328BB" w:rsidRPr="009E721C">
              <w:t xml:space="preserve"> </w:t>
            </w:r>
            <w:r w:rsidR="0085523F" w:rsidRPr="009E721C">
              <w:t>в</w:t>
            </w:r>
            <w:r w:rsidR="002328BB" w:rsidRPr="009E721C">
              <w:t xml:space="preserve"> </w:t>
            </w:r>
            <w:r w:rsidR="004560F3" w:rsidRPr="009E721C">
              <w:t>запросе</w:t>
            </w:r>
            <w:r w:rsidR="002328BB" w:rsidRPr="009E721C">
              <w:t xml:space="preserve"> </w:t>
            </w:r>
            <w:r w:rsidR="004560F3" w:rsidRPr="009E721C">
              <w:t>цен</w:t>
            </w:r>
            <w:r w:rsidR="002328BB" w:rsidRPr="009E721C">
              <w:t xml:space="preserve"> </w:t>
            </w:r>
            <w:r w:rsidR="0085523F" w:rsidRPr="009E721C">
              <w:t>информацию</w:t>
            </w:r>
            <w:r w:rsidR="002328BB" w:rsidRPr="009E721C">
              <w:t xml:space="preserve"> </w:t>
            </w:r>
            <w:r w:rsidR="0085523F" w:rsidRPr="009E721C">
              <w:t>в</w:t>
            </w:r>
            <w:r w:rsidR="002328BB" w:rsidRPr="009E721C">
              <w:t xml:space="preserve"> </w:t>
            </w:r>
            <w:r w:rsidR="0085523F" w:rsidRPr="009E721C">
              <w:t>отношении</w:t>
            </w:r>
            <w:r w:rsidR="002328BB" w:rsidRPr="009E721C">
              <w:t xml:space="preserve"> </w:t>
            </w:r>
            <w:r w:rsidR="0085523F" w:rsidRPr="009E721C">
              <w:t>всей</w:t>
            </w:r>
            <w:r w:rsidR="002328BB" w:rsidRPr="009E721C">
              <w:t xml:space="preserve"> </w:t>
            </w:r>
            <w:r w:rsidR="0085523F" w:rsidRPr="009E721C">
              <w:t>цепочки</w:t>
            </w:r>
            <w:r w:rsidR="002328BB" w:rsidRPr="009E721C">
              <w:t xml:space="preserve"> </w:t>
            </w:r>
            <w:r w:rsidR="0085523F" w:rsidRPr="009E721C">
              <w:t>собственников,</w:t>
            </w:r>
            <w:r w:rsidR="002328BB" w:rsidRPr="009E721C">
              <w:t xml:space="preserve"> </w:t>
            </w:r>
            <w:r w:rsidR="0085523F" w:rsidRPr="009E721C">
              <w:t>включая</w:t>
            </w:r>
            <w:r w:rsidR="002328BB" w:rsidRPr="009E721C">
              <w:t xml:space="preserve"> </w:t>
            </w:r>
            <w:r w:rsidR="0085523F" w:rsidRPr="009E721C">
              <w:t>бенефициаров</w:t>
            </w:r>
            <w:r w:rsidR="002328BB" w:rsidRPr="009E721C">
              <w:t xml:space="preserve"> </w:t>
            </w:r>
            <w:r w:rsidR="0085523F" w:rsidRPr="009E721C">
              <w:t>(в</w:t>
            </w:r>
            <w:r w:rsidR="002328BB" w:rsidRPr="009E721C">
              <w:t xml:space="preserve"> </w:t>
            </w:r>
            <w:r w:rsidR="0085523F" w:rsidRPr="009E721C">
              <w:t>том</w:t>
            </w:r>
            <w:r w:rsidR="002328BB" w:rsidRPr="009E721C">
              <w:t xml:space="preserve"> </w:t>
            </w:r>
            <w:r w:rsidR="0085523F" w:rsidRPr="009E721C">
              <w:t>числе</w:t>
            </w:r>
            <w:r w:rsidR="002328BB" w:rsidRPr="009E721C">
              <w:t xml:space="preserve"> </w:t>
            </w:r>
            <w:r w:rsidR="0085523F" w:rsidRPr="009E721C">
              <w:t>конечных);</w:t>
            </w:r>
          </w:p>
          <w:p w:rsidR="00D913CA" w:rsidRPr="009E721C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E721C">
              <w:t>В</w:t>
            </w:r>
            <w:r w:rsidR="002328BB" w:rsidRPr="009E721C">
              <w:t xml:space="preserve"> </w:t>
            </w:r>
            <w:r w:rsidRPr="009E721C">
              <w:t>отношении</w:t>
            </w:r>
            <w:r w:rsidR="002328BB" w:rsidRPr="009E721C">
              <w:t xml:space="preserve"> </w:t>
            </w:r>
            <w:r w:rsidRPr="009E721C">
              <w:t>участников</w:t>
            </w:r>
            <w:r w:rsidR="002328BB" w:rsidRPr="009E721C">
              <w:t xml:space="preserve"> </w:t>
            </w:r>
            <w:r w:rsidR="00466F9E" w:rsidRPr="009E721C">
              <w:t>запроса</w:t>
            </w:r>
            <w:r w:rsidR="002328BB" w:rsidRPr="009E721C">
              <w:t xml:space="preserve"> </w:t>
            </w:r>
            <w:r w:rsidR="00466F9E" w:rsidRPr="009E721C">
              <w:t>цен</w:t>
            </w:r>
            <w:r w:rsidRPr="009E721C">
              <w:t>,</w:t>
            </w:r>
            <w:r w:rsidR="002328BB" w:rsidRPr="009E721C">
              <w:t xml:space="preserve"> </w:t>
            </w:r>
            <w:r w:rsidRPr="009E721C">
              <w:t>являющихся</w:t>
            </w:r>
            <w:r w:rsidR="002328BB" w:rsidRPr="009E721C">
              <w:t xml:space="preserve"> </w:t>
            </w:r>
            <w:r w:rsidRPr="009E721C">
              <w:t>зарубежными</w:t>
            </w:r>
            <w:r w:rsidR="002328BB" w:rsidRPr="009E721C">
              <w:t xml:space="preserve"> </w:t>
            </w:r>
            <w:r w:rsidRPr="009E721C">
              <w:t>публичными</w:t>
            </w:r>
            <w:r w:rsidR="002328BB" w:rsidRPr="009E721C">
              <w:t xml:space="preserve"> </w:t>
            </w:r>
            <w:r w:rsidRPr="009E721C">
              <w:t>компаниями</w:t>
            </w:r>
            <w:r w:rsidR="002328BB" w:rsidRPr="009E721C">
              <w:t xml:space="preserve"> </w:t>
            </w:r>
            <w:r w:rsidRPr="009E721C">
              <w:t>мирового</w:t>
            </w:r>
            <w:r w:rsidR="002328BB" w:rsidRPr="009E721C">
              <w:t xml:space="preserve"> </w:t>
            </w:r>
            <w:r w:rsidRPr="009E721C">
              <w:t>уровня,</w:t>
            </w:r>
            <w:r w:rsidR="002328BB" w:rsidRPr="009E721C">
              <w:t xml:space="preserve"> </w:t>
            </w:r>
            <w:r w:rsidRPr="009E721C">
              <w:t>занимающих</w:t>
            </w:r>
            <w:r w:rsidR="002328BB" w:rsidRPr="009E721C">
              <w:t xml:space="preserve"> </w:t>
            </w:r>
            <w:r w:rsidRPr="009E721C">
              <w:t>лидирующие</w:t>
            </w:r>
            <w:r w:rsidR="002328BB" w:rsidRPr="009E721C">
              <w:t xml:space="preserve"> </w:t>
            </w:r>
            <w:r w:rsidRPr="009E721C">
              <w:t>позиции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соответствующих</w:t>
            </w:r>
            <w:r w:rsidR="002328BB" w:rsidRPr="009E721C">
              <w:t xml:space="preserve"> </w:t>
            </w:r>
            <w:r w:rsidRPr="009E721C">
              <w:t>отраслях,</w:t>
            </w:r>
            <w:r w:rsidR="002328BB" w:rsidRPr="009E721C">
              <w:t xml:space="preserve"> </w:t>
            </w:r>
            <w:r w:rsidRPr="009E721C">
              <w:t>сведения</w:t>
            </w:r>
            <w:r w:rsidR="002328BB" w:rsidRPr="009E721C">
              <w:t xml:space="preserve"> </w:t>
            </w:r>
            <w:r w:rsidRPr="009E721C">
              <w:t>будут</w:t>
            </w:r>
            <w:r w:rsidR="002328BB" w:rsidRPr="009E721C">
              <w:t xml:space="preserve"> </w:t>
            </w:r>
            <w:r w:rsidRPr="009E721C">
              <w:t>считаться</w:t>
            </w:r>
            <w:r w:rsidR="002328BB" w:rsidRPr="009E721C">
              <w:t xml:space="preserve"> </w:t>
            </w:r>
            <w:r w:rsidRPr="009E721C">
              <w:t>предоставленными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полном</w:t>
            </w:r>
            <w:r w:rsidR="002328BB" w:rsidRPr="009E721C">
              <w:t xml:space="preserve"> </w:t>
            </w:r>
            <w:r w:rsidRPr="009E721C">
              <w:t>объеме,</w:t>
            </w:r>
            <w:r w:rsidR="002328BB" w:rsidRPr="009E721C">
              <w:t xml:space="preserve"> </w:t>
            </w:r>
            <w:r w:rsidRPr="009E721C">
              <w:t>если</w:t>
            </w:r>
            <w:r w:rsidR="002328BB" w:rsidRPr="009E721C">
              <w:t xml:space="preserve"> </w:t>
            </w:r>
            <w:r w:rsidRPr="009E721C">
              <w:t>они</w:t>
            </w:r>
            <w:r w:rsidR="002328BB" w:rsidRPr="009E721C">
              <w:t xml:space="preserve"> </w:t>
            </w:r>
            <w:r w:rsidRPr="009E721C">
              <w:t>будут</w:t>
            </w:r>
            <w:r w:rsidR="002328BB" w:rsidRPr="009E721C">
              <w:t xml:space="preserve"> </w:t>
            </w:r>
            <w:r w:rsidRPr="009E721C">
              <w:t>содержать</w:t>
            </w:r>
            <w:r w:rsidR="002328BB" w:rsidRPr="009E721C">
              <w:t xml:space="preserve"> </w:t>
            </w:r>
            <w:r w:rsidRPr="009E721C">
              <w:t>информацию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акционерах,</w:t>
            </w:r>
            <w:r w:rsidR="002328BB" w:rsidRPr="009E721C">
              <w:t xml:space="preserve"> </w:t>
            </w:r>
            <w:r w:rsidRPr="009E721C">
              <w:t>владеющих</w:t>
            </w:r>
            <w:r w:rsidR="002328BB" w:rsidRPr="009E721C">
              <w:t xml:space="preserve"> </w:t>
            </w:r>
            <w:r w:rsidRPr="009E721C">
              <w:t>пакетами</w:t>
            </w:r>
            <w:r w:rsidR="002328BB" w:rsidRPr="009E721C">
              <w:t xml:space="preserve"> </w:t>
            </w:r>
            <w:r w:rsidRPr="009E721C">
              <w:t>акций</w:t>
            </w:r>
            <w:r w:rsidR="002328BB" w:rsidRPr="009E721C">
              <w:t xml:space="preserve"> </w:t>
            </w:r>
            <w:r w:rsidRPr="009E721C">
              <w:t>более</w:t>
            </w:r>
            <w:r w:rsidR="002328BB" w:rsidRPr="009E721C">
              <w:t xml:space="preserve"> </w:t>
            </w:r>
            <w:r w:rsidRPr="009E721C">
              <w:t>5%.</w:t>
            </w:r>
            <w:r w:rsidR="002328BB" w:rsidRPr="009E721C">
              <w:t xml:space="preserve"> </w:t>
            </w:r>
            <w:r w:rsidRPr="009E721C">
              <w:t>Подтверждающие</w:t>
            </w:r>
            <w:r w:rsidR="002328BB" w:rsidRPr="009E721C">
              <w:t xml:space="preserve"> </w:t>
            </w:r>
            <w:r w:rsidRPr="009E721C">
              <w:t>документы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отношении</w:t>
            </w:r>
            <w:r w:rsidR="002328BB" w:rsidRPr="009E721C">
              <w:t xml:space="preserve"> </w:t>
            </w:r>
            <w:r w:rsidRPr="009E721C">
              <w:t>акционеров</w:t>
            </w:r>
            <w:r w:rsidR="002328BB" w:rsidRPr="009E721C">
              <w:t xml:space="preserve"> </w:t>
            </w:r>
            <w:r w:rsidRPr="009E721C">
              <w:t>такой</w:t>
            </w:r>
            <w:r w:rsidR="002328BB" w:rsidRPr="009E721C">
              <w:t xml:space="preserve"> </w:t>
            </w:r>
            <w:r w:rsidRPr="009E721C">
              <w:t>компании</w:t>
            </w:r>
            <w:r w:rsidR="002328BB" w:rsidRPr="009E721C">
              <w:t xml:space="preserve"> </w:t>
            </w:r>
            <w:r w:rsidRPr="009E721C">
              <w:t>могут</w:t>
            </w:r>
            <w:r w:rsidR="002328BB" w:rsidRPr="009E721C">
              <w:t xml:space="preserve"> </w:t>
            </w:r>
            <w:r w:rsidRPr="009E721C">
              <w:t>быть</w:t>
            </w:r>
            <w:r w:rsidR="002328BB" w:rsidRPr="009E721C">
              <w:t xml:space="preserve"> </w:t>
            </w:r>
            <w:r w:rsidRPr="009E721C">
              <w:t>заменены</w:t>
            </w:r>
            <w:r w:rsidR="002328BB" w:rsidRPr="009E721C">
              <w:t xml:space="preserve"> </w:t>
            </w:r>
            <w:r w:rsidRPr="009E721C">
              <w:t>прямой</w:t>
            </w:r>
            <w:r w:rsidR="002328BB" w:rsidRPr="009E721C">
              <w:t xml:space="preserve"> </w:t>
            </w:r>
            <w:r w:rsidRPr="009E721C">
              <w:t>ссылкой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общедоступный</w:t>
            </w:r>
            <w:r w:rsidR="002328BB" w:rsidRPr="009E721C">
              <w:t xml:space="preserve"> </w:t>
            </w:r>
            <w:r w:rsidRPr="009E721C">
              <w:t>источник,</w:t>
            </w:r>
            <w:r w:rsidR="002328BB" w:rsidRPr="009E721C">
              <w:t xml:space="preserve"> </w:t>
            </w:r>
            <w:r w:rsidRPr="009E721C">
              <w:t>посредством</w:t>
            </w:r>
            <w:r w:rsidR="002328BB" w:rsidRPr="009E721C">
              <w:t xml:space="preserve"> </w:t>
            </w:r>
            <w:r w:rsidRPr="009E721C">
              <w:t>которого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установленном</w:t>
            </w:r>
            <w:r w:rsidR="002328BB" w:rsidRPr="009E721C">
              <w:t xml:space="preserve"> </w:t>
            </w:r>
            <w:r w:rsidRPr="009E721C">
              <w:t>закон</w:t>
            </w:r>
            <w:r w:rsidR="00BA1401" w:rsidRPr="009E721C">
              <w:t>ом</w:t>
            </w:r>
            <w:r w:rsidR="002328BB" w:rsidRPr="009E721C">
              <w:t xml:space="preserve"> </w:t>
            </w:r>
            <w:r w:rsidRPr="009E721C">
              <w:t>порядке</w:t>
            </w:r>
            <w:r w:rsidR="002328BB" w:rsidRPr="009E721C">
              <w:t xml:space="preserve"> </w:t>
            </w:r>
            <w:r w:rsidRPr="009E721C">
              <w:t>раскрыта</w:t>
            </w:r>
            <w:r w:rsidR="002328BB" w:rsidRPr="009E721C">
              <w:t xml:space="preserve"> </w:t>
            </w:r>
            <w:r w:rsidRPr="009E721C">
              <w:t>соответствующая</w:t>
            </w:r>
            <w:r w:rsidR="002328BB" w:rsidRPr="009E721C">
              <w:t xml:space="preserve"> </w:t>
            </w:r>
            <w:r w:rsidRPr="009E721C">
              <w:t>информация.</w:t>
            </w:r>
          </w:p>
          <w:p w:rsidR="00D913CA" w:rsidRPr="009E721C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9E721C">
              <w:t>В</w:t>
            </w:r>
            <w:r w:rsidR="002328BB" w:rsidRPr="009E721C">
              <w:t xml:space="preserve"> </w:t>
            </w:r>
            <w:r w:rsidRPr="009E721C">
              <w:t>отношении</w:t>
            </w:r>
            <w:r w:rsidR="002328BB" w:rsidRPr="009E721C">
              <w:t xml:space="preserve"> </w:t>
            </w:r>
            <w:r w:rsidRPr="009E721C">
              <w:t>участников</w:t>
            </w:r>
            <w:r w:rsidR="002328BB" w:rsidRPr="009E721C">
              <w:t xml:space="preserve"> </w:t>
            </w:r>
            <w:r w:rsidR="00466F9E" w:rsidRPr="009E721C">
              <w:t>запроса</w:t>
            </w:r>
            <w:r w:rsidR="002328BB" w:rsidRPr="009E721C">
              <w:t xml:space="preserve"> </w:t>
            </w:r>
            <w:r w:rsidR="00466F9E" w:rsidRPr="009E721C">
              <w:t>цен</w:t>
            </w:r>
            <w:r w:rsidRPr="009E721C">
              <w:t>,</w:t>
            </w:r>
            <w:r w:rsidR="002328BB" w:rsidRPr="009E721C">
              <w:t xml:space="preserve"> </w:t>
            </w:r>
            <w:r w:rsidRPr="009E721C">
              <w:t>являющихся</w:t>
            </w:r>
            <w:r w:rsidR="002328BB" w:rsidRPr="009E721C">
              <w:t xml:space="preserve"> </w:t>
            </w:r>
            <w:r w:rsidRPr="009E721C">
              <w:t>публичными</w:t>
            </w:r>
            <w:r w:rsidR="002328BB" w:rsidRPr="009E721C">
              <w:t xml:space="preserve"> </w:t>
            </w:r>
            <w:r w:rsidRPr="009E721C">
              <w:t>акционерными</w:t>
            </w:r>
            <w:r w:rsidR="002328BB" w:rsidRPr="009E721C">
              <w:t xml:space="preserve"> </w:t>
            </w:r>
            <w:r w:rsidRPr="009E721C">
              <w:t>обществами,</w:t>
            </w:r>
            <w:r w:rsidR="002328BB" w:rsidRPr="009E721C">
              <w:t xml:space="preserve"> </w:t>
            </w:r>
            <w:r w:rsidRPr="009E721C">
              <w:t>акции</w:t>
            </w:r>
            <w:r w:rsidR="002328BB" w:rsidRPr="009E721C">
              <w:t xml:space="preserve"> </w:t>
            </w:r>
            <w:r w:rsidRPr="009E721C">
              <w:t>которых</w:t>
            </w:r>
            <w:r w:rsidR="002328BB" w:rsidRPr="009E721C">
              <w:t xml:space="preserve"> </w:t>
            </w:r>
            <w:r w:rsidRPr="009E721C">
              <w:t>котируются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бирже,</w:t>
            </w:r>
            <w:r w:rsidR="002328BB" w:rsidRPr="009E721C">
              <w:t xml:space="preserve"> </w:t>
            </w:r>
            <w:r w:rsidRPr="009E721C">
              <w:t>или</w:t>
            </w:r>
            <w:r w:rsidR="002328BB" w:rsidRPr="009E721C">
              <w:t xml:space="preserve"> </w:t>
            </w:r>
            <w:proofErr w:type="gramStart"/>
            <w:r w:rsidRPr="009E721C">
              <w:t>число</w:t>
            </w:r>
            <w:r w:rsidR="002328BB" w:rsidRPr="009E721C">
              <w:t xml:space="preserve"> </w:t>
            </w:r>
            <w:r w:rsidRPr="009E721C">
              <w:t>акционеров</w:t>
            </w:r>
            <w:proofErr w:type="gramEnd"/>
            <w:r w:rsidR="002328BB" w:rsidRPr="009E721C">
              <w:t xml:space="preserve"> </w:t>
            </w:r>
            <w:r w:rsidRPr="009E721C">
              <w:t>которых</w:t>
            </w:r>
            <w:r w:rsidR="002328BB" w:rsidRPr="009E721C">
              <w:t xml:space="preserve"> </w:t>
            </w:r>
            <w:r w:rsidRPr="009E721C">
              <w:t>превышает</w:t>
            </w:r>
            <w:r w:rsidR="002328BB" w:rsidRPr="009E721C">
              <w:t xml:space="preserve"> </w:t>
            </w:r>
            <w:r w:rsidRPr="009E721C">
              <w:t>50,</w:t>
            </w:r>
            <w:r w:rsidR="002328BB" w:rsidRPr="009E721C">
              <w:t xml:space="preserve"> </w:t>
            </w:r>
            <w:r w:rsidRPr="009E721C">
              <w:t>сведения</w:t>
            </w:r>
            <w:r w:rsidR="002328BB" w:rsidRPr="009E721C">
              <w:t xml:space="preserve"> </w:t>
            </w:r>
            <w:r w:rsidRPr="009E721C">
              <w:t>будут</w:t>
            </w:r>
            <w:r w:rsidR="002328BB" w:rsidRPr="009E721C">
              <w:t xml:space="preserve"> </w:t>
            </w:r>
            <w:r w:rsidRPr="009E721C">
              <w:t>считаться</w:t>
            </w:r>
            <w:r w:rsidR="002328BB" w:rsidRPr="009E721C">
              <w:t xml:space="preserve"> </w:t>
            </w:r>
            <w:r w:rsidRPr="009E721C">
              <w:t>предоставленными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полном</w:t>
            </w:r>
            <w:r w:rsidR="002328BB" w:rsidRPr="009E721C">
              <w:t xml:space="preserve"> </w:t>
            </w:r>
            <w:r w:rsidRPr="009E721C">
              <w:t>объеме,</w:t>
            </w:r>
            <w:r w:rsidR="002328BB" w:rsidRPr="009E721C">
              <w:t xml:space="preserve"> </w:t>
            </w:r>
            <w:r w:rsidRPr="009E721C">
              <w:t>если</w:t>
            </w:r>
            <w:r w:rsidR="002328BB" w:rsidRPr="009E721C">
              <w:t xml:space="preserve"> </w:t>
            </w:r>
            <w:r w:rsidRPr="009E721C">
              <w:t>они</w:t>
            </w:r>
            <w:r w:rsidR="002328BB" w:rsidRPr="009E721C">
              <w:t xml:space="preserve"> </w:t>
            </w:r>
            <w:r w:rsidRPr="009E721C">
              <w:t>будут</w:t>
            </w:r>
            <w:r w:rsidR="002328BB" w:rsidRPr="009E721C">
              <w:t xml:space="preserve"> </w:t>
            </w:r>
            <w:r w:rsidRPr="009E721C">
              <w:t>содержать</w:t>
            </w:r>
            <w:r w:rsidR="002328BB" w:rsidRPr="009E721C">
              <w:t xml:space="preserve"> </w:t>
            </w:r>
            <w:r w:rsidRPr="009E721C">
              <w:t>информацию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акционерах</w:t>
            </w:r>
            <w:r w:rsidR="002328BB" w:rsidRPr="009E721C">
              <w:t xml:space="preserve"> </w:t>
            </w:r>
            <w:r w:rsidR="00B351AA" w:rsidRPr="009E721C">
              <w:t>и</w:t>
            </w:r>
            <w:r w:rsidR="002328BB" w:rsidRPr="009E721C">
              <w:t xml:space="preserve"> </w:t>
            </w:r>
            <w:r w:rsidR="00B351AA" w:rsidRPr="009E721C">
              <w:t>бенефициарах</w:t>
            </w:r>
            <w:r w:rsidR="002328BB" w:rsidRPr="009E721C">
              <w:t xml:space="preserve"> </w:t>
            </w:r>
            <w:r w:rsidR="00B351AA" w:rsidRPr="009E721C">
              <w:t>(в</w:t>
            </w:r>
            <w:r w:rsidR="002328BB" w:rsidRPr="009E721C">
              <w:t xml:space="preserve"> </w:t>
            </w:r>
            <w:r w:rsidR="00B351AA" w:rsidRPr="009E721C">
              <w:t>том</w:t>
            </w:r>
            <w:r w:rsidR="002328BB" w:rsidRPr="009E721C">
              <w:t xml:space="preserve"> </w:t>
            </w:r>
            <w:r w:rsidR="00B351AA" w:rsidRPr="009E721C">
              <w:t>числе</w:t>
            </w:r>
            <w:r w:rsidR="002328BB" w:rsidRPr="009E721C">
              <w:t xml:space="preserve"> </w:t>
            </w:r>
            <w:r w:rsidR="00B351AA" w:rsidRPr="009E721C">
              <w:t>конечных)</w:t>
            </w:r>
            <w:r w:rsidRPr="009E721C">
              <w:t>,</w:t>
            </w:r>
            <w:r w:rsidR="002328BB" w:rsidRPr="009E721C">
              <w:t xml:space="preserve"> </w:t>
            </w:r>
            <w:r w:rsidRPr="009E721C">
              <w:t>владеющих</w:t>
            </w:r>
            <w:r w:rsidR="002328BB" w:rsidRPr="009E721C">
              <w:t xml:space="preserve"> </w:t>
            </w:r>
            <w:r w:rsidRPr="009E721C">
              <w:t>пакетами</w:t>
            </w:r>
            <w:r w:rsidR="002328BB" w:rsidRPr="009E721C">
              <w:t xml:space="preserve"> </w:t>
            </w:r>
            <w:r w:rsidRPr="009E721C">
              <w:t>акций</w:t>
            </w:r>
            <w:r w:rsidR="002328BB" w:rsidRPr="009E721C">
              <w:t xml:space="preserve"> </w:t>
            </w:r>
            <w:r w:rsidRPr="009E721C">
              <w:t>более</w:t>
            </w:r>
            <w:r w:rsidR="002328BB" w:rsidRPr="009E721C">
              <w:t xml:space="preserve"> </w:t>
            </w:r>
            <w:r w:rsidRPr="009E721C">
              <w:t>5%.</w:t>
            </w:r>
            <w:r w:rsidR="002328BB" w:rsidRPr="009E721C">
              <w:t xml:space="preserve"> </w:t>
            </w:r>
            <w:r w:rsidRPr="009E721C">
              <w:t>Подтверждающие</w:t>
            </w:r>
            <w:r w:rsidR="002328BB" w:rsidRPr="009E721C">
              <w:t xml:space="preserve"> </w:t>
            </w:r>
            <w:r w:rsidRPr="009E721C">
              <w:t>документы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отношении</w:t>
            </w:r>
            <w:r w:rsidR="002328BB" w:rsidRPr="009E721C">
              <w:t xml:space="preserve"> </w:t>
            </w:r>
            <w:r w:rsidRPr="009E721C">
              <w:t>акционеров</w:t>
            </w:r>
            <w:r w:rsidR="002328BB" w:rsidRPr="009E721C">
              <w:t xml:space="preserve"> </w:t>
            </w:r>
            <w:r w:rsidRPr="009E721C">
              <w:t>(бенефициаров)</w:t>
            </w:r>
            <w:r w:rsidR="002328BB" w:rsidRPr="009E721C">
              <w:t xml:space="preserve"> </w:t>
            </w:r>
            <w:r w:rsidRPr="009E721C">
              <w:t>такой</w:t>
            </w:r>
            <w:r w:rsidR="002328BB" w:rsidRPr="009E721C">
              <w:t xml:space="preserve"> </w:t>
            </w:r>
            <w:r w:rsidRPr="009E721C">
              <w:t>компании</w:t>
            </w:r>
            <w:r w:rsidR="002328BB" w:rsidRPr="009E721C">
              <w:t xml:space="preserve"> </w:t>
            </w:r>
            <w:r w:rsidRPr="009E721C">
              <w:t>могут</w:t>
            </w:r>
            <w:r w:rsidR="002328BB" w:rsidRPr="009E721C">
              <w:t xml:space="preserve"> </w:t>
            </w:r>
            <w:r w:rsidRPr="009E721C">
              <w:t>быть</w:t>
            </w:r>
            <w:r w:rsidR="002328BB" w:rsidRPr="009E721C">
              <w:t xml:space="preserve"> </w:t>
            </w:r>
            <w:r w:rsidRPr="009E721C">
              <w:t>заменены</w:t>
            </w:r>
            <w:r w:rsidR="002328BB" w:rsidRPr="009E721C">
              <w:t xml:space="preserve"> </w:t>
            </w:r>
            <w:r w:rsidRPr="009E721C">
              <w:t>прямой</w:t>
            </w:r>
            <w:r w:rsidR="002328BB" w:rsidRPr="009E721C">
              <w:t xml:space="preserve"> </w:t>
            </w:r>
            <w:r w:rsidRPr="009E721C">
              <w:t>ссылкой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общедоступный</w:t>
            </w:r>
            <w:r w:rsidR="002328BB" w:rsidRPr="009E721C">
              <w:t xml:space="preserve"> </w:t>
            </w:r>
            <w:r w:rsidRPr="009E721C">
              <w:t>источник,</w:t>
            </w:r>
            <w:r w:rsidR="002328BB" w:rsidRPr="009E721C">
              <w:t xml:space="preserve"> </w:t>
            </w:r>
            <w:r w:rsidRPr="009E721C">
              <w:t>посредством</w:t>
            </w:r>
            <w:r w:rsidR="002328BB" w:rsidRPr="009E721C">
              <w:t xml:space="preserve"> </w:t>
            </w:r>
            <w:r w:rsidRPr="009E721C">
              <w:t>которого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установленном</w:t>
            </w:r>
            <w:r w:rsidR="002328BB" w:rsidRPr="009E721C">
              <w:t xml:space="preserve"> </w:t>
            </w:r>
            <w:r w:rsidRPr="009E721C">
              <w:t>закон</w:t>
            </w:r>
            <w:r w:rsidR="00BA1401" w:rsidRPr="009E721C">
              <w:t>ом</w:t>
            </w:r>
            <w:r w:rsidR="002328BB" w:rsidRPr="009E721C">
              <w:t xml:space="preserve"> </w:t>
            </w:r>
            <w:r w:rsidRPr="009E721C">
              <w:t>порядке</w:t>
            </w:r>
            <w:r w:rsidR="002328BB" w:rsidRPr="009E721C">
              <w:t xml:space="preserve"> </w:t>
            </w:r>
            <w:r w:rsidRPr="009E721C">
              <w:t>раскрыта</w:t>
            </w:r>
            <w:r w:rsidR="002328BB" w:rsidRPr="009E721C">
              <w:t xml:space="preserve"> </w:t>
            </w:r>
            <w:r w:rsidRPr="009E721C">
              <w:t>соответствующая</w:t>
            </w:r>
            <w:r w:rsidR="002328BB" w:rsidRPr="009E721C">
              <w:t xml:space="preserve"> </w:t>
            </w:r>
            <w:r w:rsidRPr="009E721C">
              <w:t>информация.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отношении</w:t>
            </w:r>
            <w:r w:rsidR="002328BB" w:rsidRPr="009E721C">
              <w:t xml:space="preserve"> </w:t>
            </w:r>
            <w:r w:rsidRPr="009E721C">
              <w:t>акционеров</w:t>
            </w:r>
            <w:r w:rsidR="002328BB" w:rsidRPr="009E721C">
              <w:t xml:space="preserve"> </w:t>
            </w:r>
            <w:r w:rsidRPr="009E721C">
              <w:t>(бенефициаров),</w:t>
            </w:r>
            <w:r w:rsidR="002328BB" w:rsidRPr="009E721C">
              <w:t xml:space="preserve"> </w:t>
            </w:r>
            <w:r w:rsidRPr="009E721C">
              <w:t>владеющих</w:t>
            </w:r>
            <w:r w:rsidR="002328BB" w:rsidRPr="009E721C">
              <w:t xml:space="preserve"> </w:t>
            </w:r>
            <w:r w:rsidRPr="009E721C">
              <w:t>пакетами</w:t>
            </w:r>
            <w:r w:rsidR="002328BB" w:rsidRPr="009E721C">
              <w:t xml:space="preserve"> </w:t>
            </w:r>
            <w:r w:rsidRPr="009E721C">
              <w:t>акций</w:t>
            </w:r>
            <w:r w:rsidR="002328BB" w:rsidRPr="009E721C">
              <w:t xml:space="preserve"> </w:t>
            </w:r>
            <w:r w:rsidRPr="009E721C">
              <w:t>менее</w:t>
            </w:r>
            <w:r w:rsidR="002328BB" w:rsidRPr="009E721C">
              <w:t xml:space="preserve"> </w:t>
            </w:r>
            <w:r w:rsidRPr="009E721C">
              <w:t>5%,</w:t>
            </w:r>
            <w:r w:rsidR="002328BB" w:rsidRPr="009E721C">
              <w:t xml:space="preserve"> </w:t>
            </w:r>
            <w:r w:rsidRPr="009E721C">
              <w:t>допускается</w:t>
            </w:r>
            <w:r w:rsidR="002328BB" w:rsidRPr="009E721C">
              <w:t xml:space="preserve"> </w:t>
            </w:r>
            <w:r w:rsidRPr="009E721C">
              <w:t>указание</w:t>
            </w:r>
            <w:r w:rsidR="002328BB" w:rsidRPr="009E721C">
              <w:t xml:space="preserve"> </w:t>
            </w:r>
            <w:r w:rsidRPr="009E721C">
              <w:t>общей</w:t>
            </w:r>
            <w:r w:rsidR="002328BB" w:rsidRPr="009E721C">
              <w:t xml:space="preserve"> </w:t>
            </w:r>
            <w:r w:rsidRPr="009E721C">
              <w:t>информации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количестве</w:t>
            </w:r>
            <w:r w:rsidR="002328BB" w:rsidRPr="009E721C">
              <w:t xml:space="preserve"> </w:t>
            </w:r>
            <w:r w:rsidRPr="009E721C">
              <w:t>таких</w:t>
            </w:r>
            <w:r w:rsidR="002328BB" w:rsidRPr="009E721C">
              <w:t xml:space="preserve"> </w:t>
            </w:r>
            <w:r w:rsidRPr="009E721C">
              <w:t>акционеров.</w:t>
            </w:r>
          </w:p>
          <w:p w:rsidR="000E1C9D" w:rsidRPr="009E721C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9E721C">
              <w:t>не</w:t>
            </w:r>
            <w:r w:rsidR="002328BB" w:rsidRPr="009E721C">
              <w:t xml:space="preserve"> </w:t>
            </w:r>
            <w:r w:rsidRPr="009E721C">
              <w:t>иметь</w:t>
            </w:r>
            <w:r w:rsidR="002328BB" w:rsidRPr="009E721C">
              <w:t xml:space="preserve"> </w:t>
            </w:r>
            <w:r w:rsidRPr="009E721C">
              <w:t>задолженности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уплате</w:t>
            </w:r>
            <w:r w:rsidR="002328BB" w:rsidRPr="009E721C">
              <w:t xml:space="preserve"> </w:t>
            </w:r>
            <w:r w:rsidRPr="009E721C">
              <w:t>налогов,</w:t>
            </w:r>
            <w:r w:rsidR="002328BB" w:rsidRPr="009E721C">
              <w:t xml:space="preserve"> </w:t>
            </w:r>
            <w:r w:rsidRPr="009E721C">
              <w:t>сборов,</w:t>
            </w:r>
            <w:r w:rsidR="002328BB" w:rsidRPr="009E721C">
              <w:t xml:space="preserve"> </w:t>
            </w:r>
            <w:r w:rsidRPr="009E721C">
              <w:t>пеней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штрафов,</w:t>
            </w:r>
            <w:r w:rsidR="002328BB" w:rsidRPr="009E721C">
              <w:t xml:space="preserve"> </w:t>
            </w:r>
            <w:r w:rsidRPr="009E721C">
              <w:t>размер</w:t>
            </w:r>
            <w:r w:rsidR="002328BB" w:rsidRPr="009E721C">
              <w:t xml:space="preserve"> </w:t>
            </w:r>
            <w:r w:rsidRPr="009E721C">
              <w:t>которой</w:t>
            </w:r>
            <w:r w:rsidR="002328BB" w:rsidRPr="009E721C">
              <w:t xml:space="preserve"> </w:t>
            </w:r>
            <w:r w:rsidRPr="009E721C">
              <w:t>превышает</w:t>
            </w:r>
            <w:r w:rsidR="002328BB" w:rsidRPr="009E721C">
              <w:t xml:space="preserve"> </w:t>
            </w:r>
            <w:r w:rsidRPr="009E721C">
              <w:t>двадцать</w:t>
            </w:r>
            <w:r w:rsidR="002328BB" w:rsidRPr="009E721C">
              <w:t xml:space="preserve"> </w:t>
            </w:r>
            <w:r w:rsidRPr="009E721C">
              <w:t>пять</w:t>
            </w:r>
            <w:r w:rsidR="002328BB" w:rsidRPr="009E721C">
              <w:t xml:space="preserve"> </w:t>
            </w:r>
            <w:r w:rsidRPr="009E721C">
              <w:t>процентов</w:t>
            </w:r>
            <w:r w:rsidR="002328BB" w:rsidRPr="009E721C">
              <w:t xml:space="preserve"> </w:t>
            </w:r>
            <w:r w:rsidRPr="009E721C">
              <w:t>балансовой</w:t>
            </w:r>
            <w:r w:rsidR="002328BB" w:rsidRPr="009E721C">
              <w:t xml:space="preserve"> </w:t>
            </w:r>
            <w:r w:rsidRPr="009E721C">
              <w:t>стоимости</w:t>
            </w:r>
            <w:r w:rsidR="002328BB" w:rsidRPr="009E721C">
              <w:t xml:space="preserve"> </w:t>
            </w:r>
            <w:r w:rsidRPr="009E721C">
              <w:t>активов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цен,</w:t>
            </w:r>
            <w:r w:rsidR="002328BB" w:rsidRPr="009E721C">
              <w:t xml:space="preserve"> </w:t>
            </w:r>
            <w:r w:rsidRPr="009E721C">
              <w:t>определяемой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данным</w:t>
            </w:r>
            <w:r w:rsidR="002328BB" w:rsidRPr="009E721C">
              <w:t xml:space="preserve"> </w:t>
            </w:r>
            <w:r w:rsidRPr="009E721C">
              <w:t>бухгалтерской</w:t>
            </w:r>
            <w:r w:rsidR="002328BB" w:rsidRPr="009E721C">
              <w:t xml:space="preserve"> </w:t>
            </w:r>
            <w:r w:rsidRPr="009E721C">
              <w:t>(финансовой)</w:t>
            </w:r>
            <w:r w:rsidR="002328BB" w:rsidRPr="009E721C">
              <w:t xml:space="preserve"> </w:t>
            </w:r>
            <w:r w:rsidRPr="009E721C">
              <w:t>отчетности</w:t>
            </w:r>
            <w:r w:rsidR="002328BB" w:rsidRPr="009E721C">
              <w:t xml:space="preserve"> </w:t>
            </w:r>
            <w:r w:rsidRPr="009E721C">
              <w:t>за</w:t>
            </w:r>
            <w:r w:rsidR="002328BB" w:rsidRPr="009E721C">
              <w:t xml:space="preserve"> </w:t>
            </w:r>
            <w:r w:rsidRPr="009E721C">
              <w:t>истекший</w:t>
            </w:r>
            <w:r w:rsidR="002328BB" w:rsidRPr="009E721C">
              <w:t xml:space="preserve"> </w:t>
            </w:r>
            <w:r w:rsidRPr="009E721C">
              <w:t>период</w:t>
            </w:r>
            <w:r w:rsidR="002328BB" w:rsidRPr="009E721C">
              <w:t xml:space="preserve"> </w:t>
            </w:r>
            <w:r w:rsidRPr="009E721C">
              <w:t>(год</w:t>
            </w:r>
            <w:r w:rsidR="00454B58" w:rsidRPr="009E721C">
              <w:t>,</w:t>
            </w:r>
            <w:r w:rsidR="002328BB" w:rsidRPr="009E721C">
              <w:t xml:space="preserve"> </w:t>
            </w:r>
            <w:r w:rsidRPr="009E721C">
              <w:t>квартал/полугодие/9</w:t>
            </w:r>
            <w:r w:rsidR="002328BB" w:rsidRPr="009E721C">
              <w:t xml:space="preserve"> </w:t>
            </w:r>
            <w:r w:rsidRPr="009E721C">
              <w:t>месяцев</w:t>
            </w:r>
            <w:r w:rsidR="002328BB" w:rsidRPr="009E721C">
              <w:t xml:space="preserve"> </w:t>
            </w:r>
            <w:r w:rsidRPr="009E721C">
              <w:t>текущего</w:t>
            </w:r>
            <w:r w:rsidR="002328BB" w:rsidRPr="009E721C">
              <w:t xml:space="preserve"> </w:t>
            </w:r>
            <w:r w:rsidRPr="009E721C">
              <w:t>года);</w:t>
            </w:r>
            <w:bookmarkEnd w:id="168"/>
          </w:p>
          <w:p w:rsidR="005D51C6" w:rsidRPr="009E721C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9E721C">
              <w:t>не</w:t>
            </w:r>
            <w:r w:rsidR="002328BB" w:rsidRPr="009E721C">
              <w:t xml:space="preserve"> </w:t>
            </w:r>
            <w:r w:rsidRPr="009E721C">
              <w:t>находиться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процессе</w:t>
            </w:r>
            <w:r w:rsidR="002328BB" w:rsidRPr="009E721C">
              <w:t xml:space="preserve"> </w:t>
            </w:r>
            <w:r w:rsidRPr="009E721C">
              <w:t>ликвидации</w:t>
            </w:r>
            <w:r w:rsidR="002328BB" w:rsidRPr="009E721C">
              <w:t xml:space="preserve"> </w:t>
            </w:r>
            <w:r w:rsidRPr="009E721C">
              <w:t>(для</w:t>
            </w:r>
            <w:r w:rsidR="002328BB" w:rsidRPr="009E721C">
              <w:t xml:space="preserve"> </w:t>
            </w:r>
            <w:r w:rsidRPr="009E721C">
              <w:t>юридического</w:t>
            </w:r>
            <w:r w:rsidR="002328BB" w:rsidRPr="009E721C">
              <w:t xml:space="preserve"> </w:t>
            </w:r>
            <w:r w:rsidRPr="009E721C">
              <w:t>лица)</w:t>
            </w:r>
            <w:r w:rsidR="002328BB" w:rsidRPr="009E721C">
              <w:t xml:space="preserve"> </w:t>
            </w:r>
            <w:r w:rsidRPr="009E721C">
              <w:t>или</w:t>
            </w:r>
            <w:r w:rsidR="002328BB" w:rsidRPr="009E721C">
              <w:t xml:space="preserve"> </w:t>
            </w:r>
            <w:r w:rsidRPr="009E721C">
              <w:t>быть</w:t>
            </w:r>
            <w:r w:rsidR="002328BB" w:rsidRPr="009E721C">
              <w:t xml:space="preserve"> </w:t>
            </w:r>
            <w:r w:rsidRPr="009E721C">
              <w:t>признанным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решению</w:t>
            </w:r>
            <w:r w:rsidR="002328BB" w:rsidRPr="009E721C">
              <w:t xml:space="preserve"> </w:t>
            </w:r>
            <w:r w:rsidRPr="009E721C">
              <w:lastRenderedPageBreak/>
              <w:t>арбитражного</w:t>
            </w:r>
            <w:r w:rsidR="002328BB" w:rsidRPr="009E721C">
              <w:t xml:space="preserve"> </w:t>
            </w:r>
            <w:r w:rsidRPr="009E721C">
              <w:t>суда</w:t>
            </w:r>
            <w:r w:rsidR="002328BB" w:rsidRPr="009E721C">
              <w:t xml:space="preserve"> </w:t>
            </w:r>
            <w:r w:rsidRPr="009E721C">
              <w:t>несостоятельным</w:t>
            </w:r>
            <w:r w:rsidR="002328BB" w:rsidRPr="009E721C">
              <w:t xml:space="preserve"> </w:t>
            </w:r>
            <w:r w:rsidRPr="009E721C">
              <w:t>(банкротом);</w:t>
            </w:r>
            <w:bookmarkEnd w:id="169"/>
          </w:p>
          <w:p w:rsidR="00BD5CAE" w:rsidRPr="009E721C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9E721C">
              <w:t>не</w:t>
            </w:r>
            <w:r w:rsidR="002328BB" w:rsidRPr="009E721C">
              <w:t xml:space="preserve"> </w:t>
            </w:r>
            <w:r w:rsidRPr="009E721C">
              <w:t>являться</w:t>
            </w:r>
            <w:r w:rsidR="002328BB" w:rsidRPr="009E721C">
              <w:t xml:space="preserve"> </w:t>
            </w:r>
            <w:r w:rsidRPr="009E721C">
              <w:t>организацией,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имущество</w:t>
            </w:r>
            <w:r w:rsidR="002328BB" w:rsidRPr="009E721C">
              <w:t xml:space="preserve"> </w:t>
            </w:r>
            <w:r w:rsidRPr="009E721C">
              <w:t>которой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части,</w:t>
            </w:r>
            <w:r w:rsidR="002328BB" w:rsidRPr="009E721C">
              <w:t xml:space="preserve"> </w:t>
            </w:r>
            <w:r w:rsidRPr="009E721C">
              <w:t>необходимой</w:t>
            </w:r>
            <w:r w:rsidR="002328BB" w:rsidRPr="009E721C">
              <w:t xml:space="preserve"> </w:t>
            </w:r>
            <w:r w:rsidRPr="009E721C">
              <w:t>для</w:t>
            </w:r>
            <w:r w:rsidR="002328BB" w:rsidRPr="009E721C">
              <w:t xml:space="preserve"> </w:t>
            </w:r>
            <w:r w:rsidRPr="009E721C">
              <w:t>выполнения</w:t>
            </w:r>
            <w:r w:rsidR="002328BB" w:rsidRPr="009E721C">
              <w:t xml:space="preserve"> </w:t>
            </w:r>
            <w:r w:rsidRPr="009E721C">
              <w:t>договора,</w:t>
            </w:r>
            <w:r w:rsidR="002328BB" w:rsidRPr="009E721C">
              <w:t xml:space="preserve"> </w:t>
            </w:r>
            <w:r w:rsidRPr="009E721C">
              <w:t>наложен</w:t>
            </w:r>
            <w:r w:rsidR="002328BB" w:rsidRPr="009E721C">
              <w:t xml:space="preserve"> </w:t>
            </w:r>
            <w:r w:rsidRPr="009E721C">
              <w:t>арест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решению</w:t>
            </w:r>
            <w:r w:rsidR="002328BB" w:rsidRPr="009E721C">
              <w:t xml:space="preserve"> </w:t>
            </w:r>
            <w:r w:rsidRPr="009E721C">
              <w:t>суда,</w:t>
            </w:r>
            <w:r w:rsidR="002328BB" w:rsidRPr="009E721C">
              <w:t xml:space="preserve"> </w:t>
            </w:r>
            <w:r w:rsidRPr="009E721C">
              <w:t>административного</w:t>
            </w:r>
            <w:r w:rsidR="002328BB" w:rsidRPr="009E721C">
              <w:t xml:space="preserve"> </w:t>
            </w:r>
            <w:r w:rsidRPr="009E721C">
              <w:t>органа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(или)</w:t>
            </w:r>
            <w:r w:rsidR="002328BB" w:rsidRPr="009E721C">
              <w:t xml:space="preserve"> </w:t>
            </w:r>
            <w:r w:rsidRPr="009E721C">
              <w:t>экономическая</w:t>
            </w:r>
            <w:r w:rsidR="002328BB" w:rsidRPr="009E721C">
              <w:t xml:space="preserve"> </w:t>
            </w:r>
            <w:r w:rsidRPr="009E721C">
              <w:t>деятельность,</w:t>
            </w:r>
            <w:r w:rsidR="002328BB" w:rsidRPr="009E721C">
              <w:t xml:space="preserve"> </w:t>
            </w:r>
            <w:r w:rsidRPr="009E721C">
              <w:t>которой</w:t>
            </w:r>
            <w:r w:rsidR="002328BB" w:rsidRPr="009E721C">
              <w:t xml:space="preserve"> </w:t>
            </w:r>
            <w:r w:rsidRPr="009E721C">
              <w:t>приостановлена;</w:t>
            </w:r>
            <w:bookmarkEnd w:id="170"/>
          </w:p>
          <w:p w:rsidR="00672795" w:rsidRPr="009E721C" w:rsidRDefault="00815182" w:rsidP="0067279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9E721C">
              <w:t>отсутствие</w:t>
            </w:r>
            <w:r w:rsidR="002328BB" w:rsidRPr="009E721C">
              <w:t xml:space="preserve"> </w:t>
            </w:r>
            <w:r w:rsidRPr="009E721C">
              <w:t>сведений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участнике</w:t>
            </w:r>
            <w:r w:rsidR="002328BB" w:rsidRPr="009E721C">
              <w:t xml:space="preserve"> </w:t>
            </w:r>
            <w:r w:rsidR="00466F9E" w:rsidRPr="009E721C">
              <w:t>запроса</w:t>
            </w:r>
            <w:r w:rsidR="002328BB" w:rsidRPr="009E721C">
              <w:t xml:space="preserve"> </w:t>
            </w:r>
            <w:r w:rsidR="00466F9E" w:rsidRPr="009E721C">
              <w:t>цен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Реестре</w:t>
            </w:r>
            <w:r w:rsidR="002328BB" w:rsidRPr="009E721C">
              <w:t xml:space="preserve"> </w:t>
            </w:r>
            <w:r w:rsidRPr="009E721C">
              <w:t>недобросовестных</w:t>
            </w:r>
            <w:r w:rsidR="002328BB" w:rsidRPr="009E721C">
              <w:t xml:space="preserve"> </w:t>
            </w:r>
            <w:r w:rsidRPr="009E721C">
              <w:t>поставщиков</w:t>
            </w:r>
            <w:r w:rsidR="002328BB" w:rsidRPr="009E721C">
              <w:t xml:space="preserve"> </w:t>
            </w:r>
            <w:r w:rsidRPr="009E721C">
              <w:t>ФАС</w:t>
            </w:r>
            <w:r w:rsidR="002328BB" w:rsidRPr="009E721C">
              <w:t xml:space="preserve"> </w:t>
            </w:r>
            <w:r w:rsidRPr="009E721C">
              <w:t>России</w:t>
            </w:r>
            <w:r w:rsidR="002328BB" w:rsidRPr="009E721C">
              <w:t xml:space="preserve"> </w:t>
            </w:r>
            <w:r w:rsidRPr="009E721C">
              <w:rPr>
                <w:b/>
              </w:rPr>
              <w:t>и/или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реестре</w:t>
            </w:r>
            <w:r w:rsidR="002328BB" w:rsidRPr="009E721C">
              <w:t xml:space="preserve"> </w:t>
            </w:r>
            <w:r w:rsidRPr="009E721C">
              <w:t>недобросовестных</w:t>
            </w:r>
            <w:r w:rsidR="002328BB" w:rsidRPr="009E721C">
              <w:t xml:space="preserve"> </w:t>
            </w:r>
            <w:r w:rsidRPr="009E721C">
              <w:t>поставщиков</w:t>
            </w:r>
            <w:r w:rsidR="002328BB" w:rsidRPr="009E721C">
              <w:t xml:space="preserve"> </w:t>
            </w:r>
            <w:proofErr w:type="spellStart"/>
            <w:r w:rsidR="00E50683" w:rsidRPr="009E721C">
              <w:t>Госкорпорации</w:t>
            </w:r>
            <w:proofErr w:type="spellEnd"/>
            <w:r w:rsidR="002328BB" w:rsidRPr="009E721C">
              <w:t xml:space="preserve"> </w:t>
            </w:r>
            <w:r w:rsidR="00E50683" w:rsidRPr="009E721C">
              <w:t>«</w:t>
            </w:r>
            <w:proofErr w:type="spellStart"/>
            <w:r w:rsidR="00E50683" w:rsidRPr="009E721C">
              <w:t>Росатом</w:t>
            </w:r>
            <w:proofErr w:type="spellEnd"/>
            <w:r w:rsidR="00E50683" w:rsidRPr="009E721C">
              <w:t>»</w:t>
            </w:r>
            <w:r w:rsidR="002328BB" w:rsidRPr="009E721C">
              <w:t xml:space="preserve"> </w:t>
            </w:r>
            <w:r w:rsidR="00E50683" w:rsidRPr="009E721C">
              <w:t>и</w:t>
            </w:r>
            <w:r w:rsidR="002328BB" w:rsidRPr="009E721C">
              <w:t xml:space="preserve"> </w:t>
            </w:r>
            <w:r w:rsidR="00E50683" w:rsidRPr="009E721C">
              <w:t>организаций</w:t>
            </w:r>
            <w:r w:rsidR="002328BB" w:rsidRPr="009E721C">
              <w:t xml:space="preserve"> </w:t>
            </w:r>
            <w:proofErr w:type="spellStart"/>
            <w:r w:rsidR="00E50683" w:rsidRPr="009E721C">
              <w:t>Госкорпорации</w:t>
            </w:r>
            <w:proofErr w:type="spellEnd"/>
            <w:r w:rsidR="002328BB" w:rsidRPr="009E721C">
              <w:t xml:space="preserve"> </w:t>
            </w:r>
            <w:r w:rsidR="00E50683" w:rsidRPr="009E721C">
              <w:t>«</w:t>
            </w:r>
            <w:proofErr w:type="spellStart"/>
            <w:r w:rsidR="00E50683" w:rsidRPr="009E721C">
              <w:t>Росатом</w:t>
            </w:r>
            <w:proofErr w:type="spellEnd"/>
            <w:r w:rsidR="00E50683" w:rsidRPr="009E721C">
              <w:t>»</w:t>
            </w:r>
            <w:r w:rsidRPr="009E721C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9E721C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9E721C">
              <w:t>Требования</w:t>
            </w:r>
            <w:r w:rsidR="002328BB" w:rsidRPr="009E721C">
              <w:t xml:space="preserve"> </w:t>
            </w:r>
            <w:r w:rsidRPr="009E721C">
              <w:t>к</w:t>
            </w:r>
            <w:r w:rsidR="002328BB" w:rsidRPr="009E721C">
              <w:t xml:space="preserve"> </w:t>
            </w:r>
            <w:r w:rsidRPr="009E721C">
              <w:t>поставляемому</w:t>
            </w:r>
            <w:r w:rsidR="002328BB" w:rsidRPr="009E721C">
              <w:t xml:space="preserve"> </w:t>
            </w:r>
            <w:r w:rsidRPr="009E721C">
              <w:t>товару,</w:t>
            </w:r>
            <w:r w:rsidR="002328BB" w:rsidRPr="009E721C">
              <w:t xml:space="preserve"> </w:t>
            </w:r>
            <w:r w:rsidRPr="009E721C">
              <w:t>выполняемым</w:t>
            </w:r>
            <w:r w:rsidR="002328BB" w:rsidRPr="009E721C">
              <w:t xml:space="preserve"> </w:t>
            </w:r>
            <w:r w:rsidRPr="009E721C">
              <w:t>работам,</w:t>
            </w:r>
            <w:r w:rsidR="002328BB" w:rsidRPr="009E721C">
              <w:t xml:space="preserve"> </w:t>
            </w:r>
            <w:r w:rsidRPr="009E721C">
              <w:t>оказываемым</w:t>
            </w:r>
            <w:r w:rsidR="002328BB" w:rsidRPr="009E721C">
              <w:t xml:space="preserve"> </w:t>
            </w:r>
            <w:r w:rsidRPr="009E721C">
              <w:t>услугам</w:t>
            </w:r>
            <w:r w:rsidR="002328BB" w:rsidRPr="009E721C">
              <w:t xml:space="preserve"> </w:t>
            </w:r>
            <w:r w:rsidRPr="009E721C">
              <w:t>приводятся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="00F947B8" w:rsidRPr="009E721C">
              <w:rPr>
                <w:u w:val="single"/>
              </w:rPr>
              <w:t>Томе 2 «ТЕХНИЧЕСКАЯ ЧАСТЬ»</w:t>
            </w:r>
            <w:r w:rsidR="00F947B8" w:rsidRPr="009E721C">
              <w:t>.</w:t>
            </w:r>
          </w:p>
          <w:p w:rsidR="00A66B66" w:rsidRPr="009E721C" w:rsidRDefault="009E721C" w:rsidP="00672795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9E721C">
              <w:rPr>
                <w:bCs/>
              </w:rPr>
              <w:t xml:space="preserve">Гарантийный срок на </w:t>
            </w:r>
            <w:proofErr w:type="gramStart"/>
            <w:r w:rsidRPr="009E721C">
              <w:rPr>
                <w:bCs/>
              </w:rPr>
              <w:t>результаты  выполненных</w:t>
            </w:r>
            <w:proofErr w:type="gramEnd"/>
            <w:r w:rsidRPr="009E721C">
              <w:rPr>
                <w:bCs/>
              </w:rPr>
              <w:t xml:space="preserve">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lastRenderedPageBreak/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9E721C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9E721C">
              <w:lastRenderedPageBreak/>
              <w:t>отсканированный</w:t>
            </w:r>
            <w:r w:rsidR="002328BB" w:rsidRPr="009E721C">
              <w:t xml:space="preserve"> </w:t>
            </w:r>
            <w:r w:rsidRPr="009E721C">
              <w:t>оригинал</w:t>
            </w:r>
            <w:r w:rsidR="002328BB" w:rsidRPr="009E721C">
              <w:t xml:space="preserve"> </w:t>
            </w:r>
            <w:r w:rsidRPr="009E721C">
              <w:t>свидетельства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внесении</w:t>
            </w:r>
            <w:r w:rsidR="002328BB" w:rsidRPr="009E721C">
              <w:t xml:space="preserve"> </w:t>
            </w:r>
            <w:r w:rsidRPr="009E721C">
              <w:t>записи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Единый</w:t>
            </w:r>
            <w:r w:rsidR="002328BB" w:rsidRPr="009E721C">
              <w:t xml:space="preserve"> </w:t>
            </w:r>
            <w:r w:rsidRPr="009E721C">
              <w:t>государственный</w:t>
            </w:r>
            <w:r w:rsidR="002328BB" w:rsidRPr="009E721C">
              <w:t xml:space="preserve"> </w:t>
            </w:r>
            <w:r w:rsidRPr="009E721C">
              <w:t>реестр</w:t>
            </w:r>
            <w:r w:rsidR="002328BB" w:rsidRPr="009E721C">
              <w:t xml:space="preserve"> </w:t>
            </w:r>
            <w:r w:rsidRPr="009E721C">
              <w:t>юридических</w:t>
            </w:r>
            <w:r w:rsidR="002328BB" w:rsidRPr="009E721C">
              <w:t xml:space="preserve"> </w:t>
            </w:r>
            <w:r w:rsidRPr="009E721C">
              <w:t>лиц</w:t>
            </w:r>
            <w:r w:rsidR="002328BB" w:rsidRPr="009E721C">
              <w:t xml:space="preserve"> </w:t>
            </w:r>
            <w:r w:rsidRPr="009E721C">
              <w:t>(для</w:t>
            </w:r>
            <w:r w:rsidR="002328BB" w:rsidRPr="009E721C">
              <w:t xml:space="preserve"> </w:t>
            </w:r>
            <w:r w:rsidRPr="009E721C">
              <w:t>юридических</w:t>
            </w:r>
            <w:r w:rsidR="002328BB" w:rsidRPr="009E721C">
              <w:t xml:space="preserve"> </w:t>
            </w:r>
            <w:r w:rsidRPr="009E721C">
              <w:t>лиц),</w:t>
            </w:r>
            <w:r w:rsidR="002328BB" w:rsidRPr="009E721C">
              <w:t xml:space="preserve"> </w:t>
            </w:r>
            <w:r w:rsidRPr="009E721C">
              <w:t>копию</w:t>
            </w:r>
            <w:r w:rsidR="002328BB" w:rsidRPr="009E721C">
              <w:t xml:space="preserve"> </w:t>
            </w:r>
            <w:r w:rsidRPr="009E721C">
              <w:t>свидетельства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государственной</w:t>
            </w:r>
            <w:r w:rsidR="002328BB" w:rsidRPr="009E721C">
              <w:t xml:space="preserve"> </w:t>
            </w:r>
            <w:r w:rsidRPr="009E721C">
              <w:t>регистрации</w:t>
            </w:r>
            <w:r w:rsidR="002328BB" w:rsidRPr="009E721C">
              <w:t xml:space="preserve"> </w:t>
            </w:r>
            <w:r w:rsidRPr="009E721C">
              <w:t>физического</w:t>
            </w:r>
            <w:r w:rsidR="002328BB" w:rsidRPr="009E721C">
              <w:t xml:space="preserve"> </w:t>
            </w:r>
            <w:r w:rsidRPr="009E721C">
              <w:t>лица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качестве</w:t>
            </w:r>
            <w:r w:rsidR="002328BB" w:rsidRPr="009E721C">
              <w:t xml:space="preserve"> </w:t>
            </w:r>
            <w:r w:rsidRPr="009E721C">
              <w:t>индивидуального</w:t>
            </w:r>
            <w:r w:rsidR="002328BB" w:rsidRPr="009E721C">
              <w:t xml:space="preserve"> </w:t>
            </w:r>
            <w:r w:rsidRPr="009E721C">
              <w:t>предпринимателя</w:t>
            </w:r>
            <w:r w:rsidR="002328BB" w:rsidRPr="009E721C">
              <w:t xml:space="preserve"> </w:t>
            </w:r>
            <w:r w:rsidRPr="009E721C">
              <w:t>(для</w:t>
            </w:r>
            <w:r w:rsidR="002328BB" w:rsidRPr="009E721C">
              <w:t xml:space="preserve"> </w:t>
            </w:r>
            <w:r w:rsidRPr="009E721C">
              <w:t>индивидуальных</w:t>
            </w:r>
            <w:r w:rsidR="002328BB" w:rsidRPr="009E721C">
              <w:t xml:space="preserve"> </w:t>
            </w:r>
            <w:r w:rsidRPr="009E721C">
              <w:t>предпринимателей),</w:t>
            </w:r>
            <w:r w:rsidR="002328BB" w:rsidRPr="009E721C">
              <w:t xml:space="preserve"> </w:t>
            </w:r>
            <w:r w:rsidRPr="009E721C">
              <w:t>копии</w:t>
            </w:r>
            <w:r w:rsidR="002328BB" w:rsidRPr="009E721C">
              <w:t xml:space="preserve"> </w:t>
            </w:r>
            <w:r w:rsidRPr="009E721C">
              <w:t>документов,</w:t>
            </w:r>
            <w:r w:rsidR="002328BB" w:rsidRPr="009E721C">
              <w:t xml:space="preserve"> </w:t>
            </w:r>
            <w:r w:rsidRPr="009E721C">
              <w:t>удостоверяющих</w:t>
            </w:r>
            <w:r w:rsidR="002328BB" w:rsidRPr="009E721C">
              <w:t xml:space="preserve"> </w:t>
            </w:r>
            <w:r w:rsidRPr="009E721C">
              <w:t>личность</w:t>
            </w:r>
            <w:r w:rsidR="002328BB" w:rsidRPr="009E721C">
              <w:t xml:space="preserve"> </w:t>
            </w:r>
            <w:r w:rsidRPr="009E721C">
              <w:t>(для</w:t>
            </w:r>
            <w:r w:rsidR="002328BB" w:rsidRPr="009E721C">
              <w:t xml:space="preserve"> </w:t>
            </w:r>
            <w:r w:rsidRPr="009E721C">
              <w:t>иных</w:t>
            </w:r>
            <w:r w:rsidR="002328BB" w:rsidRPr="009E721C">
              <w:t xml:space="preserve"> </w:t>
            </w:r>
            <w:r w:rsidRPr="009E721C">
              <w:t>физических</w:t>
            </w:r>
            <w:r w:rsidR="002328BB" w:rsidRPr="009E721C">
              <w:t xml:space="preserve"> </w:t>
            </w:r>
            <w:r w:rsidRPr="009E721C">
              <w:t>лиц);</w:t>
            </w:r>
            <w:bookmarkEnd w:id="173"/>
          </w:p>
          <w:p w:rsidR="00FC37F4" w:rsidRPr="009E721C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9E721C">
              <w:t>отсканированный</w:t>
            </w:r>
            <w:r w:rsidR="002328BB" w:rsidRPr="009E721C">
              <w:t xml:space="preserve"> </w:t>
            </w:r>
            <w:r w:rsidRPr="009E721C">
              <w:t>оригинал</w:t>
            </w:r>
            <w:r w:rsidR="002328BB" w:rsidRPr="009E721C">
              <w:t xml:space="preserve"> </w:t>
            </w:r>
            <w:r w:rsidRPr="009E721C">
              <w:t>документа,</w:t>
            </w:r>
            <w:r w:rsidR="002328BB" w:rsidRPr="009E721C">
              <w:t xml:space="preserve"> </w:t>
            </w:r>
            <w:r w:rsidRPr="009E721C">
              <w:t>подтверждающего</w:t>
            </w:r>
            <w:r w:rsidR="002328BB" w:rsidRPr="009E721C">
              <w:t xml:space="preserve"> </w:t>
            </w:r>
            <w:r w:rsidRPr="009E721C">
              <w:t>полномочия</w:t>
            </w:r>
            <w:r w:rsidR="002328BB" w:rsidRPr="009E721C">
              <w:t xml:space="preserve"> </w:t>
            </w:r>
            <w:r w:rsidRPr="009E721C">
              <w:t>лица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подписание</w:t>
            </w:r>
            <w:r w:rsidR="002328BB" w:rsidRPr="009E721C">
              <w:t xml:space="preserve"> </w:t>
            </w:r>
            <w:r w:rsidRPr="009E721C">
              <w:t>заявки</w:t>
            </w:r>
            <w:r w:rsidR="002328BB" w:rsidRPr="009E721C">
              <w:t xml:space="preserve"> </w:t>
            </w:r>
            <w:r w:rsidRPr="009E721C">
              <w:t>от</w:t>
            </w:r>
            <w:r w:rsidR="002328BB" w:rsidRPr="009E721C">
              <w:t xml:space="preserve"> </w:t>
            </w:r>
            <w:r w:rsidRPr="009E721C">
              <w:t>имени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(документы,</w:t>
            </w:r>
            <w:r w:rsidR="002328BB" w:rsidRPr="009E721C">
              <w:t xml:space="preserve"> </w:t>
            </w:r>
            <w:r w:rsidRPr="009E721C">
              <w:t>подтверждающие</w:t>
            </w:r>
            <w:r w:rsidR="002328BB" w:rsidRPr="009E721C">
              <w:t xml:space="preserve"> </w:t>
            </w:r>
            <w:r w:rsidRPr="009E721C">
              <w:t>полномочия</w:t>
            </w:r>
            <w:r w:rsidR="002328BB" w:rsidRPr="009E721C">
              <w:t xml:space="preserve"> </w:t>
            </w:r>
            <w:r w:rsidRPr="009E721C">
              <w:t>лица,</w:t>
            </w:r>
            <w:r w:rsidR="002328BB" w:rsidRPr="009E721C">
              <w:t xml:space="preserve"> </w:t>
            </w:r>
            <w:r w:rsidRPr="009E721C">
              <w:t>выполняющего</w:t>
            </w:r>
            <w:r w:rsidR="002328BB" w:rsidRPr="009E721C">
              <w:t xml:space="preserve"> </w:t>
            </w:r>
            <w:r w:rsidRPr="009E721C">
              <w:t>функции</w:t>
            </w:r>
            <w:r w:rsidR="002328BB" w:rsidRPr="009E721C">
              <w:t xml:space="preserve"> </w:t>
            </w:r>
            <w:r w:rsidRPr="009E721C">
              <w:lastRenderedPageBreak/>
              <w:t>единоличного</w:t>
            </w:r>
            <w:r w:rsidR="002328BB" w:rsidRPr="009E721C">
              <w:t xml:space="preserve"> </w:t>
            </w:r>
            <w:r w:rsidRPr="009E721C">
              <w:t>исполнительного</w:t>
            </w:r>
            <w:r w:rsidR="002328BB" w:rsidRPr="009E721C">
              <w:t xml:space="preserve"> </w:t>
            </w:r>
            <w:r w:rsidRPr="009E721C">
              <w:t>органа</w:t>
            </w:r>
            <w:r w:rsidR="002328BB" w:rsidRPr="009E721C">
              <w:t xml:space="preserve"> </w:t>
            </w:r>
            <w:r w:rsidRPr="009E721C">
              <w:t>и,</w:t>
            </w:r>
            <w:r w:rsidR="002328BB" w:rsidRPr="009E721C">
              <w:t xml:space="preserve"> </w:t>
            </w:r>
            <w:r w:rsidRPr="009E721C">
              <w:t>при</w:t>
            </w:r>
            <w:r w:rsidR="002328BB" w:rsidRPr="009E721C">
              <w:t xml:space="preserve"> </w:t>
            </w:r>
            <w:r w:rsidRPr="009E721C">
              <w:t>необходимости,</w:t>
            </w:r>
            <w:r w:rsidR="002328BB" w:rsidRPr="009E721C">
              <w:t xml:space="preserve"> </w:t>
            </w:r>
            <w:r w:rsidRPr="009E721C">
              <w:t>отсканированный</w:t>
            </w:r>
            <w:r w:rsidR="002328BB" w:rsidRPr="009E721C">
              <w:t xml:space="preserve"> </w:t>
            </w:r>
            <w:r w:rsidRPr="009E721C">
              <w:t>оригинал</w:t>
            </w:r>
            <w:r w:rsidR="002328BB" w:rsidRPr="009E721C">
              <w:t xml:space="preserve"> </w:t>
            </w:r>
            <w:r w:rsidRPr="009E721C">
              <w:t>доверенности,</w:t>
            </w:r>
            <w:r w:rsidR="002328BB" w:rsidRPr="009E721C">
              <w:t xml:space="preserve"> </w:t>
            </w:r>
            <w:r w:rsidRPr="009E721C">
              <w:t>если</w:t>
            </w:r>
            <w:r w:rsidR="002328BB" w:rsidRPr="009E721C">
              <w:t xml:space="preserve"> </w:t>
            </w:r>
            <w:r w:rsidRPr="009E721C">
              <w:t>заявка</w:t>
            </w:r>
            <w:r w:rsidR="002328BB" w:rsidRPr="009E721C">
              <w:t xml:space="preserve"> </w:t>
            </w:r>
            <w:r w:rsidRPr="009E721C">
              <w:t>подписывается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доверенности)</w:t>
            </w:r>
            <w:r w:rsidR="00195E51" w:rsidRPr="009E721C">
              <w:t>.</w:t>
            </w:r>
            <w:r w:rsidR="002328BB" w:rsidRPr="009E721C">
              <w:t xml:space="preserve"> </w:t>
            </w:r>
            <w:r w:rsidR="00195E51" w:rsidRPr="009E721C">
              <w:t>Если</w:t>
            </w:r>
            <w:r w:rsidR="002328BB" w:rsidRPr="009E721C">
              <w:t xml:space="preserve"> </w:t>
            </w:r>
            <w:r w:rsidR="00195E51" w:rsidRPr="009E721C">
              <w:t>заявка</w:t>
            </w:r>
            <w:r w:rsidR="002328BB" w:rsidRPr="009E721C">
              <w:t xml:space="preserve"> </w:t>
            </w:r>
            <w:r w:rsidR="00195E51" w:rsidRPr="009E721C">
              <w:t>на</w:t>
            </w:r>
            <w:r w:rsidR="002328BB" w:rsidRPr="009E721C">
              <w:t xml:space="preserve"> </w:t>
            </w:r>
            <w:r w:rsidR="00195E51" w:rsidRPr="009E721C">
              <w:t>участие</w:t>
            </w:r>
            <w:r w:rsidR="002328BB" w:rsidRPr="009E721C">
              <w:t xml:space="preserve"> </w:t>
            </w:r>
            <w:r w:rsidR="00195E51" w:rsidRPr="009E721C">
              <w:t>в</w:t>
            </w:r>
            <w:r w:rsidR="002328BB" w:rsidRPr="009E721C">
              <w:t xml:space="preserve"> </w:t>
            </w:r>
            <w:r w:rsidR="00195E51" w:rsidRPr="009E721C">
              <w:t>запросе</w:t>
            </w:r>
            <w:r w:rsidR="002328BB" w:rsidRPr="009E721C">
              <w:t xml:space="preserve"> </w:t>
            </w:r>
            <w:r w:rsidR="00195E51" w:rsidRPr="009E721C">
              <w:t>цен</w:t>
            </w:r>
            <w:r w:rsidR="002328BB" w:rsidRPr="009E721C">
              <w:t xml:space="preserve"> </w:t>
            </w:r>
            <w:r w:rsidR="00195E51" w:rsidRPr="009E721C">
              <w:t>согласно</w:t>
            </w:r>
            <w:r w:rsidR="002328BB" w:rsidRPr="009E721C">
              <w:t xml:space="preserve"> </w:t>
            </w:r>
            <w:r w:rsidR="00195E51" w:rsidRPr="009E721C">
              <w:rPr>
                <w:u w:val="single"/>
              </w:rPr>
              <w:t>пункту</w:t>
            </w:r>
            <w:r w:rsidR="002328BB" w:rsidRPr="009E721C">
              <w:rPr>
                <w:u w:val="single"/>
              </w:rPr>
              <w:t xml:space="preserve"> </w:t>
            </w:r>
            <w:r w:rsidR="00195E51" w:rsidRPr="009E721C">
              <w:rPr>
                <w:u w:val="single"/>
              </w:rPr>
              <w:fldChar w:fldCharType="begin"/>
            </w:r>
            <w:r w:rsidR="00195E51" w:rsidRPr="009E721C">
              <w:rPr>
                <w:u w:val="single"/>
              </w:rPr>
              <w:instrText xml:space="preserve"> REF _Ref352677363 \r \h </w:instrText>
            </w:r>
            <w:r w:rsidR="00E25B1F" w:rsidRPr="009E721C">
              <w:rPr>
                <w:u w:val="single"/>
              </w:rPr>
              <w:instrText xml:space="preserve"> \* MERGEFORMAT </w:instrText>
            </w:r>
            <w:r w:rsidR="00195E51" w:rsidRPr="009E721C">
              <w:rPr>
                <w:u w:val="single"/>
              </w:rPr>
            </w:r>
            <w:r w:rsidR="00195E51" w:rsidRPr="009E721C">
              <w:rPr>
                <w:u w:val="single"/>
              </w:rPr>
              <w:fldChar w:fldCharType="separate"/>
            </w:r>
            <w:r w:rsidR="00D105A3" w:rsidRPr="009E721C">
              <w:rPr>
                <w:u w:val="single"/>
              </w:rPr>
              <w:t>3.1</w:t>
            </w:r>
            <w:r w:rsidR="00195E51" w:rsidRPr="009E721C">
              <w:rPr>
                <w:u w:val="single"/>
              </w:rPr>
              <w:fldChar w:fldCharType="end"/>
            </w:r>
            <w:r w:rsidR="002328BB" w:rsidRPr="009E721C">
              <w:t xml:space="preserve"> </w:t>
            </w:r>
            <w:r w:rsidR="00195E51" w:rsidRPr="009E721C">
              <w:t>и</w:t>
            </w:r>
            <w:r w:rsidR="002328BB" w:rsidRPr="009E721C">
              <w:t xml:space="preserve"> </w:t>
            </w:r>
            <w:r w:rsidR="00195E51" w:rsidRPr="009E721C">
              <w:t>(или)</w:t>
            </w:r>
            <w:r w:rsidR="002328BB" w:rsidRPr="009E721C">
              <w:t xml:space="preserve"> </w:t>
            </w:r>
            <w:r w:rsidR="00195E51" w:rsidRPr="009E721C">
              <w:t>входящие</w:t>
            </w:r>
            <w:r w:rsidR="002328BB" w:rsidRPr="009E721C">
              <w:t xml:space="preserve"> </w:t>
            </w:r>
            <w:r w:rsidR="00195E51" w:rsidRPr="009E721C">
              <w:t>в</w:t>
            </w:r>
            <w:r w:rsidR="002328BB" w:rsidRPr="009E721C">
              <w:t xml:space="preserve"> </w:t>
            </w:r>
            <w:r w:rsidR="00195E51" w:rsidRPr="009E721C">
              <w:t>ее</w:t>
            </w:r>
            <w:r w:rsidR="002328BB" w:rsidRPr="009E721C">
              <w:t xml:space="preserve"> </w:t>
            </w:r>
            <w:r w:rsidR="00195E51" w:rsidRPr="009E721C">
              <w:t>состав</w:t>
            </w:r>
            <w:r w:rsidR="002328BB" w:rsidRPr="009E721C">
              <w:t xml:space="preserve"> </w:t>
            </w:r>
            <w:r w:rsidR="00195E51" w:rsidRPr="009E721C">
              <w:t>электронные</w:t>
            </w:r>
            <w:r w:rsidR="002328BB" w:rsidRPr="009E721C">
              <w:t xml:space="preserve"> </w:t>
            </w:r>
            <w:r w:rsidR="00195E51" w:rsidRPr="009E721C">
              <w:t>документы</w:t>
            </w:r>
            <w:r w:rsidR="002328BB" w:rsidRPr="009E721C">
              <w:t xml:space="preserve"> </w:t>
            </w:r>
            <w:r w:rsidR="00195E51" w:rsidRPr="009E721C">
              <w:t>подписаны</w:t>
            </w:r>
            <w:r w:rsidR="002328BB" w:rsidRPr="009E721C">
              <w:t xml:space="preserve"> </w:t>
            </w:r>
            <w:r w:rsidR="00195E51" w:rsidRPr="009E721C">
              <w:t>разными</w:t>
            </w:r>
            <w:r w:rsidR="002328BB" w:rsidRPr="009E721C">
              <w:t xml:space="preserve"> </w:t>
            </w:r>
            <w:r w:rsidR="00195E51" w:rsidRPr="009E721C">
              <w:t>лицами,</w:t>
            </w:r>
            <w:r w:rsidR="002328BB" w:rsidRPr="009E721C">
              <w:t xml:space="preserve"> </w:t>
            </w:r>
            <w:r w:rsidR="00195E51" w:rsidRPr="009E721C">
              <w:t>то</w:t>
            </w:r>
            <w:r w:rsidR="002328BB" w:rsidRPr="009E721C">
              <w:t xml:space="preserve"> </w:t>
            </w:r>
            <w:r w:rsidR="008F35D2" w:rsidRPr="009E721C">
              <w:t>документы,</w:t>
            </w:r>
            <w:r w:rsidR="002328BB" w:rsidRPr="009E721C">
              <w:t xml:space="preserve"> </w:t>
            </w:r>
            <w:r w:rsidR="008F35D2" w:rsidRPr="009E721C">
              <w:t>подтверждающие</w:t>
            </w:r>
            <w:r w:rsidR="002328BB" w:rsidRPr="009E721C">
              <w:t xml:space="preserve"> </w:t>
            </w:r>
            <w:r w:rsidR="00195E51" w:rsidRPr="009E721C">
              <w:t>полномочия</w:t>
            </w:r>
            <w:r w:rsidR="002328BB" w:rsidRPr="009E721C">
              <w:t xml:space="preserve"> </w:t>
            </w:r>
            <w:r w:rsidR="008F35D2" w:rsidRPr="009E721C">
              <w:t>лица</w:t>
            </w:r>
            <w:r w:rsidR="002328BB" w:rsidRPr="009E721C">
              <w:t xml:space="preserve"> </w:t>
            </w:r>
            <w:r w:rsidR="00195E51" w:rsidRPr="009E721C">
              <w:t>на</w:t>
            </w:r>
            <w:r w:rsidR="002328BB" w:rsidRPr="009E721C">
              <w:t xml:space="preserve"> </w:t>
            </w:r>
            <w:r w:rsidR="00195E51" w:rsidRPr="009E721C">
              <w:t>подписание</w:t>
            </w:r>
            <w:r w:rsidR="002328BB" w:rsidRPr="009E721C">
              <w:t xml:space="preserve"> </w:t>
            </w:r>
            <w:r w:rsidR="00195E51" w:rsidRPr="009E721C">
              <w:t>заявки</w:t>
            </w:r>
            <w:r w:rsidR="002328BB" w:rsidRPr="009E721C">
              <w:t xml:space="preserve"> </w:t>
            </w:r>
            <w:r w:rsidR="00195E51" w:rsidRPr="009E721C">
              <w:t>и</w:t>
            </w:r>
            <w:r w:rsidR="002328BB" w:rsidRPr="009E721C">
              <w:t xml:space="preserve"> </w:t>
            </w:r>
            <w:r w:rsidR="00195E51" w:rsidRPr="009E721C">
              <w:t>(или)</w:t>
            </w:r>
            <w:r w:rsidR="002328BB" w:rsidRPr="009E721C">
              <w:t xml:space="preserve"> </w:t>
            </w:r>
            <w:r w:rsidR="008F35D2" w:rsidRPr="009E721C">
              <w:t>входящих</w:t>
            </w:r>
            <w:r w:rsidR="002328BB" w:rsidRPr="009E721C">
              <w:t xml:space="preserve"> </w:t>
            </w:r>
            <w:r w:rsidR="008F35D2" w:rsidRPr="009E721C">
              <w:t>в</w:t>
            </w:r>
            <w:r w:rsidR="002328BB" w:rsidRPr="009E721C">
              <w:t xml:space="preserve"> </w:t>
            </w:r>
            <w:r w:rsidR="008F35D2" w:rsidRPr="009E721C">
              <w:t>ее</w:t>
            </w:r>
            <w:r w:rsidR="002328BB" w:rsidRPr="009E721C">
              <w:t xml:space="preserve"> </w:t>
            </w:r>
            <w:r w:rsidR="008F35D2" w:rsidRPr="009E721C">
              <w:t>состав</w:t>
            </w:r>
            <w:r w:rsidR="002328BB" w:rsidRPr="009E721C">
              <w:t xml:space="preserve"> </w:t>
            </w:r>
            <w:r w:rsidR="00195E51" w:rsidRPr="009E721C">
              <w:t>документов</w:t>
            </w:r>
            <w:r w:rsidR="008F35D2" w:rsidRPr="009E721C">
              <w:t>,</w:t>
            </w:r>
            <w:r w:rsidR="002328BB" w:rsidRPr="009E721C">
              <w:t xml:space="preserve"> </w:t>
            </w:r>
            <w:r w:rsidR="00195E51" w:rsidRPr="009E721C">
              <w:t>должны</w:t>
            </w:r>
            <w:r w:rsidR="002328BB" w:rsidRPr="009E721C">
              <w:t xml:space="preserve"> </w:t>
            </w:r>
            <w:r w:rsidR="00195E51" w:rsidRPr="009E721C">
              <w:t>быть</w:t>
            </w:r>
            <w:r w:rsidR="002328BB" w:rsidRPr="009E721C">
              <w:t xml:space="preserve"> </w:t>
            </w:r>
            <w:r w:rsidR="00195E51" w:rsidRPr="009E721C">
              <w:t>представлены</w:t>
            </w:r>
            <w:r w:rsidR="002328BB" w:rsidRPr="009E721C">
              <w:t xml:space="preserve"> </w:t>
            </w:r>
            <w:r w:rsidR="00195E51" w:rsidRPr="009E721C">
              <w:t>на</w:t>
            </w:r>
            <w:r w:rsidR="002328BB" w:rsidRPr="009E721C">
              <w:t xml:space="preserve"> </w:t>
            </w:r>
            <w:r w:rsidR="00195E51" w:rsidRPr="009E721C">
              <w:t>каждого</w:t>
            </w:r>
            <w:r w:rsidR="002328BB" w:rsidRPr="009E721C">
              <w:t xml:space="preserve"> </w:t>
            </w:r>
            <w:r w:rsidR="00195E51" w:rsidRPr="009E721C">
              <w:t>подписавшего</w:t>
            </w:r>
            <w:r w:rsidR="002328BB" w:rsidRPr="009E721C">
              <w:t xml:space="preserve"> </w:t>
            </w:r>
            <w:r w:rsidR="00195E51" w:rsidRPr="009E721C">
              <w:t>в</w:t>
            </w:r>
            <w:r w:rsidR="002328BB" w:rsidRPr="009E721C">
              <w:t xml:space="preserve"> </w:t>
            </w:r>
            <w:r w:rsidR="00195E51" w:rsidRPr="009E721C">
              <w:t>соответствии</w:t>
            </w:r>
            <w:r w:rsidR="002328BB" w:rsidRPr="009E721C">
              <w:t xml:space="preserve"> </w:t>
            </w:r>
            <w:r w:rsidR="00195E51" w:rsidRPr="009E721C">
              <w:t>с</w:t>
            </w:r>
            <w:r w:rsidR="002328BB" w:rsidRPr="009E721C">
              <w:t xml:space="preserve"> </w:t>
            </w:r>
            <w:r w:rsidR="00195E51" w:rsidRPr="009E721C">
              <w:t>полномочиями</w:t>
            </w:r>
            <w:r w:rsidRPr="009E721C">
              <w:t>;</w:t>
            </w:r>
            <w:bookmarkEnd w:id="174"/>
          </w:p>
          <w:p w:rsidR="00183811" w:rsidRPr="009E721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9E721C">
              <w:t>отсканированный</w:t>
            </w:r>
            <w:r w:rsidR="002328BB" w:rsidRPr="009E721C">
              <w:t xml:space="preserve"> </w:t>
            </w:r>
            <w:r w:rsidRPr="009E721C">
              <w:t>оригинал</w:t>
            </w:r>
            <w:r w:rsidR="002328BB" w:rsidRPr="009E721C">
              <w:t xml:space="preserve"> </w:t>
            </w:r>
            <w:r w:rsidRPr="009E721C">
              <w:t>решения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одобрении</w:t>
            </w:r>
            <w:r w:rsidR="002328BB" w:rsidRPr="009E721C">
              <w:t xml:space="preserve"> </w:t>
            </w:r>
            <w:r w:rsidRPr="009E721C">
              <w:t>или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совершении</w:t>
            </w:r>
            <w:r w:rsidR="002328BB" w:rsidRPr="009E721C">
              <w:t xml:space="preserve"> </w:t>
            </w:r>
            <w:r w:rsidRPr="009E721C">
              <w:t>крупной</w:t>
            </w:r>
            <w:r w:rsidR="002328BB" w:rsidRPr="009E721C">
              <w:t xml:space="preserve"> </w:t>
            </w:r>
            <w:r w:rsidRPr="009E721C">
              <w:t>сделки,</w:t>
            </w:r>
            <w:r w:rsidR="002328BB" w:rsidRPr="009E721C">
              <w:t xml:space="preserve"> </w:t>
            </w:r>
            <w:r w:rsidRPr="009E721C">
              <w:t>если</w:t>
            </w:r>
            <w:r w:rsidR="002328BB" w:rsidRPr="009E721C">
              <w:t xml:space="preserve"> </w:t>
            </w:r>
            <w:r w:rsidRPr="009E721C">
              <w:t>требование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необходимости</w:t>
            </w:r>
            <w:r w:rsidR="002328BB" w:rsidRPr="009E721C">
              <w:t xml:space="preserve"> </w:t>
            </w:r>
            <w:r w:rsidRPr="009E721C">
              <w:t>наличия</w:t>
            </w:r>
            <w:r w:rsidR="002328BB" w:rsidRPr="009E721C">
              <w:t xml:space="preserve"> </w:t>
            </w:r>
            <w:r w:rsidRPr="009E721C">
              <w:t>такого</w:t>
            </w:r>
            <w:r w:rsidR="002328BB" w:rsidRPr="009E721C">
              <w:t xml:space="preserve"> </w:t>
            </w:r>
            <w:r w:rsidRPr="009E721C">
              <w:t>решения</w:t>
            </w:r>
            <w:r w:rsidR="002328BB" w:rsidRPr="009E721C">
              <w:t xml:space="preserve"> </w:t>
            </w:r>
            <w:r w:rsidRPr="009E721C">
              <w:t>для</w:t>
            </w:r>
            <w:r w:rsidR="002328BB" w:rsidRPr="009E721C">
              <w:t xml:space="preserve"> </w:t>
            </w:r>
            <w:r w:rsidRPr="009E721C">
              <w:t>совершения</w:t>
            </w:r>
            <w:r w:rsidR="002328BB" w:rsidRPr="009E721C">
              <w:t xml:space="preserve"> </w:t>
            </w:r>
            <w:r w:rsidRPr="009E721C">
              <w:t>крупной</w:t>
            </w:r>
            <w:r w:rsidR="002328BB" w:rsidRPr="009E721C">
              <w:t xml:space="preserve"> </w:t>
            </w:r>
            <w:r w:rsidRPr="009E721C">
              <w:t>сделки</w:t>
            </w:r>
            <w:r w:rsidR="002328BB" w:rsidRPr="009E721C">
              <w:t xml:space="preserve"> </w:t>
            </w:r>
            <w:r w:rsidRPr="009E721C">
              <w:t>установлено</w:t>
            </w:r>
            <w:r w:rsidR="002328BB" w:rsidRPr="009E721C">
              <w:t xml:space="preserve"> </w:t>
            </w:r>
            <w:r w:rsidRPr="009E721C">
              <w:t>законодательством</w:t>
            </w:r>
            <w:r w:rsidR="002328BB" w:rsidRPr="009E721C">
              <w:t xml:space="preserve"> </w:t>
            </w:r>
            <w:r w:rsidRPr="009E721C">
              <w:t>Российской</w:t>
            </w:r>
            <w:r w:rsidR="002328BB" w:rsidRPr="009E721C">
              <w:t xml:space="preserve"> </w:t>
            </w:r>
            <w:r w:rsidRPr="009E721C">
              <w:t>Федерации,</w:t>
            </w:r>
            <w:r w:rsidR="002328BB" w:rsidRPr="009E721C">
              <w:t xml:space="preserve"> </w:t>
            </w:r>
            <w:r w:rsidRPr="009E721C">
              <w:t>учредительными</w:t>
            </w:r>
            <w:r w:rsidR="002328BB" w:rsidRPr="009E721C">
              <w:t xml:space="preserve"> </w:t>
            </w:r>
            <w:r w:rsidRPr="009E721C">
              <w:t>документами</w:t>
            </w:r>
            <w:r w:rsidR="002328BB" w:rsidRPr="009E721C">
              <w:t xml:space="preserve"> </w:t>
            </w:r>
            <w:r w:rsidRPr="009E721C">
              <w:t>юридического</w:t>
            </w:r>
            <w:r w:rsidR="002328BB" w:rsidRPr="009E721C">
              <w:t xml:space="preserve"> </w:t>
            </w:r>
            <w:r w:rsidRPr="009E721C">
              <w:t>лица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если</w:t>
            </w:r>
            <w:r w:rsidR="002328BB" w:rsidRPr="009E721C">
              <w:t xml:space="preserve"> </w:t>
            </w:r>
            <w:r w:rsidRPr="009E721C">
              <w:t>для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заключение</w:t>
            </w:r>
            <w:r w:rsidR="002328BB" w:rsidRPr="009E721C">
              <w:t xml:space="preserve"> </w:t>
            </w:r>
            <w:r w:rsidRPr="009E721C">
              <w:t>договора</w:t>
            </w:r>
            <w:r w:rsidR="002328BB" w:rsidRPr="009E721C">
              <w:t xml:space="preserve"> </w:t>
            </w:r>
            <w:r w:rsidRPr="009E721C">
              <w:t>или</w:t>
            </w:r>
            <w:r w:rsidR="002328BB" w:rsidRPr="009E721C">
              <w:t xml:space="preserve"> </w:t>
            </w:r>
            <w:r w:rsidRPr="009E721C">
              <w:t>предоставление</w:t>
            </w:r>
            <w:r w:rsidR="002328BB" w:rsidRPr="009E721C">
              <w:t xml:space="preserve"> </w:t>
            </w:r>
            <w:r w:rsidRPr="009E721C">
              <w:t>обеспечения</w:t>
            </w:r>
            <w:r w:rsidR="002328BB" w:rsidRPr="009E721C">
              <w:t xml:space="preserve"> </w:t>
            </w:r>
            <w:r w:rsidRPr="009E721C">
              <w:t>заявки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участие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запросе</w:t>
            </w:r>
            <w:r w:rsidR="002328BB" w:rsidRPr="009E721C">
              <w:t xml:space="preserve"> </w:t>
            </w:r>
            <w:r w:rsidRPr="009E721C">
              <w:t>цен,</w:t>
            </w:r>
            <w:r w:rsidR="002328BB" w:rsidRPr="009E721C">
              <w:t xml:space="preserve"> </w:t>
            </w:r>
            <w:r w:rsidRPr="009E721C">
              <w:t>обеспечения</w:t>
            </w:r>
            <w:r w:rsidR="002328BB" w:rsidRPr="009E721C">
              <w:t xml:space="preserve"> </w:t>
            </w:r>
            <w:r w:rsidRPr="009E721C">
              <w:t>договора</w:t>
            </w:r>
            <w:r w:rsidR="002328BB" w:rsidRPr="009E721C">
              <w:t xml:space="preserve"> </w:t>
            </w:r>
            <w:r w:rsidRPr="009E721C">
              <w:t>являются</w:t>
            </w:r>
            <w:r w:rsidR="002328BB" w:rsidRPr="009E721C">
              <w:t xml:space="preserve"> </w:t>
            </w:r>
            <w:r w:rsidRPr="009E721C">
              <w:t>крупной</w:t>
            </w:r>
            <w:r w:rsidR="002328BB" w:rsidRPr="009E721C">
              <w:t xml:space="preserve"> </w:t>
            </w:r>
            <w:r w:rsidRPr="009E721C">
              <w:t>сделкой,</w:t>
            </w:r>
            <w:r w:rsidR="002328BB" w:rsidRPr="009E721C">
              <w:t xml:space="preserve"> </w:t>
            </w:r>
            <w:r w:rsidRPr="009E721C">
              <w:t>либо</w:t>
            </w:r>
            <w:r w:rsidR="002328BB" w:rsidRPr="009E721C">
              <w:t xml:space="preserve"> </w:t>
            </w:r>
            <w:r w:rsidRPr="009E721C">
              <w:t>письмо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том,</w:t>
            </w:r>
            <w:r w:rsidR="002328BB" w:rsidRPr="009E721C">
              <w:t xml:space="preserve"> </w:t>
            </w:r>
            <w:r w:rsidRPr="009E721C">
              <w:t>что</w:t>
            </w:r>
            <w:r w:rsidR="002328BB" w:rsidRPr="009E721C">
              <w:t xml:space="preserve"> </w:t>
            </w:r>
            <w:r w:rsidRPr="009E721C">
              <w:t>данная</w:t>
            </w:r>
            <w:r w:rsidR="002328BB" w:rsidRPr="009E721C">
              <w:t xml:space="preserve"> </w:t>
            </w:r>
            <w:r w:rsidRPr="009E721C">
              <w:t>сделка</w:t>
            </w:r>
            <w:r w:rsidR="002328BB" w:rsidRPr="009E721C">
              <w:t xml:space="preserve"> </w:t>
            </w:r>
            <w:r w:rsidRPr="009E721C">
              <w:t>для</w:t>
            </w:r>
            <w:r w:rsidR="002328BB" w:rsidRPr="009E721C">
              <w:t xml:space="preserve"> </w:t>
            </w:r>
            <w:r w:rsidRPr="009E721C">
              <w:t>такого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не</w:t>
            </w:r>
            <w:r w:rsidR="002328BB" w:rsidRPr="009E721C">
              <w:t xml:space="preserve"> </w:t>
            </w:r>
            <w:r w:rsidRPr="009E721C">
              <w:t>является</w:t>
            </w:r>
            <w:r w:rsidR="002328BB" w:rsidRPr="009E721C">
              <w:t xml:space="preserve"> </w:t>
            </w:r>
            <w:r w:rsidRPr="009E721C">
              <w:t>крупно</w:t>
            </w:r>
            <w:bookmarkEnd w:id="175"/>
            <w:r w:rsidRPr="009E721C">
              <w:t>й</w:t>
            </w:r>
            <w:r w:rsidR="002328BB" w:rsidRPr="009E721C">
              <w:t xml:space="preserve"> </w:t>
            </w:r>
            <w:r w:rsidR="00314469" w:rsidRPr="009E721C">
              <w:t>или</w:t>
            </w:r>
            <w:r w:rsidR="002328BB" w:rsidRPr="009E721C">
              <w:t xml:space="preserve"> </w:t>
            </w:r>
            <w:r w:rsidR="00314469" w:rsidRPr="009E721C">
              <w:t>письмо</w:t>
            </w:r>
            <w:r w:rsidR="002328BB" w:rsidRPr="009E721C">
              <w:t xml:space="preserve"> </w:t>
            </w:r>
            <w:r w:rsidR="00314469" w:rsidRPr="009E721C">
              <w:t>о</w:t>
            </w:r>
            <w:r w:rsidR="002328BB" w:rsidRPr="009E721C">
              <w:t xml:space="preserve"> </w:t>
            </w:r>
            <w:r w:rsidR="00314469" w:rsidRPr="009E721C">
              <w:t>том,</w:t>
            </w:r>
            <w:r w:rsidR="002328BB" w:rsidRPr="009E721C">
              <w:t xml:space="preserve"> </w:t>
            </w:r>
            <w:r w:rsidR="00314469" w:rsidRPr="009E721C">
              <w:t>что</w:t>
            </w:r>
            <w:r w:rsidR="002328BB" w:rsidRPr="009E721C">
              <w:t xml:space="preserve"> </w:t>
            </w:r>
            <w:r w:rsidR="00314469" w:rsidRPr="009E721C">
              <w:t>организация</w:t>
            </w:r>
            <w:r w:rsidR="002328BB" w:rsidRPr="009E721C">
              <w:t xml:space="preserve"> </w:t>
            </w:r>
            <w:r w:rsidR="00314469" w:rsidRPr="009E721C">
              <w:t>не</w:t>
            </w:r>
            <w:r w:rsidR="002328BB" w:rsidRPr="009E721C">
              <w:t xml:space="preserve"> </w:t>
            </w:r>
            <w:r w:rsidR="00314469" w:rsidRPr="009E721C">
              <w:t>попадает</w:t>
            </w:r>
            <w:r w:rsidR="002328BB" w:rsidRPr="009E721C">
              <w:t xml:space="preserve"> </w:t>
            </w:r>
            <w:r w:rsidR="00314469" w:rsidRPr="009E721C">
              <w:t>под</w:t>
            </w:r>
            <w:r w:rsidR="002328BB" w:rsidRPr="009E721C">
              <w:t xml:space="preserve"> </w:t>
            </w:r>
            <w:r w:rsidR="00314469" w:rsidRPr="009E721C">
              <w:t>действие</w:t>
            </w:r>
            <w:r w:rsidR="002328BB" w:rsidRPr="009E721C">
              <w:t xml:space="preserve"> </w:t>
            </w:r>
            <w:r w:rsidR="00314469" w:rsidRPr="009E721C">
              <w:t>такого</w:t>
            </w:r>
            <w:r w:rsidR="002328BB" w:rsidRPr="009E721C">
              <w:t xml:space="preserve"> </w:t>
            </w:r>
            <w:r w:rsidR="00314469" w:rsidRPr="009E721C">
              <w:t>требования</w:t>
            </w:r>
            <w:r w:rsidR="002328BB" w:rsidRPr="009E721C">
              <w:t xml:space="preserve"> </w:t>
            </w:r>
            <w:r w:rsidR="00314469" w:rsidRPr="009E721C">
              <w:t>закона,</w:t>
            </w:r>
            <w:r w:rsidR="002328BB" w:rsidRPr="009E721C">
              <w:t xml:space="preserve"> </w:t>
            </w:r>
            <w:r w:rsidR="00314469" w:rsidRPr="009E721C">
              <w:t>поскольку</w:t>
            </w:r>
            <w:r w:rsidR="002328BB" w:rsidRPr="009E721C">
              <w:t xml:space="preserve"> </w:t>
            </w:r>
            <w:r w:rsidR="00314469" w:rsidRPr="009E721C">
              <w:t>единственный</w:t>
            </w:r>
            <w:r w:rsidR="002328BB" w:rsidRPr="009E721C">
              <w:t xml:space="preserve"> </w:t>
            </w:r>
            <w:r w:rsidR="00314469" w:rsidRPr="009E721C">
              <w:t>участник</w:t>
            </w:r>
            <w:r w:rsidR="002328BB" w:rsidRPr="009E721C">
              <w:t xml:space="preserve"> </w:t>
            </w:r>
            <w:r w:rsidR="00314469" w:rsidRPr="009E721C">
              <w:t>(акционер)</w:t>
            </w:r>
            <w:r w:rsidR="002328BB" w:rsidRPr="009E721C">
              <w:t xml:space="preserve"> </w:t>
            </w:r>
            <w:r w:rsidR="00314469" w:rsidRPr="009E721C">
              <w:t>является</w:t>
            </w:r>
            <w:r w:rsidR="002328BB" w:rsidRPr="009E721C">
              <w:t xml:space="preserve"> </w:t>
            </w:r>
            <w:r w:rsidR="00314469" w:rsidRPr="009E721C">
              <w:t>единоличным</w:t>
            </w:r>
            <w:r w:rsidR="002328BB" w:rsidRPr="009E721C">
              <w:t xml:space="preserve"> </w:t>
            </w:r>
            <w:r w:rsidR="00314469" w:rsidRPr="009E721C">
              <w:t>исполнительным</w:t>
            </w:r>
            <w:r w:rsidR="002328BB" w:rsidRPr="009E721C">
              <w:t xml:space="preserve"> </w:t>
            </w:r>
            <w:r w:rsidR="00314469" w:rsidRPr="009E721C">
              <w:t>органом</w:t>
            </w:r>
            <w:r w:rsidRPr="009E721C">
              <w:t>;</w:t>
            </w:r>
            <w:bookmarkEnd w:id="176"/>
            <w:r w:rsidR="002328BB" w:rsidRPr="009E721C">
              <w:t xml:space="preserve"> </w:t>
            </w:r>
          </w:p>
          <w:p w:rsidR="00183811" w:rsidRPr="009E721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9E721C">
              <w:t>отсканированный</w:t>
            </w:r>
            <w:r w:rsidR="002328BB" w:rsidRPr="009E721C">
              <w:t xml:space="preserve"> </w:t>
            </w:r>
            <w:r w:rsidRPr="009E721C">
              <w:t>оригинал</w:t>
            </w:r>
            <w:r w:rsidR="002328BB" w:rsidRPr="009E721C">
              <w:t xml:space="preserve"> </w:t>
            </w:r>
            <w:r w:rsidRPr="009E721C">
              <w:t>решения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одобрении</w:t>
            </w:r>
            <w:r w:rsidR="002328BB" w:rsidRPr="009E721C">
              <w:t xml:space="preserve"> </w:t>
            </w:r>
            <w:r w:rsidRPr="009E721C">
              <w:t>или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совершении</w:t>
            </w:r>
            <w:r w:rsidR="002328BB" w:rsidRPr="009E721C">
              <w:t xml:space="preserve"> </w:t>
            </w:r>
            <w:r w:rsidRPr="009E721C">
              <w:t>сделки</w:t>
            </w:r>
            <w:r w:rsidR="002328BB" w:rsidRPr="009E721C">
              <w:t xml:space="preserve"> </w:t>
            </w:r>
            <w:r w:rsidRPr="009E721C">
              <w:t>с</w:t>
            </w:r>
            <w:r w:rsidR="002328BB" w:rsidRPr="009E721C">
              <w:t xml:space="preserve"> </w:t>
            </w:r>
            <w:r w:rsidRPr="009E721C">
              <w:t>заинтересованностью,</w:t>
            </w:r>
            <w:r w:rsidR="002328BB" w:rsidRPr="009E721C">
              <w:t xml:space="preserve"> </w:t>
            </w:r>
            <w:r w:rsidRPr="009E721C">
              <w:t>если</w:t>
            </w:r>
            <w:r w:rsidR="002328BB" w:rsidRPr="009E721C">
              <w:t xml:space="preserve"> </w:t>
            </w:r>
            <w:r w:rsidRPr="009E721C">
              <w:t>требование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наличии</w:t>
            </w:r>
            <w:r w:rsidR="002328BB" w:rsidRPr="009E721C">
              <w:t xml:space="preserve"> </w:t>
            </w:r>
            <w:r w:rsidRPr="009E721C">
              <w:t>такого</w:t>
            </w:r>
            <w:r w:rsidR="002328BB" w:rsidRPr="009E721C">
              <w:t xml:space="preserve"> </w:t>
            </w:r>
            <w:r w:rsidRPr="009E721C">
              <w:t>одобрения</w:t>
            </w:r>
            <w:r w:rsidR="002328BB" w:rsidRPr="009E721C">
              <w:t xml:space="preserve"> </w:t>
            </w:r>
            <w:r w:rsidRPr="009E721C">
              <w:t>установлено</w:t>
            </w:r>
            <w:r w:rsidR="002328BB" w:rsidRPr="009E721C">
              <w:t xml:space="preserve"> </w:t>
            </w:r>
            <w:r w:rsidRPr="009E721C">
              <w:t>законодательством</w:t>
            </w:r>
            <w:r w:rsidR="002328BB" w:rsidRPr="009E721C">
              <w:t xml:space="preserve"> </w:t>
            </w:r>
            <w:r w:rsidRPr="009E721C">
              <w:t>Российской</w:t>
            </w:r>
            <w:r w:rsidR="002328BB" w:rsidRPr="009E721C">
              <w:t xml:space="preserve"> </w:t>
            </w:r>
            <w:r w:rsidRPr="009E721C">
              <w:t>Федерации,</w:t>
            </w:r>
            <w:r w:rsidR="002328BB" w:rsidRPr="009E721C">
              <w:t xml:space="preserve"> </w:t>
            </w:r>
            <w:r w:rsidRPr="009E721C">
              <w:t>учредительными</w:t>
            </w:r>
            <w:r w:rsidR="002328BB" w:rsidRPr="009E721C">
              <w:t xml:space="preserve"> </w:t>
            </w:r>
            <w:r w:rsidRPr="009E721C">
              <w:t>документации</w:t>
            </w:r>
            <w:r w:rsidR="002328BB" w:rsidRPr="009E721C">
              <w:t xml:space="preserve"> </w:t>
            </w:r>
            <w:r w:rsidRPr="009E721C">
              <w:t>юридического</w:t>
            </w:r>
            <w:r w:rsidR="002328BB" w:rsidRPr="009E721C">
              <w:t xml:space="preserve"> </w:t>
            </w:r>
            <w:r w:rsidRPr="009E721C">
              <w:t>лица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если</w:t>
            </w:r>
            <w:r w:rsidR="002328BB" w:rsidRPr="009E721C">
              <w:t xml:space="preserve"> </w:t>
            </w:r>
            <w:r w:rsidRPr="009E721C">
              <w:t>для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выполнение</w:t>
            </w:r>
            <w:r w:rsidR="002328BB" w:rsidRPr="009E721C">
              <w:t xml:space="preserve"> </w:t>
            </w:r>
            <w:r w:rsidRPr="009E721C">
              <w:t>договора</w:t>
            </w:r>
            <w:r w:rsidR="002328BB" w:rsidRPr="009E721C">
              <w:t xml:space="preserve"> </w:t>
            </w:r>
            <w:r w:rsidRPr="009E721C">
              <w:t>или</w:t>
            </w:r>
            <w:r w:rsidR="002328BB" w:rsidRPr="009E721C">
              <w:t xml:space="preserve"> </w:t>
            </w:r>
            <w:r w:rsidRPr="009E721C">
              <w:t>предоставление</w:t>
            </w:r>
            <w:r w:rsidR="002328BB" w:rsidRPr="009E721C">
              <w:t xml:space="preserve"> </w:t>
            </w:r>
            <w:r w:rsidRPr="009E721C">
              <w:t>обеспечения</w:t>
            </w:r>
            <w:r w:rsidR="002328BB" w:rsidRPr="009E721C">
              <w:t xml:space="preserve"> </w:t>
            </w:r>
            <w:r w:rsidRPr="009E721C">
              <w:t>заявки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участие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запросе</w:t>
            </w:r>
            <w:r w:rsidR="002328BB" w:rsidRPr="009E721C">
              <w:t xml:space="preserve"> </w:t>
            </w:r>
            <w:r w:rsidRPr="009E721C">
              <w:t>цен,</w:t>
            </w:r>
            <w:r w:rsidR="002328BB" w:rsidRPr="009E721C">
              <w:t xml:space="preserve"> </w:t>
            </w:r>
            <w:r w:rsidRPr="009E721C">
              <w:t>обеспечение</w:t>
            </w:r>
            <w:r w:rsidR="002328BB" w:rsidRPr="009E721C">
              <w:t xml:space="preserve"> </w:t>
            </w:r>
            <w:r w:rsidRPr="009E721C">
              <w:t>договора</w:t>
            </w:r>
            <w:r w:rsidR="002328BB" w:rsidRPr="009E721C">
              <w:t xml:space="preserve"> </w:t>
            </w:r>
            <w:r w:rsidRPr="009E721C">
              <w:t>является</w:t>
            </w:r>
            <w:r w:rsidR="002328BB" w:rsidRPr="009E721C">
              <w:t xml:space="preserve"> </w:t>
            </w:r>
            <w:r w:rsidRPr="009E721C">
              <w:t>сделкой</w:t>
            </w:r>
            <w:r w:rsidR="002328BB" w:rsidRPr="009E721C">
              <w:t xml:space="preserve"> </w:t>
            </w:r>
            <w:r w:rsidRPr="009E721C">
              <w:t>с</w:t>
            </w:r>
            <w:r w:rsidR="002328BB" w:rsidRPr="009E721C">
              <w:t xml:space="preserve"> </w:t>
            </w:r>
            <w:r w:rsidRPr="009E721C">
              <w:t>заинтересованностью,</w:t>
            </w:r>
            <w:r w:rsidR="002328BB" w:rsidRPr="009E721C">
              <w:t xml:space="preserve"> </w:t>
            </w:r>
            <w:r w:rsidRPr="009E721C">
              <w:t>либо</w:t>
            </w:r>
            <w:r w:rsidR="002328BB" w:rsidRPr="009E721C">
              <w:t xml:space="preserve"> </w:t>
            </w:r>
            <w:r w:rsidRPr="009E721C">
              <w:t>письмо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том,</w:t>
            </w:r>
            <w:r w:rsidR="002328BB" w:rsidRPr="009E721C">
              <w:t xml:space="preserve"> </w:t>
            </w:r>
            <w:r w:rsidRPr="009E721C">
              <w:t>что</w:t>
            </w:r>
            <w:r w:rsidR="002328BB" w:rsidRPr="009E721C">
              <w:t xml:space="preserve"> </w:t>
            </w:r>
            <w:r w:rsidRPr="009E721C">
              <w:t>данная</w:t>
            </w:r>
            <w:r w:rsidR="002328BB" w:rsidRPr="009E721C">
              <w:t xml:space="preserve"> </w:t>
            </w:r>
            <w:r w:rsidRPr="009E721C">
              <w:t>сделка</w:t>
            </w:r>
            <w:r w:rsidR="002328BB" w:rsidRPr="009E721C">
              <w:t xml:space="preserve"> </w:t>
            </w:r>
            <w:r w:rsidRPr="009E721C">
              <w:t>для</w:t>
            </w:r>
            <w:r w:rsidR="002328BB" w:rsidRPr="009E721C">
              <w:t xml:space="preserve"> </w:t>
            </w:r>
            <w:r w:rsidRPr="009E721C">
              <w:t>такого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не</w:t>
            </w:r>
            <w:r w:rsidR="002328BB" w:rsidRPr="009E721C">
              <w:t xml:space="preserve"> </w:t>
            </w:r>
            <w:r w:rsidRPr="009E721C">
              <w:t>является</w:t>
            </w:r>
            <w:r w:rsidR="002328BB" w:rsidRPr="009E721C">
              <w:t xml:space="preserve"> </w:t>
            </w:r>
            <w:r w:rsidRPr="009E721C">
              <w:t>сделкой</w:t>
            </w:r>
            <w:r w:rsidR="002328BB" w:rsidRPr="009E721C">
              <w:t xml:space="preserve"> </w:t>
            </w:r>
            <w:r w:rsidRPr="009E721C">
              <w:t>с</w:t>
            </w:r>
            <w:r w:rsidR="002328BB" w:rsidRPr="009E721C">
              <w:t xml:space="preserve"> </w:t>
            </w:r>
            <w:r w:rsidRPr="009E721C">
              <w:t>заинтересованностью</w:t>
            </w:r>
            <w:r w:rsidR="002328BB" w:rsidRPr="009E721C">
              <w:t xml:space="preserve"> </w:t>
            </w:r>
            <w:r w:rsidR="00314469" w:rsidRPr="009E721C">
              <w:t>или</w:t>
            </w:r>
            <w:r w:rsidR="002328BB" w:rsidRPr="009E721C">
              <w:t xml:space="preserve"> </w:t>
            </w:r>
            <w:r w:rsidR="00314469" w:rsidRPr="009E721C">
              <w:t>письмо</w:t>
            </w:r>
            <w:r w:rsidR="002328BB" w:rsidRPr="009E721C">
              <w:t xml:space="preserve"> </w:t>
            </w:r>
            <w:r w:rsidR="00314469" w:rsidRPr="009E721C">
              <w:t>о</w:t>
            </w:r>
            <w:r w:rsidR="002328BB" w:rsidRPr="009E721C">
              <w:t xml:space="preserve"> </w:t>
            </w:r>
            <w:r w:rsidR="00314469" w:rsidRPr="009E721C">
              <w:t>том,</w:t>
            </w:r>
            <w:r w:rsidR="002328BB" w:rsidRPr="009E721C">
              <w:t xml:space="preserve"> </w:t>
            </w:r>
            <w:r w:rsidR="00314469" w:rsidRPr="009E721C">
              <w:t>что</w:t>
            </w:r>
            <w:r w:rsidR="002328BB" w:rsidRPr="009E721C">
              <w:t xml:space="preserve"> </w:t>
            </w:r>
            <w:r w:rsidR="00314469" w:rsidRPr="009E721C">
              <w:t>организация</w:t>
            </w:r>
            <w:r w:rsidR="002328BB" w:rsidRPr="009E721C">
              <w:t xml:space="preserve"> </w:t>
            </w:r>
            <w:r w:rsidR="00314469" w:rsidRPr="009E721C">
              <w:t>не</w:t>
            </w:r>
            <w:r w:rsidR="002328BB" w:rsidRPr="009E721C">
              <w:t xml:space="preserve"> </w:t>
            </w:r>
            <w:r w:rsidR="00314469" w:rsidRPr="009E721C">
              <w:t>попадает</w:t>
            </w:r>
            <w:r w:rsidR="002328BB" w:rsidRPr="009E721C">
              <w:t xml:space="preserve"> </w:t>
            </w:r>
            <w:r w:rsidR="00314469" w:rsidRPr="009E721C">
              <w:t>под</w:t>
            </w:r>
            <w:r w:rsidR="002328BB" w:rsidRPr="009E721C">
              <w:t xml:space="preserve"> </w:t>
            </w:r>
            <w:r w:rsidR="00314469" w:rsidRPr="009E721C">
              <w:t>действие</w:t>
            </w:r>
            <w:r w:rsidR="002328BB" w:rsidRPr="009E721C">
              <w:t xml:space="preserve"> </w:t>
            </w:r>
            <w:r w:rsidR="00314469" w:rsidRPr="009E721C">
              <w:t>такого</w:t>
            </w:r>
            <w:r w:rsidR="002328BB" w:rsidRPr="009E721C">
              <w:t xml:space="preserve"> </w:t>
            </w:r>
            <w:r w:rsidR="00314469" w:rsidRPr="009E721C">
              <w:t>требования</w:t>
            </w:r>
            <w:r w:rsidR="002328BB" w:rsidRPr="009E721C">
              <w:t xml:space="preserve"> </w:t>
            </w:r>
            <w:r w:rsidR="00314469" w:rsidRPr="009E721C">
              <w:t>закона,</w:t>
            </w:r>
            <w:r w:rsidR="002328BB" w:rsidRPr="009E721C">
              <w:t xml:space="preserve"> </w:t>
            </w:r>
            <w:r w:rsidR="00314469" w:rsidRPr="009E721C">
              <w:t>поскольку</w:t>
            </w:r>
            <w:r w:rsidR="002328BB" w:rsidRPr="009E721C">
              <w:t xml:space="preserve"> </w:t>
            </w:r>
            <w:r w:rsidR="00314469" w:rsidRPr="009E721C">
              <w:t>единственный</w:t>
            </w:r>
            <w:r w:rsidR="002328BB" w:rsidRPr="009E721C">
              <w:t xml:space="preserve"> </w:t>
            </w:r>
            <w:r w:rsidR="00314469" w:rsidRPr="009E721C">
              <w:t>участник</w:t>
            </w:r>
            <w:r w:rsidR="002328BB" w:rsidRPr="009E721C">
              <w:t xml:space="preserve"> </w:t>
            </w:r>
            <w:r w:rsidR="00314469" w:rsidRPr="009E721C">
              <w:t>(акционер)</w:t>
            </w:r>
            <w:r w:rsidR="002328BB" w:rsidRPr="009E721C">
              <w:t xml:space="preserve"> </w:t>
            </w:r>
            <w:r w:rsidR="00314469" w:rsidRPr="009E721C">
              <w:t>является</w:t>
            </w:r>
            <w:r w:rsidR="002328BB" w:rsidRPr="009E721C">
              <w:t xml:space="preserve"> </w:t>
            </w:r>
            <w:r w:rsidR="00314469" w:rsidRPr="009E721C">
              <w:t>единоличным</w:t>
            </w:r>
            <w:r w:rsidR="002328BB" w:rsidRPr="009E721C">
              <w:t xml:space="preserve"> </w:t>
            </w:r>
            <w:r w:rsidR="00314469" w:rsidRPr="009E721C">
              <w:t>исполнительным</w:t>
            </w:r>
            <w:r w:rsidR="002328BB" w:rsidRPr="009E721C">
              <w:t xml:space="preserve"> </w:t>
            </w:r>
            <w:r w:rsidR="00314469" w:rsidRPr="009E721C">
              <w:t>органом</w:t>
            </w:r>
            <w:r w:rsidRPr="009E721C">
              <w:t>.</w:t>
            </w:r>
            <w:bookmarkEnd w:id="179"/>
          </w:p>
          <w:p w:rsidR="00183811" w:rsidRPr="009E721C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9E721C">
              <w:t>В</w:t>
            </w:r>
            <w:r w:rsidR="002328BB" w:rsidRPr="009E721C">
              <w:t xml:space="preserve"> </w:t>
            </w:r>
            <w:r w:rsidRPr="009E721C">
              <w:t>случае,</w:t>
            </w:r>
            <w:r w:rsidR="002328BB" w:rsidRPr="009E721C">
              <w:t xml:space="preserve"> </w:t>
            </w:r>
            <w:r w:rsidRPr="009E721C">
              <w:t>если</w:t>
            </w:r>
            <w:r w:rsidR="002328BB" w:rsidRPr="009E721C">
              <w:t xml:space="preserve"> </w:t>
            </w:r>
            <w:r w:rsidRPr="009E721C">
              <w:t>получение</w:t>
            </w:r>
            <w:r w:rsidR="002328BB" w:rsidRPr="009E721C">
              <w:t xml:space="preserve"> </w:t>
            </w:r>
            <w:r w:rsidRPr="009E721C">
              <w:t>решения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одобрении</w:t>
            </w:r>
            <w:r w:rsidR="002328BB" w:rsidRPr="009E721C">
              <w:t xml:space="preserve"> </w:t>
            </w:r>
            <w:r w:rsidRPr="009E721C">
              <w:t>или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совершении</w:t>
            </w:r>
            <w:r w:rsidR="002328BB" w:rsidRPr="009E721C">
              <w:t xml:space="preserve"> </w:t>
            </w:r>
            <w:r w:rsidRPr="009E721C">
              <w:t>крупной</w:t>
            </w:r>
            <w:r w:rsidR="002328BB" w:rsidRPr="009E721C">
              <w:t xml:space="preserve"> </w:t>
            </w:r>
            <w:r w:rsidRPr="009E721C">
              <w:t>сделки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(или)</w:t>
            </w:r>
            <w:r w:rsidR="002328BB" w:rsidRPr="009E721C">
              <w:t xml:space="preserve"> </w:t>
            </w:r>
            <w:r w:rsidRPr="009E721C">
              <w:t>решения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одобрении</w:t>
            </w:r>
            <w:r w:rsidR="002328BB" w:rsidRPr="009E721C">
              <w:t xml:space="preserve"> </w:t>
            </w:r>
            <w:r w:rsidRPr="009E721C">
              <w:t>или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совершении</w:t>
            </w:r>
            <w:r w:rsidR="002328BB" w:rsidRPr="009E721C">
              <w:t xml:space="preserve"> </w:t>
            </w:r>
            <w:r w:rsidRPr="009E721C">
              <w:t>сделки</w:t>
            </w:r>
            <w:r w:rsidR="002328BB" w:rsidRPr="009E721C">
              <w:t xml:space="preserve"> </w:t>
            </w:r>
            <w:r w:rsidRPr="009E721C">
              <w:t>с</w:t>
            </w:r>
            <w:r w:rsidR="002328BB" w:rsidRPr="009E721C">
              <w:t xml:space="preserve"> </w:t>
            </w:r>
            <w:r w:rsidRPr="009E721C">
              <w:t>заинтересованностью,</w:t>
            </w:r>
            <w:r w:rsidR="002328BB" w:rsidRPr="009E721C">
              <w:t xml:space="preserve"> </w:t>
            </w:r>
            <w:r w:rsidRPr="009E721C">
              <w:t>указанных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rPr>
                <w:u w:val="single"/>
              </w:rPr>
              <w:t>пунктах</w:t>
            </w:r>
            <w:r w:rsidR="002328BB" w:rsidRPr="009E721C">
              <w:rPr>
                <w:u w:val="single"/>
              </w:rPr>
              <w:t xml:space="preserve"> </w:t>
            </w:r>
            <w:r w:rsidRPr="009E721C">
              <w:rPr>
                <w:u w:val="single"/>
              </w:rPr>
              <w:fldChar w:fldCharType="begin"/>
            </w:r>
            <w:r w:rsidRPr="009E721C">
              <w:rPr>
                <w:u w:val="single"/>
              </w:rPr>
              <w:instrText xml:space="preserve"> REF _Ref317251956 \r \h </w:instrText>
            </w:r>
            <w:r w:rsidR="00A206E3" w:rsidRPr="009E721C">
              <w:rPr>
                <w:u w:val="single"/>
              </w:rPr>
              <w:instrText xml:space="preserve"> \* MERGEFORMAT </w:instrText>
            </w:r>
            <w:r w:rsidRPr="009E721C">
              <w:rPr>
                <w:u w:val="single"/>
              </w:rPr>
            </w:r>
            <w:r w:rsidRPr="009E721C">
              <w:rPr>
                <w:u w:val="single"/>
              </w:rPr>
              <w:fldChar w:fldCharType="separate"/>
            </w:r>
            <w:r w:rsidR="00D105A3" w:rsidRPr="009E721C">
              <w:rPr>
                <w:u w:val="single"/>
              </w:rPr>
              <w:t>13.3</w:t>
            </w:r>
            <w:r w:rsidRPr="009E721C">
              <w:rPr>
                <w:u w:val="single"/>
              </w:rPr>
              <w:fldChar w:fldCharType="end"/>
            </w:r>
            <w:r w:rsidR="002328BB" w:rsidRPr="009E721C">
              <w:rPr>
                <w:u w:val="single"/>
              </w:rPr>
              <w:t xml:space="preserve"> </w:t>
            </w:r>
            <w:r w:rsidRPr="009E721C">
              <w:rPr>
                <w:u w:val="single"/>
              </w:rPr>
              <w:t>и</w:t>
            </w:r>
            <w:r w:rsidR="002328BB" w:rsidRPr="009E721C">
              <w:rPr>
                <w:u w:val="single"/>
              </w:rPr>
              <w:t xml:space="preserve"> </w:t>
            </w:r>
            <w:r w:rsidRPr="009E721C">
              <w:rPr>
                <w:u w:val="single"/>
              </w:rPr>
              <w:fldChar w:fldCharType="begin"/>
            </w:r>
            <w:r w:rsidRPr="009E721C">
              <w:rPr>
                <w:u w:val="single"/>
              </w:rPr>
              <w:instrText xml:space="preserve"> REF _Ref317251962 \r \h </w:instrText>
            </w:r>
            <w:r w:rsidR="00A206E3" w:rsidRPr="009E721C">
              <w:rPr>
                <w:u w:val="single"/>
              </w:rPr>
              <w:instrText xml:space="preserve"> \* MERGEFORMAT </w:instrText>
            </w:r>
            <w:r w:rsidRPr="009E721C">
              <w:rPr>
                <w:u w:val="single"/>
              </w:rPr>
            </w:r>
            <w:r w:rsidRPr="009E721C">
              <w:rPr>
                <w:u w:val="single"/>
              </w:rPr>
              <w:fldChar w:fldCharType="separate"/>
            </w:r>
            <w:r w:rsidR="00D105A3" w:rsidRPr="009E721C">
              <w:rPr>
                <w:u w:val="single"/>
              </w:rPr>
              <w:t>13.4</w:t>
            </w:r>
            <w:r w:rsidRPr="009E721C">
              <w:rPr>
                <w:u w:val="single"/>
              </w:rPr>
              <w:fldChar w:fldCharType="end"/>
            </w:r>
            <w:r w:rsidRPr="009E721C">
              <w:t>,</w:t>
            </w:r>
            <w:r w:rsidR="002328BB" w:rsidRPr="009E721C">
              <w:t xml:space="preserve"> </w:t>
            </w:r>
            <w:r w:rsidRPr="009E721C">
              <w:t>до</w:t>
            </w:r>
            <w:r w:rsidR="002328BB" w:rsidRPr="009E721C">
              <w:t xml:space="preserve"> </w:t>
            </w:r>
            <w:r w:rsidRPr="009E721C">
              <w:t>истечения</w:t>
            </w:r>
            <w:r w:rsidR="002328BB" w:rsidRPr="009E721C">
              <w:t xml:space="preserve"> </w:t>
            </w:r>
            <w:r w:rsidRPr="009E721C">
              <w:t>срока</w:t>
            </w:r>
            <w:r w:rsidR="002328BB" w:rsidRPr="009E721C">
              <w:t xml:space="preserve"> </w:t>
            </w:r>
            <w:r w:rsidRPr="009E721C">
              <w:t>подачи</w:t>
            </w:r>
            <w:r w:rsidR="002328BB" w:rsidRPr="009E721C">
              <w:t xml:space="preserve"> </w:t>
            </w:r>
            <w:r w:rsidRPr="009E721C">
              <w:t>заявок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участие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запросе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для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невозможно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силу</w:t>
            </w:r>
            <w:r w:rsidR="002328BB" w:rsidRPr="009E721C">
              <w:t xml:space="preserve"> </w:t>
            </w:r>
            <w:r w:rsidRPr="009E721C">
              <w:t>необходимости</w:t>
            </w:r>
            <w:r w:rsidR="002328BB" w:rsidRPr="009E721C">
              <w:t xml:space="preserve"> </w:t>
            </w:r>
            <w:r w:rsidRPr="009E721C">
              <w:t>соблюдения</w:t>
            </w:r>
            <w:r w:rsidR="002328BB" w:rsidRPr="009E721C">
              <w:t xml:space="preserve"> </w:t>
            </w:r>
            <w:r w:rsidRPr="009E721C">
              <w:t>установленного</w:t>
            </w:r>
            <w:r w:rsidR="002328BB" w:rsidRPr="009E721C">
              <w:t xml:space="preserve"> </w:t>
            </w:r>
            <w:r w:rsidRPr="009E721C">
              <w:t>законодательством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учредительными</w:t>
            </w:r>
            <w:r w:rsidR="002328BB" w:rsidRPr="009E721C">
              <w:t xml:space="preserve"> </w:t>
            </w:r>
            <w:r w:rsidRPr="009E721C">
              <w:t>документами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порядка</w:t>
            </w:r>
            <w:r w:rsidR="002328BB" w:rsidRPr="009E721C">
              <w:t xml:space="preserve"> </w:t>
            </w:r>
            <w:r w:rsidRPr="009E721C">
              <w:t>созыва</w:t>
            </w:r>
            <w:r w:rsidR="002328BB" w:rsidRPr="009E721C">
              <w:t xml:space="preserve"> </w:t>
            </w:r>
            <w:r w:rsidRPr="009E721C">
              <w:t>заседания</w:t>
            </w:r>
            <w:r w:rsidR="002328BB" w:rsidRPr="009E721C">
              <w:t xml:space="preserve"> </w:t>
            </w:r>
            <w:r w:rsidRPr="009E721C">
              <w:t>органа,</w:t>
            </w:r>
            <w:r w:rsidR="002328BB" w:rsidRPr="009E721C">
              <w:t xml:space="preserve"> </w:t>
            </w:r>
            <w:r w:rsidRPr="009E721C">
              <w:t>к</w:t>
            </w:r>
            <w:r w:rsidR="002328BB" w:rsidRPr="009E721C">
              <w:t xml:space="preserve"> </w:t>
            </w:r>
            <w:r w:rsidRPr="009E721C">
              <w:t>компетенции</w:t>
            </w:r>
            <w:r w:rsidR="002328BB" w:rsidRPr="009E721C">
              <w:t xml:space="preserve"> </w:t>
            </w:r>
            <w:r w:rsidRPr="009E721C">
              <w:t>которого</w:t>
            </w:r>
            <w:r w:rsidR="002328BB" w:rsidRPr="009E721C">
              <w:t xml:space="preserve"> </w:t>
            </w:r>
            <w:r w:rsidRPr="009E721C">
              <w:t>относится</w:t>
            </w:r>
            <w:r w:rsidR="002328BB" w:rsidRPr="009E721C">
              <w:t xml:space="preserve"> </w:t>
            </w:r>
            <w:r w:rsidRPr="009E721C">
              <w:t>вопрос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одобрении</w:t>
            </w:r>
            <w:r w:rsidR="002328BB" w:rsidRPr="009E721C">
              <w:t xml:space="preserve"> </w:t>
            </w:r>
            <w:r w:rsidRPr="009E721C">
              <w:t>или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совершении</w:t>
            </w:r>
            <w:r w:rsidR="002328BB" w:rsidRPr="009E721C">
              <w:t xml:space="preserve"> </w:t>
            </w:r>
            <w:r w:rsidRPr="009E721C">
              <w:t>таких</w:t>
            </w:r>
            <w:r w:rsidR="002328BB" w:rsidRPr="009E721C">
              <w:t xml:space="preserve"> </w:t>
            </w:r>
            <w:r w:rsidRPr="009E721C">
              <w:t>сделок,</w:t>
            </w:r>
            <w:r w:rsidR="002328BB" w:rsidRPr="009E721C">
              <w:t xml:space="preserve"> </w:t>
            </w:r>
            <w:r w:rsidRPr="009E721C">
              <w:t>участник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обязан</w:t>
            </w:r>
            <w:r w:rsidR="002328BB" w:rsidRPr="009E721C">
              <w:t xml:space="preserve"> </w:t>
            </w:r>
            <w:r w:rsidRPr="009E721C">
              <w:t>представить</w:t>
            </w:r>
            <w:r w:rsidR="002328BB" w:rsidRPr="009E721C">
              <w:t xml:space="preserve"> </w:t>
            </w:r>
            <w:r w:rsidRPr="009E721C">
              <w:t>письмо,</w:t>
            </w:r>
            <w:r w:rsidR="002328BB" w:rsidRPr="009E721C">
              <w:t xml:space="preserve"> </w:t>
            </w:r>
            <w:r w:rsidRPr="009E721C">
              <w:t>содержащее</w:t>
            </w:r>
            <w:r w:rsidR="002328BB" w:rsidRPr="009E721C">
              <w:t xml:space="preserve"> </w:t>
            </w:r>
            <w:r w:rsidRPr="009E721C">
              <w:t>обязательство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случае</w:t>
            </w:r>
            <w:r w:rsidR="002328BB" w:rsidRPr="009E721C">
              <w:t xml:space="preserve"> </w:t>
            </w:r>
            <w:r w:rsidRPr="009E721C">
              <w:t>признания</w:t>
            </w:r>
            <w:r w:rsidR="002328BB" w:rsidRPr="009E721C">
              <w:t xml:space="preserve"> </w:t>
            </w:r>
            <w:r w:rsidRPr="009E721C">
              <w:t>его</w:t>
            </w:r>
            <w:r w:rsidR="002328BB" w:rsidRPr="009E721C">
              <w:t xml:space="preserve"> </w:t>
            </w:r>
            <w:r w:rsidRPr="009E721C">
              <w:t>победителем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представить</w:t>
            </w:r>
            <w:r w:rsidR="002328BB" w:rsidRPr="009E721C">
              <w:t xml:space="preserve"> </w:t>
            </w:r>
            <w:r w:rsidRPr="009E721C">
              <w:t>вышеуказанные</w:t>
            </w:r>
            <w:r w:rsidR="002328BB" w:rsidRPr="009E721C">
              <w:t xml:space="preserve"> </w:t>
            </w:r>
            <w:r w:rsidRPr="009E721C">
              <w:t>решения</w:t>
            </w:r>
            <w:r w:rsidR="002328BB" w:rsidRPr="009E721C">
              <w:t xml:space="preserve"> </w:t>
            </w:r>
            <w:r w:rsidRPr="009E721C">
              <w:t>до</w:t>
            </w:r>
            <w:r w:rsidR="002328BB" w:rsidRPr="009E721C">
              <w:t xml:space="preserve"> </w:t>
            </w:r>
            <w:r w:rsidRPr="009E721C">
              <w:t>момента</w:t>
            </w:r>
            <w:r w:rsidR="002328BB" w:rsidRPr="009E721C">
              <w:t xml:space="preserve"> </w:t>
            </w:r>
            <w:r w:rsidRPr="009E721C">
              <w:t>заключения</w:t>
            </w:r>
            <w:r w:rsidR="002328BB" w:rsidRPr="009E721C">
              <w:t xml:space="preserve"> </w:t>
            </w:r>
            <w:r w:rsidRPr="009E721C">
              <w:t>договора.</w:t>
            </w:r>
          </w:p>
          <w:p w:rsidR="00183811" w:rsidRPr="009E721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9E721C">
              <w:t>отсканированный</w:t>
            </w:r>
            <w:r w:rsidR="002328BB" w:rsidRPr="009E721C">
              <w:t xml:space="preserve"> </w:t>
            </w:r>
            <w:r w:rsidRPr="009E721C">
              <w:t>оригинал</w:t>
            </w:r>
            <w:r w:rsidR="002328BB" w:rsidRPr="009E721C">
              <w:t xml:space="preserve"> </w:t>
            </w:r>
            <w:r w:rsidRPr="009E721C">
              <w:t>уведомления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возможности</w:t>
            </w:r>
            <w:r w:rsidR="002328BB" w:rsidRPr="009E721C">
              <w:t xml:space="preserve"> </w:t>
            </w:r>
            <w:r w:rsidRPr="009E721C">
              <w:t>применения</w:t>
            </w:r>
            <w:r w:rsidR="002328BB" w:rsidRPr="009E721C">
              <w:t xml:space="preserve"> </w:t>
            </w:r>
            <w:r w:rsidRPr="009E721C">
              <w:t>участником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упрощенной</w:t>
            </w:r>
            <w:r w:rsidR="002328BB" w:rsidRPr="009E721C">
              <w:t xml:space="preserve"> </w:t>
            </w:r>
            <w:r w:rsidRPr="009E721C">
              <w:t>системы</w:t>
            </w:r>
            <w:r w:rsidR="002328BB" w:rsidRPr="009E721C">
              <w:t xml:space="preserve"> </w:t>
            </w:r>
            <w:r w:rsidRPr="009E721C">
              <w:t>налогообложения</w:t>
            </w:r>
            <w:r w:rsidR="002328BB" w:rsidRPr="009E721C">
              <w:t xml:space="preserve"> </w:t>
            </w:r>
            <w:r w:rsidRPr="009E721C">
              <w:t>(для</w:t>
            </w:r>
            <w:r w:rsidR="002328BB" w:rsidRPr="009E721C">
              <w:t xml:space="preserve"> </w:t>
            </w:r>
            <w:r w:rsidRPr="009E721C">
              <w:t>участников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цен,</w:t>
            </w:r>
            <w:r w:rsidR="002328BB" w:rsidRPr="009E721C">
              <w:t xml:space="preserve"> </w:t>
            </w:r>
            <w:r w:rsidRPr="009E721C">
              <w:t>применяющих</w:t>
            </w:r>
            <w:r w:rsidR="002328BB" w:rsidRPr="009E721C">
              <w:t xml:space="preserve"> </w:t>
            </w:r>
            <w:r w:rsidRPr="009E721C">
              <w:t>ее)</w:t>
            </w:r>
            <w:bookmarkEnd w:id="180"/>
            <w:r w:rsidRPr="009E721C">
              <w:t>.</w:t>
            </w:r>
          </w:p>
          <w:p w:rsidR="00183811" w:rsidRPr="009E721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9E721C">
              <w:lastRenderedPageBreak/>
              <w:t>документы,</w:t>
            </w:r>
            <w:r w:rsidR="002328BB" w:rsidRPr="009E721C">
              <w:t xml:space="preserve"> </w:t>
            </w:r>
            <w:r w:rsidRPr="009E721C">
              <w:t>подтверждающие</w:t>
            </w:r>
            <w:r w:rsidR="002328BB" w:rsidRPr="009E721C">
              <w:t xml:space="preserve"> </w:t>
            </w:r>
            <w:r w:rsidRPr="009E721C">
              <w:t>сведения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цепочке</w:t>
            </w:r>
            <w:r w:rsidR="002328BB" w:rsidRPr="009E721C">
              <w:t xml:space="preserve"> </w:t>
            </w:r>
            <w:r w:rsidRPr="009E721C">
              <w:t>собственников,</w:t>
            </w:r>
            <w:r w:rsidR="002328BB" w:rsidRPr="009E721C">
              <w:t xml:space="preserve"> </w:t>
            </w:r>
            <w:r w:rsidRPr="009E721C">
              <w:t>включая</w:t>
            </w:r>
            <w:r w:rsidR="002328BB" w:rsidRPr="009E721C">
              <w:t xml:space="preserve"> </w:t>
            </w:r>
            <w:r w:rsidRPr="009E721C">
              <w:t>бенефициаров</w:t>
            </w:r>
            <w:r w:rsidR="002328BB" w:rsidRPr="009E721C">
              <w:t xml:space="preserve"> </w:t>
            </w:r>
            <w:r w:rsidRPr="009E721C">
              <w:t>(в</w:t>
            </w:r>
            <w:r w:rsidR="002328BB" w:rsidRPr="009E721C">
              <w:t xml:space="preserve"> </w:t>
            </w:r>
            <w:r w:rsidRPr="009E721C">
              <w:t>том</w:t>
            </w:r>
            <w:r w:rsidR="002328BB" w:rsidRPr="009E721C">
              <w:t xml:space="preserve"> </w:t>
            </w:r>
            <w:r w:rsidRPr="009E721C">
              <w:t>числе</w:t>
            </w:r>
            <w:r w:rsidR="002328BB" w:rsidRPr="009E721C">
              <w:t xml:space="preserve"> </w:t>
            </w:r>
            <w:r w:rsidRPr="009E721C">
              <w:t>конечных)</w:t>
            </w:r>
            <w:bookmarkEnd w:id="177"/>
            <w:r w:rsidRPr="009E721C">
              <w:t>.</w:t>
            </w:r>
            <w:bookmarkEnd w:id="181"/>
          </w:p>
          <w:p w:rsidR="00183811" w:rsidRPr="009E721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E721C">
              <w:t>отсканированный</w:t>
            </w:r>
            <w:r w:rsidR="002328BB" w:rsidRPr="009E721C">
              <w:t xml:space="preserve"> </w:t>
            </w:r>
            <w:r w:rsidRPr="009E721C">
              <w:t>оригинал</w:t>
            </w:r>
            <w:r w:rsidR="002328BB" w:rsidRPr="009E721C">
              <w:t xml:space="preserve"> </w:t>
            </w:r>
            <w:r w:rsidRPr="009E721C">
              <w:t>полученной</w:t>
            </w:r>
            <w:r w:rsidR="002328BB" w:rsidRPr="009E721C">
              <w:t xml:space="preserve"> </w:t>
            </w:r>
            <w:r w:rsidRPr="009E721C">
              <w:t>не</w:t>
            </w:r>
            <w:r w:rsidR="002328BB" w:rsidRPr="009E721C">
              <w:t xml:space="preserve"> </w:t>
            </w:r>
            <w:r w:rsidRPr="009E721C">
              <w:t>ранее</w:t>
            </w:r>
            <w:r w:rsidR="002328BB" w:rsidRPr="009E721C">
              <w:t xml:space="preserve"> </w:t>
            </w:r>
            <w:r w:rsidRPr="009E721C">
              <w:t>чем</w:t>
            </w:r>
            <w:r w:rsidR="002328BB" w:rsidRPr="009E721C">
              <w:t xml:space="preserve"> </w:t>
            </w:r>
            <w:r w:rsidRPr="009E721C">
              <w:t>за</w:t>
            </w:r>
            <w:r w:rsidR="002328BB" w:rsidRPr="009E721C">
              <w:t xml:space="preserve"> </w:t>
            </w:r>
            <w:r w:rsidRPr="009E721C">
              <w:t>6</w:t>
            </w:r>
            <w:r w:rsidR="002328BB" w:rsidRPr="009E721C">
              <w:t xml:space="preserve"> </w:t>
            </w:r>
            <w:r w:rsidRPr="009E721C">
              <w:t>месяцев</w:t>
            </w:r>
            <w:r w:rsidR="002328BB" w:rsidRPr="009E721C">
              <w:t xml:space="preserve"> </w:t>
            </w:r>
            <w:r w:rsidRPr="009E721C">
              <w:t>(а</w:t>
            </w:r>
            <w:r w:rsidR="002328BB" w:rsidRPr="009E721C">
              <w:t xml:space="preserve"> </w:t>
            </w:r>
            <w:r w:rsidRPr="009E721C">
              <w:t>если</w:t>
            </w:r>
            <w:r w:rsidR="002328BB" w:rsidRPr="009E721C">
              <w:t xml:space="preserve"> </w:t>
            </w:r>
            <w:r w:rsidRPr="009E721C">
              <w:t>были</w:t>
            </w:r>
            <w:r w:rsidR="002328BB" w:rsidRPr="009E721C">
              <w:t xml:space="preserve"> </w:t>
            </w:r>
            <w:r w:rsidRPr="009E721C">
              <w:t>изменения</w:t>
            </w:r>
            <w:r w:rsidR="002328BB" w:rsidRPr="009E721C">
              <w:t xml:space="preserve"> </w:t>
            </w:r>
            <w:r w:rsidRPr="009E721C">
              <w:t>—</w:t>
            </w:r>
            <w:r w:rsidR="002328BB" w:rsidRPr="009E721C">
              <w:t xml:space="preserve"> </w:t>
            </w:r>
            <w:r w:rsidRPr="009E721C">
              <w:t>то</w:t>
            </w:r>
            <w:r w:rsidR="002328BB" w:rsidRPr="009E721C">
              <w:t xml:space="preserve"> </w:t>
            </w:r>
            <w:r w:rsidRPr="009E721C">
              <w:t>не</w:t>
            </w:r>
            <w:r w:rsidR="002328BB" w:rsidRPr="009E721C">
              <w:t xml:space="preserve"> </w:t>
            </w:r>
            <w:r w:rsidRPr="009E721C">
              <w:t>ранее</w:t>
            </w:r>
            <w:r w:rsidR="002328BB" w:rsidRPr="009E721C">
              <w:t xml:space="preserve"> </w:t>
            </w:r>
            <w:r w:rsidRPr="009E721C">
              <w:t>внесения</w:t>
            </w:r>
            <w:r w:rsidR="002328BB" w:rsidRPr="009E721C">
              <w:t xml:space="preserve"> </w:t>
            </w:r>
            <w:r w:rsidRPr="009E721C">
              <w:t>таких</w:t>
            </w:r>
            <w:r w:rsidR="002328BB" w:rsidRPr="009E721C">
              <w:t xml:space="preserve"> </w:t>
            </w:r>
            <w:r w:rsidRPr="009E721C">
              <w:t>изменений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соответствующий</w:t>
            </w:r>
            <w:r w:rsidR="002328BB" w:rsidRPr="009E721C">
              <w:t xml:space="preserve"> </w:t>
            </w:r>
            <w:r w:rsidRPr="009E721C">
              <w:t>реестр)</w:t>
            </w:r>
            <w:r w:rsidR="002328BB" w:rsidRPr="009E721C">
              <w:t xml:space="preserve"> </w:t>
            </w:r>
            <w:r w:rsidRPr="009E721C">
              <w:t>до</w:t>
            </w:r>
            <w:r w:rsidR="002328BB" w:rsidRPr="009E721C">
              <w:t xml:space="preserve"> </w:t>
            </w:r>
            <w:r w:rsidRPr="009E721C">
              <w:t>дня</w:t>
            </w:r>
            <w:r w:rsidR="002328BB" w:rsidRPr="009E721C">
              <w:t xml:space="preserve"> </w:t>
            </w:r>
            <w:r w:rsidRPr="009E721C">
              <w:t>размещения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официальном</w:t>
            </w:r>
            <w:r w:rsidR="002328BB" w:rsidRPr="009E721C">
              <w:t xml:space="preserve"> </w:t>
            </w:r>
            <w:r w:rsidRPr="009E721C">
              <w:t>сайте</w:t>
            </w:r>
            <w:r w:rsidR="002328BB" w:rsidRPr="009E721C">
              <w:t xml:space="preserve"> </w:t>
            </w:r>
            <w:r w:rsidRPr="009E721C">
              <w:t>извещения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проведении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выписки</w:t>
            </w:r>
            <w:r w:rsidR="002328BB" w:rsidRPr="009E721C">
              <w:t xml:space="preserve"> </w:t>
            </w:r>
            <w:r w:rsidRPr="009E721C">
              <w:t>из</w:t>
            </w:r>
            <w:r w:rsidR="002328BB" w:rsidRPr="009E721C">
              <w:t xml:space="preserve"> </w:t>
            </w:r>
            <w:r w:rsidRPr="009E721C">
              <w:t>единого</w:t>
            </w:r>
            <w:r w:rsidR="002328BB" w:rsidRPr="009E721C">
              <w:t xml:space="preserve"> </w:t>
            </w:r>
            <w:r w:rsidRPr="009E721C">
              <w:t>государственного</w:t>
            </w:r>
            <w:r w:rsidR="002328BB" w:rsidRPr="009E721C">
              <w:t xml:space="preserve"> </w:t>
            </w:r>
            <w:r w:rsidRPr="009E721C">
              <w:t>реестра</w:t>
            </w:r>
            <w:r w:rsidR="002328BB" w:rsidRPr="009E721C">
              <w:t xml:space="preserve"> </w:t>
            </w:r>
            <w:r w:rsidRPr="009E721C">
              <w:t>юридических</w:t>
            </w:r>
            <w:r w:rsidR="002328BB" w:rsidRPr="009E721C">
              <w:t xml:space="preserve"> </w:t>
            </w:r>
            <w:r w:rsidRPr="009E721C">
              <w:t>лиц</w:t>
            </w:r>
            <w:r w:rsidR="002328BB" w:rsidRPr="009E721C">
              <w:t xml:space="preserve"> </w:t>
            </w:r>
            <w:r w:rsidRPr="009E721C">
              <w:t>(для</w:t>
            </w:r>
            <w:r w:rsidR="002328BB" w:rsidRPr="009E721C">
              <w:t xml:space="preserve"> </w:t>
            </w:r>
            <w:r w:rsidRPr="009E721C">
              <w:t>юридических</w:t>
            </w:r>
            <w:r w:rsidR="002328BB" w:rsidRPr="009E721C">
              <w:t xml:space="preserve"> </w:t>
            </w:r>
            <w:r w:rsidRPr="009E721C">
              <w:t>лиц)</w:t>
            </w:r>
            <w:r w:rsidR="002328BB" w:rsidRPr="009E721C">
              <w:t xml:space="preserve"> </w:t>
            </w:r>
            <w:r w:rsidRPr="009E721C">
              <w:t>либо</w:t>
            </w:r>
            <w:r w:rsidR="002328BB" w:rsidRPr="009E721C">
              <w:t xml:space="preserve"> </w:t>
            </w:r>
            <w:r w:rsidRPr="009E721C">
              <w:t>выписки</w:t>
            </w:r>
            <w:r w:rsidR="002328BB" w:rsidRPr="009E721C">
              <w:t xml:space="preserve"> </w:t>
            </w:r>
            <w:r w:rsidRPr="009E721C">
              <w:t>из</w:t>
            </w:r>
            <w:r w:rsidR="002328BB" w:rsidRPr="009E721C">
              <w:t xml:space="preserve"> </w:t>
            </w:r>
            <w:r w:rsidRPr="009E721C">
              <w:t>единого</w:t>
            </w:r>
            <w:r w:rsidR="002328BB" w:rsidRPr="009E721C">
              <w:t xml:space="preserve"> </w:t>
            </w:r>
            <w:r w:rsidRPr="009E721C">
              <w:t>государственного</w:t>
            </w:r>
            <w:r w:rsidR="002328BB" w:rsidRPr="009E721C">
              <w:t xml:space="preserve"> </w:t>
            </w:r>
            <w:r w:rsidRPr="009E721C">
              <w:t>реестра</w:t>
            </w:r>
            <w:r w:rsidR="002328BB" w:rsidRPr="009E721C">
              <w:t xml:space="preserve"> </w:t>
            </w:r>
            <w:r w:rsidRPr="009E721C">
              <w:t>индивидуальных</w:t>
            </w:r>
            <w:r w:rsidR="002328BB" w:rsidRPr="009E721C">
              <w:t xml:space="preserve"> </w:t>
            </w:r>
            <w:r w:rsidRPr="009E721C">
              <w:t>предпринимателей</w:t>
            </w:r>
            <w:r w:rsidR="002328BB" w:rsidRPr="009E721C">
              <w:t xml:space="preserve"> </w:t>
            </w:r>
            <w:r w:rsidRPr="009E721C">
              <w:t>(для</w:t>
            </w:r>
            <w:r w:rsidR="002328BB" w:rsidRPr="009E721C">
              <w:t xml:space="preserve"> </w:t>
            </w:r>
            <w:r w:rsidRPr="009E721C">
              <w:t>индивидуальных</w:t>
            </w:r>
            <w:r w:rsidR="002328BB" w:rsidRPr="009E721C">
              <w:t xml:space="preserve"> </w:t>
            </w:r>
            <w:r w:rsidRPr="009E721C">
              <w:t>предпринимателей),</w:t>
            </w:r>
            <w:r w:rsidR="002328BB" w:rsidRPr="009E721C">
              <w:t xml:space="preserve"> </w:t>
            </w:r>
            <w:r w:rsidRPr="009E721C">
              <w:t>копии</w:t>
            </w:r>
            <w:r w:rsidR="002328BB" w:rsidRPr="009E721C">
              <w:t xml:space="preserve"> </w:t>
            </w:r>
            <w:r w:rsidRPr="009E721C">
              <w:t>документов,</w:t>
            </w:r>
            <w:r w:rsidR="002328BB" w:rsidRPr="009E721C">
              <w:t xml:space="preserve"> </w:t>
            </w:r>
            <w:r w:rsidRPr="009E721C">
              <w:t>удостоверяющих</w:t>
            </w:r>
            <w:r w:rsidR="002328BB" w:rsidRPr="009E721C">
              <w:t xml:space="preserve"> </w:t>
            </w:r>
            <w:r w:rsidRPr="009E721C">
              <w:t>личность</w:t>
            </w:r>
            <w:r w:rsidR="002328BB" w:rsidRPr="009E721C">
              <w:t xml:space="preserve"> </w:t>
            </w:r>
            <w:r w:rsidRPr="009E721C">
              <w:t>(для</w:t>
            </w:r>
            <w:r w:rsidR="002328BB" w:rsidRPr="009E721C">
              <w:t xml:space="preserve"> </w:t>
            </w:r>
            <w:r w:rsidRPr="009E721C">
              <w:t>иных</w:t>
            </w:r>
            <w:r w:rsidR="002328BB" w:rsidRPr="009E721C">
              <w:t xml:space="preserve"> </w:t>
            </w:r>
            <w:r w:rsidRPr="009E721C">
              <w:t>физических</w:t>
            </w:r>
            <w:r w:rsidR="002328BB" w:rsidRPr="009E721C">
              <w:t xml:space="preserve"> </w:t>
            </w:r>
            <w:r w:rsidRPr="009E721C">
              <w:t>лиц);</w:t>
            </w:r>
          </w:p>
          <w:p w:rsidR="00183811" w:rsidRPr="009E721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E721C">
              <w:t>отсканированные</w:t>
            </w:r>
            <w:r w:rsidR="002328BB" w:rsidRPr="009E721C">
              <w:t xml:space="preserve"> </w:t>
            </w:r>
            <w:r w:rsidRPr="009E721C">
              <w:t>оригиналы</w:t>
            </w:r>
            <w:r w:rsidR="002328BB" w:rsidRPr="009E721C">
              <w:t xml:space="preserve"> </w:t>
            </w:r>
            <w:r w:rsidRPr="009E721C">
              <w:t>учредительных</w:t>
            </w:r>
            <w:r w:rsidR="002328BB" w:rsidRPr="009E721C">
              <w:t xml:space="preserve"> </w:t>
            </w:r>
            <w:r w:rsidRPr="009E721C">
              <w:t>документов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действующей</w:t>
            </w:r>
            <w:r w:rsidR="002328BB" w:rsidRPr="009E721C">
              <w:t xml:space="preserve"> </w:t>
            </w:r>
            <w:r w:rsidRPr="009E721C">
              <w:t>редакции</w:t>
            </w:r>
            <w:r w:rsidR="002328BB" w:rsidRPr="009E721C">
              <w:t xml:space="preserve"> </w:t>
            </w:r>
            <w:r w:rsidRPr="009E721C">
              <w:t>(для</w:t>
            </w:r>
            <w:r w:rsidR="002328BB" w:rsidRPr="009E721C">
              <w:t xml:space="preserve"> </w:t>
            </w:r>
            <w:r w:rsidRPr="009E721C">
              <w:t>юридических</w:t>
            </w:r>
            <w:r w:rsidR="002328BB" w:rsidRPr="009E721C">
              <w:t xml:space="preserve"> </w:t>
            </w:r>
            <w:r w:rsidRPr="009E721C">
              <w:t>лиц);</w:t>
            </w:r>
          </w:p>
          <w:p w:rsidR="00A02782" w:rsidRPr="009E721C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E721C">
              <w:t>подтверждение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форме</w:t>
            </w:r>
            <w:r w:rsidR="002328BB" w:rsidRPr="009E721C">
              <w:t xml:space="preserve"> </w:t>
            </w:r>
            <w:r w:rsidRPr="009E721C">
              <w:t>1</w:t>
            </w:r>
            <w:r w:rsidR="002328BB" w:rsidRPr="009E721C">
              <w:t xml:space="preserve"> </w:t>
            </w:r>
            <w:r w:rsidRPr="009E721C">
              <w:t>«Заявка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участие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запросе</w:t>
            </w:r>
            <w:r w:rsidR="002328BB" w:rsidRPr="009E721C">
              <w:t xml:space="preserve"> </w:t>
            </w:r>
            <w:r w:rsidRPr="009E721C">
              <w:t>цен»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отсутствии</w:t>
            </w:r>
            <w:r w:rsidR="002328BB" w:rsidRPr="009E721C">
              <w:t xml:space="preserve"> </w:t>
            </w:r>
            <w:r w:rsidRPr="009E721C">
              <w:t>задолженности</w:t>
            </w:r>
            <w:r w:rsidR="002328BB" w:rsidRPr="009E721C">
              <w:t xml:space="preserve"> </w:t>
            </w:r>
            <w:r w:rsidRPr="009E721C">
              <w:t>у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уплате</w:t>
            </w:r>
            <w:r w:rsidR="002328BB" w:rsidRPr="009E721C">
              <w:t xml:space="preserve"> </w:t>
            </w:r>
            <w:r w:rsidRPr="009E721C">
              <w:t>налогов,</w:t>
            </w:r>
            <w:r w:rsidR="002328BB" w:rsidRPr="009E721C">
              <w:t xml:space="preserve"> </w:t>
            </w:r>
            <w:r w:rsidRPr="009E721C">
              <w:t>сборов,</w:t>
            </w:r>
            <w:r w:rsidR="002328BB" w:rsidRPr="009E721C">
              <w:t xml:space="preserve"> </w:t>
            </w:r>
            <w:r w:rsidRPr="009E721C">
              <w:t>пеней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штрафов</w:t>
            </w:r>
            <w:r w:rsidR="001B58CD" w:rsidRPr="009E721C">
              <w:t>,</w:t>
            </w:r>
            <w:r w:rsidR="002328BB" w:rsidRPr="009E721C">
              <w:t xml:space="preserve"> </w:t>
            </w:r>
            <w:r w:rsidR="001B58CD" w:rsidRPr="009E721C">
              <w:t>превышающей</w:t>
            </w:r>
            <w:r w:rsidR="002328BB" w:rsidRPr="009E721C">
              <w:t xml:space="preserve"> </w:t>
            </w:r>
            <w:r w:rsidR="001B58CD" w:rsidRPr="009E721C">
              <w:t>двадцать</w:t>
            </w:r>
            <w:r w:rsidR="002328BB" w:rsidRPr="009E721C">
              <w:t xml:space="preserve"> </w:t>
            </w:r>
            <w:r w:rsidR="001B58CD" w:rsidRPr="009E721C">
              <w:t>пять</w:t>
            </w:r>
            <w:r w:rsidR="002328BB" w:rsidRPr="009E721C">
              <w:t xml:space="preserve"> </w:t>
            </w:r>
            <w:r w:rsidR="001B58CD" w:rsidRPr="009E721C">
              <w:t>процентов</w:t>
            </w:r>
            <w:r w:rsidR="002328BB" w:rsidRPr="009E721C">
              <w:t xml:space="preserve"> </w:t>
            </w:r>
            <w:r w:rsidR="001B58CD" w:rsidRPr="009E721C">
              <w:t>балансовой</w:t>
            </w:r>
            <w:r w:rsidR="002328BB" w:rsidRPr="009E721C">
              <w:t xml:space="preserve"> </w:t>
            </w:r>
            <w:r w:rsidR="001B58CD" w:rsidRPr="009E721C">
              <w:t>стоимости</w:t>
            </w:r>
            <w:r w:rsidR="002328BB" w:rsidRPr="009E721C">
              <w:t xml:space="preserve"> </w:t>
            </w:r>
            <w:r w:rsidR="001B58CD" w:rsidRPr="009E721C">
              <w:t>активов</w:t>
            </w:r>
            <w:r w:rsidR="002328BB" w:rsidRPr="009E721C">
              <w:t xml:space="preserve"> </w:t>
            </w:r>
            <w:r w:rsidR="001B58CD" w:rsidRPr="009E721C">
              <w:t>участника</w:t>
            </w:r>
            <w:r w:rsidR="002328BB" w:rsidRPr="009E721C">
              <w:t xml:space="preserve"> </w:t>
            </w:r>
            <w:r w:rsidR="001B58CD" w:rsidRPr="009E721C">
              <w:t>запроса</w:t>
            </w:r>
            <w:r w:rsidR="002328BB" w:rsidRPr="009E721C">
              <w:t xml:space="preserve"> </w:t>
            </w:r>
            <w:r w:rsidR="001B58CD" w:rsidRPr="009E721C">
              <w:t>цен</w:t>
            </w:r>
            <w:r w:rsidRPr="009E721C">
              <w:t>;</w:t>
            </w:r>
          </w:p>
          <w:p w:rsidR="00724441" w:rsidRPr="009E721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E721C">
              <w:t>подтверждение</w:t>
            </w:r>
            <w:r w:rsidR="002328BB" w:rsidRPr="009E721C">
              <w:t xml:space="preserve"> </w:t>
            </w:r>
            <w:r w:rsidR="000B2F08" w:rsidRPr="009E721C">
              <w:t>в</w:t>
            </w:r>
            <w:r w:rsidR="002328BB" w:rsidRPr="009E721C">
              <w:t xml:space="preserve"> </w:t>
            </w:r>
            <w:r w:rsidRPr="009E721C">
              <w:t>форме</w:t>
            </w:r>
            <w:r w:rsidR="002328BB" w:rsidRPr="009E721C">
              <w:t xml:space="preserve"> </w:t>
            </w:r>
            <w:r w:rsidR="000B2F08" w:rsidRPr="009E721C">
              <w:t>1</w:t>
            </w:r>
            <w:r w:rsidR="002328BB" w:rsidRPr="009E721C">
              <w:t xml:space="preserve"> </w:t>
            </w:r>
            <w:r w:rsidR="000B2F08" w:rsidRPr="009E721C">
              <w:t>«Заявка</w:t>
            </w:r>
            <w:r w:rsidR="002328BB" w:rsidRPr="009E721C">
              <w:t xml:space="preserve"> </w:t>
            </w:r>
            <w:r w:rsidR="000B2F08" w:rsidRPr="009E721C">
              <w:t>на</w:t>
            </w:r>
            <w:r w:rsidR="002328BB" w:rsidRPr="009E721C">
              <w:t xml:space="preserve"> </w:t>
            </w:r>
            <w:r w:rsidR="000B2F08" w:rsidRPr="009E721C">
              <w:t>участие</w:t>
            </w:r>
            <w:r w:rsidR="002328BB" w:rsidRPr="009E721C">
              <w:t xml:space="preserve"> </w:t>
            </w:r>
            <w:r w:rsidR="000B2F08" w:rsidRPr="009E721C">
              <w:t>в</w:t>
            </w:r>
            <w:r w:rsidR="002328BB" w:rsidRPr="009E721C">
              <w:t xml:space="preserve"> </w:t>
            </w:r>
            <w:r w:rsidR="000B2F08" w:rsidRPr="009E721C">
              <w:t>запросе</w:t>
            </w:r>
            <w:r w:rsidR="002328BB" w:rsidRPr="009E721C">
              <w:t xml:space="preserve"> </w:t>
            </w:r>
            <w:r w:rsidR="0001108C" w:rsidRPr="009E721C">
              <w:t>цен</w:t>
            </w:r>
            <w:r w:rsidR="000B2F08" w:rsidRPr="009E721C">
              <w:t>»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proofErr w:type="spellStart"/>
            <w:r w:rsidRPr="009E721C">
              <w:t>ненахождении</w:t>
            </w:r>
            <w:proofErr w:type="spellEnd"/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процессе</w:t>
            </w:r>
            <w:r w:rsidR="002328BB" w:rsidRPr="009E721C">
              <w:t xml:space="preserve"> </w:t>
            </w:r>
            <w:r w:rsidRPr="009E721C">
              <w:t>ликвидации</w:t>
            </w:r>
            <w:r w:rsidR="002328BB" w:rsidRPr="009E721C">
              <w:t xml:space="preserve"> </w:t>
            </w:r>
            <w:r w:rsidRPr="009E721C">
              <w:t>(для</w:t>
            </w:r>
            <w:r w:rsidR="002328BB" w:rsidRPr="009E721C">
              <w:t xml:space="preserve"> </w:t>
            </w:r>
            <w:r w:rsidRPr="009E721C">
              <w:t>юридического</w:t>
            </w:r>
            <w:r w:rsidR="002328BB" w:rsidRPr="009E721C">
              <w:t xml:space="preserve"> </w:t>
            </w:r>
            <w:r w:rsidRPr="009E721C">
              <w:t>лица),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отсутствии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отношении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решения</w:t>
            </w:r>
            <w:r w:rsidR="002328BB" w:rsidRPr="009E721C">
              <w:t xml:space="preserve"> </w:t>
            </w:r>
            <w:r w:rsidRPr="009E721C">
              <w:t>арбитражного</w:t>
            </w:r>
            <w:r w:rsidR="002328BB" w:rsidRPr="009E721C">
              <w:t xml:space="preserve"> </w:t>
            </w:r>
            <w:r w:rsidRPr="009E721C">
              <w:t>суда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признании</w:t>
            </w:r>
            <w:r w:rsidR="002328BB" w:rsidRPr="009E721C">
              <w:t xml:space="preserve"> </w:t>
            </w:r>
            <w:r w:rsidRPr="009E721C">
              <w:t>его</w:t>
            </w:r>
            <w:r w:rsidR="002328BB" w:rsidRPr="009E721C">
              <w:t xml:space="preserve"> </w:t>
            </w:r>
            <w:r w:rsidRPr="009E721C">
              <w:t>несостоятельным</w:t>
            </w:r>
            <w:r w:rsidR="002328BB" w:rsidRPr="009E721C">
              <w:t xml:space="preserve"> </w:t>
            </w:r>
            <w:r w:rsidRPr="009E721C">
              <w:t>(банкротом),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отсутствии</w:t>
            </w:r>
            <w:r w:rsidR="002328BB" w:rsidRPr="009E721C">
              <w:t xml:space="preserve"> </w:t>
            </w:r>
            <w:r w:rsidRPr="009E721C">
              <w:t>ареста</w:t>
            </w:r>
            <w:r w:rsidR="002328BB" w:rsidRPr="009E721C">
              <w:t xml:space="preserve"> </w:t>
            </w:r>
            <w:r w:rsidRPr="009E721C">
              <w:t>имущества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цен,</w:t>
            </w:r>
            <w:r w:rsidR="002328BB" w:rsidRPr="009E721C">
              <w:t xml:space="preserve"> </w:t>
            </w:r>
            <w:r w:rsidRPr="009E721C">
              <w:t>наложенного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решению</w:t>
            </w:r>
            <w:r w:rsidR="002328BB" w:rsidRPr="009E721C">
              <w:t xml:space="preserve"> </w:t>
            </w:r>
            <w:r w:rsidRPr="009E721C">
              <w:t>суда,</w:t>
            </w:r>
            <w:r w:rsidR="002328BB" w:rsidRPr="009E721C">
              <w:t xml:space="preserve"> </w:t>
            </w:r>
            <w:r w:rsidRPr="009E721C">
              <w:t>административного</w:t>
            </w:r>
            <w:r w:rsidR="002328BB" w:rsidRPr="009E721C">
              <w:t xml:space="preserve"> </w:t>
            </w:r>
            <w:r w:rsidRPr="009E721C">
              <w:t>органа,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proofErr w:type="spellStart"/>
            <w:r w:rsidRPr="009E721C">
              <w:t>неприостановлении</w:t>
            </w:r>
            <w:proofErr w:type="spellEnd"/>
            <w:r w:rsidR="002328BB" w:rsidRPr="009E721C">
              <w:t xml:space="preserve"> </w:t>
            </w:r>
            <w:r w:rsidRPr="009E721C">
              <w:t>экономической</w:t>
            </w:r>
            <w:r w:rsidR="002328BB" w:rsidRPr="009E721C">
              <w:t xml:space="preserve"> </w:t>
            </w:r>
            <w:r w:rsidRPr="009E721C">
              <w:t>деятельности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цен.</w:t>
            </w:r>
          </w:p>
          <w:p w:rsidR="00183811" w:rsidRPr="009E721C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9E721C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E721C">
              <w:t>Участник</w:t>
            </w:r>
            <w:r w:rsidR="002328BB" w:rsidRPr="009E721C">
              <w:t xml:space="preserve"> </w:t>
            </w:r>
            <w:r w:rsidR="00466F9E" w:rsidRPr="009E721C">
              <w:t>запроса</w:t>
            </w:r>
            <w:r w:rsidR="002328BB" w:rsidRPr="009E721C">
              <w:t xml:space="preserve"> </w:t>
            </w:r>
            <w:r w:rsidR="00466F9E" w:rsidRPr="009E721C">
              <w:t>цен</w:t>
            </w:r>
            <w:r w:rsidR="002328BB" w:rsidRPr="009E721C">
              <w:t xml:space="preserve"> </w:t>
            </w:r>
            <w:r w:rsidRPr="009E721C">
              <w:t>вправе</w:t>
            </w:r>
            <w:r w:rsidR="002328BB" w:rsidRPr="009E721C">
              <w:t xml:space="preserve"> </w:t>
            </w:r>
            <w:r w:rsidRPr="009E721C">
              <w:t>приложить</w:t>
            </w:r>
            <w:r w:rsidR="002328BB" w:rsidRPr="009E721C">
              <w:t xml:space="preserve"> </w:t>
            </w:r>
            <w:r w:rsidRPr="009E721C">
              <w:t>к</w:t>
            </w:r>
            <w:r w:rsidR="002328BB" w:rsidRPr="009E721C">
              <w:t xml:space="preserve"> </w:t>
            </w:r>
            <w:r w:rsidRPr="009E721C">
              <w:t>заявке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участие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="004560F3" w:rsidRPr="009E721C">
              <w:t>запросе</w:t>
            </w:r>
            <w:r w:rsidR="002328BB" w:rsidRPr="009E721C">
              <w:t xml:space="preserve"> </w:t>
            </w:r>
            <w:r w:rsidR="004560F3" w:rsidRPr="009E721C">
              <w:t>цен</w:t>
            </w:r>
            <w:r w:rsidR="002328BB" w:rsidRPr="009E721C">
              <w:t xml:space="preserve"> </w:t>
            </w:r>
            <w:r w:rsidRPr="009E721C">
              <w:t>иные</w:t>
            </w:r>
            <w:r w:rsidR="002328BB" w:rsidRPr="009E721C">
              <w:t xml:space="preserve"> </w:t>
            </w:r>
            <w:r w:rsidRPr="009E721C">
              <w:t>документы,</w:t>
            </w:r>
            <w:r w:rsidR="002328BB" w:rsidRPr="009E721C">
              <w:t xml:space="preserve"> </w:t>
            </w:r>
            <w:r w:rsidRPr="009E721C">
              <w:t>которые,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мнению</w:t>
            </w:r>
            <w:r w:rsidR="002328BB" w:rsidRPr="009E721C">
              <w:t xml:space="preserve"> </w:t>
            </w:r>
            <w:r w:rsidRPr="009E721C">
              <w:t>участника</w:t>
            </w:r>
            <w:r w:rsidR="002328BB" w:rsidRPr="009E721C">
              <w:t xml:space="preserve"> </w:t>
            </w:r>
            <w:r w:rsidR="00466F9E" w:rsidRPr="009E721C">
              <w:t>запроса</w:t>
            </w:r>
            <w:r w:rsidR="002328BB" w:rsidRPr="009E721C">
              <w:t xml:space="preserve"> </w:t>
            </w:r>
            <w:r w:rsidR="00466F9E" w:rsidRPr="009E721C">
              <w:t>цен</w:t>
            </w:r>
            <w:r w:rsidRPr="009E721C">
              <w:t>,</w:t>
            </w:r>
            <w:r w:rsidR="002328BB" w:rsidRPr="009E721C">
              <w:t xml:space="preserve"> </w:t>
            </w:r>
            <w:r w:rsidRPr="009E721C">
              <w:t>подтверждают</w:t>
            </w:r>
            <w:r w:rsidR="002328BB" w:rsidRPr="009E721C">
              <w:t xml:space="preserve"> </w:t>
            </w:r>
            <w:r w:rsidRPr="009E721C">
              <w:t>соответствие</w:t>
            </w:r>
            <w:r w:rsidR="002328BB" w:rsidRPr="009E721C">
              <w:t xml:space="preserve"> </w:t>
            </w:r>
            <w:r w:rsidRPr="009E721C">
              <w:t>установленным</w:t>
            </w:r>
            <w:r w:rsidR="002328BB" w:rsidRPr="009E721C">
              <w:t xml:space="preserve"> </w:t>
            </w:r>
            <w:r w:rsidRPr="009E721C">
              <w:t>требованиям,</w:t>
            </w:r>
            <w:r w:rsidR="002328BB" w:rsidRPr="009E721C">
              <w:t xml:space="preserve"> </w:t>
            </w:r>
            <w:r w:rsidRPr="009E721C">
              <w:t>с</w:t>
            </w:r>
            <w:r w:rsidR="002328BB" w:rsidRPr="009E721C">
              <w:t xml:space="preserve"> </w:t>
            </w:r>
            <w:r w:rsidRPr="009E721C">
              <w:t>соответствующими</w:t>
            </w:r>
            <w:r w:rsidR="002328BB" w:rsidRPr="009E721C">
              <w:t xml:space="preserve"> </w:t>
            </w:r>
            <w:r w:rsidRPr="009E721C">
              <w:t>комментариями,</w:t>
            </w:r>
            <w:r w:rsidR="002328BB" w:rsidRPr="009E721C">
              <w:t xml:space="preserve"> </w:t>
            </w:r>
            <w:r w:rsidRPr="009E721C">
              <w:t>разъясняющими</w:t>
            </w:r>
            <w:r w:rsidR="002328BB" w:rsidRPr="009E721C">
              <w:t xml:space="preserve"> </w:t>
            </w:r>
            <w:r w:rsidRPr="009E721C">
              <w:t>цель</w:t>
            </w:r>
            <w:r w:rsidR="002328BB" w:rsidRPr="009E721C">
              <w:t xml:space="preserve"> </w:t>
            </w:r>
            <w:r w:rsidRPr="009E721C">
              <w:t>предоставления</w:t>
            </w:r>
            <w:r w:rsidR="002328BB" w:rsidRPr="009E721C">
              <w:t xml:space="preserve"> </w:t>
            </w:r>
            <w:r w:rsidRPr="009E721C">
              <w:t>этих</w:t>
            </w:r>
            <w:r w:rsidR="002328BB" w:rsidRPr="009E721C">
              <w:t xml:space="preserve"> </w:t>
            </w:r>
            <w:r w:rsidRPr="009E721C">
              <w:t>документов.</w:t>
            </w:r>
          </w:p>
          <w:p w:rsidR="00815182" w:rsidRPr="009E721C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E721C">
              <w:t>Все</w:t>
            </w:r>
            <w:r w:rsidR="002328BB" w:rsidRPr="009E721C">
              <w:t xml:space="preserve"> </w:t>
            </w:r>
            <w:r w:rsidRPr="009E721C">
              <w:t>указанные</w:t>
            </w:r>
            <w:r w:rsidR="002328BB" w:rsidRPr="009E721C">
              <w:t xml:space="preserve"> </w:t>
            </w:r>
            <w:r w:rsidRPr="009E721C">
              <w:t>документы</w:t>
            </w:r>
            <w:r w:rsidR="002328BB" w:rsidRPr="009E721C">
              <w:t xml:space="preserve"> </w:t>
            </w:r>
            <w:r w:rsidRPr="009E721C">
              <w:t>прилагаются</w:t>
            </w:r>
            <w:r w:rsidR="002328BB" w:rsidRPr="009E721C">
              <w:t xml:space="preserve"> </w:t>
            </w:r>
            <w:r w:rsidRPr="009E721C">
              <w:t>участником</w:t>
            </w:r>
            <w:r w:rsidR="002328BB" w:rsidRPr="009E721C">
              <w:t xml:space="preserve"> </w:t>
            </w:r>
            <w:r w:rsidRPr="009E721C">
              <w:t>к</w:t>
            </w:r>
            <w:r w:rsidR="002328BB" w:rsidRPr="009E721C">
              <w:t xml:space="preserve"> </w:t>
            </w:r>
            <w:r w:rsidRPr="009E721C">
              <w:t>заявке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участие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="004560F3" w:rsidRPr="009E721C">
              <w:t>запросе</w:t>
            </w:r>
            <w:r w:rsidR="002328BB" w:rsidRPr="009E721C">
              <w:t xml:space="preserve"> </w:t>
            </w:r>
            <w:r w:rsidR="004560F3" w:rsidRPr="009E721C">
              <w:t>цен</w:t>
            </w:r>
            <w:r w:rsidRPr="009E721C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lastRenderedPageBreak/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9E721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E721C">
              <w:rPr>
                <w:szCs w:val="24"/>
              </w:rPr>
              <w:lastRenderedPageBreak/>
              <w:t>заявка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участие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="004560F3" w:rsidRPr="009E721C">
              <w:rPr>
                <w:szCs w:val="24"/>
              </w:rPr>
              <w:t>запросе</w:t>
            </w:r>
            <w:r w:rsidR="002328BB" w:rsidRPr="009E721C">
              <w:rPr>
                <w:szCs w:val="24"/>
              </w:rPr>
              <w:t xml:space="preserve"> </w:t>
            </w:r>
            <w:r w:rsidR="004560F3" w:rsidRPr="009E721C">
              <w:rPr>
                <w:szCs w:val="24"/>
              </w:rPr>
              <w:t>цен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форме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соответствии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инструкциями,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приведенными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настоящей</w:t>
            </w:r>
            <w:r w:rsidR="002328BB" w:rsidRPr="009E721C">
              <w:rPr>
                <w:szCs w:val="24"/>
              </w:rPr>
              <w:t xml:space="preserve"> </w:t>
            </w:r>
            <w:r w:rsidR="003E0066" w:rsidRPr="009E721C">
              <w:rPr>
                <w:szCs w:val="24"/>
              </w:rPr>
              <w:t>документации</w:t>
            </w:r>
            <w:r w:rsidR="002328BB" w:rsidRPr="009E721C">
              <w:rPr>
                <w:szCs w:val="24"/>
              </w:rPr>
              <w:t xml:space="preserve"> </w:t>
            </w:r>
            <w:r w:rsidR="003E0066" w:rsidRPr="009E721C">
              <w:rPr>
                <w:szCs w:val="24"/>
              </w:rPr>
              <w:t>по</w:t>
            </w:r>
            <w:r w:rsidR="002328BB" w:rsidRPr="009E721C">
              <w:rPr>
                <w:szCs w:val="24"/>
              </w:rPr>
              <w:t xml:space="preserve"> </w:t>
            </w:r>
            <w:r w:rsidR="00466F9E" w:rsidRPr="009E721C">
              <w:rPr>
                <w:szCs w:val="24"/>
              </w:rPr>
              <w:t>запросу</w:t>
            </w:r>
            <w:r w:rsidR="002328BB" w:rsidRPr="009E721C">
              <w:rPr>
                <w:szCs w:val="24"/>
              </w:rPr>
              <w:t xml:space="preserve"> </w:t>
            </w:r>
            <w:r w:rsidR="00466F9E" w:rsidRPr="009E721C">
              <w:rPr>
                <w:szCs w:val="24"/>
              </w:rPr>
              <w:t>цен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(</w:t>
            </w:r>
            <w:r w:rsidRPr="009E721C">
              <w:rPr>
                <w:szCs w:val="24"/>
                <w:u w:val="single"/>
              </w:rPr>
              <w:t>раздел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1E70F7" w:rsidRPr="009E721C">
              <w:rPr>
                <w:szCs w:val="24"/>
                <w:u w:val="single"/>
              </w:rPr>
              <w:fldChar w:fldCharType="begin"/>
            </w:r>
            <w:r w:rsidR="001E70F7" w:rsidRPr="009E721C">
              <w:rPr>
                <w:szCs w:val="24"/>
                <w:u w:val="single"/>
              </w:rPr>
              <w:instrText xml:space="preserve"> REF _Ref317259138 \r \h </w:instrText>
            </w:r>
            <w:r w:rsidR="00A206E3" w:rsidRPr="009E721C">
              <w:rPr>
                <w:szCs w:val="24"/>
                <w:u w:val="single"/>
              </w:rPr>
              <w:instrText xml:space="preserve"> \* MERGEFORMAT </w:instrText>
            </w:r>
            <w:r w:rsidR="001E70F7" w:rsidRPr="009E721C">
              <w:rPr>
                <w:szCs w:val="24"/>
                <w:u w:val="single"/>
              </w:rPr>
            </w:r>
            <w:r w:rsidR="001E70F7" w:rsidRPr="009E721C">
              <w:rPr>
                <w:szCs w:val="24"/>
                <w:u w:val="single"/>
              </w:rPr>
              <w:fldChar w:fldCharType="separate"/>
            </w:r>
            <w:r w:rsidR="00D105A3" w:rsidRPr="009E721C">
              <w:rPr>
                <w:szCs w:val="24"/>
                <w:u w:val="single"/>
              </w:rPr>
              <w:t>1.1</w:t>
            </w:r>
            <w:r w:rsidR="001E70F7" w:rsidRPr="009E721C">
              <w:rPr>
                <w:szCs w:val="24"/>
                <w:u w:val="single"/>
              </w:rPr>
              <w:fldChar w:fldCharType="end"/>
            </w:r>
            <w:r w:rsidRPr="009E721C">
              <w:rPr>
                <w:szCs w:val="24"/>
                <w:u w:val="single"/>
              </w:rPr>
              <w:t>,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9E721C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E721C">
                <w:rPr>
                  <w:rStyle w:val="afa"/>
                  <w:color w:val="auto"/>
                  <w:szCs w:val="24"/>
                </w:rPr>
                <w:t xml:space="preserve"> </w:t>
              </w:r>
              <w:r w:rsidRPr="009E721C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9E721C">
              <w:rPr>
                <w:szCs w:val="24"/>
              </w:rPr>
              <w:t>);</w:t>
            </w:r>
          </w:p>
          <w:p w:rsidR="005E691F" w:rsidRPr="009E721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E721C">
              <w:rPr>
                <w:szCs w:val="24"/>
              </w:rPr>
              <w:t>анкета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(</w:t>
            </w:r>
            <w:r w:rsidRPr="009E721C">
              <w:rPr>
                <w:szCs w:val="24"/>
                <w:u w:val="single"/>
              </w:rPr>
              <w:t>раздел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1E70F7" w:rsidRPr="009E721C">
              <w:rPr>
                <w:szCs w:val="24"/>
                <w:u w:val="single"/>
              </w:rPr>
              <w:fldChar w:fldCharType="begin"/>
            </w:r>
            <w:r w:rsidR="001E70F7" w:rsidRPr="009E721C">
              <w:rPr>
                <w:szCs w:val="24"/>
                <w:u w:val="single"/>
              </w:rPr>
              <w:instrText xml:space="preserve"> REF _Ref317259149 \r \h </w:instrText>
            </w:r>
            <w:r w:rsidR="00A206E3" w:rsidRPr="009E721C">
              <w:rPr>
                <w:szCs w:val="24"/>
                <w:u w:val="single"/>
              </w:rPr>
              <w:instrText xml:space="preserve"> \* MERGEFORMAT </w:instrText>
            </w:r>
            <w:r w:rsidR="001E70F7" w:rsidRPr="009E721C">
              <w:rPr>
                <w:szCs w:val="24"/>
                <w:u w:val="single"/>
              </w:rPr>
            </w:r>
            <w:r w:rsidR="001E70F7" w:rsidRPr="009E721C">
              <w:rPr>
                <w:szCs w:val="24"/>
                <w:u w:val="single"/>
              </w:rPr>
              <w:fldChar w:fldCharType="separate"/>
            </w:r>
            <w:r w:rsidR="00D105A3" w:rsidRPr="009E721C">
              <w:rPr>
                <w:szCs w:val="24"/>
                <w:u w:val="single"/>
              </w:rPr>
              <w:t>1.1</w:t>
            </w:r>
            <w:r w:rsidR="001E70F7" w:rsidRPr="009E721C">
              <w:rPr>
                <w:szCs w:val="24"/>
                <w:u w:val="single"/>
              </w:rPr>
              <w:fldChar w:fldCharType="end"/>
            </w:r>
            <w:r w:rsidRPr="009E721C">
              <w:rPr>
                <w:szCs w:val="24"/>
                <w:u w:val="single"/>
              </w:rPr>
              <w:t>,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9E721C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E721C">
                <w:rPr>
                  <w:rStyle w:val="afa"/>
                  <w:color w:val="auto"/>
                  <w:szCs w:val="24"/>
                </w:rPr>
                <w:t xml:space="preserve"> </w:t>
              </w:r>
              <w:r w:rsidRPr="009E721C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9E721C">
              <w:rPr>
                <w:szCs w:val="24"/>
              </w:rPr>
              <w:t>)</w:t>
            </w:r>
            <w:r w:rsidR="005E691F" w:rsidRPr="009E721C">
              <w:rPr>
                <w:szCs w:val="24"/>
              </w:rPr>
              <w:t>:</w:t>
            </w:r>
            <w:r w:rsidR="002328BB" w:rsidRPr="009E721C">
              <w:rPr>
                <w:szCs w:val="24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Таблица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1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«Сведения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об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участнике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запроса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цен»</w:t>
            </w:r>
            <w:r w:rsidR="005E691F" w:rsidRPr="009E721C">
              <w:rPr>
                <w:szCs w:val="24"/>
              </w:rPr>
              <w:t>,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  <w:u w:val="single"/>
              </w:rPr>
              <w:t>Таблица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142709" w:rsidRPr="009E721C">
              <w:rPr>
                <w:szCs w:val="24"/>
                <w:u w:val="single"/>
              </w:rPr>
              <w:t>2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142709" w:rsidRPr="009E721C">
              <w:rPr>
                <w:szCs w:val="24"/>
                <w:u w:val="single"/>
              </w:rPr>
              <w:t>«Сведения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142709" w:rsidRPr="009E721C">
              <w:rPr>
                <w:szCs w:val="24"/>
                <w:u w:val="single"/>
              </w:rPr>
              <w:t>о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142709" w:rsidRPr="009E721C">
              <w:rPr>
                <w:szCs w:val="24"/>
                <w:u w:val="single"/>
              </w:rPr>
              <w:t>цепочке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142709" w:rsidRPr="009E721C">
              <w:rPr>
                <w:szCs w:val="24"/>
                <w:u w:val="single"/>
              </w:rPr>
              <w:t>собственников,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142709" w:rsidRPr="009E721C">
              <w:rPr>
                <w:szCs w:val="24"/>
                <w:u w:val="single"/>
              </w:rPr>
              <w:t>включая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142709" w:rsidRPr="009E721C">
              <w:rPr>
                <w:szCs w:val="24"/>
                <w:u w:val="single"/>
              </w:rPr>
              <w:t>бенеф</w:t>
            </w:r>
            <w:r w:rsidR="005E691F" w:rsidRPr="009E721C">
              <w:rPr>
                <w:szCs w:val="24"/>
                <w:u w:val="single"/>
              </w:rPr>
              <w:t>ициаров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(в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том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числе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5E691F" w:rsidRPr="009E721C">
              <w:rPr>
                <w:szCs w:val="24"/>
                <w:u w:val="single"/>
              </w:rPr>
              <w:t>конечных)»</w:t>
            </w:r>
            <w:r w:rsidR="005E691F" w:rsidRPr="009E721C">
              <w:rPr>
                <w:szCs w:val="24"/>
              </w:rPr>
              <w:t>.</w:t>
            </w:r>
          </w:p>
          <w:p w:rsidR="005E691F" w:rsidRPr="009E721C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9E721C">
              <w:rPr>
                <w:szCs w:val="24"/>
              </w:rPr>
              <w:t>Таблица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2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должна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быть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оформлена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по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форме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и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соответствии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с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инструкциями,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приведенными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настоящей</w:t>
            </w:r>
            <w:r w:rsidR="002328BB" w:rsidRPr="009E721C">
              <w:rPr>
                <w:szCs w:val="24"/>
              </w:rPr>
              <w:t xml:space="preserve"> </w:t>
            </w:r>
            <w:r w:rsidR="003E0066" w:rsidRPr="009E721C">
              <w:rPr>
                <w:szCs w:val="24"/>
              </w:rPr>
              <w:t>документации</w:t>
            </w:r>
            <w:r w:rsidR="002328BB" w:rsidRPr="009E721C">
              <w:rPr>
                <w:szCs w:val="24"/>
              </w:rPr>
              <w:t xml:space="preserve"> </w:t>
            </w:r>
            <w:r w:rsidR="003E0066" w:rsidRPr="009E721C">
              <w:rPr>
                <w:szCs w:val="24"/>
              </w:rPr>
              <w:t>по</w:t>
            </w:r>
            <w:r w:rsidR="002328BB" w:rsidRPr="009E721C">
              <w:rPr>
                <w:szCs w:val="24"/>
              </w:rPr>
              <w:t xml:space="preserve"> </w:t>
            </w:r>
            <w:r w:rsidR="00466F9E" w:rsidRPr="009E721C">
              <w:rPr>
                <w:szCs w:val="24"/>
              </w:rPr>
              <w:t>запросу</w:t>
            </w:r>
            <w:r w:rsidR="002328BB" w:rsidRPr="009E721C">
              <w:rPr>
                <w:szCs w:val="24"/>
              </w:rPr>
              <w:t xml:space="preserve"> </w:t>
            </w:r>
            <w:r w:rsidR="00466F9E" w:rsidRPr="009E721C">
              <w:rPr>
                <w:szCs w:val="24"/>
              </w:rPr>
              <w:t>цен</w:t>
            </w:r>
            <w:r w:rsidR="00142709" w:rsidRPr="009E721C">
              <w:rPr>
                <w:szCs w:val="24"/>
              </w:rPr>
              <w:t>.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Все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сведения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и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документы</w:t>
            </w:r>
            <w:r w:rsidR="002328BB" w:rsidRPr="009E721C">
              <w:rPr>
                <w:szCs w:val="24"/>
              </w:rPr>
              <w:t xml:space="preserve"> </w:t>
            </w:r>
            <w:r w:rsidR="00142709" w:rsidRPr="009E721C">
              <w:rPr>
                <w:szCs w:val="24"/>
              </w:rPr>
              <w:t>обязат</w:t>
            </w:r>
            <w:r w:rsidR="009513A0" w:rsidRPr="009E721C">
              <w:rPr>
                <w:szCs w:val="24"/>
              </w:rPr>
              <w:t>ельны</w:t>
            </w:r>
            <w:r w:rsidR="002328BB" w:rsidRPr="009E721C">
              <w:rPr>
                <w:szCs w:val="24"/>
              </w:rPr>
              <w:t xml:space="preserve"> </w:t>
            </w:r>
            <w:r w:rsidR="009513A0" w:rsidRPr="009E721C">
              <w:rPr>
                <w:szCs w:val="24"/>
              </w:rPr>
              <w:t>к</w:t>
            </w:r>
            <w:r w:rsidR="002328BB" w:rsidRPr="009E721C">
              <w:rPr>
                <w:szCs w:val="24"/>
              </w:rPr>
              <w:t xml:space="preserve"> </w:t>
            </w:r>
            <w:r w:rsidR="009513A0" w:rsidRPr="009E721C">
              <w:rPr>
                <w:szCs w:val="24"/>
              </w:rPr>
              <w:t>предоставлению</w:t>
            </w:r>
            <w:r w:rsidR="00C500A3" w:rsidRPr="009E721C">
              <w:rPr>
                <w:szCs w:val="24"/>
              </w:rPr>
              <w:t>.</w:t>
            </w:r>
            <w:r w:rsidR="002328BB" w:rsidRPr="009E721C">
              <w:rPr>
                <w:szCs w:val="24"/>
              </w:rPr>
              <w:t xml:space="preserve"> </w:t>
            </w:r>
          </w:p>
          <w:p w:rsidR="0086246F" w:rsidRPr="009E721C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9E721C">
              <w:rPr>
                <w:szCs w:val="24"/>
              </w:rPr>
              <w:t>Таблица</w:t>
            </w:r>
            <w:r w:rsidR="002328BB" w:rsidRPr="009E721C">
              <w:rPr>
                <w:szCs w:val="24"/>
              </w:rPr>
              <w:t xml:space="preserve"> </w:t>
            </w:r>
            <w:r w:rsidR="005E691F" w:rsidRPr="009E721C">
              <w:rPr>
                <w:szCs w:val="24"/>
              </w:rPr>
              <w:t>2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должна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быть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представлена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составе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заявки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участие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запросе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цен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двух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форматах</w:t>
            </w:r>
            <w:r w:rsidR="005E691F" w:rsidRPr="009E721C">
              <w:rPr>
                <w:szCs w:val="24"/>
              </w:rPr>
              <w:t>: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*.</w:t>
            </w:r>
            <w:r w:rsidRPr="009E721C">
              <w:rPr>
                <w:szCs w:val="24"/>
                <w:lang w:val="en-US"/>
              </w:rPr>
              <w:t>pdf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*.</w:t>
            </w:r>
            <w:proofErr w:type="spellStart"/>
            <w:r w:rsidRPr="009E721C">
              <w:rPr>
                <w:szCs w:val="24"/>
              </w:rPr>
              <w:t>xls</w:t>
            </w:r>
            <w:proofErr w:type="spellEnd"/>
            <w:r w:rsidR="0086246F" w:rsidRPr="009E721C">
              <w:rPr>
                <w:szCs w:val="24"/>
              </w:rPr>
              <w:t>;</w:t>
            </w:r>
          </w:p>
          <w:p w:rsidR="0086246F" w:rsidRPr="009E721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E721C">
              <w:rPr>
                <w:szCs w:val="24"/>
              </w:rPr>
              <w:lastRenderedPageBreak/>
              <w:t>документы,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указанные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  <w:u w:val="single"/>
              </w:rPr>
              <w:t>пункт</w:t>
            </w:r>
            <w:r w:rsidR="009513A0" w:rsidRPr="009E721C">
              <w:rPr>
                <w:szCs w:val="24"/>
                <w:u w:val="single"/>
              </w:rPr>
              <w:t>е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9513A0" w:rsidRPr="009E721C">
              <w:rPr>
                <w:szCs w:val="24"/>
                <w:u w:val="single"/>
              </w:rPr>
              <w:fldChar w:fldCharType="begin"/>
            </w:r>
            <w:r w:rsidR="009513A0" w:rsidRPr="009E721C">
              <w:rPr>
                <w:szCs w:val="24"/>
                <w:u w:val="single"/>
              </w:rPr>
              <w:instrText xml:space="preserve"> REF _Ref317257698 \r \h </w:instrText>
            </w:r>
            <w:r w:rsidR="00A206E3" w:rsidRPr="009E721C">
              <w:rPr>
                <w:szCs w:val="24"/>
                <w:u w:val="single"/>
              </w:rPr>
              <w:instrText xml:space="preserve"> \* MERGEFORMAT </w:instrText>
            </w:r>
            <w:r w:rsidR="009513A0" w:rsidRPr="009E721C">
              <w:rPr>
                <w:szCs w:val="24"/>
                <w:u w:val="single"/>
              </w:rPr>
            </w:r>
            <w:r w:rsidR="009513A0" w:rsidRPr="009E721C">
              <w:rPr>
                <w:szCs w:val="24"/>
                <w:u w:val="single"/>
              </w:rPr>
              <w:fldChar w:fldCharType="separate"/>
            </w:r>
            <w:r w:rsidR="00D105A3" w:rsidRPr="009E721C">
              <w:rPr>
                <w:szCs w:val="24"/>
                <w:u w:val="single"/>
              </w:rPr>
              <w:t>13</w:t>
            </w:r>
            <w:r w:rsidR="009513A0" w:rsidRPr="009E721C">
              <w:rPr>
                <w:szCs w:val="24"/>
                <w:u w:val="single"/>
              </w:rPr>
              <w:fldChar w:fldCharType="end"/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7540C3" w:rsidRPr="009E721C">
              <w:rPr>
                <w:szCs w:val="24"/>
                <w:u w:val="single"/>
              </w:rPr>
              <w:t>раздела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7540C3" w:rsidRPr="009E721C">
              <w:rPr>
                <w:szCs w:val="24"/>
                <w:u w:val="single"/>
              </w:rPr>
              <w:fldChar w:fldCharType="begin"/>
            </w:r>
            <w:r w:rsidR="007540C3" w:rsidRPr="009E721C">
              <w:rPr>
                <w:szCs w:val="24"/>
                <w:u w:val="single"/>
              </w:rPr>
              <w:instrText xml:space="preserve"> REF _Ref317256731 \r \h </w:instrText>
            </w:r>
            <w:r w:rsidR="00A206E3" w:rsidRPr="009E721C">
              <w:rPr>
                <w:szCs w:val="24"/>
                <w:u w:val="single"/>
              </w:rPr>
              <w:instrText xml:space="preserve"> \* MERGEFORMAT </w:instrText>
            </w:r>
            <w:r w:rsidR="007540C3" w:rsidRPr="009E721C">
              <w:rPr>
                <w:szCs w:val="24"/>
                <w:u w:val="single"/>
              </w:rPr>
            </w:r>
            <w:r w:rsidR="007540C3" w:rsidRPr="009E721C">
              <w:rPr>
                <w:szCs w:val="24"/>
                <w:u w:val="single"/>
              </w:rPr>
              <w:fldChar w:fldCharType="separate"/>
            </w:r>
            <w:r w:rsidR="00D105A3" w:rsidRPr="009E721C">
              <w:rPr>
                <w:szCs w:val="24"/>
                <w:u w:val="single"/>
              </w:rPr>
              <w:t>4</w:t>
            </w:r>
            <w:r w:rsidR="007540C3" w:rsidRPr="009E721C">
              <w:rPr>
                <w:szCs w:val="24"/>
                <w:u w:val="single"/>
              </w:rPr>
              <w:fldChar w:fldCharType="end"/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Pr="009E721C">
              <w:rPr>
                <w:szCs w:val="24"/>
                <w:u w:val="single"/>
              </w:rPr>
              <w:t>«Информационная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Pr="009E721C">
              <w:rPr>
                <w:szCs w:val="24"/>
                <w:u w:val="single"/>
              </w:rPr>
              <w:t>карта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466F9E" w:rsidRPr="009E721C">
              <w:rPr>
                <w:szCs w:val="24"/>
                <w:u w:val="single"/>
              </w:rPr>
              <w:t>запроса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466F9E" w:rsidRPr="009E721C">
              <w:rPr>
                <w:szCs w:val="24"/>
                <w:u w:val="single"/>
              </w:rPr>
              <w:t>цен</w:t>
            </w:r>
            <w:r w:rsidRPr="009E721C">
              <w:rPr>
                <w:szCs w:val="24"/>
                <w:u w:val="single"/>
              </w:rPr>
              <w:t>»</w:t>
            </w:r>
            <w:r w:rsidRPr="009E721C">
              <w:rPr>
                <w:szCs w:val="24"/>
              </w:rPr>
              <w:t>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подтверждающие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соответствие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участника</w:t>
            </w:r>
            <w:r w:rsidR="002328BB" w:rsidRPr="009E721C">
              <w:rPr>
                <w:szCs w:val="24"/>
              </w:rPr>
              <w:t xml:space="preserve"> </w:t>
            </w:r>
            <w:r w:rsidR="00466F9E" w:rsidRPr="009E721C">
              <w:rPr>
                <w:szCs w:val="24"/>
              </w:rPr>
              <w:t>запроса</w:t>
            </w:r>
            <w:r w:rsidR="002328BB" w:rsidRPr="009E721C">
              <w:rPr>
                <w:szCs w:val="24"/>
              </w:rPr>
              <w:t xml:space="preserve"> </w:t>
            </w:r>
            <w:r w:rsidR="00466F9E" w:rsidRPr="009E721C">
              <w:rPr>
                <w:szCs w:val="24"/>
              </w:rPr>
              <w:t>цен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установленным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требованиям;</w:t>
            </w:r>
          </w:p>
          <w:p w:rsidR="00AC6B13" w:rsidRPr="009E721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E721C">
              <w:rPr>
                <w:rFonts w:eastAsia="Arial Unicode MS"/>
                <w:szCs w:val="24"/>
              </w:rPr>
              <w:t>техническое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предложение</w:t>
            </w:r>
            <w:r w:rsidR="00AC6B13" w:rsidRPr="009E721C">
              <w:rPr>
                <w:szCs w:val="24"/>
              </w:rPr>
              <w:t>,</w:t>
            </w:r>
            <w:r w:rsidR="002328BB" w:rsidRPr="009E721C">
              <w:rPr>
                <w:szCs w:val="24"/>
              </w:rPr>
              <w:t xml:space="preserve"> </w:t>
            </w:r>
            <w:r w:rsidR="00AC6B13" w:rsidRPr="009E721C">
              <w:rPr>
                <w:rFonts w:eastAsia="Calibri"/>
                <w:szCs w:val="24"/>
              </w:rPr>
              <w:t>подтверждающее</w:t>
            </w:r>
            <w:r w:rsidR="002328BB" w:rsidRPr="009E721C">
              <w:rPr>
                <w:rFonts w:eastAsia="Calibri"/>
                <w:szCs w:val="24"/>
              </w:rPr>
              <w:t xml:space="preserve"> </w:t>
            </w:r>
            <w:r w:rsidR="00AC6B13" w:rsidRPr="009E721C">
              <w:rPr>
                <w:rFonts w:eastAsia="Calibri"/>
                <w:szCs w:val="24"/>
              </w:rPr>
              <w:t>выполнение</w:t>
            </w:r>
            <w:r w:rsidR="002328BB" w:rsidRPr="009E721C">
              <w:rPr>
                <w:rFonts w:eastAsia="Calibri"/>
                <w:szCs w:val="24"/>
              </w:rPr>
              <w:t xml:space="preserve"> </w:t>
            </w:r>
            <w:r w:rsidR="00AC6B13" w:rsidRPr="009E721C">
              <w:rPr>
                <w:rFonts w:eastAsia="Calibri"/>
                <w:szCs w:val="24"/>
              </w:rPr>
              <w:t>каждого</w:t>
            </w:r>
            <w:r w:rsidR="002328BB" w:rsidRPr="009E721C">
              <w:rPr>
                <w:rFonts w:eastAsia="Calibri"/>
                <w:szCs w:val="24"/>
              </w:rPr>
              <w:t xml:space="preserve"> </w:t>
            </w:r>
            <w:r w:rsidR="00AC6B13" w:rsidRPr="009E721C">
              <w:rPr>
                <w:rFonts w:eastAsia="Calibri"/>
                <w:szCs w:val="24"/>
              </w:rPr>
              <w:t>технического</w:t>
            </w:r>
            <w:r w:rsidR="002328BB" w:rsidRPr="009E721C">
              <w:rPr>
                <w:rFonts w:eastAsia="Calibri"/>
                <w:szCs w:val="24"/>
              </w:rPr>
              <w:t xml:space="preserve"> </w:t>
            </w:r>
            <w:r w:rsidR="00AC6B13" w:rsidRPr="009E721C">
              <w:rPr>
                <w:rFonts w:eastAsia="Calibri"/>
                <w:szCs w:val="24"/>
              </w:rPr>
              <w:t>требования</w:t>
            </w:r>
            <w:r w:rsidR="002328BB" w:rsidRPr="009E721C">
              <w:rPr>
                <w:rFonts w:eastAsia="Calibri"/>
                <w:szCs w:val="24"/>
              </w:rPr>
              <w:t xml:space="preserve"> </w:t>
            </w:r>
            <w:r w:rsidR="00AC6B13" w:rsidRPr="009E721C">
              <w:rPr>
                <w:rFonts w:eastAsia="Calibri"/>
                <w:szCs w:val="24"/>
              </w:rPr>
              <w:t>(</w:t>
            </w:r>
            <w:r w:rsidR="00250FFF" w:rsidRPr="009E721C">
              <w:rPr>
                <w:szCs w:val="24"/>
                <w:u w:val="single"/>
              </w:rPr>
              <w:t>Том 2 «ТЕХНИЧЕСКАЯ ЧАСТЬ»</w:t>
            </w:r>
            <w:r w:rsidR="00AC6B13" w:rsidRPr="009E721C">
              <w:rPr>
                <w:rFonts w:eastAsia="Calibri"/>
                <w:szCs w:val="24"/>
              </w:rPr>
              <w:t>),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соответствии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инструкциями,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приведенными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настоящей</w:t>
            </w:r>
            <w:r w:rsidR="002328BB" w:rsidRPr="009E721C">
              <w:rPr>
                <w:szCs w:val="24"/>
              </w:rPr>
              <w:t xml:space="preserve"> </w:t>
            </w:r>
            <w:r w:rsidR="003E0066" w:rsidRPr="009E721C">
              <w:rPr>
                <w:szCs w:val="24"/>
              </w:rPr>
              <w:t>документации</w:t>
            </w:r>
            <w:r w:rsidR="002328BB" w:rsidRPr="009E721C">
              <w:rPr>
                <w:szCs w:val="24"/>
              </w:rPr>
              <w:t xml:space="preserve"> </w:t>
            </w:r>
            <w:r w:rsidR="003E0066" w:rsidRPr="009E721C">
              <w:rPr>
                <w:szCs w:val="24"/>
              </w:rPr>
              <w:t>по</w:t>
            </w:r>
            <w:r w:rsidR="002328BB" w:rsidRPr="009E721C">
              <w:rPr>
                <w:szCs w:val="24"/>
              </w:rPr>
              <w:t xml:space="preserve"> </w:t>
            </w:r>
            <w:r w:rsidR="00466F9E" w:rsidRPr="009E721C">
              <w:rPr>
                <w:szCs w:val="24"/>
              </w:rPr>
              <w:t>запросу</w:t>
            </w:r>
            <w:r w:rsidR="002328BB" w:rsidRPr="009E721C">
              <w:rPr>
                <w:szCs w:val="24"/>
              </w:rPr>
              <w:t xml:space="preserve"> </w:t>
            </w:r>
            <w:r w:rsidR="00466F9E" w:rsidRPr="009E721C">
              <w:rPr>
                <w:szCs w:val="24"/>
              </w:rPr>
              <w:t>цен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(</w:t>
            </w:r>
            <w:r w:rsidRPr="009E721C">
              <w:rPr>
                <w:szCs w:val="24"/>
                <w:u w:val="single"/>
              </w:rPr>
              <w:t>раздел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="001E70F7" w:rsidRPr="009E721C">
              <w:rPr>
                <w:szCs w:val="24"/>
                <w:u w:val="single"/>
              </w:rPr>
              <w:fldChar w:fldCharType="begin"/>
            </w:r>
            <w:r w:rsidR="001E70F7" w:rsidRPr="009E721C">
              <w:rPr>
                <w:szCs w:val="24"/>
                <w:u w:val="single"/>
              </w:rPr>
              <w:instrText xml:space="preserve"> REF _Ref317259217 \r \h </w:instrText>
            </w:r>
            <w:r w:rsidR="00A206E3" w:rsidRPr="009E721C">
              <w:rPr>
                <w:szCs w:val="24"/>
                <w:u w:val="single"/>
              </w:rPr>
              <w:instrText xml:space="preserve"> \* MERGEFORMAT </w:instrText>
            </w:r>
            <w:r w:rsidR="001E70F7" w:rsidRPr="009E721C">
              <w:rPr>
                <w:szCs w:val="24"/>
                <w:u w:val="single"/>
              </w:rPr>
            </w:r>
            <w:r w:rsidR="001E70F7" w:rsidRPr="009E721C">
              <w:rPr>
                <w:szCs w:val="24"/>
                <w:u w:val="single"/>
              </w:rPr>
              <w:fldChar w:fldCharType="separate"/>
            </w:r>
            <w:r w:rsidR="00D105A3" w:rsidRPr="009E721C">
              <w:rPr>
                <w:szCs w:val="24"/>
                <w:u w:val="single"/>
              </w:rPr>
              <w:t>1.1</w:t>
            </w:r>
            <w:r w:rsidR="001E70F7" w:rsidRPr="009E721C">
              <w:rPr>
                <w:szCs w:val="24"/>
                <w:u w:val="single"/>
              </w:rPr>
              <w:fldChar w:fldCharType="end"/>
            </w:r>
            <w:r w:rsidRPr="009E721C">
              <w:rPr>
                <w:szCs w:val="24"/>
                <w:u w:val="single"/>
              </w:rPr>
              <w:t>,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9E721C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E721C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9E721C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9E721C">
              <w:rPr>
                <w:szCs w:val="24"/>
              </w:rPr>
              <w:t>)</w:t>
            </w:r>
            <w:r w:rsidR="00C87427" w:rsidRPr="009E721C">
              <w:rPr>
                <w:szCs w:val="24"/>
              </w:rPr>
              <w:t>.</w:t>
            </w:r>
            <w:r w:rsidR="002328BB" w:rsidRPr="009E721C">
              <w:rPr>
                <w:szCs w:val="24"/>
              </w:rPr>
              <w:t xml:space="preserve"> </w:t>
            </w:r>
          </w:p>
          <w:p w:rsidR="00D413CC" w:rsidRPr="009E721C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E721C">
              <w:rPr>
                <w:rFonts w:eastAsia="Arial Unicode MS"/>
                <w:szCs w:val="24"/>
              </w:rPr>
              <w:t>документы</w:t>
            </w:r>
            <w:r w:rsidRPr="009E721C">
              <w:rPr>
                <w:szCs w:val="24"/>
              </w:rPr>
              <w:t xml:space="preserve">, указанные в </w:t>
            </w:r>
            <w:r w:rsidRPr="009E721C">
              <w:rPr>
                <w:szCs w:val="24"/>
                <w:u w:val="single"/>
              </w:rPr>
              <w:t>пункте 11-</w:t>
            </w:r>
            <w:r w:rsidRPr="009E721C">
              <w:rPr>
                <w:szCs w:val="24"/>
                <w:u w:val="single"/>
              </w:rPr>
              <w:fldChar w:fldCharType="begin"/>
            </w:r>
            <w:r w:rsidRPr="009E721C">
              <w:rPr>
                <w:szCs w:val="24"/>
                <w:u w:val="single"/>
              </w:rPr>
              <w:instrText xml:space="preserve"> REF _Ref317257394 \r \h  \* MERGEFORMAT </w:instrText>
            </w:r>
            <w:r w:rsidRPr="009E721C">
              <w:rPr>
                <w:szCs w:val="24"/>
                <w:u w:val="single"/>
              </w:rPr>
            </w:r>
            <w:r w:rsidRPr="009E721C">
              <w:rPr>
                <w:szCs w:val="24"/>
                <w:u w:val="single"/>
              </w:rPr>
              <w:fldChar w:fldCharType="separate"/>
            </w:r>
            <w:r w:rsidR="00D105A3" w:rsidRPr="009E721C">
              <w:rPr>
                <w:szCs w:val="24"/>
                <w:u w:val="single"/>
              </w:rPr>
              <w:t>12</w:t>
            </w:r>
            <w:r w:rsidRPr="009E721C">
              <w:rPr>
                <w:szCs w:val="24"/>
                <w:u w:val="single"/>
              </w:rPr>
              <w:fldChar w:fldCharType="end"/>
            </w:r>
            <w:r w:rsidRPr="009E721C">
              <w:rPr>
                <w:szCs w:val="24"/>
                <w:u w:val="single"/>
              </w:rPr>
              <w:t xml:space="preserve"> раздела </w:t>
            </w:r>
            <w:r w:rsidRPr="009E721C">
              <w:rPr>
                <w:szCs w:val="24"/>
                <w:u w:val="single"/>
              </w:rPr>
              <w:fldChar w:fldCharType="begin"/>
            </w:r>
            <w:r w:rsidRPr="009E721C">
              <w:rPr>
                <w:szCs w:val="24"/>
                <w:u w:val="single"/>
              </w:rPr>
              <w:instrText xml:space="preserve"> REF _Ref317257380 \r \h  \* MERGEFORMAT </w:instrText>
            </w:r>
            <w:r w:rsidRPr="009E721C">
              <w:rPr>
                <w:szCs w:val="24"/>
                <w:u w:val="single"/>
              </w:rPr>
            </w:r>
            <w:r w:rsidRPr="009E721C">
              <w:rPr>
                <w:szCs w:val="24"/>
                <w:u w:val="single"/>
              </w:rPr>
              <w:fldChar w:fldCharType="separate"/>
            </w:r>
            <w:r w:rsidR="00D105A3" w:rsidRPr="009E721C">
              <w:rPr>
                <w:szCs w:val="24"/>
                <w:u w:val="single"/>
              </w:rPr>
              <w:t>4</w:t>
            </w:r>
            <w:r w:rsidRPr="009E721C">
              <w:rPr>
                <w:szCs w:val="24"/>
                <w:u w:val="single"/>
              </w:rPr>
              <w:fldChar w:fldCharType="end"/>
            </w:r>
            <w:r w:rsidRPr="009E721C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9E721C">
              <w:rPr>
                <w:szCs w:val="24"/>
              </w:rPr>
              <w:t>, подтверждающие соответствие участника запрос</w:t>
            </w:r>
            <w:r w:rsidR="00F621A8" w:rsidRPr="009E721C">
              <w:rPr>
                <w:szCs w:val="24"/>
              </w:rPr>
              <w:t>а цен установленным требованиям.</w:t>
            </w:r>
          </w:p>
          <w:p w:rsidR="0086246F" w:rsidRPr="009E721C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9E721C">
              <w:rPr>
                <w:szCs w:val="24"/>
              </w:rPr>
              <w:t>Если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разрешающие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документы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(любой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из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разрешающих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документов)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осуществление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видов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деятельности,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связанных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выполнением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договора,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право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заключение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которого,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является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предметом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настоящего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запроса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цен,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указанные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  <w:u w:val="single"/>
              </w:rPr>
              <w:t>пункт</w:t>
            </w:r>
            <w:r w:rsidR="00F621A8" w:rsidRPr="009E721C">
              <w:rPr>
                <w:szCs w:val="24"/>
                <w:u w:val="single"/>
              </w:rPr>
              <w:t>е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Pr="009E721C">
              <w:rPr>
                <w:szCs w:val="24"/>
                <w:u w:val="single"/>
              </w:rPr>
              <w:fldChar w:fldCharType="begin"/>
            </w:r>
            <w:r w:rsidRPr="009E721C">
              <w:rPr>
                <w:szCs w:val="24"/>
                <w:u w:val="single"/>
              </w:rPr>
              <w:instrText xml:space="preserve"> REF _Ref317252608 \r \h  \* MERGEFORMAT </w:instrText>
            </w:r>
            <w:r w:rsidRPr="009E721C">
              <w:rPr>
                <w:szCs w:val="24"/>
                <w:u w:val="single"/>
              </w:rPr>
            </w:r>
            <w:r w:rsidRPr="009E721C">
              <w:rPr>
                <w:szCs w:val="24"/>
                <w:u w:val="single"/>
              </w:rPr>
              <w:fldChar w:fldCharType="separate"/>
            </w:r>
            <w:r w:rsidR="00D105A3" w:rsidRPr="009E721C">
              <w:rPr>
                <w:szCs w:val="24"/>
                <w:u w:val="single"/>
              </w:rPr>
              <w:t>14</w:t>
            </w:r>
            <w:r w:rsidRPr="009E721C">
              <w:rPr>
                <w:szCs w:val="24"/>
                <w:u w:val="single"/>
              </w:rPr>
              <w:fldChar w:fldCharType="end"/>
            </w:r>
            <w:r w:rsidR="00F621A8" w:rsidRPr="009E721C">
              <w:rPr>
                <w:szCs w:val="24"/>
                <w:u w:val="single"/>
              </w:rPr>
              <w:t>1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Pr="009E721C">
              <w:rPr>
                <w:szCs w:val="24"/>
                <w:u w:val="single"/>
              </w:rPr>
              <w:t>раздела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Pr="009E721C">
              <w:rPr>
                <w:szCs w:val="24"/>
                <w:u w:val="single"/>
              </w:rPr>
              <w:fldChar w:fldCharType="begin"/>
            </w:r>
            <w:r w:rsidRPr="009E721C">
              <w:rPr>
                <w:szCs w:val="24"/>
                <w:u w:val="single"/>
              </w:rPr>
              <w:instrText xml:space="preserve"> REF _Ref317257480 \r \h  \* MERGEFORMAT </w:instrText>
            </w:r>
            <w:r w:rsidRPr="009E721C">
              <w:rPr>
                <w:szCs w:val="24"/>
                <w:u w:val="single"/>
              </w:rPr>
            </w:r>
            <w:r w:rsidRPr="009E721C">
              <w:rPr>
                <w:szCs w:val="24"/>
                <w:u w:val="single"/>
              </w:rPr>
              <w:fldChar w:fldCharType="separate"/>
            </w:r>
            <w:r w:rsidR="00D105A3" w:rsidRPr="009E721C">
              <w:rPr>
                <w:szCs w:val="24"/>
                <w:u w:val="single"/>
              </w:rPr>
              <w:t>4</w:t>
            </w:r>
            <w:r w:rsidRPr="009E721C">
              <w:rPr>
                <w:szCs w:val="24"/>
                <w:u w:val="single"/>
              </w:rPr>
              <w:fldChar w:fldCharType="end"/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Pr="009E721C">
              <w:rPr>
                <w:szCs w:val="24"/>
                <w:u w:val="single"/>
              </w:rPr>
              <w:t>«Информационная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Pr="009E721C">
              <w:rPr>
                <w:szCs w:val="24"/>
                <w:u w:val="single"/>
              </w:rPr>
              <w:t>карта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Pr="009E721C">
              <w:rPr>
                <w:szCs w:val="24"/>
                <w:u w:val="single"/>
              </w:rPr>
              <w:t>запроса</w:t>
            </w:r>
            <w:r w:rsidR="002328BB" w:rsidRPr="009E721C">
              <w:rPr>
                <w:szCs w:val="24"/>
                <w:u w:val="single"/>
              </w:rPr>
              <w:t xml:space="preserve"> </w:t>
            </w:r>
            <w:r w:rsidRPr="009E721C">
              <w:rPr>
                <w:szCs w:val="24"/>
                <w:u w:val="single"/>
              </w:rPr>
              <w:t>цен»</w:t>
            </w:r>
            <w:r w:rsidRPr="009E721C">
              <w:rPr>
                <w:szCs w:val="24"/>
              </w:rPr>
              <w:t>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заканчивают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свое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действие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период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момента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изначально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установленного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срока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окончания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подачи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заявок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момента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выбора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победителя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запроса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цен,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новый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разрешающий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документ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представлен,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то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состав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заявки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участие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запросе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цен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включаются: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ранее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действовавшее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разрешение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документы,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подтверждающие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запрос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нового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разрешающего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документа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подтверждением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приеме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такого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запроса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от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соответствующего</w:t>
            </w:r>
            <w:r w:rsidR="002328BB" w:rsidRPr="009E721C">
              <w:rPr>
                <w:szCs w:val="24"/>
              </w:rPr>
              <w:t xml:space="preserve"> </w:t>
            </w:r>
            <w:r w:rsidR="00250FFF" w:rsidRPr="009E721C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9E721C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9E721C">
              <w:rPr>
                <w:szCs w:val="24"/>
              </w:rPr>
              <w:t>Не в</w:t>
            </w:r>
            <w:r w:rsidR="00C87330" w:rsidRPr="009E721C">
              <w:rPr>
                <w:szCs w:val="24"/>
              </w:rPr>
              <w:t>озможна</w:t>
            </w:r>
            <w:r w:rsidR="002328BB" w:rsidRPr="009E721C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9E721C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E721C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9E721C">
                <w:rPr>
                  <w:rStyle w:val="afa"/>
                  <w:szCs w:val="24"/>
                </w:rPr>
                <w:t>www.a-k-d.ru</w:t>
              </w:r>
            </w:hyperlink>
            <w:r w:rsidRPr="009E721C">
              <w:rPr>
                <w:szCs w:val="24"/>
              </w:rPr>
              <w:t>.</w:t>
            </w:r>
          </w:p>
          <w:p w:rsidR="001F7063" w:rsidRPr="009E721C" w:rsidRDefault="00250FFF" w:rsidP="009000B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E721C">
              <w:rPr>
                <w:szCs w:val="24"/>
              </w:rPr>
              <w:t>1</w:t>
            </w:r>
            <w:r w:rsidR="00964125" w:rsidRPr="009E721C">
              <w:rPr>
                <w:szCs w:val="24"/>
              </w:rPr>
              <w:t>2</w:t>
            </w:r>
            <w:r w:rsidRPr="009E721C">
              <w:rPr>
                <w:szCs w:val="24"/>
              </w:rPr>
              <w:t>:00 (время московское) «</w:t>
            </w:r>
            <w:r w:rsidR="009E721C" w:rsidRPr="009E721C">
              <w:rPr>
                <w:szCs w:val="24"/>
              </w:rPr>
              <w:t>22</w:t>
            </w:r>
            <w:r w:rsidRPr="009E721C">
              <w:rPr>
                <w:szCs w:val="24"/>
              </w:rPr>
              <w:t xml:space="preserve">» </w:t>
            </w:r>
            <w:r w:rsidR="00E67E06" w:rsidRPr="009E721C">
              <w:rPr>
                <w:szCs w:val="24"/>
              </w:rPr>
              <w:t>Июл</w:t>
            </w:r>
            <w:r w:rsidR="007B3E8A" w:rsidRPr="009E721C">
              <w:rPr>
                <w:szCs w:val="24"/>
              </w:rPr>
              <w:t>я</w:t>
            </w:r>
            <w:r w:rsidRPr="009E721C">
              <w:rPr>
                <w:szCs w:val="24"/>
              </w:rPr>
              <w:t xml:space="preserve"> 201</w:t>
            </w:r>
            <w:r w:rsidR="004E3ED6" w:rsidRPr="009E721C">
              <w:rPr>
                <w:szCs w:val="24"/>
              </w:rPr>
              <w:t>4</w:t>
            </w:r>
            <w:r w:rsidRPr="009E721C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9E721C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E721C">
              <w:rPr>
                <w:szCs w:val="24"/>
              </w:rPr>
              <w:t xml:space="preserve">119017, г. Москва, </w:t>
            </w:r>
            <w:proofErr w:type="spellStart"/>
            <w:r w:rsidRPr="009E721C">
              <w:rPr>
                <w:szCs w:val="24"/>
              </w:rPr>
              <w:t>Пыжевский</w:t>
            </w:r>
            <w:proofErr w:type="spellEnd"/>
            <w:r w:rsidRPr="009E721C">
              <w:rPr>
                <w:szCs w:val="24"/>
              </w:rPr>
              <w:t xml:space="preserve"> пер., д. 6, </w:t>
            </w:r>
            <w:r w:rsidR="00D03BFE" w:rsidRPr="009E721C">
              <w:rPr>
                <w:szCs w:val="24"/>
              </w:rPr>
              <w:t>Управление</w:t>
            </w:r>
            <w:r w:rsidRPr="009E721C">
              <w:rPr>
                <w:szCs w:val="24"/>
              </w:rPr>
              <w:t xml:space="preserve"> организации закупок. </w:t>
            </w:r>
          </w:p>
          <w:p w:rsidR="00250FFF" w:rsidRPr="009E721C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E721C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9E721C" w:rsidRPr="009E721C">
              <w:rPr>
                <w:szCs w:val="24"/>
              </w:rPr>
              <w:t>24</w:t>
            </w:r>
            <w:r w:rsidRPr="009E721C">
              <w:rPr>
                <w:szCs w:val="24"/>
              </w:rPr>
              <w:t xml:space="preserve">» </w:t>
            </w:r>
            <w:r w:rsidR="00E67E06" w:rsidRPr="009E721C">
              <w:rPr>
                <w:szCs w:val="24"/>
              </w:rPr>
              <w:t>Июл</w:t>
            </w:r>
            <w:r w:rsidR="007B3E8A" w:rsidRPr="009E721C">
              <w:rPr>
                <w:szCs w:val="24"/>
              </w:rPr>
              <w:t>я</w:t>
            </w:r>
            <w:r w:rsidR="004E3ED6" w:rsidRPr="009E721C">
              <w:rPr>
                <w:szCs w:val="24"/>
              </w:rPr>
              <w:t xml:space="preserve"> 2014</w:t>
            </w:r>
            <w:r w:rsidRPr="009E721C">
              <w:rPr>
                <w:szCs w:val="24"/>
              </w:rPr>
              <w:t xml:space="preserve"> г.</w:t>
            </w:r>
          </w:p>
          <w:p w:rsidR="00375486" w:rsidRPr="009E721C" w:rsidRDefault="00250FFF" w:rsidP="009000B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E721C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9E721C">
              <w:rPr>
                <w:szCs w:val="24"/>
              </w:rPr>
              <w:t>позднее</w:t>
            </w:r>
            <w:r w:rsidR="00A66B66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 xml:space="preserve"> </w:t>
            </w:r>
            <w:r w:rsidR="004E3ED6" w:rsidRPr="009E721C">
              <w:rPr>
                <w:szCs w:val="24"/>
              </w:rPr>
              <w:t>«</w:t>
            </w:r>
            <w:proofErr w:type="gramEnd"/>
            <w:r w:rsidR="009E721C" w:rsidRPr="009E721C">
              <w:rPr>
                <w:szCs w:val="24"/>
              </w:rPr>
              <w:t>24</w:t>
            </w:r>
            <w:r w:rsidR="00E67E06" w:rsidRPr="009E721C">
              <w:rPr>
                <w:szCs w:val="24"/>
              </w:rPr>
              <w:t>» Июл</w:t>
            </w:r>
            <w:r w:rsidR="007B3E8A" w:rsidRPr="009E721C">
              <w:rPr>
                <w:szCs w:val="24"/>
              </w:rPr>
              <w:t xml:space="preserve">я </w:t>
            </w:r>
            <w:r w:rsidR="004E3ED6" w:rsidRPr="009E721C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9E721C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качестве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единого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базиса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сравнения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ценовых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предложений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используются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цены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предложений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участников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учетом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всех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налогов,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сборов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прочих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расходов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в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соответствии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с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законодательством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Российской</w:t>
            </w:r>
            <w:r w:rsidR="002328BB" w:rsidRPr="009E721C">
              <w:rPr>
                <w:szCs w:val="24"/>
              </w:rPr>
              <w:t xml:space="preserve"> </w:t>
            </w:r>
            <w:r w:rsidRPr="009E721C">
              <w:rPr>
                <w:szCs w:val="24"/>
              </w:rPr>
              <w:t>Федер</w:t>
            </w:r>
            <w:r w:rsidR="000B34A2" w:rsidRPr="009E721C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9E721C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9E721C">
              <w:rPr>
                <w:bCs/>
                <w:iCs/>
              </w:rPr>
              <w:t>[в</w:t>
            </w:r>
            <w:r w:rsidR="002328BB" w:rsidRPr="009E721C">
              <w:rPr>
                <w:bCs/>
                <w:iCs/>
              </w:rPr>
              <w:t xml:space="preserve"> </w:t>
            </w:r>
            <w:r w:rsidRPr="009E721C">
              <w:rPr>
                <w:bCs/>
                <w:iCs/>
              </w:rPr>
              <w:t>отношении</w:t>
            </w:r>
            <w:r w:rsidR="002328BB" w:rsidRPr="009E721C">
              <w:rPr>
                <w:bCs/>
                <w:iCs/>
              </w:rPr>
              <w:t xml:space="preserve"> </w:t>
            </w:r>
            <w:r w:rsidRPr="009E721C">
              <w:rPr>
                <w:bCs/>
                <w:iCs/>
              </w:rPr>
              <w:t>каждого</w:t>
            </w:r>
            <w:r w:rsidR="002328BB" w:rsidRPr="009E721C">
              <w:rPr>
                <w:bCs/>
                <w:iCs/>
              </w:rPr>
              <w:t xml:space="preserve"> </w:t>
            </w:r>
            <w:r w:rsidRPr="009E721C">
              <w:rPr>
                <w:bCs/>
                <w:iCs/>
              </w:rPr>
              <w:t>лота]</w:t>
            </w:r>
            <w:r w:rsidR="002328BB" w:rsidRPr="009E721C">
              <w:t xml:space="preserve"> </w:t>
            </w:r>
            <w:r w:rsidRPr="009E721C">
              <w:t>Заказчик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течение</w:t>
            </w:r>
            <w:r w:rsidR="002328BB" w:rsidRPr="009E721C">
              <w:t xml:space="preserve"> </w:t>
            </w:r>
            <w:r w:rsidR="00A07CB9" w:rsidRPr="009E721C">
              <w:t>10 (десяти) дней</w:t>
            </w:r>
            <w:r w:rsidR="002328BB" w:rsidRPr="009E721C">
              <w:t xml:space="preserve"> </w:t>
            </w:r>
            <w:r w:rsidRPr="009E721C">
              <w:t>со</w:t>
            </w:r>
            <w:r w:rsidR="002328BB" w:rsidRPr="009E721C">
              <w:t xml:space="preserve"> </w:t>
            </w:r>
            <w:r w:rsidRPr="009E721C">
              <w:t>дня</w:t>
            </w:r>
            <w:r w:rsidR="002328BB" w:rsidRPr="009E721C">
              <w:t xml:space="preserve"> </w:t>
            </w:r>
            <w:r w:rsidRPr="009E721C">
              <w:t>размещения</w:t>
            </w:r>
            <w:r w:rsidR="002328BB" w:rsidRPr="009E721C">
              <w:t xml:space="preserve"> </w:t>
            </w:r>
            <w:r w:rsidRPr="009E721C">
              <w:t>протокола</w:t>
            </w:r>
            <w:r w:rsidR="002328BB" w:rsidRPr="009E721C">
              <w:t xml:space="preserve"> </w:t>
            </w:r>
            <w:r w:rsidRPr="009E721C">
              <w:t>заседания</w:t>
            </w:r>
            <w:r w:rsidR="002328BB" w:rsidRPr="009E721C">
              <w:t xml:space="preserve"> </w:t>
            </w:r>
            <w:r w:rsidRPr="009E721C">
              <w:t>закупочной</w:t>
            </w:r>
            <w:r w:rsidR="002328BB" w:rsidRPr="009E721C">
              <w:t xml:space="preserve"> </w:t>
            </w:r>
            <w:r w:rsidRPr="009E721C">
              <w:t>комиссии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подведению</w:t>
            </w:r>
            <w:r w:rsidR="002328BB" w:rsidRPr="009E721C">
              <w:t xml:space="preserve"> </w:t>
            </w:r>
            <w:r w:rsidRPr="009E721C">
              <w:t>итогов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официальном</w:t>
            </w:r>
            <w:r w:rsidR="002328BB" w:rsidRPr="009E721C">
              <w:t xml:space="preserve"> </w:t>
            </w:r>
            <w:r w:rsidRPr="009E721C">
              <w:t>сайте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ЭТП</w:t>
            </w:r>
            <w:r w:rsidR="002328BB" w:rsidRPr="009E721C">
              <w:t xml:space="preserve"> </w:t>
            </w:r>
            <w:r w:rsidRPr="009E721C">
              <w:t>передает</w:t>
            </w:r>
            <w:r w:rsidR="002328BB" w:rsidRPr="009E721C">
              <w:t xml:space="preserve"> </w:t>
            </w:r>
            <w:r w:rsidRPr="009E721C">
              <w:t>победителю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проект</w:t>
            </w:r>
            <w:r w:rsidR="002328BB" w:rsidRPr="009E721C">
              <w:t xml:space="preserve"> </w:t>
            </w:r>
            <w:r w:rsidRPr="009E721C">
              <w:t>договора,</w:t>
            </w:r>
            <w:r w:rsidR="002328BB" w:rsidRPr="009E721C">
              <w:t xml:space="preserve"> </w:t>
            </w:r>
            <w:r w:rsidRPr="009E721C">
              <w:t>который</w:t>
            </w:r>
            <w:r w:rsidR="002328BB" w:rsidRPr="009E721C">
              <w:t xml:space="preserve"> </w:t>
            </w:r>
            <w:r w:rsidRPr="009E721C">
              <w:t>составляется</w:t>
            </w:r>
            <w:r w:rsidR="002328BB" w:rsidRPr="009E721C">
              <w:t xml:space="preserve"> </w:t>
            </w:r>
            <w:r w:rsidRPr="009E721C">
              <w:t>путем</w:t>
            </w:r>
            <w:r w:rsidR="002328BB" w:rsidRPr="009E721C">
              <w:t xml:space="preserve"> </w:t>
            </w:r>
            <w:r w:rsidRPr="009E721C">
              <w:t>включения</w:t>
            </w:r>
            <w:r w:rsidR="002328BB" w:rsidRPr="009E721C">
              <w:t xml:space="preserve"> </w:t>
            </w:r>
            <w:r w:rsidRPr="009E721C">
              <w:t>условий</w:t>
            </w:r>
            <w:r w:rsidR="002328BB" w:rsidRPr="009E721C">
              <w:t xml:space="preserve"> </w:t>
            </w:r>
            <w:r w:rsidRPr="009E721C">
              <w:t>исполнения</w:t>
            </w:r>
            <w:r w:rsidR="002328BB" w:rsidRPr="009E721C">
              <w:t xml:space="preserve"> </w:t>
            </w:r>
            <w:r w:rsidRPr="009E721C">
              <w:t>договора,</w:t>
            </w:r>
            <w:r w:rsidR="002328BB" w:rsidRPr="009E721C">
              <w:t xml:space="preserve"> </w:t>
            </w:r>
            <w:r w:rsidRPr="009E721C">
              <w:t>предложенных</w:t>
            </w:r>
            <w:r w:rsidR="002328BB" w:rsidRPr="009E721C">
              <w:t xml:space="preserve"> </w:t>
            </w:r>
            <w:r w:rsidRPr="009E721C">
              <w:t>победителем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заявке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участие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запросе</w:t>
            </w:r>
            <w:r w:rsidR="002328BB" w:rsidRPr="009E721C">
              <w:t xml:space="preserve"> </w:t>
            </w:r>
            <w:r w:rsidRPr="009E721C">
              <w:t>цен,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проект</w:t>
            </w:r>
            <w:r w:rsidR="002328BB" w:rsidRPr="009E721C">
              <w:t xml:space="preserve"> </w:t>
            </w:r>
            <w:r w:rsidRPr="009E721C">
              <w:t>договора,</w:t>
            </w:r>
            <w:r w:rsidR="002328BB" w:rsidRPr="009E721C">
              <w:t xml:space="preserve"> </w:t>
            </w:r>
            <w:r w:rsidRPr="009E721C">
              <w:t>прилагаемый</w:t>
            </w:r>
            <w:r w:rsidR="002328BB" w:rsidRPr="009E721C">
              <w:t xml:space="preserve"> </w:t>
            </w:r>
            <w:r w:rsidRPr="009E721C">
              <w:t>к</w:t>
            </w:r>
            <w:r w:rsidR="002328BB" w:rsidRPr="009E721C">
              <w:t xml:space="preserve"> </w:t>
            </w:r>
            <w:r w:rsidRPr="009E721C">
              <w:t>документации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запросу</w:t>
            </w:r>
            <w:r w:rsidR="002328BB" w:rsidRPr="009E721C">
              <w:t xml:space="preserve"> </w:t>
            </w:r>
            <w:r w:rsidRPr="009E721C">
              <w:t>цен.</w:t>
            </w:r>
            <w:r w:rsidR="002328BB" w:rsidRPr="009E721C">
              <w:t xml:space="preserve"> </w:t>
            </w:r>
            <w:r w:rsidRPr="009E721C">
              <w:t>Победитель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обязан</w:t>
            </w:r>
            <w:r w:rsidR="002328BB" w:rsidRPr="009E721C">
              <w:t xml:space="preserve"> </w:t>
            </w:r>
            <w:r w:rsidRPr="009E721C">
              <w:t>предоставить</w:t>
            </w:r>
            <w:r w:rsidR="002328BB" w:rsidRPr="009E721C">
              <w:t xml:space="preserve"> </w:t>
            </w:r>
            <w:r w:rsidRPr="009E721C">
              <w:t>заказчику</w:t>
            </w:r>
            <w:r w:rsidR="002328BB" w:rsidRPr="009E721C">
              <w:t xml:space="preserve"> </w:t>
            </w:r>
            <w:r w:rsidRPr="009E721C">
              <w:t>подписанный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заверенный</w:t>
            </w:r>
            <w:r w:rsidR="002328BB" w:rsidRPr="009E721C">
              <w:t xml:space="preserve"> </w:t>
            </w:r>
            <w:r w:rsidRPr="009E721C">
              <w:t>печатью</w:t>
            </w:r>
            <w:r w:rsidR="002328BB" w:rsidRPr="009E721C">
              <w:t xml:space="preserve"> </w:t>
            </w:r>
            <w:r w:rsidRPr="009E721C">
              <w:t>со</w:t>
            </w:r>
            <w:r w:rsidR="002328BB" w:rsidRPr="009E721C">
              <w:t xml:space="preserve"> </w:t>
            </w:r>
            <w:r w:rsidRPr="009E721C">
              <w:t>стороны</w:t>
            </w:r>
            <w:r w:rsidR="002328BB" w:rsidRPr="009E721C">
              <w:t xml:space="preserve"> </w:t>
            </w:r>
            <w:r w:rsidRPr="009E721C">
              <w:t>победителя</w:t>
            </w:r>
            <w:r w:rsidR="002328BB" w:rsidRPr="009E721C">
              <w:t xml:space="preserve"> </w:t>
            </w:r>
            <w:r w:rsidRPr="009E721C">
              <w:t>запроса</w:t>
            </w:r>
            <w:r w:rsidR="002328BB" w:rsidRPr="009E721C">
              <w:t xml:space="preserve"> </w:t>
            </w:r>
            <w:r w:rsidRPr="009E721C">
              <w:t>цен</w:t>
            </w:r>
            <w:r w:rsidR="002328BB" w:rsidRPr="009E721C">
              <w:t xml:space="preserve"> </w:t>
            </w:r>
            <w:r w:rsidRPr="009E721C">
              <w:t>договор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течение</w:t>
            </w:r>
            <w:r w:rsidR="002328BB" w:rsidRPr="009E721C">
              <w:t xml:space="preserve"> </w:t>
            </w:r>
            <w:r w:rsidRPr="009E721C">
              <w:t>10</w:t>
            </w:r>
            <w:r w:rsidR="002328BB" w:rsidRPr="009E721C">
              <w:t xml:space="preserve"> </w:t>
            </w:r>
            <w:r w:rsidRPr="009E721C">
              <w:t>(десяти)</w:t>
            </w:r>
            <w:r w:rsidR="002328BB" w:rsidRPr="009E721C">
              <w:t xml:space="preserve"> </w:t>
            </w:r>
            <w:r w:rsidRPr="009E721C">
              <w:t>дней</w:t>
            </w:r>
            <w:r w:rsidR="002328BB" w:rsidRPr="009E721C">
              <w:t xml:space="preserve"> </w:t>
            </w:r>
            <w:r w:rsidRPr="009E721C">
              <w:t>со</w:t>
            </w:r>
            <w:r w:rsidR="002328BB" w:rsidRPr="009E721C">
              <w:t xml:space="preserve"> </w:t>
            </w:r>
            <w:r w:rsidRPr="009E721C">
              <w:t>дня</w:t>
            </w:r>
            <w:r w:rsidR="002328BB" w:rsidRPr="009E721C">
              <w:t xml:space="preserve"> </w:t>
            </w:r>
            <w:r w:rsidRPr="009E721C">
              <w:t>направления</w:t>
            </w:r>
            <w:r w:rsidR="002328BB" w:rsidRPr="009E721C">
              <w:t xml:space="preserve"> </w:t>
            </w:r>
            <w:r w:rsidRPr="009E721C">
              <w:t>указанного</w:t>
            </w:r>
            <w:r w:rsidR="002328BB" w:rsidRPr="009E721C">
              <w:t xml:space="preserve"> </w:t>
            </w:r>
            <w:r w:rsidRPr="009E721C">
              <w:t>договора.</w:t>
            </w:r>
            <w:r w:rsidR="002328BB" w:rsidRPr="009E721C">
              <w:rPr>
                <w:b/>
                <w:bCs/>
              </w:rPr>
              <w:t xml:space="preserve"> </w:t>
            </w:r>
          </w:p>
          <w:p w:rsidR="000316C6" w:rsidRPr="009E721C" w:rsidRDefault="000316C6" w:rsidP="00964125">
            <w:pPr>
              <w:widowControl w:val="0"/>
              <w:ind w:right="153" w:firstLine="637"/>
              <w:jc w:val="both"/>
            </w:pPr>
            <w:r w:rsidRPr="009E721C">
              <w:rPr>
                <w:bCs/>
              </w:rPr>
              <w:t>[в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отношении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каждого</w:t>
            </w:r>
            <w:r w:rsidR="002328BB" w:rsidRPr="009E721C">
              <w:rPr>
                <w:bCs/>
              </w:rPr>
              <w:t xml:space="preserve"> </w:t>
            </w:r>
            <w:r w:rsidRPr="009E721C">
              <w:rPr>
                <w:bCs/>
              </w:rPr>
              <w:t>лота]</w:t>
            </w:r>
            <w:r w:rsidR="002328BB" w:rsidRPr="009E721C">
              <w:t xml:space="preserve"> </w:t>
            </w:r>
            <w:r w:rsidR="00C4293B" w:rsidRPr="009E721C">
              <w:t>договор</w:t>
            </w:r>
            <w:r w:rsidR="002328BB" w:rsidRPr="009E721C">
              <w:t xml:space="preserve"> </w:t>
            </w:r>
            <w:r w:rsidR="00C4293B" w:rsidRPr="009E721C">
              <w:t>заключается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течение</w:t>
            </w:r>
            <w:r w:rsidR="002328BB" w:rsidRPr="009E721C">
              <w:t xml:space="preserve"> </w:t>
            </w:r>
            <w:r w:rsidRPr="009E721C">
              <w:rPr>
                <w:bCs/>
              </w:rPr>
              <w:t>20</w:t>
            </w:r>
            <w:r w:rsidR="002328BB" w:rsidRPr="009E721C">
              <w:rPr>
                <w:bCs/>
              </w:rPr>
              <w:t xml:space="preserve"> </w:t>
            </w:r>
            <w:r w:rsidRPr="009E721C">
              <w:t>дней,</w:t>
            </w:r>
            <w:r w:rsidR="002328BB" w:rsidRPr="009E721C">
              <w:t xml:space="preserve"> </w:t>
            </w:r>
            <w:r w:rsidRPr="009E721C">
              <w:t>но</w:t>
            </w:r>
            <w:r w:rsidR="002328BB" w:rsidRPr="009E721C">
              <w:t xml:space="preserve"> </w:t>
            </w:r>
            <w:r w:rsidRPr="009E721C">
              <w:t>не</w:t>
            </w:r>
            <w:r w:rsidR="002328BB" w:rsidRPr="009E721C">
              <w:t xml:space="preserve"> </w:t>
            </w:r>
            <w:r w:rsidRPr="009E721C">
              <w:t>ранее</w:t>
            </w:r>
            <w:r w:rsidR="002328BB" w:rsidRPr="009E721C">
              <w:t xml:space="preserve"> </w:t>
            </w:r>
            <w:r w:rsidRPr="009E721C">
              <w:t>10</w:t>
            </w:r>
            <w:r w:rsidR="002328BB" w:rsidRPr="009E721C">
              <w:t xml:space="preserve"> </w:t>
            </w:r>
            <w:r w:rsidRPr="009E721C">
              <w:t>дней</w:t>
            </w:r>
            <w:r w:rsidR="002328BB" w:rsidRPr="009E721C">
              <w:t xml:space="preserve"> </w:t>
            </w:r>
            <w:r w:rsidRPr="009E721C">
              <w:t>со</w:t>
            </w:r>
            <w:r w:rsidR="002328BB" w:rsidRPr="009E721C">
              <w:t xml:space="preserve"> </w:t>
            </w:r>
            <w:r w:rsidRPr="009E721C">
              <w:t>дня</w:t>
            </w:r>
            <w:r w:rsidR="002328BB" w:rsidRPr="009E721C">
              <w:t xml:space="preserve"> </w:t>
            </w:r>
            <w:r w:rsidRPr="009E721C">
              <w:t>размещения</w:t>
            </w:r>
            <w:r w:rsidR="002328BB" w:rsidRPr="009E721C">
              <w:t xml:space="preserve"> </w:t>
            </w:r>
            <w:r w:rsidR="00454B58" w:rsidRPr="009E721C">
              <w:t>на</w:t>
            </w:r>
            <w:r w:rsidR="002328BB" w:rsidRPr="009E721C">
              <w:t xml:space="preserve"> </w:t>
            </w:r>
            <w:r w:rsidR="00454B58" w:rsidRPr="009E721C">
              <w:t>официальном</w:t>
            </w:r>
            <w:r w:rsidR="002328BB" w:rsidRPr="009E721C">
              <w:t xml:space="preserve"> </w:t>
            </w:r>
            <w:r w:rsidR="00454B58" w:rsidRPr="009E721C">
              <w:t>сайте</w:t>
            </w:r>
            <w:r w:rsidR="002328BB" w:rsidRPr="009E721C">
              <w:t xml:space="preserve"> </w:t>
            </w:r>
            <w:r w:rsidR="00454B58" w:rsidRPr="009E721C">
              <w:t>и</w:t>
            </w:r>
            <w:r w:rsidR="002328BB" w:rsidRPr="009E721C">
              <w:t xml:space="preserve"> </w:t>
            </w:r>
            <w:r w:rsidR="00454B58" w:rsidRPr="009E721C">
              <w:t>на</w:t>
            </w:r>
            <w:r w:rsidR="002328BB" w:rsidRPr="009E721C">
              <w:t xml:space="preserve"> </w:t>
            </w:r>
            <w:r w:rsidR="00454B58" w:rsidRPr="009E721C">
              <w:t>ЭТП</w:t>
            </w:r>
            <w:r w:rsidR="002328BB" w:rsidRPr="009E721C">
              <w:t xml:space="preserve"> </w:t>
            </w:r>
            <w:r w:rsidR="00454B58" w:rsidRPr="009E721C">
              <w:t>протокола,</w:t>
            </w:r>
            <w:r w:rsidR="002328BB" w:rsidRPr="009E721C">
              <w:t xml:space="preserve"> </w:t>
            </w:r>
            <w:r w:rsidR="00454B58" w:rsidRPr="009E721C">
              <w:t>на</w:t>
            </w:r>
            <w:r w:rsidR="002328BB" w:rsidRPr="009E721C">
              <w:t xml:space="preserve"> </w:t>
            </w:r>
            <w:r w:rsidR="00454B58" w:rsidRPr="009E721C">
              <w:t>основании</w:t>
            </w:r>
            <w:r w:rsidR="002328BB" w:rsidRPr="009E721C">
              <w:t xml:space="preserve"> </w:t>
            </w:r>
            <w:r w:rsidR="00454B58" w:rsidRPr="009E721C">
              <w:t>которого</w:t>
            </w:r>
            <w:r w:rsidR="002328BB" w:rsidRPr="009E721C">
              <w:t xml:space="preserve"> </w:t>
            </w:r>
            <w:r w:rsidR="00454B58" w:rsidRPr="009E721C">
              <w:t>заключается</w:t>
            </w:r>
            <w:r w:rsidR="002328BB" w:rsidRPr="009E721C">
              <w:t xml:space="preserve"> </w:t>
            </w:r>
            <w:r w:rsidR="00454B58" w:rsidRPr="009E721C">
              <w:t>договор</w:t>
            </w:r>
            <w:r w:rsidR="006D126A" w:rsidRPr="009E721C">
              <w:t>.</w:t>
            </w:r>
          </w:p>
          <w:p w:rsidR="006D126A" w:rsidRPr="009E721C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9E721C">
              <w:rPr>
                <w:spacing w:val="-6"/>
              </w:rPr>
              <w:t>До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заключения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договора,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победитель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запроса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цен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представляет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обновленную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таблицу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сведений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о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цепочке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собственников,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включая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бенефициаров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(в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том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числе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конечных),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в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случае,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если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в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такие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сведения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были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внесены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изменения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либо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справку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об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отсутствии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изменений.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Срок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подписания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победителем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запроса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цен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справки,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подтверждающей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актуальность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информации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–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не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ранее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5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(пяти)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дней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до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заключения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договора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(с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двух</w:t>
            </w:r>
            <w:r w:rsidR="002328BB" w:rsidRPr="009E721C">
              <w:rPr>
                <w:spacing w:val="-6"/>
              </w:rPr>
              <w:t xml:space="preserve"> </w:t>
            </w:r>
            <w:r w:rsidRPr="009E721C">
              <w:rPr>
                <w:spacing w:val="-6"/>
              </w:rPr>
              <w:t>сторон)</w:t>
            </w:r>
            <w:r w:rsidR="00454B58" w:rsidRPr="009E721C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9E721C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E721C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lastRenderedPageBreak/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9E721C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9E721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E721C">
              <w:t>Жалобы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действия</w:t>
            </w:r>
            <w:r w:rsidR="002328BB" w:rsidRPr="009E721C">
              <w:t xml:space="preserve"> </w:t>
            </w:r>
            <w:r w:rsidRPr="009E721C">
              <w:t>(бездействие)</w:t>
            </w:r>
            <w:r w:rsidR="002328BB" w:rsidRPr="009E721C">
              <w:t xml:space="preserve"> </w:t>
            </w:r>
            <w:r w:rsidRPr="009E721C">
              <w:t>заказчика,</w:t>
            </w:r>
            <w:r w:rsidR="002328BB" w:rsidRPr="009E721C">
              <w:t xml:space="preserve"> </w:t>
            </w:r>
            <w:r w:rsidRPr="009E721C">
              <w:t>организатора</w:t>
            </w:r>
            <w:r w:rsidR="002328BB" w:rsidRPr="009E721C">
              <w:t xml:space="preserve"> </w:t>
            </w:r>
            <w:r w:rsidR="00466F9E" w:rsidRPr="009E721C">
              <w:rPr>
                <w:lang w:val="ru-RU"/>
              </w:rPr>
              <w:t>запроса</w:t>
            </w:r>
            <w:r w:rsidR="002328BB" w:rsidRPr="009E721C">
              <w:rPr>
                <w:lang w:val="ru-RU"/>
              </w:rPr>
              <w:t xml:space="preserve"> </w:t>
            </w:r>
            <w:r w:rsidR="00466F9E" w:rsidRPr="009E721C">
              <w:rPr>
                <w:lang w:val="ru-RU"/>
              </w:rPr>
              <w:t>цен</w:t>
            </w:r>
            <w:r w:rsidRPr="009E721C">
              <w:t>,</w:t>
            </w:r>
            <w:r w:rsidR="002328BB" w:rsidRPr="009E721C">
              <w:t xml:space="preserve"> </w:t>
            </w:r>
            <w:r w:rsidR="002E77A5" w:rsidRPr="009E721C">
              <w:rPr>
                <w:lang w:val="ru-RU"/>
              </w:rPr>
              <w:t>закупочной</w:t>
            </w:r>
            <w:r w:rsidR="002328BB" w:rsidRPr="009E721C">
              <w:rPr>
                <w:lang w:val="ru-RU"/>
              </w:rPr>
              <w:t xml:space="preserve"> </w:t>
            </w:r>
            <w:r w:rsidR="002E77A5" w:rsidRPr="009E721C">
              <w:rPr>
                <w:lang w:val="ru-RU"/>
              </w:rPr>
              <w:t>комиссии</w:t>
            </w:r>
            <w:r w:rsidR="002328BB" w:rsidRPr="009E721C">
              <w:t xml:space="preserve"> </w:t>
            </w:r>
            <w:r w:rsidR="00563A6D" w:rsidRPr="009E721C">
              <w:rPr>
                <w:lang w:val="ru-RU"/>
              </w:rPr>
              <w:t>при</w:t>
            </w:r>
            <w:r w:rsidR="002328BB" w:rsidRPr="009E721C">
              <w:rPr>
                <w:lang w:val="ru-RU"/>
              </w:rPr>
              <w:t xml:space="preserve"> </w:t>
            </w:r>
            <w:r w:rsidR="00563A6D" w:rsidRPr="009E721C">
              <w:rPr>
                <w:lang w:val="ru-RU"/>
              </w:rPr>
              <w:t>проведении</w:t>
            </w:r>
            <w:r w:rsidR="002328BB" w:rsidRPr="009E721C">
              <w:rPr>
                <w:lang w:val="ru-RU"/>
              </w:rPr>
              <w:t xml:space="preserve"> </w:t>
            </w:r>
            <w:r w:rsidR="00563A6D" w:rsidRPr="009E721C">
              <w:rPr>
                <w:lang w:val="ru-RU"/>
              </w:rPr>
              <w:t>запроса</w:t>
            </w:r>
            <w:r w:rsidR="002328BB" w:rsidRPr="009E721C">
              <w:rPr>
                <w:lang w:val="ru-RU"/>
              </w:rPr>
              <w:t xml:space="preserve"> </w:t>
            </w:r>
            <w:r w:rsidR="00563A6D" w:rsidRPr="009E721C">
              <w:rPr>
                <w:lang w:val="ru-RU"/>
              </w:rPr>
              <w:t>цен</w:t>
            </w:r>
            <w:r w:rsidR="002328BB" w:rsidRPr="009E721C">
              <w:rPr>
                <w:lang w:val="ru-RU"/>
              </w:rPr>
              <w:t xml:space="preserve"> </w:t>
            </w:r>
            <w:r w:rsidRPr="009E721C">
              <w:t>могут</w:t>
            </w:r>
            <w:r w:rsidR="002328BB" w:rsidRPr="009E721C">
              <w:t xml:space="preserve"> </w:t>
            </w:r>
            <w:r w:rsidRPr="009E721C">
              <w:t>быть</w:t>
            </w:r>
            <w:r w:rsidR="002328BB" w:rsidRPr="009E721C">
              <w:t xml:space="preserve"> </w:t>
            </w:r>
            <w:r w:rsidRPr="009E721C">
              <w:t>направлены</w:t>
            </w:r>
            <w:r w:rsidR="002328BB" w:rsidRPr="009E721C">
              <w:t xml:space="preserve"> </w:t>
            </w:r>
            <w:r w:rsidR="00563A6D" w:rsidRPr="009E721C">
              <w:rPr>
                <w:lang w:val="ru-RU"/>
              </w:rPr>
              <w:t>в</w:t>
            </w:r>
            <w:r w:rsidR="002328BB" w:rsidRPr="009E721C">
              <w:rPr>
                <w:lang w:val="ru-RU"/>
              </w:rPr>
              <w:t xml:space="preserve"> </w:t>
            </w:r>
            <w:r w:rsidR="00380FA3" w:rsidRPr="009E721C">
              <w:rPr>
                <w:lang w:val="ru-RU"/>
              </w:rPr>
              <w:t>Центральный</w:t>
            </w:r>
            <w:r w:rsidR="002328BB" w:rsidRPr="009E721C">
              <w:rPr>
                <w:lang w:val="ru-RU"/>
              </w:rPr>
              <w:t xml:space="preserve"> </w:t>
            </w:r>
            <w:r w:rsidR="00380FA3" w:rsidRPr="009E721C">
              <w:rPr>
                <w:lang w:val="ru-RU"/>
              </w:rPr>
              <w:t>арбитражный</w:t>
            </w:r>
            <w:r w:rsidR="002328BB" w:rsidRPr="009E721C">
              <w:rPr>
                <w:lang w:val="ru-RU"/>
              </w:rPr>
              <w:t xml:space="preserve"> </w:t>
            </w:r>
            <w:r w:rsidR="00380FA3" w:rsidRPr="009E721C">
              <w:rPr>
                <w:lang w:val="ru-RU"/>
              </w:rPr>
              <w:t>комитет</w:t>
            </w:r>
            <w:r w:rsidR="002328BB" w:rsidRPr="009E721C">
              <w:rPr>
                <w:lang w:val="ru-RU"/>
              </w:rPr>
              <w:t xml:space="preserve"> </w:t>
            </w:r>
            <w:r w:rsidR="00380FA3" w:rsidRPr="009E721C">
              <w:rPr>
                <w:lang w:val="ru-RU"/>
              </w:rPr>
              <w:t>(ЦАК)</w:t>
            </w:r>
            <w:r w:rsidR="002328BB" w:rsidRPr="009E721C">
              <w:rPr>
                <w:lang w:val="ru-RU"/>
              </w:rPr>
              <w:t xml:space="preserve"> </w:t>
            </w:r>
            <w:r w:rsidR="00563A6D" w:rsidRPr="009E721C">
              <w:rPr>
                <w:lang w:val="ru-RU"/>
              </w:rPr>
              <w:t>в</w:t>
            </w:r>
            <w:r w:rsidR="002328BB" w:rsidRPr="009E721C">
              <w:rPr>
                <w:lang w:val="ru-RU"/>
              </w:rPr>
              <w:t xml:space="preserve"> </w:t>
            </w:r>
            <w:r w:rsidR="00563A6D" w:rsidRPr="009E721C">
              <w:rPr>
                <w:lang w:val="ru-RU"/>
              </w:rPr>
              <w:t>отсканированном</w:t>
            </w:r>
            <w:r w:rsidR="002328BB" w:rsidRPr="009E721C">
              <w:rPr>
                <w:lang w:val="ru-RU"/>
              </w:rPr>
              <w:t xml:space="preserve"> </w:t>
            </w:r>
            <w:r w:rsidR="00563A6D" w:rsidRPr="009E721C">
              <w:rPr>
                <w:lang w:val="ru-RU"/>
              </w:rPr>
              <w:t>виде</w:t>
            </w:r>
            <w:r w:rsidR="002328BB" w:rsidRPr="009E721C">
              <w:t xml:space="preserve"> </w:t>
            </w:r>
            <w:r w:rsidRPr="009E721C">
              <w:t>по</w:t>
            </w:r>
            <w:r w:rsidR="002328BB" w:rsidRPr="009E721C">
              <w:t xml:space="preserve"> </w:t>
            </w:r>
            <w:r w:rsidRPr="009E721C">
              <w:t>электронному</w:t>
            </w:r>
            <w:r w:rsidR="002328BB" w:rsidRPr="009E721C">
              <w:t xml:space="preserve"> </w:t>
            </w:r>
            <w:hyperlink r:id="rId29" w:history="1">
              <w:r w:rsidRPr="009E721C">
                <w:rPr>
                  <w:rStyle w:val="afa"/>
                  <w:color w:val="auto"/>
                </w:rPr>
                <w:t>arbitration@rosatom.ru</w:t>
              </w:r>
            </w:hyperlink>
            <w:r w:rsidRPr="009E721C">
              <w:rPr>
                <w:lang w:val="ru-RU"/>
              </w:rPr>
              <w:t>.</w:t>
            </w:r>
          </w:p>
          <w:p w:rsidR="009D350D" w:rsidRPr="009E721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E721C">
              <w:t>Направление</w:t>
            </w:r>
            <w:r w:rsidR="002328BB" w:rsidRPr="009E721C">
              <w:t xml:space="preserve"> </w:t>
            </w:r>
            <w:r w:rsidRPr="009E721C">
              <w:t>жалоб</w:t>
            </w:r>
            <w:r w:rsidR="002328BB" w:rsidRPr="009E721C">
              <w:t xml:space="preserve"> </w:t>
            </w:r>
            <w:r w:rsidRPr="009E721C">
              <w:t>допускается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любое</w:t>
            </w:r>
            <w:r w:rsidR="002328BB" w:rsidRPr="009E721C">
              <w:t xml:space="preserve"> </w:t>
            </w:r>
            <w:r w:rsidRPr="009E721C">
              <w:t>время</w:t>
            </w:r>
            <w:r w:rsidR="002328BB" w:rsidRPr="009E721C">
              <w:t xml:space="preserve"> </w:t>
            </w:r>
            <w:r w:rsidRPr="009E721C">
              <w:t>проведения</w:t>
            </w:r>
            <w:r w:rsidR="002328BB" w:rsidRPr="009E721C">
              <w:t xml:space="preserve"> </w:t>
            </w:r>
            <w:r w:rsidR="00466F9E" w:rsidRPr="009E721C">
              <w:rPr>
                <w:lang w:val="ru-RU"/>
              </w:rPr>
              <w:t>запроса</w:t>
            </w:r>
            <w:r w:rsidR="002328BB" w:rsidRPr="009E721C">
              <w:rPr>
                <w:lang w:val="ru-RU"/>
              </w:rPr>
              <w:t xml:space="preserve"> </w:t>
            </w:r>
            <w:r w:rsidR="00466F9E" w:rsidRPr="009E721C">
              <w:rPr>
                <w:lang w:val="ru-RU"/>
              </w:rPr>
              <w:t>цен</w:t>
            </w:r>
            <w:r w:rsidRPr="009E721C">
              <w:t>,</w:t>
            </w:r>
            <w:r w:rsidR="002328BB" w:rsidRPr="009E721C">
              <w:t xml:space="preserve"> </w:t>
            </w:r>
            <w:r w:rsidRPr="009E721C">
              <w:t>но</w:t>
            </w:r>
            <w:r w:rsidR="002328BB" w:rsidRPr="009E721C">
              <w:t xml:space="preserve"> </w:t>
            </w:r>
            <w:r w:rsidRPr="009E721C">
              <w:t>не</w:t>
            </w:r>
            <w:r w:rsidR="002328BB" w:rsidRPr="009E721C">
              <w:t xml:space="preserve"> </w:t>
            </w:r>
            <w:r w:rsidRPr="009E721C">
              <w:t>позднее</w:t>
            </w:r>
            <w:r w:rsidR="002328BB" w:rsidRPr="009E721C">
              <w:t xml:space="preserve"> </w:t>
            </w:r>
            <w:r w:rsidRPr="009E721C">
              <w:t>десяти</w:t>
            </w:r>
            <w:r w:rsidR="002328BB" w:rsidRPr="009E721C">
              <w:t xml:space="preserve"> </w:t>
            </w:r>
            <w:r w:rsidRPr="009E721C">
              <w:t>дней</w:t>
            </w:r>
            <w:r w:rsidR="002328BB" w:rsidRPr="009E721C">
              <w:t xml:space="preserve"> </w:t>
            </w:r>
            <w:r w:rsidRPr="009E721C">
              <w:t>со</w:t>
            </w:r>
            <w:r w:rsidR="002328BB" w:rsidRPr="009E721C">
              <w:t xml:space="preserve"> </w:t>
            </w:r>
            <w:r w:rsidRPr="009E721C">
              <w:t>дня</w:t>
            </w:r>
            <w:r w:rsidR="002328BB" w:rsidRPr="009E721C">
              <w:t xml:space="preserve"> </w:t>
            </w:r>
            <w:r w:rsidRPr="009E721C">
              <w:t>размещения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официальном</w:t>
            </w:r>
            <w:r w:rsidR="002328BB" w:rsidRPr="009E721C">
              <w:t xml:space="preserve"> </w:t>
            </w:r>
            <w:r w:rsidRPr="009E721C">
              <w:t>сайте</w:t>
            </w:r>
            <w:r w:rsidR="002328BB" w:rsidRPr="009E721C">
              <w:t xml:space="preserve"> </w:t>
            </w:r>
            <w:r w:rsidRPr="009E721C">
              <w:t>протокола</w:t>
            </w:r>
            <w:r w:rsidR="002328BB" w:rsidRPr="009E721C">
              <w:t xml:space="preserve"> </w:t>
            </w:r>
            <w:r w:rsidR="00A7053D" w:rsidRPr="009E721C">
              <w:t>подведения</w:t>
            </w:r>
            <w:r w:rsidR="002328BB" w:rsidRPr="009E721C">
              <w:t xml:space="preserve"> </w:t>
            </w:r>
            <w:r w:rsidR="00A7053D" w:rsidRPr="009E721C">
              <w:t>итогов</w:t>
            </w:r>
            <w:r w:rsidR="002328BB" w:rsidRPr="009E721C">
              <w:t xml:space="preserve"> </w:t>
            </w:r>
            <w:r w:rsidR="00466F9E" w:rsidRPr="009E721C">
              <w:rPr>
                <w:lang w:val="ru-RU"/>
              </w:rPr>
              <w:t>запроса</w:t>
            </w:r>
            <w:r w:rsidR="002328BB" w:rsidRPr="009E721C">
              <w:rPr>
                <w:lang w:val="ru-RU"/>
              </w:rPr>
              <w:t xml:space="preserve"> </w:t>
            </w:r>
            <w:r w:rsidR="00466F9E" w:rsidRPr="009E721C">
              <w:rPr>
                <w:lang w:val="ru-RU"/>
              </w:rPr>
              <w:t>цен</w:t>
            </w:r>
            <w:r w:rsidR="00A7053D" w:rsidRPr="009E721C">
              <w:t>,</w:t>
            </w:r>
            <w:r w:rsidR="002328BB" w:rsidRPr="009E721C">
              <w:t xml:space="preserve"> </w:t>
            </w:r>
            <w:r w:rsidR="00A7053D" w:rsidRPr="009E721C">
              <w:t>протокола</w:t>
            </w:r>
            <w:r w:rsidR="002328BB" w:rsidRPr="009E721C">
              <w:t xml:space="preserve"> </w:t>
            </w:r>
            <w:r w:rsidR="00A7053D" w:rsidRPr="009E721C">
              <w:t>о</w:t>
            </w:r>
            <w:r w:rsidR="002328BB" w:rsidRPr="009E721C">
              <w:t xml:space="preserve"> </w:t>
            </w:r>
            <w:r w:rsidR="00A7053D" w:rsidRPr="009E721C">
              <w:t>признании</w:t>
            </w:r>
            <w:r w:rsidR="002328BB" w:rsidRPr="009E721C">
              <w:t xml:space="preserve"> </w:t>
            </w:r>
            <w:r w:rsidR="00466F9E" w:rsidRPr="009E721C">
              <w:rPr>
                <w:lang w:val="ru-RU"/>
              </w:rPr>
              <w:t>запроса</w:t>
            </w:r>
            <w:r w:rsidR="002328BB" w:rsidRPr="009E721C">
              <w:rPr>
                <w:lang w:val="ru-RU"/>
              </w:rPr>
              <w:t xml:space="preserve"> </w:t>
            </w:r>
            <w:r w:rsidR="00466F9E" w:rsidRPr="009E721C">
              <w:rPr>
                <w:lang w:val="ru-RU"/>
              </w:rPr>
              <w:t>цен</w:t>
            </w:r>
            <w:r w:rsidR="002328BB" w:rsidRPr="009E721C">
              <w:t xml:space="preserve"> </w:t>
            </w:r>
            <w:r w:rsidR="00A7053D" w:rsidRPr="009E721C">
              <w:t>не</w:t>
            </w:r>
            <w:r w:rsidR="002328BB" w:rsidRPr="009E721C">
              <w:rPr>
                <w:lang w:val="ru-RU"/>
              </w:rPr>
              <w:t xml:space="preserve"> </w:t>
            </w:r>
            <w:r w:rsidR="00A7053D" w:rsidRPr="009E721C">
              <w:t>состоявш</w:t>
            </w:r>
            <w:r w:rsidR="00A7053D" w:rsidRPr="009E721C">
              <w:rPr>
                <w:lang w:val="ru-RU"/>
              </w:rPr>
              <w:t>имся</w:t>
            </w:r>
            <w:r w:rsidR="002328BB" w:rsidRPr="009E721C">
              <w:t xml:space="preserve"> </w:t>
            </w:r>
            <w:r w:rsidR="00A7053D" w:rsidRPr="009E721C">
              <w:t>или</w:t>
            </w:r>
            <w:r w:rsidR="002328BB" w:rsidRPr="009E721C">
              <w:t xml:space="preserve"> </w:t>
            </w:r>
            <w:r w:rsidR="00A7053D" w:rsidRPr="009E721C">
              <w:t>принятия</w:t>
            </w:r>
            <w:r w:rsidR="002328BB" w:rsidRPr="009E721C">
              <w:t xml:space="preserve"> </w:t>
            </w:r>
            <w:r w:rsidR="00A7053D" w:rsidRPr="009E721C">
              <w:t>заказчиком</w:t>
            </w:r>
            <w:r w:rsidR="002328BB" w:rsidRPr="009E721C">
              <w:t xml:space="preserve"> </w:t>
            </w:r>
            <w:r w:rsidR="00A7053D" w:rsidRPr="009E721C">
              <w:t>решения</w:t>
            </w:r>
            <w:r w:rsidR="002328BB" w:rsidRPr="009E721C">
              <w:t xml:space="preserve"> </w:t>
            </w:r>
            <w:r w:rsidR="00A7053D" w:rsidRPr="009E721C">
              <w:t>об</w:t>
            </w:r>
            <w:r w:rsidR="002328BB" w:rsidRPr="009E721C">
              <w:t xml:space="preserve"> </w:t>
            </w:r>
            <w:r w:rsidR="00A7053D" w:rsidRPr="009E721C">
              <w:t>отказе</w:t>
            </w:r>
            <w:r w:rsidR="002328BB" w:rsidRPr="009E721C">
              <w:t xml:space="preserve"> </w:t>
            </w:r>
            <w:r w:rsidR="00A7053D" w:rsidRPr="009E721C">
              <w:t>от</w:t>
            </w:r>
            <w:r w:rsidR="002328BB" w:rsidRPr="009E721C">
              <w:t xml:space="preserve"> </w:t>
            </w:r>
            <w:r w:rsidR="00A7053D" w:rsidRPr="009E721C">
              <w:t>проведения</w:t>
            </w:r>
            <w:r w:rsidR="002328BB" w:rsidRPr="009E721C">
              <w:t xml:space="preserve"> </w:t>
            </w:r>
            <w:r w:rsidR="00466F9E" w:rsidRPr="009E721C">
              <w:rPr>
                <w:lang w:val="ru-RU"/>
              </w:rPr>
              <w:t>запроса</w:t>
            </w:r>
            <w:r w:rsidR="002328BB" w:rsidRPr="009E721C">
              <w:rPr>
                <w:lang w:val="ru-RU"/>
              </w:rPr>
              <w:t xml:space="preserve"> </w:t>
            </w:r>
            <w:r w:rsidR="00466F9E" w:rsidRPr="009E721C">
              <w:rPr>
                <w:lang w:val="ru-RU"/>
              </w:rPr>
              <w:t>цен</w:t>
            </w:r>
            <w:r w:rsidRPr="009E721C">
              <w:t>.</w:t>
            </w:r>
          </w:p>
          <w:p w:rsidR="009D350D" w:rsidRPr="009E721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E721C">
              <w:t>Условия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положения</w:t>
            </w:r>
            <w:r w:rsidR="002328BB" w:rsidRPr="009E721C">
              <w:t xml:space="preserve"> </w:t>
            </w:r>
            <w:r w:rsidR="003E0066" w:rsidRPr="009E721C">
              <w:rPr>
                <w:lang w:val="ru-RU"/>
              </w:rPr>
              <w:t>документации</w:t>
            </w:r>
            <w:r w:rsidR="002328BB" w:rsidRPr="009E721C">
              <w:rPr>
                <w:lang w:val="ru-RU"/>
              </w:rPr>
              <w:t xml:space="preserve"> </w:t>
            </w:r>
            <w:r w:rsidR="003E0066" w:rsidRPr="009E721C">
              <w:rPr>
                <w:lang w:val="ru-RU"/>
              </w:rPr>
              <w:t>по</w:t>
            </w:r>
            <w:r w:rsidR="002328BB" w:rsidRPr="009E721C">
              <w:rPr>
                <w:lang w:val="ru-RU"/>
              </w:rPr>
              <w:t xml:space="preserve"> </w:t>
            </w:r>
            <w:r w:rsidR="00466F9E" w:rsidRPr="009E721C">
              <w:rPr>
                <w:lang w:val="ru-RU"/>
              </w:rPr>
              <w:t>запросу</w:t>
            </w:r>
            <w:r w:rsidR="002328BB" w:rsidRPr="009E721C">
              <w:rPr>
                <w:lang w:val="ru-RU"/>
              </w:rPr>
              <w:t xml:space="preserve"> </w:t>
            </w:r>
            <w:r w:rsidR="00466F9E" w:rsidRPr="009E721C">
              <w:rPr>
                <w:lang w:val="ru-RU"/>
              </w:rPr>
              <w:t>цен</w:t>
            </w:r>
            <w:r w:rsidR="002328BB" w:rsidRPr="009E721C">
              <w:t xml:space="preserve"> </w:t>
            </w:r>
            <w:r w:rsidRPr="009E721C">
              <w:t>могут</w:t>
            </w:r>
            <w:r w:rsidR="002328BB" w:rsidRPr="009E721C">
              <w:t xml:space="preserve"> </w:t>
            </w:r>
            <w:r w:rsidRPr="009E721C">
              <w:t>быть</w:t>
            </w:r>
            <w:r w:rsidR="002328BB" w:rsidRPr="009E721C">
              <w:t xml:space="preserve"> </w:t>
            </w:r>
            <w:r w:rsidRPr="009E721C">
              <w:t>обжалованы</w:t>
            </w:r>
            <w:r w:rsidR="002328BB" w:rsidRPr="009E721C">
              <w:t xml:space="preserve"> </w:t>
            </w:r>
            <w:r w:rsidRPr="009E721C">
              <w:t>исключительно</w:t>
            </w:r>
            <w:r w:rsidR="002328BB" w:rsidRPr="009E721C">
              <w:t xml:space="preserve"> </w:t>
            </w:r>
            <w:r w:rsidRPr="009E721C">
              <w:t>до</w:t>
            </w:r>
            <w:r w:rsidR="002328BB" w:rsidRPr="009E721C">
              <w:t xml:space="preserve"> </w:t>
            </w:r>
            <w:r w:rsidRPr="009E721C">
              <w:t>окончания</w:t>
            </w:r>
            <w:r w:rsidR="002328BB" w:rsidRPr="009E721C">
              <w:t xml:space="preserve"> </w:t>
            </w:r>
            <w:r w:rsidRPr="009E721C">
              <w:t>срока</w:t>
            </w:r>
            <w:r w:rsidR="002328BB" w:rsidRPr="009E721C">
              <w:t xml:space="preserve"> </w:t>
            </w:r>
            <w:r w:rsidRPr="009E721C">
              <w:t>подачи</w:t>
            </w:r>
            <w:r w:rsidR="002328BB" w:rsidRPr="009E721C">
              <w:t xml:space="preserve"> </w:t>
            </w:r>
            <w:r w:rsidRPr="009E721C">
              <w:t>заявок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участие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="004560F3" w:rsidRPr="009E721C">
              <w:rPr>
                <w:lang w:val="ru-RU"/>
              </w:rPr>
              <w:t>запросе</w:t>
            </w:r>
            <w:r w:rsidR="002328BB" w:rsidRPr="009E721C">
              <w:rPr>
                <w:lang w:val="ru-RU"/>
              </w:rPr>
              <w:t xml:space="preserve"> </w:t>
            </w:r>
            <w:r w:rsidR="004560F3" w:rsidRPr="009E721C">
              <w:rPr>
                <w:lang w:val="ru-RU"/>
              </w:rPr>
              <w:t>цен</w:t>
            </w:r>
            <w:r w:rsidRPr="009E721C">
              <w:t>.</w:t>
            </w:r>
          </w:p>
          <w:p w:rsidR="009D350D" w:rsidRPr="009E721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E721C">
              <w:t>На</w:t>
            </w:r>
            <w:r w:rsidR="002328BB" w:rsidRPr="009E721C">
              <w:t xml:space="preserve"> </w:t>
            </w:r>
            <w:r w:rsidRPr="009E721C">
              <w:t>сайте</w:t>
            </w:r>
            <w:r w:rsidR="002328BB" w:rsidRPr="009E721C">
              <w:t xml:space="preserve"> </w:t>
            </w:r>
            <w:r w:rsidRPr="009E721C">
              <w:t>http://zakupki.rosatom.ru/</w:t>
            </w:r>
            <w:r w:rsidR="002328BB" w:rsidRPr="009E721C">
              <w:t xml:space="preserve"> </w:t>
            </w:r>
            <w:r w:rsidRPr="009E721C">
              <w:t>(раздел</w:t>
            </w:r>
            <w:r w:rsidR="002328BB" w:rsidRPr="009E721C">
              <w:t xml:space="preserve"> </w:t>
            </w:r>
            <w:r w:rsidRPr="009E721C">
              <w:t>Контроль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арбитраж/Нормативные</w:t>
            </w:r>
            <w:r w:rsidR="002328BB" w:rsidRPr="009E721C">
              <w:t xml:space="preserve"> </w:t>
            </w:r>
            <w:r w:rsidRPr="009E721C">
              <w:t>документы)</w:t>
            </w:r>
            <w:r w:rsidR="002328BB" w:rsidRPr="009E721C">
              <w:t xml:space="preserve"> </w:t>
            </w:r>
            <w:r w:rsidRPr="009E721C">
              <w:t>представлены</w:t>
            </w:r>
            <w:r w:rsidR="002328BB" w:rsidRPr="009E721C">
              <w:t xml:space="preserve"> </w:t>
            </w:r>
            <w:r w:rsidRPr="009E721C">
              <w:t>Методические</w:t>
            </w:r>
            <w:r w:rsidR="002328BB" w:rsidRPr="009E721C">
              <w:t xml:space="preserve"> </w:t>
            </w:r>
            <w:r w:rsidRPr="009E721C">
              <w:t>рекомендации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порядке</w:t>
            </w:r>
            <w:r w:rsidR="002328BB" w:rsidRPr="009E721C">
              <w:t xml:space="preserve"> </w:t>
            </w:r>
            <w:r w:rsidRPr="009E721C">
              <w:t>рассмотрения</w:t>
            </w:r>
            <w:r w:rsidR="002328BB" w:rsidRPr="009E721C">
              <w:t xml:space="preserve"> </w:t>
            </w:r>
            <w:r w:rsidRPr="009E721C">
              <w:t>жалоб.</w:t>
            </w:r>
            <w:r w:rsidR="002328BB" w:rsidRPr="009E721C">
              <w:t xml:space="preserve"> </w:t>
            </w:r>
          </w:p>
          <w:p w:rsidR="009D350D" w:rsidRPr="009E721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E721C">
              <w:t>Информация</w:t>
            </w:r>
            <w:r w:rsidR="002328BB" w:rsidRPr="009E721C">
              <w:t xml:space="preserve"> </w:t>
            </w:r>
            <w:r w:rsidRPr="009E721C">
              <w:t>о</w:t>
            </w:r>
            <w:r w:rsidR="002328BB" w:rsidRPr="009E721C">
              <w:t xml:space="preserve"> </w:t>
            </w:r>
            <w:r w:rsidRPr="009E721C">
              <w:t>состоянии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t xml:space="preserve"> </w:t>
            </w:r>
            <w:r w:rsidRPr="009E721C">
              <w:t>итогах</w:t>
            </w:r>
            <w:r w:rsidR="002328BB" w:rsidRPr="009E721C">
              <w:t xml:space="preserve"> </w:t>
            </w:r>
            <w:r w:rsidRPr="009E721C">
              <w:t>рассмотрения</w:t>
            </w:r>
            <w:r w:rsidR="002328BB" w:rsidRPr="009E721C">
              <w:t xml:space="preserve"> </w:t>
            </w:r>
            <w:r w:rsidRPr="009E721C">
              <w:t>жалобы</w:t>
            </w:r>
            <w:r w:rsidR="002328BB" w:rsidRPr="009E721C">
              <w:t xml:space="preserve"> </w:t>
            </w:r>
            <w:r w:rsidRPr="009E721C">
              <w:t>отражается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сайте</w:t>
            </w:r>
            <w:r w:rsidR="002328BB" w:rsidRPr="009E721C">
              <w:t xml:space="preserve"> </w:t>
            </w:r>
            <w:r w:rsidRPr="009E721C">
              <w:t>закупок</w:t>
            </w:r>
            <w:r w:rsidR="002328BB" w:rsidRPr="009E721C">
              <w:t xml:space="preserve"> </w:t>
            </w:r>
            <w:proofErr w:type="spellStart"/>
            <w:r w:rsidRPr="009E721C">
              <w:t>Госкорпорации</w:t>
            </w:r>
            <w:proofErr w:type="spellEnd"/>
            <w:r w:rsidR="002328BB" w:rsidRPr="009E721C">
              <w:t xml:space="preserve"> </w:t>
            </w:r>
            <w:r w:rsidRPr="009E721C">
              <w:t>«</w:t>
            </w:r>
            <w:proofErr w:type="spellStart"/>
            <w:r w:rsidRPr="009E721C">
              <w:t>Росатом</w:t>
            </w:r>
            <w:proofErr w:type="spellEnd"/>
            <w:r w:rsidRPr="009E721C">
              <w:t>»</w:t>
            </w:r>
            <w:r w:rsidR="002328BB" w:rsidRPr="009E721C">
              <w:t xml:space="preserve"> </w:t>
            </w:r>
            <w:r w:rsidRPr="009E721C">
              <w:t>на</w:t>
            </w:r>
            <w:r w:rsidR="002328BB" w:rsidRPr="009E721C">
              <w:t xml:space="preserve"> </w:t>
            </w:r>
            <w:r w:rsidRPr="009E721C">
              <w:t>странице</w:t>
            </w:r>
            <w:r w:rsidR="002328BB" w:rsidRPr="009E721C">
              <w:t xml:space="preserve"> </w:t>
            </w:r>
            <w:r w:rsidRPr="009E721C">
              <w:t>соответствующей</w:t>
            </w:r>
            <w:r w:rsidR="002328BB" w:rsidRPr="009E721C">
              <w:t xml:space="preserve"> </w:t>
            </w:r>
            <w:r w:rsidRPr="009E721C">
              <w:t>закупки.</w:t>
            </w:r>
          </w:p>
          <w:p w:rsidR="00563A6D" w:rsidRPr="009E721C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E721C">
              <w:t>Решени</w:t>
            </w:r>
            <w:r w:rsidRPr="009E721C">
              <w:rPr>
                <w:lang w:val="ru-RU"/>
              </w:rPr>
              <w:t>я</w:t>
            </w:r>
            <w:r w:rsidR="002328BB" w:rsidRPr="009E721C">
              <w:t xml:space="preserve"> </w:t>
            </w:r>
            <w:r w:rsidRPr="009E721C">
              <w:t>ЦАК</w:t>
            </w:r>
            <w:r w:rsidR="002328BB" w:rsidRPr="009E721C">
              <w:rPr>
                <w:lang w:val="ru-RU"/>
              </w:rPr>
              <w:t xml:space="preserve"> </w:t>
            </w:r>
            <w:r w:rsidRPr="009E721C">
              <w:rPr>
                <w:lang w:val="ru-RU"/>
              </w:rPr>
              <w:t>могут</w:t>
            </w:r>
            <w:r w:rsidR="002328BB" w:rsidRPr="009E721C">
              <w:rPr>
                <w:lang w:val="ru-RU"/>
              </w:rPr>
              <w:t xml:space="preserve"> </w:t>
            </w:r>
            <w:r w:rsidRPr="009E721C">
              <w:rPr>
                <w:lang w:val="ru-RU"/>
              </w:rPr>
              <w:t>быть</w:t>
            </w:r>
            <w:r w:rsidR="002328BB" w:rsidRPr="009E721C">
              <w:rPr>
                <w:lang w:val="ru-RU"/>
              </w:rPr>
              <w:t xml:space="preserve"> </w:t>
            </w:r>
            <w:r w:rsidRPr="009E721C">
              <w:rPr>
                <w:lang w:val="ru-RU"/>
              </w:rPr>
              <w:t>обжалованы</w:t>
            </w:r>
            <w:r w:rsidR="002328BB" w:rsidRPr="009E721C">
              <w:t xml:space="preserve"> </w:t>
            </w:r>
            <w:r w:rsidRPr="009E721C">
              <w:t>—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r w:rsidRPr="009E721C">
              <w:t>Контрольно</w:t>
            </w:r>
            <w:r w:rsidRPr="009E721C">
              <w:rPr>
                <w:lang w:val="ru-RU"/>
              </w:rPr>
              <w:t>м</w:t>
            </w:r>
            <w:r w:rsidR="002328BB" w:rsidRPr="009E721C">
              <w:t xml:space="preserve"> </w:t>
            </w:r>
            <w:r w:rsidRPr="009E721C">
              <w:t>коми</w:t>
            </w:r>
            <w:r w:rsidRPr="009E721C">
              <w:rPr>
                <w:lang w:val="ru-RU"/>
              </w:rPr>
              <w:t>тете</w:t>
            </w:r>
            <w:r w:rsidR="002328BB" w:rsidRPr="009E721C">
              <w:t xml:space="preserve"> </w:t>
            </w:r>
            <w:proofErr w:type="spellStart"/>
            <w:r w:rsidR="00563A6D" w:rsidRPr="009E721C">
              <w:rPr>
                <w:lang w:val="ru-RU"/>
              </w:rPr>
              <w:t>Госкорпорации</w:t>
            </w:r>
            <w:proofErr w:type="spellEnd"/>
            <w:r w:rsidR="002328BB" w:rsidRPr="009E721C">
              <w:rPr>
                <w:lang w:val="ru-RU"/>
              </w:rPr>
              <w:t xml:space="preserve"> </w:t>
            </w:r>
            <w:r w:rsidR="00563A6D" w:rsidRPr="009E721C">
              <w:rPr>
                <w:lang w:val="ru-RU"/>
              </w:rPr>
              <w:t>«</w:t>
            </w:r>
            <w:proofErr w:type="spellStart"/>
            <w:r w:rsidR="00563A6D" w:rsidRPr="009E721C">
              <w:rPr>
                <w:lang w:val="ru-RU"/>
              </w:rPr>
              <w:t>Росатом</w:t>
            </w:r>
            <w:proofErr w:type="spellEnd"/>
            <w:r w:rsidR="00563A6D" w:rsidRPr="009E721C">
              <w:rPr>
                <w:lang w:val="ru-RU"/>
              </w:rPr>
              <w:t>»</w:t>
            </w:r>
            <w:r w:rsidR="002328BB" w:rsidRPr="009E721C">
              <w:t xml:space="preserve"> </w:t>
            </w:r>
            <w:r w:rsidR="00563A6D" w:rsidRPr="009E721C">
              <w:t>не</w:t>
            </w:r>
            <w:r w:rsidR="002328BB" w:rsidRPr="009E721C">
              <w:t xml:space="preserve"> </w:t>
            </w:r>
            <w:r w:rsidR="00563A6D" w:rsidRPr="009E721C">
              <w:t>позднее</w:t>
            </w:r>
            <w:r w:rsidR="002328BB" w:rsidRPr="009E721C">
              <w:t xml:space="preserve"> </w:t>
            </w:r>
            <w:r w:rsidR="00563A6D" w:rsidRPr="009E721C">
              <w:t>1</w:t>
            </w:r>
            <w:r w:rsidR="002328BB" w:rsidRPr="009E721C">
              <w:rPr>
                <w:lang w:val="ru-RU"/>
              </w:rPr>
              <w:t xml:space="preserve"> </w:t>
            </w:r>
            <w:r w:rsidR="00563A6D" w:rsidRPr="009E721C">
              <w:rPr>
                <w:lang w:val="ru-RU"/>
              </w:rPr>
              <w:t>(одного)</w:t>
            </w:r>
            <w:r w:rsidR="002328BB" w:rsidRPr="009E721C">
              <w:t xml:space="preserve"> </w:t>
            </w:r>
            <w:r w:rsidR="00563A6D" w:rsidRPr="009E721C">
              <w:t>месяца</w:t>
            </w:r>
            <w:r w:rsidR="002328BB" w:rsidRPr="009E721C">
              <w:t xml:space="preserve"> </w:t>
            </w:r>
            <w:r w:rsidR="00563A6D" w:rsidRPr="009E721C">
              <w:t>с</w:t>
            </w:r>
            <w:r w:rsidR="002328BB" w:rsidRPr="009E721C">
              <w:t xml:space="preserve"> </w:t>
            </w:r>
            <w:r w:rsidR="00563A6D" w:rsidRPr="009E721C">
              <w:t>даты</w:t>
            </w:r>
            <w:r w:rsidR="002328BB" w:rsidRPr="009E721C">
              <w:t xml:space="preserve"> </w:t>
            </w:r>
            <w:r w:rsidR="00563A6D" w:rsidRPr="009E721C">
              <w:t>размещения</w:t>
            </w:r>
            <w:r w:rsidR="002328BB" w:rsidRPr="009E721C">
              <w:t xml:space="preserve"> </w:t>
            </w:r>
            <w:r w:rsidR="00563A6D" w:rsidRPr="009E721C">
              <w:t>на</w:t>
            </w:r>
            <w:r w:rsidR="002328BB" w:rsidRPr="009E721C">
              <w:t xml:space="preserve"> </w:t>
            </w:r>
            <w:r w:rsidR="00563A6D" w:rsidRPr="009E721C">
              <w:t>официальном</w:t>
            </w:r>
            <w:r w:rsidR="002328BB" w:rsidRPr="009E721C">
              <w:t xml:space="preserve"> </w:t>
            </w:r>
            <w:r w:rsidR="00563A6D" w:rsidRPr="009E721C">
              <w:t>сайте</w:t>
            </w:r>
            <w:r w:rsidR="002328BB" w:rsidRPr="009E721C">
              <w:t xml:space="preserve"> </w:t>
            </w:r>
            <w:r w:rsidR="00563A6D" w:rsidRPr="009E721C">
              <w:t>результата</w:t>
            </w:r>
            <w:r w:rsidR="002328BB" w:rsidRPr="009E721C">
              <w:t xml:space="preserve"> </w:t>
            </w:r>
            <w:r w:rsidR="00563A6D" w:rsidRPr="009E721C">
              <w:t>рассмотрения</w:t>
            </w:r>
            <w:r w:rsidR="002328BB" w:rsidRPr="009E721C">
              <w:t xml:space="preserve"> </w:t>
            </w:r>
            <w:r w:rsidR="00563A6D" w:rsidRPr="009E721C">
              <w:t>жалобы</w:t>
            </w:r>
            <w:r w:rsidR="00563A6D" w:rsidRPr="009E721C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9E721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E721C">
              <w:t>О</w:t>
            </w:r>
            <w:r w:rsidR="002328BB" w:rsidRPr="009E721C">
              <w:t xml:space="preserve"> </w:t>
            </w:r>
            <w:r w:rsidRPr="009E721C">
              <w:t>фактах</w:t>
            </w:r>
            <w:r w:rsidR="002328BB" w:rsidRPr="009E721C">
              <w:t xml:space="preserve"> </w:t>
            </w:r>
            <w:r w:rsidRPr="009E721C">
              <w:t>злоупотреблений</w:t>
            </w:r>
            <w:r w:rsidR="002328BB" w:rsidRPr="009E721C">
              <w:t xml:space="preserve"> </w:t>
            </w:r>
            <w:r w:rsidRPr="009E721C">
              <w:t>участник</w:t>
            </w:r>
            <w:r w:rsidR="002328BB" w:rsidRPr="009E721C">
              <w:t xml:space="preserve"> </w:t>
            </w:r>
            <w:r w:rsidR="00466F9E" w:rsidRPr="009E721C">
              <w:rPr>
                <w:lang w:val="ru-RU"/>
              </w:rPr>
              <w:t>запроса</w:t>
            </w:r>
            <w:r w:rsidR="002328BB" w:rsidRPr="009E721C">
              <w:rPr>
                <w:lang w:val="ru-RU"/>
              </w:rPr>
              <w:t xml:space="preserve"> </w:t>
            </w:r>
            <w:r w:rsidR="00466F9E" w:rsidRPr="009E721C">
              <w:rPr>
                <w:lang w:val="ru-RU"/>
              </w:rPr>
              <w:t>цен</w:t>
            </w:r>
            <w:r w:rsidR="002328BB" w:rsidRPr="009E721C">
              <w:t xml:space="preserve"> </w:t>
            </w:r>
            <w:r w:rsidRPr="009E721C">
              <w:t>может</w:t>
            </w:r>
            <w:r w:rsidR="002328BB" w:rsidRPr="009E721C">
              <w:t xml:space="preserve"> </w:t>
            </w:r>
            <w:r w:rsidRPr="009E721C">
              <w:t>заявить</w:t>
            </w:r>
            <w:r w:rsidR="002328BB" w:rsidRPr="009E721C">
              <w:t xml:space="preserve"> </w:t>
            </w:r>
            <w:r w:rsidRPr="009E721C">
              <w:t>в</w:t>
            </w:r>
            <w:r w:rsidR="002328BB" w:rsidRPr="009E721C">
              <w:t xml:space="preserve"> </w:t>
            </w:r>
            <w:proofErr w:type="spellStart"/>
            <w:r w:rsidR="00563A6D" w:rsidRPr="009E721C">
              <w:rPr>
                <w:lang w:val="ru-RU"/>
              </w:rPr>
              <w:t>Госкорпорацию</w:t>
            </w:r>
            <w:proofErr w:type="spellEnd"/>
            <w:r w:rsidR="002328BB" w:rsidRPr="009E721C">
              <w:rPr>
                <w:lang w:val="ru-RU"/>
              </w:rPr>
              <w:t xml:space="preserve"> </w:t>
            </w:r>
            <w:r w:rsidR="00563A6D" w:rsidRPr="009E721C">
              <w:rPr>
                <w:lang w:val="ru-RU"/>
              </w:rPr>
              <w:t>«</w:t>
            </w:r>
            <w:proofErr w:type="spellStart"/>
            <w:r w:rsidR="00563A6D" w:rsidRPr="009E721C">
              <w:rPr>
                <w:lang w:val="ru-RU"/>
              </w:rPr>
              <w:t>Росатом</w:t>
            </w:r>
            <w:proofErr w:type="spellEnd"/>
            <w:r w:rsidR="00563A6D" w:rsidRPr="009E721C">
              <w:rPr>
                <w:lang w:val="ru-RU"/>
              </w:rPr>
              <w:t>»</w:t>
            </w:r>
            <w:r w:rsidR="002328BB" w:rsidRPr="009E721C">
              <w:t xml:space="preserve"> </w:t>
            </w:r>
            <w:r w:rsidRPr="009E721C">
              <w:t>и</w:t>
            </w:r>
            <w:r w:rsidR="002328BB" w:rsidRPr="009E721C">
              <w:rPr>
                <w:lang w:val="ru-RU"/>
              </w:rPr>
              <w:t xml:space="preserve"> </w:t>
            </w:r>
            <w:r w:rsidRPr="009E721C">
              <w:t>сообщить</w:t>
            </w:r>
            <w:r w:rsidR="002328BB" w:rsidRPr="009E721C">
              <w:t xml:space="preserve"> </w:t>
            </w:r>
            <w:r w:rsidRPr="009E721C">
              <w:t>об</w:t>
            </w:r>
            <w:r w:rsidR="002328BB" w:rsidRPr="009E721C">
              <w:t xml:space="preserve"> </w:t>
            </w:r>
            <w:r w:rsidRPr="009E721C">
              <w:t>этом</w:t>
            </w:r>
            <w:r w:rsidR="002328BB" w:rsidRPr="009E721C">
              <w:t xml:space="preserve"> </w:t>
            </w:r>
            <w:r w:rsidRPr="009E721C">
              <w:t>гласно</w:t>
            </w:r>
            <w:r w:rsidR="002328BB" w:rsidRPr="009E721C">
              <w:t xml:space="preserve"> </w:t>
            </w:r>
            <w:r w:rsidRPr="009E721C">
              <w:t>или</w:t>
            </w:r>
            <w:r w:rsidR="002328BB" w:rsidRPr="009E721C">
              <w:t xml:space="preserve"> </w:t>
            </w:r>
            <w:r w:rsidRPr="009E721C">
              <w:t>анонимно,</w:t>
            </w:r>
            <w:r w:rsidR="002328BB" w:rsidRPr="009E721C">
              <w:t xml:space="preserve"> </w:t>
            </w:r>
            <w:r w:rsidRPr="009E721C">
              <w:t>воспользовавшись</w:t>
            </w:r>
            <w:r w:rsidR="002328BB" w:rsidRPr="009E721C">
              <w:t xml:space="preserve"> </w:t>
            </w:r>
            <w:r w:rsidRPr="009E721C">
              <w:t>следующими</w:t>
            </w:r>
            <w:r w:rsidR="002328BB" w:rsidRPr="009E721C">
              <w:t xml:space="preserve"> </w:t>
            </w:r>
            <w:r w:rsidRPr="009E721C">
              <w:t>каналами</w:t>
            </w:r>
            <w:r w:rsidR="002328BB" w:rsidRPr="009E721C">
              <w:t xml:space="preserve"> </w:t>
            </w:r>
            <w:r w:rsidRPr="009E721C">
              <w:t>связи:</w:t>
            </w:r>
            <w:r w:rsidR="002328BB" w:rsidRPr="009E721C">
              <w:t xml:space="preserve"> </w:t>
            </w:r>
          </w:p>
          <w:p w:rsidR="009D350D" w:rsidRPr="009E721C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E721C">
              <w:t>1.</w:t>
            </w:r>
            <w:r w:rsidRPr="009E721C">
              <w:tab/>
              <w:t>Телефон</w:t>
            </w:r>
            <w:r w:rsidR="002328BB" w:rsidRPr="009E721C">
              <w:t xml:space="preserve"> </w:t>
            </w:r>
            <w:r w:rsidRPr="009E721C">
              <w:t>«горячей</w:t>
            </w:r>
            <w:r w:rsidR="002328BB" w:rsidRPr="009E721C">
              <w:t xml:space="preserve"> </w:t>
            </w:r>
            <w:r w:rsidRPr="009E721C">
              <w:t>линии»:</w:t>
            </w:r>
            <w:r w:rsidR="002328BB" w:rsidRPr="009E721C">
              <w:t xml:space="preserve"> </w:t>
            </w:r>
            <w:r w:rsidRPr="009E721C">
              <w:t>8-800-100-07-07</w:t>
            </w:r>
            <w:r w:rsidR="002328BB" w:rsidRPr="009E721C">
              <w:t xml:space="preserve"> </w:t>
            </w:r>
            <w:r w:rsidRPr="009E721C">
              <w:t>(многоканальный,</w:t>
            </w:r>
            <w:r w:rsidR="002328BB" w:rsidRPr="009E721C">
              <w:t xml:space="preserve"> </w:t>
            </w:r>
            <w:r w:rsidRPr="009E721C">
              <w:t>круглосуточно,</w:t>
            </w:r>
            <w:r w:rsidR="002328BB" w:rsidRPr="009E721C">
              <w:t xml:space="preserve"> </w:t>
            </w:r>
            <w:r w:rsidRPr="009E721C">
              <w:t>бесплатно</w:t>
            </w:r>
            <w:r w:rsidR="002328BB" w:rsidRPr="009E721C">
              <w:t xml:space="preserve"> </w:t>
            </w:r>
            <w:r w:rsidRPr="009E721C">
              <w:t>из</w:t>
            </w:r>
            <w:r w:rsidR="002328BB" w:rsidRPr="009E721C">
              <w:t xml:space="preserve"> </w:t>
            </w:r>
            <w:r w:rsidRPr="009E721C">
              <w:t>любой</w:t>
            </w:r>
            <w:r w:rsidR="002328BB" w:rsidRPr="009E721C">
              <w:t xml:space="preserve"> </w:t>
            </w:r>
            <w:r w:rsidRPr="009E721C">
              <w:t>точки</w:t>
            </w:r>
            <w:r w:rsidR="002328BB" w:rsidRPr="009E721C">
              <w:t xml:space="preserve"> </w:t>
            </w:r>
            <w:r w:rsidRPr="009E721C">
              <w:t>страны);</w:t>
            </w:r>
          </w:p>
          <w:p w:rsidR="009D350D" w:rsidRPr="009E721C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9E721C">
              <w:t>2.</w:t>
            </w:r>
            <w:r w:rsidRPr="009E721C">
              <w:tab/>
              <w:t>Адрес</w:t>
            </w:r>
            <w:r w:rsidR="002328BB" w:rsidRPr="009E721C">
              <w:t xml:space="preserve"> </w:t>
            </w:r>
            <w:r w:rsidRPr="009E721C">
              <w:t>электронной</w:t>
            </w:r>
            <w:r w:rsidR="002328BB" w:rsidRPr="009E721C">
              <w:t xml:space="preserve"> </w:t>
            </w:r>
            <w:r w:rsidRPr="009E721C">
              <w:t>почты:</w:t>
            </w:r>
            <w:r w:rsidR="002328BB" w:rsidRPr="009E721C">
              <w:t xml:space="preserve"> </w:t>
            </w:r>
            <w:r w:rsidRPr="009E721C">
              <w:t>0707@rosatom.ru;</w:t>
            </w:r>
          </w:p>
          <w:p w:rsidR="009D350D" w:rsidRPr="009E721C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E721C">
              <w:t>3.</w:t>
            </w:r>
            <w:r w:rsidRPr="009E721C">
              <w:tab/>
              <w:t>Адрес</w:t>
            </w:r>
            <w:r w:rsidR="002328BB" w:rsidRPr="009E721C">
              <w:t xml:space="preserve"> </w:t>
            </w:r>
            <w:r w:rsidRPr="009E721C">
              <w:t>для</w:t>
            </w:r>
            <w:r w:rsidR="002328BB" w:rsidRPr="009E721C">
              <w:t xml:space="preserve"> </w:t>
            </w:r>
            <w:r w:rsidRPr="009E721C">
              <w:t>почтовых</w:t>
            </w:r>
            <w:r w:rsidR="002328BB" w:rsidRPr="009E721C">
              <w:t xml:space="preserve"> </w:t>
            </w:r>
            <w:r w:rsidRPr="009E721C">
              <w:t>отправлений:</w:t>
            </w:r>
            <w:r w:rsidR="002328BB" w:rsidRPr="009E721C">
              <w:t xml:space="preserve"> </w:t>
            </w:r>
            <w:r w:rsidRPr="009E721C">
              <w:t>119017,</w:t>
            </w:r>
            <w:r w:rsidR="002328BB" w:rsidRPr="009E721C">
              <w:t xml:space="preserve"> </w:t>
            </w:r>
            <w:r w:rsidRPr="009E721C">
              <w:t>Москва,</w:t>
            </w:r>
            <w:r w:rsidR="002328BB" w:rsidRPr="009E721C">
              <w:t xml:space="preserve"> </w:t>
            </w:r>
            <w:r w:rsidRPr="009E721C">
              <w:t>а/я</w:t>
            </w:r>
            <w:r w:rsidR="002328BB" w:rsidRPr="009E721C">
              <w:rPr>
                <w:lang w:val="ru-RU"/>
              </w:rPr>
              <w:t xml:space="preserve"> </w:t>
            </w:r>
            <w:r w:rsidRPr="009E721C">
              <w:t>226,</w:t>
            </w:r>
            <w:r w:rsidR="002328BB" w:rsidRPr="009E721C">
              <w:t xml:space="preserve"> </w:t>
            </w:r>
            <w:r w:rsidR="00FB70DC" w:rsidRPr="009E721C">
              <w:rPr>
                <w:lang w:val="ru-RU"/>
              </w:rPr>
              <w:t>Департамент</w:t>
            </w:r>
            <w:r w:rsidR="002328BB" w:rsidRPr="009E721C">
              <w:rPr>
                <w:lang w:val="ru-RU"/>
              </w:rPr>
              <w:t xml:space="preserve"> </w:t>
            </w:r>
            <w:r w:rsidR="00FB70DC" w:rsidRPr="009E721C">
              <w:rPr>
                <w:lang w:val="ru-RU"/>
              </w:rPr>
              <w:t>защиты</w:t>
            </w:r>
            <w:r w:rsidR="002328BB" w:rsidRPr="009E721C">
              <w:rPr>
                <w:lang w:val="ru-RU"/>
              </w:rPr>
              <w:t xml:space="preserve"> </w:t>
            </w:r>
            <w:r w:rsidR="00FB70DC" w:rsidRPr="009E721C">
              <w:rPr>
                <w:lang w:val="ru-RU"/>
              </w:rPr>
              <w:t>активов</w:t>
            </w:r>
            <w:r w:rsidR="002328BB" w:rsidRPr="009E721C">
              <w:t xml:space="preserve"> </w:t>
            </w:r>
            <w:proofErr w:type="spellStart"/>
            <w:r w:rsidR="00FB70DC" w:rsidRPr="009E721C">
              <w:t>Госкорпорации</w:t>
            </w:r>
            <w:proofErr w:type="spellEnd"/>
            <w:r w:rsidR="002328BB" w:rsidRPr="009E721C">
              <w:t xml:space="preserve"> </w:t>
            </w:r>
            <w:r w:rsidR="00FB70DC" w:rsidRPr="009E721C">
              <w:t>«</w:t>
            </w:r>
            <w:proofErr w:type="spellStart"/>
            <w:r w:rsidR="00FB70DC" w:rsidRPr="009E721C">
              <w:t>Росатом</w:t>
            </w:r>
            <w:proofErr w:type="spellEnd"/>
            <w:r w:rsidR="00FB70DC" w:rsidRPr="009E721C">
              <w:t>»</w:t>
            </w:r>
            <w:r w:rsidRPr="009E721C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D105A3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lastRenderedPageBreak/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D105A3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D105A3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D105A3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D105A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D105A3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D105A3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D105A3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D105A3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D105A3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D105A3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D105A3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D105A3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D105A3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D105A3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2DF" w:rsidRDefault="007762DF">
      <w:r>
        <w:separator/>
      </w:r>
    </w:p>
  </w:endnote>
  <w:endnote w:type="continuationSeparator" w:id="0">
    <w:p w:rsidR="007762DF" w:rsidRDefault="0077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2DF" w:rsidRDefault="007762D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62DF" w:rsidRPr="00AF3379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C030AA" w:rsidRDefault="005C66D5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762DF" w:rsidRPr="00C030AA">
          <w:rPr>
            <w:rFonts w:ascii="Times New Roman" w:hAnsi="Times New Roman"/>
          </w:rPr>
          <w:t xml:space="preserve">Страница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PAGE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28</w:t>
        </w:r>
        <w:r w:rsidR="007762DF" w:rsidRPr="00C030AA">
          <w:rPr>
            <w:rFonts w:ascii="Times New Roman" w:hAnsi="Times New Roman"/>
          </w:rPr>
          <w:fldChar w:fldCharType="end"/>
        </w:r>
        <w:r w:rsidR="007762DF" w:rsidRPr="00C030AA">
          <w:rPr>
            <w:rFonts w:ascii="Times New Roman" w:hAnsi="Times New Roman"/>
          </w:rPr>
          <w:t xml:space="preserve"> из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NUMPAGES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7762DF" w:rsidRPr="00C030AA">
          <w:rPr>
            <w:rFonts w:ascii="Times New Roman" w:hAnsi="Times New Roman"/>
          </w:rPr>
          <w:fldChar w:fldCharType="end"/>
        </w:r>
      </w:sdtContent>
    </w:sdt>
    <w:r w:rsidR="007762DF" w:rsidRPr="00C030AA">
      <w:rPr>
        <w:rFonts w:ascii="Times New Roman" w:hAnsi="Times New Roman" w:cs="Times New Roman"/>
      </w:rPr>
      <w:t xml:space="preserve"> </w:t>
    </w:r>
  </w:p>
  <w:p w:rsidR="007762DF" w:rsidRPr="00C030AA" w:rsidRDefault="007762D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9E721C" w:rsidRPr="009E721C" w:rsidRDefault="009E721C" w:rsidP="009E721C">
    <w:pPr>
      <w:shd w:val="clear" w:color="auto" w:fill="FFFFFF"/>
      <w:spacing w:before="60" w:after="60"/>
      <w:ind w:left="34" w:firstLine="284"/>
      <w:jc w:val="center"/>
      <w:rPr>
        <w:b/>
        <w:bCs/>
        <w:iCs/>
        <w:sz w:val="16"/>
        <w:szCs w:val="16"/>
      </w:rPr>
    </w:pPr>
    <w:r w:rsidRPr="009E721C">
      <w:rPr>
        <w:b/>
        <w:sz w:val="16"/>
        <w:szCs w:val="16"/>
      </w:rPr>
      <w:t xml:space="preserve">открытый запрос цен в электронной форме на право заключения договора на выполнение строительно-монтажных </w:t>
    </w:r>
    <w:r w:rsidRPr="009E721C">
      <w:rPr>
        <w:b/>
        <w:bCs/>
        <w:sz w:val="16"/>
        <w:szCs w:val="16"/>
      </w:rPr>
      <w:t xml:space="preserve">работ </w:t>
    </w:r>
    <w:r w:rsidRPr="009E721C">
      <w:rPr>
        <w:b/>
        <w:sz w:val="16"/>
        <w:szCs w:val="16"/>
      </w:rPr>
      <w:t>по капитальному ремонту въездных ворот в здании № 41 Ленинградского отделения филиала «Северо-западный территориальный округ» ФГУП «РосРАО»</w:t>
    </w:r>
    <w:r w:rsidRPr="009E721C">
      <w:rPr>
        <w:b/>
        <w:bCs/>
        <w:sz w:val="16"/>
        <w:szCs w:val="16"/>
      </w:rPr>
      <w:t>.</w:t>
    </w:r>
  </w:p>
  <w:p w:rsidR="007762DF" w:rsidRPr="009B2000" w:rsidRDefault="007762DF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7762DF" w:rsidRPr="0073432E" w:rsidRDefault="007762DF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2DF" w:rsidRDefault="007762DF">
      <w:r>
        <w:separator/>
      </w:r>
    </w:p>
  </w:footnote>
  <w:footnote w:type="continuationSeparator" w:id="0">
    <w:p w:rsidR="007762DF" w:rsidRDefault="0077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762DF" w:rsidRPr="00723913" w:rsidRDefault="007762D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2"/>
  </w:num>
  <w:num w:numId="17">
    <w:abstractNumId w:val="42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1FCC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3B63"/>
    <w:rsid w:val="002C4D45"/>
    <w:rsid w:val="002C5C8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427E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2FA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C66D5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72795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2DF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3D8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B8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CCE"/>
    <w:rsid w:val="009E6B46"/>
    <w:rsid w:val="009E6B81"/>
    <w:rsid w:val="009E721C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05A3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043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27D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67E06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EA160AE-A67E-4579-9759-1A0660BE6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415</TotalTime>
  <Pages>39</Pages>
  <Words>11824</Words>
  <Characters>85561</Characters>
  <Application>Microsoft Office Word</Application>
  <DocSecurity>0</DocSecurity>
  <Lines>713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97191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65</cp:revision>
  <cp:lastPrinted>2014-06-27T05:54:00Z</cp:lastPrinted>
  <dcterms:created xsi:type="dcterms:W3CDTF">2013-12-04T11:17:00Z</dcterms:created>
  <dcterms:modified xsi:type="dcterms:W3CDTF">2014-07-16T11:08:00Z</dcterms:modified>
</cp:coreProperties>
</file>