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02F" w:rsidRPr="000A1698" w:rsidRDefault="0060502F" w:rsidP="000D02CD">
      <w:pPr>
        <w:jc w:val="center"/>
        <w:outlineLvl w:val="0"/>
        <w:rPr>
          <w:rFonts w:ascii="Times New Roman" w:hAnsi="Times New Roman" w:cs="Times New Roman"/>
        </w:rPr>
      </w:pPr>
      <w:r w:rsidRPr="000A1698">
        <w:rPr>
          <w:rFonts w:ascii="Times New Roman" w:hAnsi="Times New Roman" w:cs="Times New Roman"/>
        </w:rPr>
        <w:t>ИЗВЕЩЕНИЕ О ПРОДЛЕНИИ СРОКА ПОДАЧИ ЗАЯВОК</w:t>
      </w:r>
    </w:p>
    <w:p w:rsidR="0060502F" w:rsidRDefault="0060502F" w:rsidP="000D02CD">
      <w:pPr>
        <w:jc w:val="center"/>
        <w:outlineLvl w:val="0"/>
        <w:rPr>
          <w:rFonts w:ascii="Times New Roman" w:hAnsi="Times New Roman" w:cs="Times New Roman"/>
        </w:rPr>
      </w:pPr>
      <w:r w:rsidRPr="000A1698">
        <w:rPr>
          <w:rFonts w:ascii="Times New Roman" w:hAnsi="Times New Roman" w:cs="Times New Roman"/>
        </w:rPr>
        <w:t>№ 224/67-03/13-299/</w:t>
      </w:r>
      <w:r w:rsidRPr="000A1698">
        <w:rPr>
          <w:rFonts w:ascii="Times New Roman" w:hAnsi="Times New Roman" w:cs="Times New Roman"/>
          <w:lang w:val="en-US"/>
        </w:rPr>
        <w:t>2</w:t>
      </w:r>
      <w:r w:rsidRPr="000A1698"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60502F" w:rsidRPr="000A1698" w:rsidRDefault="0060502F" w:rsidP="000D02CD">
      <w:pPr>
        <w:jc w:val="center"/>
        <w:outlineLvl w:val="0"/>
        <w:rPr>
          <w:rFonts w:ascii="Times New Roman" w:hAnsi="Times New Roman" w:cs="Times New Roman"/>
        </w:rPr>
      </w:pP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60502F" w:rsidRPr="00A6215E" w:rsidRDefault="0060502F" w:rsidP="000D02C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0502F" w:rsidRDefault="0060502F" w:rsidP="000D02C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60502F" w:rsidRPr="006F3094" w:rsidRDefault="0060502F" w:rsidP="000D02C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BF76FB">
        <w:rPr>
          <w:rFonts w:ascii="Times New Roman" w:hAnsi="Times New Roman" w:cs="Times New Roman"/>
        </w:rPr>
        <w:t>Овчинникова Инга Николаевна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48-16,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imartinova</w:t>
      </w:r>
      <w:r w:rsidRPr="00993560">
        <w:rPr>
          <w:rFonts w:ascii="Times New Roman" w:hAnsi="Times New Roman" w:cs="Times New Roman"/>
        </w:rPr>
        <w:t>@</w:t>
      </w:r>
      <w:r w:rsidRPr="00E81426">
        <w:rPr>
          <w:rFonts w:ascii="Times New Roman" w:hAnsi="Times New Roman" w:cs="Times New Roman"/>
          <w:lang w:val="en-US"/>
        </w:rPr>
        <w:t>ippe</w:t>
      </w:r>
      <w:r w:rsidRPr="00993560">
        <w:rPr>
          <w:rFonts w:ascii="Times New Roman" w:hAnsi="Times New Roman" w:cs="Times New Roman"/>
        </w:rPr>
        <w:t>.</w:t>
      </w:r>
      <w:r w:rsidRPr="00E81426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60502F" w:rsidRPr="00807470" w:rsidRDefault="0060502F" w:rsidP="000D02CD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60502F" w:rsidRPr="00A6215E" w:rsidRDefault="0060502F" w:rsidP="000D02C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стальной трубы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60502F" w:rsidRPr="00A6215E" w:rsidRDefault="0060502F" w:rsidP="000D02C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60502F" w:rsidRPr="00064702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</w:p>
    <w:p w:rsidR="0060502F" w:rsidRPr="00064702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60502F" w:rsidRPr="00A6215E" w:rsidRDefault="0060502F" w:rsidP="000D02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0502F" w:rsidRPr="00A6215E" w:rsidRDefault="0060502F" w:rsidP="000D02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0502F" w:rsidRPr="00A6215E" w:rsidRDefault="0060502F" w:rsidP="000D02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0502F" w:rsidRPr="00650715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50715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958 560</w:t>
      </w:r>
      <w:r w:rsidRPr="003E77FC">
        <w:rPr>
          <w:rFonts w:ascii="Times New Roman" w:hAnsi="Times New Roman" w:cs="Times New Roman"/>
        </w:rPr>
        <w:t>,00</w:t>
      </w:r>
      <w:r w:rsidRPr="003E77FC">
        <w:rPr>
          <w:rFonts w:ascii="Times New Roman" w:hAnsi="Times New Roman" w:cs="Times New Roman"/>
          <w:color w:val="000000"/>
        </w:rPr>
        <w:t xml:space="preserve">  (</w:t>
      </w:r>
      <w:r>
        <w:rPr>
          <w:rFonts w:ascii="Times New Roman" w:hAnsi="Times New Roman" w:cs="Times New Roman"/>
          <w:color w:val="000000"/>
        </w:rPr>
        <w:t xml:space="preserve">девятьсот пятьдесят восемь </w:t>
      </w:r>
      <w:r w:rsidRPr="003E77FC">
        <w:rPr>
          <w:rFonts w:ascii="Times New Roman" w:hAnsi="Times New Roman" w:cs="Times New Roman"/>
          <w:color w:val="000000"/>
        </w:rPr>
        <w:t>тысяч</w:t>
      </w:r>
      <w:r>
        <w:rPr>
          <w:rFonts w:ascii="Times New Roman" w:hAnsi="Times New Roman" w:cs="Times New Roman"/>
          <w:color w:val="000000"/>
        </w:rPr>
        <w:t xml:space="preserve"> пятьсот шестьдесят рублей 00 коп.</w:t>
      </w:r>
      <w:r w:rsidRPr="003E77FC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ей,</w:t>
      </w:r>
      <w:r w:rsidRPr="00650715">
        <w:rPr>
          <w:rFonts w:ascii="Times New Roman" w:hAnsi="Times New Roman" w:cs="Times New Roman"/>
        </w:rPr>
        <w:t xml:space="preserve"> включая НДС. </w:t>
      </w:r>
      <w:r>
        <w:rPr>
          <w:rFonts w:ascii="Times New Roman" w:hAnsi="Times New Roman" w:cs="Times New Roman"/>
        </w:rPr>
        <w:t>В</w:t>
      </w:r>
      <w:r w:rsidRPr="00650715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Покупателя в г. Обнинске пл. Бондаренко, д.</w:t>
      </w:r>
      <w:r>
        <w:rPr>
          <w:rFonts w:ascii="Times New Roman" w:hAnsi="Times New Roman" w:cs="Times New Roman"/>
        </w:rPr>
        <w:t xml:space="preserve"> </w:t>
      </w:r>
      <w:r w:rsidRPr="00650715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60502F" w:rsidRPr="00650715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50715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50715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60502F" w:rsidRPr="00A6215E" w:rsidRDefault="0060502F" w:rsidP="000D02C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60502F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60502F" w:rsidRPr="00F65A54" w:rsidRDefault="0060502F" w:rsidP="00F65A54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F65A54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F65A54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F65A54">
        <w:rPr>
          <w:rFonts w:ascii="Times New Roman" w:hAnsi="Times New Roman" w:cs="Times New Roman"/>
          <w:b/>
          <w:bCs/>
        </w:rPr>
        <w:t>:</w:t>
      </w:r>
    </w:p>
    <w:p w:rsidR="0060502F" w:rsidRPr="00F65A54" w:rsidRDefault="0060502F" w:rsidP="00F65A54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F65A54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F65A54">
        <w:rPr>
          <w:rFonts w:ascii="Times New Roman" w:hAnsi="Times New Roman" w:cs="Times New Roman"/>
          <w:color w:val="0000FF"/>
        </w:rPr>
        <w:t xml:space="preserve"> </w:t>
      </w:r>
      <w:r w:rsidRPr="00F65A54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F65A54">
        <w:rPr>
          <w:rFonts w:ascii="Times New Roman" w:hAnsi="Times New Roman" w:cs="Times New Roman"/>
          <w:spacing w:val="-6"/>
        </w:rPr>
        <w:t>на участие в запросе цен</w:t>
      </w:r>
      <w:r w:rsidRPr="00F65A54">
        <w:rPr>
          <w:rFonts w:ascii="Times New Roman" w:hAnsi="Times New Roman" w:cs="Times New Roman"/>
        </w:rPr>
        <w:t xml:space="preserve"> продлевается на 4 рабочих дня.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60502F" w:rsidRPr="00A6215E" w:rsidRDefault="0060502F" w:rsidP="000D02C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13»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6B4A1D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17» сентября</w:t>
      </w:r>
      <w:r w:rsidRPr="006B4A1D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0502F" w:rsidRPr="00D55FE5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0502F" w:rsidRPr="00A6215E" w:rsidRDefault="0060502F" w:rsidP="000D02C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502F" w:rsidRPr="00A6215E" w:rsidRDefault="0060502F" w:rsidP="000D02CD">
      <w:pPr>
        <w:jc w:val="center"/>
        <w:rPr>
          <w:rFonts w:ascii="Times New Roman" w:hAnsi="Times New Roman" w:cs="Times New Roman"/>
          <w:color w:val="000000"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 w:rsidP="000D02CD">
      <w:pPr>
        <w:jc w:val="center"/>
        <w:rPr>
          <w:rFonts w:ascii="Times New Roman" w:hAnsi="Times New Roman" w:cs="Times New Roman"/>
          <w:b/>
          <w:bCs/>
        </w:rPr>
      </w:pPr>
    </w:p>
    <w:p w:rsidR="0060502F" w:rsidRDefault="0060502F"/>
    <w:sectPr w:rsidR="0060502F" w:rsidSect="008F4E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536"/>
    <w:rsid w:val="00064702"/>
    <w:rsid w:val="000648DD"/>
    <w:rsid w:val="0007408E"/>
    <w:rsid w:val="000A1698"/>
    <w:rsid w:val="000C1536"/>
    <w:rsid w:val="000D02CD"/>
    <w:rsid w:val="001E5155"/>
    <w:rsid w:val="0036723D"/>
    <w:rsid w:val="003D771F"/>
    <w:rsid w:val="003E77FC"/>
    <w:rsid w:val="00454708"/>
    <w:rsid w:val="004E5D69"/>
    <w:rsid w:val="00520DB2"/>
    <w:rsid w:val="0060502F"/>
    <w:rsid w:val="00605C77"/>
    <w:rsid w:val="00650715"/>
    <w:rsid w:val="006B4A1D"/>
    <w:rsid w:val="006F3094"/>
    <w:rsid w:val="00801685"/>
    <w:rsid w:val="00807470"/>
    <w:rsid w:val="00887A00"/>
    <w:rsid w:val="008E3C0C"/>
    <w:rsid w:val="008F4ECF"/>
    <w:rsid w:val="0091736A"/>
    <w:rsid w:val="00993560"/>
    <w:rsid w:val="00A6215E"/>
    <w:rsid w:val="00A819A0"/>
    <w:rsid w:val="00B15C4C"/>
    <w:rsid w:val="00BA40B6"/>
    <w:rsid w:val="00BF76FB"/>
    <w:rsid w:val="00C572F3"/>
    <w:rsid w:val="00D14104"/>
    <w:rsid w:val="00D42E6F"/>
    <w:rsid w:val="00D55FE5"/>
    <w:rsid w:val="00D822F8"/>
    <w:rsid w:val="00DA6B67"/>
    <w:rsid w:val="00DB75DD"/>
    <w:rsid w:val="00E81426"/>
    <w:rsid w:val="00F47EA1"/>
    <w:rsid w:val="00F65A54"/>
    <w:rsid w:val="00FA7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02C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0A1698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737</Words>
  <Characters>4207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dcterms:created xsi:type="dcterms:W3CDTF">2013-08-30T05:13:00Z</dcterms:created>
  <dcterms:modified xsi:type="dcterms:W3CDTF">2013-09-06T08:03:00Z</dcterms:modified>
</cp:coreProperties>
</file>