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2C4" w:rsidRPr="00644002" w:rsidRDefault="006852C4" w:rsidP="00EE5D94">
      <w:pPr>
        <w:jc w:val="center"/>
        <w:outlineLvl w:val="0"/>
        <w:rPr>
          <w:rFonts w:ascii="Times New Roman" w:eastAsia="Arial Unicode MS" w:hAnsi="Times New Roman"/>
        </w:rPr>
      </w:pPr>
      <w:r w:rsidRPr="00644002">
        <w:rPr>
          <w:rFonts w:ascii="Times New Roman" w:eastAsia="Arial Unicode MS" w:hAnsi="Times New Roman" w:cs="Times New Roman"/>
        </w:rPr>
        <w:t>ИЗВЕЩЕНИЕ О ПРОДЛЕНИИ СРОКА ПОДАЧИ ЗАЯВОК</w:t>
      </w:r>
    </w:p>
    <w:p w:rsidR="006852C4" w:rsidRPr="00644002" w:rsidRDefault="006852C4" w:rsidP="00EE5D94">
      <w:pPr>
        <w:jc w:val="center"/>
        <w:outlineLvl w:val="0"/>
        <w:rPr>
          <w:rFonts w:ascii="Times New Roman" w:eastAsia="Arial Unicode MS" w:hAnsi="Times New Roman" w:cs="Times New Roman"/>
        </w:rPr>
      </w:pPr>
      <w:r w:rsidRPr="00644002">
        <w:rPr>
          <w:rFonts w:ascii="Times New Roman" w:eastAsia="Arial Unicode MS" w:hAnsi="Times New Roman" w:cs="Times New Roman"/>
        </w:rPr>
        <w:t>224/67-03/13-142/</w:t>
      </w:r>
      <w:r w:rsidRPr="00644002">
        <w:rPr>
          <w:rFonts w:ascii="Times New Roman" w:eastAsia="Arial Unicode MS" w:hAnsi="Times New Roman" w:cs="Times New Roman"/>
          <w:lang w:val="en-US"/>
        </w:rPr>
        <w:t>2</w:t>
      </w:r>
      <w:r w:rsidRPr="00644002">
        <w:rPr>
          <w:rFonts w:ascii="Times New Roman" w:eastAsia="Arial Unicode MS" w:hAnsi="Times New Roman" w:cs="Times New Roman"/>
        </w:rPr>
        <w:t xml:space="preserve"> ОЗЦЭ</w:t>
      </w:r>
      <w:bookmarkStart w:id="0" w:name="_GoBack"/>
      <w:bookmarkEnd w:id="0"/>
    </w:p>
    <w:p w:rsidR="006852C4" w:rsidRPr="00A6215E" w:rsidRDefault="006852C4" w:rsidP="00EE5D94">
      <w:pPr>
        <w:jc w:val="center"/>
        <w:outlineLvl w:val="0"/>
        <w:rPr>
          <w:rFonts w:ascii="Times New Roman" w:hAnsi="Times New Roman" w:cs="Times New Roman"/>
        </w:rPr>
      </w:pP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852C4" w:rsidRPr="00A6215E" w:rsidRDefault="006852C4" w:rsidP="00EE5D94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852C4" w:rsidRDefault="006852C4" w:rsidP="00EE5D9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6852C4" w:rsidRPr="006F3094" w:rsidRDefault="006852C4" w:rsidP="00EE5D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48-16, </w:t>
      </w:r>
      <w:r w:rsidRPr="000A3450">
        <w:rPr>
          <w:rFonts w:ascii="Times New Roman" w:hAnsi="Times New Roman" w:cs="Times New Roman"/>
          <w:lang w:val="en-US"/>
        </w:rPr>
        <w:t>nfenina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6852C4" w:rsidRPr="00BD1E5B" w:rsidRDefault="006852C4" w:rsidP="00EE5D94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6852C4" w:rsidRPr="00E90B5C" w:rsidRDefault="006852C4" w:rsidP="00EE5D94">
      <w:pPr>
        <w:numPr>
          <w:ilvl w:val="0"/>
          <w:numId w:val="1"/>
        </w:numPr>
        <w:tabs>
          <w:tab w:val="clear" w:pos="1260"/>
          <w:tab w:val="left" w:pos="0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1559D8">
        <w:rPr>
          <w:rFonts w:ascii="Times New Roman" w:hAnsi="Times New Roman" w:cs="Times New Roman"/>
          <w:color w:val="000000"/>
        </w:rPr>
        <w:t>преобразовате</w:t>
      </w:r>
      <w:r w:rsidRPr="00813149">
        <w:rPr>
          <w:rFonts w:ascii="Times New Roman" w:hAnsi="Times New Roman" w:cs="Times New Roman"/>
          <w:color w:val="000000"/>
        </w:rPr>
        <w:t xml:space="preserve">лей </w:t>
      </w:r>
      <w:r w:rsidRPr="001559D8">
        <w:rPr>
          <w:rFonts w:ascii="Times New Roman" w:hAnsi="Times New Roman" w:cs="Times New Roman"/>
          <w:color w:val="000000"/>
        </w:rPr>
        <w:t xml:space="preserve">линейных перемещений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6852C4" w:rsidRPr="00A6215E" w:rsidRDefault="006852C4" w:rsidP="00EE5D9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852C4" w:rsidRPr="00A6215E" w:rsidRDefault="006852C4" w:rsidP="00EE5D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52C4" w:rsidRPr="00A6215E" w:rsidRDefault="006852C4" w:rsidP="00EE5D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52C4" w:rsidRPr="00A6215E" w:rsidRDefault="006852C4" w:rsidP="00EE5D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52C4" w:rsidRPr="00D14B6A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283B72">
        <w:rPr>
          <w:rFonts w:ascii="Times New Roman" w:hAnsi="Times New Roman" w:cs="Times New Roman"/>
        </w:rPr>
        <w:t xml:space="preserve">: </w:t>
      </w:r>
      <w:r w:rsidRPr="00BE31B6">
        <w:rPr>
          <w:rFonts w:ascii="Times New Roman" w:hAnsi="Times New Roman" w:cs="Times New Roman"/>
        </w:rPr>
        <w:t>310 663,</w:t>
      </w:r>
      <w:r>
        <w:rPr>
          <w:rFonts w:ascii="Times New Roman" w:hAnsi="Times New Roman" w:cs="Times New Roman"/>
        </w:rPr>
        <w:t xml:space="preserve"> </w:t>
      </w:r>
      <w:r w:rsidRPr="00BE31B6">
        <w:rPr>
          <w:rFonts w:ascii="Times New Roman" w:hAnsi="Times New Roman" w:cs="Times New Roman"/>
        </w:rPr>
        <w:t xml:space="preserve">00 </w:t>
      </w:r>
      <w:r w:rsidRPr="00283B72">
        <w:rPr>
          <w:rFonts w:ascii="Times New Roman" w:hAnsi="Times New Roman" w:cs="Times New Roman"/>
        </w:rPr>
        <w:t>(</w:t>
      </w:r>
      <w:r w:rsidRPr="00BE31B6">
        <w:rPr>
          <w:rFonts w:ascii="Times New Roman" w:hAnsi="Times New Roman" w:cs="Times New Roman"/>
        </w:rPr>
        <w:t>Триста десять тысяч шестьсот шестьдесят три</w:t>
      </w:r>
      <w:r w:rsidRPr="00283B72">
        <w:rPr>
          <w:rFonts w:ascii="Times New Roman" w:hAnsi="Times New Roman" w:cs="Times New Roman"/>
        </w:rPr>
        <w:t xml:space="preserve"> рубля 00 копеек) рубля, включая НДС. </w:t>
      </w:r>
      <w:r>
        <w:rPr>
          <w:rFonts w:ascii="Times New Roman" w:hAnsi="Times New Roman" w:cs="Times New Roman"/>
        </w:rPr>
        <w:t>В</w:t>
      </w:r>
      <w:r w:rsidRPr="008D4B2A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8D4B2A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852C4" w:rsidRPr="00283B72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283B7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852C4" w:rsidRPr="00A6215E" w:rsidRDefault="006852C4" w:rsidP="00EE5D9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852C4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852C4" w:rsidRPr="00114BE3" w:rsidRDefault="006852C4" w:rsidP="00114BE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114BE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14BE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14BE3">
        <w:rPr>
          <w:rFonts w:ascii="Times New Roman" w:hAnsi="Times New Roman" w:cs="Times New Roman"/>
          <w:b/>
          <w:bCs/>
        </w:rPr>
        <w:t>:</w:t>
      </w:r>
    </w:p>
    <w:p w:rsidR="006852C4" w:rsidRPr="00114BE3" w:rsidRDefault="006852C4" w:rsidP="00114BE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114BE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114BE3">
        <w:rPr>
          <w:rFonts w:ascii="Times New Roman" w:hAnsi="Times New Roman" w:cs="Times New Roman"/>
          <w:color w:val="0000FF"/>
        </w:rPr>
        <w:t xml:space="preserve"> </w:t>
      </w:r>
      <w:r w:rsidRPr="00114BE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14BE3">
        <w:rPr>
          <w:rFonts w:ascii="Times New Roman" w:hAnsi="Times New Roman" w:cs="Times New Roman"/>
          <w:spacing w:val="-6"/>
        </w:rPr>
        <w:t>на участие в запросе цен</w:t>
      </w:r>
      <w:r w:rsidRPr="00114BE3">
        <w:rPr>
          <w:rFonts w:ascii="Times New Roman" w:hAnsi="Times New Roman" w:cs="Times New Roman"/>
        </w:rPr>
        <w:t xml:space="preserve"> продлевается на 4 рабочих дня.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852C4" w:rsidRPr="00A6215E" w:rsidRDefault="006852C4" w:rsidP="00EE5D94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Pr="00F6241E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852C4" w:rsidRPr="00D55FE5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852C4" w:rsidRPr="00A6215E" w:rsidRDefault="006852C4" w:rsidP="00EE5D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852C4" w:rsidRDefault="006852C4"/>
    <w:sectPr w:rsidR="006852C4" w:rsidSect="00F87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788E"/>
    <w:rsid w:val="000A3450"/>
    <w:rsid w:val="00114BE3"/>
    <w:rsid w:val="001366FE"/>
    <w:rsid w:val="001559D8"/>
    <w:rsid w:val="00283B72"/>
    <w:rsid w:val="0036723D"/>
    <w:rsid w:val="003D771F"/>
    <w:rsid w:val="00454708"/>
    <w:rsid w:val="004E5D69"/>
    <w:rsid w:val="0057254B"/>
    <w:rsid w:val="00583C1B"/>
    <w:rsid w:val="005C4A97"/>
    <w:rsid w:val="006060E7"/>
    <w:rsid w:val="00644002"/>
    <w:rsid w:val="0066467B"/>
    <w:rsid w:val="006852C4"/>
    <w:rsid w:val="006D623D"/>
    <w:rsid w:val="006F3094"/>
    <w:rsid w:val="00813149"/>
    <w:rsid w:val="00887A00"/>
    <w:rsid w:val="008D4B2A"/>
    <w:rsid w:val="008E3C0C"/>
    <w:rsid w:val="00A454C8"/>
    <w:rsid w:val="00A6215E"/>
    <w:rsid w:val="00B15C4C"/>
    <w:rsid w:val="00B269BD"/>
    <w:rsid w:val="00BD1E5B"/>
    <w:rsid w:val="00BE31B6"/>
    <w:rsid w:val="00C572F3"/>
    <w:rsid w:val="00CB2DD6"/>
    <w:rsid w:val="00D14104"/>
    <w:rsid w:val="00D14B6A"/>
    <w:rsid w:val="00D42E6F"/>
    <w:rsid w:val="00D55FE5"/>
    <w:rsid w:val="00D822F8"/>
    <w:rsid w:val="00E7036B"/>
    <w:rsid w:val="00E90B5C"/>
    <w:rsid w:val="00EE5D94"/>
    <w:rsid w:val="00F6241E"/>
    <w:rsid w:val="00F87989"/>
    <w:rsid w:val="00FF7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D9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114BE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730</Words>
  <Characters>4164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9</cp:revision>
  <cp:lastPrinted>2013-05-22T07:06:00Z</cp:lastPrinted>
  <dcterms:created xsi:type="dcterms:W3CDTF">2013-05-16T12:42:00Z</dcterms:created>
  <dcterms:modified xsi:type="dcterms:W3CDTF">2013-05-22T07:08:00Z</dcterms:modified>
</cp:coreProperties>
</file>