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04C" w:rsidRDefault="00AB504C">
      <w:pPr>
        <w:pStyle w:val="Style8"/>
        <w:widowControl/>
        <w:spacing w:before="163"/>
        <w:jc w:val="center"/>
        <w:rPr>
          <w:rStyle w:val="FontStyle17"/>
        </w:rPr>
      </w:pPr>
    </w:p>
    <w:p w:rsidR="002139E7" w:rsidRPr="002139E7" w:rsidRDefault="002139E7" w:rsidP="002139E7"/>
    <w:p w:rsidR="002139E7" w:rsidRDefault="002139E7" w:rsidP="002139E7"/>
    <w:p w:rsidR="002139E7" w:rsidRDefault="002139E7" w:rsidP="0039649B"/>
    <w:p w:rsidR="002139E7" w:rsidRPr="006C200D" w:rsidRDefault="002139E7" w:rsidP="002139E7">
      <w:pPr>
        <w:jc w:val="center"/>
        <w:rPr>
          <w:sz w:val="22"/>
          <w:szCs w:val="22"/>
        </w:rPr>
      </w:pPr>
    </w:p>
    <w:p w:rsidR="002139E7" w:rsidRPr="007E62DD" w:rsidRDefault="002139E7" w:rsidP="00D109E3">
      <w:pPr>
        <w:jc w:val="center"/>
      </w:pPr>
      <w:r w:rsidRPr="007E62DD">
        <w:t>Техническое задание.</w:t>
      </w:r>
    </w:p>
    <w:p w:rsidR="00BC53AD" w:rsidRPr="007E62DD" w:rsidRDefault="00BC53AD" w:rsidP="00D109E3">
      <w:pPr>
        <w:jc w:val="center"/>
      </w:pPr>
    </w:p>
    <w:p w:rsidR="00BC53AD" w:rsidRPr="007E62DD" w:rsidRDefault="00BC53AD" w:rsidP="00D109E3">
      <w:pPr>
        <w:jc w:val="center"/>
      </w:pP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6"/>
        <w:gridCol w:w="3240"/>
        <w:gridCol w:w="2976"/>
        <w:gridCol w:w="993"/>
        <w:gridCol w:w="992"/>
      </w:tblGrid>
      <w:tr w:rsidR="00410096" w:rsidTr="00410096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п.п.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</w:tr>
      <w:tr w:rsidR="00410096" w:rsidTr="00410096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612B10">
            <w:pPr>
              <w:pStyle w:val="11"/>
              <w:shd w:val="clear" w:color="auto" w:fill="auto"/>
              <w:spacing w:before="0" w:line="240" w:lineRule="auto"/>
              <w:ind w:left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Аккумулятор</w:t>
            </w:r>
            <w:r>
              <w:rPr>
                <w:sz w:val="24"/>
                <w:szCs w:val="24"/>
              </w:rPr>
              <w:t xml:space="preserve"> 6-</w:t>
            </w:r>
            <w:r>
              <w:rPr>
                <w:sz w:val="24"/>
                <w:szCs w:val="24"/>
              </w:rPr>
              <w:t>СТ</w:t>
            </w:r>
            <w:r>
              <w:rPr>
                <w:sz w:val="24"/>
                <w:szCs w:val="24"/>
              </w:rPr>
              <w:t>-190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эквивалент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раз. 55/24 (см.)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410096">
            <w:pPr>
              <w:pStyle w:val="11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10096" w:rsidTr="00410096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612B10">
            <w:pPr>
              <w:pStyle w:val="11"/>
              <w:shd w:val="clear" w:color="auto" w:fill="auto"/>
              <w:spacing w:before="0" w:line="240" w:lineRule="auto"/>
              <w:ind w:left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Аккумулятор</w:t>
            </w:r>
            <w:r>
              <w:rPr>
                <w:sz w:val="24"/>
                <w:szCs w:val="24"/>
              </w:rPr>
              <w:t xml:space="preserve"> 6-</w:t>
            </w:r>
            <w:r>
              <w:rPr>
                <w:sz w:val="24"/>
                <w:szCs w:val="24"/>
              </w:rPr>
              <w:t>СТ</w:t>
            </w:r>
            <w:r>
              <w:rPr>
                <w:sz w:val="24"/>
                <w:szCs w:val="24"/>
              </w:rPr>
              <w:t xml:space="preserve">-120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эквивалент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раз. 48/17 (см.)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612B10">
            <w:pPr>
              <w:rPr>
                <w:sz w:val="28"/>
              </w:rPr>
            </w:pPr>
            <w: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410096">
            <w:pPr>
              <w:pStyle w:val="11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10096" w:rsidTr="00410096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612B10">
            <w:pPr>
              <w:pStyle w:val="11"/>
              <w:shd w:val="clear" w:color="auto" w:fill="auto"/>
              <w:spacing w:before="0" w:line="240" w:lineRule="auto"/>
              <w:ind w:left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Аккумулятор</w:t>
            </w:r>
            <w:r>
              <w:rPr>
                <w:sz w:val="24"/>
                <w:szCs w:val="24"/>
              </w:rPr>
              <w:t xml:space="preserve"> 6-</w:t>
            </w:r>
            <w:r>
              <w:rPr>
                <w:sz w:val="24"/>
                <w:szCs w:val="24"/>
              </w:rPr>
              <w:t>СТ</w:t>
            </w:r>
            <w:r>
              <w:rPr>
                <w:sz w:val="24"/>
                <w:szCs w:val="24"/>
              </w:rPr>
              <w:t xml:space="preserve">-60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эквивалент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раз.24/17 (см.)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612B10">
            <w:pPr>
              <w:rPr>
                <w:sz w:val="28"/>
              </w:rPr>
            </w:pPr>
            <w: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410096">
            <w:pPr>
              <w:pStyle w:val="11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10096" w:rsidTr="00410096"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612B10">
            <w:pPr>
              <w:pStyle w:val="11"/>
              <w:shd w:val="clear" w:color="auto" w:fill="auto"/>
              <w:spacing w:before="0" w:line="240" w:lineRule="auto"/>
              <w:ind w:left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Аккумулятор</w:t>
            </w:r>
            <w:r>
              <w:rPr>
                <w:sz w:val="24"/>
                <w:szCs w:val="24"/>
              </w:rPr>
              <w:t xml:space="preserve"> 6-</w:t>
            </w:r>
            <w:r>
              <w:rPr>
                <w:sz w:val="24"/>
                <w:szCs w:val="24"/>
              </w:rPr>
              <w:t>СТ</w:t>
            </w:r>
            <w:r>
              <w:rPr>
                <w:sz w:val="24"/>
                <w:szCs w:val="24"/>
              </w:rPr>
              <w:t xml:space="preserve">-90 </w:t>
            </w:r>
            <w:r>
              <w:rPr>
                <w:sz w:val="24"/>
                <w:szCs w:val="24"/>
              </w:rPr>
              <w:t>или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эквивалент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0096" w:rsidRDefault="00410096" w:rsidP="00612B10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раз.35/16 (см.)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612B10">
            <w:pPr>
              <w:rPr>
                <w:sz w:val="28"/>
              </w:rPr>
            </w:pPr>
            <w: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0096" w:rsidRDefault="00410096" w:rsidP="00410096">
            <w:pPr>
              <w:pStyle w:val="11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</w:tbl>
    <w:p w:rsidR="00BC53AD" w:rsidRPr="007E62DD" w:rsidRDefault="00BC53AD" w:rsidP="00D109E3">
      <w:pPr>
        <w:jc w:val="center"/>
      </w:pPr>
    </w:p>
    <w:p w:rsidR="00D109E3" w:rsidRPr="007E62DD" w:rsidRDefault="00D109E3" w:rsidP="00D109E3">
      <w:pPr>
        <w:ind w:left="-709" w:right="-425"/>
        <w:jc w:val="center"/>
      </w:pPr>
    </w:p>
    <w:p w:rsidR="00D109E3" w:rsidRPr="007E62DD" w:rsidRDefault="004C7BDA" w:rsidP="004C7BDA">
      <w:r w:rsidRPr="007E62DD">
        <w:t xml:space="preserve">           </w:t>
      </w:r>
      <w:r w:rsidR="00BE36C9" w:rsidRPr="007E62DD">
        <w:t>Товар должен быть новым, качество и комплектность поставляемого Товара должны соответствовать</w:t>
      </w:r>
      <w:r w:rsidRPr="007E62DD">
        <w:t xml:space="preserve"> </w:t>
      </w:r>
      <w:r w:rsidR="00CB21DC" w:rsidRPr="007E62DD">
        <w:t>нормативным документам</w:t>
      </w:r>
      <w:r w:rsidR="00BE36C9" w:rsidRPr="007E62DD">
        <w:t>. Доставка до филиала НТиИБ.</w:t>
      </w:r>
    </w:p>
    <w:p w:rsidR="002139E7" w:rsidRDefault="0029332C" w:rsidP="00D109E3">
      <w:r>
        <w:t>Срок поставки:</w:t>
      </w:r>
      <w:r w:rsidRPr="00A557AC">
        <w:t xml:space="preserve"> начало поставки март 2012 г., далее поставка согласно заявки</w:t>
      </w:r>
    </w:p>
    <w:p w:rsidR="00410096" w:rsidRDefault="00410096" w:rsidP="00410096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p w:rsidR="00EE4156" w:rsidRDefault="00EE4156" w:rsidP="00D109E3"/>
    <w:sectPr w:rsidR="00EE4156" w:rsidSect="00F603E0">
      <w:type w:val="continuous"/>
      <w:pgSz w:w="11905" w:h="16837"/>
      <w:pgMar w:top="202" w:right="1699" w:bottom="741" w:left="1275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FE5" w:rsidRDefault="00BD4FE5">
      <w:r>
        <w:separator/>
      </w:r>
    </w:p>
  </w:endnote>
  <w:endnote w:type="continuationSeparator" w:id="0">
    <w:p w:rsidR="00BD4FE5" w:rsidRDefault="00BD4F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FE5" w:rsidRDefault="00BD4FE5">
      <w:r>
        <w:separator/>
      </w:r>
    </w:p>
  </w:footnote>
  <w:footnote w:type="continuationSeparator" w:id="0">
    <w:p w:rsidR="00BD4FE5" w:rsidRDefault="00BD4F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13D40"/>
    <w:multiLevelType w:val="hybridMultilevel"/>
    <w:tmpl w:val="8A86A324"/>
    <w:lvl w:ilvl="0" w:tplc="33BC3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4A6E43"/>
    <w:multiLevelType w:val="singleLevel"/>
    <w:tmpl w:val="ADBA51F4"/>
    <w:lvl w:ilvl="0">
      <w:start w:val="11"/>
      <w:numFmt w:val="decimal"/>
      <w:lvlText w:val="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2">
    <w:nsid w:val="62B86E39"/>
    <w:multiLevelType w:val="hybridMultilevel"/>
    <w:tmpl w:val="AED82794"/>
    <w:lvl w:ilvl="0" w:tplc="AD66CB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F402C2"/>
    <w:multiLevelType w:val="hybridMultilevel"/>
    <w:tmpl w:val="1E0E6278"/>
    <w:lvl w:ilvl="0" w:tplc="0784C460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405AAD"/>
    <w:multiLevelType w:val="hybridMultilevel"/>
    <w:tmpl w:val="C53C3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87119"/>
    <w:multiLevelType w:val="singleLevel"/>
    <w:tmpl w:val="AD66CB1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E019E1"/>
    <w:rsid w:val="000046F7"/>
    <w:rsid w:val="00012B22"/>
    <w:rsid w:val="00032C46"/>
    <w:rsid w:val="000361CB"/>
    <w:rsid w:val="000556B0"/>
    <w:rsid w:val="00092E6A"/>
    <w:rsid w:val="000A2C62"/>
    <w:rsid w:val="000D348F"/>
    <w:rsid w:val="001A3D54"/>
    <w:rsid w:val="001E61C6"/>
    <w:rsid w:val="00206637"/>
    <w:rsid w:val="002139E7"/>
    <w:rsid w:val="00245DF6"/>
    <w:rsid w:val="00246B9B"/>
    <w:rsid w:val="00257627"/>
    <w:rsid w:val="002629ED"/>
    <w:rsid w:val="0029332C"/>
    <w:rsid w:val="002D67AD"/>
    <w:rsid w:val="002E1177"/>
    <w:rsid w:val="002E4FAD"/>
    <w:rsid w:val="00307E3F"/>
    <w:rsid w:val="00331908"/>
    <w:rsid w:val="0034504B"/>
    <w:rsid w:val="00352526"/>
    <w:rsid w:val="00377958"/>
    <w:rsid w:val="0038672F"/>
    <w:rsid w:val="0039649B"/>
    <w:rsid w:val="003B5D3E"/>
    <w:rsid w:val="003C0465"/>
    <w:rsid w:val="00410096"/>
    <w:rsid w:val="004C7BDA"/>
    <w:rsid w:val="00507315"/>
    <w:rsid w:val="00532D59"/>
    <w:rsid w:val="005659ED"/>
    <w:rsid w:val="005B49FB"/>
    <w:rsid w:val="005D118E"/>
    <w:rsid w:val="00603A24"/>
    <w:rsid w:val="00612F5B"/>
    <w:rsid w:val="00651EC3"/>
    <w:rsid w:val="006656D2"/>
    <w:rsid w:val="00670FF4"/>
    <w:rsid w:val="006768BB"/>
    <w:rsid w:val="006C200D"/>
    <w:rsid w:val="006E74EF"/>
    <w:rsid w:val="00721119"/>
    <w:rsid w:val="00732EE1"/>
    <w:rsid w:val="007478AC"/>
    <w:rsid w:val="00747F38"/>
    <w:rsid w:val="0075485E"/>
    <w:rsid w:val="0077568D"/>
    <w:rsid w:val="00782EC4"/>
    <w:rsid w:val="007B6EBF"/>
    <w:rsid w:val="007E29FC"/>
    <w:rsid w:val="007E62DD"/>
    <w:rsid w:val="008173AA"/>
    <w:rsid w:val="008932F6"/>
    <w:rsid w:val="008E379A"/>
    <w:rsid w:val="00924ABE"/>
    <w:rsid w:val="0093292B"/>
    <w:rsid w:val="00963B41"/>
    <w:rsid w:val="00965AAC"/>
    <w:rsid w:val="00993CEC"/>
    <w:rsid w:val="00A4269B"/>
    <w:rsid w:val="00AA2761"/>
    <w:rsid w:val="00AB504C"/>
    <w:rsid w:val="00B3053A"/>
    <w:rsid w:val="00B31571"/>
    <w:rsid w:val="00B36B4D"/>
    <w:rsid w:val="00BA0CC1"/>
    <w:rsid w:val="00BC53AD"/>
    <w:rsid w:val="00BD4FE5"/>
    <w:rsid w:val="00BD7B5A"/>
    <w:rsid w:val="00BE36C9"/>
    <w:rsid w:val="00C012BE"/>
    <w:rsid w:val="00C06C91"/>
    <w:rsid w:val="00C1526F"/>
    <w:rsid w:val="00C403E3"/>
    <w:rsid w:val="00C41D49"/>
    <w:rsid w:val="00CB21DC"/>
    <w:rsid w:val="00CC5F5D"/>
    <w:rsid w:val="00CE7703"/>
    <w:rsid w:val="00D05CD6"/>
    <w:rsid w:val="00D109E3"/>
    <w:rsid w:val="00D200BD"/>
    <w:rsid w:val="00D20F3F"/>
    <w:rsid w:val="00D32211"/>
    <w:rsid w:val="00D90421"/>
    <w:rsid w:val="00DC2955"/>
    <w:rsid w:val="00DE30A5"/>
    <w:rsid w:val="00E019E1"/>
    <w:rsid w:val="00E2044D"/>
    <w:rsid w:val="00E348DA"/>
    <w:rsid w:val="00E36D89"/>
    <w:rsid w:val="00E842B7"/>
    <w:rsid w:val="00EC762E"/>
    <w:rsid w:val="00EE4156"/>
    <w:rsid w:val="00F44043"/>
    <w:rsid w:val="00F51383"/>
    <w:rsid w:val="00F603E0"/>
    <w:rsid w:val="00F6113C"/>
    <w:rsid w:val="00F94B4F"/>
    <w:rsid w:val="00F96FBF"/>
    <w:rsid w:val="00FA6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13C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7568D"/>
    <w:pPr>
      <w:widowControl/>
      <w:autoSpaceDE/>
      <w:autoSpaceDN/>
      <w:adjustRightInd/>
      <w:spacing w:after="120"/>
      <w:outlineLvl w:val="0"/>
    </w:pPr>
    <w:rPr>
      <w:rFonts w:eastAsia="Times New Roman"/>
      <w:b/>
      <w:bCs/>
      <w:color w:val="999999"/>
      <w:kern w:val="36"/>
    </w:rPr>
  </w:style>
  <w:style w:type="paragraph" w:styleId="2">
    <w:name w:val="heading 2"/>
    <w:basedOn w:val="a"/>
    <w:link w:val="20"/>
    <w:uiPriority w:val="9"/>
    <w:qFormat/>
    <w:rsid w:val="0077568D"/>
    <w:pPr>
      <w:widowControl/>
      <w:autoSpaceDE/>
      <w:autoSpaceDN/>
      <w:adjustRightInd/>
      <w:spacing w:after="30"/>
      <w:outlineLvl w:val="1"/>
    </w:pPr>
    <w:rPr>
      <w:rFonts w:eastAsia="Times New Roman"/>
      <w:b/>
      <w:bCs/>
      <w:color w:val="000000"/>
      <w:sz w:val="17"/>
      <w:szCs w:val="17"/>
    </w:rPr>
  </w:style>
  <w:style w:type="paragraph" w:styleId="3">
    <w:name w:val="heading 3"/>
    <w:basedOn w:val="a"/>
    <w:link w:val="30"/>
    <w:uiPriority w:val="9"/>
    <w:qFormat/>
    <w:rsid w:val="0077568D"/>
    <w:pPr>
      <w:widowControl/>
      <w:autoSpaceDE/>
      <w:autoSpaceDN/>
      <w:adjustRightInd/>
      <w:outlineLvl w:val="2"/>
    </w:pPr>
    <w:rPr>
      <w:rFonts w:eastAsia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7568D"/>
    <w:pPr>
      <w:widowControl/>
      <w:autoSpaceDE/>
      <w:autoSpaceDN/>
      <w:adjustRightInd/>
      <w:outlineLvl w:val="3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568D"/>
    <w:rPr>
      <w:rFonts w:eastAsia="Times New Roman" w:hAnsi="Times New Roman" w:cs="Times New Roman"/>
      <w:b/>
      <w:bCs/>
      <w:color w:val="999999"/>
      <w:kern w:val="36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7568D"/>
    <w:rPr>
      <w:rFonts w:eastAsia="Times New Roman" w:hAnsi="Times New Roman" w:cs="Times New Roman"/>
      <w:b/>
      <w:bCs/>
      <w:color w:val="000000"/>
      <w:sz w:val="17"/>
      <w:szCs w:val="17"/>
    </w:rPr>
  </w:style>
  <w:style w:type="character" w:customStyle="1" w:styleId="30">
    <w:name w:val="Заголовок 3 Знак"/>
    <w:basedOn w:val="a0"/>
    <w:link w:val="3"/>
    <w:uiPriority w:val="9"/>
    <w:rsid w:val="0077568D"/>
    <w:rPr>
      <w:rFonts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77568D"/>
    <w:rPr>
      <w:rFonts w:eastAsia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F6113C"/>
    <w:pPr>
      <w:spacing w:line="280" w:lineRule="exact"/>
      <w:jc w:val="center"/>
    </w:pPr>
  </w:style>
  <w:style w:type="paragraph" w:customStyle="1" w:styleId="Style2">
    <w:name w:val="Style2"/>
    <w:basedOn w:val="a"/>
    <w:uiPriority w:val="99"/>
    <w:rsid w:val="00F6113C"/>
  </w:style>
  <w:style w:type="paragraph" w:customStyle="1" w:styleId="Style3">
    <w:name w:val="Style3"/>
    <w:basedOn w:val="a"/>
    <w:uiPriority w:val="99"/>
    <w:rsid w:val="00F6113C"/>
  </w:style>
  <w:style w:type="paragraph" w:customStyle="1" w:styleId="Style4">
    <w:name w:val="Style4"/>
    <w:basedOn w:val="a"/>
    <w:uiPriority w:val="99"/>
    <w:rsid w:val="00F6113C"/>
    <w:pPr>
      <w:spacing w:line="214" w:lineRule="exact"/>
      <w:jc w:val="center"/>
    </w:pPr>
  </w:style>
  <w:style w:type="paragraph" w:customStyle="1" w:styleId="Style5">
    <w:name w:val="Style5"/>
    <w:basedOn w:val="a"/>
    <w:uiPriority w:val="99"/>
    <w:rsid w:val="00F6113C"/>
  </w:style>
  <w:style w:type="paragraph" w:customStyle="1" w:styleId="Style6">
    <w:name w:val="Style6"/>
    <w:basedOn w:val="a"/>
    <w:uiPriority w:val="99"/>
    <w:rsid w:val="00F6113C"/>
    <w:pPr>
      <w:spacing w:line="276" w:lineRule="exact"/>
    </w:pPr>
  </w:style>
  <w:style w:type="paragraph" w:customStyle="1" w:styleId="Style7">
    <w:name w:val="Style7"/>
    <w:basedOn w:val="a"/>
    <w:uiPriority w:val="99"/>
    <w:rsid w:val="00F6113C"/>
  </w:style>
  <w:style w:type="paragraph" w:customStyle="1" w:styleId="Style8">
    <w:name w:val="Style8"/>
    <w:basedOn w:val="a"/>
    <w:uiPriority w:val="99"/>
    <w:rsid w:val="00F6113C"/>
  </w:style>
  <w:style w:type="paragraph" w:customStyle="1" w:styleId="Style9">
    <w:name w:val="Style9"/>
    <w:basedOn w:val="a"/>
    <w:uiPriority w:val="99"/>
    <w:rsid w:val="00F6113C"/>
  </w:style>
  <w:style w:type="paragraph" w:customStyle="1" w:styleId="Style10">
    <w:name w:val="Style10"/>
    <w:basedOn w:val="a"/>
    <w:uiPriority w:val="99"/>
    <w:rsid w:val="00F6113C"/>
    <w:pPr>
      <w:spacing w:line="269" w:lineRule="exact"/>
      <w:jc w:val="center"/>
    </w:pPr>
  </w:style>
  <w:style w:type="paragraph" w:customStyle="1" w:styleId="Style11">
    <w:name w:val="Style11"/>
    <w:basedOn w:val="a"/>
    <w:uiPriority w:val="99"/>
    <w:rsid w:val="00F6113C"/>
    <w:pPr>
      <w:spacing w:line="370" w:lineRule="exact"/>
      <w:jc w:val="center"/>
    </w:pPr>
  </w:style>
  <w:style w:type="paragraph" w:customStyle="1" w:styleId="Style12">
    <w:name w:val="Style12"/>
    <w:basedOn w:val="a"/>
    <w:uiPriority w:val="99"/>
    <w:rsid w:val="00F6113C"/>
    <w:pPr>
      <w:spacing w:line="214" w:lineRule="exact"/>
      <w:jc w:val="both"/>
    </w:pPr>
  </w:style>
  <w:style w:type="paragraph" w:customStyle="1" w:styleId="Style13">
    <w:name w:val="Style13"/>
    <w:basedOn w:val="a"/>
    <w:uiPriority w:val="99"/>
    <w:rsid w:val="00F6113C"/>
  </w:style>
  <w:style w:type="paragraph" w:customStyle="1" w:styleId="Style14">
    <w:name w:val="Style14"/>
    <w:basedOn w:val="a"/>
    <w:uiPriority w:val="99"/>
    <w:rsid w:val="00F6113C"/>
    <w:pPr>
      <w:spacing w:line="422" w:lineRule="exact"/>
      <w:ind w:hanging="278"/>
    </w:pPr>
  </w:style>
  <w:style w:type="paragraph" w:customStyle="1" w:styleId="Style15">
    <w:name w:val="Style15"/>
    <w:basedOn w:val="a"/>
    <w:uiPriority w:val="99"/>
    <w:rsid w:val="00F6113C"/>
    <w:pPr>
      <w:spacing w:line="418" w:lineRule="exact"/>
    </w:pPr>
  </w:style>
  <w:style w:type="character" w:customStyle="1" w:styleId="FontStyle17">
    <w:name w:val="Font Style17"/>
    <w:basedOn w:val="a0"/>
    <w:uiPriority w:val="99"/>
    <w:rsid w:val="00F6113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basedOn w:val="a0"/>
    <w:uiPriority w:val="99"/>
    <w:rsid w:val="00F6113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9">
    <w:name w:val="Font Style19"/>
    <w:basedOn w:val="a0"/>
    <w:uiPriority w:val="99"/>
    <w:rsid w:val="00F6113C"/>
    <w:rPr>
      <w:rFonts w:ascii="Arial Narrow" w:hAnsi="Arial Narrow" w:cs="Arial Narrow"/>
      <w:sz w:val="24"/>
      <w:szCs w:val="24"/>
    </w:rPr>
  </w:style>
  <w:style w:type="character" w:customStyle="1" w:styleId="FontStyle20">
    <w:name w:val="Font Style20"/>
    <w:basedOn w:val="a0"/>
    <w:uiPriority w:val="99"/>
    <w:rsid w:val="00F6113C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0"/>
    <w:uiPriority w:val="99"/>
    <w:rsid w:val="00F6113C"/>
    <w:rPr>
      <w:rFonts w:ascii="Arial Narrow" w:hAnsi="Arial Narrow" w:cs="Arial Narrow"/>
      <w:b/>
      <w:bCs/>
      <w:i/>
      <w:iCs/>
      <w:sz w:val="22"/>
      <w:szCs w:val="22"/>
    </w:rPr>
  </w:style>
  <w:style w:type="character" w:customStyle="1" w:styleId="FontStyle22">
    <w:name w:val="Font Style22"/>
    <w:basedOn w:val="a0"/>
    <w:uiPriority w:val="99"/>
    <w:rsid w:val="00F6113C"/>
    <w:rPr>
      <w:rFonts w:ascii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AB504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504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13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uble">
    <w:name w:val="dou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ull">
    <w:name w:val="fu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line">
    <w:name w:val="inline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lear">
    <w:name w:val="clea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dden">
    <w:name w:val="hidd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tx">
    <w:name w:val="bt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">
    <w:name w:val="smap"/>
    <w:basedOn w:val="a"/>
    <w:rsid w:val="0077568D"/>
    <w:pPr>
      <w:widowControl/>
      <w:shd w:val="clear" w:color="auto" w:fill="68696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v">
    <w:name w:val="div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line">
    <w:name w:val="nlin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iq">
    <w:name w:val="urban-iq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">
    <w:name w:val="urban-aygo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aygo2">
    <w:name w:val="urban-aygo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urban-cruiser">
    <w:name w:val="urban-cruiser"/>
    <w:basedOn w:val="a"/>
    <w:rsid w:val="0077568D"/>
    <w:pPr>
      <w:widowControl/>
      <w:shd w:val="clear" w:color="auto" w:fill="292929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ife">
    <w:name w:val="life"/>
    <w:basedOn w:val="a"/>
    <w:rsid w:val="0077568D"/>
    <w:pPr>
      <w:widowControl/>
      <w:shd w:val="clear" w:color="auto" w:fill="D0BD7B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ecreation">
    <w:name w:val="recreation"/>
    <w:basedOn w:val="a"/>
    <w:rsid w:val="0077568D"/>
    <w:pPr>
      <w:widowControl/>
      <w:shd w:val="clear" w:color="auto" w:fill="95836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nergy">
    <w:name w:val="energy"/>
    <w:basedOn w:val="a"/>
    <w:rsid w:val="0077568D"/>
    <w:pPr>
      <w:widowControl/>
      <w:shd w:val="clear" w:color="auto" w:fill="5CBAC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ogether">
    <w:name w:val="together"/>
    <w:basedOn w:val="a"/>
    <w:rsid w:val="0077568D"/>
    <w:pPr>
      <w:widowControl/>
      <w:shd w:val="clear" w:color="auto" w:fill="C47E3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work">
    <w:name w:val="work"/>
    <w:basedOn w:val="a"/>
    <w:rsid w:val="0077568D"/>
    <w:pPr>
      <w:widowControl/>
      <w:shd w:val="clear" w:color="auto" w:fill="808B8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rive-2010">
    <w:name w:val="drive-2010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last-col">
    <w:name w:val="last-co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">
    <w:name w:val="col"/>
    <w:basedOn w:val="a"/>
    <w:rsid w:val="0077568D"/>
    <w:pPr>
      <w:widowControl/>
      <w:autoSpaceDE/>
      <w:autoSpaceDN/>
      <w:adjustRightInd/>
      <w:spacing w:after="105" w:line="210" w:lineRule="atLeast"/>
      <w:ind w:left="90"/>
    </w:pPr>
    <w:rPr>
      <w:rFonts w:eastAsia="Times New Roman"/>
    </w:rPr>
  </w:style>
  <w:style w:type="paragraph" w:customStyle="1" w:styleId="col3">
    <w:name w:val="col3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col2">
    <w:name w:val="col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o-close">
    <w:name w:val="o-clos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haded">
    <w:name w:val="shad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">
    <w:name w:val="box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mid">
    <w:name w:val="mid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tralt">
    <w:name w:val="tr_alt"/>
    <w:basedOn w:val="a"/>
    <w:rsid w:val="0077568D"/>
    <w:pPr>
      <w:widowControl/>
      <w:shd w:val="clear" w:color="auto" w:fill="F4F4F4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3">
    <w:name w:val="spot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s4">
    <w:name w:val="spots4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dv">
    <w:name w:val="adv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2">
    <w:name w:val="adv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adv3">
    <w:name w:val="adv3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fl-r">
    <w:name w:val="fl-r"/>
    <w:basedOn w:val="a"/>
    <w:rsid w:val="0077568D"/>
    <w:pPr>
      <w:widowControl/>
      <w:autoSpaceDE/>
      <w:autoSpaceDN/>
      <w:adjustRightInd/>
      <w:spacing w:after="90" w:line="210" w:lineRule="atLeast"/>
      <w:ind w:left="90"/>
    </w:pPr>
    <w:rPr>
      <w:rFonts w:eastAsia="Times New Roman"/>
    </w:rPr>
  </w:style>
  <w:style w:type="paragraph" w:customStyle="1" w:styleId="ebhead">
    <w:name w:val="ebhead"/>
    <w:basedOn w:val="a"/>
    <w:rsid w:val="0077568D"/>
    <w:pPr>
      <w:widowControl/>
      <w:shd w:val="clear" w:color="auto" w:fill="EBECF0"/>
      <w:autoSpaceDE/>
      <w:autoSpaceDN/>
      <w:adjustRightInd/>
      <w:spacing w:after="105" w:line="210" w:lineRule="atLeast"/>
    </w:pPr>
    <w:rPr>
      <w:rFonts w:eastAsia="Times New Roman"/>
      <w:sz w:val="14"/>
      <w:szCs w:val="14"/>
    </w:rPr>
  </w:style>
  <w:style w:type="paragraph" w:customStyle="1" w:styleId="news3">
    <w:name w:val="news3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n">
    <w:name w:val="news3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ews3p">
    <w:name w:val="news3p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vl">
    <w:name w:val="ov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box1">
    <w:name w:val="box1"/>
    <w:basedOn w:val="a"/>
    <w:rsid w:val="0077568D"/>
    <w:pPr>
      <w:widowControl/>
      <w:pBdr>
        <w:top w:val="single" w:sz="24" w:space="0" w:color="EBECF0"/>
        <w:left w:val="single" w:sz="24" w:space="0" w:color="EBECF0"/>
        <w:bottom w:val="single" w:sz="24" w:space="0" w:color="EBECF0"/>
        <w:right w:val="single" w:sz="24" w:space="0" w:color="EBECF0"/>
      </w:pBdr>
      <w:autoSpaceDE/>
      <w:autoSpaceDN/>
      <w:adjustRightInd/>
      <w:spacing w:after="180" w:line="195" w:lineRule="atLeast"/>
    </w:pPr>
    <w:rPr>
      <w:rFonts w:eastAsia="Times New Roman"/>
      <w:color w:val="838489"/>
    </w:rPr>
  </w:style>
  <w:style w:type="paragraph" w:customStyle="1" w:styleId="maincolourlight">
    <w:name w:val="maincolourlight"/>
    <w:basedOn w:val="a"/>
    <w:rsid w:val="0077568D"/>
    <w:pPr>
      <w:widowControl/>
      <w:shd w:val="clear" w:color="auto" w:fill="EEEEE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llboldsub">
    <w:name w:val="smallboldsu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</w:rPr>
  </w:style>
  <w:style w:type="paragraph" w:customStyle="1" w:styleId="hpixel">
    <w:name w:val="hpix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">
    <w:name w:val="exp-pane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panel2">
    <w:name w:val="exp-panel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bg">
    <w:name w:val="exp-bg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xp-txt">
    <w:name w:val="exp-tx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c-detail">
    <w:name w:val="acc-detai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acc-side">
    <w:name w:val="acc-side"/>
    <w:basedOn w:val="a"/>
    <w:rsid w:val="0077568D"/>
    <w:pPr>
      <w:widowControl/>
      <w:shd w:val="clear" w:color="auto" w:fill="333333"/>
      <w:autoSpaceDE/>
      <w:autoSpaceDN/>
      <w:adjustRightInd/>
      <w:spacing w:after="105" w:line="210" w:lineRule="atLeast"/>
    </w:pPr>
    <w:rPr>
      <w:rFonts w:eastAsia="Times New Roman"/>
      <w:color w:val="FFFFFF"/>
    </w:rPr>
  </w:style>
  <w:style w:type="paragraph" w:customStyle="1" w:styleId="center">
    <w:name w:val="center"/>
    <w:basedOn w:val="a"/>
    <w:rsid w:val="0077568D"/>
    <w:pPr>
      <w:widowControl/>
      <w:autoSpaceDE/>
      <w:autoSpaceDN/>
      <w:adjustRightInd/>
      <w:spacing w:after="105" w:line="210" w:lineRule="atLeast"/>
      <w:jc w:val="center"/>
    </w:pPr>
    <w:rPr>
      <w:rFonts w:eastAsia="Times New Roman"/>
    </w:rPr>
  </w:style>
  <w:style w:type="paragraph" w:customStyle="1" w:styleId="spacer">
    <w:name w:val="spac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ainfocus">
    <w:name w:val="mainfocus"/>
    <w:basedOn w:val="a"/>
    <w:rsid w:val="0077568D"/>
    <w:pPr>
      <w:widowControl/>
      <w:autoSpaceDE/>
      <w:autoSpaceDN/>
      <w:adjustRightInd/>
      <w:spacing w:before="15" w:after="105" w:line="210" w:lineRule="atLeast"/>
    </w:pPr>
    <w:rPr>
      <w:rFonts w:eastAsia="Times New Roman"/>
    </w:rPr>
  </w:style>
  <w:style w:type="paragraph" w:customStyle="1" w:styleId="fixmac">
    <w:name w:val="fixma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isclaimer">
    <w:name w:val="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</w:rPr>
  </w:style>
  <w:style w:type="paragraph" w:customStyle="1" w:styleId="button">
    <w:name w:val="button"/>
    <w:basedOn w:val="a"/>
    <w:rsid w:val="0077568D"/>
    <w:pPr>
      <w:widowControl/>
      <w:shd w:val="clear" w:color="auto" w:fill="FFFFFF"/>
      <w:autoSpaceDE/>
      <w:autoSpaceDN/>
      <w:adjustRightInd/>
      <w:spacing w:line="180" w:lineRule="atLeast"/>
      <w:ind w:left="30" w:right="30"/>
    </w:pPr>
    <w:rPr>
      <w:rFonts w:eastAsia="Times New Roman"/>
    </w:rPr>
  </w:style>
  <w:style w:type="paragraph" w:customStyle="1" w:styleId="coll">
    <w:name w:val="col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lng">
    <w:name w:val="lng"/>
    <w:basedOn w:val="a"/>
    <w:rsid w:val="0077568D"/>
    <w:pPr>
      <w:widowControl/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w2">
    <w:name w:val="w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">
    <w:name w:val="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">
    <w:name w:val="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bi">
    <w:name w:val="sbi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dlg">
    <w:name w:val="dl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a">
    <w:name w:val="dlga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b">
    <w:name w:val="dlgb"/>
    <w:basedOn w:val="a"/>
    <w:rsid w:val="0077568D"/>
    <w:pPr>
      <w:widowControl/>
      <w:autoSpaceDE/>
      <w:autoSpaceDN/>
      <w:adjustRightInd/>
      <w:spacing w:before="100" w:beforeAutospacing="1" w:after="100" w:afterAutospacing="1" w:line="210" w:lineRule="atLeast"/>
    </w:pPr>
    <w:rPr>
      <w:rFonts w:eastAsia="Times New Roman"/>
    </w:rPr>
  </w:style>
  <w:style w:type="paragraph" w:customStyle="1" w:styleId="dlgc">
    <w:name w:val="dlg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lgl">
    <w:name w:val="dlgl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</w:rPr>
  </w:style>
  <w:style w:type="paragraph" w:customStyle="1" w:styleId="block">
    <w:name w:val="block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warning">
    <w:name w:val="warning"/>
    <w:basedOn w:val="a"/>
    <w:rsid w:val="0077568D"/>
    <w:pPr>
      <w:widowControl/>
      <w:pBdr>
        <w:top w:val="single" w:sz="12" w:space="9" w:color="FFCCCC"/>
        <w:left w:val="single" w:sz="12" w:space="9" w:color="FFCCCC"/>
        <w:bottom w:val="single" w:sz="12" w:space="9" w:color="FFCCCC"/>
        <w:right w:val="single" w:sz="12" w:space="9" w:color="FFCCCC"/>
      </w:pBdr>
      <w:autoSpaceDE/>
      <w:autoSpaceDN/>
      <w:adjustRightInd/>
      <w:spacing w:before="750" w:after="750" w:line="210" w:lineRule="atLeast"/>
      <w:jc w:val="center"/>
    </w:pPr>
    <w:rPr>
      <w:rFonts w:eastAsia="Times New Roman"/>
      <w:sz w:val="21"/>
      <w:szCs w:val="21"/>
    </w:rPr>
  </w:style>
  <w:style w:type="paragraph" w:customStyle="1" w:styleId="fbbox">
    <w:name w:val="fbbox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2col">
    <w:name w:val="mcc2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">
    <w:name w:val="mcc3col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disclaimer">
    <w:name w:val="mcc_disclaim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t">
    <w:name w:val="rct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b">
    <w:name w:val="rcb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">
    <w:name w:val="sm-section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sm-sub">
    <w:name w:val="sm-sub"/>
    <w:basedOn w:val="a"/>
    <w:rsid w:val="0077568D"/>
    <w:pPr>
      <w:widowControl/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">
    <w:name w:val="sm-sub-on"/>
    <w:basedOn w:val="a"/>
    <w:rsid w:val="0077568D"/>
    <w:pPr>
      <w:widowControl/>
      <w:shd w:val="clear" w:color="auto" w:fill="D6D6D6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collapsed">
    <w:name w:val="sm-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frame">
    <w:name w:val="d-frame"/>
    <w:basedOn w:val="a"/>
    <w:rsid w:val="0077568D"/>
    <w:pPr>
      <w:widowControl/>
      <w:autoSpaceDE/>
      <w:autoSpaceDN/>
      <w:adjustRightInd/>
      <w:spacing w:after="270" w:line="210" w:lineRule="atLeast"/>
    </w:pPr>
    <w:rPr>
      <w:rFonts w:eastAsia="Times New Roman"/>
    </w:rPr>
  </w:style>
  <w:style w:type="paragraph" w:customStyle="1" w:styleId="d-front">
    <w:name w:val="d-fron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side">
    <w:name w:val="d-sid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back">
    <w:name w:val="d-back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d-height">
    <w:name w:val="d-he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rade-except">
    <w:name w:val="grade-except"/>
    <w:basedOn w:val="a"/>
    <w:rsid w:val="0077568D"/>
    <w:pPr>
      <w:widowControl/>
      <w:shd w:val="clear" w:color="auto" w:fill="FF9999"/>
      <w:autoSpaceDE/>
      <w:autoSpaceDN/>
      <w:adjustRightInd/>
      <w:spacing w:after="90" w:line="210" w:lineRule="atLeast"/>
    </w:pPr>
    <w:rPr>
      <w:rFonts w:eastAsia="Times New Roman"/>
      <w:sz w:val="14"/>
      <w:szCs w:val="14"/>
    </w:rPr>
  </w:style>
  <w:style w:type="paragraph" w:customStyle="1" w:styleId="drop-info">
    <w:name w:val="drop-info"/>
    <w:basedOn w:val="a"/>
    <w:rsid w:val="0077568D"/>
    <w:pPr>
      <w:widowControl/>
      <w:autoSpaceDE/>
      <w:autoSpaceDN/>
      <w:adjustRightInd/>
      <w:spacing w:line="225" w:lineRule="atLeast"/>
    </w:pPr>
    <w:rPr>
      <w:rFonts w:eastAsia="Times New Roman"/>
      <w:b/>
      <w:bCs/>
    </w:rPr>
  </w:style>
  <w:style w:type="paragraph" w:customStyle="1" w:styleId="grade-info">
    <w:name w:val="grade-inf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">
    <w:name w:val="specs-hea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head-reduced">
    <w:name w:val="specs-head-reduced"/>
    <w:basedOn w:val="a"/>
    <w:rsid w:val="0077568D"/>
    <w:pPr>
      <w:widowControl/>
      <w:autoSpaceDE/>
      <w:autoSpaceDN/>
      <w:adjustRightInd/>
      <w:spacing w:before="90" w:after="30" w:line="210" w:lineRule="atLeast"/>
    </w:pPr>
    <w:rPr>
      <w:rFonts w:eastAsia="Times New Roman"/>
      <w:b/>
      <w:bCs/>
      <w:color w:val="FFFFFF"/>
    </w:rPr>
  </w:style>
  <w:style w:type="paragraph" w:customStyle="1" w:styleId="specs-intro">
    <w:name w:val="specs-intr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legend">
    <w:name w:val="specs-legend"/>
    <w:basedOn w:val="a"/>
    <w:rsid w:val="0077568D"/>
    <w:pPr>
      <w:widowControl/>
      <w:autoSpaceDE/>
      <w:autoSpaceDN/>
      <w:adjustRightInd/>
      <w:spacing w:before="90" w:after="60" w:line="210" w:lineRule="atLeast"/>
      <w:ind w:left="90"/>
    </w:pPr>
    <w:rPr>
      <w:rFonts w:eastAsia="Times New Roman"/>
    </w:rPr>
  </w:style>
  <w:style w:type="paragraph" w:customStyle="1" w:styleId="exception">
    <w:name w:val="excepti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-h">
    <w:name w:val="col-h"/>
    <w:basedOn w:val="a"/>
    <w:rsid w:val="0077568D"/>
    <w:pPr>
      <w:widowControl/>
      <w:pBdr>
        <w:bottom w:val="single" w:sz="6" w:space="7" w:color="FFFFFF"/>
      </w:pBdr>
      <w:autoSpaceDE/>
      <w:autoSpaceDN/>
      <w:adjustRightInd/>
      <w:spacing w:after="105" w:line="210" w:lineRule="atLeast"/>
    </w:pPr>
    <w:rPr>
      <w:rFonts w:eastAsia="Times New Roman"/>
      <w:b/>
      <w:bCs/>
      <w:sz w:val="18"/>
      <w:szCs w:val="18"/>
    </w:rPr>
  </w:style>
  <w:style w:type="paragraph" w:customStyle="1" w:styleId="col-b">
    <w:name w:val="col-b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eu-en">
    <w:name w:val="eu-e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gh1">
    <w:name w:val="gh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b/>
      <w:bCs/>
      <w:color w:val="000000"/>
    </w:rPr>
  </w:style>
  <w:style w:type="paragraph" w:customStyle="1" w:styleId="gh2">
    <w:name w:val="gh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  <w:b/>
      <w:bCs/>
    </w:rPr>
  </w:style>
  <w:style w:type="paragraph" w:customStyle="1" w:styleId="colx">
    <w:name w:val="colx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fw">
    <w:name w:val="infw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notavailable">
    <w:name w:val="notavailabl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color w:val="999999"/>
    </w:rPr>
  </w:style>
  <w:style w:type="paragraph" w:customStyle="1" w:styleId="h1">
    <w:name w:val="h1"/>
    <w:basedOn w:val="a"/>
    <w:rsid w:val="0077568D"/>
    <w:pPr>
      <w:widowControl/>
      <w:autoSpaceDE/>
      <w:autoSpaceDN/>
      <w:adjustRightInd/>
      <w:spacing w:after="120" w:line="210" w:lineRule="atLeast"/>
    </w:pPr>
    <w:rPr>
      <w:rFonts w:eastAsia="Times New Roman"/>
      <w:color w:val="999999"/>
    </w:rPr>
  </w:style>
  <w:style w:type="paragraph" w:customStyle="1" w:styleId="gr-col">
    <w:name w:val="gr-col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1">
    <w:name w:val="sm-compare1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compare2">
    <w:name w:val="sm-compar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intro">
    <w:name w:val="sm-intro"/>
    <w:basedOn w:val="a"/>
    <w:rsid w:val="0077568D"/>
    <w:pPr>
      <w:widowControl/>
      <w:autoSpaceDE/>
      <w:autoSpaceDN/>
      <w:adjustRightInd/>
      <w:spacing w:after="105" w:line="240" w:lineRule="atLeast"/>
    </w:pPr>
    <w:rPr>
      <w:rFonts w:eastAsia="Times New Roman"/>
      <w:sz w:val="18"/>
      <w:szCs w:val="18"/>
    </w:rPr>
  </w:style>
  <w:style w:type="paragraph" w:customStyle="1" w:styleId="sm-img">
    <w:name w:val="sm-img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-box">
    <w:name w:val="sm-box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sm-space">
    <w:name w:val="sm-space"/>
    <w:basedOn w:val="a"/>
    <w:rsid w:val="0077568D"/>
    <w:pPr>
      <w:widowControl/>
      <w:pBdr>
        <w:bottom w:val="single" w:sz="6" w:space="0" w:color="666666"/>
      </w:pBdr>
      <w:autoSpaceDE/>
      <w:autoSpaceDN/>
      <w:adjustRightInd/>
      <w:spacing w:after="150" w:line="210" w:lineRule="atLeast"/>
    </w:pPr>
    <w:rPr>
      <w:rFonts w:eastAsia="Times New Roman"/>
    </w:rPr>
  </w:style>
  <w:style w:type="paragraph" w:customStyle="1" w:styleId="sm-compare">
    <w:name w:val="sm-compar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ly-col">
    <w:name w:val="only-col"/>
    <w:basedOn w:val="a"/>
    <w:rsid w:val="0077568D"/>
    <w:pPr>
      <w:widowControl/>
      <w:autoSpaceDE/>
      <w:autoSpaceDN/>
      <w:adjustRightInd/>
      <w:spacing w:after="105" w:line="210" w:lineRule="atLeast"/>
      <w:ind w:left="8640"/>
    </w:pPr>
    <w:rPr>
      <w:rFonts w:eastAsia="Times New Roman"/>
    </w:rPr>
  </w:style>
  <w:style w:type="paragraph" w:customStyle="1" w:styleId="grid">
    <w:name w:val="grid"/>
    <w:basedOn w:val="a"/>
    <w:rsid w:val="0077568D"/>
    <w:pPr>
      <w:widowControl/>
      <w:autoSpaceDE/>
      <w:autoSpaceDN/>
      <w:adjustRightInd/>
      <w:spacing w:before="150" w:after="105" w:line="210" w:lineRule="atLeast"/>
    </w:pPr>
    <w:rPr>
      <w:rFonts w:eastAsia="Times New Roman"/>
    </w:rPr>
  </w:style>
  <w:style w:type="paragraph" w:customStyle="1" w:styleId="polla">
    <w:name w:val="pol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ollq">
    <w:name w:val="pollq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otlight">
    <w:name w:val="spot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ummary">
    <w:name w:val="mcc_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prices">
    <w:name w:val="mcc_price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">
    <w:name w:val="mcc_selector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reset">
    <w:name w:val="mcc_rese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">
    <w:name w:val="mcccontai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header">
    <w:name w:val="mcc_head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arsummary">
    <w:name w:val="mcc_carsummary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">
    <w:name w:val="mcc_floatlef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webtrendsimage">
    <w:name w:val="mcc_webtrendsimage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">
    <w:name w:val="actions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rc">
    <w:name w:val="rc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">
    <w:name w:val="highligh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nner">
    <w:name w:val="inne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">
    <w:name w:val="i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">
    <w:name w:val="alt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">
    <w:name w:val="valut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">
    <w:name w:val="on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promo">
    <w:name w:val="promo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">
    <w:name w:val="t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r">
    <w:name w:val="br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lapsed">
    <w:name w:val="collapsed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">
    <w:name w:val="fla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flash">
    <w:name w:val="flash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">
    <w:name w:val="hscroll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1">
    <w:name w:val="smap1"/>
    <w:basedOn w:val="a"/>
    <w:rsid w:val="0077568D"/>
    <w:pPr>
      <w:widowControl/>
      <w:shd w:val="clear" w:color="auto" w:fill="74447E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2">
    <w:name w:val="smap2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3">
    <w:name w:val="smap3"/>
    <w:basedOn w:val="a"/>
    <w:rsid w:val="0077568D"/>
    <w:pPr>
      <w:widowControl/>
      <w:shd w:val="clear" w:color="auto" w:fill="1D4D6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4">
    <w:name w:val="smap4"/>
    <w:basedOn w:val="a"/>
    <w:rsid w:val="0077568D"/>
    <w:pPr>
      <w:widowControl/>
      <w:shd w:val="clear" w:color="auto" w:fill="A1031C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5">
    <w:name w:val="smap5"/>
    <w:basedOn w:val="a"/>
    <w:rsid w:val="0077568D"/>
    <w:pPr>
      <w:widowControl/>
      <w:shd w:val="clear" w:color="auto" w:fill="8D7F58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6">
    <w:name w:val="smap6"/>
    <w:basedOn w:val="a"/>
    <w:rsid w:val="0077568D"/>
    <w:pPr>
      <w:widowControl/>
      <w:shd w:val="clear" w:color="auto" w:fill="685A4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7">
    <w:name w:val="smap7"/>
    <w:basedOn w:val="a"/>
    <w:rsid w:val="0077568D"/>
    <w:pPr>
      <w:widowControl/>
      <w:shd w:val="clear" w:color="auto" w:fill="4995A2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8">
    <w:name w:val="smap8"/>
    <w:basedOn w:val="a"/>
    <w:rsid w:val="0077568D"/>
    <w:pPr>
      <w:widowControl/>
      <w:shd w:val="clear" w:color="auto" w:fill="9E6633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map9">
    <w:name w:val="smap9"/>
    <w:basedOn w:val="a"/>
    <w:rsid w:val="0077568D"/>
    <w:pPr>
      <w:widowControl/>
      <w:shd w:val="clear" w:color="auto" w:fill="666F6A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on1">
    <w:name w:val="on1"/>
    <w:basedOn w:val="a"/>
    <w:rsid w:val="0077568D"/>
    <w:pPr>
      <w:widowControl/>
      <w:pBdr>
        <w:top w:val="single" w:sz="6" w:space="0" w:color="EBECF0"/>
        <w:left w:val="single" w:sz="2" w:space="0" w:color="EBECF0"/>
        <w:bottom w:val="single" w:sz="6" w:space="0" w:color="EBECF0"/>
        <w:right w:val="single" w:sz="2" w:space="0" w:color="EBECF0"/>
      </w:pBdr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promo1">
    <w:name w:val="promo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polla1">
    <w:name w:val="polla1"/>
    <w:basedOn w:val="a"/>
    <w:rsid w:val="0077568D"/>
    <w:pPr>
      <w:widowControl/>
      <w:autoSpaceDE/>
      <w:autoSpaceDN/>
      <w:adjustRightInd/>
      <w:spacing w:before="90" w:line="180" w:lineRule="atLeast"/>
      <w:ind w:left="90" w:right="90"/>
    </w:pPr>
    <w:rPr>
      <w:rFonts w:eastAsia="Times New Roman"/>
    </w:rPr>
  </w:style>
  <w:style w:type="paragraph" w:customStyle="1" w:styleId="pollq1">
    <w:name w:val="pollq1"/>
    <w:basedOn w:val="a"/>
    <w:rsid w:val="0077568D"/>
    <w:pPr>
      <w:widowControl/>
      <w:autoSpaceDE/>
      <w:autoSpaceDN/>
      <w:adjustRightInd/>
      <w:spacing w:line="180" w:lineRule="atLeast"/>
    </w:pPr>
    <w:rPr>
      <w:rFonts w:eastAsia="Times New Roman"/>
    </w:rPr>
  </w:style>
  <w:style w:type="paragraph" w:customStyle="1" w:styleId="spotlight1">
    <w:name w:val="spotlight1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spotlight2">
    <w:name w:val="spotlight2"/>
    <w:basedOn w:val="a"/>
    <w:rsid w:val="0077568D"/>
    <w:pPr>
      <w:widowControl/>
      <w:autoSpaceDE/>
      <w:autoSpaceDN/>
      <w:adjustRightInd/>
      <w:spacing w:after="180" w:line="210" w:lineRule="atLeast"/>
      <w:ind w:right="90"/>
    </w:pPr>
    <w:rPr>
      <w:rFonts w:eastAsia="Times New Roman"/>
    </w:rPr>
  </w:style>
  <w:style w:type="paragraph" w:customStyle="1" w:styleId="col31">
    <w:name w:val="col31"/>
    <w:basedOn w:val="a"/>
    <w:rsid w:val="0077568D"/>
    <w:pPr>
      <w:widowControl/>
      <w:autoSpaceDE/>
      <w:autoSpaceDN/>
      <w:adjustRightInd/>
      <w:spacing w:after="105" w:line="225" w:lineRule="atLeast"/>
      <w:ind w:right="90"/>
    </w:pPr>
    <w:rPr>
      <w:rFonts w:eastAsia="Times New Roman"/>
    </w:rPr>
  </w:style>
  <w:style w:type="paragraph" w:customStyle="1" w:styleId="box2">
    <w:name w:val="box2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</w:pPr>
    <w:rPr>
      <w:rFonts w:eastAsia="Times New Roman"/>
      <w:color w:val="838489"/>
      <w:sz w:val="14"/>
      <w:szCs w:val="14"/>
    </w:rPr>
  </w:style>
  <w:style w:type="paragraph" w:customStyle="1" w:styleId="ebhead1">
    <w:name w:val="ebhead1"/>
    <w:basedOn w:val="a"/>
    <w:rsid w:val="0077568D"/>
    <w:pPr>
      <w:widowControl/>
      <w:shd w:val="clear" w:color="auto" w:fill="EBECF0"/>
      <w:autoSpaceDE/>
      <w:autoSpaceDN/>
      <w:adjustRightInd/>
      <w:spacing w:line="210" w:lineRule="atLeast"/>
    </w:pPr>
    <w:rPr>
      <w:rFonts w:eastAsia="Times New Roman"/>
      <w:sz w:val="14"/>
      <w:szCs w:val="14"/>
    </w:rPr>
  </w:style>
  <w:style w:type="paragraph" w:customStyle="1" w:styleId="exp-bg1">
    <w:name w:val="exp-bg1"/>
    <w:basedOn w:val="a"/>
    <w:rsid w:val="0077568D"/>
    <w:pPr>
      <w:widowControl/>
      <w:shd w:val="clear" w:color="auto" w:fill="000000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scroll1">
    <w:name w:val="hscro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tr1">
    <w:name w:val="t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1">
    <w:name w:val="br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tr2">
    <w:name w:val="t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br2">
    <w:name w:val="br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collapsed1">
    <w:name w:val="collapsed1"/>
    <w:basedOn w:val="a"/>
    <w:rsid w:val="0077568D"/>
    <w:pPr>
      <w:widowControl/>
      <w:autoSpaceDE/>
      <w:autoSpaceDN/>
      <w:adjustRightInd/>
      <w:spacing w:before="90" w:after="90" w:line="210" w:lineRule="atLeast"/>
      <w:ind w:left="90" w:right="90"/>
    </w:pPr>
    <w:rPr>
      <w:rFonts w:eastAsia="Times New Roman"/>
    </w:rPr>
  </w:style>
  <w:style w:type="paragraph" w:customStyle="1" w:styleId="mccsummary1">
    <w:name w:val="mcc_summary1"/>
    <w:basedOn w:val="a"/>
    <w:rsid w:val="0077568D"/>
    <w:pPr>
      <w:widowControl/>
      <w:shd w:val="clear" w:color="auto" w:fill="FFFFFF"/>
      <w:autoSpaceDE/>
      <w:autoSpaceDN/>
      <w:adjustRightInd/>
      <w:spacing w:before="75" w:after="105" w:line="0" w:lineRule="auto"/>
      <w:jc w:val="right"/>
    </w:pPr>
    <w:rPr>
      <w:rFonts w:eastAsia="Times New Roman"/>
      <w:sz w:val="2"/>
      <w:szCs w:val="2"/>
    </w:rPr>
  </w:style>
  <w:style w:type="paragraph" w:customStyle="1" w:styleId="mccprices1">
    <w:name w:val="mcc_prices1"/>
    <w:basedOn w:val="a"/>
    <w:rsid w:val="0077568D"/>
    <w:pPr>
      <w:widowControl/>
      <w:autoSpaceDE/>
      <w:autoSpaceDN/>
      <w:adjustRightInd/>
      <w:spacing w:before="90" w:after="90" w:line="210" w:lineRule="atLeast"/>
    </w:pPr>
    <w:rPr>
      <w:rFonts w:eastAsia="Times New Roman"/>
    </w:rPr>
  </w:style>
  <w:style w:type="paragraph" w:customStyle="1" w:styleId="mccselectors1">
    <w:name w:val="mcc_selectors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summary2">
    <w:name w:val="mcc_summary2"/>
    <w:basedOn w:val="a"/>
    <w:rsid w:val="0077568D"/>
    <w:pPr>
      <w:widowControl/>
      <w:shd w:val="clear" w:color="auto" w:fill="FFFFFF"/>
      <w:autoSpaceDE/>
      <w:autoSpaceDN/>
      <w:adjustRightInd/>
      <w:spacing w:after="105" w:line="0" w:lineRule="auto"/>
      <w:ind w:left="4320"/>
      <w:jc w:val="center"/>
    </w:pPr>
    <w:rPr>
      <w:rFonts w:eastAsia="Times New Roman"/>
      <w:sz w:val="2"/>
      <w:szCs w:val="2"/>
    </w:rPr>
  </w:style>
  <w:style w:type="paragraph" w:customStyle="1" w:styleId="mccprices2">
    <w:name w:val="mcc_prices2"/>
    <w:basedOn w:val="a"/>
    <w:rsid w:val="0077568D"/>
    <w:pPr>
      <w:widowControl/>
      <w:autoSpaceDE/>
      <w:autoSpaceDN/>
      <w:adjustRightInd/>
      <w:spacing w:before="90" w:after="90" w:line="210" w:lineRule="atLeast"/>
      <w:ind w:left="4320"/>
    </w:pPr>
    <w:rPr>
      <w:rFonts w:eastAsia="Times New Roman"/>
    </w:rPr>
  </w:style>
  <w:style w:type="paragraph" w:customStyle="1" w:styleId="mccdisclaimer1">
    <w:name w:val="mcc_disclaimer1"/>
    <w:basedOn w:val="a"/>
    <w:rsid w:val="0077568D"/>
    <w:pPr>
      <w:widowControl/>
      <w:autoSpaceDE/>
      <w:autoSpaceDN/>
      <w:adjustRightInd/>
      <w:spacing w:before="90" w:after="105" w:line="210" w:lineRule="atLeast"/>
      <w:ind w:left="4320"/>
    </w:pPr>
    <w:rPr>
      <w:rFonts w:eastAsia="Times New Roman"/>
      <w:i/>
      <w:iCs/>
      <w:sz w:val="17"/>
      <w:szCs w:val="17"/>
    </w:rPr>
  </w:style>
  <w:style w:type="paragraph" w:customStyle="1" w:styleId="mccreset1">
    <w:name w:val="mcc_reset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vanish/>
      <w:sz w:val="18"/>
      <w:szCs w:val="18"/>
    </w:rPr>
  </w:style>
  <w:style w:type="paragraph" w:customStyle="1" w:styleId="mcccontainer1">
    <w:name w:val="mcccontainer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container2">
    <w:name w:val="mcccontain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selectors2">
    <w:name w:val="mcc_selectors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reset2">
    <w:name w:val="mcc_reset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  <w:b/>
      <w:bCs/>
      <w:sz w:val="18"/>
      <w:szCs w:val="18"/>
    </w:rPr>
  </w:style>
  <w:style w:type="paragraph" w:customStyle="1" w:styleId="mccheader1">
    <w:name w:val="mcc_header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header2">
    <w:name w:val="mcc_header2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mcccarsummary1">
    <w:name w:val="mcc_carsummary1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carsummary2">
    <w:name w:val="mcc_carsummary2"/>
    <w:basedOn w:val="a"/>
    <w:rsid w:val="0077568D"/>
    <w:pPr>
      <w:widowControl/>
      <w:shd w:val="clear" w:color="auto" w:fill="FFFFFF"/>
      <w:autoSpaceDE/>
      <w:autoSpaceDN/>
      <w:adjustRightInd/>
    </w:pPr>
    <w:rPr>
      <w:rFonts w:eastAsia="Times New Roman"/>
    </w:rPr>
  </w:style>
  <w:style w:type="paragraph" w:customStyle="1" w:styleId="mccfloatleft1">
    <w:name w:val="mcc_floatleft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floatleft2">
    <w:name w:val="mcc_floatleft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valuta1">
    <w:name w:val="valuta1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valuta2">
    <w:name w:val="valuta2"/>
    <w:basedOn w:val="a"/>
    <w:rsid w:val="0077568D"/>
    <w:pPr>
      <w:widowControl/>
      <w:autoSpaceDE/>
      <w:autoSpaceDN/>
      <w:adjustRightInd/>
      <w:spacing w:after="105" w:line="210" w:lineRule="atLeast"/>
      <w:jc w:val="right"/>
    </w:pPr>
    <w:rPr>
      <w:rFonts w:eastAsia="Times New Roman"/>
    </w:rPr>
  </w:style>
  <w:style w:type="paragraph" w:customStyle="1" w:styleId="mccdisclaimer2">
    <w:name w:val="mcc_disclaimer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i/>
      <w:iCs/>
      <w:sz w:val="17"/>
      <w:szCs w:val="17"/>
    </w:rPr>
  </w:style>
  <w:style w:type="paragraph" w:customStyle="1" w:styleId="mccwebtrendsimage1">
    <w:name w:val="mcc_webtrendsimag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mccwebtrendsimage2">
    <w:name w:val="mcc_webtrendsimage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actions1">
    <w:name w:val="actions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ctions2">
    <w:name w:val="actions2"/>
    <w:basedOn w:val="a"/>
    <w:rsid w:val="0077568D"/>
    <w:pPr>
      <w:widowControl/>
      <w:autoSpaceDE/>
      <w:autoSpaceDN/>
      <w:adjustRightInd/>
      <w:spacing w:after="105" w:line="210" w:lineRule="atLeast"/>
      <w:ind w:left="4350"/>
    </w:pPr>
    <w:rPr>
      <w:rFonts w:eastAsia="Times New Roman"/>
    </w:rPr>
  </w:style>
  <w:style w:type="paragraph" w:customStyle="1" w:styleId="mcc2col1">
    <w:name w:val="mcc2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1">
    <w:name w:val="mcc3col1"/>
    <w:basedOn w:val="a"/>
    <w:rsid w:val="0077568D"/>
    <w:pPr>
      <w:widowControl/>
      <w:autoSpaceDE/>
      <w:autoSpaceDN/>
      <w:adjustRightInd/>
      <w:spacing w:after="180" w:line="210" w:lineRule="atLeast"/>
    </w:pPr>
    <w:rPr>
      <w:rFonts w:eastAsia="Times New Roman"/>
    </w:rPr>
  </w:style>
  <w:style w:type="paragraph" w:customStyle="1" w:styleId="mcc3col2">
    <w:name w:val="mcc3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2col2">
    <w:name w:val="mcc2col2"/>
    <w:basedOn w:val="a"/>
    <w:rsid w:val="0077568D"/>
    <w:pPr>
      <w:widowControl/>
      <w:shd w:val="clear" w:color="auto" w:fill="D4EC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1">
    <w:name w:val="rc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mcc2col3">
    <w:name w:val="mcc2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mcc3col3">
    <w:name w:val="mcc3col3"/>
    <w:basedOn w:val="a"/>
    <w:rsid w:val="0077568D"/>
    <w:pPr>
      <w:widowControl/>
      <w:shd w:val="clear" w:color="auto" w:fill="F5F5F5"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rc2">
    <w:name w:val="rc2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sm-section1">
    <w:name w:val="sm-section1"/>
    <w:basedOn w:val="a"/>
    <w:rsid w:val="0077568D"/>
    <w:pPr>
      <w:widowControl/>
      <w:autoSpaceDE/>
      <w:autoSpaceDN/>
      <w:adjustRightInd/>
      <w:spacing w:after="90" w:line="210" w:lineRule="atLeast"/>
    </w:pPr>
    <w:rPr>
      <w:rFonts w:eastAsia="Times New Roman"/>
    </w:rPr>
  </w:style>
  <w:style w:type="paragraph" w:customStyle="1" w:styleId="fla1">
    <w:name w:val="fla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1">
    <w:name w:val="alt1"/>
    <w:basedOn w:val="a"/>
    <w:rsid w:val="0077568D"/>
    <w:pPr>
      <w:widowControl/>
      <w:shd w:val="clear" w:color="auto" w:fill="C9DDED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2">
    <w:name w:val="alt2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highlight1">
    <w:name w:val="highlight1"/>
    <w:basedOn w:val="a"/>
    <w:rsid w:val="0077568D"/>
    <w:pPr>
      <w:widowControl/>
      <w:shd w:val="clear" w:color="auto" w:fill="FFFF99"/>
      <w:autoSpaceDE/>
      <w:autoSpaceDN/>
      <w:adjustRightInd/>
      <w:spacing w:after="105" w:line="210" w:lineRule="atLeast"/>
    </w:pPr>
    <w:rPr>
      <w:rFonts w:eastAsia="Times New Roman"/>
      <w:color w:val="000000"/>
    </w:rPr>
  </w:style>
  <w:style w:type="paragraph" w:customStyle="1" w:styleId="grade-info1">
    <w:name w:val="grade-info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double1">
    <w:name w:val="double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  <w:vanish/>
    </w:rPr>
  </w:style>
  <w:style w:type="paragraph" w:customStyle="1" w:styleId="sm-sub1">
    <w:name w:val="sm-sub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sm-sub-on1">
    <w:name w:val="sm-sub-on1"/>
    <w:basedOn w:val="a"/>
    <w:rsid w:val="0077568D"/>
    <w:pPr>
      <w:widowControl/>
      <w:pBdr>
        <w:bottom w:val="single" w:sz="12" w:space="0" w:color="999999"/>
      </w:pBdr>
      <w:shd w:val="clear" w:color="auto" w:fill="E5E5E5"/>
      <w:autoSpaceDE/>
      <w:autoSpaceDN/>
      <w:adjustRightInd/>
      <w:spacing w:after="105" w:line="390" w:lineRule="atLeast"/>
    </w:pPr>
    <w:rPr>
      <w:rFonts w:eastAsia="Times New Roman"/>
      <w:color w:val="666666"/>
      <w:sz w:val="17"/>
      <w:szCs w:val="17"/>
    </w:rPr>
  </w:style>
  <w:style w:type="paragraph" w:customStyle="1" w:styleId="alt3">
    <w:name w:val="alt3"/>
    <w:basedOn w:val="a"/>
    <w:rsid w:val="0077568D"/>
    <w:pPr>
      <w:widowControl/>
      <w:pBdr>
        <w:bottom w:val="single" w:sz="6" w:space="0" w:color="999999"/>
      </w:pBdr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specs-head1">
    <w:name w:val="specs-hea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specs-head-reduced1">
    <w:name w:val="specs-head-reduced1"/>
    <w:basedOn w:val="a"/>
    <w:rsid w:val="0077568D"/>
    <w:pPr>
      <w:widowControl/>
      <w:pBdr>
        <w:bottom w:val="single" w:sz="6" w:space="0" w:color="999999"/>
      </w:pBdr>
      <w:autoSpaceDE/>
      <w:autoSpaceDN/>
      <w:adjustRightInd/>
      <w:spacing w:before="90" w:after="30" w:line="210" w:lineRule="atLeast"/>
    </w:pPr>
    <w:rPr>
      <w:rFonts w:eastAsia="Times New Roman"/>
      <w:b/>
      <w:bCs/>
      <w:color w:val="666666"/>
    </w:rPr>
  </w:style>
  <w:style w:type="paragraph" w:customStyle="1" w:styleId="clear1">
    <w:name w:val="clear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flash1">
    <w:name w:val="flash1"/>
    <w:basedOn w:val="a"/>
    <w:rsid w:val="0077568D"/>
    <w:pPr>
      <w:widowControl/>
      <w:autoSpaceDE/>
      <w:autoSpaceDN/>
      <w:adjustRightInd/>
      <w:spacing w:line="210" w:lineRule="atLeast"/>
    </w:pPr>
    <w:rPr>
      <w:rFonts w:eastAsia="Times New Roman"/>
    </w:rPr>
  </w:style>
  <w:style w:type="paragraph" w:customStyle="1" w:styleId="col-b1">
    <w:name w:val="col-b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col1">
    <w:name w:val="col1"/>
    <w:basedOn w:val="a"/>
    <w:rsid w:val="0077568D"/>
    <w:pPr>
      <w:widowControl/>
      <w:autoSpaceDE/>
      <w:autoSpaceDN/>
      <w:adjustRightInd/>
      <w:spacing w:before="150" w:line="225" w:lineRule="atLeast"/>
      <w:ind w:right="90"/>
    </w:pPr>
    <w:rPr>
      <w:rFonts w:eastAsia="Times New Roman"/>
      <w:color w:val="666666"/>
    </w:rPr>
  </w:style>
  <w:style w:type="paragraph" w:customStyle="1" w:styleId="flash2">
    <w:name w:val="flash2"/>
    <w:basedOn w:val="a"/>
    <w:rsid w:val="0077568D"/>
    <w:pPr>
      <w:widowControl/>
      <w:autoSpaceDE/>
      <w:autoSpaceDN/>
      <w:adjustRightInd/>
      <w:spacing w:after="105" w:line="210" w:lineRule="atLeast"/>
      <w:ind w:right="90"/>
    </w:pPr>
    <w:rPr>
      <w:rFonts w:eastAsia="Times New Roman"/>
    </w:rPr>
  </w:style>
  <w:style w:type="paragraph" w:customStyle="1" w:styleId="inner1">
    <w:name w:val="inner1"/>
    <w:basedOn w:val="a"/>
    <w:rsid w:val="0077568D"/>
    <w:pPr>
      <w:widowControl/>
      <w:autoSpaceDE/>
      <w:autoSpaceDN/>
      <w:adjustRightInd/>
      <w:spacing w:line="180" w:lineRule="atLeast"/>
      <w:ind w:left="90" w:right="90"/>
    </w:pPr>
    <w:rPr>
      <w:rFonts w:eastAsia="Times New Roman"/>
    </w:rPr>
  </w:style>
  <w:style w:type="paragraph" w:customStyle="1" w:styleId="on2">
    <w:name w:val="on2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4">
    <w:name w:val="alt4"/>
    <w:basedOn w:val="a"/>
    <w:rsid w:val="0077568D"/>
    <w:pPr>
      <w:widowControl/>
      <w:shd w:val="clear" w:color="auto" w:fill="F1F1F1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i21">
    <w:name w:val="i2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alt5">
    <w:name w:val="alt5"/>
    <w:basedOn w:val="a"/>
    <w:rsid w:val="0077568D"/>
    <w:pPr>
      <w:widowControl/>
      <w:shd w:val="clear" w:color="auto" w:fill="FFFFFF"/>
      <w:autoSpaceDE/>
      <w:autoSpaceDN/>
      <w:adjustRightInd/>
      <w:spacing w:after="105" w:line="210" w:lineRule="atLeast"/>
    </w:pPr>
    <w:rPr>
      <w:rFonts w:eastAsia="Times New Roman"/>
    </w:rPr>
  </w:style>
  <w:style w:type="paragraph" w:customStyle="1" w:styleId="box3">
    <w:name w:val="box3"/>
    <w:basedOn w:val="a"/>
    <w:rsid w:val="0077568D"/>
    <w:pPr>
      <w:widowControl/>
      <w:shd w:val="clear" w:color="auto" w:fill="EBECF0"/>
      <w:autoSpaceDE/>
      <w:autoSpaceDN/>
      <w:adjustRightInd/>
      <w:spacing w:after="180" w:line="180" w:lineRule="atLeast"/>
      <w:ind w:right="90"/>
    </w:pPr>
    <w:rPr>
      <w:rFonts w:eastAsia="Times New Roman"/>
      <w:color w:val="838489"/>
      <w:sz w:val="17"/>
      <w:szCs w:val="17"/>
    </w:rPr>
  </w:style>
  <w:style w:type="paragraph" w:customStyle="1" w:styleId="sm-box1">
    <w:name w:val="sm-box1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sm-box2">
    <w:name w:val="sm-box2"/>
    <w:basedOn w:val="a"/>
    <w:rsid w:val="0077568D"/>
    <w:pPr>
      <w:widowControl/>
      <w:autoSpaceDE/>
      <w:autoSpaceDN/>
      <w:adjustRightInd/>
      <w:spacing w:before="90" w:line="210" w:lineRule="atLeast"/>
    </w:pPr>
    <w:rPr>
      <w:rFonts w:eastAsia="Times New Roman"/>
    </w:rPr>
  </w:style>
  <w:style w:type="paragraph" w:customStyle="1" w:styleId="full1">
    <w:name w:val="full1"/>
    <w:basedOn w:val="a"/>
    <w:rsid w:val="0077568D"/>
    <w:pPr>
      <w:widowControl/>
      <w:autoSpaceDE/>
      <w:autoSpaceDN/>
      <w:adjustRightInd/>
      <w:spacing w:after="105" w:line="210" w:lineRule="atLeast"/>
    </w:pPr>
    <w:rPr>
      <w:rFonts w:eastAsia="Times New Roman"/>
    </w:rPr>
  </w:style>
  <w:style w:type="character" w:styleId="a6">
    <w:name w:val="Strong"/>
    <w:basedOn w:val="a0"/>
    <w:uiPriority w:val="22"/>
    <w:qFormat/>
    <w:rsid w:val="00651EC3"/>
    <w:rPr>
      <w:b/>
      <w:bCs/>
    </w:rPr>
  </w:style>
  <w:style w:type="character" w:styleId="a7">
    <w:name w:val="Hyperlink"/>
    <w:basedOn w:val="a0"/>
    <w:uiPriority w:val="99"/>
    <w:semiHidden/>
    <w:unhideWhenUsed/>
    <w:rsid w:val="00D200BD"/>
    <w:rPr>
      <w:color w:val="0000CC"/>
      <w:u w:val="single"/>
    </w:rPr>
  </w:style>
  <w:style w:type="character" w:customStyle="1" w:styleId="a8">
    <w:name w:val="Основной текст_"/>
    <w:basedOn w:val="a0"/>
    <w:link w:val="11"/>
    <w:locked/>
    <w:rsid w:val="000361CB"/>
    <w:rPr>
      <w:sz w:val="21"/>
      <w:szCs w:val="21"/>
      <w:shd w:val="clear" w:color="auto" w:fill="FFFFFF"/>
    </w:rPr>
  </w:style>
  <w:style w:type="paragraph" w:customStyle="1" w:styleId="11">
    <w:name w:val="Основной текст11"/>
    <w:basedOn w:val="a"/>
    <w:link w:val="a8"/>
    <w:rsid w:val="000361CB"/>
    <w:pPr>
      <w:widowControl/>
      <w:shd w:val="clear" w:color="auto" w:fill="FFFFFF"/>
      <w:autoSpaceDE/>
      <w:autoSpaceDN/>
      <w:adjustRightInd/>
      <w:spacing w:before="660" w:line="542" w:lineRule="exact"/>
    </w:pPr>
    <w:rPr>
      <w:rFonts w:hAnsiTheme="minorHAnsi" w:cstheme="minorBidi"/>
      <w:sz w:val="21"/>
      <w:szCs w:val="21"/>
    </w:rPr>
  </w:style>
  <w:style w:type="paragraph" w:styleId="a9">
    <w:name w:val="List Paragraph"/>
    <w:basedOn w:val="a"/>
    <w:uiPriority w:val="34"/>
    <w:qFormat/>
    <w:rsid w:val="000361CB"/>
    <w:pPr>
      <w:ind w:left="720"/>
      <w:contextualSpacing/>
    </w:pPr>
  </w:style>
  <w:style w:type="paragraph" w:styleId="aa">
    <w:name w:val="No Spacing"/>
    <w:uiPriority w:val="1"/>
    <w:qFormat/>
    <w:rsid w:val="00410096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0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7222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18977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9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2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593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9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2964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1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7440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25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207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28189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60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259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585896">
                  <w:marLeft w:val="0"/>
                  <w:marRight w:val="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2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6;&#1072;&#1073;&#1086;&#1095;&#1080;&#1081;%20&#1089;&#1090;&#1086;&#1083;\&#1047;&#1040;&#1071;&#1042;&#1050;&#1040;%20&#1064;&#1072;&#1073;&#1083;&#1086;&#1085;%20&#1085;&#1072;%20&#1101;&#1083;.%20&#1090;&#1086;&#1088;&#1075;&#1080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ЗАЯВКА Шаблон на эл. торги</Template>
  <TotalTime>3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Kolomeychuk.o.y</cp:lastModifiedBy>
  <cp:revision>5</cp:revision>
  <cp:lastPrinted>2011-06-07T11:26:00Z</cp:lastPrinted>
  <dcterms:created xsi:type="dcterms:W3CDTF">2012-02-10T11:02:00Z</dcterms:created>
  <dcterms:modified xsi:type="dcterms:W3CDTF">2012-02-13T06:33:00Z</dcterms:modified>
</cp:coreProperties>
</file>