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53" w:rsidRPr="00783277" w:rsidRDefault="00536653" w:rsidP="00CB4ABA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536653" w:rsidRPr="00783277" w:rsidRDefault="00536653" w:rsidP="00CB4AB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№224/11.02-04/14-326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AC5BE9">
        <w:rPr>
          <w:rFonts w:ascii="Times New Roman" w:hAnsi="Times New Roman" w:cs="Times New Roman"/>
          <w:spacing w:val="-6"/>
        </w:rPr>
        <w:t>измерителя расхода газа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36653" w:rsidRPr="00783277" w:rsidRDefault="00536653" w:rsidP="00CB4ABA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36653" w:rsidRPr="00783277" w:rsidRDefault="00536653" w:rsidP="00CB4AB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47-50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C76E30">
        <w:rPr>
          <w:rFonts w:ascii="Times New Roman" w:hAnsi="Times New Roman" w:cs="Times New Roman"/>
          <w:color w:val="000000"/>
          <w:lang w:val="en-US"/>
        </w:rPr>
        <w:t>nfenina</w:t>
      </w:r>
      <w:r w:rsidRPr="002F79D4">
        <w:rPr>
          <w:rFonts w:ascii="Times New Roman" w:hAnsi="Times New Roman" w:cs="Times New Roman"/>
          <w:color w:val="000000"/>
        </w:rPr>
        <w:t>@</w:t>
      </w:r>
      <w:r w:rsidRPr="00C76E30">
        <w:rPr>
          <w:rFonts w:ascii="Times New Roman" w:hAnsi="Times New Roman" w:cs="Times New Roman"/>
          <w:color w:val="000000"/>
          <w:lang w:val="en-US"/>
        </w:rPr>
        <w:t>ippe</w:t>
      </w:r>
      <w:r w:rsidRPr="002F79D4">
        <w:rPr>
          <w:rFonts w:ascii="Times New Roman" w:hAnsi="Times New Roman" w:cs="Times New Roman"/>
          <w:color w:val="000000"/>
        </w:rPr>
        <w:t>.</w:t>
      </w:r>
      <w:r w:rsidRPr="00C76E30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Осина Вера Григорьевна,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8D542B">
        <w:rPr>
          <w:rFonts w:ascii="Times New Roman" w:hAnsi="Times New Roman" w:cs="Times New Roman"/>
        </w:rPr>
        <w:t>измерителя расхода газа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15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36653" w:rsidRPr="00783277" w:rsidRDefault="00536653" w:rsidP="00CB4A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6653" w:rsidRPr="00783277" w:rsidRDefault="00536653" w:rsidP="00CB4A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6653" w:rsidRPr="00783277" w:rsidRDefault="00536653" w:rsidP="00CB4A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2F79D4">
        <w:rPr>
          <w:rFonts w:ascii="Times New Roman" w:hAnsi="Times New Roman" w:cs="Times New Roman"/>
        </w:rPr>
        <w:t>44</w:t>
      </w:r>
      <w:r>
        <w:rPr>
          <w:rFonts w:ascii="Times New Roman" w:hAnsi="Times New Roman" w:cs="Times New Roman"/>
        </w:rPr>
        <w:t xml:space="preserve"> </w:t>
      </w:r>
      <w:r w:rsidRPr="002F79D4">
        <w:rPr>
          <w:rFonts w:ascii="Times New Roman" w:hAnsi="Times New Roman" w:cs="Times New Roman"/>
        </w:rPr>
        <w:t>918,</w:t>
      </w:r>
      <w:r>
        <w:rPr>
          <w:rFonts w:ascii="Times New Roman" w:hAnsi="Times New Roman" w:cs="Times New Roman"/>
        </w:rPr>
        <w:t xml:space="preserve"> </w:t>
      </w:r>
      <w:r w:rsidRPr="002F79D4">
        <w:rPr>
          <w:rFonts w:ascii="Times New Roman" w:hAnsi="Times New Roman" w:cs="Times New Roman"/>
        </w:rPr>
        <w:t>69 (сорок четыре тысячи девятьсот восемнадцать</w:t>
      </w:r>
      <w:r>
        <w:rPr>
          <w:rFonts w:ascii="Times New Roman" w:hAnsi="Times New Roman" w:cs="Times New Roman"/>
        </w:rPr>
        <w:t xml:space="preserve"> рублей 69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36653" w:rsidRPr="00783277" w:rsidRDefault="00536653" w:rsidP="00CB4AB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9E5157">
        <w:rPr>
          <w:rFonts w:ascii="Times New Roman" w:hAnsi="Times New Roman" w:cs="Times New Roman"/>
        </w:rPr>
        <w:t>38</w:t>
      </w:r>
      <w:r>
        <w:rPr>
          <w:rFonts w:ascii="Times New Roman" w:hAnsi="Times New Roman" w:cs="Times New Roman"/>
        </w:rPr>
        <w:t xml:space="preserve"> </w:t>
      </w:r>
      <w:r w:rsidRPr="009E5157">
        <w:rPr>
          <w:rFonts w:ascii="Times New Roman" w:hAnsi="Times New Roman" w:cs="Times New Roman"/>
        </w:rPr>
        <w:t>066,</w:t>
      </w:r>
      <w:r>
        <w:rPr>
          <w:rFonts w:ascii="Times New Roman" w:hAnsi="Times New Roman" w:cs="Times New Roman"/>
        </w:rPr>
        <w:t xml:space="preserve"> </w:t>
      </w:r>
      <w:r w:rsidRPr="009E5157">
        <w:rPr>
          <w:rFonts w:ascii="Times New Roman" w:hAnsi="Times New Roman" w:cs="Times New Roman"/>
        </w:rPr>
        <w:t xml:space="preserve">68 (тридцать восемь тысяч шестьдесят шесть </w:t>
      </w:r>
      <w:r>
        <w:rPr>
          <w:rFonts w:ascii="Times New Roman" w:hAnsi="Times New Roman" w:cs="Times New Roman"/>
        </w:rPr>
        <w:t>рублей 6</w:t>
      </w:r>
      <w:r w:rsidRPr="009E1518">
        <w:rPr>
          <w:rFonts w:ascii="Times New Roman" w:hAnsi="Times New Roman" w:cs="Times New Roman"/>
        </w:rPr>
        <w:t>8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36653" w:rsidRPr="00783277" w:rsidRDefault="00536653" w:rsidP="00CB4ABA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36653" w:rsidRDefault="00536653" w:rsidP="00CB4AB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36653" w:rsidRPr="00032B9A" w:rsidRDefault="00536653" w:rsidP="00CB4AB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</w:p>
    <w:p w:rsidR="00536653" w:rsidRDefault="00536653" w:rsidP="00032B9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536653" w:rsidRPr="00032B9A" w:rsidRDefault="00536653" w:rsidP="00032B9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536653" w:rsidRPr="00783277" w:rsidRDefault="00536653" w:rsidP="00CB4AB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32B9A"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36653" w:rsidRPr="00783277" w:rsidRDefault="00536653" w:rsidP="00CB4AB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032B9A">
        <w:rPr>
          <w:rFonts w:ascii="Times New Roman" w:hAnsi="Times New Roman" w:cs="Times New Roman"/>
          <w:spacing w:val="-6"/>
          <w:highlight w:val="yellow"/>
        </w:rPr>
        <w:t>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032B9A"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CB4ABA"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032B9A"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6C7AA5"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032B9A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6C7AA5"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032B9A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032B9A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032B9A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6653" w:rsidRPr="00783277" w:rsidRDefault="00536653" w:rsidP="00CB4AB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032B9A"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6653" w:rsidRPr="00783277" w:rsidRDefault="00536653" w:rsidP="00CB4AB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536653" w:rsidRPr="00783277" w:rsidRDefault="00536653" w:rsidP="00CB4AB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536653" w:rsidRDefault="00536653">
      <w:pPr>
        <w:rPr>
          <w:rFonts w:cs="Times New Roman"/>
        </w:rPr>
      </w:pPr>
    </w:p>
    <w:sectPr w:rsidR="00536653" w:rsidSect="00CC4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EED"/>
    <w:rsid w:val="00032B9A"/>
    <w:rsid w:val="000C7EED"/>
    <w:rsid w:val="000E1028"/>
    <w:rsid w:val="001F4D81"/>
    <w:rsid w:val="002F79D4"/>
    <w:rsid w:val="00536653"/>
    <w:rsid w:val="00613C83"/>
    <w:rsid w:val="00694F30"/>
    <w:rsid w:val="006C7AA5"/>
    <w:rsid w:val="007757DE"/>
    <w:rsid w:val="00783277"/>
    <w:rsid w:val="008D542B"/>
    <w:rsid w:val="008E3C0C"/>
    <w:rsid w:val="009E1518"/>
    <w:rsid w:val="009E5157"/>
    <w:rsid w:val="00AC5BE9"/>
    <w:rsid w:val="00AF2D02"/>
    <w:rsid w:val="00C572F3"/>
    <w:rsid w:val="00C76E30"/>
    <w:rsid w:val="00CB4ABA"/>
    <w:rsid w:val="00CC4105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AB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800</Words>
  <Characters>4563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2014-09-09T05:28:00Z</dcterms:created>
  <dcterms:modified xsi:type="dcterms:W3CDTF">2014-09-16T07:42:00Z</dcterms:modified>
</cp:coreProperties>
</file>