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5DE" w:rsidRDefault="004A15DE" w:rsidP="00AE6B22">
      <w:pPr>
        <w:jc w:val="center"/>
        <w:rPr>
          <w:b/>
          <w:bCs/>
          <w:i/>
          <w:iCs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4A15DE" w:rsidRDefault="004A15DE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4A15DE" w:rsidRDefault="004A15DE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A15DE" w:rsidRPr="00AE6B22" w:rsidRDefault="004A15DE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A15DE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4A15DE" w:rsidRPr="00FC009D" w:rsidRDefault="004A15DE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A15DE" w:rsidRPr="00FC009D" w:rsidRDefault="004A15DE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A15DE" w:rsidRPr="00FC009D" w:rsidRDefault="004A15DE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4A15DE" w:rsidRPr="00FC009D">
        <w:trPr>
          <w:trHeight w:val="184"/>
        </w:trPr>
        <w:tc>
          <w:tcPr>
            <w:tcW w:w="781" w:type="dxa"/>
          </w:tcPr>
          <w:p w:rsidR="004A15DE" w:rsidRPr="00FC009D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A15DE" w:rsidRPr="00FC009D" w:rsidRDefault="004A15DE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4A15DE" w:rsidRPr="009A5C74" w:rsidRDefault="004A15DE" w:rsidP="0015380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4A15DE" w:rsidRDefault="004A15DE" w:rsidP="0015380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4A15DE" w:rsidRPr="00FD5F77" w:rsidRDefault="004A15DE" w:rsidP="0015380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4A15DE" w:rsidRPr="00A16F29" w:rsidRDefault="004A15DE" w:rsidP="0015380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4A15DE" w:rsidRPr="00FC009D">
        <w:trPr>
          <w:trHeight w:val="955"/>
        </w:trPr>
        <w:tc>
          <w:tcPr>
            <w:tcW w:w="781" w:type="dxa"/>
          </w:tcPr>
          <w:p w:rsidR="004A15DE" w:rsidRPr="00FC009D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A15DE" w:rsidRPr="00FC009D" w:rsidRDefault="004A15DE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4A15DE" w:rsidRDefault="004A15DE" w:rsidP="0015380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4A15DE" w:rsidRDefault="004A15DE" w:rsidP="0015380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4A15DE" w:rsidRDefault="004A15DE" w:rsidP="0015380B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4A15DE" w:rsidRDefault="004A15DE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4A15DE" w:rsidRPr="00AD35B1" w:rsidRDefault="004A15DE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4A15DE" w:rsidRPr="00A16F29" w:rsidRDefault="004A15DE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4A15DE" w:rsidRDefault="004A15DE" w:rsidP="0015380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4A15DE" w:rsidRDefault="004A15D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4A15DE" w:rsidRDefault="004A15D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4A15DE" w:rsidRPr="00AD35B1" w:rsidRDefault="004A15DE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4A15DE" w:rsidRDefault="004A15DE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4A15DE" w:rsidRPr="00AD35B1" w:rsidRDefault="004A15DE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4A15DE" w:rsidRPr="00A16F29" w:rsidRDefault="004A15DE" w:rsidP="0015380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4A15DE" w:rsidRPr="00FC009D">
        <w:trPr>
          <w:trHeight w:val="246"/>
        </w:trPr>
        <w:tc>
          <w:tcPr>
            <w:tcW w:w="781" w:type="dxa"/>
          </w:tcPr>
          <w:p w:rsidR="004A15DE" w:rsidRPr="00FC009D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A15DE" w:rsidRPr="00FC009D" w:rsidRDefault="004A15DE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4A15DE" w:rsidRDefault="004A15DE" w:rsidP="0015380B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4A15DE" w:rsidRPr="00AD35B1" w:rsidRDefault="004A15DE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4A15DE" w:rsidRDefault="004A15DE" w:rsidP="0015380B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4A15DE" w:rsidRDefault="004A15DE" w:rsidP="0015380B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4A15DE" w:rsidRDefault="004A15DE" w:rsidP="0015380B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4A15DE" w:rsidRPr="00FC009D" w:rsidRDefault="004A15DE" w:rsidP="00755D3D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4A15DE" w:rsidRPr="00FC009D">
        <w:trPr>
          <w:trHeight w:val="473"/>
        </w:trPr>
        <w:tc>
          <w:tcPr>
            <w:tcW w:w="781" w:type="dxa"/>
          </w:tcPr>
          <w:p w:rsidR="004A15DE" w:rsidRPr="00FC009D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4A15DE" w:rsidRPr="00FC009D" w:rsidRDefault="004A15DE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4A15DE" w:rsidRDefault="004A15DE" w:rsidP="0015380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 xml:space="preserve">         </w:t>
            </w: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4A15DE" w:rsidRPr="00805445" w:rsidRDefault="004A15DE" w:rsidP="0015380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4A15DE" w:rsidRPr="00EC3767" w:rsidRDefault="004A15DE" w:rsidP="0015380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4A15DE" w:rsidRPr="00345E3A" w:rsidRDefault="004A15DE" w:rsidP="0015380B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4A15DE" w:rsidRPr="00A3133D" w:rsidRDefault="004A15DE" w:rsidP="0015380B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4A15DE" w:rsidRPr="00A3133D" w:rsidRDefault="004A15DE" w:rsidP="0015380B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4A15DE" w:rsidRPr="00A3133D" w:rsidRDefault="004A15DE" w:rsidP="0015380B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A15DE" w:rsidRPr="00A3133D" w:rsidRDefault="004A15DE" w:rsidP="0015380B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4A15DE" w:rsidRPr="00A3133D" w:rsidRDefault="004A15DE" w:rsidP="0015380B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4A15DE" w:rsidRPr="00A3133D" w:rsidRDefault="004A15DE" w:rsidP="0015380B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4A15DE" w:rsidRPr="00A3133D" w:rsidRDefault="004A15DE" w:rsidP="0015380B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4A15DE" w:rsidRPr="005A4FD0" w:rsidRDefault="004A15DE" w:rsidP="0015380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4A15DE" w:rsidRPr="00EC3767" w:rsidRDefault="004A15DE" w:rsidP="0015380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4A15DE" w:rsidRPr="00E77DD2" w:rsidRDefault="004A15DE" w:rsidP="0015380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A15DE" w:rsidRPr="002C4A4B" w:rsidRDefault="004A15DE" w:rsidP="0015380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4A15DE" w:rsidRPr="00E77DD2" w:rsidRDefault="004A15DE" w:rsidP="0015380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4A15DE" w:rsidRPr="00E77DD2" w:rsidRDefault="004A15DE" w:rsidP="0015380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5"/>
          </w:p>
          <w:p w:rsidR="004A15DE" w:rsidRPr="00E77DD2" w:rsidRDefault="004A15DE" w:rsidP="0015380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A15DE" w:rsidRPr="00E77DD2" w:rsidRDefault="004A15DE" w:rsidP="0015380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A15DE" w:rsidRPr="00E77DD2" w:rsidRDefault="004A15DE" w:rsidP="0015380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4A15DE" w:rsidRPr="00EC3767" w:rsidRDefault="004A15DE" w:rsidP="0015380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_Ref412107345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4A15DE" w:rsidRPr="00EC3767" w:rsidRDefault="004A15DE" w:rsidP="0015380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4A15DE" w:rsidRPr="00787BF1" w:rsidRDefault="004A15DE" w:rsidP="0015380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4A15DE" w:rsidRPr="0001692C" w:rsidRDefault="004A15DE" w:rsidP="0015380B">
            <w:pPr>
              <w:pStyle w:val="ListParagraph"/>
              <w:tabs>
                <w:tab w:val="left" w:pos="1132"/>
              </w:tabs>
              <w:spacing w:after="0" w:line="240" w:lineRule="auto"/>
              <w:ind w:left="-2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4A15DE" w:rsidRPr="00FC009D">
        <w:trPr>
          <w:trHeight w:val="388"/>
        </w:trPr>
        <w:tc>
          <w:tcPr>
            <w:tcW w:w="781" w:type="dxa"/>
          </w:tcPr>
          <w:p w:rsidR="004A15DE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4A15DE" w:rsidRPr="00FC009D" w:rsidRDefault="004A15DE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4A15DE" w:rsidRPr="000035D6" w:rsidRDefault="004A15DE" w:rsidP="0015380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4A15DE" w:rsidRPr="007F4E78" w:rsidRDefault="004A15DE" w:rsidP="0015380B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>У</w:t>
            </w:r>
            <w:r w:rsidRPr="00F322E9">
              <w:t xml:space="preserve">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закупке.</w:t>
            </w:r>
          </w:p>
          <w:p w:rsidR="004A15DE" w:rsidRPr="00F322E9" w:rsidRDefault="004A15DE" w:rsidP="0015380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4A15DE" w:rsidRDefault="004A15DE" w:rsidP="0015380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4A15DE" w:rsidRDefault="004A15DE" w:rsidP="0015380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4A15DE" w:rsidRDefault="004A15DE" w:rsidP="0015380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4A15DE" w:rsidRPr="00641F6C" w:rsidRDefault="004A15DE" w:rsidP="0015380B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4A15DE" w:rsidRPr="00C74B4E" w:rsidRDefault="004A15DE" w:rsidP="0015380B">
            <w:pPr>
              <w:pStyle w:val="-6"/>
              <w:numPr>
                <w:ilvl w:val="0"/>
                <w:numId w:val="5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4A15DE" w:rsidRPr="00C74B4E" w:rsidRDefault="004A15DE" w:rsidP="0015380B">
            <w:pPr>
              <w:pStyle w:val="-6"/>
              <w:numPr>
                <w:ilvl w:val="0"/>
                <w:numId w:val="5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4A15DE" w:rsidRPr="005671FF" w:rsidRDefault="004A15DE" w:rsidP="0015380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8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7"/>
            <w:bookmarkEnd w:id="78"/>
          </w:p>
          <w:p w:rsidR="004A15DE" w:rsidRPr="005671FF" w:rsidRDefault="004A15DE" w:rsidP="0015380B">
            <w:pPr>
              <w:pStyle w:val="a"/>
              <w:numPr>
                <w:ilvl w:val="4"/>
                <w:numId w:val="60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4A15DE" w:rsidRPr="005671FF" w:rsidRDefault="004A15DE" w:rsidP="0015380B">
            <w:pPr>
              <w:pStyle w:val="a"/>
              <w:numPr>
                <w:ilvl w:val="4"/>
                <w:numId w:val="60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4A15DE" w:rsidRDefault="004A15DE" w:rsidP="0015380B">
            <w:pPr>
              <w:pStyle w:val="a"/>
              <w:numPr>
                <w:ilvl w:val="4"/>
                <w:numId w:val="60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4A15DE" w:rsidRPr="005671FF" w:rsidRDefault="004A15DE" w:rsidP="003B11CC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4A15DE" w:rsidRDefault="004A15DE" w:rsidP="0015380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4A15DE" w:rsidRPr="00AB5B20" w:rsidRDefault="004A15DE" w:rsidP="0015380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4A15DE" w:rsidRDefault="004A15DE" w:rsidP="0015380B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4A15DE" w:rsidRDefault="004A15DE" w:rsidP="0015380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4A15DE" w:rsidRDefault="004A15DE" w:rsidP="0015380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4A15DE" w:rsidRDefault="004A15DE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4A15DE" w:rsidRDefault="004A15DE" w:rsidP="0015380B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4A15DE" w:rsidRPr="00FC009D" w:rsidRDefault="004A15DE" w:rsidP="0015380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4A15DE" w:rsidRPr="00FC009D" w:rsidRDefault="004A15DE" w:rsidP="0015380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4A15DE" w:rsidRPr="00FC009D">
        <w:trPr>
          <w:trHeight w:val="388"/>
        </w:trPr>
        <w:tc>
          <w:tcPr>
            <w:tcW w:w="781" w:type="dxa"/>
          </w:tcPr>
          <w:p w:rsidR="004A15DE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A15DE" w:rsidRPr="007A1F5D" w:rsidRDefault="004A15DE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4A15DE" w:rsidRPr="00412D5D" w:rsidRDefault="004A15DE" w:rsidP="0015380B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4A15DE" w:rsidRPr="002562F4" w:rsidRDefault="004A15DE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4A15DE" w:rsidRPr="00FC009D">
        <w:trPr>
          <w:trHeight w:val="388"/>
        </w:trPr>
        <w:tc>
          <w:tcPr>
            <w:tcW w:w="781" w:type="dxa"/>
          </w:tcPr>
          <w:p w:rsidR="004A15DE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A15DE" w:rsidRPr="00FC009D" w:rsidRDefault="004A15DE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4A15DE" w:rsidRPr="00412D5D" w:rsidRDefault="004A15DE" w:rsidP="0015380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4A15DE" w:rsidRPr="003012C7" w:rsidRDefault="004A15DE" w:rsidP="0015380B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4A15DE" w:rsidRPr="003012C7" w:rsidRDefault="004A15DE" w:rsidP="0015380B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4A15DE" w:rsidRPr="003012C7" w:rsidRDefault="004A15DE" w:rsidP="0015380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4A15DE" w:rsidRPr="003012C7" w:rsidRDefault="004A15DE" w:rsidP="0015380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4A15DE" w:rsidRPr="003012C7" w:rsidRDefault="004A15DE" w:rsidP="0015380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4A15DE" w:rsidRPr="00656215" w:rsidRDefault="004A15DE" w:rsidP="0015380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4A15DE" w:rsidRPr="003012C7" w:rsidRDefault="004A15DE" w:rsidP="0015380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bookmarkStart w:id="80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4A15DE" w:rsidRPr="003012C7" w:rsidRDefault="004A15DE" w:rsidP="0015380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4A15DE" w:rsidRPr="002562F4" w:rsidRDefault="004A15DE" w:rsidP="0015380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4A15DE" w:rsidRPr="00656215" w:rsidRDefault="004A15DE" w:rsidP="0015380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4A15DE" w:rsidRPr="003012C7" w:rsidRDefault="004A15DE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4A15DE" w:rsidRPr="00656215" w:rsidRDefault="004A15DE" w:rsidP="0015380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4A15DE" w:rsidRPr="00656215" w:rsidRDefault="004A15DE" w:rsidP="0015380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4A15DE" w:rsidRPr="003012C7" w:rsidRDefault="004A15DE" w:rsidP="0015380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1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1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4A15DE" w:rsidRPr="00CC3AA2" w:rsidRDefault="004A15DE" w:rsidP="0015380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4A15DE" w:rsidRPr="003012C7" w:rsidRDefault="004A15DE" w:rsidP="0015380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15380B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4A15DE" w:rsidRPr="003012C7" w:rsidRDefault="004A15DE" w:rsidP="0015380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15380B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15380B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4A15DE" w:rsidRPr="003012C7" w:rsidRDefault="004A15DE" w:rsidP="0015380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4A15DE" w:rsidRPr="003012C7" w:rsidRDefault="004A15DE" w:rsidP="0015380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15380B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4A15DE" w:rsidRPr="003012C7" w:rsidRDefault="004A15DE" w:rsidP="0015380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4A15DE" w:rsidRPr="00412D5D" w:rsidRDefault="004A15DE" w:rsidP="0015380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4A15DE" w:rsidRPr="00FC009D">
        <w:trPr>
          <w:trHeight w:val="388"/>
        </w:trPr>
        <w:tc>
          <w:tcPr>
            <w:tcW w:w="781" w:type="dxa"/>
          </w:tcPr>
          <w:p w:rsidR="004A15DE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A15DE" w:rsidRPr="00FC009D" w:rsidRDefault="004A15DE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4A15DE" w:rsidRDefault="004A15DE" w:rsidP="0015380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4A15DE" w:rsidRPr="00DA3FA6" w:rsidRDefault="004A15DE" w:rsidP="0015380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4A15DE" w:rsidRPr="00DA3FA6" w:rsidRDefault="004A15DE" w:rsidP="0015380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4A15DE" w:rsidRPr="00DA3FA6" w:rsidRDefault="004A15DE" w:rsidP="0015380B">
            <w:pPr>
              <w:pStyle w:val="Times12"/>
              <w:numPr>
                <w:ilvl w:val="0"/>
                <w:numId w:val="34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4A15DE" w:rsidRPr="00DA3FA6" w:rsidRDefault="004A15DE" w:rsidP="0015380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4A15DE" w:rsidRPr="00DA3FA6" w:rsidRDefault="004A15DE" w:rsidP="0015380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4A15DE" w:rsidRPr="00DA3FA6" w:rsidRDefault="004A15DE" w:rsidP="0015380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4A15DE" w:rsidRPr="00DA3FA6" w:rsidRDefault="004A15DE" w:rsidP="0015380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4A15DE" w:rsidRPr="00DA3FA6" w:rsidRDefault="004A15DE" w:rsidP="0015380B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4A15DE" w:rsidRPr="00DA3FA6" w:rsidRDefault="004A15DE" w:rsidP="0015380B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4A15DE" w:rsidRPr="00DA3FA6" w:rsidRDefault="004A15DE" w:rsidP="0015380B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4A15DE" w:rsidRPr="00DA3FA6" w:rsidRDefault="004A15DE" w:rsidP="0015380B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4A15DE" w:rsidRPr="00DA3FA6" w:rsidRDefault="004A15DE" w:rsidP="0015380B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4A15DE" w:rsidRPr="00DA3FA6" w:rsidRDefault="004A15DE" w:rsidP="0015380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4A15DE" w:rsidRPr="00DA3FA6" w:rsidRDefault="004A15DE" w:rsidP="0015380B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4A15DE" w:rsidRPr="00DA3FA6" w:rsidRDefault="004A15DE" w:rsidP="0015380B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4A15DE" w:rsidRPr="0084666B" w:rsidRDefault="004A15DE" w:rsidP="0015380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4A15DE" w:rsidRPr="00656215" w:rsidRDefault="004A15DE" w:rsidP="0015380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bookmarkStart w:id="86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6"/>
          </w:p>
          <w:p w:rsidR="004A15DE" w:rsidRPr="00DA3FA6" w:rsidRDefault="004A15DE" w:rsidP="0015380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4A15DE" w:rsidRPr="00FC009D">
        <w:trPr>
          <w:trHeight w:val="388"/>
        </w:trPr>
        <w:tc>
          <w:tcPr>
            <w:tcW w:w="781" w:type="dxa"/>
          </w:tcPr>
          <w:p w:rsidR="004A15DE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A15DE" w:rsidRPr="00DA3FA6" w:rsidRDefault="004A15DE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4A15DE" w:rsidRPr="00BA1F2B" w:rsidRDefault="004A15DE" w:rsidP="0015380B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4A15DE" w:rsidRPr="00BA1F2B" w:rsidRDefault="004A15DE" w:rsidP="0015380B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4A15DE" w:rsidRPr="00BA1F2B" w:rsidRDefault="004A15DE" w:rsidP="0015380B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4A15DE" w:rsidRPr="00BA1F2B" w:rsidRDefault="004A15DE" w:rsidP="0015380B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4A15DE" w:rsidRPr="00BA1F2B" w:rsidRDefault="004A15DE" w:rsidP="0015380B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4A15DE" w:rsidRPr="004132BA" w:rsidRDefault="004A15DE" w:rsidP="0015380B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4A15DE" w:rsidRPr="00FC009D">
        <w:trPr>
          <w:trHeight w:val="388"/>
        </w:trPr>
        <w:tc>
          <w:tcPr>
            <w:tcW w:w="781" w:type="dxa"/>
          </w:tcPr>
          <w:p w:rsidR="004A15DE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A15DE" w:rsidRPr="00734377" w:rsidRDefault="004A15DE" w:rsidP="00175F4B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4A15DE" w:rsidRPr="00676509" w:rsidRDefault="004A15DE" w:rsidP="0015380B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4A15DE" w:rsidRDefault="004A15DE" w:rsidP="0015380B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4A15DE" w:rsidRPr="00083382" w:rsidRDefault="004A15DE" w:rsidP="0015380B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4A15DE" w:rsidRPr="00083382" w:rsidRDefault="004A15DE" w:rsidP="0015380B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4A15DE" w:rsidRPr="00083382" w:rsidRDefault="004A15DE" w:rsidP="0015380B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4A15DE" w:rsidRPr="00083382" w:rsidRDefault="004A15DE" w:rsidP="0015380B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4A15DE" w:rsidRPr="00582474" w:rsidRDefault="004A15DE" w:rsidP="0015380B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4A15DE" w:rsidRPr="000F53C2" w:rsidRDefault="004A15DE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 w:rsidRPr="0015380B"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4A15DE" w:rsidRPr="00175F4B" w:rsidRDefault="004A15DE" w:rsidP="0015380B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4A15DE" w:rsidRDefault="004A15D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4A15DE" w:rsidRPr="00582474" w:rsidRDefault="004A15D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4A15DE" w:rsidRPr="00083382" w:rsidRDefault="004A15D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4A15DE" w:rsidRPr="00582474" w:rsidRDefault="004A15DE" w:rsidP="0015380B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</w:tc>
      </w:tr>
      <w:tr w:rsidR="004A15DE" w:rsidRPr="00FC009D">
        <w:trPr>
          <w:trHeight w:val="388"/>
        </w:trPr>
        <w:tc>
          <w:tcPr>
            <w:tcW w:w="781" w:type="dxa"/>
          </w:tcPr>
          <w:p w:rsidR="004A15DE" w:rsidRPr="00FC009D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A15DE" w:rsidRPr="00FC009D" w:rsidRDefault="004A15DE" w:rsidP="004B2B78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4A15DE" w:rsidRPr="00F567FD" w:rsidRDefault="004A15DE" w:rsidP="0015380B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4A15DE" w:rsidRPr="00F567FD" w:rsidRDefault="004A15DE" w:rsidP="0015380B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4A15DE" w:rsidRPr="00F567FD" w:rsidRDefault="004A15DE" w:rsidP="0015380B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4A15DE" w:rsidRPr="00FC009D">
        <w:trPr>
          <w:trHeight w:val="388"/>
        </w:trPr>
        <w:tc>
          <w:tcPr>
            <w:tcW w:w="781" w:type="dxa"/>
          </w:tcPr>
          <w:p w:rsidR="004A15DE" w:rsidRPr="00FC009D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A15DE" w:rsidRDefault="004A15DE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4A15DE" w:rsidRPr="00F567FD" w:rsidRDefault="004A15DE" w:rsidP="0015380B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15DE" w:rsidRDefault="004A15DE" w:rsidP="0015380B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4A15DE" w:rsidRPr="00F567FD" w:rsidRDefault="004A15DE" w:rsidP="0015380B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4A15DE" w:rsidRPr="00FC009D">
        <w:trPr>
          <w:trHeight w:val="388"/>
        </w:trPr>
        <w:tc>
          <w:tcPr>
            <w:tcW w:w="781" w:type="dxa"/>
          </w:tcPr>
          <w:p w:rsidR="004A15DE" w:rsidRPr="00FC009D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A15DE" w:rsidRPr="000619BA" w:rsidRDefault="004A15DE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4A15DE" w:rsidRPr="00AA57E4" w:rsidRDefault="004A15DE" w:rsidP="0015380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4A15DE" w:rsidRDefault="004A15DE" w:rsidP="0015380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4A15DE" w:rsidRPr="00AA57E4" w:rsidRDefault="004A15DE" w:rsidP="0015380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A15DE" w:rsidRPr="00AA57E4" w:rsidRDefault="004A15DE" w:rsidP="0015380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4A15DE" w:rsidRPr="00AA57E4" w:rsidRDefault="004A15DE" w:rsidP="0015380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4A15DE" w:rsidRPr="00AA57E4" w:rsidRDefault="004A15DE" w:rsidP="0015380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A15DE" w:rsidRPr="00DE0B73" w:rsidRDefault="004A15DE" w:rsidP="0015380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4A15DE" w:rsidRPr="00DE0B73" w:rsidRDefault="004A15DE" w:rsidP="0015380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4A15DE" w:rsidRPr="000619BA" w:rsidRDefault="004A15DE" w:rsidP="0015380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A15DE" w:rsidRPr="00FC009D">
        <w:trPr>
          <w:trHeight w:val="194"/>
        </w:trPr>
        <w:tc>
          <w:tcPr>
            <w:tcW w:w="781" w:type="dxa"/>
          </w:tcPr>
          <w:p w:rsidR="004A15DE" w:rsidRPr="00FC009D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4A15DE" w:rsidRPr="00FC009D" w:rsidRDefault="004A15DE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4A15DE" w:rsidRPr="00DE0B73" w:rsidRDefault="004A15DE" w:rsidP="0015380B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 запроса предложений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 Заказчику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A15DE" w:rsidRPr="00DE0B73" w:rsidRDefault="004A15DE" w:rsidP="0015380B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4A15DE" w:rsidRDefault="004A15DE" w:rsidP="0015380B">
            <w:pPr>
              <w:numPr>
                <w:ilvl w:val="0"/>
                <w:numId w:val="18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4A15DE" w:rsidRPr="00EF37DD" w:rsidRDefault="004A15DE" w:rsidP="0015380B">
            <w:pPr>
              <w:numPr>
                <w:ilvl w:val="0"/>
                <w:numId w:val="18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4A15DE" w:rsidRPr="00FA02D7" w:rsidRDefault="004A15DE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4A15DE" w:rsidRPr="00AE7722" w:rsidRDefault="004A15DE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A15DE" w:rsidRPr="00AE7722" w:rsidRDefault="004A15DE" w:rsidP="0015380B">
            <w:pPr>
              <w:numPr>
                <w:ilvl w:val="0"/>
                <w:numId w:val="18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4A15DE" w:rsidRPr="00676509" w:rsidRDefault="004A15DE" w:rsidP="0015380B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8"/>
          </w:p>
          <w:p w:rsidR="004A15DE" w:rsidRPr="00676509" w:rsidRDefault="004A15DE" w:rsidP="0015380B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4A15DE" w:rsidRPr="00676509" w:rsidRDefault="004A15DE" w:rsidP="0015380B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4A15DE" w:rsidRPr="00FC009D" w:rsidRDefault="004A15DE" w:rsidP="0015380B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4A15DE" w:rsidRPr="00FC009D">
        <w:trPr>
          <w:trHeight w:val="194"/>
        </w:trPr>
        <w:tc>
          <w:tcPr>
            <w:tcW w:w="781" w:type="dxa"/>
          </w:tcPr>
          <w:p w:rsidR="004A15DE" w:rsidRPr="00FC009D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4A15DE" w:rsidRDefault="004A15DE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4A15DE" w:rsidRPr="00676509" w:rsidRDefault="004A15DE" w:rsidP="0015380B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6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6"/>
          </w:p>
          <w:p w:rsidR="004A15DE" w:rsidRPr="00676509" w:rsidRDefault="004A15DE" w:rsidP="0015380B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4A15DE" w:rsidRPr="00676509" w:rsidRDefault="004A15DE" w:rsidP="0015380B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4A15DE" w:rsidRPr="00676509" w:rsidRDefault="004A15DE" w:rsidP="0015380B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4A15DE" w:rsidRPr="00134C01" w:rsidRDefault="004A15DE" w:rsidP="0015380B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A15DE" w:rsidRPr="00FC009D">
        <w:trPr>
          <w:trHeight w:val="194"/>
        </w:trPr>
        <w:tc>
          <w:tcPr>
            <w:tcW w:w="781" w:type="dxa"/>
          </w:tcPr>
          <w:p w:rsidR="004A15DE" w:rsidRPr="00FC009D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4A15DE" w:rsidRPr="00FC009D" w:rsidRDefault="004A15DE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4A15DE" w:rsidRPr="00DE0B73" w:rsidRDefault="004A15DE" w:rsidP="0015380B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4A15DE" w:rsidRPr="00CD7AA8" w:rsidRDefault="004A15DE" w:rsidP="0015380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4A15DE" w:rsidRPr="00C300C7" w:rsidRDefault="004A15DE" w:rsidP="0015380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4A15DE" w:rsidRPr="00C300C7" w:rsidRDefault="004A15DE" w:rsidP="0015380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4A15DE" w:rsidRPr="00DE0B73" w:rsidRDefault="004A15DE" w:rsidP="0015380B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101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01"/>
          </w:p>
          <w:p w:rsidR="004A15DE" w:rsidRPr="00DE0B73" w:rsidRDefault="004A15DE" w:rsidP="0015380B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4A15DE" w:rsidRPr="00DE0B73" w:rsidRDefault="004A15DE" w:rsidP="0015380B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4A15DE" w:rsidRPr="00DE0B73" w:rsidRDefault="004A15DE" w:rsidP="0015380B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4A15DE" w:rsidRPr="00DE0B73" w:rsidRDefault="004A15DE" w:rsidP="0015380B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 w:rsidRPr="0015380B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15DE" w:rsidRPr="00DE0B73" w:rsidRDefault="004A15DE" w:rsidP="0015380B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4A15DE" w:rsidRPr="00134C01" w:rsidRDefault="004A15DE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4A15DE" w:rsidRPr="00DE0B73" w:rsidRDefault="004A15DE" w:rsidP="0015380B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4A15DE" w:rsidRPr="00FC009D">
        <w:trPr>
          <w:trHeight w:val="194"/>
        </w:trPr>
        <w:tc>
          <w:tcPr>
            <w:tcW w:w="781" w:type="dxa"/>
          </w:tcPr>
          <w:p w:rsidR="004A15DE" w:rsidRPr="00FC009D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4A15DE" w:rsidRPr="00EC3767" w:rsidRDefault="004A15DE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4A15DE" w:rsidRPr="0098026A" w:rsidRDefault="004A15DE" w:rsidP="0015380B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98026A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4A15DE" w:rsidRDefault="004A15DE" w:rsidP="0015380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4A15DE" w:rsidRDefault="004A15DE" w:rsidP="0015380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4A15DE" w:rsidRDefault="004A15DE" w:rsidP="0015380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4A15DE" w:rsidRDefault="004A15DE" w:rsidP="0015380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4A15DE" w:rsidRDefault="004A15DE" w:rsidP="0015380B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4A15DE" w:rsidRPr="0098026A" w:rsidRDefault="004A15DE" w:rsidP="0015380B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98026A">
              <w:t>В случае уклонения лица, с которым заключается договор, от подписания договора, заказчик:</w:t>
            </w:r>
          </w:p>
          <w:p w:rsidR="004A15DE" w:rsidRDefault="004A15DE" w:rsidP="0015380B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4A15DE" w:rsidRDefault="004A15DE" w:rsidP="0015380B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4A15DE" w:rsidRPr="0098026A" w:rsidRDefault="004A15DE" w:rsidP="0015380B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98026A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4A15DE" w:rsidRDefault="004A15DE" w:rsidP="0015380B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4A15DE" w:rsidRPr="0098026A" w:rsidRDefault="004A15DE" w:rsidP="0015380B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98026A">
              <w:t>будучи признанным победителем закупки, уклонился от заключения договора;</w:t>
            </w:r>
          </w:p>
          <w:p w:rsidR="004A15DE" w:rsidRPr="0098026A" w:rsidRDefault="004A15DE" w:rsidP="0015380B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98026A">
              <w:t>будучи единственным участником, с которым заключается договор, уклонился от заключения договора;</w:t>
            </w:r>
          </w:p>
          <w:p w:rsidR="004A15DE" w:rsidRPr="0098026A" w:rsidRDefault="004A15DE" w:rsidP="0015380B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98026A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4A15DE" w:rsidRPr="00FC009D" w:rsidRDefault="004A15DE" w:rsidP="0015380B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4A15DE" w:rsidRPr="00FC009D">
        <w:trPr>
          <w:trHeight w:val="194"/>
        </w:trPr>
        <w:tc>
          <w:tcPr>
            <w:tcW w:w="781" w:type="dxa"/>
          </w:tcPr>
          <w:p w:rsidR="004A15DE" w:rsidRPr="00FC009D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4A15DE" w:rsidRPr="00FC009D" w:rsidRDefault="004A15D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4A15DE" w:rsidRPr="0098026A" w:rsidRDefault="004A15DE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8026A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4A15DE" w:rsidRPr="00FF25AB" w:rsidRDefault="004A15DE" w:rsidP="00684B04">
            <w:r w:rsidRPr="001455AF">
              <w:rPr>
                <w:b/>
                <w:bCs/>
              </w:rPr>
              <w:t>По факту нарушения процедуры закупки можно обращаться</w:t>
            </w:r>
            <w:r w:rsidRPr="00684B04">
              <w:t xml:space="preserve"> к Помощнику генерального директора-внутреннему контролеру </w:t>
            </w:r>
            <w:r>
              <w:t>АО «ФЦНИВТ</w:t>
            </w:r>
            <w:r w:rsidRPr="00684B04">
              <w:t xml:space="preserve"> «СНПО «Элерон» Бодренко Александру Борисовичу: адрес эл. почты </w:t>
            </w:r>
            <w:hyperlink r:id="rId7" w:history="1">
              <w:r w:rsidRPr="00684B04">
                <w:rPr>
                  <w:rStyle w:val="Hyperlink"/>
                </w:rPr>
                <w:t>bodrenko@eleron.org</w:t>
              </w:r>
            </w:hyperlink>
            <w:r w:rsidRPr="00684B04">
              <w:t>, тел. (499)725-00-17.</w:t>
            </w:r>
          </w:p>
          <w:p w:rsidR="004A15DE" w:rsidRPr="0098026A" w:rsidRDefault="004A15DE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8026A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4A15DE" w:rsidRPr="0098026A" w:rsidRDefault="004A15D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8026A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4A15DE" w:rsidRPr="0098026A" w:rsidRDefault="004A15D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8026A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4A15DE" w:rsidRPr="0098026A" w:rsidRDefault="004A15D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8026A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4A15DE" w:rsidRPr="0098026A" w:rsidRDefault="004A15D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8026A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4A15DE" w:rsidRPr="0098026A" w:rsidRDefault="004A15D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8026A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4A15DE" w:rsidRPr="00FC009D">
        <w:trPr>
          <w:trHeight w:val="194"/>
        </w:trPr>
        <w:tc>
          <w:tcPr>
            <w:tcW w:w="781" w:type="dxa"/>
          </w:tcPr>
          <w:p w:rsidR="004A15DE" w:rsidRPr="00FC009D" w:rsidRDefault="004A15DE" w:rsidP="0015380B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A15DE" w:rsidRPr="00FC009D" w:rsidRDefault="004A15D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4A15DE" w:rsidRPr="0098026A" w:rsidRDefault="004A15DE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8026A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4A15DE" w:rsidRPr="0098026A" w:rsidRDefault="004A15DE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8026A">
              <w:t>1.</w:t>
            </w:r>
            <w:r w:rsidRPr="0098026A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4A15DE" w:rsidRPr="0098026A" w:rsidRDefault="004A15DE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98026A">
              <w:t>2.</w:t>
            </w:r>
            <w:r w:rsidRPr="0098026A">
              <w:tab/>
              <w:t>Адрес электронной почты: 0707@rosatom.ru;</w:t>
            </w:r>
          </w:p>
          <w:p w:rsidR="004A15DE" w:rsidRPr="0098026A" w:rsidRDefault="004A15DE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8026A">
              <w:t>3.</w:t>
            </w:r>
            <w:r w:rsidRPr="0098026A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4A15DE" w:rsidRDefault="004A15DE" w:rsidP="005D6E3F">
      <w:pPr>
        <w:ind w:firstLine="709"/>
        <w:jc w:val="both"/>
        <w:rPr>
          <w:b/>
          <w:bCs/>
          <w:i/>
          <w:iCs/>
        </w:rPr>
      </w:pPr>
    </w:p>
    <w:p w:rsidR="004A15DE" w:rsidRDefault="004A15DE" w:rsidP="001455AF">
      <w:pPr>
        <w:tabs>
          <w:tab w:val="left" w:pos="1800"/>
        </w:tabs>
        <w:spacing w:after="120"/>
      </w:pPr>
      <w:r>
        <w:t>Исполнитель</w:t>
      </w:r>
    </w:p>
    <w:p w:rsidR="004A15DE" w:rsidRDefault="004A15DE" w:rsidP="001455AF">
      <w:pPr>
        <w:tabs>
          <w:tab w:val="left" w:pos="1800"/>
        </w:tabs>
        <w:spacing w:after="120"/>
      </w:pPr>
      <w:r>
        <w:t>Ведущий специалист отдела по организации</w:t>
      </w:r>
    </w:p>
    <w:p w:rsidR="004A15DE" w:rsidRDefault="004A15DE" w:rsidP="001455AF">
      <w:pPr>
        <w:tabs>
          <w:tab w:val="left" w:pos="1800"/>
        </w:tabs>
        <w:spacing w:after="120"/>
        <w:rPr>
          <w:b/>
          <w:bCs/>
          <w:i/>
          <w:iCs/>
        </w:rPr>
      </w:pPr>
      <w:r>
        <w:t>и сопровождению закупочной деятельности  ____________ А.С. Мироненко</w:t>
      </w:r>
    </w:p>
    <w:sectPr w:rsidR="004A15DE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5DE" w:rsidRDefault="004A15DE">
      <w:r>
        <w:separator/>
      </w:r>
    </w:p>
  </w:endnote>
  <w:endnote w:type="continuationSeparator" w:id="0">
    <w:p w:rsidR="004A15DE" w:rsidRDefault="004A15DE">
      <w:r>
        <w:continuationSeparator/>
      </w:r>
    </w:p>
  </w:endnote>
  <w:endnote w:type="continuationNotice" w:id="1">
    <w:p w:rsidR="004A15DE" w:rsidRDefault="004A15D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5DE" w:rsidRPr="00FE6219" w:rsidRDefault="004A15DE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5DE" w:rsidRDefault="004A15DE">
      <w:r>
        <w:separator/>
      </w:r>
    </w:p>
  </w:footnote>
  <w:footnote w:type="continuationSeparator" w:id="0">
    <w:p w:rsidR="004A15DE" w:rsidRDefault="004A15DE">
      <w:r>
        <w:continuationSeparator/>
      </w:r>
    </w:p>
  </w:footnote>
  <w:footnote w:type="continuationNotice" w:id="1">
    <w:p w:rsidR="004A15DE" w:rsidRDefault="004A15D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5DE" w:rsidRPr="00F429FC" w:rsidRDefault="004A15DE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E58A8BE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354630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53"/>
  </w:num>
  <w:num w:numId="7">
    <w:abstractNumId w:val="44"/>
  </w:num>
  <w:num w:numId="8">
    <w:abstractNumId w:val="40"/>
  </w:num>
  <w:num w:numId="9">
    <w:abstractNumId w:val="1"/>
  </w:num>
  <w:num w:numId="10">
    <w:abstractNumId w:val="35"/>
  </w:num>
  <w:num w:numId="11">
    <w:abstractNumId w:val="33"/>
  </w:num>
  <w:num w:numId="12">
    <w:abstractNumId w:val="23"/>
  </w:num>
  <w:num w:numId="13">
    <w:abstractNumId w:val="26"/>
  </w:num>
  <w:num w:numId="14">
    <w:abstractNumId w:val="52"/>
  </w:num>
  <w:num w:numId="15">
    <w:abstractNumId w:val="42"/>
  </w:num>
  <w:num w:numId="16">
    <w:abstractNumId w:val="25"/>
  </w:num>
  <w:num w:numId="17">
    <w:abstractNumId w:val="19"/>
  </w:num>
  <w:num w:numId="18">
    <w:abstractNumId w:val="16"/>
  </w:num>
  <w:num w:numId="19">
    <w:abstractNumId w:val="47"/>
  </w:num>
  <w:num w:numId="20">
    <w:abstractNumId w:val="9"/>
  </w:num>
  <w:num w:numId="21">
    <w:abstractNumId w:val="15"/>
  </w:num>
  <w:num w:numId="22">
    <w:abstractNumId w:val="37"/>
  </w:num>
  <w:num w:numId="23">
    <w:abstractNumId w:val="49"/>
  </w:num>
  <w:num w:numId="24">
    <w:abstractNumId w:val="57"/>
  </w:num>
  <w:num w:numId="25">
    <w:abstractNumId w:val="55"/>
  </w:num>
  <w:num w:numId="26">
    <w:abstractNumId w:val="13"/>
  </w:num>
  <w:num w:numId="27">
    <w:abstractNumId w:val="31"/>
  </w:num>
  <w:num w:numId="28">
    <w:abstractNumId w:val="38"/>
  </w:num>
  <w:num w:numId="29">
    <w:abstractNumId w:val="41"/>
  </w:num>
  <w:num w:numId="30">
    <w:abstractNumId w:val="24"/>
  </w:num>
  <w:num w:numId="31">
    <w:abstractNumId w:val="34"/>
  </w:num>
  <w:num w:numId="32">
    <w:abstractNumId w:val="10"/>
  </w:num>
  <w:num w:numId="33">
    <w:abstractNumId w:val="32"/>
  </w:num>
  <w:num w:numId="34">
    <w:abstractNumId w:val="56"/>
  </w:num>
  <w:num w:numId="35">
    <w:abstractNumId w:val="8"/>
  </w:num>
  <w:num w:numId="36">
    <w:abstractNumId w:val="51"/>
  </w:num>
  <w:num w:numId="37">
    <w:abstractNumId w:val="12"/>
  </w:num>
  <w:num w:numId="38">
    <w:abstractNumId w:val="50"/>
  </w:num>
  <w:num w:numId="39">
    <w:abstractNumId w:val="48"/>
  </w:num>
  <w:num w:numId="40">
    <w:abstractNumId w:val="6"/>
  </w:num>
  <w:num w:numId="41">
    <w:abstractNumId w:val="20"/>
  </w:num>
  <w:num w:numId="42">
    <w:abstractNumId w:val="43"/>
  </w:num>
  <w:num w:numId="43">
    <w:abstractNumId w:val="30"/>
  </w:num>
  <w:num w:numId="44">
    <w:abstractNumId w:val="46"/>
  </w:num>
  <w:num w:numId="45">
    <w:abstractNumId w:val="21"/>
  </w:num>
  <w:num w:numId="46">
    <w:abstractNumId w:val="18"/>
  </w:num>
  <w:num w:numId="47">
    <w:abstractNumId w:val="36"/>
  </w:num>
  <w:num w:numId="48">
    <w:abstractNumId w:val="29"/>
  </w:num>
  <w:num w:numId="49">
    <w:abstractNumId w:val="54"/>
  </w:num>
  <w:num w:numId="50">
    <w:abstractNumId w:val="7"/>
  </w:num>
  <w:num w:numId="51">
    <w:abstractNumId w:val="17"/>
  </w:num>
  <w:num w:numId="52">
    <w:abstractNumId w:val="27"/>
  </w:num>
  <w:num w:numId="53">
    <w:abstractNumId w:val="39"/>
  </w:num>
  <w:num w:numId="54">
    <w:abstractNumId w:val="45"/>
  </w:num>
  <w:num w:numId="55">
    <w:abstractNumId w:val="4"/>
  </w:num>
  <w:num w:numId="56">
    <w:abstractNumId w:val="28"/>
  </w:num>
  <w:num w:numId="57">
    <w:abstractNumId w:val="11"/>
  </w:num>
  <w:num w:numId="58">
    <w:abstractNumId w:val="5"/>
  </w:num>
  <w:num w:numId="59">
    <w:abstractNumId w:val="14"/>
  </w:num>
  <w:num w:numId="6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1692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3CB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5AF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80B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C74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15DE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4B04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D3D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026A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75D"/>
    <w:rsid w:val="009C7110"/>
    <w:rsid w:val="009D19AA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0BD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6411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550F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25AB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E050BD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E050BD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E050B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E050BD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E050BD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E050BD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E050BD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E050BD"/>
    <w:pPr>
      <w:numPr>
        <w:ilvl w:val="2"/>
        <w:numId w:val="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E050BD"/>
    <w:pPr>
      <w:numPr>
        <w:numId w:val="1"/>
      </w:numPr>
      <w:tabs>
        <w:tab w:val="num" w:pos="643"/>
      </w:tabs>
    </w:pPr>
  </w:style>
  <w:style w:type="paragraph" w:styleId="ListNumber3">
    <w:name w:val="List Number 3"/>
    <w:basedOn w:val="Normal"/>
    <w:uiPriority w:val="99"/>
    <w:rsid w:val="00E050BD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E050BD"/>
    <w:pPr>
      <w:spacing w:after="120"/>
      <w:ind w:left="283"/>
    </w:pPr>
  </w:style>
  <w:style w:type="paragraph" w:styleId="ListNumber">
    <w:name w:val="List Number"/>
    <w:basedOn w:val="Normal"/>
    <w:uiPriority w:val="99"/>
    <w:rsid w:val="00E050BD"/>
    <w:pPr>
      <w:numPr>
        <w:numId w:val="5"/>
      </w:numPr>
      <w:tabs>
        <w:tab w:val="clear" w:pos="643"/>
        <w:tab w:val="num" w:pos="926"/>
      </w:tabs>
      <w:ind w:left="360"/>
    </w:pPr>
  </w:style>
  <w:style w:type="paragraph" w:customStyle="1" w:styleId="ConsNonformat">
    <w:name w:val="ConsNonformat"/>
    <w:uiPriority w:val="99"/>
    <w:rsid w:val="00E050BD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E050BD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E050BD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E050B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E050BD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E050BD"/>
    <w:pPr>
      <w:numPr>
        <w:numId w:val="1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E050BD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E050BD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E050BD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E050B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E050BD"/>
    <w:pPr>
      <w:numPr>
        <w:numId w:val="6"/>
      </w:numPr>
      <w:tabs>
        <w:tab w:val="num" w:pos="643"/>
        <w:tab w:val="num" w:pos="1134"/>
      </w:tabs>
      <w:ind w:left="643"/>
    </w:pPr>
  </w:style>
  <w:style w:type="paragraph" w:customStyle="1" w:styleId="ConsPlusNonformat">
    <w:name w:val="ConsPlusNonformat"/>
    <w:uiPriority w:val="99"/>
    <w:rsid w:val="00E050BD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E050BD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E050BD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E050BD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E050B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E050BD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E050B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E050B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E050B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E050BD"/>
  </w:style>
  <w:style w:type="character" w:customStyle="1" w:styleId="afa">
    <w:name w:val="Подпункт Знак"/>
    <w:uiPriority w:val="99"/>
    <w:rsid w:val="00E050BD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E050BD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E050BD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E050BD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E050BD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E050B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E050BD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E050B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E050B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E050BD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E050BD"/>
    <w:pPr>
      <w:numPr>
        <w:ilvl w:val="3"/>
        <w:numId w:val="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E050BD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147592"/>
    <w:pPr>
      <w:numPr>
        <w:numId w:val="16"/>
      </w:numPr>
    </w:pPr>
  </w:style>
  <w:style w:type="numbering" w:customStyle="1" w:styleId="1">
    <w:name w:val="Стиль1"/>
    <w:rsid w:val="00147592"/>
    <w:pPr>
      <w:numPr>
        <w:numId w:val="13"/>
      </w:numPr>
    </w:pPr>
  </w:style>
  <w:style w:type="numbering" w:customStyle="1" w:styleId="11">
    <w:name w:val="Стиль11"/>
    <w:rsid w:val="00147592"/>
    <w:pPr>
      <w:numPr>
        <w:numId w:val="15"/>
      </w:numPr>
    </w:pPr>
  </w:style>
  <w:style w:type="numbering" w:customStyle="1" w:styleId="2">
    <w:name w:val="Стиль2"/>
    <w:rsid w:val="00147592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720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18</Pages>
  <Words>7313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21</cp:revision>
  <cp:lastPrinted>2015-04-30T12:03:00Z</cp:lastPrinted>
  <dcterms:created xsi:type="dcterms:W3CDTF">2015-01-15T12:15:00Z</dcterms:created>
  <dcterms:modified xsi:type="dcterms:W3CDTF">2015-04-30T12:03:00Z</dcterms:modified>
</cp:coreProperties>
</file>