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515" w:rsidRPr="000374EF" w:rsidRDefault="003B3515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Вопрос:</w:t>
      </w:r>
    </w:p>
    <w:p w:rsidR="003B3515" w:rsidRPr="00A414C1" w:rsidRDefault="003B3515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14C1">
        <w:rPr>
          <w:rFonts w:ascii="Times New Roman" w:hAnsi="Times New Roman"/>
          <w:sz w:val="28"/>
          <w:szCs w:val="28"/>
        </w:rPr>
        <w:t>Указанный комплекс « Термодинамические процессы с МПСО» ( п.1.5. Технического задания) с прописанными в задании техническими характеристиками снят с производства более полутора лет назад.</w:t>
      </w:r>
      <w:r w:rsidRPr="00BB4948">
        <w:rPr>
          <w:rFonts w:ascii="Times New Roman" w:hAnsi="Times New Roman"/>
          <w:sz w:val="28"/>
          <w:szCs w:val="28"/>
        </w:rPr>
        <w:t xml:space="preserve"> </w:t>
      </w:r>
      <w:r w:rsidRPr="00A414C1">
        <w:rPr>
          <w:rFonts w:ascii="Times New Roman" w:hAnsi="Times New Roman"/>
          <w:sz w:val="28"/>
          <w:szCs w:val="28"/>
        </w:rPr>
        <w:t>Предприятие –изготовитель модернизировал указанный комплекс с прежним названием.</w:t>
      </w:r>
    </w:p>
    <w:p w:rsidR="003B3515" w:rsidRDefault="003B3515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14C1">
        <w:rPr>
          <w:rFonts w:ascii="Times New Roman" w:hAnsi="Times New Roman"/>
          <w:sz w:val="28"/>
          <w:szCs w:val="28"/>
        </w:rPr>
        <w:t xml:space="preserve">  Можем ли мы при подготовке заявки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14C1">
        <w:rPr>
          <w:rFonts w:ascii="Times New Roman" w:hAnsi="Times New Roman"/>
          <w:sz w:val="28"/>
          <w:szCs w:val="28"/>
        </w:rPr>
        <w:t>прописать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14C1">
        <w:rPr>
          <w:rFonts w:ascii="Times New Roman" w:hAnsi="Times New Roman"/>
          <w:sz w:val="28"/>
          <w:szCs w:val="28"/>
        </w:rPr>
        <w:t>модернизированный комплекс с соответствующими новыми техническими характеристиками?</w:t>
      </w:r>
    </w:p>
    <w:p w:rsidR="003B3515" w:rsidRPr="00A414C1" w:rsidRDefault="003B3515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B3515" w:rsidRDefault="003B3515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</w:t>
      </w:r>
      <w:r w:rsidRPr="00A414C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74EF">
        <w:rPr>
          <w:rFonts w:ascii="Times New Roman" w:hAnsi="Times New Roman"/>
          <w:sz w:val="28"/>
          <w:szCs w:val="28"/>
        </w:rPr>
        <w:t>Возможна поставка указанного комплекса «Термодинамические процессы с МПСО» или его модернизированной версии  с характеристиками не хуже указанных в Техническом задании открытого аукциона в электронной форме №381-961эа.</w:t>
      </w:r>
    </w:p>
    <w:p w:rsidR="003B3515" w:rsidRPr="000374EF" w:rsidRDefault="003B3515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B3515" w:rsidRPr="00A414C1" w:rsidRDefault="003B3515" w:rsidP="00A41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Вопрос:</w:t>
      </w:r>
    </w:p>
    <w:p w:rsidR="003B3515" w:rsidRPr="00A414C1" w:rsidRDefault="003B3515" w:rsidP="00A414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14C1">
        <w:rPr>
          <w:rFonts w:ascii="Times New Roman" w:hAnsi="Times New Roman"/>
          <w:sz w:val="28"/>
          <w:szCs w:val="28"/>
        </w:rPr>
        <w:tab/>
        <w:t>Ряд производителей сообщает о готовности их продукции только в конце года, соответственно, поставка до 15.12.2015 г. не может быть осуществлена.</w:t>
      </w:r>
    </w:p>
    <w:p w:rsidR="003B3515" w:rsidRDefault="003B3515" w:rsidP="00A414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414C1">
        <w:rPr>
          <w:rFonts w:ascii="Times New Roman" w:hAnsi="Times New Roman"/>
          <w:sz w:val="28"/>
          <w:szCs w:val="28"/>
        </w:rPr>
        <w:t xml:space="preserve"> Возможно ли продление сроков поставки оборудования</w:t>
      </w:r>
      <w:r w:rsidRPr="00BB4948">
        <w:rPr>
          <w:rFonts w:ascii="Times New Roman" w:hAnsi="Times New Roman"/>
          <w:sz w:val="28"/>
          <w:szCs w:val="28"/>
        </w:rPr>
        <w:t xml:space="preserve"> </w:t>
      </w:r>
      <w:r w:rsidRPr="00A414C1">
        <w:rPr>
          <w:rFonts w:ascii="Times New Roman" w:hAnsi="Times New Roman"/>
          <w:sz w:val="28"/>
          <w:szCs w:val="28"/>
        </w:rPr>
        <w:t>до конца 2015 года или в январе 2016 года?</w:t>
      </w:r>
    </w:p>
    <w:p w:rsidR="003B3515" w:rsidRPr="00A414C1" w:rsidRDefault="003B3515" w:rsidP="00A414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3515" w:rsidRPr="000374EF" w:rsidRDefault="003B3515" w:rsidP="00A414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Ответ</w:t>
      </w:r>
      <w:r w:rsidRPr="00A414C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74EF">
        <w:rPr>
          <w:rFonts w:ascii="Times New Roman" w:hAnsi="Times New Roman"/>
          <w:sz w:val="28"/>
          <w:szCs w:val="28"/>
        </w:rPr>
        <w:t xml:space="preserve">Согласно аукционной документации, поставка товара должна быть осуществлена  с </w:t>
      </w:r>
      <w:bookmarkStart w:id="0" w:name="_GoBack"/>
      <w:bookmarkEnd w:id="0"/>
      <w:r w:rsidRPr="000374EF">
        <w:rPr>
          <w:rFonts w:ascii="Times New Roman" w:hAnsi="Times New Roman"/>
          <w:sz w:val="28"/>
          <w:szCs w:val="28"/>
        </w:rPr>
        <w:t>даты заключения договора до 15 декабря 2015 года.</w:t>
      </w:r>
    </w:p>
    <w:p w:rsidR="003B3515" w:rsidRPr="00A414C1" w:rsidRDefault="003B3515" w:rsidP="00A414C1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sectPr w:rsidR="003B3515" w:rsidRPr="00A414C1" w:rsidSect="00A414C1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7618"/>
    <w:rsid w:val="000374EF"/>
    <w:rsid w:val="0010032B"/>
    <w:rsid w:val="003B3515"/>
    <w:rsid w:val="003B6B14"/>
    <w:rsid w:val="003E35BD"/>
    <w:rsid w:val="004E444C"/>
    <w:rsid w:val="00623ACC"/>
    <w:rsid w:val="006A0D22"/>
    <w:rsid w:val="006E13DE"/>
    <w:rsid w:val="008A0F82"/>
    <w:rsid w:val="00A414C1"/>
    <w:rsid w:val="00BB4948"/>
    <w:rsid w:val="00C96BC2"/>
    <w:rsid w:val="00D47618"/>
    <w:rsid w:val="00D677DD"/>
    <w:rsid w:val="00DA6169"/>
    <w:rsid w:val="00FE6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5B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</Pages>
  <Words>152</Words>
  <Characters>871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управления конкурсных торгов</dc:title>
  <dc:subject/>
  <dc:creator>User</dc:creator>
  <cp:keywords/>
  <dc:description/>
  <cp:lastModifiedBy>Installer</cp:lastModifiedBy>
  <cp:revision>5</cp:revision>
  <cp:lastPrinted>2015-10-19T12:21:00Z</cp:lastPrinted>
  <dcterms:created xsi:type="dcterms:W3CDTF">2015-10-19T13:36:00Z</dcterms:created>
  <dcterms:modified xsi:type="dcterms:W3CDTF">2015-10-19T14:06:00Z</dcterms:modified>
</cp:coreProperties>
</file>