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6D3" w:rsidRPr="00131F3D" w:rsidRDefault="009136D3" w:rsidP="001442B5">
      <w:pPr>
        <w:jc w:val="center"/>
        <w:outlineLvl w:val="0"/>
        <w:rPr>
          <w:rFonts w:ascii="Times New Roman" w:hAnsi="Times New Roman" w:cs="Times New Roman"/>
        </w:rPr>
      </w:pPr>
      <w:r w:rsidRPr="00131F3D">
        <w:rPr>
          <w:rFonts w:ascii="Times New Roman" w:hAnsi="Times New Roman" w:cs="Times New Roman"/>
        </w:rPr>
        <w:t>ИЗВЕЩЕНИЕ О ПРОДЛЕНИИ СРОКА ПОДАЧИ ЗАЯВОК</w:t>
      </w:r>
    </w:p>
    <w:p w:rsidR="009136D3" w:rsidRPr="00131F3D" w:rsidRDefault="009136D3" w:rsidP="001442B5">
      <w:pPr>
        <w:jc w:val="center"/>
        <w:outlineLvl w:val="0"/>
        <w:rPr>
          <w:rFonts w:ascii="Times New Roman" w:hAnsi="Times New Roman" w:cs="Times New Roman"/>
        </w:rPr>
      </w:pPr>
      <w:r w:rsidRPr="00131F3D">
        <w:rPr>
          <w:rFonts w:ascii="Times New Roman" w:hAnsi="Times New Roman" w:cs="Times New Roman"/>
        </w:rPr>
        <w:t>224/67-03/13-309/2 ОЗЦЭ</w:t>
      </w:r>
      <w:bookmarkStart w:id="0" w:name="_GoBack"/>
      <w:bookmarkEnd w:id="0"/>
    </w:p>
    <w:p w:rsidR="009136D3" w:rsidRPr="00131F3D" w:rsidRDefault="009136D3" w:rsidP="001442B5">
      <w:pPr>
        <w:jc w:val="center"/>
        <w:outlineLvl w:val="0"/>
        <w:rPr>
          <w:rFonts w:ascii="Times New Roman" w:hAnsi="Times New Roman" w:cs="Times New Roman"/>
        </w:rPr>
      </w:pP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136D3" w:rsidRPr="00A6215E" w:rsidRDefault="009136D3" w:rsidP="001442B5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136D3" w:rsidRDefault="009136D3" w:rsidP="001442B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136D3" w:rsidRPr="006F3094" w:rsidRDefault="009136D3" w:rsidP="001442B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136D3" w:rsidRPr="00807470" w:rsidRDefault="009136D3" w:rsidP="001442B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регистратора многоканального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9136D3" w:rsidRPr="00A6215E" w:rsidRDefault="009136D3" w:rsidP="001442B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136D3" w:rsidRPr="00064702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9136D3" w:rsidRPr="00064702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136D3" w:rsidRPr="00A6215E" w:rsidRDefault="009136D3" w:rsidP="001442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36D3" w:rsidRPr="00A6215E" w:rsidRDefault="009136D3" w:rsidP="001442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36D3" w:rsidRPr="00A6215E" w:rsidRDefault="009136D3" w:rsidP="001442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36D3" w:rsidRPr="00650715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486024,30</w:t>
      </w:r>
      <w:r w:rsidRPr="004B39CC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четыреста восемьдесят шесть тысяч двадцать четыре рубля 30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136D3" w:rsidRPr="00650715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136D3" w:rsidRPr="00A6215E" w:rsidRDefault="009136D3" w:rsidP="001442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136D3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136D3" w:rsidRPr="006722F7" w:rsidRDefault="009136D3" w:rsidP="006722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722F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722F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722F7">
        <w:rPr>
          <w:rFonts w:ascii="Times New Roman" w:hAnsi="Times New Roman" w:cs="Times New Roman"/>
          <w:b/>
          <w:bCs/>
        </w:rPr>
        <w:t>:</w:t>
      </w:r>
    </w:p>
    <w:p w:rsidR="009136D3" w:rsidRPr="006722F7" w:rsidRDefault="009136D3" w:rsidP="006722F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6722F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722F7">
        <w:rPr>
          <w:rFonts w:ascii="Times New Roman" w:hAnsi="Times New Roman" w:cs="Times New Roman"/>
          <w:color w:val="0000FF"/>
        </w:rPr>
        <w:t xml:space="preserve"> </w:t>
      </w:r>
      <w:r w:rsidRPr="006722F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722F7">
        <w:rPr>
          <w:rFonts w:ascii="Times New Roman" w:hAnsi="Times New Roman" w:cs="Times New Roman"/>
          <w:spacing w:val="-6"/>
        </w:rPr>
        <w:t>на участие в запросе цен</w:t>
      </w:r>
      <w:r w:rsidRPr="006722F7">
        <w:rPr>
          <w:rFonts w:ascii="Times New Roman" w:hAnsi="Times New Roman" w:cs="Times New Roman"/>
        </w:rPr>
        <w:t xml:space="preserve"> продлевается на 4 рабочих дня.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136D3" w:rsidRPr="00A6215E" w:rsidRDefault="009136D3" w:rsidP="001442B5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27»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27»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36D3" w:rsidRPr="00D55FE5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36D3" w:rsidRPr="00A6215E" w:rsidRDefault="009136D3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36D3" w:rsidRDefault="009136D3"/>
    <w:sectPr w:rsidR="009136D3" w:rsidSect="00D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530"/>
    <w:rsid w:val="00064702"/>
    <w:rsid w:val="000648DD"/>
    <w:rsid w:val="00092530"/>
    <w:rsid w:val="00122A30"/>
    <w:rsid w:val="00131F3D"/>
    <w:rsid w:val="001442B5"/>
    <w:rsid w:val="001C0BDC"/>
    <w:rsid w:val="0036723D"/>
    <w:rsid w:val="003D771F"/>
    <w:rsid w:val="00454708"/>
    <w:rsid w:val="004B39CC"/>
    <w:rsid w:val="004C433F"/>
    <w:rsid w:val="004E3059"/>
    <w:rsid w:val="004E5D69"/>
    <w:rsid w:val="00520DB2"/>
    <w:rsid w:val="00576A2D"/>
    <w:rsid w:val="005C0CD3"/>
    <w:rsid w:val="00605C77"/>
    <w:rsid w:val="00650715"/>
    <w:rsid w:val="006722F7"/>
    <w:rsid w:val="006B4A1D"/>
    <w:rsid w:val="006F3094"/>
    <w:rsid w:val="00801685"/>
    <w:rsid w:val="00807470"/>
    <w:rsid w:val="00883C43"/>
    <w:rsid w:val="00887A00"/>
    <w:rsid w:val="008E3C0C"/>
    <w:rsid w:val="009136D3"/>
    <w:rsid w:val="00993560"/>
    <w:rsid w:val="00A6215E"/>
    <w:rsid w:val="00B15C4C"/>
    <w:rsid w:val="00BA40B6"/>
    <w:rsid w:val="00C572F3"/>
    <w:rsid w:val="00D14104"/>
    <w:rsid w:val="00D42E6F"/>
    <w:rsid w:val="00D55FE5"/>
    <w:rsid w:val="00D822F8"/>
    <w:rsid w:val="00DA6B67"/>
    <w:rsid w:val="00DC12F3"/>
    <w:rsid w:val="00E81426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2B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6722F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736</Words>
  <Characters>4196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2013-09-10T07:30:00Z</dcterms:created>
  <dcterms:modified xsi:type="dcterms:W3CDTF">2013-09-16T07:21:00Z</dcterms:modified>
</cp:coreProperties>
</file>