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2A" w:rsidRPr="002E3AA8" w:rsidRDefault="00307F2A" w:rsidP="009E3A5C">
      <w:pPr>
        <w:jc w:val="center"/>
        <w:outlineLvl w:val="0"/>
        <w:rPr>
          <w:rFonts w:ascii="Times New Roman" w:hAnsi="Times New Roman" w:cs="Times New Roman"/>
        </w:rPr>
      </w:pPr>
      <w:r w:rsidRPr="002E3AA8">
        <w:rPr>
          <w:rFonts w:ascii="Times New Roman" w:hAnsi="Times New Roman" w:cs="Times New Roman"/>
        </w:rPr>
        <w:t>ИЗВЕЩЕНИЕ О ПРОДЛЕНИИ СРОКА ПОДАЧИ ЗАЯВОК</w:t>
      </w:r>
    </w:p>
    <w:p w:rsidR="00307F2A" w:rsidRPr="002E3AA8" w:rsidRDefault="00307F2A" w:rsidP="009E3A5C">
      <w:pPr>
        <w:jc w:val="center"/>
        <w:outlineLvl w:val="0"/>
        <w:rPr>
          <w:rFonts w:ascii="Times New Roman" w:hAnsi="Times New Roman" w:cs="Times New Roman"/>
        </w:rPr>
      </w:pPr>
      <w:r w:rsidRPr="002E3AA8">
        <w:rPr>
          <w:rFonts w:ascii="Times New Roman" w:hAnsi="Times New Roman" w:cs="Times New Roman"/>
        </w:rPr>
        <w:t>224/67-03/13-93/2 ОЗЦЭ</w:t>
      </w:r>
    </w:p>
    <w:p w:rsidR="00307F2A" w:rsidRPr="00A6215E" w:rsidRDefault="00307F2A" w:rsidP="009E3A5C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07F2A" w:rsidRPr="00A6215E" w:rsidRDefault="00307F2A" w:rsidP="009E3A5C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07F2A" w:rsidRDefault="00307F2A" w:rsidP="009E3A5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07F2A" w:rsidRPr="006F3094" w:rsidRDefault="00307F2A" w:rsidP="009E3A5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07F2A" w:rsidRPr="00BD1E5B" w:rsidRDefault="00307F2A" w:rsidP="009E3A5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07F2A" w:rsidRPr="00A6215E" w:rsidRDefault="00307F2A" w:rsidP="009E3A5C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E97963">
        <w:rPr>
          <w:rFonts w:ascii="Times New Roman" w:hAnsi="Times New Roman" w:cs="Times New Roman"/>
        </w:rPr>
        <w:t>говядины тушенной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307F2A" w:rsidRPr="00A6215E" w:rsidRDefault="00307F2A" w:rsidP="009E3A5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07F2A" w:rsidRPr="00A6215E" w:rsidRDefault="00307F2A" w:rsidP="009E3A5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7F2A" w:rsidRPr="00A6215E" w:rsidRDefault="00307F2A" w:rsidP="009E3A5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F2A" w:rsidRPr="00A6215E" w:rsidRDefault="00307F2A" w:rsidP="009E3A5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7F2A" w:rsidRPr="00B14239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170 520, 00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сто семьдесят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пятьсот двадцать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07F2A" w:rsidRPr="00B14239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07F2A" w:rsidRPr="00A6215E" w:rsidRDefault="00307F2A" w:rsidP="009E3A5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07F2A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07F2A" w:rsidRPr="002E3AA8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E3AA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E3AA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E3AA8">
        <w:rPr>
          <w:rFonts w:ascii="Times New Roman" w:hAnsi="Times New Roman" w:cs="Times New Roman"/>
          <w:b/>
          <w:bCs/>
        </w:rPr>
        <w:t>:</w:t>
      </w:r>
    </w:p>
    <w:p w:rsidR="00307F2A" w:rsidRPr="002E3AA8" w:rsidRDefault="00307F2A" w:rsidP="002E3AA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2E3AA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E3AA8">
        <w:rPr>
          <w:rFonts w:ascii="Times New Roman" w:hAnsi="Times New Roman" w:cs="Times New Roman"/>
          <w:color w:val="0000FF"/>
        </w:rPr>
        <w:t xml:space="preserve"> </w:t>
      </w:r>
      <w:r w:rsidRPr="002E3AA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E3AA8">
        <w:rPr>
          <w:rFonts w:ascii="Times New Roman" w:hAnsi="Times New Roman" w:cs="Times New Roman"/>
          <w:spacing w:val="-6"/>
        </w:rPr>
        <w:t>на участие в запросе цен</w:t>
      </w:r>
      <w:r w:rsidRPr="002E3AA8">
        <w:rPr>
          <w:rFonts w:ascii="Times New Roman" w:hAnsi="Times New Roman" w:cs="Times New Roman"/>
        </w:rPr>
        <w:t xml:space="preserve"> продлевается на 4 рабочих дня.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07F2A" w:rsidRPr="00A6215E" w:rsidRDefault="00307F2A" w:rsidP="009E3A5C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7F2A" w:rsidRPr="00D55FE5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7F2A" w:rsidRPr="00A6215E" w:rsidRDefault="00307F2A" w:rsidP="009E3A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7F2A" w:rsidRDefault="00307F2A" w:rsidP="009E3A5C">
      <w:pPr>
        <w:jc w:val="both"/>
      </w:pPr>
    </w:p>
    <w:sectPr w:rsidR="00307F2A" w:rsidSect="000C3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FD9"/>
    <w:rsid w:val="000648DD"/>
    <w:rsid w:val="000C3564"/>
    <w:rsid w:val="000D1FD9"/>
    <w:rsid w:val="000E3BFA"/>
    <w:rsid w:val="001C2B26"/>
    <w:rsid w:val="002E3AA8"/>
    <w:rsid w:val="00307F2A"/>
    <w:rsid w:val="0036723D"/>
    <w:rsid w:val="003D771F"/>
    <w:rsid w:val="00454708"/>
    <w:rsid w:val="004E5D69"/>
    <w:rsid w:val="00520DB2"/>
    <w:rsid w:val="00611CEC"/>
    <w:rsid w:val="00627840"/>
    <w:rsid w:val="006F3094"/>
    <w:rsid w:val="00721430"/>
    <w:rsid w:val="00887A00"/>
    <w:rsid w:val="008E3C0C"/>
    <w:rsid w:val="00953251"/>
    <w:rsid w:val="009E3A5C"/>
    <w:rsid w:val="00A6215E"/>
    <w:rsid w:val="00B14239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  <w:rsid w:val="00DD6052"/>
    <w:rsid w:val="00E9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A5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E3AA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741</Words>
  <Characters>4225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2013-04-05T14:31:00Z</dcterms:created>
  <dcterms:modified xsi:type="dcterms:W3CDTF">2013-04-11T11:40:00Z</dcterms:modified>
</cp:coreProperties>
</file>