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A71F61" w:rsidRPr="005942D4">
        <w:tc>
          <w:tcPr>
            <w:tcW w:w="4001" w:type="dxa"/>
            <w:gridSpan w:val="2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A71F61" w:rsidRPr="005942D4">
        <w:tc>
          <w:tcPr>
            <w:tcW w:w="4140" w:type="dxa"/>
            <w:gridSpan w:val="3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A71F61" w:rsidRPr="005942D4" w:rsidRDefault="00A71F61" w:rsidP="00B26477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A71F61" w:rsidRPr="005942D4">
        <w:tc>
          <w:tcPr>
            <w:tcW w:w="1971" w:type="dxa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В.А.</w:t>
            </w:r>
            <w:r>
              <w:rPr>
                <w:lang w:val="en-US"/>
              </w:rPr>
              <w:t xml:space="preserve"> </w:t>
            </w:r>
            <w:r w:rsidRPr="005942D4">
              <w:t xml:space="preserve">Шумкин </w:t>
            </w:r>
          </w:p>
        </w:tc>
      </w:tr>
      <w:tr w:rsidR="00A71F61" w:rsidRPr="005942D4">
        <w:tc>
          <w:tcPr>
            <w:tcW w:w="1971" w:type="dxa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A71F61" w:rsidRPr="005942D4">
        <w:tc>
          <w:tcPr>
            <w:tcW w:w="1971" w:type="dxa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A71F61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A71F61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A71F61" w:rsidRPr="005942D4">
        <w:trPr>
          <w:gridAfter w:val="3"/>
          <w:wAfter w:w="5847" w:type="dxa"/>
        </w:trPr>
        <w:tc>
          <w:tcPr>
            <w:tcW w:w="1971" w:type="dxa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</w:t>
            </w:r>
            <w:r>
              <w:rPr>
                <w:lang w:val="en-US"/>
              </w:rPr>
              <w:t xml:space="preserve"> </w:t>
            </w:r>
            <w:r w:rsidRPr="005942D4">
              <w:t>Хапёрский</w:t>
            </w:r>
          </w:p>
        </w:tc>
      </w:tr>
      <w:tr w:rsidR="00A71F61" w:rsidRPr="005942D4">
        <w:trPr>
          <w:gridAfter w:val="3"/>
          <w:wAfter w:w="5847" w:type="dxa"/>
        </w:trPr>
        <w:tc>
          <w:tcPr>
            <w:tcW w:w="1971" w:type="dxa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A71F61" w:rsidRPr="005942D4">
        <w:trPr>
          <w:gridAfter w:val="4"/>
          <w:wAfter w:w="5986" w:type="dxa"/>
        </w:trPr>
        <w:tc>
          <w:tcPr>
            <w:tcW w:w="1971" w:type="dxa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A71F61" w:rsidRPr="005942D4" w:rsidRDefault="00A71F61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A71F61" w:rsidRPr="00FC009D" w:rsidRDefault="00A71F61">
      <w:pPr>
        <w:jc w:val="center"/>
        <w:rPr>
          <w:sz w:val="28"/>
          <w:szCs w:val="28"/>
        </w:rPr>
      </w:pPr>
    </w:p>
    <w:p w:rsidR="00A71F61" w:rsidRPr="00FC009D" w:rsidRDefault="00A71F61">
      <w:pPr>
        <w:pStyle w:val="110"/>
        <w:keepNext w:val="0"/>
        <w:rPr>
          <w:sz w:val="28"/>
          <w:szCs w:val="28"/>
        </w:rPr>
      </w:pPr>
    </w:p>
    <w:p w:rsidR="00A71F61" w:rsidRPr="00FC009D" w:rsidRDefault="00A71F61">
      <w:pPr>
        <w:jc w:val="center"/>
        <w:rPr>
          <w:sz w:val="28"/>
          <w:szCs w:val="28"/>
        </w:rPr>
      </w:pPr>
    </w:p>
    <w:p w:rsidR="00A71F61" w:rsidRPr="00FC009D" w:rsidRDefault="00A71F61">
      <w:pPr>
        <w:jc w:val="center"/>
        <w:rPr>
          <w:sz w:val="28"/>
          <w:szCs w:val="28"/>
        </w:rPr>
      </w:pPr>
    </w:p>
    <w:p w:rsidR="00A71F61" w:rsidRPr="00FC009D" w:rsidRDefault="00A71F61">
      <w:pPr>
        <w:jc w:val="center"/>
        <w:rPr>
          <w:sz w:val="28"/>
          <w:szCs w:val="28"/>
        </w:rPr>
      </w:pPr>
    </w:p>
    <w:p w:rsidR="00A71F61" w:rsidRPr="00FC009D" w:rsidRDefault="00A71F61">
      <w:pPr>
        <w:jc w:val="center"/>
        <w:rPr>
          <w:sz w:val="28"/>
          <w:szCs w:val="28"/>
        </w:rPr>
      </w:pPr>
    </w:p>
    <w:p w:rsidR="00A71F61" w:rsidRDefault="00A71F61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1798686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A71F61" w:rsidRDefault="00A71F61" w:rsidP="00CA2886">
      <w:pPr>
        <w:jc w:val="center"/>
        <w:rPr>
          <w:sz w:val="28"/>
          <w:szCs w:val="28"/>
        </w:rPr>
      </w:pPr>
      <w:r w:rsidRPr="00F35293"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открытого одноэтапного </w:t>
      </w:r>
      <w:r w:rsidRPr="00F35293">
        <w:rPr>
          <w:sz w:val="28"/>
          <w:szCs w:val="28"/>
        </w:rPr>
        <w:t>запроса предложений в электронной форме</w:t>
      </w:r>
      <w:r>
        <w:rPr>
          <w:sz w:val="28"/>
          <w:szCs w:val="28"/>
        </w:rPr>
        <w:t xml:space="preserve"> без квалификационного отбора </w:t>
      </w:r>
      <w:r w:rsidRPr="00BA276C">
        <w:rPr>
          <w:sz w:val="28"/>
          <w:szCs w:val="28"/>
        </w:rPr>
        <w:t>на право заключения договора на поставку</w:t>
      </w:r>
      <w:r>
        <w:rPr>
          <w:sz w:val="28"/>
          <w:szCs w:val="28"/>
        </w:rPr>
        <w:t xml:space="preserve"> </w:t>
      </w:r>
    </w:p>
    <w:p w:rsidR="00A71F61" w:rsidRPr="00FC009D" w:rsidRDefault="00A71F61" w:rsidP="00CA2886">
      <w:pPr>
        <w:jc w:val="center"/>
        <w:rPr>
          <w:sz w:val="28"/>
          <w:szCs w:val="28"/>
        </w:rPr>
      </w:pPr>
      <w:r w:rsidRPr="00DA1AF0">
        <w:rPr>
          <w:spacing w:val="-6"/>
          <w:sz w:val="28"/>
          <w:szCs w:val="28"/>
        </w:rPr>
        <w:t>блоков передачи информации</w:t>
      </w:r>
    </w:p>
    <w:p w:rsidR="00A71F61" w:rsidRPr="00F12D33" w:rsidRDefault="00A71F61" w:rsidP="00F12D33">
      <w:pPr>
        <w:jc w:val="center"/>
        <w:rPr>
          <w:sz w:val="28"/>
          <w:szCs w:val="28"/>
        </w:rPr>
      </w:pPr>
      <w:r w:rsidRPr="00F12D33">
        <w:rPr>
          <w:sz w:val="28"/>
          <w:szCs w:val="28"/>
        </w:rPr>
        <w:t>(в 2-х томах)</w:t>
      </w:r>
    </w:p>
    <w:p w:rsidR="00A71F61" w:rsidRPr="00F12D33" w:rsidRDefault="00A71F61" w:rsidP="00F12D33">
      <w:pPr>
        <w:jc w:val="center"/>
        <w:rPr>
          <w:sz w:val="28"/>
          <w:szCs w:val="28"/>
        </w:rPr>
      </w:pPr>
    </w:p>
    <w:p w:rsidR="00A71F61" w:rsidRPr="00F12D33" w:rsidRDefault="00A71F61" w:rsidP="00F12D3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  </w:t>
      </w:r>
      <w:r w:rsidRPr="00D4139F">
        <w:rPr>
          <w:sz w:val="28"/>
          <w:szCs w:val="28"/>
        </w:rPr>
        <w:t>17</w:t>
      </w:r>
      <w:r w:rsidRPr="00F12D33">
        <w:rPr>
          <w:sz w:val="28"/>
          <w:szCs w:val="28"/>
        </w:rPr>
        <w:t>.</w:t>
      </w:r>
      <w:r w:rsidRPr="005A01A4">
        <w:rPr>
          <w:sz w:val="28"/>
          <w:szCs w:val="28"/>
        </w:rPr>
        <w:t>06</w:t>
      </w:r>
      <w:r w:rsidRPr="00F12D33">
        <w:rPr>
          <w:sz w:val="28"/>
          <w:szCs w:val="28"/>
        </w:rPr>
        <w:t>.20</w:t>
      </w:r>
      <w:r>
        <w:rPr>
          <w:sz w:val="28"/>
          <w:szCs w:val="28"/>
        </w:rPr>
        <w:t>15 года     № 770-15/ОЗ-</w:t>
      </w:r>
      <w:r w:rsidRPr="005A01A4">
        <w:rPr>
          <w:sz w:val="28"/>
          <w:szCs w:val="28"/>
        </w:rPr>
        <w:t>80</w:t>
      </w:r>
      <w:r w:rsidRPr="00F12D33">
        <w:rPr>
          <w:sz w:val="28"/>
          <w:szCs w:val="28"/>
        </w:rPr>
        <w:t>-ЗП-Э</w:t>
      </w:r>
    </w:p>
    <w:p w:rsidR="00A71F61" w:rsidRPr="00FC009D" w:rsidRDefault="00A71F61" w:rsidP="00CA2886">
      <w:pPr>
        <w:jc w:val="center"/>
        <w:rPr>
          <w:sz w:val="28"/>
          <w:szCs w:val="28"/>
        </w:rPr>
      </w:pPr>
    </w:p>
    <w:p w:rsidR="00A71F61" w:rsidRPr="00FC009D" w:rsidRDefault="00A71F61" w:rsidP="00CA2886">
      <w:pPr>
        <w:jc w:val="center"/>
        <w:rPr>
          <w:sz w:val="28"/>
          <w:szCs w:val="28"/>
        </w:rPr>
      </w:pPr>
    </w:p>
    <w:p w:rsidR="00A71F61" w:rsidRPr="00FC009D" w:rsidRDefault="00A71F61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A71F61" w:rsidRPr="00FC009D" w:rsidRDefault="00A71F61" w:rsidP="00CA2886">
      <w:pPr>
        <w:jc w:val="center"/>
        <w:rPr>
          <w:sz w:val="28"/>
          <w:szCs w:val="28"/>
        </w:rPr>
      </w:pPr>
    </w:p>
    <w:p w:rsidR="00A71F61" w:rsidRPr="00FC009D" w:rsidRDefault="00A71F61" w:rsidP="00CA2886">
      <w:pPr>
        <w:jc w:val="center"/>
        <w:rPr>
          <w:sz w:val="28"/>
          <w:szCs w:val="28"/>
        </w:rPr>
      </w:pPr>
    </w:p>
    <w:p w:rsidR="00A71F61" w:rsidRPr="00FC009D" w:rsidRDefault="00A71F61" w:rsidP="00CA2886">
      <w:pPr>
        <w:jc w:val="center"/>
        <w:rPr>
          <w:sz w:val="28"/>
          <w:szCs w:val="28"/>
        </w:rPr>
      </w:pPr>
    </w:p>
    <w:p w:rsidR="00A71F61" w:rsidRPr="00FC009D" w:rsidRDefault="00A71F61" w:rsidP="00CA2886">
      <w:pPr>
        <w:jc w:val="center"/>
        <w:rPr>
          <w:sz w:val="28"/>
          <w:szCs w:val="28"/>
        </w:rPr>
      </w:pPr>
    </w:p>
    <w:p w:rsidR="00A71F61" w:rsidRPr="00FC009D" w:rsidRDefault="00A71F61" w:rsidP="00CA2886">
      <w:pPr>
        <w:jc w:val="center"/>
        <w:rPr>
          <w:sz w:val="28"/>
          <w:szCs w:val="28"/>
        </w:rPr>
      </w:pPr>
    </w:p>
    <w:p w:rsidR="00A71F61" w:rsidRPr="00FC009D" w:rsidRDefault="00A71F61" w:rsidP="00CA2886">
      <w:pPr>
        <w:jc w:val="center"/>
        <w:rPr>
          <w:sz w:val="28"/>
          <w:szCs w:val="28"/>
        </w:rPr>
      </w:pPr>
    </w:p>
    <w:p w:rsidR="00A71F61" w:rsidRPr="00FC009D" w:rsidRDefault="00A71F61" w:rsidP="00CA2886">
      <w:pPr>
        <w:jc w:val="center"/>
        <w:rPr>
          <w:sz w:val="28"/>
          <w:szCs w:val="28"/>
        </w:rPr>
      </w:pPr>
    </w:p>
    <w:p w:rsidR="00A71F61" w:rsidRPr="00FC009D" w:rsidRDefault="00A71F61" w:rsidP="00CA2886">
      <w:pPr>
        <w:jc w:val="center"/>
        <w:rPr>
          <w:sz w:val="28"/>
          <w:szCs w:val="28"/>
        </w:rPr>
      </w:pPr>
    </w:p>
    <w:p w:rsidR="00A71F61" w:rsidRPr="00FC009D" w:rsidRDefault="00A71F61" w:rsidP="00CA2886">
      <w:pPr>
        <w:jc w:val="center"/>
      </w:pPr>
    </w:p>
    <w:p w:rsidR="00A71F61" w:rsidRPr="00FC009D" w:rsidRDefault="00A71F61" w:rsidP="00CA2886">
      <w:pPr>
        <w:pStyle w:val="110"/>
        <w:keepNext w:val="0"/>
        <w:rPr>
          <w:b/>
          <w:bCs/>
          <w:sz w:val="28"/>
          <w:szCs w:val="28"/>
        </w:rPr>
      </w:pPr>
      <w:r w:rsidRPr="00FC009D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A71F61" w:rsidRPr="00FC009D" w:rsidRDefault="00A71F61" w:rsidP="00CA2886">
      <w:pPr>
        <w:sectPr w:rsidR="00A71F61" w:rsidRPr="00FC009D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A71F61" w:rsidRPr="00F74A75" w:rsidRDefault="00A71F61" w:rsidP="00C87330">
      <w:pPr>
        <w:pStyle w:val="12"/>
        <w:widowControl/>
        <w:outlineLvl w:val="0"/>
        <w:rPr>
          <w:sz w:val="28"/>
          <w:szCs w:val="28"/>
        </w:rPr>
      </w:pPr>
      <w:bookmarkStart w:id="4" w:name="_Toc398564570"/>
      <w:bookmarkStart w:id="5" w:name="_Toc399408080"/>
      <w:bookmarkStart w:id="6" w:name="_Toc421798687"/>
      <w:r w:rsidRPr="00FC009D">
        <w:rPr>
          <w:b w:val="0"/>
          <w:bCs w:val="0"/>
          <w:sz w:val="28"/>
          <w:szCs w:val="28"/>
        </w:rPr>
        <w:t>СОДЕРЖАНИЕ</w:t>
      </w:r>
      <w:bookmarkEnd w:id="3"/>
      <w:bookmarkEnd w:id="4"/>
      <w:bookmarkEnd w:id="5"/>
      <w:bookmarkEnd w:id="6"/>
    </w:p>
    <w:p w:rsidR="00A71F61" w:rsidRPr="00CF2AAA" w:rsidRDefault="00A71F61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A71F61" w:rsidRDefault="00A71F61">
      <w:pPr>
        <w:pStyle w:val="TOC1"/>
        <w:rPr>
          <w:rFonts w:ascii="Calibri" w:eastAsia="MS Mincho" w:hAnsi="Calibri"/>
          <w:sz w:val="22"/>
          <w:szCs w:val="22"/>
        </w:rPr>
      </w:pPr>
      <w:r w:rsidRPr="003B1D17">
        <w:fldChar w:fldCharType="begin"/>
      </w:r>
      <w:r w:rsidRPr="003B1D17">
        <w:instrText xml:space="preserve"> TOC \o "1-3" \h \z \u </w:instrText>
      </w:r>
      <w:r w:rsidRPr="003B1D17">
        <w:fldChar w:fldCharType="separate"/>
      </w:r>
      <w:hyperlink w:anchor="_Toc421798686" w:history="1">
        <w:r w:rsidRPr="00325238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_Toc421798686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A71F61" w:rsidRDefault="00A71F61">
      <w:pPr>
        <w:pStyle w:val="TOC1"/>
        <w:rPr>
          <w:rFonts w:ascii="Calibri" w:eastAsia="MS Mincho" w:hAnsi="Calibri"/>
          <w:sz w:val="22"/>
          <w:szCs w:val="22"/>
        </w:rPr>
      </w:pPr>
      <w:hyperlink w:anchor="_Toc421798687" w:history="1">
        <w:r w:rsidRPr="00325238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_Toc421798687 \h </w:instrText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71F61" w:rsidRDefault="00A71F61">
      <w:pPr>
        <w:pStyle w:val="TOC1"/>
        <w:rPr>
          <w:rFonts w:ascii="Calibri" w:eastAsia="MS Mincho" w:hAnsi="Calibri"/>
          <w:sz w:val="22"/>
          <w:szCs w:val="22"/>
        </w:rPr>
      </w:pPr>
      <w:hyperlink w:anchor="_Toc421798688" w:history="1">
        <w:r w:rsidRPr="00325238">
          <w:rPr>
            <w:rStyle w:val="Hyperlink"/>
          </w:rPr>
          <w:t>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325238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_Toc421798688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71F61" w:rsidRDefault="00A71F61">
      <w:pPr>
        <w:pStyle w:val="TOC1"/>
        <w:rPr>
          <w:rFonts w:ascii="Calibri" w:eastAsia="MS Mincho" w:hAnsi="Calibri"/>
          <w:sz w:val="22"/>
          <w:szCs w:val="22"/>
        </w:rPr>
      </w:pPr>
      <w:hyperlink w:anchor="_Toc421798689" w:history="1">
        <w:r w:rsidRPr="00325238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_Toc421798689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71F61" w:rsidRDefault="00A71F61">
      <w:pPr>
        <w:pStyle w:val="TOC1"/>
        <w:rPr>
          <w:rFonts w:ascii="Calibri" w:eastAsia="MS Mincho" w:hAnsi="Calibri"/>
          <w:sz w:val="22"/>
          <w:szCs w:val="22"/>
        </w:rPr>
      </w:pPr>
      <w:hyperlink w:anchor="_Toc421798690" w:history="1">
        <w:r w:rsidRPr="00325238">
          <w:rPr>
            <w:rStyle w:val="Hyperlink"/>
          </w:rPr>
          <w:t>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325238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_Toc421798690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71F61" w:rsidRDefault="00A71F61">
      <w:pPr>
        <w:pStyle w:val="TOC1"/>
        <w:rPr>
          <w:rFonts w:ascii="Calibri" w:eastAsia="MS Mincho" w:hAnsi="Calibri"/>
          <w:sz w:val="22"/>
          <w:szCs w:val="22"/>
        </w:rPr>
      </w:pPr>
      <w:hyperlink w:anchor="_Toc421798691" w:history="1">
        <w:r w:rsidRPr="00325238">
          <w:rPr>
            <w:rStyle w:val="Hyperlink"/>
          </w:rPr>
          <w:t>2.1.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325238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_Toc421798691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71F61" w:rsidRDefault="00A71F61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21798692" w:history="1">
        <w:r w:rsidRPr="00325238">
          <w:rPr>
            <w:rStyle w:val="Hyperlink"/>
          </w:rPr>
          <w:t>2.1.1.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325238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_Toc421798692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71F61" w:rsidRDefault="00A71F61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21798693" w:history="1">
        <w:r w:rsidRPr="00325238">
          <w:rPr>
            <w:rStyle w:val="Hyperlink"/>
          </w:rPr>
          <w:t>2.1.2.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325238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_Toc421798693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71F61" w:rsidRDefault="00A71F61">
      <w:pPr>
        <w:pStyle w:val="TOC1"/>
        <w:rPr>
          <w:rFonts w:ascii="Calibri" w:eastAsia="MS Mincho" w:hAnsi="Calibri"/>
          <w:sz w:val="22"/>
          <w:szCs w:val="22"/>
        </w:rPr>
      </w:pPr>
      <w:hyperlink w:anchor="_Toc421798694" w:history="1">
        <w:r w:rsidRPr="00325238">
          <w:rPr>
            <w:rStyle w:val="Hyperlink"/>
          </w:rPr>
          <w:t>2.2.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325238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_Toc421798694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71F61" w:rsidRDefault="00A71F61">
      <w:pPr>
        <w:pStyle w:val="TOC1"/>
        <w:rPr>
          <w:rFonts w:ascii="Calibri" w:eastAsia="MS Mincho" w:hAnsi="Calibri"/>
          <w:sz w:val="22"/>
          <w:szCs w:val="22"/>
        </w:rPr>
      </w:pPr>
      <w:hyperlink w:anchor="_Toc421798695" w:history="1">
        <w:r w:rsidRPr="00325238">
          <w:rPr>
            <w:rStyle w:val="Hyperlink"/>
          </w:rPr>
          <w:t>3.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325238">
          <w:rPr>
            <w:rStyle w:val="Hyperlink"/>
          </w:rPr>
          <w:t>МЕТОДИКА РАСЧЕТА ОБЕСПЕЧЕН</w:t>
        </w:r>
        <w:bookmarkStart w:id="7" w:name="_GoBack"/>
        <w:bookmarkEnd w:id="7"/>
        <w:r w:rsidRPr="00325238">
          <w:rPr>
            <w:rStyle w:val="Hyperlink"/>
          </w:rPr>
          <w:t>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_Toc421798695 \h </w:instrText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A71F61" w:rsidRDefault="00A71F61">
      <w:pPr>
        <w:pStyle w:val="TOC1"/>
        <w:rPr>
          <w:rFonts w:ascii="Calibri" w:eastAsia="MS Mincho" w:hAnsi="Calibri"/>
          <w:sz w:val="22"/>
          <w:szCs w:val="22"/>
        </w:rPr>
      </w:pPr>
      <w:hyperlink w:anchor="_Toc421798696" w:history="1">
        <w:r w:rsidRPr="00325238">
          <w:rPr>
            <w:rStyle w:val="Hyperlink"/>
          </w:rPr>
          <w:t>4.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325238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_Toc421798696 \h </w:instrText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A71F61" w:rsidRDefault="00A71F61">
      <w:pPr>
        <w:pStyle w:val="TOC3"/>
        <w:tabs>
          <w:tab w:val="left" w:pos="1134"/>
          <w:tab w:val="right" w:leader="dot" w:pos="9912"/>
        </w:tabs>
        <w:rPr>
          <w:rFonts w:ascii="Calibri" w:eastAsia="MS Mincho" w:hAnsi="Calibri"/>
          <w:noProof/>
          <w:sz w:val="22"/>
          <w:szCs w:val="22"/>
        </w:rPr>
      </w:pPr>
      <w:hyperlink w:anchor="_Toc421798697" w:history="1">
        <w:r w:rsidRPr="00325238">
          <w:rPr>
            <w:rStyle w:val="Hyperlink"/>
            <w:noProof/>
          </w:rPr>
          <w:t>4.1.</w:t>
        </w:r>
        <w:r>
          <w:rPr>
            <w:rFonts w:ascii="Calibri" w:eastAsia="MS Mincho" w:hAnsi="Calibri"/>
            <w:noProof/>
            <w:sz w:val="22"/>
            <w:szCs w:val="22"/>
          </w:rPr>
          <w:tab/>
        </w:r>
        <w:r w:rsidRPr="00325238">
          <w:rPr>
            <w:rStyle w:val="Hyperlink"/>
            <w:noProof/>
          </w:rPr>
          <w:t>Критерии оценки и их значимость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_Toc421798697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A71F61" w:rsidRDefault="00A71F61">
      <w:pPr>
        <w:pStyle w:val="TOC3"/>
        <w:tabs>
          <w:tab w:val="left" w:pos="1134"/>
          <w:tab w:val="right" w:leader="dot" w:pos="9912"/>
        </w:tabs>
        <w:rPr>
          <w:rFonts w:ascii="Calibri" w:eastAsia="MS Mincho" w:hAnsi="Calibri"/>
          <w:noProof/>
          <w:sz w:val="22"/>
          <w:szCs w:val="22"/>
        </w:rPr>
      </w:pPr>
      <w:hyperlink w:anchor="_Toc421798698" w:history="1">
        <w:r w:rsidRPr="00325238">
          <w:rPr>
            <w:rStyle w:val="Hyperlink"/>
            <w:noProof/>
          </w:rPr>
          <w:t>4.2.</w:t>
        </w:r>
        <w:r>
          <w:rPr>
            <w:rFonts w:ascii="Calibri" w:eastAsia="MS Mincho" w:hAnsi="Calibri"/>
            <w:noProof/>
            <w:sz w:val="22"/>
            <w:szCs w:val="22"/>
          </w:rPr>
          <w:tab/>
        </w:r>
        <w:r w:rsidRPr="00325238">
          <w:rPr>
            <w:rStyle w:val="Hyperlink"/>
            <w:noProof/>
          </w:rPr>
          <w:t>Методика оценки</w:t>
        </w:r>
        <w:r w:rsidRPr="00325238">
          <w:rPr>
            <w:rStyle w:val="Hyperlink"/>
            <w:b/>
            <w:bCs/>
            <w:noProof/>
          </w:rPr>
          <w:t xml:space="preserve"> </w:t>
        </w:r>
        <w:r w:rsidRPr="00325238">
          <w:rPr>
            <w:rStyle w:val="Hyperlink"/>
            <w:noProof/>
          </w:rPr>
          <w:t>заявок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_Toc421798698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A71F61" w:rsidRDefault="00A71F61">
      <w:pPr>
        <w:pStyle w:val="TOC3"/>
        <w:tabs>
          <w:tab w:val="right" w:leader="dot" w:pos="9912"/>
        </w:tabs>
        <w:rPr>
          <w:rFonts w:ascii="Calibri" w:eastAsia="MS Mincho" w:hAnsi="Calibri"/>
          <w:noProof/>
          <w:sz w:val="22"/>
          <w:szCs w:val="22"/>
        </w:rPr>
      </w:pPr>
      <w:hyperlink w:anchor="_Toc421798699" w:history="1">
        <w:r w:rsidRPr="00325238">
          <w:rPr>
            <w:rStyle w:val="Hyperlink"/>
            <w:noProof/>
          </w:rPr>
          <w:t>4.2.1. Оценка по критерию «цена договора, цена единицы продукции»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_Toc421798699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A71F61" w:rsidRDefault="00A71F61">
      <w:pPr>
        <w:pStyle w:val="TOC3"/>
        <w:tabs>
          <w:tab w:val="left" w:pos="1134"/>
          <w:tab w:val="right" w:leader="dot" w:pos="9912"/>
        </w:tabs>
        <w:rPr>
          <w:rFonts w:ascii="Calibri" w:eastAsia="MS Mincho" w:hAnsi="Calibri"/>
          <w:noProof/>
          <w:sz w:val="22"/>
          <w:szCs w:val="22"/>
        </w:rPr>
      </w:pPr>
      <w:hyperlink w:anchor="_Toc421798700" w:history="1">
        <w:r w:rsidRPr="00325238">
          <w:rPr>
            <w:rStyle w:val="Hyperlink"/>
            <w:noProof/>
          </w:rPr>
          <w:t>4.2.2.</w:t>
        </w:r>
        <w:r>
          <w:rPr>
            <w:rFonts w:ascii="Calibri" w:eastAsia="MS Mincho" w:hAnsi="Calibri"/>
            <w:noProof/>
            <w:sz w:val="22"/>
            <w:szCs w:val="22"/>
          </w:rPr>
          <w:tab/>
        </w:r>
        <w:r w:rsidRPr="00325238">
          <w:rPr>
            <w:rStyle w:val="Hyperlink"/>
            <w:noProof/>
          </w:rPr>
          <w:t>Оценка по критерию «квалификация участника»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_Toc421798700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A71F61" w:rsidRDefault="00A71F61">
      <w:pPr>
        <w:pStyle w:val="TOC3"/>
        <w:tabs>
          <w:tab w:val="left" w:pos="1134"/>
          <w:tab w:val="right" w:leader="dot" w:pos="9912"/>
        </w:tabs>
        <w:rPr>
          <w:rFonts w:ascii="Calibri" w:eastAsia="MS Mincho" w:hAnsi="Calibri"/>
          <w:noProof/>
          <w:sz w:val="22"/>
          <w:szCs w:val="22"/>
        </w:rPr>
      </w:pPr>
      <w:hyperlink w:anchor="_Toc421798701" w:history="1">
        <w:r w:rsidRPr="00325238">
          <w:rPr>
            <w:rStyle w:val="Hyperlink"/>
            <w:noProof/>
          </w:rPr>
          <w:t>4.2.2.1</w:t>
        </w:r>
        <w:r>
          <w:rPr>
            <w:rFonts w:ascii="Calibri" w:eastAsia="MS Mincho" w:hAnsi="Calibri"/>
            <w:noProof/>
            <w:sz w:val="22"/>
            <w:szCs w:val="22"/>
          </w:rPr>
          <w:tab/>
        </w:r>
        <w:r w:rsidRPr="00325238">
          <w:rPr>
            <w:rStyle w:val="Hyperlink"/>
            <w:noProof/>
          </w:rPr>
          <w:t>Оценка по подкритерию «опыт участника закупки»: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_Toc421798701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A71F61" w:rsidRDefault="00A71F61">
      <w:pPr>
        <w:pStyle w:val="TOC1"/>
        <w:rPr>
          <w:rFonts w:ascii="Calibri" w:eastAsia="MS Mincho" w:hAnsi="Calibri"/>
          <w:sz w:val="22"/>
          <w:szCs w:val="22"/>
        </w:rPr>
      </w:pPr>
      <w:hyperlink w:anchor="_Toc421798702" w:history="1">
        <w:r w:rsidRPr="00325238">
          <w:rPr>
            <w:rStyle w:val="Hyperlink"/>
          </w:rPr>
          <w:t>5.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325238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_Toc421798702 \h </w:instrText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A71F61" w:rsidRDefault="00A71F61">
      <w:pPr>
        <w:pStyle w:val="TOC1"/>
        <w:rPr>
          <w:rFonts w:ascii="Calibri" w:eastAsia="MS Mincho" w:hAnsi="Calibri"/>
          <w:sz w:val="22"/>
          <w:szCs w:val="22"/>
        </w:rPr>
      </w:pPr>
      <w:hyperlink w:anchor="_Toc421798703" w:history="1">
        <w:r w:rsidRPr="00325238">
          <w:rPr>
            <w:rStyle w:val="Hyperlink"/>
          </w:rPr>
          <w:t>5.1.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325238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_Toc421798703 \h </w:instrText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A71F61" w:rsidRPr="002C5087" w:rsidRDefault="00A71F61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21798704" w:history="1">
        <w:r w:rsidRPr="002C5087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Заявка на участие в закупке (форма 1)</w:t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_Toc421798704 \h </w:instrText>
        </w:r>
        <w:r w:rsidRPr="006E1B02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15</w:t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A71F61" w:rsidRPr="002C5087" w:rsidRDefault="00A71F61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21798705" w:history="1">
        <w:r w:rsidRPr="002C5087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сведения о принадлежности к субъектам малого и среднего предпринимательства (форма 1.1)</w:t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_Toc421798705 \h </w:instrText>
        </w:r>
        <w:r w:rsidRPr="006E1B02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20</w:t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A71F61" w:rsidRPr="002C5087" w:rsidRDefault="00A71F61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21798706" w:history="1">
        <w:r w:rsidRPr="002C5087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сведения о цепочке собственников, включая бенефициаров (в том числе конечных) (форма 1.2)</w:t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_Toc421798706 \h </w:instrText>
        </w:r>
        <w:r w:rsidRPr="006E1B02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22</w:t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A71F61" w:rsidRPr="002C5087" w:rsidRDefault="00A71F61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21798707" w:history="1">
        <w:r w:rsidRPr="002C5087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техническое предложение (форма 2)</w:t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_Toc421798707 \h </w:instrText>
        </w:r>
        <w:r w:rsidRPr="006E1B02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26</w:t>
        </w:r>
        <w:r w:rsidRPr="002C5087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A71F61" w:rsidRDefault="00A71F61">
      <w:pPr>
        <w:pStyle w:val="TOC1"/>
        <w:rPr>
          <w:rFonts w:ascii="Calibri" w:eastAsia="MS Mincho" w:hAnsi="Calibri"/>
          <w:sz w:val="22"/>
          <w:szCs w:val="22"/>
        </w:rPr>
      </w:pPr>
      <w:hyperlink w:anchor="_Toc421798708" w:history="1">
        <w:r w:rsidRPr="00325238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_Toc421798708 \h </w:instrText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A71F61" w:rsidRDefault="00A71F61">
      <w:pPr>
        <w:pStyle w:val="TOC1"/>
        <w:rPr>
          <w:rFonts w:ascii="Calibri" w:eastAsia="MS Mincho" w:hAnsi="Calibri"/>
          <w:sz w:val="22"/>
          <w:szCs w:val="22"/>
        </w:rPr>
      </w:pPr>
      <w:hyperlink w:anchor="_Toc421798709" w:history="1">
        <w:r w:rsidRPr="00325238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_Toc421798709 \h </w:instrText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A71F61" w:rsidRPr="00AA3DA4" w:rsidRDefault="00A71F61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3B1D17">
        <w:fldChar w:fldCharType="end"/>
      </w:r>
    </w:p>
    <w:p w:rsidR="00A71F61" w:rsidRPr="00F74A75" w:rsidRDefault="00A71F61" w:rsidP="005D6E3F">
      <w:pPr>
        <w:rPr>
          <w:sz w:val="28"/>
          <w:szCs w:val="28"/>
        </w:rPr>
      </w:pPr>
    </w:p>
    <w:p w:rsidR="00A71F61" w:rsidRDefault="00A71F61" w:rsidP="00600E86"/>
    <w:p w:rsidR="00A71F61" w:rsidRPr="00FC009D" w:rsidRDefault="00A71F61" w:rsidP="00600E86">
      <w:pPr>
        <w:sectPr w:rsidR="00A71F61" w:rsidRPr="00FC009D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A71F61" w:rsidRPr="00FC009D" w:rsidRDefault="00A71F61" w:rsidP="006E1B02">
      <w:pPr>
        <w:pStyle w:val="Heading1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179868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>
        <w:rPr>
          <w:sz w:val="28"/>
          <w:szCs w:val="28"/>
        </w:rPr>
        <w:t>ЗАКУПКИ</w:t>
      </w:r>
      <w:bookmarkEnd w:id="10"/>
    </w:p>
    <w:p w:rsidR="00A71F61" w:rsidRPr="00347B82" w:rsidRDefault="00A71F61" w:rsidP="00347B82">
      <w:pPr>
        <w:rPr>
          <w:sz w:val="28"/>
          <w:szCs w:val="28"/>
        </w:rPr>
      </w:pPr>
    </w:p>
    <w:p w:rsidR="00A71F61" w:rsidRPr="009F2D97" w:rsidRDefault="00A71F61" w:rsidP="006E1B02">
      <w:pPr>
        <w:pStyle w:val="ListParagraph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 w:rsidRPr="009F2D97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71F61" w:rsidRPr="005C0EFF" w:rsidRDefault="00A71F61" w:rsidP="006E1B02">
      <w:pPr>
        <w:pStyle w:val="ListParagraph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Закупка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 w:rsidRPr="005C0EFF">
        <w:rPr>
          <w:rFonts w:ascii="Times New Roman" w:hAnsi="Times New Roman" w:cs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</w:t>
      </w:r>
      <w:r>
        <w:rPr>
          <w:rFonts w:ascii="Times New Roman" w:hAnsi="Times New Roman" w:cs="Times New Roman"/>
          <w:sz w:val="28"/>
          <w:szCs w:val="28"/>
        </w:rPr>
        <w:t>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29.04.2015 г.  № 1/431-П.</w:t>
      </w:r>
    </w:p>
    <w:p w:rsidR="00A71F61" w:rsidRDefault="00A71F61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9F2D97">
        <w:rPr>
          <w:sz w:val="28"/>
          <w:szCs w:val="28"/>
          <w:lang w:eastAsia="en-US"/>
        </w:rPr>
        <w:t>распространяется</w:t>
      </w:r>
      <w:r>
        <w:rPr>
          <w:sz w:val="28"/>
          <w:szCs w:val="28"/>
          <w:lang w:eastAsia="en-US"/>
        </w:rPr>
        <w:t xml:space="preserve"> 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A71F61" w:rsidRPr="00E43C46" w:rsidRDefault="00A71F61" w:rsidP="006E1B02">
      <w:pPr>
        <w:pStyle w:val="ListParagraph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E43C46">
        <w:rPr>
          <w:rFonts w:ascii="Times New Roman" w:hAnsi="Times New Roman" w:cs="Times New Roman"/>
          <w:sz w:val="28"/>
          <w:szCs w:val="28"/>
        </w:rPr>
        <w:t>Предмет</w:t>
      </w:r>
      <w:r w:rsidRPr="00E43C46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 поставку </w:t>
      </w:r>
      <w:r w:rsidRPr="001A0359">
        <w:rPr>
          <w:rFonts w:ascii="Times New Roman" w:hAnsi="Times New Roman" w:cs="Times New Roman"/>
          <w:spacing w:val="-6"/>
          <w:sz w:val="28"/>
          <w:szCs w:val="28"/>
        </w:rPr>
        <w:t>блоков передачи информации</w:t>
      </w:r>
      <w:r w:rsidRPr="00E43C46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71F61" w:rsidRPr="005C0EFF" w:rsidRDefault="00A71F61" w:rsidP="006E1B02">
      <w:pPr>
        <w:pStyle w:val="ListParagraph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>Заказчик</w:t>
      </w:r>
      <w:r w:rsidRPr="005C0EFF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A71F61" w:rsidRPr="00563F70" w:rsidRDefault="00A71F61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A71F61" w:rsidRPr="00563F70" w:rsidRDefault="00A71F61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A71F61" w:rsidRPr="00563FFA" w:rsidRDefault="00A71F61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A71F61" w:rsidRPr="005C0EFF" w:rsidRDefault="00A71F61" w:rsidP="006477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A71F61" w:rsidRPr="00EC5CDB" w:rsidRDefault="00A71F61" w:rsidP="006E1B02">
      <w:pPr>
        <w:pStyle w:val="ListParagraph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 w:rsidRPr="00647799">
        <w:rPr>
          <w:rFonts w:ascii="Times New Roman" w:hAnsi="Times New Roman" w:cs="Times New Roman"/>
          <w:sz w:val="28"/>
          <w:szCs w:val="28"/>
        </w:rPr>
        <w:t>1 (один)</w:t>
      </w:r>
      <w:r w:rsidRPr="00EC5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1F61" w:rsidRPr="00AC18E5" w:rsidRDefault="00A71F61" w:rsidP="001A0359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5C0EFF">
        <w:rPr>
          <w:sz w:val="28"/>
          <w:szCs w:val="28"/>
        </w:rPr>
        <w:t xml:space="preserve">Предмет договора: </w:t>
      </w:r>
      <w:r>
        <w:rPr>
          <w:spacing w:val="-6"/>
          <w:sz w:val="28"/>
          <w:szCs w:val="28"/>
        </w:rPr>
        <w:t xml:space="preserve">поставка </w:t>
      </w:r>
      <w:r w:rsidRPr="001A0359">
        <w:rPr>
          <w:spacing w:val="-6"/>
          <w:sz w:val="28"/>
          <w:szCs w:val="28"/>
        </w:rPr>
        <w:t>блоков передачи информации</w:t>
      </w:r>
      <w:r>
        <w:rPr>
          <w:sz w:val="28"/>
          <w:szCs w:val="28"/>
        </w:rPr>
        <w:t>.</w:t>
      </w:r>
    </w:p>
    <w:p w:rsidR="00A71F61" w:rsidRDefault="00A71F6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 xml:space="preserve">. </w:t>
      </w:r>
    </w:p>
    <w:p w:rsidR="00A71F61" w:rsidRPr="005C0EFF" w:rsidRDefault="00A71F6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Pr="00241AA3">
        <w:rPr>
          <w:sz w:val="28"/>
          <w:szCs w:val="28"/>
        </w:rPr>
        <w:t xml:space="preserve">не позднее </w:t>
      </w:r>
      <w:r w:rsidRPr="008D7C26">
        <w:rPr>
          <w:sz w:val="28"/>
          <w:szCs w:val="28"/>
        </w:rPr>
        <w:t>20 недель</w:t>
      </w:r>
      <w:r w:rsidRPr="00241AA3">
        <w:rPr>
          <w:sz w:val="28"/>
          <w:szCs w:val="28"/>
        </w:rPr>
        <w:t xml:space="preserve"> с даты подписания договора</w:t>
      </w:r>
      <w:r w:rsidRPr="001B21EB">
        <w:rPr>
          <w:sz w:val="28"/>
          <w:szCs w:val="28"/>
        </w:rPr>
        <w:t>.</w:t>
      </w:r>
    </w:p>
    <w:p w:rsidR="00A71F61" w:rsidRDefault="00A71F6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 14, силами и средствами Поставщика.</w:t>
      </w:r>
    </w:p>
    <w:p w:rsidR="00A71F61" w:rsidRPr="005C0EFF" w:rsidRDefault="00A71F61" w:rsidP="00012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A71F61" w:rsidRPr="00563FFA" w:rsidRDefault="00A71F61" w:rsidP="00647799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A71F61" w:rsidRDefault="00A71F61" w:rsidP="006E1B02">
      <w:pPr>
        <w:pStyle w:val="ListParagraph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Условия оплаты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1F61" w:rsidRDefault="00A71F61" w:rsidP="005C0EFF">
      <w:pPr>
        <w:ind w:right="153" w:firstLine="709"/>
        <w:jc w:val="both"/>
        <w:rPr>
          <w:sz w:val="28"/>
          <w:szCs w:val="28"/>
        </w:rPr>
      </w:pP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>
        <w:rPr>
          <w:sz w:val="28"/>
          <w:szCs w:val="28"/>
        </w:rPr>
        <w:t xml:space="preserve">30 </w:t>
      </w:r>
      <w:r w:rsidRPr="00B34D3D">
        <w:rPr>
          <w:sz w:val="28"/>
          <w:szCs w:val="28"/>
        </w:rPr>
        <w:t>дней с момента фактической приемки</w:t>
      </w:r>
      <w:r>
        <w:rPr>
          <w:sz w:val="28"/>
          <w:szCs w:val="28"/>
        </w:rPr>
        <w:t xml:space="preserve"> </w:t>
      </w:r>
      <w:r w:rsidRPr="00B34D3D">
        <w:rPr>
          <w:sz w:val="28"/>
          <w:szCs w:val="28"/>
        </w:rPr>
        <w:t xml:space="preserve">товара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</w:t>
      </w:r>
      <w:r>
        <w:rPr>
          <w:sz w:val="28"/>
          <w:szCs w:val="28"/>
        </w:rPr>
        <w:t xml:space="preserve">та, сертификаты, счета-фактуры, ТТН </w:t>
      </w:r>
      <w:r w:rsidRPr="00B34D3D">
        <w:rPr>
          <w:sz w:val="28"/>
          <w:szCs w:val="28"/>
        </w:rPr>
        <w:t>и т.д.)</w:t>
      </w:r>
    </w:p>
    <w:p w:rsidR="00A71F61" w:rsidRDefault="00A71F61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2563C3">
        <w:rPr>
          <w:b/>
          <w:bCs/>
          <w:sz w:val="28"/>
          <w:szCs w:val="28"/>
        </w:rPr>
        <w:t>не допускаются</w:t>
      </w:r>
      <w:r>
        <w:t>.</w:t>
      </w:r>
    </w:p>
    <w:p w:rsidR="00A71F61" w:rsidRPr="005C0EFF" w:rsidRDefault="00A71F6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A71F61" w:rsidRPr="005C0EFF" w:rsidRDefault="00A71F61" w:rsidP="006E1B02">
      <w:pPr>
        <w:pStyle w:val="ListParagraph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Pr="003B79E5">
        <w:rPr>
          <w:rFonts w:ascii="Times New Roman" w:hAnsi="Times New Roman" w:cs="Times New Roman"/>
          <w:sz w:val="28"/>
          <w:szCs w:val="28"/>
        </w:rPr>
        <w:t>8 969 000 (Восемь миллионов девятьсот шестьдесят девять тысяч)</w:t>
      </w:r>
      <w:r>
        <w:rPr>
          <w:rFonts w:ascii="Times New Roman" w:hAnsi="Times New Roman" w:cs="Times New Roman"/>
          <w:sz w:val="28"/>
          <w:szCs w:val="28"/>
        </w:rPr>
        <w:t xml:space="preserve">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</w:t>
      </w:r>
      <w:r>
        <w:rPr>
          <w:rFonts w:ascii="Times New Roman" w:hAnsi="Times New Roman" w:cs="Times New Roman"/>
          <w:sz w:val="28"/>
          <w:szCs w:val="28"/>
        </w:rPr>
        <w:t xml:space="preserve"> упаковку, </w:t>
      </w:r>
      <w:r w:rsidRPr="00D61A6F">
        <w:rPr>
          <w:rFonts w:ascii="Times New Roman" w:hAnsi="Times New Roman" w:cs="Times New Roman"/>
          <w:sz w:val="28"/>
          <w:szCs w:val="28"/>
        </w:rPr>
        <w:t>расходы Поставщика на доставку товара до склада Заказчика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C25E6">
        <w:rPr>
          <w:rFonts w:ascii="Times New Roman" w:hAnsi="Times New Roman" w:cs="Times New Roman"/>
          <w:sz w:val="28"/>
          <w:szCs w:val="28"/>
        </w:rPr>
        <w:t xml:space="preserve"> страхование, полный комплект документации, налоги и другие обязательные платежи.</w:t>
      </w:r>
    </w:p>
    <w:p w:rsidR="00A71F61" w:rsidRPr="00594882" w:rsidRDefault="00A71F61" w:rsidP="006E1B02">
      <w:pPr>
        <w:pStyle w:val="ListParagraph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882">
        <w:rPr>
          <w:rFonts w:ascii="Times New Roman" w:hAnsi="Times New Roman" w:cs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 w:cs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 w:cs="Times New Roman"/>
          <w:sz w:val="28"/>
          <w:szCs w:val="28"/>
        </w:rPr>
        <w:t>русский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1F61" w:rsidRPr="005A6592" w:rsidRDefault="00A71F61" w:rsidP="006E1B02">
      <w:pPr>
        <w:pStyle w:val="ListParagraph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5A6592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A71F61" w:rsidRDefault="00A71F61" w:rsidP="006E1B02">
      <w:pPr>
        <w:pStyle w:val="ListParagraph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sz w:val="28"/>
          <w:szCs w:val="28"/>
        </w:rPr>
        <w:t xml:space="preserve">закупке: </w:t>
      </w:r>
      <w:r w:rsidRPr="005A6592">
        <w:rPr>
          <w:rFonts w:ascii="Times New Roman" w:hAnsi="Times New Roman" w:cs="Times New Roman"/>
          <w:b/>
          <w:bCs/>
          <w:sz w:val="28"/>
          <w:szCs w:val="28"/>
        </w:rPr>
        <w:t>не требуется.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1F61" w:rsidRPr="005C0EFF" w:rsidRDefault="00A71F61" w:rsidP="006E1B02">
      <w:pPr>
        <w:pStyle w:val="ListParagraph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 w:cs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 w:cs="Times New Roman"/>
          <w:sz w:val="28"/>
          <w:szCs w:val="28"/>
        </w:rPr>
        <w:t>закупку</w:t>
      </w:r>
      <w:r w:rsidRPr="005C0EFF">
        <w:rPr>
          <w:rFonts w:ascii="Times New Roman" w:hAnsi="Times New Roman" w:cs="Times New Roman"/>
          <w:sz w:val="28"/>
          <w:szCs w:val="28"/>
        </w:rPr>
        <w:t>:</w:t>
      </w:r>
    </w:p>
    <w:p w:rsidR="00A71F61" w:rsidRPr="005C0EFF" w:rsidRDefault="00A71F6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F33258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1" w:history="1">
        <w:r w:rsidRPr="00F33258">
          <w:rPr>
            <w:rStyle w:val="Hyperlink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A71F61" w:rsidRPr="005C0EFF" w:rsidRDefault="00A71F6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A71F61" w:rsidRPr="005C0EFF" w:rsidRDefault="00A71F61" w:rsidP="005D710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A71F61" w:rsidRDefault="00A71F61" w:rsidP="006E1B02">
      <w:pPr>
        <w:pStyle w:val="ListParagraph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13D60">
        <w:rPr>
          <w:rFonts w:ascii="Times New Roman" w:hAnsi="Times New Roman" w:cs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B13D60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71F61" w:rsidRDefault="00A71F61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A71F61" w:rsidRPr="005C0EFF" w:rsidRDefault="00A71F6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EA220E">
        <w:rPr>
          <w:color w:val="0000FF"/>
          <w:sz w:val="28"/>
          <w:szCs w:val="28"/>
        </w:rPr>
        <w:t>/223</w:t>
      </w:r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A71F61" w:rsidRPr="005C0EFF" w:rsidRDefault="00A71F61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A71F61" w:rsidRPr="005C0EFF" w:rsidRDefault="00A71F61" w:rsidP="006E1B02">
      <w:pPr>
        <w:pStyle w:val="ListParagraph"/>
        <w:numPr>
          <w:ilvl w:val="0"/>
          <w:numId w:val="20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A71F61" w:rsidRPr="005C0EFF" w:rsidRDefault="00A71F61" w:rsidP="006E1B02">
      <w:pPr>
        <w:pStyle w:val="ListParagraph"/>
        <w:numPr>
          <w:ilvl w:val="0"/>
          <w:numId w:val="20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ЭТП </w:t>
      </w:r>
      <w:r w:rsidRPr="00F33258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F33258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</w:p>
    <w:p w:rsidR="00A71F61" w:rsidRDefault="00A71F61" w:rsidP="006E1B02">
      <w:pPr>
        <w:pStyle w:val="ListParagraph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4A0E">
        <w:rPr>
          <w:rFonts w:ascii="Times New Roman" w:hAnsi="Times New Roman" w:cs="Times New Roman"/>
          <w:sz w:val="28"/>
          <w:szCs w:val="28"/>
        </w:rPr>
        <w:t>Возможность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E6099">
        <w:rPr>
          <w:rFonts w:ascii="Times New Roman" w:hAnsi="Times New Roman" w:cs="Times New Roman"/>
          <w:b/>
          <w:bCs/>
          <w:sz w:val="28"/>
          <w:szCs w:val="28"/>
        </w:rPr>
        <w:t>не допускается.</w:t>
      </w:r>
    </w:p>
    <w:p w:rsidR="00A71F61" w:rsidRDefault="00A71F61" w:rsidP="006E1B02">
      <w:pPr>
        <w:pStyle w:val="ListParagraph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Возможность</w:t>
      </w:r>
      <w:r w:rsidRPr="00175F4B">
        <w:rPr>
          <w:rFonts w:ascii="Times New Roman" w:hAnsi="Times New Roman" w:cs="Times New Roman"/>
          <w:spacing w:val="-6"/>
          <w:sz w:val="28"/>
          <w:szCs w:val="28"/>
        </w:rPr>
        <w:t xml:space="preserve"> проведения процедуры переторжки: </w:t>
      </w:r>
      <w:r w:rsidRPr="00285455">
        <w:rPr>
          <w:rFonts w:ascii="Times New Roman" w:hAnsi="Times New Roman" w:cs="Times New Roman"/>
          <w:b/>
          <w:bCs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A71F61" w:rsidRDefault="00A71F61" w:rsidP="006E1B02">
      <w:pPr>
        <w:pStyle w:val="ListParagraph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окончания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 w:cs="Times New Roman"/>
          <w:spacing w:val="-6"/>
          <w:sz w:val="28"/>
          <w:szCs w:val="28"/>
        </w:rPr>
        <w:t>29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июня 2015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71F61" w:rsidRPr="005C0EFF" w:rsidRDefault="00A71F61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A71F61" w:rsidRPr="00352887" w:rsidRDefault="00A71F61" w:rsidP="00352887">
      <w:pPr>
        <w:tabs>
          <w:tab w:val="left" w:pos="1134"/>
        </w:tabs>
        <w:ind w:left="709"/>
        <w:jc w:val="both"/>
        <w:rPr>
          <w:sz w:val="28"/>
          <w:szCs w:val="28"/>
        </w:rPr>
      </w:pPr>
      <w:r w:rsidRPr="00352887">
        <w:rPr>
          <w:sz w:val="28"/>
          <w:szCs w:val="28"/>
        </w:rPr>
        <w:t>РФ, Москва, ул. Генерала Белова, д.14</w:t>
      </w:r>
    </w:p>
    <w:p w:rsidR="00A71F61" w:rsidRDefault="00A71F61" w:rsidP="00352887">
      <w:pPr>
        <w:pStyle w:val="Times12"/>
        <w:ind w:firstLine="709"/>
      </w:pPr>
      <w:r w:rsidRPr="00352887">
        <w:rPr>
          <w:spacing w:val="-6"/>
          <w:sz w:val="28"/>
          <w:szCs w:val="28"/>
        </w:rPr>
        <w:t>10-00 (время московское) «</w:t>
      </w:r>
      <w:r>
        <w:rPr>
          <w:spacing w:val="-6"/>
          <w:sz w:val="28"/>
          <w:szCs w:val="28"/>
        </w:rPr>
        <w:t>29</w:t>
      </w:r>
      <w:r w:rsidRPr="0035288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352887">
        <w:rPr>
          <w:spacing w:val="-6"/>
          <w:sz w:val="28"/>
          <w:szCs w:val="28"/>
        </w:rPr>
        <w:t xml:space="preserve"> 2015 год</w:t>
      </w:r>
      <w:r>
        <w:rPr>
          <w:spacing w:val="-6"/>
          <w:sz w:val="28"/>
          <w:szCs w:val="28"/>
        </w:rPr>
        <w:t>а.</w:t>
      </w:r>
      <w:r w:rsidRPr="002C21CC">
        <w:rPr>
          <w:b/>
          <w:bCs/>
          <w:i/>
          <w:iCs/>
        </w:rPr>
        <w:t xml:space="preserve"> </w:t>
      </w:r>
    </w:p>
    <w:p w:rsidR="00A71F61" w:rsidRDefault="00A71F61" w:rsidP="006E1B02">
      <w:pPr>
        <w:pStyle w:val="ListParagraph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 w:cs="Times New Roman"/>
          <w:sz w:val="28"/>
          <w:szCs w:val="28"/>
        </w:rPr>
        <w:t>дата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</w:p>
    <w:p w:rsidR="00A71F61" w:rsidRPr="00463BC2" w:rsidRDefault="00A71F61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352887">
        <w:rPr>
          <w:sz w:val="28"/>
          <w:szCs w:val="28"/>
        </w:rPr>
        <w:t xml:space="preserve">Отборочная стадия рассмотрения заявок на участие в закупке: РФ, </w:t>
      </w:r>
      <w:r>
        <w:rPr>
          <w:sz w:val="28"/>
          <w:szCs w:val="28"/>
        </w:rPr>
        <w:t xml:space="preserve">г. </w:t>
      </w:r>
      <w:r w:rsidRPr="00352887">
        <w:rPr>
          <w:sz w:val="28"/>
          <w:szCs w:val="28"/>
        </w:rPr>
        <w:t>Москва, ул. Генерала Белова, д.14, не позднее «</w:t>
      </w:r>
      <w:r>
        <w:rPr>
          <w:sz w:val="28"/>
          <w:szCs w:val="28"/>
        </w:rPr>
        <w:t>10</w:t>
      </w:r>
      <w:r w:rsidRPr="00352887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352887">
        <w:rPr>
          <w:sz w:val="28"/>
          <w:szCs w:val="28"/>
        </w:rPr>
        <w:t xml:space="preserve"> 2015 г.</w:t>
      </w:r>
    </w:p>
    <w:p w:rsidR="00A71F61" w:rsidRDefault="00A71F61" w:rsidP="00EA220E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35288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РФ, </w:t>
      </w:r>
      <w:r>
        <w:rPr>
          <w:sz w:val="28"/>
          <w:szCs w:val="28"/>
        </w:rPr>
        <w:t xml:space="preserve">г. </w:t>
      </w:r>
      <w:r w:rsidRPr="00352887">
        <w:rPr>
          <w:sz w:val="28"/>
          <w:szCs w:val="28"/>
        </w:rPr>
        <w:t>Москва, ул. Ге</w:t>
      </w:r>
      <w:r>
        <w:rPr>
          <w:sz w:val="28"/>
          <w:szCs w:val="28"/>
        </w:rPr>
        <w:t>нерала Белова, д.14, не позднее</w:t>
      </w:r>
      <w:r w:rsidRPr="00352887">
        <w:rPr>
          <w:sz w:val="28"/>
          <w:szCs w:val="28"/>
        </w:rPr>
        <w:t>«</w:t>
      </w:r>
      <w:r>
        <w:rPr>
          <w:sz w:val="28"/>
          <w:szCs w:val="28"/>
        </w:rPr>
        <w:t>17»июля</w:t>
      </w:r>
      <w:r w:rsidRPr="00352887">
        <w:rPr>
          <w:sz w:val="28"/>
          <w:szCs w:val="28"/>
        </w:rPr>
        <w:t xml:space="preserve"> 2015 г.</w:t>
      </w:r>
    </w:p>
    <w:p w:rsidR="00A71F61" w:rsidRDefault="00A71F61" w:rsidP="006E1B02">
      <w:pPr>
        <w:pStyle w:val="ListParagraph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заключения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>
        <w:rPr>
          <w:rFonts w:ascii="Times New Roman" w:hAnsi="Times New Roman" w:cs="Times New Roman"/>
          <w:sz w:val="28"/>
          <w:szCs w:val="28"/>
        </w:rPr>
        <w:t>не позднее</w:t>
      </w:r>
      <w:r w:rsidRPr="005C0EFF">
        <w:rPr>
          <w:rFonts w:ascii="Times New Roman" w:hAnsi="Times New Roman" w:cs="Times New Roman"/>
          <w:sz w:val="28"/>
          <w:szCs w:val="28"/>
        </w:rPr>
        <w:t> </w:t>
      </w:r>
      <w:r w:rsidRPr="00352887">
        <w:rPr>
          <w:rFonts w:ascii="Times New Roman" w:hAnsi="Times New Roman" w:cs="Times New Roman"/>
          <w:sz w:val="28"/>
          <w:szCs w:val="28"/>
          <w:lang w:eastAsia="ru-RU"/>
        </w:rPr>
        <w:t>20 дней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A4DA1">
        <w:rPr>
          <w:rFonts w:ascii="Times New Roman" w:hAnsi="Times New Roman" w:cs="Times New Roman"/>
          <w:sz w:val="28"/>
          <w:szCs w:val="28"/>
        </w:rPr>
        <w:t>, за исключением следующих случаев: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1F61" w:rsidRDefault="00A71F61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A71F61" w:rsidRDefault="00A71F61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A71F61" w:rsidRDefault="00A71F61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A71F61" w:rsidRDefault="00A71F61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spacing w:val="-6"/>
          <w:sz w:val="28"/>
          <w:szCs w:val="28"/>
          <w:lang w:eastAsia="en-US"/>
        </w:rPr>
        <w:t>5 (пяти)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A71F61" w:rsidRDefault="00A71F61" w:rsidP="00FC72B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A71F61" w:rsidRDefault="00A71F61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>
        <w:rPr>
          <w:spacing w:val="-6"/>
          <w:sz w:val="28"/>
          <w:szCs w:val="28"/>
          <w:lang w:eastAsia="en-US"/>
        </w:rPr>
        <w:t>в течение 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71F61" w:rsidRPr="003651B9" w:rsidRDefault="00A71F61" w:rsidP="006E1B02">
      <w:pPr>
        <w:pStyle w:val="ListParagraph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30CD4">
        <w:rPr>
          <w:rFonts w:ascii="Times New Roman" w:hAnsi="Times New Roman" w:cs="Times New Roman"/>
          <w:b/>
          <w:bCs/>
          <w:spacing w:val="-6"/>
          <w:sz w:val="28"/>
          <w:szCs w:val="28"/>
        </w:rPr>
        <w:t>не требуется.</w:t>
      </w:r>
    </w:p>
    <w:p w:rsidR="00A71F61" w:rsidRDefault="00A71F61" w:rsidP="006E1B02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C30CD4">
        <w:rPr>
          <w:sz w:val="28"/>
          <w:szCs w:val="28"/>
        </w:rPr>
        <w:t>запроса предложений</w:t>
      </w:r>
      <w:r w:rsidRPr="004A7987">
        <w:rPr>
          <w:b/>
          <w:bCs/>
          <w:i/>
          <w:iCs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71F61" w:rsidRDefault="00A71F61" w:rsidP="006E1B02">
      <w:pPr>
        <w:pStyle w:val="ListParagraph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 в указанных ниже случаях, </w:t>
      </w:r>
    </w:p>
    <w:p w:rsidR="00A71F61" w:rsidRDefault="00A71F61" w:rsidP="00A4214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4214D">
        <w:rPr>
          <w:rFonts w:ascii="Times New Roman" w:hAnsi="Times New Roman" w:cs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A4214D">
        <w:rPr>
          <w:rFonts w:ascii="Times New Roman" w:hAnsi="Times New Roman" w:cs="Times New Roman"/>
          <w:sz w:val="28"/>
          <w:szCs w:val="28"/>
        </w:rPr>
        <w:t>,</w:t>
      </w:r>
    </w:p>
    <w:p w:rsidR="00A71F61" w:rsidRPr="00A4214D" w:rsidRDefault="00A71F61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 закупки:</w:t>
      </w:r>
    </w:p>
    <w:p w:rsidR="00A71F61" w:rsidRPr="005C0EFF" w:rsidRDefault="00A71F61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71F61" w:rsidRPr="005C0EFF" w:rsidRDefault="00A71F61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71F61" w:rsidRPr="005C0EFF" w:rsidRDefault="00A71F61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71F61" w:rsidRDefault="00A71F61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A71F61" w:rsidRDefault="00A71F61" w:rsidP="006E1B02">
      <w:pPr>
        <w:pStyle w:val="ListParagraph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1F61" w:rsidRDefault="00A71F61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A71F61" w:rsidRDefault="00A71F61" w:rsidP="00A86465">
      <w:pPr>
        <w:snapToGrid w:val="0"/>
        <w:jc w:val="both"/>
      </w:pPr>
      <w:r w:rsidRPr="00F23189">
        <w:rPr>
          <w:b/>
          <w:bCs/>
          <w:sz w:val="28"/>
          <w:szCs w:val="28"/>
        </w:rPr>
        <w:t>По факту нарушения процедуры закупки можно обращаться</w:t>
      </w:r>
      <w:r w:rsidRPr="00F23189">
        <w:rPr>
          <w:sz w:val="28"/>
          <w:szCs w:val="28"/>
        </w:rPr>
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</w:r>
      <w:hyperlink r:id="rId16" w:history="1">
        <w:r w:rsidRPr="00F23189">
          <w:rPr>
            <w:color w:val="0000FF"/>
            <w:sz w:val="28"/>
            <w:szCs w:val="28"/>
            <w:u w:val="single"/>
          </w:rPr>
          <w:t>bodrenko@eleron.org</w:t>
        </w:r>
      </w:hyperlink>
      <w:r w:rsidRPr="00F23189">
        <w:rPr>
          <w:sz w:val="28"/>
          <w:szCs w:val="28"/>
        </w:rPr>
        <w:t>, тел. (499)725-00-17.</w:t>
      </w:r>
    </w:p>
    <w:p w:rsidR="00A71F61" w:rsidRDefault="00A71F61" w:rsidP="00CD6C43">
      <w:pPr>
        <w:pStyle w:val="NormalWeb"/>
        <w:spacing w:before="0" w:beforeAutospacing="0" w:after="0" w:afterAutospacing="0"/>
        <w:ind w:right="153"/>
        <w:jc w:val="both"/>
        <w:sectPr w:rsidR="00A71F61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A71F61" w:rsidRPr="00FC009D" w:rsidRDefault="00A71F61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2" w:name="_Toc398564571"/>
      <w:bookmarkStart w:id="13" w:name="_Toc399408081"/>
      <w:bookmarkStart w:id="14" w:name="_Toc421798689"/>
      <w:r w:rsidRPr="00FC009D">
        <w:rPr>
          <w:b/>
          <w:bCs/>
          <w:sz w:val="28"/>
          <w:szCs w:val="28"/>
        </w:rPr>
        <w:t>ЧАСТЬ 1</w:t>
      </w:r>
      <w:bookmarkEnd w:id="12"/>
      <w:bookmarkEnd w:id="13"/>
      <w:bookmarkEnd w:id="14"/>
    </w:p>
    <w:p w:rsidR="00A71F61" w:rsidRDefault="00A71F61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A71F61" w:rsidRDefault="00A71F61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A71F61" w:rsidRDefault="00A71F61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A71F61" w:rsidRPr="003841A6" w:rsidRDefault="00A71F61" w:rsidP="006E1B02">
      <w:pPr>
        <w:pStyle w:val="Heading1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1798690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5"/>
      <w:bookmarkEnd w:id="16"/>
      <w:bookmarkEnd w:id="17"/>
    </w:p>
    <w:p w:rsidR="00A71F61" w:rsidRPr="003841A6" w:rsidRDefault="00A71F61" w:rsidP="006E1B02">
      <w:pPr>
        <w:pStyle w:val="Heading1"/>
        <w:numPr>
          <w:ilvl w:val="1"/>
          <w:numId w:val="2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179869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8"/>
      <w:bookmarkEnd w:id="39"/>
      <w:bookmarkEnd w:id="40"/>
    </w:p>
    <w:p w:rsidR="00A71F61" w:rsidRPr="00703F4C" w:rsidRDefault="00A71F61" w:rsidP="006E1B02">
      <w:pPr>
        <w:pStyle w:val="Heading1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1798692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851"/>
        <w:gridCol w:w="6377"/>
        <w:gridCol w:w="8218"/>
      </w:tblGrid>
      <w:tr w:rsidR="00A71F61" w:rsidRPr="00BC01FF">
        <w:trPr>
          <w:trHeight w:val="440"/>
          <w:tblHeader/>
        </w:trPr>
        <w:tc>
          <w:tcPr>
            <w:tcW w:w="851" w:type="dxa"/>
            <w:gridSpan w:val="2"/>
            <w:tcBorders>
              <w:left w:val="single" w:sz="4" w:space="0" w:color="808080"/>
            </w:tcBorders>
            <w:vAlign w:val="center"/>
          </w:tcPr>
          <w:p w:rsidR="00A71F61" w:rsidRPr="00BC01FF" w:rsidRDefault="00A71F61" w:rsidP="00BC01FF">
            <w:pPr>
              <w:jc w:val="center"/>
            </w:pPr>
            <w:r w:rsidRPr="00BC01FF">
              <w:t>№ п/п</w:t>
            </w:r>
          </w:p>
        </w:tc>
        <w:tc>
          <w:tcPr>
            <w:tcW w:w="6379" w:type="dxa"/>
            <w:tcBorders>
              <w:right w:val="single" w:sz="4" w:space="0" w:color="808080"/>
            </w:tcBorders>
            <w:vAlign w:val="center"/>
          </w:tcPr>
          <w:p w:rsidR="00A71F61" w:rsidRPr="00BC01FF" w:rsidRDefault="00A71F61" w:rsidP="00BC01FF">
            <w:pPr>
              <w:ind w:right="153"/>
              <w:jc w:val="center"/>
            </w:pPr>
            <w:r w:rsidRPr="00BC01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A71F61" w:rsidRPr="00BC01FF" w:rsidRDefault="00A71F61" w:rsidP="00BC01FF">
            <w:pPr>
              <w:ind w:right="153"/>
              <w:jc w:val="center"/>
            </w:pPr>
            <w:r w:rsidRPr="00BC01FF">
              <w:t>Документы, подтверждающие соответствие установленным требованиям</w:t>
            </w:r>
          </w:p>
        </w:tc>
      </w:tr>
      <w:tr w:rsidR="00A71F61" w:rsidRPr="00BC01FF">
        <w:trPr>
          <w:trHeight w:val="367"/>
        </w:trPr>
        <w:tc>
          <w:tcPr>
            <w:tcW w:w="851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A71F61" w:rsidRPr="00BC01FF" w:rsidRDefault="00A71F61" w:rsidP="006E1B02">
            <w:pPr>
              <w:numPr>
                <w:ilvl w:val="0"/>
                <w:numId w:val="31"/>
              </w:numPr>
              <w:tabs>
                <w:tab w:val="num" w:pos="426"/>
                <w:tab w:val="num" w:pos="851"/>
              </w:tabs>
              <w:spacing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A71F61" w:rsidRPr="00BC01FF" w:rsidRDefault="00A71F61" w:rsidP="00801839">
            <w:pPr>
              <w:ind w:right="153"/>
              <w:jc w:val="both"/>
            </w:pPr>
            <w:r w:rsidRPr="00BC01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1F61" w:rsidRPr="00BC01FF">
        <w:trPr>
          <w:trHeight w:val="1514"/>
        </w:trPr>
        <w:tc>
          <w:tcPr>
            <w:tcW w:w="851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A71F61" w:rsidRPr="00BC01FF" w:rsidRDefault="00A71F61" w:rsidP="00683DEB">
            <w:pPr>
              <w:numPr>
                <w:ilvl w:val="0"/>
                <w:numId w:val="33"/>
              </w:numPr>
              <w:tabs>
                <w:tab w:val="left" w:pos="426"/>
              </w:tabs>
              <w:spacing w:line="360" w:lineRule="auto"/>
              <w:jc w:val="both"/>
            </w:pPr>
            <w:bookmarkStart w:id="42" w:name="_Ref405790941"/>
          </w:p>
        </w:tc>
        <w:bookmarkEnd w:id="42"/>
        <w:tc>
          <w:tcPr>
            <w:tcW w:w="637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A71F61" w:rsidRPr="00BC01FF" w:rsidRDefault="00A71F61" w:rsidP="00801839">
            <w:pPr>
              <w:ind w:right="153" w:firstLine="495"/>
              <w:jc w:val="both"/>
            </w:pPr>
            <w:r w:rsidRPr="00BC01F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1F61" w:rsidRPr="00BC01FF" w:rsidRDefault="00A71F61" w:rsidP="00801839">
            <w:pPr>
              <w:ind w:right="153" w:firstLine="495"/>
              <w:jc w:val="both"/>
            </w:pPr>
            <w:r w:rsidRPr="00BC01F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A71F61" w:rsidRPr="00BC01FF" w:rsidRDefault="00A71F61" w:rsidP="00683DEB">
            <w:pPr>
              <w:numPr>
                <w:ilvl w:val="0"/>
                <w:numId w:val="32"/>
              </w:numPr>
              <w:tabs>
                <w:tab w:val="left" w:pos="300"/>
              </w:tabs>
              <w:ind w:right="153"/>
              <w:jc w:val="both"/>
            </w:pPr>
            <w:bookmarkStart w:id="43" w:name="_Ref405791406"/>
            <w:r w:rsidRPr="00BC01FF">
              <w:t>копии документов о государственной регистрации из следующих:</w:t>
            </w:r>
            <w:bookmarkEnd w:id="43"/>
          </w:p>
          <w:p w:rsidR="00A71F61" w:rsidRPr="00BC01FF" w:rsidRDefault="00A71F61" w:rsidP="00683DEB">
            <w:pPr>
              <w:numPr>
                <w:ilvl w:val="0"/>
                <w:numId w:val="29"/>
              </w:numPr>
              <w:tabs>
                <w:tab w:val="left" w:pos="300"/>
              </w:tabs>
              <w:ind w:right="153"/>
              <w:jc w:val="both"/>
            </w:pPr>
            <w:r w:rsidRPr="00BC01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1F61" w:rsidRPr="00BC01FF" w:rsidRDefault="00A71F61" w:rsidP="00683DEB">
            <w:pPr>
              <w:numPr>
                <w:ilvl w:val="0"/>
                <w:numId w:val="29"/>
              </w:numPr>
              <w:tabs>
                <w:tab w:val="left" w:pos="300"/>
              </w:tabs>
              <w:ind w:right="153"/>
              <w:jc w:val="both"/>
            </w:pPr>
            <w:r w:rsidRPr="00BC01FF">
              <w:t>для индивидуальных предпринимателей</w:t>
            </w:r>
            <w:r w:rsidRPr="00BC01FF" w:rsidDel="007B2165">
              <w:t xml:space="preserve"> </w:t>
            </w:r>
            <w:r w:rsidRPr="00BC01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1F61" w:rsidRPr="00BC01FF" w:rsidRDefault="00A71F61" w:rsidP="00683DEB">
            <w:pPr>
              <w:numPr>
                <w:ilvl w:val="0"/>
                <w:numId w:val="29"/>
              </w:numPr>
              <w:tabs>
                <w:tab w:val="left" w:pos="300"/>
              </w:tabs>
              <w:ind w:right="153"/>
              <w:jc w:val="both"/>
            </w:pPr>
            <w:r w:rsidRPr="00BC01FF">
              <w:t>для иных физических лиц – копии документов, удостоверяющих личность;</w:t>
            </w:r>
          </w:p>
          <w:p w:rsidR="00A71F61" w:rsidRPr="00BC01FF" w:rsidRDefault="00A71F61" w:rsidP="00683DEB">
            <w:pPr>
              <w:numPr>
                <w:ilvl w:val="0"/>
                <w:numId w:val="29"/>
              </w:numPr>
              <w:tabs>
                <w:tab w:val="left" w:pos="300"/>
              </w:tabs>
              <w:ind w:right="153"/>
              <w:jc w:val="both"/>
            </w:pPr>
            <w:r w:rsidRPr="00BC01FF">
              <w:t>для иностранных лиц:</w:t>
            </w:r>
          </w:p>
          <w:p w:rsidR="00A71F61" w:rsidRPr="00BC01FF" w:rsidRDefault="00A71F61" w:rsidP="00683DEB">
            <w:pPr>
              <w:numPr>
                <w:ilvl w:val="0"/>
                <w:numId w:val="34"/>
              </w:numPr>
              <w:tabs>
                <w:tab w:val="left" w:pos="300"/>
              </w:tabs>
              <w:ind w:right="153"/>
              <w:jc w:val="both"/>
              <w:rPr>
                <w:b/>
                <w:bCs/>
                <w:caps/>
              </w:rPr>
            </w:pPr>
            <w:r w:rsidRPr="00BC01FF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71F61" w:rsidRPr="00BC01FF" w:rsidRDefault="00A71F61" w:rsidP="00683DEB">
            <w:pPr>
              <w:numPr>
                <w:ilvl w:val="0"/>
                <w:numId w:val="34"/>
              </w:numPr>
              <w:tabs>
                <w:tab w:val="left" w:pos="300"/>
              </w:tabs>
              <w:ind w:right="153"/>
              <w:jc w:val="both"/>
            </w:pPr>
            <w:r w:rsidRPr="00BC01FF">
              <w:t>краткая пояснительная записка, содержащая:</w:t>
            </w:r>
          </w:p>
          <w:p w:rsidR="00A71F61" w:rsidRPr="00BC01FF" w:rsidRDefault="00A71F61" w:rsidP="006E1B02">
            <w:pPr>
              <w:numPr>
                <w:ilvl w:val="0"/>
                <w:numId w:val="35"/>
              </w:numPr>
              <w:tabs>
                <w:tab w:val="left" w:pos="300"/>
              </w:tabs>
              <w:ind w:left="1203" w:right="153" w:hanging="425"/>
              <w:jc w:val="both"/>
            </w:pPr>
            <w:r w:rsidRPr="00BC01FF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71F61" w:rsidRPr="00BC01FF" w:rsidRDefault="00A71F61" w:rsidP="006E1B02">
            <w:pPr>
              <w:numPr>
                <w:ilvl w:val="0"/>
                <w:numId w:val="35"/>
              </w:numPr>
              <w:tabs>
                <w:tab w:val="left" w:pos="300"/>
              </w:tabs>
              <w:ind w:left="1203" w:right="153" w:hanging="425"/>
              <w:jc w:val="both"/>
            </w:pPr>
            <w:r w:rsidRPr="00BC01FF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1F61" w:rsidRPr="00BC01FF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A71F61" w:rsidRPr="00BC01FF" w:rsidRDefault="00A71F61" w:rsidP="00683DEB">
            <w:pPr>
              <w:numPr>
                <w:ilvl w:val="2"/>
                <w:numId w:val="31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A71F61" w:rsidRPr="00BC01FF" w:rsidRDefault="00A71F61" w:rsidP="00801839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A71F61" w:rsidRPr="00BC01FF" w:rsidRDefault="00A71F61" w:rsidP="006E1B02">
            <w:pPr>
              <w:numPr>
                <w:ilvl w:val="0"/>
                <w:numId w:val="32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C01FF" w:rsidDel="00BA2715">
              <w:t xml:space="preserve"> </w:t>
            </w:r>
            <w:r w:rsidRPr="00BC01FF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1F61" w:rsidRPr="00BC01FF">
        <w:trPr>
          <w:trHeight w:val="7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A71F61" w:rsidRPr="00BC01FF" w:rsidRDefault="00A71F61" w:rsidP="00683DEB">
            <w:pPr>
              <w:numPr>
                <w:ilvl w:val="2"/>
                <w:numId w:val="31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A71F61" w:rsidRPr="00BC01FF" w:rsidRDefault="00A71F61" w:rsidP="00801839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A71F61" w:rsidRPr="00BC01FF" w:rsidRDefault="00A71F61" w:rsidP="006E1B02">
            <w:pPr>
              <w:numPr>
                <w:ilvl w:val="0"/>
                <w:numId w:val="32"/>
              </w:numPr>
              <w:tabs>
                <w:tab w:val="left" w:pos="300"/>
              </w:tabs>
              <w:ind w:left="1202" w:right="153" w:hanging="425"/>
              <w:jc w:val="both"/>
            </w:pPr>
            <w:bookmarkStart w:id="44" w:name="_Ref405791408"/>
            <w:r w:rsidRPr="00BC01FF"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A71F61" w:rsidRPr="00BC01FF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A71F61" w:rsidRPr="00BC01FF" w:rsidRDefault="00A71F61" w:rsidP="00683DEB">
            <w:pPr>
              <w:numPr>
                <w:ilvl w:val="2"/>
                <w:numId w:val="31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A71F61" w:rsidRPr="00BC01FF" w:rsidRDefault="00A71F61" w:rsidP="00801839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A71F61" w:rsidRPr="00BC01FF" w:rsidRDefault="00A71F61" w:rsidP="006E1B02">
            <w:pPr>
              <w:numPr>
                <w:ilvl w:val="0"/>
                <w:numId w:val="32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1F61" w:rsidRPr="00BC01FF">
        <w:trPr>
          <w:gridBefore w:val="1"/>
          <w:trHeight w:val="300"/>
        </w:trPr>
        <w:tc>
          <w:tcPr>
            <w:tcW w:w="85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71F61" w:rsidRPr="00BC01FF" w:rsidRDefault="00A71F61" w:rsidP="00683DEB">
            <w:pPr>
              <w:numPr>
                <w:ilvl w:val="2"/>
                <w:numId w:val="31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A71F61" w:rsidRPr="00BC01FF" w:rsidRDefault="00A71F61" w:rsidP="00801839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A71F61" w:rsidRPr="00BC01FF" w:rsidRDefault="00A71F61" w:rsidP="006E1B02">
            <w:pPr>
              <w:numPr>
                <w:ilvl w:val="0"/>
                <w:numId w:val="32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 xml:space="preserve">заполненное участником закупки по </w:t>
            </w:r>
            <w:hyperlink w:anchor="_ЗАЯВКА_НА_УЧАСТИЕ" w:history="1">
              <w:r w:rsidRPr="00C46C86">
                <w:rPr>
                  <w:rStyle w:val="Hyperlink"/>
                </w:rPr>
                <w:t>форме 1</w:t>
              </w:r>
            </w:hyperlink>
            <w:r w:rsidRPr="00BC01FF"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1F61" w:rsidRPr="00BC01FF" w:rsidRDefault="00A71F61" w:rsidP="006E1B02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1F61" w:rsidRPr="00BC01FF" w:rsidRDefault="00A71F61" w:rsidP="006E1B02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71F61" w:rsidRPr="00BC01FF" w:rsidRDefault="00A71F61" w:rsidP="00801839">
            <w:pPr>
              <w:tabs>
                <w:tab w:val="left" w:pos="353"/>
              </w:tabs>
              <w:ind w:right="153" w:firstLine="353"/>
              <w:jc w:val="both"/>
            </w:pPr>
            <w:r w:rsidRPr="00BC01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1F61" w:rsidRPr="00BC01FF">
        <w:trPr>
          <w:gridBefore w:val="1"/>
          <w:trHeight w:val="699"/>
        </w:trPr>
        <w:tc>
          <w:tcPr>
            <w:tcW w:w="851" w:type="dxa"/>
            <w:vAlign w:val="center"/>
          </w:tcPr>
          <w:p w:rsidR="00A71F61" w:rsidRPr="00BC01FF" w:rsidRDefault="00A71F61" w:rsidP="00683DEB">
            <w:pPr>
              <w:numPr>
                <w:ilvl w:val="0"/>
                <w:numId w:val="33"/>
              </w:numPr>
              <w:tabs>
                <w:tab w:val="left" w:pos="426"/>
              </w:tabs>
              <w:spacing w:line="360" w:lineRule="auto"/>
              <w:jc w:val="both"/>
            </w:pPr>
            <w:bookmarkStart w:id="45" w:name="_Ref405791536"/>
          </w:p>
        </w:tc>
        <w:bookmarkEnd w:id="45"/>
        <w:tc>
          <w:tcPr>
            <w:tcW w:w="6379" w:type="dxa"/>
            <w:vAlign w:val="center"/>
          </w:tcPr>
          <w:p w:rsidR="00A71F61" w:rsidRPr="00BC01FF" w:rsidRDefault="00A71F61" w:rsidP="00801839">
            <w:pPr>
              <w:ind w:right="153"/>
              <w:jc w:val="both"/>
            </w:pPr>
            <w:r w:rsidRPr="00BC01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A71F61" w:rsidRPr="00BC01FF" w:rsidRDefault="00A71F61" w:rsidP="006E1B02">
            <w:pPr>
              <w:numPr>
                <w:ilvl w:val="0"/>
                <w:numId w:val="32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 xml:space="preserve">заполненное участником закупки по </w:t>
            </w:r>
            <w:hyperlink w:anchor="_ЗАЯВКА_НА_УЧАСТИЕ" w:history="1">
              <w:r w:rsidRPr="00C46C86">
                <w:rPr>
                  <w:rStyle w:val="Hyperlink"/>
                </w:rPr>
                <w:t>форме 1</w:t>
              </w:r>
            </w:hyperlink>
            <w:r w:rsidRPr="00BC01FF">
              <w:t xml:space="preserve"> «Заявка на участие в закупке» подтверждение:</w:t>
            </w:r>
          </w:p>
          <w:p w:rsidR="00A71F61" w:rsidRPr="00BC01FF" w:rsidRDefault="00A71F61" w:rsidP="006E1B02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о ненахождении участника закупки в процессе ликвидации (для юридического лица);</w:t>
            </w:r>
          </w:p>
          <w:p w:rsidR="00A71F61" w:rsidRPr="00BC01FF" w:rsidRDefault="00A71F61" w:rsidP="006E1B02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1F61" w:rsidRPr="00BC01FF" w:rsidRDefault="00A71F61" w:rsidP="006E1B02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1F61" w:rsidRPr="00BC01FF" w:rsidRDefault="00A71F61" w:rsidP="006E1B02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о неприостановлении деятельности участника закупки.</w:t>
            </w:r>
          </w:p>
        </w:tc>
      </w:tr>
      <w:tr w:rsidR="00A71F61" w:rsidRPr="00BC01FF">
        <w:trPr>
          <w:gridBefore w:val="1"/>
          <w:trHeight w:val="440"/>
        </w:trPr>
        <w:tc>
          <w:tcPr>
            <w:tcW w:w="851" w:type="dxa"/>
            <w:vAlign w:val="center"/>
          </w:tcPr>
          <w:p w:rsidR="00A71F61" w:rsidRPr="00BC01FF" w:rsidRDefault="00A71F61" w:rsidP="00683DEB">
            <w:pPr>
              <w:numPr>
                <w:ilvl w:val="0"/>
                <w:numId w:val="33"/>
              </w:numPr>
              <w:tabs>
                <w:tab w:val="left" w:pos="426"/>
              </w:tabs>
              <w:spacing w:line="360" w:lineRule="auto"/>
              <w:jc w:val="both"/>
            </w:pPr>
            <w:bookmarkStart w:id="46" w:name="_Ref405791537"/>
          </w:p>
        </w:tc>
        <w:bookmarkEnd w:id="46"/>
        <w:tc>
          <w:tcPr>
            <w:tcW w:w="6379" w:type="dxa"/>
          </w:tcPr>
          <w:p w:rsidR="00A71F61" w:rsidRPr="00BC01FF" w:rsidRDefault="00A71F61" w:rsidP="00801839">
            <w:pPr>
              <w:ind w:right="153"/>
              <w:jc w:val="both"/>
            </w:pPr>
            <w:r w:rsidRPr="00BC01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71F61" w:rsidRPr="00BC01FF" w:rsidRDefault="00A71F61" w:rsidP="00683DEB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jc w:val="both"/>
            </w:pPr>
          </w:p>
        </w:tc>
      </w:tr>
      <w:tr w:rsidR="00A71F61" w:rsidRPr="00BC01FF">
        <w:trPr>
          <w:gridBefore w:val="1"/>
          <w:trHeight w:val="440"/>
        </w:trPr>
        <w:tc>
          <w:tcPr>
            <w:tcW w:w="851" w:type="dxa"/>
            <w:vAlign w:val="center"/>
          </w:tcPr>
          <w:p w:rsidR="00A71F61" w:rsidRPr="00BC01FF" w:rsidRDefault="00A71F61" w:rsidP="00683DEB">
            <w:pPr>
              <w:numPr>
                <w:ilvl w:val="0"/>
                <w:numId w:val="33"/>
              </w:numPr>
              <w:tabs>
                <w:tab w:val="left" w:pos="426"/>
              </w:tabs>
              <w:spacing w:line="360" w:lineRule="auto"/>
              <w:jc w:val="both"/>
            </w:pPr>
            <w:bookmarkStart w:id="47" w:name="_Ref407691222"/>
          </w:p>
        </w:tc>
        <w:bookmarkEnd w:id="47"/>
        <w:tc>
          <w:tcPr>
            <w:tcW w:w="6379" w:type="dxa"/>
          </w:tcPr>
          <w:p w:rsidR="00A71F61" w:rsidRPr="00BC01FF" w:rsidRDefault="00A71F61" w:rsidP="00801839">
            <w:pPr>
              <w:ind w:right="153"/>
              <w:jc w:val="both"/>
            </w:pPr>
            <w:r w:rsidRPr="00BC01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1F61" w:rsidRPr="00BC01FF" w:rsidRDefault="00A71F61" w:rsidP="00801839">
            <w:pPr>
              <w:ind w:right="153"/>
              <w:jc w:val="both"/>
            </w:pPr>
            <w:r w:rsidRPr="00BC01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71F61" w:rsidRPr="00BC01FF" w:rsidRDefault="00A71F61" w:rsidP="006E1B02">
            <w:pPr>
              <w:numPr>
                <w:ilvl w:val="0"/>
                <w:numId w:val="32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 xml:space="preserve">заполненное участником закупки по </w:t>
            </w:r>
            <w:hyperlink w:anchor="_ЗАЯВКА_НА_УЧАСТИЕ" w:history="1">
              <w:r w:rsidRPr="006B04D6">
                <w:rPr>
                  <w:rStyle w:val="Hyperlink"/>
                </w:rPr>
                <w:t>форме 1</w:t>
              </w:r>
            </w:hyperlink>
            <w:r w:rsidRPr="00BC01FF"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1F61" w:rsidRPr="00BC01FF">
        <w:trPr>
          <w:gridBefore w:val="1"/>
          <w:trHeight w:val="70"/>
        </w:trPr>
        <w:tc>
          <w:tcPr>
            <w:tcW w:w="851" w:type="dxa"/>
            <w:vAlign w:val="center"/>
          </w:tcPr>
          <w:p w:rsidR="00A71F61" w:rsidRPr="00BC01FF" w:rsidRDefault="00A71F61" w:rsidP="00683DEB">
            <w:pPr>
              <w:numPr>
                <w:ilvl w:val="0"/>
                <w:numId w:val="33"/>
              </w:numPr>
              <w:tabs>
                <w:tab w:val="left" w:pos="426"/>
              </w:tabs>
              <w:spacing w:line="360" w:lineRule="auto"/>
              <w:jc w:val="both"/>
            </w:pPr>
            <w:bookmarkStart w:id="48" w:name="_Ref405792235"/>
          </w:p>
        </w:tc>
        <w:bookmarkEnd w:id="48"/>
        <w:tc>
          <w:tcPr>
            <w:tcW w:w="6379" w:type="dxa"/>
          </w:tcPr>
          <w:p w:rsidR="00A71F61" w:rsidRPr="00BC01FF" w:rsidRDefault="00A71F61" w:rsidP="00801839">
            <w:pPr>
              <w:tabs>
                <w:tab w:val="left" w:pos="778"/>
              </w:tabs>
              <w:ind w:right="153"/>
              <w:jc w:val="both"/>
            </w:pPr>
            <w:r w:rsidRPr="00BC01FF">
              <w:t>отсутствие сведений об участнике закупки в следующих реестрах недобросовестных поставщиков:</w:t>
            </w:r>
          </w:p>
          <w:p w:rsidR="00A71F61" w:rsidRPr="00BC01FF" w:rsidRDefault="00A71F61" w:rsidP="006E1B02">
            <w:pPr>
              <w:numPr>
                <w:ilvl w:val="0"/>
                <w:numId w:val="30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1F61" w:rsidRPr="00BC01FF" w:rsidRDefault="00A71F61" w:rsidP="006E1B02">
            <w:pPr>
              <w:numPr>
                <w:ilvl w:val="0"/>
                <w:numId w:val="30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1F61" w:rsidRPr="00BC01FF" w:rsidRDefault="00A71F61" w:rsidP="006E1B02">
            <w:pPr>
              <w:numPr>
                <w:ilvl w:val="0"/>
                <w:numId w:val="30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A71F61" w:rsidRPr="00BC01FF" w:rsidRDefault="00A71F61" w:rsidP="00801839">
            <w:pPr>
              <w:jc w:val="both"/>
            </w:pPr>
            <w:r w:rsidRPr="00BC01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71F61" w:rsidRDefault="00A71F61" w:rsidP="00BC01FF">
      <w:pPr>
        <w:pStyle w:val="Times12"/>
        <w:ind w:left="927" w:firstLine="0"/>
        <w:rPr>
          <w:b/>
          <w:bCs/>
          <w:i/>
          <w:iCs/>
          <w:sz w:val="28"/>
          <w:szCs w:val="28"/>
        </w:rPr>
      </w:pPr>
    </w:p>
    <w:p w:rsidR="00A71F61" w:rsidRDefault="00A71F61" w:rsidP="006E1B02">
      <w:pPr>
        <w:pStyle w:val="Heading1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21798693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A71F61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A71F61" w:rsidRPr="00703F4C" w:rsidRDefault="00A71F61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A71F61" w:rsidRPr="00703F4C" w:rsidRDefault="00A71F61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A71F61" w:rsidRPr="00703F4C" w:rsidRDefault="00A71F61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A71F61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A71F61" w:rsidRPr="00C20EDB" w:rsidRDefault="00A71F61" w:rsidP="006E1B02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A71F61" w:rsidRPr="00703F4C" w:rsidRDefault="00A71F61" w:rsidP="006C2D59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A71F61" w:rsidRDefault="00A71F61" w:rsidP="00584ADF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185506">
                <w:rPr>
                  <w:rStyle w:val="Hyperlink"/>
                </w:rPr>
                <w:t>Форма2</w:t>
              </w:r>
            </w:hyperlink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A71F61" w:rsidRPr="00703F4C" w:rsidRDefault="00A71F61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A71F61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A71F61" w:rsidRPr="00C20EDB" w:rsidRDefault="00A71F61" w:rsidP="006E1B02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A71F61" w:rsidRPr="00703F4C" w:rsidRDefault="00A71F61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A71F61" w:rsidRPr="00703F4C" w:rsidRDefault="00A71F61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A71F61" w:rsidRPr="00703F4C" w:rsidRDefault="00A71F61" w:rsidP="00703F4C"/>
    <w:p w:rsidR="00A71F61" w:rsidRPr="00EA3525" w:rsidRDefault="00A71F61" w:rsidP="00683DEB">
      <w:pPr>
        <w:pStyle w:val="Heading1"/>
        <w:numPr>
          <w:ilvl w:val="1"/>
          <w:numId w:val="22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21798694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A71F61" w:rsidRPr="0072366F" w:rsidRDefault="00A71F61" w:rsidP="006E1B02">
      <w:pPr>
        <w:numPr>
          <w:ilvl w:val="0"/>
          <w:numId w:val="1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3"/>
    </w:p>
    <w:p w:rsidR="00A71F61" w:rsidRPr="00EA3525" w:rsidRDefault="00A71F61" w:rsidP="006E1B02">
      <w:pPr>
        <w:numPr>
          <w:ilvl w:val="0"/>
          <w:numId w:val="19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A71F61" w:rsidRPr="00DF4E46" w:rsidRDefault="00A71F61" w:rsidP="006E1B02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A71F61" w:rsidRPr="00DF4E46" w:rsidRDefault="00A71F61" w:rsidP="006E1B02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A71F61" w:rsidRPr="00DF4E46" w:rsidRDefault="00A71F61" w:rsidP="006E1B02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A71F61" w:rsidRPr="00EA3525" w:rsidRDefault="00A71F61" w:rsidP="006E1B02">
      <w:pPr>
        <w:numPr>
          <w:ilvl w:val="0"/>
          <w:numId w:val="19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A71F61" w:rsidRPr="00EA3525" w:rsidRDefault="00A71F61" w:rsidP="006E1B02">
      <w:pPr>
        <w:numPr>
          <w:ilvl w:val="0"/>
          <w:numId w:val="1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A71F61" w:rsidRPr="00EA3525" w:rsidRDefault="00A71F61" w:rsidP="006E1B02">
      <w:pPr>
        <w:numPr>
          <w:ilvl w:val="0"/>
          <w:numId w:val="1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A71F61" w:rsidRPr="00EA3525" w:rsidRDefault="00A71F61" w:rsidP="006E1B02">
      <w:pPr>
        <w:numPr>
          <w:ilvl w:val="0"/>
          <w:numId w:val="1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A71F61" w:rsidRDefault="00A71F61" w:rsidP="006E1B02">
      <w:pPr>
        <w:numPr>
          <w:ilvl w:val="0"/>
          <w:numId w:val="1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A71F61" w:rsidRDefault="00A71F61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A71F61" w:rsidRDefault="00A71F61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A71F61" w:rsidRPr="00EA3525" w:rsidRDefault="00A71F61" w:rsidP="006E1B02">
      <w:pPr>
        <w:numPr>
          <w:ilvl w:val="0"/>
          <w:numId w:val="19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…</w:t>
      </w:r>
    </w:p>
    <w:p w:rsidR="00A71F61" w:rsidRPr="0072366F" w:rsidRDefault="00A71F61" w:rsidP="006E1B02">
      <w:pPr>
        <w:numPr>
          <w:ilvl w:val="0"/>
          <w:numId w:val="1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4"/>
    </w:p>
    <w:p w:rsidR="00A71F61" w:rsidRPr="00EA3525" w:rsidRDefault="00A71F61" w:rsidP="006E1B02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 w:rsidRPr="00C26236">
        <w:rPr>
          <w:sz w:val="22"/>
          <w:szCs w:val="22"/>
        </w:rPr>
        <w:t xml:space="preserve">соответствующая </w:t>
      </w:r>
      <w:hyperlink w:anchor="_ЗАЯВКА_НА_УЧАСТИЕ" w:history="1">
        <w:r w:rsidRPr="00945C9D">
          <w:rPr>
            <w:rStyle w:val="Hyperlink"/>
            <w:sz w:val="22"/>
            <w:szCs w:val="22"/>
          </w:rPr>
          <w:t>Форма 1</w:t>
        </w:r>
      </w:hyperlink>
      <w:r w:rsidRPr="00EA3525">
        <w:t>);</w:t>
      </w:r>
      <w:bookmarkEnd w:id="55"/>
    </w:p>
    <w:p w:rsidR="00A71F61" w:rsidRPr="00EA3525" w:rsidRDefault="00A71F61" w:rsidP="006E1B02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  <w:iCs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  <w:iCs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 xml:space="preserve">соответствующая </w:t>
      </w:r>
      <w:hyperlink w:anchor="_СВЕДЕНИЯ_О_ПРИНАДЛЕЖНОСТИ_1" w:history="1">
        <w:r w:rsidRPr="007C160A">
          <w:rPr>
            <w:rStyle w:val="Hyperlink"/>
          </w:rPr>
          <w:t>Форма1.1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A71F61" w:rsidRPr="00EA3525" w:rsidRDefault="00A71F61" w:rsidP="006E1B02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A71F61" w:rsidRPr="00F978AE" w:rsidRDefault="00A71F61" w:rsidP="006E1B02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0"/>
        <w:jc w:val="both"/>
      </w:pPr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</w:t>
      </w:r>
      <w:hyperlink w:anchor="_КРИТЕРИИ_И_МЕТОДИКА" w:history="1">
        <w:r w:rsidRPr="00632C83">
          <w:rPr>
            <w:rStyle w:val="Hyperlink"/>
          </w:rPr>
          <w:t>разделе </w:t>
        </w:r>
        <w:r w:rsidRPr="00632C83">
          <w:rPr>
            <w:rStyle w:val="Hyperlink"/>
          </w:rPr>
          <w:fldChar w:fldCharType="begin"/>
        </w:r>
        <w:r w:rsidRPr="00632C83">
          <w:rPr>
            <w:rStyle w:val="Hyperlink"/>
          </w:rPr>
          <w:instrText xml:space="preserve"> REF _Ref321475870 \r \h </w:instrText>
        </w:r>
        <w:r w:rsidRPr="006E1B02">
          <w:rPr>
            <w:color w:val="0000FF"/>
            <w:u w:val="single"/>
          </w:rPr>
        </w:r>
        <w:r w:rsidRPr="00632C83">
          <w:rPr>
            <w:rStyle w:val="Hyperlink"/>
          </w:rPr>
          <w:fldChar w:fldCharType="separate"/>
        </w:r>
        <w:r>
          <w:rPr>
            <w:rStyle w:val="Hyperlink"/>
          </w:rPr>
          <w:t>4</w:t>
        </w:r>
        <w:r w:rsidRPr="00632C83">
          <w:rPr>
            <w:rStyle w:val="Hyperlink"/>
          </w:rPr>
          <w:fldChar w:fldCharType="end"/>
        </w:r>
      </w:hyperlink>
      <w:r w:rsidRPr="00D74DCC">
        <w:t>.</w:t>
      </w: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A71F61" w:rsidRDefault="00A71F61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A71F61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A71F61" w:rsidRPr="00FC009D" w:rsidRDefault="00A71F61" w:rsidP="006E1B02">
      <w:pPr>
        <w:pStyle w:val="Heading1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21798695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A71F61" w:rsidRDefault="00A71F61" w:rsidP="005D6E3F">
      <w:pPr>
        <w:rPr>
          <w:sz w:val="28"/>
          <w:szCs w:val="28"/>
        </w:rPr>
      </w:pPr>
    </w:p>
    <w:p w:rsidR="00A71F61" w:rsidRPr="00A61F4C" w:rsidRDefault="00A71F61" w:rsidP="00A61F4C">
      <w:pPr>
        <w:ind w:firstLine="709"/>
        <w:jc w:val="both"/>
        <w:rPr>
          <w:sz w:val="28"/>
          <w:szCs w:val="28"/>
        </w:rPr>
      </w:pPr>
      <w:r w:rsidRPr="00A61F4C">
        <w:rPr>
          <w:sz w:val="28"/>
          <w:szCs w:val="28"/>
        </w:rPr>
        <w:t>Требования не устанавливаются.</w:t>
      </w:r>
    </w:p>
    <w:p w:rsidR="00A71F61" w:rsidRPr="00FC009D" w:rsidRDefault="00A71F61" w:rsidP="005D6E3F">
      <w:pPr>
        <w:rPr>
          <w:sz w:val="28"/>
          <w:szCs w:val="28"/>
        </w:rPr>
      </w:pPr>
    </w:p>
    <w:p w:rsidR="00A71F61" w:rsidRPr="00FC009D" w:rsidRDefault="00A71F61" w:rsidP="006E1B02">
      <w:pPr>
        <w:pStyle w:val="Heading1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КРИТЕРИИ_И_МЕТОДИКА"/>
      <w:bookmarkStart w:id="61" w:name="_Ref321475870"/>
      <w:bookmarkStart w:id="62" w:name="_Toc398564600"/>
      <w:bookmarkStart w:id="63" w:name="_Toc399408089"/>
      <w:bookmarkStart w:id="64" w:name="_Toc421798696"/>
      <w:bookmarkEnd w:id="6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61"/>
      <w:bookmarkEnd w:id="62"/>
      <w:bookmarkEnd w:id="63"/>
      <w:bookmarkEnd w:id="64"/>
    </w:p>
    <w:p w:rsidR="00A71F61" w:rsidRPr="008A2315" w:rsidRDefault="00A71F61" w:rsidP="006E1B02">
      <w:pPr>
        <w:pStyle w:val="Heading3"/>
        <w:numPr>
          <w:ilvl w:val="0"/>
          <w:numId w:val="52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65" w:name="_Toc421798697"/>
      <w:r w:rsidRPr="00B74EAF">
        <w:rPr>
          <w:rFonts w:ascii="Times New Roman" w:hAnsi="Times New Roman" w:cs="Times New Roman"/>
          <w:b w:val="0"/>
          <w:bCs w:val="0"/>
          <w:sz w:val="28"/>
          <w:szCs w:val="28"/>
        </w:rPr>
        <w:t>К</w:t>
      </w:r>
      <w:r w:rsidRPr="00071407">
        <w:rPr>
          <w:rFonts w:ascii="Times New Roman" w:hAnsi="Times New Roman" w:cs="Times New Roman"/>
          <w:b w:val="0"/>
          <w:bCs w:val="0"/>
          <w:sz w:val="28"/>
          <w:szCs w:val="28"/>
        </w:rPr>
        <w:t>ритерии оценки 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их значимость</w:t>
      </w:r>
      <w:bookmarkEnd w:id="65"/>
    </w:p>
    <w:p w:rsidR="00A71F61" w:rsidRDefault="00A71F61" w:rsidP="005D6E3F">
      <w:pPr>
        <w:ind w:right="153" w:firstLine="636"/>
        <w:jc w:val="both"/>
        <w:rPr>
          <w:b/>
          <w:bCs/>
          <w:i/>
          <w:iCs/>
        </w:rPr>
      </w:pPr>
    </w:p>
    <w:p w:rsidR="00A71F61" w:rsidRPr="000B48C5" w:rsidRDefault="00A71F61" w:rsidP="000B48C5">
      <w:pPr>
        <w:ind w:firstLine="708"/>
        <w:rPr>
          <w:sz w:val="28"/>
          <w:szCs w:val="28"/>
        </w:rPr>
      </w:pPr>
      <w:r w:rsidRPr="000B48C5">
        <w:rPr>
          <w:sz w:val="28"/>
          <w:szCs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A71F61" w:rsidRPr="000B48C5" w:rsidRDefault="00A71F61" w:rsidP="006E1B02">
      <w:pPr>
        <w:numPr>
          <w:ilvl w:val="0"/>
          <w:numId w:val="39"/>
        </w:numPr>
        <w:tabs>
          <w:tab w:val="left" w:pos="1134"/>
        </w:tabs>
        <w:ind w:left="0" w:right="70" w:firstLine="709"/>
        <w:jc w:val="both"/>
        <w:rPr>
          <w:sz w:val="28"/>
          <w:szCs w:val="28"/>
          <w:lang w:eastAsia="en-US"/>
        </w:rPr>
      </w:pPr>
      <w:r w:rsidRPr="000B48C5">
        <w:rPr>
          <w:sz w:val="28"/>
          <w:szCs w:val="28"/>
          <w:lang w:eastAsia="en-US"/>
        </w:rPr>
        <w:t>цена договора (значимость критерия Ц </w:t>
      </w:r>
      <w:r w:rsidRPr="000B48C5">
        <w:rPr>
          <w:sz w:val="28"/>
          <w:szCs w:val="28"/>
          <w:vertAlign w:val="subscript"/>
          <w:lang w:eastAsia="en-US"/>
        </w:rPr>
        <w:t>i</w:t>
      </w:r>
      <w:r w:rsidRPr="000B48C5">
        <w:rPr>
          <w:sz w:val="28"/>
          <w:szCs w:val="28"/>
          <w:lang w:eastAsia="en-US"/>
        </w:rPr>
        <w:t xml:space="preserve">  – 95 %);</w:t>
      </w:r>
    </w:p>
    <w:p w:rsidR="00A71F61" w:rsidRPr="000B48C5" w:rsidRDefault="00A71F61" w:rsidP="006E1B02">
      <w:pPr>
        <w:numPr>
          <w:ilvl w:val="0"/>
          <w:numId w:val="39"/>
        </w:numPr>
        <w:tabs>
          <w:tab w:val="left" w:pos="1134"/>
        </w:tabs>
        <w:ind w:left="0" w:right="70" w:firstLine="709"/>
        <w:jc w:val="both"/>
        <w:rPr>
          <w:b/>
          <w:bCs/>
          <w:i/>
          <w:iCs/>
          <w:sz w:val="22"/>
          <w:szCs w:val="22"/>
          <w:lang w:eastAsia="en-US"/>
        </w:rPr>
      </w:pPr>
      <w:r w:rsidRPr="000B48C5">
        <w:rPr>
          <w:sz w:val="28"/>
          <w:szCs w:val="28"/>
          <w:lang w:eastAsia="en-US"/>
        </w:rPr>
        <w:t>квалификация участника закупки (значимость критерия Кв</w:t>
      </w:r>
      <w:r w:rsidRPr="000B48C5">
        <w:rPr>
          <w:sz w:val="28"/>
          <w:szCs w:val="28"/>
          <w:vertAlign w:val="subscript"/>
          <w:lang w:eastAsia="en-US"/>
        </w:rPr>
        <w:t>i</w:t>
      </w:r>
      <w:r w:rsidRPr="000B48C5">
        <w:rPr>
          <w:sz w:val="28"/>
          <w:szCs w:val="28"/>
          <w:lang w:eastAsia="en-US"/>
        </w:rPr>
        <w:t xml:space="preserve"> – 5%), в том числе:</w:t>
      </w:r>
    </w:p>
    <w:p w:rsidR="00A71F61" w:rsidRPr="00472086" w:rsidRDefault="00A71F61" w:rsidP="006E1B02">
      <w:pPr>
        <w:numPr>
          <w:ilvl w:val="3"/>
          <w:numId w:val="36"/>
        </w:numPr>
        <w:tabs>
          <w:tab w:val="left" w:pos="1134"/>
        </w:tabs>
        <w:ind w:left="0" w:right="68" w:firstLine="709"/>
        <w:jc w:val="both"/>
        <w:rPr>
          <w:b/>
          <w:bCs/>
          <w:i/>
          <w:iCs/>
        </w:rPr>
      </w:pPr>
      <w:r w:rsidRPr="000B48C5">
        <w:rPr>
          <w:sz w:val="28"/>
          <w:szCs w:val="28"/>
        </w:rPr>
        <w:t>опыт участника закупки (значимость подкритерия О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– 100%</w:t>
      </w:r>
      <w:r>
        <w:rPr>
          <w:sz w:val="28"/>
          <w:szCs w:val="28"/>
        </w:rPr>
        <w:t>)</w:t>
      </w:r>
      <w:r w:rsidRPr="000B48C5">
        <w:rPr>
          <w:sz w:val="28"/>
          <w:szCs w:val="28"/>
        </w:rPr>
        <w:t>.</w:t>
      </w:r>
    </w:p>
    <w:p w:rsidR="00A71F61" w:rsidRPr="000B48C5" w:rsidRDefault="00A71F61" w:rsidP="00472086">
      <w:pPr>
        <w:tabs>
          <w:tab w:val="left" w:pos="1134"/>
        </w:tabs>
        <w:ind w:left="709" w:right="68"/>
        <w:jc w:val="both"/>
        <w:rPr>
          <w:b/>
          <w:bCs/>
          <w:i/>
          <w:iCs/>
        </w:rPr>
      </w:pPr>
    </w:p>
    <w:p w:rsidR="00A71F61" w:rsidRDefault="00A71F61" w:rsidP="000B48C5">
      <w:pPr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Установление иных критериев (подкритериев), иных весовых значений не допускается.</w:t>
      </w:r>
    </w:p>
    <w:p w:rsidR="00A71F61" w:rsidRPr="000B48C5" w:rsidRDefault="00A71F61" w:rsidP="000B48C5">
      <w:pPr>
        <w:ind w:firstLine="709"/>
        <w:rPr>
          <w:sz w:val="28"/>
          <w:szCs w:val="28"/>
        </w:rPr>
      </w:pPr>
    </w:p>
    <w:p w:rsidR="00A71F61" w:rsidRPr="000B48C5" w:rsidRDefault="00A71F61" w:rsidP="00BE500F">
      <w:pPr>
        <w:keepNext/>
        <w:numPr>
          <w:ilvl w:val="1"/>
          <w:numId w:val="40"/>
        </w:numPr>
        <w:spacing w:before="120" w:after="120"/>
        <w:jc w:val="both"/>
        <w:outlineLvl w:val="2"/>
        <w:rPr>
          <w:sz w:val="28"/>
          <w:szCs w:val="28"/>
        </w:rPr>
      </w:pPr>
      <w:bookmarkStart w:id="66" w:name="_Toc418078329"/>
      <w:bookmarkStart w:id="67" w:name="_Toc419708038"/>
      <w:bookmarkStart w:id="68" w:name="_Toc421798698"/>
      <w:bookmarkStart w:id="69" w:name="_Toc383792478"/>
      <w:bookmarkStart w:id="70" w:name="_Toc384030525"/>
      <w:bookmarkStart w:id="71" w:name="_Toc390100177"/>
      <w:r w:rsidRPr="000B48C5">
        <w:rPr>
          <w:sz w:val="28"/>
          <w:szCs w:val="28"/>
        </w:rPr>
        <w:t>Методика оценки</w:t>
      </w:r>
      <w:r w:rsidRPr="000B48C5">
        <w:rPr>
          <w:b/>
          <w:bCs/>
          <w:sz w:val="28"/>
          <w:szCs w:val="28"/>
        </w:rPr>
        <w:t xml:space="preserve"> </w:t>
      </w:r>
      <w:r w:rsidRPr="000B48C5">
        <w:rPr>
          <w:sz w:val="28"/>
          <w:szCs w:val="28"/>
        </w:rPr>
        <w:t>заявок</w:t>
      </w:r>
      <w:bookmarkEnd w:id="66"/>
      <w:bookmarkEnd w:id="67"/>
      <w:bookmarkEnd w:id="68"/>
    </w:p>
    <w:p w:rsidR="00A71F61" w:rsidRPr="000B48C5" w:rsidRDefault="00A71F61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A71F61" w:rsidRPr="000B48C5" w:rsidRDefault="00A71F61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A71F61" w:rsidRPr="000B48C5" w:rsidRDefault="00A71F61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Рейтинг заявки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 определяется по формуле:</w:t>
      </w:r>
    </w:p>
    <w:p w:rsidR="00A71F61" w:rsidRPr="000B48C5" w:rsidRDefault="00A71F61" w:rsidP="000B48C5">
      <w:pPr>
        <w:ind w:right="153" w:firstLine="709"/>
        <w:rPr>
          <w:sz w:val="28"/>
          <w:szCs w:val="28"/>
        </w:rPr>
      </w:pPr>
    </w:p>
    <w:p w:rsidR="00A71F61" w:rsidRPr="000B48C5" w:rsidRDefault="00A71F61" w:rsidP="000B48C5">
      <w:pPr>
        <w:ind w:right="153" w:firstLine="709"/>
        <w:rPr>
          <w:sz w:val="28"/>
          <w:szCs w:val="28"/>
          <w:lang w:val="en-US"/>
        </w:rPr>
      </w:pPr>
      <w:r w:rsidRPr="000B48C5">
        <w:rPr>
          <w:sz w:val="28"/>
          <w:szCs w:val="28"/>
          <w:lang w:val="en-US"/>
        </w:rPr>
        <w:t xml:space="preserve">R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= </w:t>
      </w:r>
      <w:r w:rsidRPr="000B48C5">
        <w:rPr>
          <w:sz w:val="28"/>
          <w:szCs w:val="28"/>
        </w:rPr>
        <w:t>БЦ</w:t>
      </w:r>
      <w:r w:rsidRPr="000B48C5">
        <w:rPr>
          <w:sz w:val="28"/>
          <w:szCs w:val="28"/>
          <w:lang w:val="en-US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 * V</w:t>
      </w:r>
      <w:r w:rsidRPr="000B48C5">
        <w:rPr>
          <w:sz w:val="28"/>
          <w:szCs w:val="28"/>
          <w:vertAlign w:val="subscript"/>
        </w:rPr>
        <w:t>ц</w:t>
      </w:r>
      <w:r w:rsidRPr="000B48C5">
        <w:rPr>
          <w:sz w:val="28"/>
          <w:szCs w:val="28"/>
          <w:vertAlign w:val="subscript"/>
          <w:lang w:val="en-US"/>
        </w:rPr>
        <w:t xml:space="preserve"> </w:t>
      </w:r>
      <w:r w:rsidRPr="000B48C5">
        <w:rPr>
          <w:sz w:val="28"/>
          <w:szCs w:val="28"/>
          <w:lang w:val="en-US"/>
        </w:rPr>
        <w:t xml:space="preserve"> + </w:t>
      </w:r>
      <w:r w:rsidRPr="000B48C5">
        <w:rPr>
          <w:sz w:val="28"/>
          <w:szCs w:val="28"/>
        </w:rPr>
        <w:t>БКв</w:t>
      </w:r>
      <w:r w:rsidRPr="000B48C5">
        <w:rPr>
          <w:sz w:val="28"/>
          <w:szCs w:val="28"/>
          <w:lang w:val="en-US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 * V</w:t>
      </w:r>
      <w:r w:rsidRPr="000B48C5">
        <w:rPr>
          <w:sz w:val="28"/>
          <w:szCs w:val="28"/>
          <w:vertAlign w:val="subscript"/>
        </w:rPr>
        <w:t>Кв</w:t>
      </w:r>
      <w:r w:rsidRPr="000B48C5">
        <w:rPr>
          <w:sz w:val="28"/>
          <w:szCs w:val="28"/>
          <w:vertAlign w:val="subscript"/>
          <w:lang w:val="en-US"/>
        </w:rPr>
        <w:t xml:space="preserve"> </w:t>
      </w:r>
      <w:r w:rsidRPr="000B48C5">
        <w:rPr>
          <w:sz w:val="28"/>
          <w:szCs w:val="28"/>
          <w:lang w:val="en-US"/>
        </w:rPr>
        <w:t>;</w:t>
      </w:r>
    </w:p>
    <w:p w:rsidR="00A71F61" w:rsidRPr="000B48C5" w:rsidRDefault="00A71F61" w:rsidP="000B48C5">
      <w:pPr>
        <w:ind w:right="153" w:firstLine="709"/>
        <w:rPr>
          <w:sz w:val="28"/>
          <w:szCs w:val="28"/>
          <w:lang w:val="en-US"/>
        </w:rPr>
      </w:pPr>
    </w:p>
    <w:p w:rsidR="00A71F61" w:rsidRPr="000B48C5" w:rsidRDefault="00A71F61" w:rsidP="000B48C5">
      <w:pPr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где </w:t>
      </w:r>
      <w:r w:rsidRPr="000B48C5">
        <w:rPr>
          <w:sz w:val="28"/>
          <w:szCs w:val="28"/>
          <w:lang w:val="en-US"/>
        </w:rPr>
        <w:t>V</w:t>
      </w:r>
      <w:r w:rsidRPr="000B48C5">
        <w:rPr>
          <w:sz w:val="28"/>
          <w:szCs w:val="28"/>
        </w:rPr>
        <w:t xml:space="preserve"> – значимость (вес) соответствующего критерия,</w:t>
      </w:r>
    </w:p>
    <w:p w:rsidR="00A71F61" w:rsidRPr="000B48C5" w:rsidRDefault="00A71F61" w:rsidP="000B48C5">
      <w:pPr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>БЦ, БКв – оценка (балл) соответствующего критерия.</w:t>
      </w:r>
    </w:p>
    <w:p w:rsidR="00A71F61" w:rsidRPr="000B48C5" w:rsidRDefault="00A71F61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каждому из критериев Ц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>,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>Кв</w:t>
      </w:r>
      <w:r w:rsidRPr="000B48C5">
        <w:rPr>
          <w:sz w:val="28"/>
          <w:szCs w:val="28"/>
          <w:vertAlign w:val="subscript"/>
        </w:rPr>
        <w:t> 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 – 100 баллов. </w:t>
      </w:r>
    </w:p>
    <w:p w:rsidR="00A71F61" w:rsidRPr="000B48C5" w:rsidRDefault="00A71F61" w:rsidP="000B48C5">
      <w:pPr>
        <w:ind w:right="153" w:firstLine="709"/>
        <w:rPr>
          <w:sz w:val="28"/>
          <w:szCs w:val="28"/>
        </w:rPr>
      </w:pPr>
    </w:p>
    <w:p w:rsidR="00A71F61" w:rsidRPr="00BE500F" w:rsidRDefault="00A71F61" w:rsidP="00BE500F">
      <w:pPr>
        <w:keepNext/>
        <w:tabs>
          <w:tab w:val="left" w:pos="1701"/>
        </w:tabs>
        <w:spacing w:before="120" w:after="120"/>
        <w:jc w:val="both"/>
        <w:outlineLvl w:val="2"/>
        <w:rPr>
          <w:sz w:val="28"/>
          <w:szCs w:val="28"/>
        </w:rPr>
      </w:pPr>
      <w:bookmarkStart w:id="72" w:name="_Toc418078330"/>
      <w:bookmarkStart w:id="73" w:name="_Toc419708039"/>
      <w:bookmarkStart w:id="74" w:name="_Toc421798699"/>
      <w:r w:rsidRPr="00BE500F">
        <w:rPr>
          <w:sz w:val="28"/>
          <w:szCs w:val="28"/>
        </w:rPr>
        <w:t>4.2.1. Оценка по критерию «цена договора, цена единицы продукции»</w:t>
      </w:r>
      <w:bookmarkEnd w:id="72"/>
      <w:bookmarkEnd w:id="73"/>
      <w:bookmarkEnd w:id="74"/>
    </w:p>
    <w:tbl>
      <w:tblPr>
        <w:tblW w:w="0" w:type="auto"/>
        <w:jc w:val="center"/>
        <w:tblLayout w:type="fixed"/>
        <w:tblLook w:val="0000"/>
      </w:tblPr>
      <w:tblGrid>
        <w:gridCol w:w="1312"/>
        <w:gridCol w:w="1079"/>
        <w:gridCol w:w="1044"/>
      </w:tblGrid>
      <w:tr w:rsidR="00A71F61" w:rsidRPr="000B48C5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A71F61" w:rsidRPr="000B48C5" w:rsidRDefault="00A71F61" w:rsidP="000B48C5">
            <w:pPr>
              <w:jc w:val="right"/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 xml:space="preserve">БЦ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0B48C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A71F61" w:rsidRPr="000B48C5" w:rsidRDefault="00A71F61" w:rsidP="000B48C5">
            <w:pPr>
              <w:ind w:hanging="33"/>
              <w:jc w:val="center"/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>Ц</w:t>
            </w:r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A71F61" w:rsidRPr="000B48C5" w:rsidRDefault="00A71F61" w:rsidP="000B48C5">
            <w:pPr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>* 100</w:t>
            </w:r>
          </w:p>
        </w:tc>
      </w:tr>
      <w:tr w:rsidR="00A71F61" w:rsidRPr="000B48C5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A71F61" w:rsidRPr="000B48C5" w:rsidRDefault="00A71F61" w:rsidP="000B48C5">
            <w:pPr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A71F61" w:rsidRPr="000B48C5" w:rsidRDefault="00A71F61" w:rsidP="000B48C5">
            <w:pPr>
              <w:ind w:firstLine="108"/>
              <w:jc w:val="center"/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>Ц</w:t>
            </w:r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A71F61" w:rsidRPr="000B48C5" w:rsidRDefault="00A71F61" w:rsidP="000B48C5">
            <w:pPr>
              <w:ind w:firstLine="709"/>
              <w:rPr>
                <w:sz w:val="28"/>
                <w:szCs w:val="28"/>
              </w:rPr>
            </w:pPr>
          </w:p>
        </w:tc>
      </w:tr>
    </w:tbl>
    <w:p w:rsidR="00A71F61" w:rsidRPr="000B48C5" w:rsidRDefault="00A71F61" w:rsidP="000B48C5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</w:p>
    <w:p w:rsidR="00A71F61" w:rsidRPr="000B48C5" w:rsidRDefault="00A71F61" w:rsidP="000B48C5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где:  БЦ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ab/>
        <w:t xml:space="preserve">– </w:t>
      </w:r>
      <w:r w:rsidRPr="000B48C5">
        <w:rPr>
          <w:sz w:val="28"/>
          <w:szCs w:val="28"/>
        </w:rPr>
        <w:tab/>
        <w:t xml:space="preserve">оценка по критерию «цена договора»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закупки, баллы,</w:t>
      </w:r>
    </w:p>
    <w:p w:rsidR="00A71F61" w:rsidRPr="000B48C5" w:rsidRDefault="00A71F61" w:rsidP="000B48C5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Ц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ab/>
        <w:t xml:space="preserve">– </w:t>
      </w:r>
      <w:r w:rsidRPr="000B48C5">
        <w:rPr>
          <w:sz w:val="28"/>
          <w:szCs w:val="28"/>
        </w:rPr>
        <w:tab/>
        <w:t xml:space="preserve">предложение участника закупки о цене договора, указанной в заявке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A71F61" w:rsidRPr="000B48C5" w:rsidRDefault="00A71F61" w:rsidP="000B48C5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 xml:space="preserve">Ц </w:t>
      </w:r>
      <w:r w:rsidRPr="000B48C5">
        <w:rPr>
          <w:sz w:val="28"/>
          <w:szCs w:val="28"/>
          <w:vertAlign w:val="subscript"/>
          <w:lang w:val="en-US"/>
        </w:rPr>
        <w:t>min</w:t>
      </w:r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ab/>
        <w:t>–</w:t>
      </w:r>
      <w:r w:rsidRPr="000B48C5">
        <w:rPr>
          <w:sz w:val="28"/>
          <w:szCs w:val="28"/>
        </w:rPr>
        <w:tab/>
        <w:t>минимальное предложение участника закупки о цене договора, указанной в заявке 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A71F61" w:rsidRPr="000B48C5" w:rsidRDefault="00A71F61" w:rsidP="006E1B02">
      <w:pPr>
        <w:keepNext/>
        <w:numPr>
          <w:ilvl w:val="0"/>
          <w:numId w:val="51"/>
        </w:numPr>
        <w:tabs>
          <w:tab w:val="left" w:pos="1701"/>
        </w:tabs>
        <w:spacing w:before="120" w:after="120"/>
        <w:ind w:left="0" w:firstLine="698"/>
        <w:jc w:val="both"/>
        <w:outlineLvl w:val="2"/>
        <w:rPr>
          <w:sz w:val="28"/>
          <w:szCs w:val="28"/>
        </w:rPr>
      </w:pPr>
      <w:bookmarkStart w:id="75" w:name="_Toc418078331"/>
      <w:bookmarkStart w:id="76" w:name="_Toc419708040"/>
      <w:bookmarkStart w:id="77" w:name="_Toc421798700"/>
      <w:r w:rsidRPr="000B48C5">
        <w:rPr>
          <w:sz w:val="28"/>
          <w:szCs w:val="28"/>
        </w:rPr>
        <w:t>Оценка по критерию «квалификация участника»</w:t>
      </w:r>
      <w:bookmarkEnd w:id="75"/>
      <w:bookmarkEnd w:id="76"/>
      <w:bookmarkEnd w:id="77"/>
    </w:p>
    <w:p w:rsidR="00A71F61" w:rsidRPr="000B48C5" w:rsidRDefault="00A71F61" w:rsidP="000B48C5">
      <w:pPr>
        <w:shd w:val="clear" w:color="auto" w:fill="FFFFFF"/>
        <w:jc w:val="center"/>
        <w:rPr>
          <w:sz w:val="28"/>
          <w:szCs w:val="28"/>
        </w:rPr>
      </w:pPr>
      <w:bookmarkStart w:id="78" w:name="_Toc383792479"/>
      <w:bookmarkStart w:id="79" w:name="_Toc384030526"/>
      <w:bookmarkStart w:id="80" w:name="_Toc390100178"/>
      <w:bookmarkEnd w:id="69"/>
      <w:bookmarkEnd w:id="70"/>
      <w:bookmarkEnd w:id="71"/>
      <w:r w:rsidRPr="000B48C5">
        <w:rPr>
          <w:sz w:val="28"/>
          <w:szCs w:val="28"/>
        </w:rPr>
        <w:t xml:space="preserve">БКв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= БО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 * </w:t>
      </w:r>
      <w:r w:rsidRPr="000B48C5">
        <w:rPr>
          <w:sz w:val="28"/>
          <w:szCs w:val="28"/>
          <w:lang w:val="en-US"/>
        </w:rPr>
        <w:t>V</w:t>
      </w:r>
      <w:r w:rsidRPr="000B48C5">
        <w:rPr>
          <w:sz w:val="28"/>
          <w:szCs w:val="28"/>
          <w:vertAlign w:val="subscript"/>
        </w:rPr>
        <w:t>о</w:t>
      </w:r>
      <w:r w:rsidRPr="000B48C5">
        <w:rPr>
          <w:sz w:val="28"/>
          <w:szCs w:val="28"/>
        </w:rPr>
        <w:t xml:space="preserve"> </w:t>
      </w:r>
    </w:p>
    <w:p w:rsidR="00A71F61" w:rsidRPr="000B48C5" w:rsidRDefault="00A71F61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где: V – значимость (вес) соответствующего подкритерия,</w:t>
      </w:r>
    </w:p>
    <w:p w:rsidR="00A71F61" w:rsidRPr="000B48C5" w:rsidRDefault="00A71F61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БО – оценка (балл) соответствующего подкритерия</w:t>
      </w:r>
    </w:p>
    <w:p w:rsidR="00A71F61" w:rsidRPr="000B48C5" w:rsidRDefault="00A71F61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A71F61" w:rsidRPr="000B48C5" w:rsidRDefault="00A71F61" w:rsidP="000B48C5">
      <w:pPr>
        <w:shd w:val="clear" w:color="auto" w:fill="FFFFFF"/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>Максимальная оценка в баллах по каждому из подкритериев О</w:t>
      </w:r>
      <w:r w:rsidRPr="000B48C5">
        <w:rPr>
          <w:sz w:val="28"/>
          <w:szCs w:val="28"/>
          <w:vertAlign w:val="subscript"/>
        </w:rPr>
        <w:t>i</w:t>
      </w:r>
      <w:r w:rsidRPr="000B48C5">
        <w:rPr>
          <w:sz w:val="28"/>
          <w:szCs w:val="28"/>
        </w:rPr>
        <w:t xml:space="preserve"> – 100 баллов</w:t>
      </w:r>
    </w:p>
    <w:p w:rsidR="00A71F61" w:rsidRPr="000B48C5" w:rsidRDefault="00A71F61" w:rsidP="006E1B02">
      <w:pPr>
        <w:keepNext/>
        <w:numPr>
          <w:ilvl w:val="3"/>
          <w:numId w:val="41"/>
        </w:numPr>
        <w:tabs>
          <w:tab w:val="left" w:pos="1843"/>
        </w:tabs>
        <w:spacing w:before="120" w:after="120"/>
        <w:ind w:left="0" w:firstLine="709"/>
        <w:jc w:val="both"/>
        <w:outlineLvl w:val="2"/>
        <w:rPr>
          <w:sz w:val="28"/>
          <w:szCs w:val="28"/>
        </w:rPr>
      </w:pPr>
      <w:bookmarkStart w:id="81" w:name="_Toc418078332"/>
      <w:bookmarkStart w:id="82" w:name="_Toc419708041"/>
      <w:bookmarkStart w:id="83" w:name="_Toc421798701"/>
      <w:r w:rsidRPr="000B48C5">
        <w:rPr>
          <w:sz w:val="28"/>
          <w:szCs w:val="28"/>
        </w:rPr>
        <w:t>Оценка по подкритерию «опыт участника закупки»:</w:t>
      </w:r>
      <w:bookmarkEnd w:id="78"/>
      <w:bookmarkEnd w:id="79"/>
      <w:bookmarkEnd w:id="80"/>
      <w:bookmarkEnd w:id="81"/>
      <w:bookmarkEnd w:id="82"/>
      <w:bookmarkEnd w:id="83"/>
    </w:p>
    <w:p w:rsidR="00A71F61" w:rsidRPr="000B48C5" w:rsidRDefault="00A71F61" w:rsidP="000B48C5">
      <w:pPr>
        <w:tabs>
          <w:tab w:val="left" w:pos="0"/>
          <w:tab w:val="left" w:pos="1140"/>
        </w:tabs>
        <w:ind w:right="153"/>
        <w:rPr>
          <w:snapToGrid w:val="0"/>
        </w:rPr>
      </w:pPr>
    </w:p>
    <w:p w:rsidR="00A71F61" w:rsidRPr="000B48C5" w:rsidRDefault="00A71F61" w:rsidP="000B48C5">
      <w:pPr>
        <w:tabs>
          <w:tab w:val="left" w:pos="0"/>
        </w:tabs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A71F61" w:rsidRPr="000B48C5" w:rsidRDefault="00A71F61" w:rsidP="006E1B02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</w:r>
    </w:p>
    <w:p w:rsidR="00A71F61" w:rsidRPr="000B48C5" w:rsidRDefault="00A71F61" w:rsidP="006E1B02">
      <w:pPr>
        <w:numPr>
          <w:ilvl w:val="0"/>
          <w:numId w:val="38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реквизиты договора (номер и дата);</w:t>
      </w:r>
    </w:p>
    <w:p w:rsidR="00A71F61" w:rsidRPr="000B48C5" w:rsidRDefault="00A71F61" w:rsidP="006E1B02">
      <w:pPr>
        <w:numPr>
          <w:ilvl w:val="0"/>
          <w:numId w:val="38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перечень поставленного товара;</w:t>
      </w:r>
    </w:p>
    <w:p w:rsidR="00A71F61" w:rsidRPr="000B48C5" w:rsidRDefault="00A71F61" w:rsidP="006E1B02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A71F61" w:rsidRPr="000B48C5" w:rsidRDefault="00A71F61" w:rsidP="006E1B02">
      <w:pPr>
        <w:numPr>
          <w:ilvl w:val="0"/>
          <w:numId w:val="38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реквизиты договора (номер и дата);</w:t>
      </w:r>
    </w:p>
    <w:p w:rsidR="00A71F61" w:rsidRPr="000B48C5" w:rsidRDefault="00A71F61" w:rsidP="006E1B02">
      <w:pPr>
        <w:numPr>
          <w:ilvl w:val="0"/>
          <w:numId w:val="38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перечень переданного и принятого заказчиком по договору товара;</w:t>
      </w:r>
    </w:p>
    <w:p w:rsidR="00A71F61" w:rsidRPr="000B48C5" w:rsidRDefault="00A71F61" w:rsidP="006E1B02">
      <w:pPr>
        <w:numPr>
          <w:ilvl w:val="0"/>
          <w:numId w:val="38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стоимость переданного и принятого заказчиком по договору товара.</w:t>
      </w:r>
    </w:p>
    <w:p w:rsidR="00A71F61" w:rsidRPr="000B48C5" w:rsidRDefault="00A71F61" w:rsidP="000B48C5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A71F61" w:rsidRPr="000B48C5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F61" w:rsidRPr="000B48C5" w:rsidRDefault="00A71F61" w:rsidP="000B48C5">
            <w:pPr>
              <w:spacing w:before="60" w:after="60"/>
              <w:ind w:firstLine="709"/>
              <w:jc w:val="center"/>
            </w:pPr>
            <w:r w:rsidRPr="000B48C5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F61" w:rsidRPr="000B48C5" w:rsidRDefault="00A71F61" w:rsidP="000B48C5">
            <w:pPr>
              <w:spacing w:before="60" w:after="60"/>
              <w:jc w:val="center"/>
            </w:pPr>
            <w:r w:rsidRPr="000B48C5">
              <w:t>Баллы</w:t>
            </w:r>
          </w:p>
        </w:tc>
      </w:tr>
      <w:tr w:rsidR="00A71F61" w:rsidRPr="000B48C5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F61" w:rsidRPr="000B48C5" w:rsidRDefault="00A71F61" w:rsidP="000B48C5">
            <w:pPr>
              <w:spacing w:before="60" w:after="6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B48C5">
              <w:t>У участника закупки отсутствуют в рамках заключенных договоров завершенные в 2012-2014 гг.</w:t>
            </w:r>
            <w:r w:rsidRPr="000B48C5">
              <w:rPr>
                <w:sz w:val="22"/>
                <w:szCs w:val="22"/>
              </w:rPr>
              <w:t xml:space="preserve"> </w:t>
            </w:r>
            <w:r w:rsidRPr="000B48C5">
              <w:rPr>
                <w:i/>
                <w:iCs/>
              </w:rPr>
              <w:t>(последние 3 года)</w:t>
            </w:r>
            <w:r w:rsidRPr="000B48C5">
              <w:rPr>
                <w:sz w:val="28"/>
                <w:szCs w:val="28"/>
              </w:rPr>
              <w:t xml:space="preserve"> </w:t>
            </w:r>
            <w:r w:rsidRPr="000B48C5">
              <w:t xml:space="preserve">поставки </w:t>
            </w:r>
            <w:r w:rsidRPr="000B48C5">
              <w:rPr>
                <w:b/>
                <w:bCs/>
              </w:rPr>
              <w:t>товаров сопоставимого характера с предметом договора</w:t>
            </w:r>
          </w:p>
          <w:p w:rsidR="00A71F61" w:rsidRPr="000B48C5" w:rsidRDefault="00A71F61" w:rsidP="000B48C5">
            <w:pPr>
              <w:spacing w:before="60" w:after="60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F61" w:rsidRPr="000B48C5" w:rsidRDefault="00A71F61" w:rsidP="000B48C5">
            <w:pPr>
              <w:spacing w:before="120" w:after="100" w:afterAutospacing="1"/>
              <w:jc w:val="center"/>
            </w:pPr>
            <w:r w:rsidRPr="000B48C5">
              <w:t>0</w:t>
            </w:r>
          </w:p>
        </w:tc>
      </w:tr>
      <w:tr w:rsidR="00A71F61" w:rsidRPr="000B48C5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1F61" w:rsidRPr="000B48C5" w:rsidRDefault="00A71F61" w:rsidP="000B48C5">
            <w:pPr>
              <w:spacing w:before="120" w:after="100" w:afterAutospacing="1"/>
              <w:jc w:val="center"/>
            </w:pPr>
            <w:r w:rsidRPr="000B48C5">
              <w:t xml:space="preserve">БОу </w:t>
            </w:r>
            <w:r w:rsidRPr="000B48C5">
              <w:rPr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1F61" w:rsidRPr="000B48C5" w:rsidRDefault="00A71F61" w:rsidP="000B48C5">
            <w:pPr>
              <w:spacing w:before="120" w:after="100" w:afterAutospacing="1"/>
              <w:ind w:left="-57" w:right="-57" w:hanging="32"/>
              <w:jc w:val="center"/>
            </w:pPr>
            <w:r w:rsidRPr="000B48C5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71F61" w:rsidRPr="000B48C5" w:rsidRDefault="00A71F61" w:rsidP="000B48C5">
            <w:pPr>
              <w:spacing w:before="120" w:after="100" w:afterAutospacing="1"/>
              <w:jc w:val="center"/>
            </w:pPr>
            <w:r w:rsidRPr="000B48C5">
              <w:t>Оу</w:t>
            </w:r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i</w:t>
            </w:r>
            <w:r w:rsidRPr="000B48C5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1F61" w:rsidRPr="000B48C5" w:rsidRDefault="00A71F61" w:rsidP="000B48C5">
            <w:pPr>
              <w:spacing w:before="120" w:after="100" w:afterAutospacing="1"/>
              <w:ind w:hanging="12"/>
            </w:pPr>
            <w:r w:rsidRPr="000B48C5"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71F61" w:rsidRPr="000B48C5" w:rsidRDefault="00A71F61" w:rsidP="000B48C5">
            <w:pPr>
              <w:spacing w:before="120" w:after="100" w:afterAutospacing="1"/>
              <w:ind w:firstLine="709"/>
              <w:jc w:val="center"/>
            </w:pPr>
          </w:p>
        </w:tc>
      </w:tr>
      <w:tr w:rsidR="00A71F61" w:rsidRPr="000B48C5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1F61" w:rsidRPr="000B48C5" w:rsidRDefault="00A71F61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71F61" w:rsidRPr="000B48C5" w:rsidRDefault="00A71F61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71F61" w:rsidRPr="000B48C5" w:rsidRDefault="00A71F61" w:rsidP="000B48C5">
            <w:pPr>
              <w:spacing w:before="120" w:after="100" w:afterAutospacing="1"/>
              <w:jc w:val="center"/>
            </w:pPr>
            <w:r w:rsidRPr="000B48C5">
              <w:t>Оу</w:t>
            </w:r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71F61" w:rsidRPr="000B48C5" w:rsidRDefault="00A71F61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71F61" w:rsidRPr="000B48C5" w:rsidRDefault="00A71F61" w:rsidP="000B48C5">
            <w:pPr>
              <w:spacing w:before="120" w:after="100" w:afterAutospacing="1"/>
              <w:ind w:firstLine="709"/>
              <w:jc w:val="center"/>
            </w:pPr>
          </w:p>
        </w:tc>
      </w:tr>
      <w:tr w:rsidR="00A71F61" w:rsidRPr="000B48C5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F61" w:rsidRPr="000B48C5" w:rsidRDefault="00A71F61" w:rsidP="000B48C5">
            <w:pPr>
              <w:ind w:firstLine="74"/>
              <w:jc w:val="center"/>
              <w:rPr>
                <w:b/>
                <w:bCs/>
                <w:i/>
                <w:iCs/>
              </w:rPr>
            </w:pPr>
            <w:r w:rsidRPr="000B48C5">
              <w:t>Оу</w:t>
            </w:r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F61" w:rsidRPr="000B48C5" w:rsidRDefault="00A71F61" w:rsidP="000B48C5">
            <w:pPr>
              <w:spacing w:before="120" w:after="100" w:afterAutospacing="1"/>
              <w:jc w:val="center"/>
            </w:pPr>
            <w:r w:rsidRPr="000B48C5">
              <w:t>100</w:t>
            </w:r>
          </w:p>
        </w:tc>
      </w:tr>
    </w:tbl>
    <w:p w:rsidR="00A71F61" w:rsidRPr="000B48C5" w:rsidRDefault="00A71F61" w:rsidP="00C164EA">
      <w:pPr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  <w:r w:rsidRPr="000B48C5">
        <w:rPr>
          <w:sz w:val="28"/>
          <w:szCs w:val="28"/>
        </w:rPr>
        <w:t>где:</w:t>
      </w:r>
      <w:r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>Оу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– суммарная стоимость завершенных в 2012-2014 гг.</w:t>
      </w:r>
      <w:r w:rsidRPr="000B48C5">
        <w:rPr>
          <w:sz w:val="22"/>
          <w:szCs w:val="22"/>
        </w:rPr>
        <w:t xml:space="preserve"> </w:t>
      </w:r>
      <w:r w:rsidRPr="000B48C5">
        <w:rPr>
          <w:i/>
          <w:iCs/>
        </w:rPr>
        <w:t>(последние 3 года)</w:t>
      </w:r>
      <w:r w:rsidRPr="000B48C5">
        <w:rPr>
          <w:sz w:val="28"/>
          <w:szCs w:val="28"/>
        </w:rPr>
        <w:t xml:space="preserve"> поставок </w:t>
      </w:r>
      <w:r w:rsidRPr="000B48C5">
        <w:rPr>
          <w:b/>
          <w:bCs/>
          <w:sz w:val="28"/>
          <w:szCs w:val="28"/>
        </w:rPr>
        <w:t>товаров сопоставимого характера с предметом договора</w:t>
      </w:r>
      <w:r w:rsidRPr="000B48C5">
        <w:rPr>
          <w:b/>
          <w:bCs/>
          <w:i/>
          <w:iCs/>
          <w:sz w:val="18"/>
          <w:szCs w:val="18"/>
        </w:rPr>
        <w:t xml:space="preserve"> </w:t>
      </w:r>
      <w:r w:rsidRPr="000B48C5">
        <w:t xml:space="preserve"> </w:t>
      </w:r>
      <w:r w:rsidRPr="000B48C5">
        <w:rPr>
          <w:sz w:val="28"/>
          <w:szCs w:val="28"/>
        </w:rPr>
        <w:t>i-го участника, руб.</w:t>
      </w:r>
    </w:p>
    <w:p w:rsidR="00A71F61" w:rsidRPr="000B48C5" w:rsidRDefault="00A71F61" w:rsidP="000B48C5">
      <w:pPr>
        <w:ind w:firstLine="709"/>
        <w:rPr>
          <w:sz w:val="28"/>
          <w:szCs w:val="28"/>
        </w:rPr>
      </w:pPr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max</w:t>
      </w:r>
      <w:r w:rsidRPr="000B48C5">
        <w:rPr>
          <w:sz w:val="28"/>
          <w:szCs w:val="28"/>
        </w:rPr>
        <w:t xml:space="preserve"> – максимальный опыт (стоимость завершенных в 2012-2014 гг.</w:t>
      </w:r>
      <w:r w:rsidRPr="000B48C5">
        <w:rPr>
          <w:sz w:val="22"/>
          <w:szCs w:val="22"/>
        </w:rPr>
        <w:t xml:space="preserve"> </w:t>
      </w:r>
      <w:r w:rsidRPr="000B48C5">
        <w:rPr>
          <w:i/>
          <w:iCs/>
        </w:rPr>
        <w:t>(последние 3 года)</w:t>
      </w:r>
      <w:r w:rsidRPr="000B48C5">
        <w:rPr>
          <w:sz w:val="28"/>
          <w:szCs w:val="28"/>
        </w:rPr>
        <w:t xml:space="preserve"> поставок </w:t>
      </w:r>
      <w:r w:rsidRPr="000B48C5">
        <w:rPr>
          <w:b/>
          <w:bCs/>
          <w:sz w:val="28"/>
          <w:szCs w:val="28"/>
        </w:rPr>
        <w:t>товаров сопоставимого характера с предметом договора</w:t>
      </w:r>
      <w:r w:rsidRPr="000B48C5">
        <w:rPr>
          <w:b/>
          <w:bCs/>
          <w:i/>
          <w:iCs/>
          <w:sz w:val="18"/>
          <w:szCs w:val="18"/>
        </w:rPr>
        <w:t xml:space="preserve"> </w:t>
      </w:r>
      <w:r w:rsidRPr="000B48C5">
        <w:t xml:space="preserve"> </w:t>
      </w:r>
      <w:r w:rsidRPr="000B48C5">
        <w:rPr>
          <w:sz w:val="28"/>
          <w:szCs w:val="28"/>
        </w:rPr>
        <w:t>из представленного опыта всех допущенных участников, но не более предельного значения, руб.</w:t>
      </w:r>
    </w:p>
    <w:p w:rsidR="00A71F61" w:rsidRPr="000B48C5" w:rsidRDefault="00A71F61" w:rsidP="000B48C5">
      <w:pPr>
        <w:ind w:firstLine="709"/>
        <w:rPr>
          <w:sz w:val="28"/>
          <w:szCs w:val="28"/>
        </w:rPr>
      </w:pPr>
    </w:p>
    <w:p w:rsidR="00A71F61" w:rsidRPr="000B48C5" w:rsidRDefault="00A71F61" w:rsidP="000B48C5">
      <w:pPr>
        <w:ind w:firstLine="709"/>
        <w:rPr>
          <w:b/>
          <w:bCs/>
          <w:sz w:val="28"/>
          <w:szCs w:val="28"/>
        </w:rPr>
      </w:pPr>
      <w:r w:rsidRPr="000B48C5">
        <w:rPr>
          <w:sz w:val="28"/>
          <w:szCs w:val="28"/>
        </w:rPr>
        <w:t xml:space="preserve">Предельное значение опыта участника: </w:t>
      </w:r>
      <w:r w:rsidRPr="00AC24E0">
        <w:rPr>
          <w:sz w:val="28"/>
          <w:szCs w:val="28"/>
        </w:rPr>
        <w:t>17 300 000</w:t>
      </w:r>
      <w:r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 xml:space="preserve"> руб. </w:t>
      </w:r>
    </w:p>
    <w:p w:rsidR="00A71F61" w:rsidRPr="000B48C5" w:rsidRDefault="00A71F61" w:rsidP="000B48C5">
      <w:pPr>
        <w:ind w:firstLine="709"/>
        <w:rPr>
          <w:sz w:val="28"/>
          <w:szCs w:val="28"/>
          <w:u w:val="single"/>
        </w:rPr>
      </w:pPr>
    </w:p>
    <w:p w:rsidR="00A71F61" w:rsidRPr="000B48C5" w:rsidRDefault="00A71F61" w:rsidP="000B48C5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 xml:space="preserve">В случае если </w:t>
      </w:r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более чем предельное значение, то </w:t>
      </w:r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принимается равным такому предельному значению.</w:t>
      </w:r>
    </w:p>
    <w:p w:rsidR="00A71F61" w:rsidRPr="000B48C5" w:rsidRDefault="00A71F61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0B48C5">
        <w:rPr>
          <w:sz w:val="28"/>
          <w:szCs w:val="28"/>
          <w:vertAlign w:val="subscript"/>
        </w:rPr>
        <w:t>i</w:t>
      </w:r>
      <w:r w:rsidRPr="000B48C5">
        <w:rPr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A71F61" w:rsidRPr="000B48C5" w:rsidRDefault="00A71F61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A71F61" w:rsidRPr="000B48C5" w:rsidRDefault="00A71F61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A71F61" w:rsidRPr="000B48C5">
        <w:trPr>
          <w:tblHeader/>
        </w:trPr>
        <w:tc>
          <w:tcPr>
            <w:tcW w:w="4427" w:type="dxa"/>
            <w:vAlign w:val="center"/>
          </w:tcPr>
          <w:p w:rsidR="00A71F61" w:rsidRPr="000B48C5" w:rsidRDefault="00A71F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A71F61" w:rsidRPr="000B48C5" w:rsidRDefault="00A71F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Баллы (БС</w:t>
            </w:r>
            <w:r w:rsidRPr="000B48C5">
              <w:rPr>
                <w:vertAlign w:val="subscript"/>
                <w:lang w:val="en-US" w:eastAsia="en-US"/>
              </w:rPr>
              <w:t>i</w:t>
            </w:r>
            <w:r w:rsidRPr="000B48C5">
              <w:rPr>
                <w:lang w:val="en-US" w:eastAsia="en-US"/>
              </w:rPr>
              <w:t>)</w:t>
            </w:r>
          </w:p>
        </w:tc>
      </w:tr>
      <w:tr w:rsidR="00A71F61" w:rsidRPr="000B48C5">
        <w:tc>
          <w:tcPr>
            <w:tcW w:w="4427" w:type="dxa"/>
            <w:vAlign w:val="center"/>
          </w:tcPr>
          <w:p w:rsidR="00A71F61" w:rsidRPr="000B48C5" w:rsidRDefault="00A71F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A71F61" w:rsidRPr="000B48C5" w:rsidRDefault="00A71F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0B48C5">
              <w:rPr>
                <w:lang w:eastAsia="en-US"/>
              </w:rPr>
              <w:t>БС</w:t>
            </w:r>
            <w:r w:rsidRPr="000B48C5">
              <w:rPr>
                <w:vertAlign w:val="subscript"/>
                <w:lang w:val="en-US" w:eastAsia="en-US"/>
              </w:rPr>
              <w:t>i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sz w:val="28"/>
                <w:szCs w:val="28"/>
              </w:rPr>
              <w:t>БОу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  <w:p w:rsidR="00A71F61" w:rsidRPr="000B48C5" w:rsidRDefault="00A71F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A71F61" w:rsidRPr="000B48C5">
        <w:tc>
          <w:tcPr>
            <w:tcW w:w="4427" w:type="dxa"/>
            <w:vAlign w:val="center"/>
          </w:tcPr>
          <w:p w:rsidR="00A71F61" w:rsidRPr="000B48C5" w:rsidRDefault="00A71F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A71F61" w:rsidRPr="000B48C5" w:rsidRDefault="00A71F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БС</w:t>
            </w:r>
            <w:r w:rsidRPr="000B48C5">
              <w:rPr>
                <w:vertAlign w:val="subscript"/>
                <w:lang w:val="en-US" w:eastAsia="en-US"/>
              </w:rPr>
              <w:t>i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sz w:val="28"/>
                <w:szCs w:val="28"/>
              </w:rPr>
              <w:t>БОу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0B48C5">
              <w:rPr>
                <w:lang w:eastAsia="en-US"/>
              </w:rPr>
              <w:t xml:space="preserve"> / 2</w:t>
            </w:r>
          </w:p>
          <w:p w:rsidR="00A71F61" w:rsidRPr="000B48C5" w:rsidRDefault="00A71F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A71F61" w:rsidRPr="000B48C5">
        <w:trPr>
          <w:trHeight w:val="137"/>
        </w:trPr>
        <w:tc>
          <w:tcPr>
            <w:tcW w:w="4427" w:type="dxa"/>
            <w:vAlign w:val="center"/>
          </w:tcPr>
          <w:p w:rsidR="00A71F61" w:rsidRPr="000B48C5" w:rsidRDefault="00A71F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A71F61" w:rsidRPr="000B48C5" w:rsidRDefault="00A71F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БС</w:t>
            </w:r>
            <w:r w:rsidRPr="000B48C5">
              <w:rPr>
                <w:vertAlign w:val="subscript"/>
                <w:lang w:val="en-US" w:eastAsia="en-US"/>
              </w:rPr>
              <w:t>i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sz w:val="28"/>
                <w:szCs w:val="28"/>
              </w:rPr>
              <w:t>0</w:t>
            </w:r>
          </w:p>
          <w:p w:rsidR="00A71F61" w:rsidRPr="000B48C5" w:rsidRDefault="00A71F61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71F61" w:rsidRPr="000B48C5" w:rsidRDefault="00A71F61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lang w:val="en-US"/>
        </w:rPr>
        <w:t>)</w:t>
      </w:r>
      <w:r w:rsidRPr="000B48C5">
        <w:rPr>
          <w:sz w:val="28"/>
          <w:szCs w:val="28"/>
        </w:rPr>
        <w:t>, полученному с учетом наличия указанных санкций (БО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= БС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>).</w:t>
      </w: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Default="00A71F61" w:rsidP="003D5380">
      <w:pPr>
        <w:ind w:right="153" w:firstLine="636"/>
        <w:jc w:val="both"/>
        <w:rPr>
          <w:b/>
          <w:bCs/>
          <w:i/>
          <w:iCs/>
        </w:rPr>
      </w:pPr>
    </w:p>
    <w:p w:rsidR="00A71F61" w:rsidRPr="00FC009D" w:rsidRDefault="00A71F61" w:rsidP="006E1B02">
      <w:pPr>
        <w:pStyle w:val="Heading1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4" w:name="_Toc412098816"/>
      <w:bookmarkStart w:id="85" w:name="_Toc412098817"/>
      <w:bookmarkStart w:id="86" w:name="_Toc412098818"/>
      <w:bookmarkStart w:id="87" w:name="_Toc412098819"/>
      <w:bookmarkStart w:id="88" w:name="_Toc395190388"/>
      <w:bookmarkStart w:id="89" w:name="_Ref396487846"/>
      <w:bookmarkStart w:id="90" w:name="_Ref396489236"/>
      <w:bookmarkStart w:id="91" w:name="_Toc421798702"/>
      <w:bookmarkStart w:id="92" w:name="_Toc260130025"/>
      <w:bookmarkStart w:id="93" w:name="_Toc367283798"/>
      <w:bookmarkEnd w:id="84"/>
      <w:bookmarkEnd w:id="85"/>
      <w:bookmarkEnd w:id="86"/>
      <w:bookmarkEnd w:id="87"/>
      <w:r w:rsidRPr="00FC009D">
        <w:rPr>
          <w:sz w:val="28"/>
          <w:szCs w:val="28"/>
        </w:rPr>
        <w:t>ОБРАЗЦЫ ФОРМ ОСНОВНЫХ ДОКУМЕНТОВ</w:t>
      </w:r>
      <w:bookmarkEnd w:id="88"/>
      <w:bookmarkEnd w:id="89"/>
      <w:bookmarkEnd w:id="90"/>
      <w:bookmarkEnd w:id="91"/>
    </w:p>
    <w:p w:rsidR="00A71F61" w:rsidRDefault="00A71F61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A71F61" w:rsidRPr="006323D0" w:rsidRDefault="00A71F61" w:rsidP="006E1B02">
      <w:pPr>
        <w:keepNext/>
        <w:numPr>
          <w:ilvl w:val="0"/>
          <w:numId w:val="24"/>
        </w:numPr>
        <w:tabs>
          <w:tab w:val="left" w:pos="709"/>
        </w:tabs>
        <w:ind w:left="0" w:firstLine="0"/>
        <w:jc w:val="both"/>
        <w:outlineLvl w:val="0"/>
        <w:rPr>
          <w:sz w:val="28"/>
          <w:szCs w:val="28"/>
        </w:rPr>
      </w:pPr>
      <w:bookmarkStart w:id="94" w:name="_Toc412202947"/>
      <w:bookmarkStart w:id="95" w:name="_Toc418078334"/>
      <w:bookmarkStart w:id="96" w:name="_Toc421798703"/>
      <w:r w:rsidRPr="006323D0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94"/>
      <w:bookmarkEnd w:id="95"/>
      <w:bookmarkEnd w:id="96"/>
    </w:p>
    <w:p w:rsidR="00A71F61" w:rsidRDefault="00A71F61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A71F61" w:rsidRPr="009F287D" w:rsidRDefault="00A71F61" w:rsidP="009F287D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9F287D">
        <w:rPr>
          <w:sz w:val="28"/>
          <w:szCs w:val="28"/>
        </w:rPr>
        <w:t>Форма 1</w:t>
      </w:r>
    </w:p>
    <w:p w:rsidR="00A71F61" w:rsidRPr="009F287D" w:rsidRDefault="00A71F61" w:rsidP="009F287D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A71F61" w:rsidRPr="009F287D" w:rsidRDefault="00A71F61" w:rsidP="009F287D">
      <w:pPr>
        <w:rPr>
          <w:b/>
          <w:bCs/>
          <w:i/>
          <w:iCs/>
        </w:rPr>
      </w:pPr>
      <w:r w:rsidRPr="009F287D">
        <w:rPr>
          <w:b/>
          <w:bCs/>
          <w:i/>
          <w:iCs/>
        </w:rPr>
        <w:t>Фирменный бланк участника закупки</w:t>
      </w:r>
    </w:p>
    <w:p w:rsidR="00A71F61" w:rsidRPr="009F287D" w:rsidRDefault="00A71F61" w:rsidP="009F287D">
      <w:pPr>
        <w:overflowPunct w:val="0"/>
        <w:autoSpaceDE w:val="0"/>
        <w:autoSpaceDN w:val="0"/>
        <w:adjustRightInd w:val="0"/>
        <w:spacing w:before="120"/>
      </w:pPr>
      <w:r w:rsidRPr="009F287D">
        <w:t>«___» __________ 2015 года №______</w:t>
      </w:r>
    </w:p>
    <w:p w:rsidR="00A71F61" w:rsidRPr="009F287D" w:rsidRDefault="00A71F61" w:rsidP="000A73EF">
      <w:pPr>
        <w:keepNext/>
        <w:jc w:val="center"/>
        <w:outlineLvl w:val="1"/>
        <w:rPr>
          <w:sz w:val="28"/>
          <w:szCs w:val="28"/>
        </w:rPr>
      </w:pPr>
      <w:bookmarkStart w:id="97" w:name="_Toc255987071"/>
      <w:bookmarkStart w:id="98" w:name="_Toc272505461"/>
      <w:bookmarkStart w:id="99" w:name="_Toc390267513"/>
    </w:p>
    <w:p w:rsidR="00A71F61" w:rsidRPr="009233B6" w:rsidRDefault="00A71F61" w:rsidP="009233B6">
      <w:pPr>
        <w:pStyle w:val="Heading2"/>
        <w:numPr>
          <w:ilvl w:val="0"/>
          <w:numId w:val="0"/>
        </w:numPr>
        <w:ind w:left="36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0" w:name="_ЗАЯВКА_НА_УЧАСТИЕ"/>
      <w:bookmarkStart w:id="101" w:name="_Toc418078335"/>
      <w:bookmarkStart w:id="102" w:name="_Toc421798704"/>
      <w:bookmarkEnd w:id="100"/>
      <w:r w:rsidRPr="009233B6">
        <w:rPr>
          <w:rFonts w:ascii="Times New Roman" w:hAnsi="Times New Roman" w:cs="Times New Roman"/>
          <w:b w:val="0"/>
          <w:bCs w:val="0"/>
          <w:i w:val="0"/>
          <w:iCs w:val="0"/>
        </w:rPr>
        <w:t>ЗАЯВКА НА УЧАСТИЕ В ЗАКУПКЕ (Форма 1)</w:t>
      </w:r>
      <w:bookmarkEnd w:id="97"/>
      <w:bookmarkEnd w:id="98"/>
      <w:bookmarkEnd w:id="99"/>
      <w:bookmarkEnd w:id="101"/>
      <w:bookmarkEnd w:id="102"/>
    </w:p>
    <w:p w:rsidR="00A71F61" w:rsidRPr="009F287D" w:rsidRDefault="00A71F61" w:rsidP="009F287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A71F61" w:rsidRPr="009F287D" w:rsidRDefault="00A71F61" w:rsidP="009F287D">
      <w:pPr>
        <w:ind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9F287D">
        <w:rPr>
          <w:b/>
          <w:bCs/>
          <w:i/>
          <w:iCs/>
        </w:rPr>
        <w:t xml:space="preserve"> </w:t>
      </w:r>
      <w:r w:rsidRPr="009F287D">
        <w:rPr>
          <w:sz w:val="28"/>
          <w:szCs w:val="28"/>
        </w:rPr>
        <w:t xml:space="preserve">_________________ </w:t>
      </w:r>
      <w:r w:rsidRPr="009F287D">
        <w:rPr>
          <w:b/>
          <w:bCs/>
          <w:i/>
          <w:iCs/>
        </w:rPr>
        <w:t>[указывается сайт, на котором опубликована закупка]</w:t>
      </w:r>
      <w:r w:rsidRPr="009F287D">
        <w:rPr>
          <w:sz w:val="28"/>
          <w:szCs w:val="28"/>
        </w:rPr>
        <w:t xml:space="preserve">, закупка № ______ </w:t>
      </w:r>
      <w:r w:rsidRPr="009F287D">
        <w:rPr>
          <w:b/>
          <w:bCs/>
          <w:i/>
          <w:iCs/>
        </w:rPr>
        <w:t xml:space="preserve">[указывается номер закупки на указанном сайте], </w:t>
      </w:r>
      <w:r w:rsidRPr="009F287D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9F287D">
        <w:rPr>
          <w:sz w:val="22"/>
          <w:szCs w:val="22"/>
        </w:rPr>
        <w:t xml:space="preserve">___________________________________________________________________________, </w:t>
      </w:r>
    </w:p>
    <w:p w:rsidR="00A71F61" w:rsidRPr="009F287D" w:rsidRDefault="00A71F61" w:rsidP="009F287D">
      <w:pPr>
        <w:suppressAutoHyphens/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9F287D">
        <w:rPr>
          <w:b/>
          <w:bCs/>
          <w:i/>
          <w:iCs/>
          <w:vertAlign w:val="superscript"/>
        </w:rPr>
        <w:t>(полное наименование участника закупки с указанием организационно-правовой формы)</w:t>
      </w:r>
      <w:r w:rsidRPr="009F287D">
        <w:rPr>
          <w:sz w:val="22"/>
          <w:szCs w:val="22"/>
        </w:rPr>
        <w:t xml:space="preserve"> </w:t>
      </w:r>
    </w:p>
    <w:p w:rsidR="00A71F61" w:rsidRPr="009F287D" w:rsidRDefault="00A71F61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ИНН, КПП, ОГРН, ОКПО</w:t>
      </w:r>
      <w:r w:rsidRPr="009F287D">
        <w:t xml:space="preserve"> </w:t>
      </w:r>
      <w:r w:rsidRPr="009F287D">
        <w:rPr>
          <w:sz w:val="22"/>
          <w:szCs w:val="22"/>
        </w:rPr>
        <w:t>________________________________________________________,</w:t>
      </w:r>
    </w:p>
    <w:p w:rsidR="00A71F61" w:rsidRPr="009F287D" w:rsidRDefault="00A71F61" w:rsidP="009F287D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(ИНН, КПП, ОГРН, ОКПО участника закупки)</w:t>
      </w:r>
    </w:p>
    <w:p w:rsidR="00A71F61" w:rsidRPr="009F287D" w:rsidRDefault="00A71F61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юридический адрес</w:t>
      </w:r>
      <w:r w:rsidRPr="009F287D">
        <w:t xml:space="preserve"> </w:t>
      </w:r>
      <w:r w:rsidRPr="009F287D">
        <w:rPr>
          <w:sz w:val="22"/>
          <w:szCs w:val="22"/>
        </w:rPr>
        <w:t>___________________________________________________________________,</w:t>
      </w:r>
    </w:p>
    <w:p w:rsidR="00A71F61" w:rsidRPr="009F287D" w:rsidRDefault="00A71F61" w:rsidP="009F287D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(юридический адрес участника закупки)</w:t>
      </w:r>
    </w:p>
    <w:p w:rsidR="00A71F61" w:rsidRPr="009F287D" w:rsidRDefault="00A71F61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фактический адрес _____________________________________________________,</w:t>
      </w:r>
    </w:p>
    <w:p w:rsidR="00A71F61" w:rsidRPr="009F287D" w:rsidRDefault="00A71F61" w:rsidP="009F287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(фактический адрес участника закупки)</w:t>
      </w:r>
    </w:p>
    <w:p w:rsidR="00A71F61" w:rsidRPr="009F287D" w:rsidRDefault="00A71F61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почтовый адрес _____________________________________________________,</w:t>
      </w:r>
    </w:p>
    <w:p w:rsidR="00A71F61" w:rsidRPr="009F287D" w:rsidRDefault="00A71F61" w:rsidP="009F287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(почтовый адрес участника закупки)</w:t>
      </w:r>
    </w:p>
    <w:p w:rsidR="00A71F61" w:rsidRPr="009F287D" w:rsidRDefault="00A71F61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предлагает заключить договор на:</w:t>
      </w:r>
      <w:r w:rsidRPr="009F287D">
        <w:rPr>
          <w:sz w:val="22"/>
          <w:szCs w:val="22"/>
        </w:rPr>
        <w:t xml:space="preserve"> ____________________________________________________</w:t>
      </w:r>
    </w:p>
    <w:p w:rsidR="00A71F61" w:rsidRPr="009F287D" w:rsidRDefault="00A71F61" w:rsidP="009F287D">
      <w:pPr>
        <w:ind w:left="3545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(предмет договора)</w:t>
      </w:r>
    </w:p>
    <w:p w:rsidR="00A71F61" w:rsidRPr="009F287D" w:rsidRDefault="00A71F61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соответствии с Техническим предложением</w:t>
      </w:r>
      <w:r w:rsidRPr="009F287D">
        <w:rPr>
          <w:b/>
          <w:bCs/>
          <w:i/>
          <w:iCs/>
        </w:rPr>
        <w:t xml:space="preserve"> </w:t>
      </w:r>
      <w:r w:rsidRPr="009F287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на условиях, указанных при формировании заявки, поданной на ЭТП, с помощью функционала которой проводится данная закупка»: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A71F61" w:rsidRPr="009F287D">
        <w:trPr>
          <w:cantSplit/>
          <w:tblHeader/>
        </w:trPr>
        <w:tc>
          <w:tcPr>
            <w:tcW w:w="709" w:type="dxa"/>
            <w:vAlign w:val="center"/>
          </w:tcPr>
          <w:p w:rsidR="00A71F61" w:rsidRPr="009F287D" w:rsidRDefault="00A71F61" w:rsidP="009F287D">
            <w:pPr>
              <w:keepNext/>
              <w:ind w:left="-57" w:right="-57"/>
              <w:jc w:val="center"/>
            </w:pPr>
            <w:r w:rsidRPr="009F287D">
              <w:t>№ п/п</w:t>
            </w:r>
          </w:p>
        </w:tc>
        <w:tc>
          <w:tcPr>
            <w:tcW w:w="4394" w:type="dxa"/>
            <w:vAlign w:val="center"/>
          </w:tcPr>
          <w:p w:rsidR="00A71F61" w:rsidRPr="009F287D" w:rsidRDefault="00A71F61" w:rsidP="009F287D">
            <w:pPr>
              <w:keepNext/>
              <w:ind w:left="-57" w:right="-57"/>
              <w:jc w:val="center"/>
            </w:pPr>
            <w:r w:rsidRPr="009F287D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A71F61" w:rsidRPr="009F287D" w:rsidRDefault="00A71F61" w:rsidP="009F287D">
            <w:pPr>
              <w:keepNext/>
              <w:ind w:left="57" w:right="57"/>
              <w:jc w:val="center"/>
            </w:pPr>
            <w:r w:rsidRPr="009F287D">
              <w:t>Предложения участника</w:t>
            </w:r>
          </w:p>
        </w:tc>
      </w:tr>
      <w:tr w:rsidR="00A71F61" w:rsidRPr="009F287D">
        <w:trPr>
          <w:cantSplit/>
        </w:trPr>
        <w:tc>
          <w:tcPr>
            <w:tcW w:w="709" w:type="dxa"/>
            <w:vAlign w:val="center"/>
          </w:tcPr>
          <w:p w:rsidR="00A71F61" w:rsidRPr="009F287D" w:rsidRDefault="00A71F61" w:rsidP="006E1B0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71F61" w:rsidRPr="009F287D" w:rsidRDefault="00A71F61" w:rsidP="009F287D">
            <w:pPr>
              <w:ind w:left="57" w:right="57"/>
            </w:pPr>
            <w:r w:rsidRPr="009F287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A71F61" w:rsidRPr="009F287D" w:rsidRDefault="00A71F61" w:rsidP="009F287D">
            <w:pPr>
              <w:ind w:left="57" w:right="57"/>
              <w:jc w:val="center"/>
            </w:pPr>
            <w:r w:rsidRPr="009F287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A71F61" w:rsidRPr="009F287D">
        <w:trPr>
          <w:cantSplit/>
        </w:trPr>
        <w:tc>
          <w:tcPr>
            <w:tcW w:w="709" w:type="dxa"/>
            <w:vAlign w:val="center"/>
          </w:tcPr>
          <w:p w:rsidR="00A71F61" w:rsidRPr="009F287D" w:rsidRDefault="00A71F61" w:rsidP="006E1B0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71F61" w:rsidRPr="009F287D" w:rsidRDefault="00A71F61" w:rsidP="009F287D">
            <w:pPr>
              <w:ind w:left="57" w:right="57"/>
            </w:pPr>
            <w:r w:rsidRPr="009F287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A71F61" w:rsidRPr="009F287D" w:rsidRDefault="00A71F61" w:rsidP="009F287D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9F287D">
              <w:rPr>
                <w:b/>
                <w:bCs/>
                <w:i/>
                <w:iCs/>
              </w:rPr>
              <w:t>[указать цену договора без НДС]</w:t>
            </w:r>
          </w:p>
        </w:tc>
      </w:tr>
      <w:tr w:rsidR="00A71F61" w:rsidRPr="009F287D">
        <w:trPr>
          <w:cantSplit/>
        </w:trPr>
        <w:tc>
          <w:tcPr>
            <w:tcW w:w="709" w:type="dxa"/>
            <w:vAlign w:val="center"/>
          </w:tcPr>
          <w:p w:rsidR="00A71F61" w:rsidRPr="009F287D" w:rsidRDefault="00A71F61" w:rsidP="006E1B0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71F61" w:rsidRPr="009F287D" w:rsidRDefault="00A71F61" w:rsidP="009F287D">
            <w:pPr>
              <w:ind w:left="57" w:right="57"/>
            </w:pPr>
            <w:r w:rsidRPr="009F287D">
              <w:t>Срок поставки товара</w:t>
            </w:r>
          </w:p>
        </w:tc>
        <w:tc>
          <w:tcPr>
            <w:tcW w:w="4962" w:type="dxa"/>
            <w:vAlign w:val="center"/>
          </w:tcPr>
          <w:p w:rsidR="00A71F61" w:rsidRPr="009F287D" w:rsidRDefault="00A71F61" w:rsidP="009F287D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9F287D">
              <w:rPr>
                <w:b/>
                <w:bCs/>
                <w:i/>
                <w:iCs/>
              </w:rPr>
              <w:t>[указать «в соответствии с условиями закупочной документации», либо указать начало и окончание поставки товара  в формате исчисления сроков, указанном в извещении о проведении закупки]</w:t>
            </w:r>
          </w:p>
        </w:tc>
      </w:tr>
      <w:tr w:rsidR="00A71F61" w:rsidRPr="009F287D">
        <w:trPr>
          <w:cantSplit/>
        </w:trPr>
        <w:tc>
          <w:tcPr>
            <w:tcW w:w="709" w:type="dxa"/>
            <w:vAlign w:val="center"/>
          </w:tcPr>
          <w:p w:rsidR="00A71F61" w:rsidRPr="009F287D" w:rsidRDefault="00A71F61" w:rsidP="006E1B0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71F61" w:rsidRPr="009F287D" w:rsidRDefault="00A71F61" w:rsidP="009F287D">
            <w:pPr>
              <w:ind w:left="57" w:right="57"/>
            </w:pPr>
            <w:r w:rsidRPr="009F287D">
              <w:t>Условия оплаты</w:t>
            </w:r>
          </w:p>
        </w:tc>
        <w:tc>
          <w:tcPr>
            <w:tcW w:w="4962" w:type="dxa"/>
            <w:vAlign w:val="center"/>
          </w:tcPr>
          <w:p w:rsidR="00A71F61" w:rsidRPr="009F287D" w:rsidRDefault="00A71F61" w:rsidP="009F287D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9F287D">
              <w:rPr>
                <w:b/>
                <w:bCs/>
                <w:i/>
                <w:iCs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A71F61" w:rsidRPr="009F287D" w:rsidRDefault="00A71F61" w:rsidP="009F287D">
      <w:pPr>
        <w:ind w:firstLine="709"/>
        <w:jc w:val="both"/>
        <w:rPr>
          <w:sz w:val="28"/>
          <w:szCs w:val="28"/>
        </w:rPr>
      </w:pPr>
    </w:p>
    <w:p w:rsidR="00A71F61" w:rsidRPr="009F287D" w:rsidRDefault="00A71F61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A71F61" w:rsidRPr="009F287D" w:rsidRDefault="00A71F61" w:rsidP="009F287D">
      <w:pPr>
        <w:ind w:firstLine="709"/>
        <w:jc w:val="both"/>
        <w:rPr>
          <w:b/>
          <w:bCs/>
          <w:i/>
          <w:iCs/>
        </w:rPr>
      </w:pPr>
    </w:p>
    <w:p w:rsidR="00A71F61" w:rsidRPr="009F287D" w:rsidRDefault="00A71F61" w:rsidP="009F287D">
      <w:pPr>
        <w:ind w:firstLine="709"/>
        <w:jc w:val="both"/>
      </w:pPr>
      <w:r w:rsidRPr="009F287D">
        <w:rPr>
          <w:b/>
          <w:bCs/>
          <w:i/>
          <w:iCs/>
        </w:rPr>
        <w:t>Для юридических лиц:</w:t>
      </w:r>
      <w:r w:rsidRPr="009F287D">
        <w:t xml:space="preserve"> </w:t>
      </w:r>
    </w:p>
    <w:p w:rsidR="00A71F61" w:rsidRPr="009F287D" w:rsidRDefault="00A71F61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A71F61" w:rsidRPr="009F287D" w:rsidRDefault="00A71F61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Настоящим подтверждаем, что:</w:t>
      </w:r>
    </w:p>
    <w:p w:rsidR="00A71F61" w:rsidRPr="009F287D" w:rsidRDefault="00A71F61" w:rsidP="006E1B02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 xml:space="preserve">против _____________ </w:t>
      </w:r>
      <w:r w:rsidRPr="009F287D">
        <w:rPr>
          <w:b/>
          <w:bCs/>
          <w:i/>
          <w:iCs/>
        </w:rPr>
        <w:t>(наименование участника закупки)</w:t>
      </w:r>
      <w:r w:rsidRPr="009F287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9F287D">
        <w:rPr>
          <w:b/>
          <w:bCs/>
          <w:i/>
          <w:iCs/>
        </w:rPr>
        <w:t>(наименование участника закупки)</w:t>
      </w:r>
      <w:r w:rsidRPr="009F287D">
        <w:rPr>
          <w:sz w:val="28"/>
          <w:szCs w:val="28"/>
        </w:rPr>
        <w:t xml:space="preserve"> банкротом, деятельность _____________ </w:t>
      </w:r>
      <w:r w:rsidRPr="009F287D">
        <w:t>(</w:t>
      </w:r>
      <w:r w:rsidRPr="009F287D">
        <w:rPr>
          <w:b/>
          <w:bCs/>
          <w:i/>
          <w:iCs/>
        </w:rPr>
        <w:t>наименование участника закупки</w:t>
      </w:r>
      <w:r w:rsidRPr="009F287D">
        <w:t>)</w:t>
      </w:r>
      <w:r w:rsidRPr="009F287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A71F61" w:rsidRPr="009F287D" w:rsidRDefault="00A71F61" w:rsidP="006E1B02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СУОТ]</w:t>
      </w:r>
      <w:r w:rsidRPr="009F287D">
        <w:rPr>
          <w:sz w:val="28"/>
          <w:szCs w:val="28"/>
        </w:rPr>
        <w:t xml:space="preserve"> в _____________ </w:t>
      </w:r>
      <w:r w:rsidRPr="009F287D">
        <w:rPr>
          <w:b/>
          <w:bCs/>
          <w:i/>
          <w:iCs/>
        </w:rPr>
        <w:t>(наименование участника закупки), а также у привлекаемых субподрядчиков (соисполнителей),</w:t>
      </w:r>
      <w:r w:rsidRPr="009F287D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A71F61" w:rsidRPr="009F287D" w:rsidRDefault="00A71F61" w:rsidP="006E1B02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A71F61" w:rsidRPr="009F287D" w:rsidRDefault="00A71F61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A71F61" w:rsidRPr="009F287D" w:rsidRDefault="00A71F61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</w:t>
      </w:r>
    </w:p>
    <w:p w:rsidR="00A71F61" w:rsidRPr="009F287D" w:rsidRDefault="00A71F61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A71F61" w:rsidRPr="009F287D" w:rsidRDefault="00A71F61" w:rsidP="006E1B02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A71F61" w:rsidRPr="009F287D" w:rsidRDefault="00A71F61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A71F61" w:rsidRPr="009F287D" w:rsidRDefault="00A71F61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A71F61" w:rsidRPr="009F287D" w:rsidRDefault="00A71F61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A71F61" w:rsidRPr="009F287D" w:rsidRDefault="00A71F61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t>отсутствие оборудования, изделий, материалов и комплектующих импортного производства в составе поставляемой продукции.</w:t>
      </w:r>
    </w:p>
    <w:p w:rsidR="00A71F61" w:rsidRPr="009F287D" w:rsidRDefault="00A71F61" w:rsidP="009F287D">
      <w:pPr>
        <w:ind w:firstLine="709"/>
        <w:jc w:val="both"/>
        <w:rPr>
          <w:b/>
          <w:bCs/>
          <w:i/>
          <w:iCs/>
        </w:rPr>
      </w:pPr>
    </w:p>
    <w:p w:rsidR="00A71F61" w:rsidRPr="009F287D" w:rsidRDefault="00A71F61" w:rsidP="009F287D">
      <w:pPr>
        <w:ind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применения упрощенной системы налогообложения]</w:t>
      </w:r>
      <w:r w:rsidRPr="009F287D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A71F61" w:rsidRPr="009F287D" w:rsidRDefault="00A71F61" w:rsidP="009F287D">
      <w:pPr>
        <w:ind w:firstLine="709"/>
        <w:jc w:val="both"/>
        <w:rPr>
          <w:b/>
          <w:bCs/>
          <w:i/>
          <w:iCs/>
        </w:rPr>
      </w:pPr>
    </w:p>
    <w:p w:rsidR="00A71F61" w:rsidRPr="009F287D" w:rsidRDefault="00A71F61" w:rsidP="009F287D">
      <w:pPr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Для физических лиц:</w:t>
      </w:r>
      <w:r w:rsidRPr="009F287D">
        <w:rPr>
          <w:sz w:val="28"/>
          <w:szCs w:val="28"/>
        </w:rPr>
        <w:t xml:space="preserve"> </w:t>
      </w:r>
      <w:r w:rsidRPr="009F287D">
        <w:rPr>
          <w:b/>
          <w:bCs/>
          <w:i/>
          <w:iCs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71F61" w:rsidRPr="009F287D" w:rsidRDefault="00A71F61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A71F61" w:rsidRPr="009F287D" w:rsidRDefault="00A71F61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A71F61" w:rsidRPr="009F287D" w:rsidRDefault="00A71F61" w:rsidP="006E1B0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A71F61" w:rsidRPr="009F287D" w:rsidRDefault="00A71F61" w:rsidP="006E1B0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A71F61" w:rsidRPr="009F287D" w:rsidRDefault="00A71F61" w:rsidP="006E1B0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кадровых ресурсов]</w:t>
      </w:r>
      <w:r w:rsidRPr="009F287D">
        <w:rPr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A71F61" w:rsidRPr="009F287D" w:rsidRDefault="00A71F61" w:rsidP="006E1B0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СУОТ]</w:t>
      </w:r>
      <w:r w:rsidRPr="009F287D">
        <w:rPr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в _____________ </w:t>
      </w:r>
      <w:r w:rsidRPr="009F287D">
        <w:rPr>
          <w:b/>
          <w:bCs/>
          <w:i/>
          <w:iCs/>
        </w:rPr>
        <w:t>(наименование участника закупки), а также у привлекаемых субподрядчиков (соисполнителей)</w:t>
      </w:r>
      <w:r w:rsidRPr="009F287D">
        <w:rPr>
          <w:sz w:val="28"/>
          <w:szCs w:val="28"/>
        </w:rPr>
        <w:t>;</w:t>
      </w:r>
    </w:p>
    <w:p w:rsidR="00A71F61" w:rsidRPr="009F287D" w:rsidRDefault="00A71F61" w:rsidP="006E1B02">
      <w:pPr>
        <w:numPr>
          <w:ilvl w:val="0"/>
          <w:numId w:val="45"/>
        </w:numPr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представить заказчику до заключения договора решение об одобрении или о совершении крупной сделки;</w:t>
      </w:r>
    </w:p>
    <w:p w:rsidR="00A71F61" w:rsidRPr="009F287D" w:rsidRDefault="00A71F61" w:rsidP="006E1B02">
      <w:pPr>
        <w:numPr>
          <w:ilvl w:val="0"/>
          <w:numId w:val="45"/>
        </w:numPr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A71F61" w:rsidRPr="009F287D" w:rsidRDefault="00A71F61" w:rsidP="009F287D">
      <w:pPr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A71F61" w:rsidRPr="009F287D" w:rsidRDefault="00A71F61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Данная сделка для _____________ (наименование участника закупки) не является крупной.</w:t>
      </w:r>
    </w:p>
    <w:p w:rsidR="00A71F61" w:rsidRPr="009F287D" w:rsidRDefault="00A71F61" w:rsidP="009F287D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либо,</w:t>
      </w:r>
    </w:p>
    <w:p w:rsidR="00A71F61" w:rsidRPr="009F287D" w:rsidRDefault="00A71F61" w:rsidP="009F28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A71F61" w:rsidRPr="009F287D" w:rsidRDefault="00A71F61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Данная сделка для _____________ (наименование участника закупки) не является сделкой с заинтересованностью.</w:t>
      </w:r>
    </w:p>
    <w:p w:rsidR="00A71F61" w:rsidRPr="009F287D" w:rsidRDefault="00A71F61" w:rsidP="009F287D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либо,</w:t>
      </w:r>
    </w:p>
    <w:p w:rsidR="00A71F61" w:rsidRPr="009F287D" w:rsidRDefault="00A71F61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A71F61" w:rsidRPr="009F287D" w:rsidRDefault="00A71F61" w:rsidP="009F287D">
      <w:pPr>
        <w:ind w:left="709"/>
        <w:jc w:val="both"/>
        <w:rPr>
          <w:sz w:val="28"/>
          <w:szCs w:val="28"/>
        </w:rPr>
      </w:pPr>
    </w:p>
    <w:p w:rsidR="00A71F61" w:rsidRPr="009F287D" w:rsidRDefault="00A71F61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Мы уведомлены и согласны с условием, что:</w:t>
      </w:r>
    </w:p>
    <w:p w:rsidR="00A71F61" w:rsidRPr="009F287D" w:rsidRDefault="00A71F61" w:rsidP="006E1B02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A71F61" w:rsidRPr="009F287D" w:rsidRDefault="00A71F61" w:rsidP="006E1B02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A71F61" w:rsidRPr="009F287D" w:rsidRDefault="00A71F61" w:rsidP="006E1B02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A71F61" w:rsidRPr="009F287D" w:rsidRDefault="00A71F61" w:rsidP="009F287D">
      <w:pPr>
        <w:ind w:firstLine="709"/>
        <w:jc w:val="both"/>
        <w:rPr>
          <w:sz w:val="28"/>
          <w:szCs w:val="28"/>
        </w:rPr>
      </w:pPr>
    </w:p>
    <w:p w:rsidR="00A71F61" w:rsidRPr="009F287D" w:rsidRDefault="00A71F61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A71F61" w:rsidRPr="009F287D" w:rsidRDefault="00A71F61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A71F61" w:rsidRPr="009F287D">
        <w:trPr>
          <w:tblHeader/>
        </w:trPr>
        <w:tc>
          <w:tcPr>
            <w:tcW w:w="1091" w:type="dxa"/>
            <w:vAlign w:val="center"/>
          </w:tcPr>
          <w:p w:rsidR="00A71F61" w:rsidRPr="009F287D" w:rsidRDefault="00A71F61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№</w:t>
            </w:r>
          </w:p>
          <w:p w:rsidR="00A71F61" w:rsidRPr="009F287D" w:rsidRDefault="00A71F61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п/п</w:t>
            </w:r>
          </w:p>
        </w:tc>
        <w:tc>
          <w:tcPr>
            <w:tcW w:w="7414" w:type="dxa"/>
            <w:vAlign w:val="center"/>
          </w:tcPr>
          <w:p w:rsidR="00A71F61" w:rsidRPr="009F287D" w:rsidRDefault="00A71F61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A71F61" w:rsidRPr="009F287D" w:rsidRDefault="00A71F61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Количество страниц</w:t>
            </w:r>
          </w:p>
        </w:tc>
      </w:tr>
      <w:tr w:rsidR="00A71F61" w:rsidRPr="009F287D">
        <w:tc>
          <w:tcPr>
            <w:tcW w:w="1091" w:type="dxa"/>
            <w:vAlign w:val="center"/>
          </w:tcPr>
          <w:p w:rsidR="00A71F61" w:rsidRPr="009F287D" w:rsidRDefault="00A71F61" w:rsidP="006E1B02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A71F61" w:rsidRPr="009F287D" w:rsidRDefault="00A71F61" w:rsidP="009F287D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  <w:iCs/>
              </w:rPr>
            </w:pPr>
            <w:r w:rsidRPr="009F287D">
              <w:rPr>
                <w:i/>
                <w:iCs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A71F61" w:rsidRPr="009F287D" w:rsidRDefault="00A71F61" w:rsidP="009F287D">
            <w:pPr>
              <w:widowControl w:val="0"/>
              <w:adjustRightInd w:val="0"/>
              <w:jc w:val="both"/>
              <w:textAlignment w:val="baseline"/>
              <w:rPr>
                <w:i/>
                <w:iCs/>
              </w:rPr>
            </w:pPr>
          </w:p>
        </w:tc>
      </w:tr>
      <w:tr w:rsidR="00A71F61" w:rsidRPr="009F287D">
        <w:tc>
          <w:tcPr>
            <w:tcW w:w="1091" w:type="dxa"/>
            <w:vAlign w:val="center"/>
          </w:tcPr>
          <w:p w:rsidR="00A71F61" w:rsidRPr="009F287D" w:rsidRDefault="00A71F61" w:rsidP="006E1B02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71F61" w:rsidRPr="009F287D" w:rsidRDefault="00A71F61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9F287D">
              <w:t>…</w:t>
            </w:r>
          </w:p>
        </w:tc>
        <w:tc>
          <w:tcPr>
            <w:tcW w:w="1482" w:type="dxa"/>
          </w:tcPr>
          <w:p w:rsidR="00A71F61" w:rsidRPr="009F287D" w:rsidRDefault="00A71F61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A71F61" w:rsidRPr="009F287D">
        <w:tc>
          <w:tcPr>
            <w:tcW w:w="1091" w:type="dxa"/>
            <w:vAlign w:val="center"/>
          </w:tcPr>
          <w:p w:rsidR="00A71F61" w:rsidRPr="009F287D" w:rsidRDefault="00A71F61" w:rsidP="006E1B02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A71F61" w:rsidRPr="009F287D" w:rsidRDefault="00A71F61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9F287D">
              <w:t>…</w:t>
            </w:r>
          </w:p>
        </w:tc>
        <w:tc>
          <w:tcPr>
            <w:tcW w:w="1482" w:type="dxa"/>
          </w:tcPr>
          <w:p w:rsidR="00A71F61" w:rsidRPr="009F287D" w:rsidRDefault="00A71F61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A71F61" w:rsidRPr="009F287D">
        <w:tc>
          <w:tcPr>
            <w:tcW w:w="1091" w:type="dxa"/>
            <w:vAlign w:val="center"/>
          </w:tcPr>
          <w:p w:rsidR="00A71F61" w:rsidRPr="009F287D" w:rsidRDefault="00A71F61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A71F61" w:rsidRPr="009F287D" w:rsidRDefault="00A71F61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A71F61" w:rsidRPr="009F287D" w:rsidRDefault="00A71F61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A71F61" w:rsidRPr="009F287D">
        <w:tc>
          <w:tcPr>
            <w:tcW w:w="1091" w:type="dxa"/>
            <w:vAlign w:val="center"/>
          </w:tcPr>
          <w:p w:rsidR="00A71F61" w:rsidRPr="009F287D" w:rsidRDefault="00A71F61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A71F61" w:rsidRPr="009F287D" w:rsidRDefault="00A71F61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A71F61" w:rsidRPr="009F287D" w:rsidRDefault="00A71F61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A71F61" w:rsidRPr="009F287D">
        <w:tc>
          <w:tcPr>
            <w:tcW w:w="1091" w:type="dxa"/>
            <w:vAlign w:val="center"/>
          </w:tcPr>
          <w:p w:rsidR="00A71F61" w:rsidRPr="009F287D" w:rsidRDefault="00A71F61" w:rsidP="009F287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A71F61" w:rsidRPr="009F287D" w:rsidRDefault="00A71F61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A71F61" w:rsidRPr="009F287D" w:rsidRDefault="00A71F61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A71F61" w:rsidRPr="009F287D">
        <w:tc>
          <w:tcPr>
            <w:tcW w:w="1091" w:type="dxa"/>
            <w:vAlign w:val="center"/>
          </w:tcPr>
          <w:p w:rsidR="00A71F61" w:rsidRPr="009F287D" w:rsidRDefault="00A71F61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A71F61" w:rsidRPr="009F287D" w:rsidRDefault="00A71F61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A71F61" w:rsidRPr="009F287D" w:rsidRDefault="00A71F61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A71F61" w:rsidRPr="009F287D" w:rsidRDefault="00A71F61" w:rsidP="009F287D">
      <w:pPr>
        <w:autoSpaceDE w:val="0"/>
        <w:autoSpaceDN w:val="0"/>
        <w:jc w:val="both"/>
        <w:rPr>
          <w:sz w:val="28"/>
          <w:szCs w:val="28"/>
        </w:rPr>
      </w:pPr>
    </w:p>
    <w:p w:rsidR="00A71F61" w:rsidRPr="009F287D" w:rsidRDefault="00A71F61" w:rsidP="009F287D">
      <w:pPr>
        <w:autoSpaceDE w:val="0"/>
        <w:autoSpaceDN w:val="0"/>
        <w:jc w:val="both"/>
        <w:rPr>
          <w:sz w:val="16"/>
          <w:szCs w:val="16"/>
        </w:rPr>
      </w:pPr>
      <w:r w:rsidRPr="009F287D">
        <w:rPr>
          <w:sz w:val="16"/>
          <w:szCs w:val="16"/>
        </w:rPr>
        <w:t>___________________________________</w:t>
      </w:r>
      <w:r w:rsidRPr="009F287D">
        <w:rPr>
          <w:sz w:val="16"/>
          <w:szCs w:val="16"/>
        </w:rPr>
        <w:tab/>
        <w:t>__</w:t>
      </w:r>
      <w:r w:rsidRPr="009F287D">
        <w:rPr>
          <w:sz w:val="16"/>
          <w:szCs w:val="16"/>
        </w:rPr>
        <w:tab/>
      </w:r>
      <w:r w:rsidRPr="009F287D">
        <w:rPr>
          <w:sz w:val="16"/>
          <w:szCs w:val="16"/>
        </w:rPr>
        <w:tab/>
        <w:t>___________________________</w:t>
      </w:r>
    </w:p>
    <w:p w:rsidR="00A71F61" w:rsidRPr="009F287D" w:rsidRDefault="00A71F61" w:rsidP="009F287D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9F287D">
        <w:rPr>
          <w:snapToGrid w:val="0"/>
          <w:sz w:val="14"/>
          <w:szCs w:val="14"/>
        </w:rPr>
        <w:tab/>
      </w:r>
      <w:r w:rsidRPr="009F287D">
        <w:rPr>
          <w:snapToGrid w:val="0"/>
          <w:sz w:val="14"/>
          <w:szCs w:val="14"/>
        </w:rPr>
        <w:tab/>
      </w:r>
      <w:r w:rsidRPr="009F287D">
        <w:rPr>
          <w:b/>
          <w:bCs/>
          <w:i/>
          <w:iCs/>
          <w:vertAlign w:val="superscript"/>
        </w:rPr>
        <w:t>(Имя и должность подписавшего)</w:t>
      </w:r>
    </w:p>
    <w:p w:rsidR="00A71F61" w:rsidRPr="009F287D" w:rsidRDefault="00A71F61" w:rsidP="009F287D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М.П.</w:t>
      </w:r>
    </w:p>
    <w:p w:rsidR="00A71F61" w:rsidRPr="009F287D" w:rsidRDefault="00A71F61" w:rsidP="009F287D">
      <w:pPr>
        <w:ind w:firstLine="851"/>
        <w:jc w:val="both"/>
        <w:rPr>
          <w:b/>
          <w:bCs/>
          <w:sz w:val="22"/>
          <w:szCs w:val="22"/>
        </w:rPr>
      </w:pPr>
    </w:p>
    <w:p w:rsidR="00A71F61" w:rsidRPr="009F287D" w:rsidRDefault="00A71F61" w:rsidP="009F287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</w:p>
    <w:p w:rsidR="00A71F61" w:rsidRPr="009F287D" w:rsidRDefault="00A71F61" w:rsidP="009F287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9F287D">
        <w:t>ИНСТРУКЦИИ ПО ЗАПОЛНЕНИЮ</w:t>
      </w:r>
    </w:p>
    <w:p w:rsidR="00A71F61" w:rsidRPr="009F287D" w:rsidRDefault="00A71F61" w:rsidP="006E1B02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Данные инструкции не следует воспроизводить в документах, подготовленных участником закупки.</w:t>
      </w:r>
    </w:p>
    <w:p w:rsidR="00A71F61" w:rsidRPr="009F287D" w:rsidRDefault="00A71F61" w:rsidP="006E1B02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 xml:space="preserve">Заявку на участие в закупке следует оформить на официальном бланке участника закупки. </w:t>
      </w:r>
    </w:p>
    <w:p w:rsidR="00A71F61" w:rsidRPr="009F287D" w:rsidRDefault="00A71F61" w:rsidP="006E1B02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A71F61" w:rsidRPr="009F287D" w:rsidRDefault="00A71F61" w:rsidP="006E1B02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A71F61" w:rsidRPr="009F287D" w:rsidRDefault="00A71F61" w:rsidP="006E1B02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указать стоимость поставки товара</w:t>
      </w:r>
      <w:r w:rsidRPr="009F287D">
        <w:rPr>
          <w:b/>
          <w:bCs/>
          <w:i/>
          <w:iCs/>
        </w:rPr>
        <w:t xml:space="preserve"> </w:t>
      </w:r>
      <w:r w:rsidRPr="009F287D">
        <w:t>цифрами и словами, в рублях.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71F61" w:rsidRPr="009F287D" w:rsidRDefault="00A71F61" w:rsidP="006E1B02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03" w:name="_Ref55335821"/>
      <w:bookmarkStart w:id="104" w:name="_Ref55336345"/>
      <w:bookmarkStart w:id="105" w:name="_Toc57314674"/>
      <w:bookmarkStart w:id="106" w:name="_Toc69728988"/>
      <w:bookmarkStart w:id="107" w:name="_Toc98251754"/>
      <w:r w:rsidRPr="009F287D" w:rsidDel="00EC0238">
        <w:t xml:space="preserve">В случае принадлежности к субъектам малого и среднего предпринимательства, дополнительно участнику </w:t>
      </w:r>
      <w:r w:rsidRPr="009F287D">
        <w:t>закупки</w:t>
      </w:r>
      <w:r w:rsidRPr="009F287D" w:rsidDel="00EC0238">
        <w:t xml:space="preserve"> необходимо заполнить и предоставить в составе заявки на участие в </w:t>
      </w:r>
      <w:r w:rsidRPr="009F287D">
        <w:t>закупке</w:t>
      </w:r>
      <w:r w:rsidRPr="009F287D" w:rsidDel="00EC0238">
        <w:t xml:space="preserve"> </w:t>
      </w:r>
      <w:r w:rsidRPr="009F287D">
        <w:t>Форму</w:t>
      </w:r>
      <w:r w:rsidRPr="009F287D" w:rsidDel="00EC0238">
        <w:t> 1.1</w:t>
      </w:r>
      <w:r w:rsidRPr="009F287D">
        <w:t xml:space="preserve"> «Сведения о принадлежности</w:t>
      </w:r>
      <w:r w:rsidRPr="009F287D" w:rsidDel="00EC0238">
        <w:t xml:space="preserve"> к субъектам малого и среднего предпринимательства</w:t>
      </w:r>
      <w:r w:rsidRPr="009F287D">
        <w:t>»</w:t>
      </w:r>
      <w:r w:rsidRPr="009F287D" w:rsidDel="00EC0238">
        <w:t>.</w:t>
      </w:r>
    </w:p>
    <w:p w:rsidR="00A71F61" w:rsidRPr="009F287D" w:rsidRDefault="00A71F61" w:rsidP="006E1B02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A71F61" w:rsidRPr="009F287D" w:rsidRDefault="00A71F61" w:rsidP="006E1B02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08" w:name="_Ref317252426"/>
      <w:r w:rsidRPr="009F287D"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08"/>
    </w:p>
    <w:p w:rsidR="00A71F61" w:rsidRPr="009F287D" w:rsidRDefault="00A71F61" w:rsidP="006E1B02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09" w:name="_Ref317252433"/>
      <w:r w:rsidRPr="009F287D"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09"/>
    </w:p>
    <w:p w:rsidR="00A71F61" w:rsidRPr="009F287D" w:rsidRDefault="00A71F61" w:rsidP="006E1B02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Рекомендации пунктов </w:t>
      </w:r>
      <w:r w:rsidRPr="009F287D">
        <w:fldChar w:fldCharType="begin"/>
      </w:r>
      <w:r w:rsidRPr="009F287D">
        <w:instrText xml:space="preserve"> REF _Ref317252426 \r \h </w:instrText>
      </w:r>
      <w:r w:rsidRPr="009F287D">
        <w:fldChar w:fldCharType="separate"/>
      </w:r>
      <w:r>
        <w:t>8</w:t>
      </w:r>
      <w:r w:rsidRPr="009F287D">
        <w:fldChar w:fldCharType="end"/>
      </w:r>
      <w:r w:rsidRPr="009F287D">
        <w:t xml:space="preserve"> и </w:t>
      </w:r>
      <w:r w:rsidRPr="009F287D">
        <w:fldChar w:fldCharType="begin"/>
      </w:r>
      <w:r w:rsidRPr="009F287D">
        <w:instrText xml:space="preserve"> REF _Ref317252433 \r \h </w:instrText>
      </w:r>
      <w:r w:rsidRPr="009F287D">
        <w:fldChar w:fldCharType="separate"/>
      </w:r>
      <w:r>
        <w:t>9</w:t>
      </w:r>
      <w:r w:rsidRPr="009F287D">
        <w:fldChar w:fldCharType="end"/>
      </w:r>
      <w:r w:rsidRPr="009F287D"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A71F61" w:rsidRPr="009F287D" w:rsidRDefault="00A71F61" w:rsidP="006E1B02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10" w:name="_Ref317253302"/>
      <w:r w:rsidRPr="009F287D"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10"/>
    </w:p>
    <w:p w:rsidR="00A71F61" w:rsidRPr="009F287D" w:rsidRDefault="00A71F61" w:rsidP="006E1B02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103"/>
    <w:bookmarkEnd w:id="104"/>
    <w:bookmarkEnd w:id="105"/>
    <w:bookmarkEnd w:id="106"/>
    <w:bookmarkEnd w:id="107"/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Pr="00FC009D" w:rsidRDefault="00A71F61" w:rsidP="00020D7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A71F61" w:rsidRPr="0022001A" w:rsidRDefault="00A71F61" w:rsidP="00020D77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A71F61" w:rsidRPr="0022001A" w:rsidRDefault="00A71F61" w:rsidP="00020D77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A71F61" w:rsidRPr="00FC009D" w:rsidRDefault="00A71F61" w:rsidP="00020D77">
      <w:pPr>
        <w:jc w:val="right"/>
        <w:rPr>
          <w:b/>
          <w:bCs/>
          <w:sz w:val="22"/>
          <w:szCs w:val="22"/>
        </w:rPr>
      </w:pPr>
    </w:p>
    <w:p w:rsidR="00A71F61" w:rsidRPr="00B03ADB" w:rsidRDefault="00A71F61" w:rsidP="00020D77">
      <w:pPr>
        <w:jc w:val="center"/>
        <w:rPr>
          <w:sz w:val="28"/>
          <w:szCs w:val="28"/>
        </w:rPr>
      </w:pPr>
      <w:bookmarkStart w:id="111" w:name="_Анкета_Претендента_на"/>
      <w:bookmarkStart w:id="112" w:name="_Анкета_Участника_процедуры"/>
      <w:bookmarkStart w:id="113" w:name="_АНКЕТА_УЧАСТНИКА_КОНКУРСА"/>
      <w:bookmarkEnd w:id="111"/>
      <w:bookmarkEnd w:id="112"/>
      <w:bookmarkEnd w:id="11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A71F61" w:rsidRDefault="00A71F61" w:rsidP="00020D7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A71F61" w:rsidRPr="00FC009D" w:rsidRDefault="00A71F61" w:rsidP="00020D77">
      <w:pPr>
        <w:jc w:val="right"/>
        <w:rPr>
          <w:b/>
          <w:bCs/>
          <w:i/>
          <w:iCs/>
        </w:rPr>
      </w:pPr>
    </w:p>
    <w:p w:rsidR="00A71F61" w:rsidRPr="00936804" w:rsidDel="00EC0238" w:rsidRDefault="00A71F61" w:rsidP="00020D77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114" w:name="_СВЕДЕНИЯ_О_ПРИНАДЛЕЖНОСТИ_1"/>
      <w:bookmarkStart w:id="115" w:name="_Toc402520353"/>
      <w:bookmarkStart w:id="116" w:name="_Toc412201948"/>
      <w:bookmarkStart w:id="117" w:name="_Toc421798705"/>
      <w:bookmarkEnd w:id="114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115"/>
      <w:bookmarkEnd w:id="116"/>
      <w:bookmarkEnd w:id="117"/>
    </w:p>
    <w:p w:rsidR="00A71F61" w:rsidRPr="00FC009D" w:rsidRDefault="00A71F61" w:rsidP="00020D7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A71F61" w:rsidRDefault="00A71F61" w:rsidP="00020D77">
      <w:pPr>
        <w:jc w:val="both"/>
        <w:rPr>
          <w:lang w:eastAsia="en-US"/>
        </w:rPr>
      </w:pPr>
    </w:p>
    <w:p w:rsidR="00A71F61" w:rsidDel="00EC0238" w:rsidRDefault="00A71F61" w:rsidP="00020D77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A71F61" w:rsidRPr="002B303E" w:rsidDel="00EC0238" w:rsidRDefault="00A71F61" w:rsidP="00020D77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A71F61" w:rsidRPr="002B303E" w:rsidDel="00EC0238">
        <w:trPr>
          <w:tblHeader/>
        </w:trPr>
        <w:tc>
          <w:tcPr>
            <w:tcW w:w="540" w:type="dxa"/>
            <w:vAlign w:val="center"/>
          </w:tcPr>
          <w:p w:rsidR="00A71F61" w:rsidRPr="005F6473" w:rsidDel="00EC0238" w:rsidRDefault="00A71F61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A71F61" w:rsidRPr="005F6473" w:rsidDel="00EC0238" w:rsidRDefault="00A71F61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A71F61" w:rsidRPr="005F6473" w:rsidDel="00EC0238" w:rsidRDefault="00A71F61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A71F61" w:rsidRPr="005F6473" w:rsidDel="00EC0238" w:rsidRDefault="00A71F61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A71F61" w:rsidRPr="005F6473" w:rsidDel="00EC0238" w:rsidRDefault="00A71F61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A71F61" w:rsidRPr="002B303E" w:rsidDel="00EC0238">
        <w:trPr>
          <w:tblHeader/>
        </w:trPr>
        <w:tc>
          <w:tcPr>
            <w:tcW w:w="540" w:type="dxa"/>
            <w:vAlign w:val="center"/>
          </w:tcPr>
          <w:p w:rsidR="00A71F61" w:rsidRPr="002B303E" w:rsidDel="00EC0238" w:rsidRDefault="00A71F61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A71F61" w:rsidRPr="005F6473" w:rsidDel="00EC0238" w:rsidRDefault="00A71F61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A71F61" w:rsidRPr="005F6473" w:rsidDel="00EC0238" w:rsidRDefault="00A71F61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A71F61" w:rsidRPr="005F6473" w:rsidDel="00EC0238" w:rsidRDefault="00A71F61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A71F61" w:rsidRPr="005F6473" w:rsidDel="00EC0238" w:rsidRDefault="00A71F61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A71F61" w:rsidRPr="002B303E" w:rsidDel="00EC0238">
        <w:tc>
          <w:tcPr>
            <w:tcW w:w="540" w:type="dxa"/>
          </w:tcPr>
          <w:p w:rsidR="00A71F61" w:rsidRPr="002B303E" w:rsidDel="00EC0238" w:rsidRDefault="00A71F61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A71F61" w:rsidRPr="002B303E" w:rsidDel="00EC0238" w:rsidRDefault="00A71F61" w:rsidP="00B26477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A71F61" w:rsidRPr="002B303E" w:rsidDel="00EC0238" w:rsidRDefault="00A71F61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A71F61" w:rsidRPr="002B303E" w:rsidDel="00EC0238" w:rsidRDefault="00A71F61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A71F61" w:rsidRPr="005F6473" w:rsidDel="00EC0238" w:rsidRDefault="00A71F61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A71F61" w:rsidRPr="005F6473" w:rsidDel="00EC0238" w:rsidRDefault="00A71F61" w:rsidP="00B26477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A71F61" w:rsidRPr="002B303E" w:rsidDel="00EC0238">
        <w:tc>
          <w:tcPr>
            <w:tcW w:w="540" w:type="dxa"/>
          </w:tcPr>
          <w:p w:rsidR="00A71F61" w:rsidRPr="002B303E" w:rsidDel="00EC0238" w:rsidRDefault="00A71F61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A71F61" w:rsidRPr="002B303E" w:rsidDel="00EC0238" w:rsidRDefault="00A71F61" w:rsidP="00B26477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A71F61" w:rsidRPr="002B303E" w:rsidDel="00EC0238" w:rsidRDefault="00A71F61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A71F61" w:rsidRPr="005F6473" w:rsidDel="00EC0238" w:rsidRDefault="00A71F61" w:rsidP="00B26477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A71F61" w:rsidRPr="005F6473" w:rsidDel="00EC0238" w:rsidRDefault="00A71F61" w:rsidP="00B26477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A71F61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A71F61" w:rsidRPr="002B303E" w:rsidDel="00EC0238" w:rsidRDefault="00A71F61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A71F61" w:rsidRPr="002B303E" w:rsidDel="00EC0238" w:rsidRDefault="00A71F61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A71F61" w:rsidRPr="002B303E" w:rsidDel="00EC0238" w:rsidRDefault="00A71F61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A71F61" w:rsidRPr="002B303E" w:rsidDel="00EC0238" w:rsidRDefault="00A71F61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A71F61" w:rsidRPr="002B303E" w:rsidDel="00EC0238" w:rsidRDefault="00A71F61" w:rsidP="00B26477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A71F61" w:rsidRPr="002B303E" w:rsidDel="00EC0238" w:rsidRDefault="00A71F61" w:rsidP="00B26477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A71F61" w:rsidRPr="002B303E" w:rsidDel="00EC0238">
        <w:trPr>
          <w:trHeight w:val="1903"/>
        </w:trPr>
        <w:tc>
          <w:tcPr>
            <w:tcW w:w="540" w:type="dxa"/>
            <w:vMerge/>
          </w:tcPr>
          <w:p w:rsidR="00A71F61" w:rsidRPr="002B303E" w:rsidDel="00EC0238" w:rsidRDefault="00A71F61" w:rsidP="00B26477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A71F61" w:rsidRPr="002B303E" w:rsidDel="00EC0238" w:rsidRDefault="00A71F61" w:rsidP="00B26477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A71F61" w:rsidRPr="005F6473" w:rsidDel="00EC0238" w:rsidRDefault="00A71F61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A71F61" w:rsidRPr="005F6473" w:rsidDel="00EC0238" w:rsidRDefault="00A71F61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A71F61" w:rsidRPr="002B303E" w:rsidDel="00EC0238" w:rsidRDefault="00A71F61" w:rsidP="00B26477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A71F61" w:rsidRPr="002B303E" w:rsidDel="00EC0238" w:rsidRDefault="00A71F61" w:rsidP="00B26477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A71F61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A71F61" w:rsidRPr="002B303E" w:rsidDel="00EC0238" w:rsidRDefault="00A71F61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A71F61" w:rsidRPr="005F6473" w:rsidDel="00EC0238" w:rsidRDefault="00A71F61" w:rsidP="00B26477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A71F61" w:rsidRPr="005F6473" w:rsidDel="00EC0238" w:rsidRDefault="00A71F61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A71F61" w:rsidRPr="00241B8D" w:rsidDel="00EC0238" w:rsidRDefault="00A71F61" w:rsidP="00B26477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A71F61" w:rsidRPr="00241B8D" w:rsidDel="00EC0238" w:rsidRDefault="00A71F61" w:rsidP="00B26477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A71F61" w:rsidRPr="002B303E" w:rsidDel="00EC0238">
        <w:trPr>
          <w:trHeight w:val="1267"/>
        </w:trPr>
        <w:tc>
          <w:tcPr>
            <w:tcW w:w="540" w:type="dxa"/>
            <w:vMerge/>
          </w:tcPr>
          <w:p w:rsidR="00A71F61" w:rsidRPr="002B303E" w:rsidDel="00EC0238" w:rsidRDefault="00A71F61" w:rsidP="00B26477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A71F61" w:rsidRPr="002B303E" w:rsidDel="00EC0238" w:rsidRDefault="00A71F61" w:rsidP="00B26477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A71F61" w:rsidRPr="005F6473" w:rsidDel="00EC0238" w:rsidRDefault="00A71F61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A71F61" w:rsidRPr="005F6473" w:rsidDel="00EC0238" w:rsidRDefault="00A71F61" w:rsidP="00B26477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A71F61" w:rsidRPr="002B303E" w:rsidDel="00EC0238" w:rsidRDefault="00A71F61" w:rsidP="00B26477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A71F61" w:rsidRPr="00012898" w:rsidDel="00EC0238" w:rsidRDefault="00A71F61" w:rsidP="00020D7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A71F61" w:rsidRPr="008B0FDE" w:rsidDel="00EC0238" w:rsidRDefault="00A71F61" w:rsidP="00020D7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A71F61" w:rsidRPr="008B0FDE" w:rsidDel="00EC0238" w:rsidRDefault="00A71F61" w:rsidP="00020D77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A71F61" w:rsidDel="00EC0238" w:rsidRDefault="00A71F61" w:rsidP="00020D77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A71F61" w:rsidRPr="00FC009D" w:rsidDel="00EC0238" w:rsidRDefault="00A71F61" w:rsidP="00020D77">
      <w:pPr>
        <w:jc w:val="center"/>
        <w:rPr>
          <w:b/>
          <w:bCs/>
        </w:rPr>
      </w:pPr>
    </w:p>
    <w:p w:rsidR="00A71F61" w:rsidRPr="00FC009D" w:rsidDel="00EC0238" w:rsidRDefault="00A71F61" w:rsidP="00020D77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A71F61" w:rsidRDefault="00A71F61" w:rsidP="006E1B02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A71F61" w:rsidRPr="00FC009D" w:rsidDel="00EC0238" w:rsidRDefault="00A71F61" w:rsidP="006E1B02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A71F61" w:rsidRPr="00FC009D" w:rsidDel="00EC0238" w:rsidRDefault="00A71F61" w:rsidP="006E1B02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A71F61" w:rsidRPr="0076483D" w:rsidDel="00EC0238" w:rsidRDefault="00A71F61" w:rsidP="006E1B02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A71F61" w:rsidRDefault="00A71F61" w:rsidP="00020D77">
      <w:pPr>
        <w:ind w:firstLine="709"/>
        <w:jc w:val="both"/>
        <w:rPr>
          <w:b/>
          <w:bCs/>
          <w:i/>
          <w:iCs/>
        </w:rPr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  <w:sectPr w:rsidR="00A71F6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Pr="0071150F" w:rsidRDefault="00A71F61" w:rsidP="00A43C9F">
      <w:pPr>
        <w:pStyle w:val="Times12"/>
        <w:ind w:left="2977" w:right="2806" w:firstLine="0"/>
        <w:jc w:val="center"/>
        <w:rPr>
          <w:b/>
          <w:bCs/>
          <w:i/>
          <w:iCs/>
        </w:rPr>
      </w:pPr>
      <w:r w:rsidRPr="0071150F">
        <w:rPr>
          <w:b/>
          <w:bCs/>
          <w:i/>
          <w:iCs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A71F61" w:rsidRPr="00FC009D" w:rsidRDefault="00A71F61" w:rsidP="00A43C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A71F61" w:rsidRPr="00FC009D" w:rsidRDefault="00A71F61" w:rsidP="00A43C9F">
      <w:pPr>
        <w:pStyle w:val="Times12"/>
        <w:ind w:left="10065" w:firstLine="0"/>
        <w:jc w:val="left"/>
      </w:pPr>
    </w:p>
    <w:p w:rsidR="00A71F61" w:rsidRPr="00FC009D" w:rsidRDefault="00A71F61" w:rsidP="00A43C9F">
      <w:pPr>
        <w:jc w:val="right"/>
        <w:rPr>
          <w:b/>
          <w:bCs/>
          <w:sz w:val="22"/>
          <w:szCs w:val="22"/>
        </w:rPr>
      </w:pPr>
    </w:p>
    <w:p w:rsidR="00A71F61" w:rsidRPr="00FC009D" w:rsidRDefault="00A71F61" w:rsidP="00A43C9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18" w:name="_СВЕДЕНИЯ_О_ПРИНАДЛЕЖНОСТИ"/>
      <w:bookmarkStart w:id="119" w:name="_СВЕДЕНИЯ_О_ЦЕПОЧКЕ"/>
      <w:bookmarkStart w:id="120" w:name="_Toc402520354"/>
      <w:bookmarkStart w:id="121" w:name="_Toc412201949"/>
      <w:bookmarkStart w:id="122" w:name="_Toc421798706"/>
      <w:bookmarkEnd w:id="118"/>
      <w:bookmarkEnd w:id="119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120"/>
      <w:bookmarkEnd w:id="121"/>
      <w:bookmarkEnd w:id="122"/>
    </w:p>
    <w:p w:rsidR="00A71F61" w:rsidRPr="00FC009D" w:rsidRDefault="00A71F61" w:rsidP="00A43C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A71F61" w:rsidRPr="00FC009D" w:rsidRDefault="00A71F61" w:rsidP="00A43C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A71F61" w:rsidRPr="00FC009D" w:rsidRDefault="00A71F61" w:rsidP="00A43C9F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71F61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A71F61" w:rsidRPr="00FC009D" w:rsidRDefault="00A71F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A71F61" w:rsidRPr="00FC009D" w:rsidRDefault="00A71F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A71F61" w:rsidRPr="00FC009D" w:rsidRDefault="00A71F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71F61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A71F61" w:rsidRPr="00FC009D" w:rsidRDefault="00A71F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</w:tr>
      <w:tr w:rsidR="00A71F61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A71F61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A71F61" w:rsidRPr="00FC009D" w:rsidRDefault="00A71F61" w:rsidP="00B2647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71F61" w:rsidRPr="00FC009D" w:rsidRDefault="00A71F61" w:rsidP="00B2647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</w:tr>
      <w:tr w:rsidR="00A71F61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</w:tr>
      <w:tr w:rsidR="00A71F61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A71F61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</w:tr>
      <w:tr w:rsidR="00A71F61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</w:tr>
    </w:tbl>
    <w:p w:rsidR="00A71F61" w:rsidRPr="00FC009D" w:rsidRDefault="00A71F61" w:rsidP="00A43C9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1F61" w:rsidRPr="00FC009D" w:rsidRDefault="00A71F61" w:rsidP="00A43C9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A71F61" w:rsidRPr="00FC009D" w:rsidRDefault="00A71F61" w:rsidP="00A43C9F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A71F61" w:rsidRPr="00FC009D" w:rsidRDefault="00A71F61" w:rsidP="00A43C9F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A71F61" w:rsidRPr="00FC009D" w:rsidRDefault="00A71F61" w:rsidP="00A43C9F">
      <w:pPr>
        <w:jc w:val="center"/>
        <w:rPr>
          <w:b/>
          <w:bCs/>
        </w:rPr>
      </w:pPr>
    </w:p>
    <w:p w:rsidR="00A71F61" w:rsidRPr="00FC009D" w:rsidRDefault="00A71F61" w:rsidP="00A43C9F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A71F61" w:rsidRPr="00FC009D" w:rsidRDefault="00A71F61" w:rsidP="006E1B0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A71F61" w:rsidRPr="00FC009D" w:rsidRDefault="00A71F61" w:rsidP="006E1B0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A71F61" w:rsidRPr="00FC009D" w:rsidRDefault="00A71F61" w:rsidP="006E1B0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A71F61" w:rsidRPr="00FC009D" w:rsidRDefault="00A71F61" w:rsidP="006E1B0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71F61" w:rsidRPr="00FC009D" w:rsidRDefault="00A71F61" w:rsidP="006E1B0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71F61" w:rsidRPr="00FC009D" w:rsidRDefault="00A71F61" w:rsidP="006E1B0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A71F61" w:rsidRPr="00FC009D" w:rsidRDefault="00A71F61" w:rsidP="006E1B0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71F61" w:rsidRPr="00FC009D" w:rsidRDefault="00A71F61" w:rsidP="006E1B0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A71F61" w:rsidRPr="00FC009D" w:rsidRDefault="00A71F61" w:rsidP="006E1B0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71F61" w:rsidRPr="00FC009D" w:rsidRDefault="00A71F61" w:rsidP="006E1B0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A71F61" w:rsidRPr="00FC009D" w:rsidRDefault="00A71F61" w:rsidP="006E1B0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A71F61" w:rsidRPr="00FC009D" w:rsidRDefault="00A71F61" w:rsidP="006E1B0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71F61" w:rsidRPr="00FC009D" w:rsidRDefault="00A71F61" w:rsidP="006E1B0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A71F61" w:rsidRPr="00FC009D" w:rsidRDefault="00A71F61" w:rsidP="006E1B0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A71F61" w:rsidRPr="00FC009D" w:rsidRDefault="00A71F61" w:rsidP="006E1B0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71F61" w:rsidRPr="00FC009D" w:rsidRDefault="00A71F61" w:rsidP="006E1B0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71F61" w:rsidRPr="00FC009D" w:rsidRDefault="00A71F61" w:rsidP="00A43C9F">
      <w:pPr>
        <w:pStyle w:val="Times12"/>
        <w:ind w:firstLine="0"/>
        <w:jc w:val="left"/>
      </w:pPr>
    </w:p>
    <w:p w:rsidR="00A71F61" w:rsidRPr="00FC009D" w:rsidRDefault="00A71F61" w:rsidP="00A43C9F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t>ОБРАЗЕЦ ЗАПОЛНЕНИЯ ТАБЛИЦЫ СВЕДЕНИЙ О ЦЕПОЧКЕ СОБСТВЕННИКОВ</w:t>
      </w:r>
    </w:p>
    <w:p w:rsidR="00A71F61" w:rsidRPr="00FC009D" w:rsidRDefault="00A71F61" w:rsidP="00A43C9F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71F61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A71F61" w:rsidRPr="00FC009D" w:rsidRDefault="00A71F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A71F61" w:rsidRPr="00FC009D" w:rsidRDefault="00A71F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A71F61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A71F61" w:rsidRPr="00FC009D" w:rsidRDefault="00A71F61" w:rsidP="00B2647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71F61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71F61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A71F61" w:rsidRPr="00FC009D" w:rsidRDefault="00A71F61" w:rsidP="00B26477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A71F61" w:rsidRPr="00FC009D" w:rsidRDefault="00A71F61" w:rsidP="00B26477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71F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</w:tr>
      <w:tr w:rsidR="00A71F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A71F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</w:tr>
      <w:tr w:rsidR="00A71F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</w:tr>
      <w:tr w:rsidR="00A71F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</w:tr>
      <w:tr w:rsidR="00A71F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</w:tr>
      <w:tr w:rsidR="00A71F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</w:tr>
      <w:tr w:rsidR="00A71F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</w:tr>
      <w:tr w:rsidR="00A71F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</w:tr>
      <w:tr w:rsidR="00A71F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</w:tr>
      <w:tr w:rsidR="00A71F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</w:tr>
      <w:tr w:rsidR="00A71F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</w:tr>
      <w:tr w:rsidR="00A71F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</w:tr>
      <w:tr w:rsidR="00A71F61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</w:p>
        </w:tc>
      </w:tr>
    </w:tbl>
    <w:p w:rsidR="00A71F61" w:rsidRDefault="00A71F61" w:rsidP="00A43C9F">
      <w:pPr>
        <w:pStyle w:val="Times12"/>
        <w:ind w:firstLine="0"/>
        <w:jc w:val="left"/>
        <w:sectPr w:rsidR="00A71F61" w:rsidSect="00B2647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A71F61" w:rsidRPr="00FC009D" w:rsidRDefault="00A71F61" w:rsidP="00A43C9F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71F61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A71F61" w:rsidRPr="00FC009D" w:rsidRDefault="00A71F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71F61" w:rsidRPr="00FC009D">
        <w:trPr>
          <w:trHeight w:val="1590"/>
        </w:trPr>
        <w:tc>
          <w:tcPr>
            <w:tcW w:w="851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A71F61" w:rsidRPr="00FC009D" w:rsidRDefault="00A71F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A71F61" w:rsidRPr="00FC009D" w:rsidRDefault="00A71F61" w:rsidP="00B2647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A71F61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A71F61" w:rsidRPr="00FC009D" w:rsidRDefault="00A71F61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71F61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1F61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71F61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1F61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1F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71F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1F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1F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1F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71F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71F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71F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1F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1F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1F61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A71F61" w:rsidRPr="00FC009D" w:rsidRDefault="00A71F61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  <w:sectPr w:rsidR="00A71F61" w:rsidSect="00A43C9F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A71F61" w:rsidRPr="00FC009D" w:rsidRDefault="00A71F61" w:rsidP="00865D33">
      <w:pPr>
        <w:pStyle w:val="Times12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A71F61" w:rsidRPr="00FC009D" w:rsidRDefault="00A71F61" w:rsidP="00865D33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A71F61" w:rsidRPr="00FC009D" w:rsidRDefault="00A71F61" w:rsidP="00865D33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A71F61" w:rsidRPr="00FC009D" w:rsidRDefault="00A71F61" w:rsidP="00865D33">
      <w:pPr>
        <w:pStyle w:val="Times12"/>
        <w:jc w:val="center"/>
        <w:rPr>
          <w:b/>
          <w:bCs/>
          <w:snapToGrid w:val="0"/>
        </w:rPr>
      </w:pPr>
    </w:p>
    <w:p w:rsidR="00A71F61" w:rsidRPr="00B03ADB" w:rsidRDefault="00A71F61" w:rsidP="00865D3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A71F61" w:rsidRPr="00FC009D" w:rsidRDefault="00A71F61" w:rsidP="00865D33">
      <w:pPr>
        <w:widowControl w:val="0"/>
        <w:autoSpaceDE w:val="0"/>
        <w:autoSpaceDN w:val="0"/>
        <w:adjustRightInd w:val="0"/>
        <w:jc w:val="center"/>
      </w:pPr>
    </w:p>
    <w:p w:rsidR="00A71F61" w:rsidRPr="00543F6B" w:rsidRDefault="00A71F61" w:rsidP="00543F6B">
      <w:pPr>
        <w:pStyle w:val="Heading2"/>
        <w:numPr>
          <w:ilvl w:val="0"/>
          <w:numId w:val="0"/>
        </w:numPr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23" w:name="_Техническое_предложение__Форма"/>
      <w:bookmarkStart w:id="124" w:name="_Toc235439567"/>
      <w:bookmarkStart w:id="125" w:name="_Toc390267515"/>
      <w:bookmarkStart w:id="126" w:name="_Toc412201950"/>
      <w:bookmarkStart w:id="127" w:name="_Toc421798707"/>
      <w:bookmarkEnd w:id="123"/>
      <w:r w:rsidRPr="00543F6B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543F6B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24"/>
      <w:bookmarkEnd w:id="125"/>
      <w:bookmarkEnd w:id="126"/>
      <w:bookmarkEnd w:id="127"/>
    </w:p>
    <w:p w:rsidR="00A71F61" w:rsidRPr="00FC009D" w:rsidRDefault="00A71F61" w:rsidP="00865D33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A71F61" w:rsidRPr="00927CFA" w:rsidRDefault="00A71F61" w:rsidP="00865D33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A71F61" w:rsidRPr="00FC009D" w:rsidRDefault="00A71F61" w:rsidP="00865D33">
      <w:pPr>
        <w:pStyle w:val="Times12"/>
        <w:rPr>
          <w:i/>
          <w:iCs/>
          <w:sz w:val="22"/>
          <w:szCs w:val="22"/>
        </w:rPr>
      </w:pPr>
    </w:p>
    <w:p w:rsidR="00A71F61" w:rsidRPr="00FC009D" w:rsidRDefault="00A71F61" w:rsidP="00865D33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A71F61" w:rsidRPr="00FC009D" w:rsidRDefault="00A71F61" w:rsidP="00865D3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1F61" w:rsidRPr="00102E0C" w:rsidRDefault="00A71F61" w:rsidP="00865D3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A71F61" w:rsidRPr="00102E0C" w:rsidRDefault="00A71F61" w:rsidP="00865D33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A71F61" w:rsidRPr="00102E0C" w:rsidRDefault="00A71F61" w:rsidP="00865D33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A71F61" w:rsidRPr="00FC009D" w:rsidRDefault="00A71F61" w:rsidP="00865D33">
      <w:pPr>
        <w:jc w:val="center"/>
        <w:rPr>
          <w:b/>
          <w:bCs/>
        </w:rPr>
      </w:pPr>
    </w:p>
    <w:p w:rsidR="00A71F61" w:rsidRPr="00FC009D" w:rsidRDefault="00A71F61" w:rsidP="00865D33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A71F61" w:rsidRPr="00FC009D" w:rsidRDefault="00A71F61" w:rsidP="006E1B02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A71F61" w:rsidRPr="00FC009D" w:rsidRDefault="00A71F61" w:rsidP="006E1B02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A71F61" w:rsidRPr="00102E0C" w:rsidRDefault="00A71F61" w:rsidP="006E1B02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A71F61" w:rsidRPr="00FC009D" w:rsidRDefault="00A71F61" w:rsidP="006E1B02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A71F61" w:rsidRPr="00FC009D" w:rsidRDefault="00A71F61" w:rsidP="006E1B02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A71F61" w:rsidRPr="00FC009D" w:rsidRDefault="00A71F61" w:rsidP="006E1B02">
      <w:pPr>
        <w:pStyle w:val="a"/>
        <w:numPr>
          <w:ilvl w:val="4"/>
          <w:numId w:val="28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A71F61" w:rsidRPr="00FC009D" w:rsidRDefault="00A71F61" w:rsidP="006E1B02">
      <w:pPr>
        <w:pStyle w:val="a"/>
        <w:numPr>
          <w:ilvl w:val="4"/>
          <w:numId w:val="28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71F61" w:rsidRPr="00FC009D" w:rsidRDefault="00A71F61" w:rsidP="006E1B02">
      <w:pPr>
        <w:pStyle w:val="a"/>
        <w:numPr>
          <w:ilvl w:val="4"/>
          <w:numId w:val="28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71F61" w:rsidRPr="00FC009D" w:rsidRDefault="00A71F61" w:rsidP="006E1B02">
      <w:pPr>
        <w:pStyle w:val="a"/>
        <w:numPr>
          <w:ilvl w:val="4"/>
          <w:numId w:val="28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A71F61" w:rsidRPr="00FC009D" w:rsidRDefault="00A71F61" w:rsidP="006E1B02">
      <w:pPr>
        <w:pStyle w:val="a"/>
        <w:numPr>
          <w:ilvl w:val="4"/>
          <w:numId w:val="28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A71F61" w:rsidRPr="00FC009D" w:rsidRDefault="00A71F61" w:rsidP="00865D33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71F61" w:rsidRPr="00FC009D" w:rsidRDefault="00A71F61" w:rsidP="006E1B02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A71F61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1F61" w:rsidRPr="00FC009D" w:rsidRDefault="00A71F61" w:rsidP="00B2647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1F61" w:rsidRPr="00FC009D" w:rsidRDefault="00A71F61" w:rsidP="00B26477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1F61" w:rsidRPr="00FC009D" w:rsidRDefault="00A71F61" w:rsidP="00B2647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1F61" w:rsidRPr="00FC009D" w:rsidRDefault="00A71F61" w:rsidP="00B2647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F61" w:rsidRPr="00FC009D" w:rsidRDefault="00A71F61" w:rsidP="00B26477">
            <w:pPr>
              <w:jc w:val="center"/>
            </w:pPr>
            <w:r w:rsidRPr="00FC009D">
              <w:t>Ссылки на ПП</w:t>
            </w:r>
          </w:p>
        </w:tc>
      </w:tr>
      <w:tr w:rsidR="00A71F61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71F61" w:rsidRPr="00FC009D" w:rsidRDefault="00A71F61" w:rsidP="00B2647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71F61" w:rsidRPr="00FC009D" w:rsidRDefault="00A71F61" w:rsidP="00B26477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71F61" w:rsidRPr="00FC009D" w:rsidRDefault="00A71F61" w:rsidP="00B2647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71F61" w:rsidRPr="00FC009D" w:rsidRDefault="00A71F61" w:rsidP="00B2647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1F61" w:rsidRPr="00FC009D" w:rsidRDefault="00A71F61" w:rsidP="00B26477">
            <w:pPr>
              <w:jc w:val="center"/>
            </w:pPr>
          </w:p>
        </w:tc>
      </w:tr>
      <w:tr w:rsidR="00A71F6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A71F61" w:rsidRPr="00FC009D" w:rsidRDefault="00A71F61" w:rsidP="00B26477"/>
          <w:p w:rsidR="00A71F61" w:rsidRPr="00FC009D" w:rsidRDefault="00A71F61" w:rsidP="00B2647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71F61" w:rsidRPr="00FC009D" w:rsidRDefault="00A71F61" w:rsidP="00B26477"/>
          <w:p w:rsidR="00A71F61" w:rsidRPr="00FC009D" w:rsidRDefault="00A71F61" w:rsidP="00B26477">
            <w:r w:rsidRPr="00FC009D">
              <w:t>порядковый номер</w:t>
            </w:r>
          </w:p>
        </w:tc>
      </w:tr>
      <w:tr w:rsidR="00A71F6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A71F61" w:rsidRPr="00FC009D" w:rsidRDefault="00A71F61" w:rsidP="00B26477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A71F61" w:rsidRPr="00FC009D" w:rsidRDefault="00A71F61" w:rsidP="00B26477">
            <w:r w:rsidRPr="00FC009D">
              <w:t xml:space="preserve">номер пункта Технических требований </w:t>
            </w:r>
          </w:p>
        </w:tc>
      </w:tr>
      <w:tr w:rsidR="00A71F6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A71F61" w:rsidRPr="00FC009D" w:rsidRDefault="00A71F61" w:rsidP="00B2647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71F61" w:rsidRPr="00FC009D" w:rsidRDefault="00A71F61" w:rsidP="00B26477"/>
        </w:tc>
      </w:tr>
      <w:tr w:rsidR="00A71F6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A71F61" w:rsidRPr="00FC009D" w:rsidRDefault="00A71F61" w:rsidP="00B26477"/>
        </w:tc>
        <w:tc>
          <w:tcPr>
            <w:tcW w:w="7513" w:type="dxa"/>
            <w:gridSpan w:val="3"/>
          </w:tcPr>
          <w:p w:rsidR="00A71F61" w:rsidRPr="00FC009D" w:rsidRDefault="00A71F61" w:rsidP="00B26477">
            <w:r w:rsidRPr="00FC009D">
              <w:t>"да" - будет выполнен полностью</w:t>
            </w:r>
          </w:p>
        </w:tc>
      </w:tr>
      <w:tr w:rsidR="00A71F6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A71F61" w:rsidRPr="00FC009D" w:rsidRDefault="00A71F61" w:rsidP="00B26477"/>
        </w:tc>
        <w:tc>
          <w:tcPr>
            <w:tcW w:w="7513" w:type="dxa"/>
            <w:gridSpan w:val="3"/>
          </w:tcPr>
          <w:p w:rsidR="00A71F61" w:rsidRPr="00FC009D" w:rsidRDefault="00A71F61" w:rsidP="00B26477">
            <w:r w:rsidRPr="00FC009D">
              <w:t>"нет" - не будет выполнен</w:t>
            </w:r>
          </w:p>
        </w:tc>
      </w:tr>
      <w:tr w:rsidR="00A71F6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A71F61" w:rsidRPr="00FC009D" w:rsidRDefault="00A71F61" w:rsidP="00B26477"/>
        </w:tc>
        <w:tc>
          <w:tcPr>
            <w:tcW w:w="7513" w:type="dxa"/>
            <w:gridSpan w:val="3"/>
          </w:tcPr>
          <w:p w:rsidR="00A71F61" w:rsidRPr="00FC009D" w:rsidRDefault="00A71F61" w:rsidP="00B26477">
            <w:r w:rsidRPr="00FC009D">
              <w:t>"частично" – выполняется с "такими-то" ограничениями</w:t>
            </w:r>
          </w:p>
        </w:tc>
      </w:tr>
      <w:tr w:rsidR="00A71F6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A71F61" w:rsidRPr="00FC009D" w:rsidRDefault="00A71F61" w:rsidP="00B2647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71F61" w:rsidRPr="00FC009D" w:rsidRDefault="00A71F61" w:rsidP="00B26477">
            <w:r w:rsidRPr="00FC009D">
              <w:t>необходимые пояснения</w:t>
            </w:r>
          </w:p>
        </w:tc>
      </w:tr>
      <w:tr w:rsidR="00A71F61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A71F61" w:rsidRPr="00FC009D" w:rsidRDefault="00A71F61" w:rsidP="00B2647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71F61" w:rsidRPr="00FC009D" w:rsidRDefault="00A71F61" w:rsidP="00B2647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71F61" w:rsidRPr="00FC009D" w:rsidRDefault="00A71F61" w:rsidP="00865D33">
      <w:pPr>
        <w:shd w:val="clear" w:color="auto" w:fill="FFFFFF"/>
        <w:tabs>
          <w:tab w:val="left" w:pos="1080"/>
        </w:tabs>
        <w:suppressAutoHyphens/>
        <w:ind w:firstLine="540"/>
      </w:pPr>
    </w:p>
    <w:p w:rsidR="00A71F61" w:rsidRPr="00FC009D" w:rsidRDefault="00A71F61" w:rsidP="00865D33">
      <w:pPr>
        <w:shd w:val="clear" w:color="auto" w:fill="FFFFFF"/>
        <w:tabs>
          <w:tab w:val="left" w:pos="1080"/>
        </w:tabs>
        <w:suppressAutoHyphens/>
        <w:ind w:firstLine="540"/>
      </w:pPr>
    </w:p>
    <w:p w:rsidR="00A71F61" w:rsidRPr="00FC009D" w:rsidRDefault="00A71F61" w:rsidP="00865D3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A71F61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A71F61" w:rsidRPr="00FC009D" w:rsidRDefault="00A71F61" w:rsidP="00B26477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A71F61" w:rsidRPr="00FC009D" w:rsidRDefault="00A71F61" w:rsidP="00B26477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A71F61" w:rsidRPr="00FC009D" w:rsidRDefault="00A71F61" w:rsidP="00B26477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A71F61" w:rsidRPr="00FC009D" w:rsidRDefault="00A71F61" w:rsidP="00B26477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A71F61" w:rsidRPr="00FC009D">
        <w:trPr>
          <w:trHeight w:val="371"/>
        </w:trPr>
        <w:tc>
          <w:tcPr>
            <w:tcW w:w="600" w:type="dxa"/>
          </w:tcPr>
          <w:p w:rsidR="00A71F61" w:rsidRPr="00FC009D" w:rsidRDefault="00A71F61" w:rsidP="00B26477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A71F61" w:rsidRPr="00FC009D" w:rsidRDefault="00A71F61" w:rsidP="00B26477"/>
        </w:tc>
        <w:tc>
          <w:tcPr>
            <w:tcW w:w="1440" w:type="dxa"/>
          </w:tcPr>
          <w:p w:rsidR="00A71F61" w:rsidRPr="00FC009D" w:rsidRDefault="00A71F61" w:rsidP="00B26477"/>
        </w:tc>
        <w:tc>
          <w:tcPr>
            <w:tcW w:w="2880" w:type="dxa"/>
          </w:tcPr>
          <w:p w:rsidR="00A71F61" w:rsidRPr="00FC009D" w:rsidRDefault="00A71F61" w:rsidP="00B26477">
            <w:pPr>
              <w:ind w:firstLine="16"/>
              <w:jc w:val="center"/>
            </w:pPr>
          </w:p>
        </w:tc>
      </w:tr>
      <w:tr w:rsidR="00A71F61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A71F61" w:rsidRPr="00FC009D" w:rsidRDefault="00A71F61" w:rsidP="00B2647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A71F61" w:rsidRPr="00FC009D" w:rsidRDefault="00A71F61" w:rsidP="00B26477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A71F61" w:rsidRPr="00FC009D" w:rsidRDefault="00A71F61" w:rsidP="00B26477"/>
        </w:tc>
        <w:tc>
          <w:tcPr>
            <w:tcW w:w="2880" w:type="dxa"/>
            <w:tcBorders>
              <w:bottom w:val="double" w:sz="4" w:space="0" w:color="auto"/>
            </w:tcBorders>
          </w:tcPr>
          <w:p w:rsidR="00A71F61" w:rsidRPr="00FC009D" w:rsidRDefault="00A71F61" w:rsidP="00B26477">
            <w:pPr>
              <w:ind w:firstLine="16"/>
              <w:jc w:val="center"/>
            </w:pPr>
          </w:p>
        </w:tc>
      </w:tr>
    </w:tbl>
    <w:p w:rsidR="00A71F61" w:rsidRPr="00FC009D" w:rsidRDefault="00A71F61" w:rsidP="00865D3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71F61" w:rsidRPr="00FC009D" w:rsidRDefault="00A71F61" w:rsidP="006E1B02">
      <w:pPr>
        <w:pStyle w:val="a"/>
        <w:numPr>
          <w:ilvl w:val="4"/>
          <w:numId w:val="28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A71F61" w:rsidRPr="00FC009D" w:rsidRDefault="00A71F61" w:rsidP="006E1B02">
      <w:pPr>
        <w:pStyle w:val="a"/>
        <w:numPr>
          <w:ilvl w:val="4"/>
          <w:numId w:val="28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A71F61" w:rsidRPr="00FC009D" w:rsidRDefault="00A71F61" w:rsidP="006E1B02">
      <w:pPr>
        <w:pStyle w:val="a"/>
        <w:numPr>
          <w:ilvl w:val="4"/>
          <w:numId w:val="28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144C23">
      <w:pPr>
        <w:ind w:firstLine="709"/>
        <w:jc w:val="both"/>
        <w:rPr>
          <w:b/>
          <w:bCs/>
          <w:i/>
          <w:iCs/>
        </w:rPr>
      </w:pPr>
    </w:p>
    <w:p w:rsidR="00A71F61" w:rsidRDefault="00A71F61" w:rsidP="00EA3525">
      <w:pPr>
        <w:pStyle w:val="Times12"/>
        <w:ind w:left="5387" w:firstLine="0"/>
        <w:jc w:val="left"/>
      </w:pPr>
      <w:bookmarkStart w:id="128" w:name="_Справка_об_участии_в_судебных_разби"/>
      <w:bookmarkStart w:id="129" w:name="_Справка_об_участии"/>
      <w:bookmarkEnd w:id="92"/>
      <w:bookmarkEnd w:id="93"/>
      <w:bookmarkEnd w:id="128"/>
      <w:bookmarkEnd w:id="129"/>
    </w:p>
    <w:p w:rsidR="00A71F61" w:rsidRDefault="00A71F61" w:rsidP="00EA3525">
      <w:pPr>
        <w:pStyle w:val="Times12"/>
        <w:ind w:left="5387" w:firstLine="0"/>
        <w:jc w:val="left"/>
      </w:pPr>
    </w:p>
    <w:p w:rsidR="00A71F61" w:rsidRDefault="00A71F61" w:rsidP="00EA3525">
      <w:pPr>
        <w:pStyle w:val="Times12"/>
        <w:ind w:left="5387" w:firstLine="0"/>
        <w:jc w:val="left"/>
      </w:pPr>
    </w:p>
    <w:p w:rsidR="00A71F61" w:rsidRDefault="00A71F61" w:rsidP="00EA3525">
      <w:pPr>
        <w:pStyle w:val="Times12"/>
        <w:ind w:left="5387" w:firstLine="0"/>
        <w:jc w:val="left"/>
      </w:pPr>
    </w:p>
    <w:p w:rsidR="00A71F61" w:rsidRDefault="00A71F61" w:rsidP="00EA3525">
      <w:pPr>
        <w:pStyle w:val="Times12"/>
        <w:ind w:left="5387" w:firstLine="0"/>
        <w:jc w:val="left"/>
      </w:pPr>
    </w:p>
    <w:p w:rsidR="00A71F61" w:rsidRPr="00FC009D" w:rsidRDefault="00A71F61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0" w:name="_Toc421798708"/>
      <w:r>
        <w:rPr>
          <w:b/>
          <w:bCs/>
          <w:sz w:val="28"/>
          <w:szCs w:val="28"/>
        </w:rPr>
        <w:t>ЧАСТЬ 2</w:t>
      </w:r>
      <w:bookmarkEnd w:id="130"/>
    </w:p>
    <w:p w:rsidR="00A71F61" w:rsidRDefault="00A71F61" w:rsidP="00EA3525">
      <w:pPr>
        <w:pStyle w:val="Times12"/>
        <w:ind w:left="5387" w:firstLine="0"/>
        <w:jc w:val="left"/>
      </w:pPr>
    </w:p>
    <w:p w:rsidR="00A71F61" w:rsidRDefault="00A71F61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1" w:name="_Ref317259044"/>
      <w:bookmarkStart w:id="132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31"/>
      <w:bookmarkEnd w:id="132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A71F61" w:rsidRPr="00DF507B" w:rsidRDefault="00A71F61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71F61" w:rsidRPr="00FC009D" w:rsidRDefault="00A71F61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3" w:name="_Toc421798709"/>
      <w:r>
        <w:rPr>
          <w:b/>
          <w:bCs/>
          <w:sz w:val="28"/>
          <w:szCs w:val="28"/>
        </w:rPr>
        <w:t>ЧАСТЬ 3</w:t>
      </w:r>
      <w:bookmarkEnd w:id="133"/>
    </w:p>
    <w:p w:rsidR="00A71F61" w:rsidRPr="00186EE7" w:rsidRDefault="00A71F6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r w:rsidRPr="00DB66F3">
        <w:rPr>
          <w:b/>
          <w:bCs/>
          <w:i/>
          <w:iCs/>
          <w:sz w:val="28"/>
          <w:szCs w:val="28"/>
        </w:rPr>
        <w:t>Word</w:t>
      </w:r>
      <w:r w:rsidRPr="00DB66F3">
        <w:rPr>
          <w:sz w:val="28"/>
          <w:szCs w:val="28"/>
        </w:rPr>
        <w:t>.</w:t>
      </w:r>
    </w:p>
    <w:p w:rsidR="00A71F61" w:rsidRDefault="00A71F6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A71F61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F61" w:rsidRDefault="00A71F61">
      <w:r>
        <w:separator/>
      </w:r>
    </w:p>
  </w:endnote>
  <w:endnote w:type="continuationSeparator" w:id="0">
    <w:p w:rsidR="00A71F61" w:rsidRDefault="00A71F61">
      <w:r>
        <w:continuationSeparator/>
      </w:r>
    </w:p>
  </w:endnote>
  <w:endnote w:type="continuationNotice" w:id="1">
    <w:p w:rsidR="00A71F61" w:rsidRDefault="00A71F6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F61" w:rsidRPr="00FE6219" w:rsidRDefault="00A71F61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F61" w:rsidRPr="00FE6219" w:rsidRDefault="00A71F61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F61" w:rsidRDefault="00A71F61">
      <w:r>
        <w:separator/>
      </w:r>
    </w:p>
  </w:footnote>
  <w:footnote w:type="continuationSeparator" w:id="0">
    <w:p w:rsidR="00A71F61" w:rsidRDefault="00A71F61">
      <w:r>
        <w:continuationSeparator/>
      </w:r>
    </w:p>
  </w:footnote>
  <w:footnote w:type="continuationNotice" w:id="1">
    <w:p w:rsidR="00A71F61" w:rsidRDefault="00A71F6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F61" w:rsidRPr="00157639" w:rsidRDefault="00A71F61" w:rsidP="00F35293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A71F61" w:rsidRPr="00157639" w:rsidRDefault="00A71F61" w:rsidP="00F35293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A71F61" w:rsidRPr="00157639" w:rsidRDefault="00A71F61" w:rsidP="00F35293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A71F61" w:rsidRPr="00157639" w:rsidRDefault="00A71F61" w:rsidP="00F35293">
    <w:pPr>
      <w:jc w:val="center"/>
      <w:rPr>
        <w:b/>
        <w:bCs/>
        <w:caps/>
      </w:rPr>
    </w:pPr>
  </w:p>
  <w:p w:rsidR="00A71F61" w:rsidRPr="007D34D5" w:rsidRDefault="00A71F61" w:rsidP="00F35293">
    <w:pPr>
      <w:spacing w:beforeAutospacing="1" w:after="100" w:afterAutospacing="1"/>
      <w:jc w:val="both"/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</w:rPr>
      <w:t xml:space="preserve"> </w:t>
    </w:r>
  </w:p>
  <w:p w:rsidR="00A71F61" w:rsidRPr="00F35293" w:rsidRDefault="00A71F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F61" w:rsidRPr="00F429FC" w:rsidRDefault="00A71F61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F61" w:rsidRPr="00F429FC" w:rsidRDefault="00A71F61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BA249EF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6FC0A92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573929"/>
    <w:multiLevelType w:val="hybridMultilevel"/>
    <w:tmpl w:val="5AEC7FFC"/>
    <w:lvl w:ilvl="0" w:tplc="69E4CC3A">
      <w:start w:val="2"/>
      <w:numFmt w:val="decimal"/>
      <w:lvlText w:val="4.%1.2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name w:val="WW8Num2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161F4949"/>
    <w:multiLevelType w:val="hybridMultilevel"/>
    <w:tmpl w:val="95E6461C"/>
    <w:lvl w:ilvl="0" w:tplc="D8920CBC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03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cs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  <w:sz w:val="20"/>
        <w:szCs w:val="20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cs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cs="Symbol" w:hint="default"/>
      </w:rPr>
    </w:lvl>
  </w:abstractNum>
  <w:abstractNum w:abstractNumId="9">
    <w:nsid w:val="183D1C22"/>
    <w:multiLevelType w:val="hybridMultilevel"/>
    <w:tmpl w:val="20F4AB7A"/>
    <w:lvl w:ilvl="0" w:tplc="CD0AA576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E32E63"/>
    <w:multiLevelType w:val="multilevel"/>
    <w:tmpl w:val="8466ACE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4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713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0D223B"/>
    <w:multiLevelType w:val="hybridMultilevel"/>
    <w:tmpl w:val="1FF0960E"/>
    <w:lvl w:ilvl="0" w:tplc="FFFFFFFF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19624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3">
    <w:nsid w:val="72D05656"/>
    <w:multiLevelType w:val="multilevel"/>
    <w:tmpl w:val="8E8CF58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4.%4.2.1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7">
    <w:nsid w:val="7F083ABD"/>
    <w:multiLevelType w:val="hybridMultilevel"/>
    <w:tmpl w:val="A6EE80A2"/>
    <w:lvl w:ilvl="0" w:tplc="EE7835C8">
      <w:start w:val="1"/>
      <w:numFmt w:val="decimal"/>
      <w:lvlText w:val="4.%1."/>
      <w:lvlJc w:val="left"/>
      <w:pPr>
        <w:ind w:left="786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97" w:hanging="360"/>
      </w:pPr>
    </w:lvl>
    <w:lvl w:ilvl="2" w:tplc="0419001B">
      <w:start w:val="1"/>
      <w:numFmt w:val="lowerRoman"/>
      <w:lvlText w:val="%3."/>
      <w:lvlJc w:val="right"/>
      <w:pPr>
        <w:ind w:left="1517" w:hanging="180"/>
      </w:pPr>
    </w:lvl>
    <w:lvl w:ilvl="3" w:tplc="0419000F">
      <w:start w:val="1"/>
      <w:numFmt w:val="decimal"/>
      <w:lvlText w:val="%4."/>
      <w:lvlJc w:val="left"/>
      <w:pPr>
        <w:ind w:left="2237" w:hanging="360"/>
      </w:pPr>
    </w:lvl>
    <w:lvl w:ilvl="4" w:tplc="04190019">
      <w:start w:val="1"/>
      <w:numFmt w:val="lowerLetter"/>
      <w:lvlText w:val="%5."/>
      <w:lvlJc w:val="left"/>
      <w:pPr>
        <w:ind w:left="2957" w:hanging="360"/>
      </w:pPr>
    </w:lvl>
    <w:lvl w:ilvl="5" w:tplc="0419001B">
      <w:start w:val="1"/>
      <w:numFmt w:val="lowerRoman"/>
      <w:lvlText w:val="%6."/>
      <w:lvlJc w:val="right"/>
      <w:pPr>
        <w:ind w:left="3677" w:hanging="180"/>
      </w:pPr>
    </w:lvl>
    <w:lvl w:ilvl="6" w:tplc="0419000F">
      <w:start w:val="1"/>
      <w:numFmt w:val="decimal"/>
      <w:lvlText w:val="%7."/>
      <w:lvlJc w:val="left"/>
      <w:pPr>
        <w:ind w:left="4397" w:hanging="360"/>
      </w:pPr>
    </w:lvl>
    <w:lvl w:ilvl="7" w:tplc="04190019">
      <w:start w:val="1"/>
      <w:numFmt w:val="lowerLetter"/>
      <w:lvlText w:val="%8."/>
      <w:lvlJc w:val="left"/>
      <w:pPr>
        <w:ind w:left="5117" w:hanging="360"/>
      </w:pPr>
    </w:lvl>
    <w:lvl w:ilvl="8" w:tplc="0419001B">
      <w:start w:val="1"/>
      <w:numFmt w:val="lowerRoman"/>
      <w:lvlText w:val="%9."/>
      <w:lvlJc w:val="right"/>
      <w:pPr>
        <w:ind w:left="5837" w:hanging="180"/>
      </w:pPr>
    </w:lvl>
  </w:abstractNum>
  <w:abstractNum w:abstractNumId="4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</w:num>
  <w:num w:numId="6">
    <w:abstractNumId w:val="42"/>
  </w:num>
  <w:num w:numId="7">
    <w:abstractNumId w:val="32"/>
  </w:num>
  <w:num w:numId="8">
    <w:abstractNumId w:val="30"/>
  </w:num>
  <w:num w:numId="9">
    <w:abstractNumId w:val="1"/>
  </w:num>
  <w:num w:numId="10">
    <w:abstractNumId w:val="26"/>
  </w:num>
  <w:num w:numId="11">
    <w:abstractNumId w:val="24"/>
  </w:num>
  <w:num w:numId="12">
    <w:abstractNumId w:val="16"/>
  </w:num>
  <w:num w:numId="13">
    <w:abstractNumId w:val="14"/>
  </w:num>
  <w:num w:numId="14">
    <w:abstractNumId w:val="20"/>
  </w:num>
  <w:num w:numId="15">
    <w:abstractNumId w:val="39"/>
  </w:num>
  <w:num w:numId="16">
    <w:abstractNumId w:val="31"/>
  </w:num>
  <w:num w:numId="17">
    <w:abstractNumId w:val="19"/>
  </w:num>
  <w:num w:numId="18">
    <w:abstractNumId w:val="46"/>
  </w:num>
  <w:num w:numId="19">
    <w:abstractNumId w:val="27"/>
  </w:num>
  <w:num w:numId="20">
    <w:abstractNumId w:val="44"/>
  </w:num>
  <w:num w:numId="21">
    <w:abstractNumId w:val="29"/>
  </w:num>
  <w:num w:numId="22">
    <w:abstractNumId w:val="36"/>
  </w:num>
  <w:num w:numId="23">
    <w:abstractNumId w:val="17"/>
  </w:num>
  <w:num w:numId="24">
    <w:abstractNumId w:val="35"/>
  </w:num>
  <w:num w:numId="25">
    <w:abstractNumId w:val="46"/>
  </w:num>
  <w:num w:numId="26">
    <w:abstractNumId w:val="40"/>
  </w:num>
  <w:num w:numId="27">
    <w:abstractNumId w:val="11"/>
  </w:num>
  <w:num w:numId="28">
    <w:abstractNumId w:val="15"/>
  </w:num>
  <w:num w:numId="29">
    <w:abstractNumId w:val="38"/>
  </w:num>
  <w:num w:numId="30">
    <w:abstractNumId w:val="7"/>
  </w:num>
  <w:num w:numId="31">
    <w:abstractNumId w:val="45"/>
  </w:num>
  <w:num w:numId="32">
    <w:abstractNumId w:val="25"/>
  </w:num>
  <w:num w:numId="33">
    <w:abstractNumId w:val="12"/>
  </w:num>
  <w:num w:numId="34">
    <w:abstractNumId w:val="22"/>
  </w:num>
  <w:num w:numId="35">
    <w:abstractNumId w:val="21"/>
  </w:num>
  <w:num w:numId="36">
    <w:abstractNumId w:val="8"/>
  </w:num>
  <w:num w:numId="37">
    <w:abstractNumId w:val="9"/>
  </w:num>
  <w:num w:numId="38">
    <w:abstractNumId w:val="5"/>
  </w:num>
  <w:num w:numId="39">
    <w:abstractNumId w:val="28"/>
  </w:num>
  <w:num w:numId="40">
    <w:abstractNumId w:val="13"/>
  </w:num>
  <w:num w:numId="41">
    <w:abstractNumId w:val="43"/>
  </w:num>
  <w:num w:numId="42">
    <w:abstractNumId w:val="48"/>
  </w:num>
  <w:num w:numId="43">
    <w:abstractNumId w:val="18"/>
  </w:num>
  <w:num w:numId="44">
    <w:abstractNumId w:val="41"/>
  </w:num>
  <w:num w:numId="45">
    <w:abstractNumId w:val="23"/>
  </w:num>
  <w:num w:numId="46">
    <w:abstractNumId w:val="6"/>
  </w:num>
  <w:num w:numId="47">
    <w:abstractNumId w:val="34"/>
  </w:num>
  <w:num w:numId="48">
    <w:abstractNumId w:val="33"/>
  </w:num>
  <w:num w:numId="49">
    <w:abstractNumId w:val="10"/>
  </w:num>
  <w:num w:numId="50">
    <w:abstractNumId w:val="37"/>
  </w:num>
  <w:num w:numId="51">
    <w:abstractNumId w:val="4"/>
  </w:num>
  <w:num w:numId="52">
    <w:abstractNumId w:val="4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D77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B65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407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920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3EF"/>
    <w:rsid w:val="000A77A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8C5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5792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07DC9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274F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37D"/>
    <w:rsid w:val="00135032"/>
    <w:rsid w:val="00136346"/>
    <w:rsid w:val="00136B62"/>
    <w:rsid w:val="001400F3"/>
    <w:rsid w:val="00140773"/>
    <w:rsid w:val="00141163"/>
    <w:rsid w:val="0014123E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777F9"/>
    <w:rsid w:val="0018033A"/>
    <w:rsid w:val="0018080A"/>
    <w:rsid w:val="00181251"/>
    <w:rsid w:val="00182472"/>
    <w:rsid w:val="00183A25"/>
    <w:rsid w:val="00183DDE"/>
    <w:rsid w:val="00183E8C"/>
    <w:rsid w:val="00185506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359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661"/>
    <w:rsid w:val="001B0A51"/>
    <w:rsid w:val="001B21EB"/>
    <w:rsid w:val="001B2745"/>
    <w:rsid w:val="001B29F2"/>
    <w:rsid w:val="001B2C65"/>
    <w:rsid w:val="001B691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49B2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B41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6D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4EA4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AA3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977"/>
    <w:rsid w:val="0025028E"/>
    <w:rsid w:val="00250406"/>
    <w:rsid w:val="00250A7A"/>
    <w:rsid w:val="00250DB8"/>
    <w:rsid w:val="0025285A"/>
    <w:rsid w:val="00252EBD"/>
    <w:rsid w:val="00252FF5"/>
    <w:rsid w:val="0025506F"/>
    <w:rsid w:val="002551DE"/>
    <w:rsid w:val="002557E1"/>
    <w:rsid w:val="002563C3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4BA"/>
    <w:rsid w:val="00280526"/>
    <w:rsid w:val="00282962"/>
    <w:rsid w:val="00282A3F"/>
    <w:rsid w:val="0028375C"/>
    <w:rsid w:val="002845E9"/>
    <w:rsid w:val="00284E7E"/>
    <w:rsid w:val="0028522A"/>
    <w:rsid w:val="00285455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A39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619A"/>
    <w:rsid w:val="002C0E1F"/>
    <w:rsid w:val="002C21CC"/>
    <w:rsid w:val="002C2B00"/>
    <w:rsid w:val="002C4259"/>
    <w:rsid w:val="002C4414"/>
    <w:rsid w:val="002C48C5"/>
    <w:rsid w:val="002C4D45"/>
    <w:rsid w:val="002C5087"/>
    <w:rsid w:val="002C57D9"/>
    <w:rsid w:val="002C5F3A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238"/>
    <w:rsid w:val="00325E3D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2887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549D"/>
    <w:rsid w:val="003A065D"/>
    <w:rsid w:val="003A09BB"/>
    <w:rsid w:val="003A1CC5"/>
    <w:rsid w:val="003A217A"/>
    <w:rsid w:val="003A2B21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E5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3BC2"/>
    <w:rsid w:val="00464071"/>
    <w:rsid w:val="00464258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086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2F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781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A70"/>
    <w:rsid w:val="004F1A53"/>
    <w:rsid w:val="004F1C4B"/>
    <w:rsid w:val="004F3949"/>
    <w:rsid w:val="004F3F84"/>
    <w:rsid w:val="004F40D6"/>
    <w:rsid w:val="004F43D3"/>
    <w:rsid w:val="004F44EB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72F"/>
    <w:rsid w:val="00530919"/>
    <w:rsid w:val="00530F9F"/>
    <w:rsid w:val="005314B5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1D4"/>
    <w:rsid w:val="00537638"/>
    <w:rsid w:val="00541399"/>
    <w:rsid w:val="00542B0A"/>
    <w:rsid w:val="0054326F"/>
    <w:rsid w:val="0054368B"/>
    <w:rsid w:val="00543F6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70"/>
    <w:rsid w:val="00563FFA"/>
    <w:rsid w:val="0056542A"/>
    <w:rsid w:val="00570391"/>
    <w:rsid w:val="00570BFF"/>
    <w:rsid w:val="00571E8D"/>
    <w:rsid w:val="00571FA6"/>
    <w:rsid w:val="00572F46"/>
    <w:rsid w:val="005747A8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A01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592"/>
    <w:rsid w:val="005A68FD"/>
    <w:rsid w:val="005B07C7"/>
    <w:rsid w:val="005B1889"/>
    <w:rsid w:val="005B2CE2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2C6E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02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7FC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3D0"/>
    <w:rsid w:val="00632941"/>
    <w:rsid w:val="00632C83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4EB"/>
    <w:rsid w:val="00646CC6"/>
    <w:rsid w:val="00647799"/>
    <w:rsid w:val="00647F8D"/>
    <w:rsid w:val="00650A97"/>
    <w:rsid w:val="0065162B"/>
    <w:rsid w:val="006517A5"/>
    <w:rsid w:val="00653423"/>
    <w:rsid w:val="006537DF"/>
    <w:rsid w:val="0065380F"/>
    <w:rsid w:val="00653D5D"/>
    <w:rsid w:val="006541D1"/>
    <w:rsid w:val="006553A5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DEB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28EF"/>
    <w:rsid w:val="006A33E1"/>
    <w:rsid w:val="006A3F4F"/>
    <w:rsid w:val="006A4115"/>
    <w:rsid w:val="006A4E1E"/>
    <w:rsid w:val="006A66EB"/>
    <w:rsid w:val="006A7E58"/>
    <w:rsid w:val="006B034F"/>
    <w:rsid w:val="006B04D6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4D0F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B02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C97"/>
    <w:rsid w:val="00701091"/>
    <w:rsid w:val="0070300E"/>
    <w:rsid w:val="007032D6"/>
    <w:rsid w:val="00703D9D"/>
    <w:rsid w:val="00703F4C"/>
    <w:rsid w:val="00704096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50F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84D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17B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5490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60A"/>
    <w:rsid w:val="007C1772"/>
    <w:rsid w:val="007C1C7C"/>
    <w:rsid w:val="007C2E21"/>
    <w:rsid w:val="007C2E37"/>
    <w:rsid w:val="007C2EED"/>
    <w:rsid w:val="007C3766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D00"/>
    <w:rsid w:val="0080091E"/>
    <w:rsid w:val="00800F26"/>
    <w:rsid w:val="00801070"/>
    <w:rsid w:val="0080142B"/>
    <w:rsid w:val="00801839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67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5D33"/>
    <w:rsid w:val="008665B9"/>
    <w:rsid w:val="008671E3"/>
    <w:rsid w:val="00871752"/>
    <w:rsid w:val="00872492"/>
    <w:rsid w:val="00872F85"/>
    <w:rsid w:val="00873D81"/>
    <w:rsid w:val="0087433A"/>
    <w:rsid w:val="0087492F"/>
    <w:rsid w:val="00874A91"/>
    <w:rsid w:val="00876D39"/>
    <w:rsid w:val="00877197"/>
    <w:rsid w:val="008771DA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303"/>
    <w:rsid w:val="00890DF7"/>
    <w:rsid w:val="008916AF"/>
    <w:rsid w:val="00891AA2"/>
    <w:rsid w:val="00891D06"/>
    <w:rsid w:val="00892256"/>
    <w:rsid w:val="00892A4E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315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189"/>
    <w:rsid w:val="008B68A4"/>
    <w:rsid w:val="008B75E7"/>
    <w:rsid w:val="008B79DC"/>
    <w:rsid w:val="008C116E"/>
    <w:rsid w:val="008C12D6"/>
    <w:rsid w:val="008C12E0"/>
    <w:rsid w:val="008C143B"/>
    <w:rsid w:val="008C210E"/>
    <w:rsid w:val="008C2CEC"/>
    <w:rsid w:val="008C2D45"/>
    <w:rsid w:val="008C318B"/>
    <w:rsid w:val="008C3686"/>
    <w:rsid w:val="008C4446"/>
    <w:rsid w:val="008C481F"/>
    <w:rsid w:val="008C5D35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B3B"/>
    <w:rsid w:val="008D782B"/>
    <w:rsid w:val="008D7AFD"/>
    <w:rsid w:val="008D7C26"/>
    <w:rsid w:val="008E05D2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27FD"/>
    <w:rsid w:val="009233B6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12BD"/>
    <w:rsid w:val="00931916"/>
    <w:rsid w:val="00932412"/>
    <w:rsid w:val="0093339C"/>
    <w:rsid w:val="009334CA"/>
    <w:rsid w:val="00933887"/>
    <w:rsid w:val="00934843"/>
    <w:rsid w:val="00934E2A"/>
    <w:rsid w:val="009352DB"/>
    <w:rsid w:val="00935365"/>
    <w:rsid w:val="009357B2"/>
    <w:rsid w:val="00936421"/>
    <w:rsid w:val="00936804"/>
    <w:rsid w:val="009377BF"/>
    <w:rsid w:val="00937F43"/>
    <w:rsid w:val="009402AC"/>
    <w:rsid w:val="0094242F"/>
    <w:rsid w:val="009430A7"/>
    <w:rsid w:val="009430B4"/>
    <w:rsid w:val="0094447D"/>
    <w:rsid w:val="00945C9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66FCF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4F9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6BAF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06AC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5938"/>
    <w:rsid w:val="009E6085"/>
    <w:rsid w:val="009E6B81"/>
    <w:rsid w:val="009E6E3F"/>
    <w:rsid w:val="009E7B08"/>
    <w:rsid w:val="009E7C9F"/>
    <w:rsid w:val="009F057F"/>
    <w:rsid w:val="009F11A9"/>
    <w:rsid w:val="009F2526"/>
    <w:rsid w:val="009F287D"/>
    <w:rsid w:val="009F2D97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523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00A"/>
    <w:rsid w:val="00A4214D"/>
    <w:rsid w:val="00A43937"/>
    <w:rsid w:val="00A43962"/>
    <w:rsid w:val="00A43C9F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F4C"/>
    <w:rsid w:val="00A6275B"/>
    <w:rsid w:val="00A62A69"/>
    <w:rsid w:val="00A6467A"/>
    <w:rsid w:val="00A65979"/>
    <w:rsid w:val="00A65ED9"/>
    <w:rsid w:val="00A7053D"/>
    <w:rsid w:val="00A70839"/>
    <w:rsid w:val="00A71913"/>
    <w:rsid w:val="00A71F61"/>
    <w:rsid w:val="00A72082"/>
    <w:rsid w:val="00A7238B"/>
    <w:rsid w:val="00A7247C"/>
    <w:rsid w:val="00A73F14"/>
    <w:rsid w:val="00A74669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65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2782"/>
    <w:rsid w:val="00AA325D"/>
    <w:rsid w:val="00AA328E"/>
    <w:rsid w:val="00AA3DA4"/>
    <w:rsid w:val="00AA57E4"/>
    <w:rsid w:val="00AA5DBC"/>
    <w:rsid w:val="00AA6AB7"/>
    <w:rsid w:val="00AA6DA7"/>
    <w:rsid w:val="00AB02A2"/>
    <w:rsid w:val="00AB0D1D"/>
    <w:rsid w:val="00AB0DA7"/>
    <w:rsid w:val="00AB1190"/>
    <w:rsid w:val="00AB1697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E5"/>
    <w:rsid w:val="00AC24E0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B16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099"/>
    <w:rsid w:val="00AE68EA"/>
    <w:rsid w:val="00AE6B21"/>
    <w:rsid w:val="00AE6D15"/>
    <w:rsid w:val="00AE6EEE"/>
    <w:rsid w:val="00AE7830"/>
    <w:rsid w:val="00AE7CC5"/>
    <w:rsid w:val="00AF0F36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5B"/>
    <w:rsid w:val="00B130FC"/>
    <w:rsid w:val="00B13723"/>
    <w:rsid w:val="00B13D60"/>
    <w:rsid w:val="00B1482B"/>
    <w:rsid w:val="00B14BD7"/>
    <w:rsid w:val="00B15A9F"/>
    <w:rsid w:val="00B16151"/>
    <w:rsid w:val="00B164E2"/>
    <w:rsid w:val="00B16F53"/>
    <w:rsid w:val="00B1763B"/>
    <w:rsid w:val="00B20057"/>
    <w:rsid w:val="00B20C8B"/>
    <w:rsid w:val="00B21E08"/>
    <w:rsid w:val="00B22F40"/>
    <w:rsid w:val="00B24165"/>
    <w:rsid w:val="00B24686"/>
    <w:rsid w:val="00B25CA7"/>
    <w:rsid w:val="00B26477"/>
    <w:rsid w:val="00B267B4"/>
    <w:rsid w:val="00B268DB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158C"/>
    <w:rsid w:val="00B42517"/>
    <w:rsid w:val="00B42856"/>
    <w:rsid w:val="00B42A9A"/>
    <w:rsid w:val="00B4327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EAF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056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B6F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1FF"/>
    <w:rsid w:val="00BC0C19"/>
    <w:rsid w:val="00BC16A1"/>
    <w:rsid w:val="00BC1EED"/>
    <w:rsid w:val="00BC31FE"/>
    <w:rsid w:val="00BC3F3C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439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00F"/>
    <w:rsid w:val="00BE51DB"/>
    <w:rsid w:val="00BE564A"/>
    <w:rsid w:val="00BE5D78"/>
    <w:rsid w:val="00BE5F8F"/>
    <w:rsid w:val="00BE615D"/>
    <w:rsid w:val="00BE6436"/>
    <w:rsid w:val="00BE6451"/>
    <w:rsid w:val="00BE681A"/>
    <w:rsid w:val="00BE6950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4EA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0CD4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E49"/>
    <w:rsid w:val="00C429A8"/>
    <w:rsid w:val="00C43314"/>
    <w:rsid w:val="00C44B79"/>
    <w:rsid w:val="00C44C6F"/>
    <w:rsid w:val="00C44CF9"/>
    <w:rsid w:val="00C463D9"/>
    <w:rsid w:val="00C46C86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040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377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65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14B3"/>
    <w:rsid w:val="00D03782"/>
    <w:rsid w:val="00D03E33"/>
    <w:rsid w:val="00D03F1E"/>
    <w:rsid w:val="00D04425"/>
    <w:rsid w:val="00D04FE0"/>
    <w:rsid w:val="00D05AAB"/>
    <w:rsid w:val="00D05F90"/>
    <w:rsid w:val="00D06253"/>
    <w:rsid w:val="00D0761D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01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9F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8B6"/>
    <w:rsid w:val="00D56ACF"/>
    <w:rsid w:val="00D57144"/>
    <w:rsid w:val="00D604EC"/>
    <w:rsid w:val="00D61A6F"/>
    <w:rsid w:val="00D63012"/>
    <w:rsid w:val="00D630E8"/>
    <w:rsid w:val="00D64190"/>
    <w:rsid w:val="00D65600"/>
    <w:rsid w:val="00D66789"/>
    <w:rsid w:val="00D67B65"/>
    <w:rsid w:val="00D67CB5"/>
    <w:rsid w:val="00D71393"/>
    <w:rsid w:val="00D717E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AF0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EAC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BF6"/>
    <w:rsid w:val="00DD6CBC"/>
    <w:rsid w:val="00DD77FB"/>
    <w:rsid w:val="00DE0B73"/>
    <w:rsid w:val="00DE419C"/>
    <w:rsid w:val="00DE5685"/>
    <w:rsid w:val="00DE56F3"/>
    <w:rsid w:val="00DE660C"/>
    <w:rsid w:val="00DF013D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803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49E"/>
    <w:rsid w:val="00E12CB6"/>
    <w:rsid w:val="00E131AB"/>
    <w:rsid w:val="00E14352"/>
    <w:rsid w:val="00E14827"/>
    <w:rsid w:val="00E15A77"/>
    <w:rsid w:val="00E15ADC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398"/>
    <w:rsid w:val="00E36358"/>
    <w:rsid w:val="00E37740"/>
    <w:rsid w:val="00E40F04"/>
    <w:rsid w:val="00E4325A"/>
    <w:rsid w:val="00E43C46"/>
    <w:rsid w:val="00E43F2E"/>
    <w:rsid w:val="00E43FC6"/>
    <w:rsid w:val="00E44F7D"/>
    <w:rsid w:val="00E451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677A"/>
    <w:rsid w:val="00E57596"/>
    <w:rsid w:val="00E57706"/>
    <w:rsid w:val="00E6116E"/>
    <w:rsid w:val="00E6188C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A5B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0E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3F59"/>
    <w:rsid w:val="00EC5239"/>
    <w:rsid w:val="00EC5CDB"/>
    <w:rsid w:val="00EC75B2"/>
    <w:rsid w:val="00ED062D"/>
    <w:rsid w:val="00ED0FFF"/>
    <w:rsid w:val="00ED17B1"/>
    <w:rsid w:val="00ED33A8"/>
    <w:rsid w:val="00ED35BE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2E7"/>
    <w:rsid w:val="00F107EC"/>
    <w:rsid w:val="00F10A3D"/>
    <w:rsid w:val="00F117F5"/>
    <w:rsid w:val="00F11E83"/>
    <w:rsid w:val="00F12222"/>
    <w:rsid w:val="00F125F2"/>
    <w:rsid w:val="00F12BD3"/>
    <w:rsid w:val="00F12CDF"/>
    <w:rsid w:val="00F12D33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189"/>
    <w:rsid w:val="00F23E94"/>
    <w:rsid w:val="00F249AA"/>
    <w:rsid w:val="00F24F02"/>
    <w:rsid w:val="00F259C3"/>
    <w:rsid w:val="00F300DE"/>
    <w:rsid w:val="00F306A3"/>
    <w:rsid w:val="00F30B16"/>
    <w:rsid w:val="00F32B5D"/>
    <w:rsid w:val="00F33258"/>
    <w:rsid w:val="00F33CF3"/>
    <w:rsid w:val="00F34659"/>
    <w:rsid w:val="00F35248"/>
    <w:rsid w:val="00F35293"/>
    <w:rsid w:val="00F3540C"/>
    <w:rsid w:val="00F35F38"/>
    <w:rsid w:val="00F367B4"/>
    <w:rsid w:val="00F36BDD"/>
    <w:rsid w:val="00F400CC"/>
    <w:rsid w:val="00F406C4"/>
    <w:rsid w:val="00F40EA1"/>
    <w:rsid w:val="00F4201B"/>
    <w:rsid w:val="00F42828"/>
    <w:rsid w:val="00F429FC"/>
    <w:rsid w:val="00F42C08"/>
    <w:rsid w:val="00F43EC5"/>
    <w:rsid w:val="00F44A59"/>
    <w:rsid w:val="00F459BB"/>
    <w:rsid w:val="00F501A2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49C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BCE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978AE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B53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DF013D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DF013D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8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DF013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DF013D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DF013D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DF013D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DF013D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DF013D"/>
    <w:pPr>
      <w:numPr>
        <w:ilvl w:val="2"/>
        <w:numId w:val="6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DF013D"/>
    <w:pPr>
      <w:numPr>
        <w:numId w:val="1"/>
      </w:numPr>
    </w:pPr>
  </w:style>
  <w:style w:type="paragraph" w:styleId="ListNumber3">
    <w:name w:val="List Number 3"/>
    <w:basedOn w:val="Normal"/>
    <w:uiPriority w:val="99"/>
    <w:rsid w:val="00DF013D"/>
    <w:pPr>
      <w:numPr>
        <w:numId w:val="2"/>
      </w:numPr>
    </w:pPr>
  </w:style>
  <w:style w:type="paragraph" w:styleId="ListContinue">
    <w:name w:val="List Continue"/>
    <w:basedOn w:val="Normal"/>
    <w:uiPriority w:val="99"/>
    <w:rsid w:val="00DF013D"/>
    <w:pPr>
      <w:spacing w:after="120"/>
      <w:ind w:left="283"/>
    </w:pPr>
  </w:style>
  <w:style w:type="paragraph" w:styleId="ListNumber">
    <w:name w:val="List Number"/>
    <w:basedOn w:val="Normal"/>
    <w:uiPriority w:val="99"/>
    <w:rsid w:val="00DF013D"/>
    <w:pPr>
      <w:numPr>
        <w:numId w:val="5"/>
      </w:numPr>
      <w:tabs>
        <w:tab w:val="clear" w:pos="643"/>
        <w:tab w:val="num" w:pos="360"/>
      </w:tabs>
      <w:ind w:left="360"/>
    </w:pPr>
  </w:style>
  <w:style w:type="paragraph" w:customStyle="1" w:styleId="ConsNonformat">
    <w:name w:val="ConsNonformat"/>
    <w:uiPriority w:val="99"/>
    <w:rsid w:val="00DF013D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DF013D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DF013D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rsid w:val="00DF013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DF013D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DF013D"/>
    <w:pPr>
      <w:numPr>
        <w:numId w:val="12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DF013D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DF013D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DF013D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DF013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DF013D"/>
    <w:pPr>
      <w:numPr>
        <w:numId w:val="6"/>
      </w:numPr>
      <w:tabs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DF013D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DF013D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DF013D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DF013D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DF013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DF013D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DF013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DF013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DF013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Основной шрифт1"/>
    <w:uiPriority w:val="99"/>
    <w:semiHidden/>
    <w:rsid w:val="00DF013D"/>
  </w:style>
  <w:style w:type="character" w:customStyle="1" w:styleId="af9">
    <w:name w:val="Подпункт Знак"/>
    <w:uiPriority w:val="99"/>
    <w:rsid w:val="00DF013D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DF013D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DF013D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DF013D"/>
    <w:rPr>
      <w:b/>
      <w:bCs/>
      <w:kern w:val="24"/>
      <w:sz w:val="24"/>
      <w:szCs w:val="24"/>
      <w:lang w:val="ru-RU" w:eastAsia="ru-RU"/>
    </w:rPr>
  </w:style>
  <w:style w:type="paragraph" w:customStyle="1" w:styleId="afa">
    <w:name w:val="Стиль начало"/>
    <w:basedOn w:val="Normal"/>
    <w:uiPriority w:val="99"/>
    <w:rsid w:val="00DF013D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DF013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DF013D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DF013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DF013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DF013D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DF013D"/>
    <w:pPr>
      <w:numPr>
        <w:ilvl w:val="3"/>
        <w:numId w:val="7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DF013D"/>
    <w:rPr>
      <w:sz w:val="28"/>
      <w:szCs w:val="28"/>
    </w:rPr>
  </w:style>
  <w:style w:type="paragraph" w:customStyle="1" w:styleId="afb">
    <w:name w:val="Примечание"/>
    <w:basedOn w:val="Normal"/>
    <w:link w:val="a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c">
    <w:name w:val="Примечание Знак"/>
    <w:link w:val="afb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numbering" w:customStyle="1" w:styleId="21">
    <w:name w:val="Стиль21"/>
    <w:rsid w:val="007309AB"/>
    <w:pPr>
      <w:numPr>
        <w:numId w:val="17"/>
      </w:numPr>
    </w:pPr>
  </w:style>
  <w:style w:type="numbering" w:customStyle="1" w:styleId="1">
    <w:name w:val="Стиль1"/>
    <w:rsid w:val="007309AB"/>
    <w:pPr>
      <w:numPr>
        <w:numId w:val="14"/>
      </w:numPr>
    </w:pPr>
  </w:style>
  <w:style w:type="numbering" w:customStyle="1" w:styleId="11">
    <w:name w:val="Стиль11"/>
    <w:rsid w:val="007309AB"/>
    <w:pPr>
      <w:numPr>
        <w:numId w:val="16"/>
      </w:numPr>
    </w:pPr>
  </w:style>
  <w:style w:type="numbering" w:customStyle="1" w:styleId="2">
    <w:name w:val="Стиль2"/>
    <w:rsid w:val="007309AB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18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895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18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895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189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281</TotalTime>
  <Pages>28</Pages>
  <Words>7848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147</cp:revision>
  <cp:lastPrinted>2015-06-17T09:47:00Z</cp:lastPrinted>
  <dcterms:created xsi:type="dcterms:W3CDTF">2015-03-27T22:07:00Z</dcterms:created>
  <dcterms:modified xsi:type="dcterms:W3CDTF">2015-06-17T09:48:00Z</dcterms:modified>
</cp:coreProperties>
</file>