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на </w:t>
      </w:r>
      <w:r w:rsidR="00310DF2" w:rsidRPr="00310DF2">
        <w:rPr>
          <w:b/>
          <w:sz w:val="28"/>
          <w:szCs w:val="28"/>
          <w:lang w:val="ru-RU"/>
        </w:rPr>
        <w:t>поставку канцелярских принадлежностей для нужд филиала «Приволжский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r w:rsidRPr="00AE58B4">
          <w:rPr>
            <w:rStyle w:val="afa"/>
            <w:b/>
            <w:lang w:val="en-US"/>
          </w:rPr>
          <w:t>zakupki</w:t>
        </w:r>
        <w:r w:rsidRPr="00AE58B4">
          <w:rPr>
            <w:rStyle w:val="afa"/>
            <w:b/>
          </w:rPr>
          <w:t>.</w:t>
        </w:r>
        <w:r w:rsidRPr="00AE58B4">
          <w:rPr>
            <w:rStyle w:val="afa"/>
            <w:b/>
            <w:lang w:val="en-US"/>
          </w:rPr>
          <w:t>gov</w:t>
        </w:r>
        <w:r w:rsidRPr="00AE58B4">
          <w:rPr>
            <w:rStyle w:val="afa"/>
            <w:b/>
          </w:rPr>
          <w:t>.</w:t>
        </w:r>
        <w:r w:rsidRPr="00AE58B4">
          <w:rPr>
            <w:rStyle w:val="afa"/>
            <w:b/>
            <w:lang w:val="en-US"/>
          </w:rPr>
          <w:t>ru</w:t>
        </w:r>
      </w:hyperlink>
      <w:r w:rsidRPr="00AE58B4">
        <w:rPr>
          <w:rStyle w:val="afa"/>
        </w:rPr>
        <w:t>,</w:t>
      </w:r>
      <w:bookmarkStart w:id="0" w:name="_GoBack"/>
      <w:bookmarkEnd w:id="0"/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r w:rsidRPr="00AE58B4">
          <w:rPr>
            <w:rStyle w:val="afa"/>
            <w:b/>
            <w:lang w:val="en-US"/>
          </w:rPr>
          <w:t>zakupki</w:t>
        </w:r>
        <w:r w:rsidRPr="00AE58B4">
          <w:rPr>
            <w:rStyle w:val="afa"/>
            <w:b/>
          </w:rPr>
          <w:t>.</w:t>
        </w:r>
        <w:r w:rsidRPr="00AE58B4">
          <w:rPr>
            <w:rStyle w:val="afa"/>
            <w:b/>
            <w:lang w:val="en-US"/>
          </w:rPr>
          <w:t>rosatom</w:t>
        </w:r>
        <w:r w:rsidRPr="00AE58B4">
          <w:rPr>
            <w:rStyle w:val="afa"/>
            <w:b/>
          </w:rPr>
          <w:t>.</w:t>
        </w:r>
        <w:r w:rsidRPr="00AE58B4">
          <w:rPr>
            <w:rStyle w:val="afa"/>
            <w:b/>
            <w:lang w:val="en-US"/>
          </w:rPr>
          <w:t>ru</w:t>
        </w:r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AE58B4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AE58B4" w:rsidRDefault="0084041D" w:rsidP="00AE58B4">
      <w:pPr>
        <w:jc w:val="center"/>
      </w:pPr>
    </w:p>
    <w:p w:rsidR="003B3967" w:rsidRPr="00AE58B4" w:rsidRDefault="003B3967" w:rsidP="00AE58B4">
      <w:pPr>
        <w:jc w:val="center"/>
      </w:pPr>
    </w:p>
    <w:p w:rsidR="0084041D" w:rsidRPr="000B7C67" w:rsidRDefault="0084041D" w:rsidP="000B7C67">
      <w:pPr>
        <w:jc w:val="center"/>
      </w:pPr>
    </w:p>
    <w:p w:rsidR="000B7C67" w:rsidRPr="000B7C67" w:rsidRDefault="000B7C67" w:rsidP="000B7C67">
      <w:pPr>
        <w:jc w:val="center"/>
      </w:pPr>
      <w:r w:rsidRPr="000B7C67">
        <w:t>СОДЕРЖАНИЕ</w:t>
      </w:r>
    </w:p>
    <w:p w:rsidR="000B7C67" w:rsidRPr="000B7C67" w:rsidRDefault="000B7C67" w:rsidP="000B7C67">
      <w:pPr>
        <w:jc w:val="center"/>
      </w:pPr>
    </w:p>
    <w:p w:rsidR="000B7C67" w:rsidRPr="000B7C67" w:rsidRDefault="000B7C67" w:rsidP="000B7C67">
      <w:pPr>
        <w:spacing w:before="120"/>
      </w:pPr>
      <w:r w:rsidRPr="000B7C67">
        <w:t>РАЗДЕЛ 1. ПЕРЕЧЕНЬ ТОВАРОВ И ОБЩИХ ТРЕБОВАНИЙ</w:t>
      </w:r>
    </w:p>
    <w:p w:rsidR="000B7C67" w:rsidRPr="000B7C67" w:rsidRDefault="000B7C67" w:rsidP="000B7C67">
      <w:pPr>
        <w:ind w:left="851"/>
      </w:pPr>
      <w:r w:rsidRPr="000B7C67">
        <w:t>Подраздел 1.1. Расчет приобретения канцелярских товаров в соответствии с уровнем обеспечения сотрудников для аппарата управления филиала «Приволжский территориальный округ» ФГУП «РосРАО»</w:t>
      </w:r>
    </w:p>
    <w:p w:rsidR="000B7C67" w:rsidRPr="000B7C67" w:rsidRDefault="000B7C67" w:rsidP="000B7C67">
      <w:pPr>
        <w:ind w:left="851"/>
      </w:pPr>
      <w:r w:rsidRPr="000B7C67">
        <w:t>Подраздел 1.2. Расчет приобретения канцелярских товаров в соответствии с уровнем обеспечения сотрудников для Благовещенского отделения филиала «Приволжский территориальный округ» ФГУП «РосРАО»</w:t>
      </w:r>
    </w:p>
    <w:p w:rsidR="000B7C67" w:rsidRPr="000B7C67" w:rsidRDefault="000B7C67" w:rsidP="000B7C67">
      <w:pPr>
        <w:ind w:left="851"/>
      </w:pPr>
      <w:r w:rsidRPr="000B7C67">
        <w:t>Подраздел 1.3. Расчет приобретения канцелярских товаров в соответствии с уровнем обеспечения сотрудников для нужд Кирово-Чепецкого отделения филиала «Приволжский территориальный округ» ФГУП «РосРАО»</w:t>
      </w:r>
    </w:p>
    <w:p w:rsidR="000B7C67" w:rsidRPr="000B7C67" w:rsidRDefault="000B7C67" w:rsidP="000B7C67">
      <w:pPr>
        <w:ind w:left="851"/>
      </w:pPr>
      <w:r w:rsidRPr="000B7C67">
        <w:t>Подраздел 1.4. Расчет приобретения канцелярских товаров в соответствии с уровнем обеспечения сотрудников для нужд Казанского отделения филиала «Приволжский территориальный округ» ФГУП «РосРАО»</w:t>
      </w:r>
    </w:p>
    <w:p w:rsidR="000B7C67" w:rsidRPr="000B7C67" w:rsidRDefault="000B7C67" w:rsidP="000B7C67">
      <w:pPr>
        <w:ind w:left="851"/>
      </w:pPr>
      <w:r w:rsidRPr="000B7C67">
        <w:t>Подраздел 1.5. Расчет приобретения канцелярских товаров в соответствии с уровнем обеспечения сотрудников для нужд Самарского отделения филиала «Приволжский территориальный округ» ФГУП «РосРАО»</w:t>
      </w:r>
    </w:p>
    <w:p w:rsidR="000B7C67" w:rsidRPr="000B7C67" w:rsidRDefault="000B7C67" w:rsidP="000B7C67">
      <w:pPr>
        <w:ind w:left="851"/>
      </w:pPr>
      <w:r w:rsidRPr="000B7C67">
        <w:t>Подраздел 1.6. Расчет приобретения канцелярских товаров в соответствии с уровнем обеспечения сотрудников для нужд Саратовского отделения филиала «Приволжский территориальный округ» ФГУП «РосРАО»</w:t>
      </w:r>
    </w:p>
    <w:p w:rsidR="000B7C67" w:rsidRPr="000B7C67" w:rsidRDefault="000B7C67" w:rsidP="000B7C67">
      <w:pPr>
        <w:ind w:left="851"/>
      </w:pPr>
      <w:r w:rsidRPr="000B7C67">
        <w:t>Подраздел 1.7. Расчет приобретения канцелярских товаров в соответствии с уровнем обеспечения сотрудников для нужд Нижегородского отделения филиала «Приволжский территориальный округ» ФГУП «РосРАО»</w:t>
      </w:r>
    </w:p>
    <w:p w:rsidR="000B7C67" w:rsidRPr="000B7C67" w:rsidRDefault="000B7C67" w:rsidP="000B7C67">
      <w:r w:rsidRPr="000B7C67">
        <w:tab/>
        <w:t xml:space="preserve">   Подраздел 1.8. Место поставки товара.</w:t>
      </w:r>
    </w:p>
    <w:p w:rsidR="000B7C67" w:rsidRPr="000B7C67" w:rsidRDefault="000B7C67" w:rsidP="000B7C67">
      <w:pPr>
        <w:spacing w:before="120"/>
      </w:pPr>
      <w:r w:rsidRPr="000B7C67">
        <w:t>РАЗДЕЛ 2. СВЕДЕНИЯ О НОВИЗНЕ</w:t>
      </w:r>
    </w:p>
    <w:p w:rsidR="000B7C67" w:rsidRPr="000B7C67" w:rsidRDefault="000B7C67" w:rsidP="000B7C67">
      <w:pPr>
        <w:spacing w:before="120"/>
      </w:pPr>
      <w:r w:rsidRPr="000B7C67">
        <w:t>РАЗДЕЛ 3. ТРЕБОВАНИЯ К МАРКИРОВКЕ</w:t>
      </w:r>
    </w:p>
    <w:p w:rsidR="000B7C67" w:rsidRPr="000B7C67" w:rsidRDefault="000B7C67" w:rsidP="000B7C67">
      <w:pPr>
        <w:spacing w:before="120"/>
      </w:pPr>
      <w:r w:rsidRPr="000B7C67">
        <w:t>РАЗДЕЛ 4. ТРЕБОВАНИЯ К УПАКОВКЕ</w:t>
      </w:r>
    </w:p>
    <w:p w:rsidR="000B7C67" w:rsidRPr="000B7C67" w:rsidRDefault="000B7C67" w:rsidP="000B7C67">
      <w:pPr>
        <w:spacing w:before="120"/>
      </w:pPr>
      <w:r w:rsidRPr="000B7C67">
        <w:t>РАЗДЕЛ 5. ТРЕБОВАНИЯ ПО ПРАВИЛАМ СДАЧИ И ПРИЕМКИ</w:t>
      </w:r>
    </w:p>
    <w:p w:rsidR="000B7C67" w:rsidRPr="000B7C67" w:rsidRDefault="000B7C67" w:rsidP="000B7C67">
      <w:pPr>
        <w:tabs>
          <w:tab w:val="left" w:pos="851"/>
        </w:tabs>
        <w:ind w:left="851"/>
      </w:pPr>
      <w:r w:rsidRPr="000B7C67">
        <w:t>Подраздел 5.1 Порядок сдачи и приемки</w:t>
      </w:r>
    </w:p>
    <w:p w:rsidR="000B7C67" w:rsidRPr="000B7C67" w:rsidRDefault="000B7C67" w:rsidP="000B7C67">
      <w:pPr>
        <w:ind w:left="2552" w:hanging="1701"/>
      </w:pPr>
      <w:r w:rsidRPr="000B7C67">
        <w:t>Подраздел 5.2 Требования по передаче заказчику технических и иных документов</w:t>
      </w:r>
    </w:p>
    <w:p w:rsidR="000B7C67" w:rsidRPr="000B7C67" w:rsidRDefault="000B7C67" w:rsidP="000B7C67">
      <w:pPr>
        <w:spacing w:before="120"/>
      </w:pPr>
      <w:r w:rsidRPr="000B7C67">
        <w:t>РАЗДЕЛ 6. ТРЕБОВАНИЯ К ТРАНСПОРТИРОВАНИЮ</w:t>
      </w:r>
    </w:p>
    <w:p w:rsidR="008B7CAB" w:rsidRPr="000B7C67" w:rsidRDefault="000B7C67" w:rsidP="000B7C67">
      <w:pPr>
        <w:spacing w:before="120"/>
      </w:pPr>
      <w:r w:rsidRPr="000B7C67">
        <w:t>РАЗДЕЛ 7. ПЕРЕЧЕНЬ ПРИНЯТЫХ СОКРАЩЕНИЙ</w:t>
      </w:r>
    </w:p>
    <w:p w:rsidR="00956C45" w:rsidRPr="00AE58B4" w:rsidRDefault="00956C45" w:rsidP="00AE58B4"/>
    <w:p w:rsidR="00D61DBB" w:rsidRPr="00AE58B4" w:rsidRDefault="00D61DBB" w:rsidP="00AE58B4">
      <w:pPr>
        <w:rPr>
          <w:i/>
        </w:rPr>
      </w:pP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0B7C67" w:rsidRDefault="000B7C67" w:rsidP="000B7C67">
      <w:pPr>
        <w:jc w:val="center"/>
      </w:pPr>
      <w:r w:rsidRPr="000B7C67">
        <w:lastRenderedPageBreak/>
        <w:t>РАЗДЕЛ 1. ПЕРЕЧЕНЬ ТОВАРОВ И ОБЩИХ ТРЕБОВАНИЙ</w:t>
      </w:r>
    </w:p>
    <w:p w:rsidR="000B7C67" w:rsidRPr="000B7C67" w:rsidRDefault="000B7C67" w:rsidP="000B7C67">
      <w:pPr>
        <w:jc w:val="center"/>
      </w:pPr>
    </w:p>
    <w:tbl>
      <w:tblPr>
        <w:tblW w:w="9850" w:type="dxa"/>
        <w:jc w:val="center"/>
        <w:tblInd w:w="93" w:type="dxa"/>
        <w:tblLook w:val="04A0" w:firstRow="1" w:lastRow="0" w:firstColumn="1" w:lastColumn="0" w:noHBand="0" w:noVBand="1"/>
      </w:tblPr>
      <w:tblGrid>
        <w:gridCol w:w="600"/>
        <w:gridCol w:w="6905"/>
        <w:gridCol w:w="725"/>
        <w:gridCol w:w="1620"/>
      </w:tblGrid>
      <w:tr w:rsidR="000B7C67" w:rsidRPr="000B7C67" w:rsidTr="000B7C67">
        <w:trPr>
          <w:trHeight w:val="20"/>
          <w:jc w:val="center"/>
        </w:trPr>
        <w:tc>
          <w:tcPr>
            <w:tcW w:w="9850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Аппарат управления филиала "Приволжский территориальный округ" ФГУП "РосРАО"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№</w:t>
            </w:r>
          </w:p>
        </w:tc>
        <w:tc>
          <w:tcPr>
            <w:tcW w:w="6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Наименование и технические характеристики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Единица измерения товара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CD-R VERBATIM 80м/700мб 52х 43429 10шт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CD-R VERBATIM 80м/700мб 52х 43352 туба 25шт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DVD+RW VERBATIM 4.7GB 4х  туба 25шт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Адр</w:t>
            </w:r>
            <w:proofErr w:type="gramStart"/>
            <w:r w:rsidRPr="000B7C67">
              <w:rPr>
                <w:color w:val="000000"/>
              </w:rPr>
              <w:t>.п</w:t>
            </w:r>
            <w:proofErr w:type="gramEnd"/>
            <w:r w:rsidRPr="000B7C67">
              <w:rPr>
                <w:color w:val="000000"/>
              </w:rPr>
              <w:t>апка А4 "На подпись" АПБ4-004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Адр</w:t>
            </w:r>
            <w:proofErr w:type="gramStart"/>
            <w:r w:rsidRPr="000B7C67">
              <w:rPr>
                <w:color w:val="000000"/>
              </w:rPr>
              <w:t>.п</w:t>
            </w:r>
            <w:proofErr w:type="gramEnd"/>
            <w:r w:rsidRPr="000B7C67">
              <w:rPr>
                <w:color w:val="000000"/>
              </w:rPr>
              <w:t xml:space="preserve">апка А4 "Поздравляем" с тисн./золото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Антистеплер, SSR01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Батарейка "Duracell" LR06  BP4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Блок бумаги 9*9*9 "Attache"пл</w:t>
            </w:r>
            <w:proofErr w:type="gramStart"/>
            <w:r w:rsidRPr="000B7C67">
              <w:rPr>
                <w:color w:val="000000"/>
              </w:rPr>
              <w:t>.у</w:t>
            </w:r>
            <w:proofErr w:type="gramEnd"/>
            <w:r w:rsidRPr="000B7C67">
              <w:rPr>
                <w:color w:val="000000"/>
              </w:rPr>
              <w:t>пак,бел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Блок бумаги 9*9*9 "Attache" (ЭК) нескл.</w:t>
            </w:r>
            <w:proofErr w:type="gramStart"/>
            <w:r w:rsidRPr="000B7C67">
              <w:rPr>
                <w:color w:val="000000"/>
              </w:rPr>
              <w:t>,б</w:t>
            </w:r>
            <w:proofErr w:type="gramEnd"/>
            <w:r w:rsidRPr="000B7C67">
              <w:rPr>
                <w:color w:val="000000"/>
              </w:rPr>
              <w:t>ел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Булавки "EaStar" 26мм S-19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Бум. 80г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500л SVETOCOPY 96%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Бумага</w:t>
            </w:r>
            <w:r w:rsidRPr="000B7C67">
              <w:rPr>
                <w:color w:val="000000"/>
                <w:lang w:val="en-US"/>
              </w:rPr>
              <w:t xml:space="preserve"> Colotech PLUS GLOSS 210/</w:t>
            </w:r>
            <w:r w:rsidRPr="000B7C67">
              <w:rPr>
                <w:color w:val="000000"/>
              </w:rPr>
              <w:t>А</w:t>
            </w:r>
            <w:r w:rsidRPr="000B7C67">
              <w:rPr>
                <w:color w:val="000000"/>
                <w:lang w:val="en-US"/>
              </w:rPr>
              <w:t>4 3R97583 250</w:t>
            </w:r>
            <w:r w:rsidRPr="000B7C67">
              <w:rPr>
                <w:color w:val="000000"/>
              </w:rPr>
              <w:t>л</w:t>
            </w:r>
            <w:r w:rsidRPr="000B7C67">
              <w:rPr>
                <w:color w:val="000000"/>
                <w:lang w:val="en-US"/>
              </w:rPr>
              <w:t>/</w:t>
            </w:r>
            <w:proofErr w:type="gramStart"/>
            <w:r w:rsidRPr="000B7C67">
              <w:rPr>
                <w:color w:val="000000"/>
              </w:rPr>
              <w:t>п</w:t>
            </w:r>
            <w:proofErr w:type="gramEnd"/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Верт</w:t>
            </w:r>
            <w:proofErr w:type="gramStart"/>
            <w:r w:rsidRPr="000B7C67">
              <w:rPr>
                <w:color w:val="000000"/>
              </w:rPr>
              <w:t>.л</w:t>
            </w:r>
            <w:proofErr w:type="gramEnd"/>
            <w:r w:rsidRPr="000B7C67">
              <w:rPr>
                <w:color w:val="000000"/>
              </w:rPr>
              <w:t>оток "Стамм" 4-сек ЛТ82 /сборный/ сер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Диспенсер д/скотча "Unibob" 50мм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Ежед. дат. А5 "Index"Line" IDD008 кожзам/син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Журнал регистр</w:t>
            </w:r>
            <w:proofErr w:type="gramStart"/>
            <w:r w:rsidRPr="000B7C67">
              <w:rPr>
                <w:color w:val="000000"/>
              </w:rPr>
              <w:t>.д</w:t>
            </w:r>
            <w:proofErr w:type="gramEnd"/>
            <w:r w:rsidRPr="000B7C67">
              <w:rPr>
                <w:color w:val="000000"/>
              </w:rPr>
              <w:t>окументов 96л А4 "Brauberg"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Зажим 32мм  XJL5003/DO0119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360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Зажим 41мм  XJL5004/DO0120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Зажим 51мм  XJL5005/D00121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Календ</w:t>
            </w:r>
            <w:proofErr w:type="gramStart"/>
            <w:r w:rsidRPr="000B7C67">
              <w:rPr>
                <w:color w:val="000000"/>
              </w:rPr>
              <w:t>.к</w:t>
            </w:r>
            <w:proofErr w:type="gramEnd"/>
            <w:r w:rsidRPr="000B7C67">
              <w:rPr>
                <w:color w:val="000000"/>
              </w:rPr>
              <w:t xml:space="preserve">варт."Горы" 3сп.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Калькулятор</w:t>
            </w:r>
            <w:r w:rsidRPr="000B7C67">
              <w:rPr>
                <w:color w:val="000000"/>
                <w:lang w:val="en-US"/>
              </w:rPr>
              <w:t xml:space="preserve"> "Citizen" 12</w:t>
            </w:r>
            <w:r w:rsidRPr="000B7C67">
              <w:rPr>
                <w:color w:val="000000"/>
              </w:rPr>
              <w:t>р</w:t>
            </w:r>
            <w:r w:rsidRPr="000B7C67">
              <w:rPr>
                <w:color w:val="000000"/>
                <w:lang w:val="en-US"/>
              </w:rPr>
              <w:t xml:space="preserve"> SDC-444S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Каранд."K-I-N Astra" 1380/НВ с ласт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Каранд</w:t>
            </w:r>
            <w:proofErr w:type="gramStart"/>
            <w:r w:rsidRPr="000B7C67">
              <w:rPr>
                <w:color w:val="000000"/>
              </w:rPr>
              <w:t>.м</w:t>
            </w:r>
            <w:proofErr w:type="gramEnd"/>
            <w:r w:rsidRPr="000B7C67">
              <w:rPr>
                <w:color w:val="000000"/>
              </w:rPr>
              <w:t>ех."Index" 0,5мм IMWT1200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Клей ПВА 125гр "Attache"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Клей силик.110мл "Berlingo" FNs_10000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Клей унив. 30мл "Секунда"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Клей-карандаш 30гр "Kores" с порол</w:t>
            </w:r>
            <w:proofErr w:type="gramStart"/>
            <w:r w:rsidRPr="000B7C67">
              <w:rPr>
                <w:color w:val="000000"/>
              </w:rPr>
              <w:t>.д</w:t>
            </w:r>
            <w:proofErr w:type="gramEnd"/>
            <w:r w:rsidRPr="000B7C67">
              <w:rPr>
                <w:color w:val="000000"/>
              </w:rPr>
              <w:t xml:space="preserve">оз.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Книга учета 96л /кл/ офс "Альт"  карт</w:t>
            </w:r>
            <w:proofErr w:type="gramStart"/>
            <w:r w:rsidRPr="000B7C67">
              <w:rPr>
                <w:color w:val="000000"/>
              </w:rPr>
              <w:t>.о</w:t>
            </w:r>
            <w:proofErr w:type="gramEnd"/>
            <w:r w:rsidRPr="000B7C67">
              <w:rPr>
                <w:color w:val="000000"/>
              </w:rPr>
              <w:t>бл.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Кнопки сил."Sponsor" 50шт цв SPP01P пласт/уп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Конверт 162*229  80г "</w:t>
            </w:r>
            <w:proofErr w:type="gramStart"/>
            <w:r w:rsidRPr="000B7C67">
              <w:rPr>
                <w:color w:val="000000"/>
              </w:rPr>
              <w:t>Куда-Кому</w:t>
            </w:r>
            <w:proofErr w:type="gramEnd"/>
            <w:r w:rsidRPr="000B7C67">
              <w:rPr>
                <w:color w:val="000000"/>
              </w:rPr>
              <w:t>", стрип, с5 К-К стрип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Конверт 229*324 С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90г/м2 "Куда-Кому", стрип, прямой клапан, C4 К-К стрип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Короб архивный 100мм ПВХ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Линейка</w:t>
            </w:r>
            <w:r w:rsidRPr="000B7C67">
              <w:rPr>
                <w:color w:val="000000"/>
                <w:lang w:val="en-US"/>
              </w:rPr>
              <w:t xml:space="preserve"> 30 </w:t>
            </w:r>
            <w:r w:rsidRPr="000B7C67">
              <w:rPr>
                <w:color w:val="000000"/>
              </w:rPr>
              <w:t>см</w:t>
            </w:r>
            <w:r w:rsidRPr="000B7C67">
              <w:rPr>
                <w:color w:val="000000"/>
                <w:lang w:val="en-US"/>
              </w:rPr>
              <w:t xml:space="preserve"> "Action" APR30/BK </w:t>
            </w:r>
            <w:r w:rsidRPr="000B7C67">
              <w:rPr>
                <w:color w:val="000000"/>
              </w:rPr>
              <w:t>чер</w:t>
            </w:r>
            <w:r w:rsidRPr="000B7C67">
              <w:rPr>
                <w:color w:val="000000"/>
                <w:lang w:val="en-US"/>
              </w:rPr>
              <w:t>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Лупа канц. 90мм "Sponsor" 5-крат. SMG03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Маркер д/дос. "EK"Alumate W-500" 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Набор штрих+разбавит."EaSTar" 2*20мл ESCD012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Набор марк</w:t>
            </w:r>
            <w:proofErr w:type="gramStart"/>
            <w:r w:rsidRPr="000B7C67">
              <w:rPr>
                <w:color w:val="000000"/>
              </w:rPr>
              <w:t>.п</w:t>
            </w:r>
            <w:proofErr w:type="gramEnd"/>
            <w:r w:rsidRPr="000B7C67">
              <w:rPr>
                <w:color w:val="000000"/>
              </w:rPr>
              <w:t>ерм. 4цв "Crown" 4,0мм P-505-4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Нить 210 ЛШ белая 1000м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Ножницы</w:t>
            </w:r>
            <w:r w:rsidRPr="000B7C67">
              <w:rPr>
                <w:color w:val="000000"/>
                <w:lang w:val="en-US"/>
              </w:rPr>
              <w:t xml:space="preserve"> 19 </w:t>
            </w:r>
            <w:r w:rsidRPr="000B7C67">
              <w:rPr>
                <w:color w:val="000000"/>
              </w:rPr>
              <w:t>см</w:t>
            </w:r>
            <w:r w:rsidRPr="000B7C67">
              <w:rPr>
                <w:color w:val="000000"/>
                <w:lang w:val="en-US"/>
              </w:rPr>
              <w:t xml:space="preserve"> "EK"Standard" </w:t>
            </w:r>
            <w:r w:rsidRPr="000B7C67">
              <w:rPr>
                <w:color w:val="000000"/>
              </w:rPr>
              <w:t>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бок/заж.+приж. PZ07D+C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с завязками "Дело" 380г/м</w:t>
            </w:r>
            <w:proofErr w:type="gramStart"/>
            <w:r w:rsidRPr="000B7C67">
              <w:rPr>
                <w:color w:val="000000"/>
              </w:rPr>
              <w:t>2</w:t>
            </w:r>
            <w:proofErr w:type="gramEnd"/>
            <w:r w:rsidRPr="000B7C67">
              <w:rPr>
                <w:color w:val="000000"/>
              </w:rPr>
              <w:t xml:space="preserve"> белая мелованная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Папка-скоросш."Proff" 0,12/0,18мм 400PF50 крас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lastRenderedPageBreak/>
              <w:t>43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Папка-уголок жест</w:t>
            </w:r>
            <w:proofErr w:type="gramStart"/>
            <w:r w:rsidRPr="000B7C67">
              <w:rPr>
                <w:color w:val="000000"/>
              </w:rPr>
              <w:t>.А</w:t>
            </w:r>
            <w:proofErr w:type="gramEnd"/>
            <w:r w:rsidRPr="000B7C67">
              <w:rPr>
                <w:color w:val="000000"/>
              </w:rPr>
              <w:t>4 Berlingo 180мкм AGp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Папка-файл.вк</w:t>
            </w:r>
            <w:proofErr w:type="gramStart"/>
            <w:r w:rsidRPr="000B7C67">
              <w:rPr>
                <w:color w:val="000000"/>
              </w:rPr>
              <w:t>.п</w:t>
            </w:r>
            <w:proofErr w:type="gramEnd"/>
            <w:r w:rsidRPr="000B7C67">
              <w:rPr>
                <w:color w:val="000000"/>
              </w:rPr>
              <w:t>ерф А4 "Proff" 40мкм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Пост 38*51 100л "Index"  </w:t>
            </w:r>
            <w:proofErr w:type="gramStart"/>
            <w:r w:rsidRPr="000B7C67">
              <w:rPr>
                <w:color w:val="000000"/>
              </w:rPr>
              <w:t>св</w:t>
            </w:r>
            <w:proofErr w:type="gramEnd"/>
            <w:r w:rsidRPr="000B7C67">
              <w:rPr>
                <w:color w:val="000000"/>
              </w:rPr>
              <w:t>/зел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Пост 76*51  80л "Hopax"  желтый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Пост-закладка 42*12 "Lamark" 5цв*25л неон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Пружины для брош.14мм 100шт. уп, Пружины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Пружины д/брош.38мм бел. 50шт/уп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Регистратор 50мм А4 "Sponsor" SPR 5/30 чер</w:t>
            </w:r>
            <w:proofErr w:type="gramStart"/>
            <w:r w:rsidRPr="000B7C67">
              <w:rPr>
                <w:color w:val="000000"/>
              </w:rPr>
              <w:t>.м</w:t>
            </w:r>
            <w:proofErr w:type="gramEnd"/>
            <w:r w:rsidRPr="000B7C67">
              <w:rPr>
                <w:color w:val="000000"/>
              </w:rPr>
              <w:t>рам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Регистратор 70мм А4 "E</w:t>
            </w:r>
            <w:proofErr w:type="gramStart"/>
            <w:r w:rsidRPr="000B7C67">
              <w:rPr>
                <w:color w:val="000000"/>
              </w:rPr>
              <w:t>К"</w:t>
            </w:r>
            <w:proofErr w:type="gramEnd"/>
            <w:r w:rsidRPr="000B7C67">
              <w:rPr>
                <w:color w:val="000000"/>
              </w:rPr>
              <w:t>Бизнес" В-202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Регистратор 80мм А4 "Sponsor" SPR 8/24 чер</w:t>
            </w:r>
            <w:proofErr w:type="gramStart"/>
            <w:r w:rsidRPr="000B7C67">
              <w:rPr>
                <w:color w:val="000000"/>
              </w:rPr>
              <w:t>.м</w:t>
            </w:r>
            <w:proofErr w:type="gramEnd"/>
            <w:r w:rsidRPr="000B7C67">
              <w:rPr>
                <w:color w:val="000000"/>
              </w:rPr>
              <w:t>рам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Резинка</w:t>
            </w:r>
            <w:r w:rsidRPr="000B7C67">
              <w:rPr>
                <w:color w:val="000000"/>
                <w:lang w:val="en-US"/>
              </w:rPr>
              <w:t xml:space="preserve"> "K-I-N"Elephant"300/60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Ручка</w:t>
            </w:r>
            <w:r w:rsidRPr="000B7C67">
              <w:rPr>
                <w:color w:val="000000"/>
                <w:lang w:val="en-US"/>
              </w:rPr>
              <w:t xml:space="preserve"> </w:t>
            </w:r>
            <w:r w:rsidRPr="000B7C67">
              <w:rPr>
                <w:color w:val="000000"/>
              </w:rPr>
              <w:t>гел</w:t>
            </w:r>
            <w:r w:rsidRPr="000B7C67">
              <w:rPr>
                <w:color w:val="000000"/>
                <w:lang w:val="en-US"/>
              </w:rPr>
              <w:t>."Attache Town" 0,5</w:t>
            </w:r>
            <w:r w:rsidRPr="000B7C67">
              <w:rPr>
                <w:color w:val="000000"/>
              </w:rPr>
              <w:t>мм</w:t>
            </w:r>
            <w:r w:rsidRPr="000B7C67">
              <w:rPr>
                <w:color w:val="000000"/>
                <w:lang w:val="en-US"/>
              </w:rPr>
              <w:t xml:space="preserve">  </w:t>
            </w:r>
            <w:r w:rsidRPr="000B7C67">
              <w:rPr>
                <w:color w:val="000000"/>
              </w:rPr>
              <w:t>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Ручка</w:t>
            </w:r>
            <w:r w:rsidRPr="000B7C67">
              <w:rPr>
                <w:color w:val="000000"/>
                <w:lang w:val="en-US"/>
              </w:rPr>
              <w:t xml:space="preserve"> </w:t>
            </w:r>
            <w:r w:rsidRPr="000B7C67">
              <w:rPr>
                <w:color w:val="000000"/>
              </w:rPr>
              <w:t>гел</w:t>
            </w:r>
            <w:r w:rsidRPr="000B7C67">
              <w:rPr>
                <w:color w:val="000000"/>
                <w:lang w:val="en-US"/>
              </w:rPr>
              <w:t>."Attache Town" 0,5</w:t>
            </w:r>
            <w:r w:rsidRPr="000B7C67">
              <w:rPr>
                <w:color w:val="000000"/>
              </w:rPr>
              <w:t>мм</w:t>
            </w:r>
            <w:r w:rsidRPr="000B7C67">
              <w:rPr>
                <w:color w:val="000000"/>
                <w:lang w:val="en-US"/>
              </w:rPr>
              <w:t xml:space="preserve"> </w:t>
            </w:r>
            <w:r w:rsidRPr="000B7C67">
              <w:rPr>
                <w:color w:val="000000"/>
              </w:rPr>
              <w:t>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Ручка шар."Pilot Frixion"Пиши-стирай" BL-FR7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Ручка шар."Pilot" BPS-GP-F 0,7мм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Скобы N10 "Sponsor" SSt10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Скобы N24 "Sponsor" SSt24/6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Скотч</w:t>
            </w:r>
            <w:r w:rsidRPr="000B7C67">
              <w:rPr>
                <w:color w:val="000000"/>
                <w:lang w:val="en-US"/>
              </w:rPr>
              <w:t xml:space="preserve"> "Klebe bander" 12</w:t>
            </w:r>
            <w:r w:rsidRPr="000B7C67">
              <w:rPr>
                <w:color w:val="000000"/>
              </w:rPr>
              <w:t>мм</w:t>
            </w:r>
            <w:r w:rsidRPr="000B7C67">
              <w:rPr>
                <w:color w:val="000000"/>
                <w:lang w:val="en-US"/>
              </w:rPr>
              <w:t>*20</w:t>
            </w:r>
            <w:r w:rsidRPr="000B7C67">
              <w:rPr>
                <w:color w:val="000000"/>
              </w:rPr>
              <w:t>м</w:t>
            </w:r>
            <w:r w:rsidRPr="000B7C67">
              <w:rPr>
                <w:color w:val="000000"/>
                <w:lang w:val="en-US"/>
              </w:rPr>
              <w:t xml:space="preserve">  </w:t>
            </w:r>
            <w:proofErr w:type="gramStart"/>
            <w:r w:rsidRPr="000B7C67">
              <w:rPr>
                <w:color w:val="000000"/>
              </w:rPr>
              <w:t>пр</w:t>
            </w:r>
            <w:proofErr w:type="gramEnd"/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Скотч</w:t>
            </w:r>
            <w:r w:rsidRPr="000B7C67">
              <w:rPr>
                <w:color w:val="000000"/>
                <w:lang w:val="en-US"/>
              </w:rPr>
              <w:t xml:space="preserve"> "Universal" 50</w:t>
            </w:r>
            <w:r w:rsidRPr="000B7C67">
              <w:rPr>
                <w:color w:val="000000"/>
              </w:rPr>
              <w:t>мм</w:t>
            </w:r>
            <w:r w:rsidRPr="000B7C67">
              <w:rPr>
                <w:color w:val="000000"/>
                <w:lang w:val="en-US"/>
              </w:rPr>
              <w:t>*66</w:t>
            </w:r>
            <w:r w:rsidRPr="000B7C67">
              <w:rPr>
                <w:color w:val="000000"/>
              </w:rPr>
              <w:t>м</w:t>
            </w:r>
            <w:r w:rsidRPr="000B7C67">
              <w:rPr>
                <w:color w:val="000000"/>
                <w:lang w:val="en-US"/>
              </w:rPr>
              <w:t xml:space="preserve"> </w:t>
            </w:r>
            <w:r w:rsidRPr="000B7C67">
              <w:rPr>
                <w:color w:val="000000"/>
              </w:rPr>
              <w:t>пр</w:t>
            </w:r>
            <w:r w:rsidRPr="000B7C67">
              <w:rPr>
                <w:color w:val="000000"/>
                <w:lang w:val="en-US"/>
              </w:rPr>
              <w:t>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Скрепки 33мм "Sponsor" 100шт SPC33C цв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Скрепки 50мм "Sponsor"  50шт SPC50 никел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Степлер N10 до 15 листов  "Elegance", ассорти, </w:t>
            </w:r>
            <w:proofErr w:type="gramStart"/>
            <w:r w:rsidRPr="000B7C67">
              <w:rPr>
                <w:color w:val="000000"/>
              </w:rPr>
              <w:t>со</w:t>
            </w:r>
            <w:proofErr w:type="gramEnd"/>
            <w:r w:rsidRPr="000B7C67">
              <w:rPr>
                <w:color w:val="000000"/>
              </w:rPr>
              <w:t xml:space="preserve"> встроенным антистеплером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Степлер N24 "EK"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Текстмаркер "Lamark" 1-5мм HL0305 голубой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Текстмаркер "Lamark" 1-5мм HL0305 желтый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Текстмаркер "Lamark" 1-5мм HL0305 зеленый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Текстмаркер "Lamark" 1-5мм HL0305 оранж.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Точилка "City", пластик, на 1 отверстие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Чист</w:t>
            </w:r>
            <w:proofErr w:type="gramStart"/>
            <w:r w:rsidRPr="000B7C67">
              <w:rPr>
                <w:color w:val="000000"/>
              </w:rPr>
              <w:t>.с</w:t>
            </w:r>
            <w:proofErr w:type="gramEnd"/>
            <w:r w:rsidRPr="000B7C67">
              <w:rPr>
                <w:color w:val="000000"/>
              </w:rPr>
              <w:t xml:space="preserve">алф. д/экранов Brauberg 100шт/туба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Чист</w:t>
            </w:r>
            <w:proofErr w:type="gramStart"/>
            <w:r w:rsidRPr="000B7C67">
              <w:rPr>
                <w:color w:val="000000"/>
              </w:rPr>
              <w:t>.с</w:t>
            </w:r>
            <w:proofErr w:type="gramEnd"/>
            <w:r w:rsidRPr="000B7C67">
              <w:rPr>
                <w:color w:val="000000"/>
              </w:rPr>
              <w:t xml:space="preserve">прей д/экранов 250мл "Durable"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Шило канц. "Велент" РКШ01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Штамп</w:t>
            </w:r>
            <w:r w:rsidRPr="000B7C67">
              <w:rPr>
                <w:color w:val="000000"/>
                <w:lang w:val="en-US"/>
              </w:rPr>
              <w:t xml:space="preserve"> </w:t>
            </w:r>
            <w:r w:rsidRPr="000B7C67">
              <w:rPr>
                <w:color w:val="000000"/>
              </w:rPr>
              <w:t>самон</w:t>
            </w:r>
            <w:r w:rsidRPr="000B7C67">
              <w:rPr>
                <w:color w:val="000000"/>
                <w:lang w:val="en-US"/>
              </w:rPr>
              <w:t>."Colop" Printer 5</w:t>
            </w:r>
            <w:r w:rsidRPr="000B7C67">
              <w:rPr>
                <w:color w:val="000000"/>
              </w:rPr>
              <w:t>стр</w:t>
            </w:r>
            <w:r w:rsidRPr="000B7C67">
              <w:rPr>
                <w:color w:val="000000"/>
                <w:lang w:val="en-US"/>
              </w:rPr>
              <w:t xml:space="preserve"> 30-Set + 2 </w:t>
            </w:r>
            <w:r w:rsidRPr="000B7C67">
              <w:rPr>
                <w:color w:val="000000"/>
              </w:rPr>
              <w:t>кассы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Штрих 20мл fluid, с кисточкой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Короб архивный 200мм ПВХ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Бумага для флипчарта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Канцелярский нож Нож канц.18мм "EK"Universal" 16см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</w:p>
        </w:tc>
        <w:tc>
          <w:tcPr>
            <w:tcW w:w="6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9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Благовещенское отделение филиала "Приволжский территориальный округ" ФГУП "РосРАО"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№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Наименование и технические характеристики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Единица измерения товара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Антистеплер, SSR01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Батарейка</w:t>
            </w:r>
            <w:r w:rsidRPr="000B7C67">
              <w:rPr>
                <w:color w:val="000000"/>
                <w:lang w:val="en-US"/>
              </w:rPr>
              <w:t xml:space="preserve"> "Duracell" LR06  BP4  Turbo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Блокнот гр. А5 80л "Хатбер"Inside" 80Б5С1гр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Бум. 65г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500л писчая №1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Бум. 80г А3 500л SVETOCOPY 96%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Бум. 80г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250л IQ RB03 TREND 5 цветов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Бум. 80г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500л SVETOCOPY 96%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360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lastRenderedPageBreak/>
              <w:t>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Бум</w:t>
            </w:r>
            <w:proofErr w:type="gramStart"/>
            <w:r w:rsidRPr="000B7C67">
              <w:rPr>
                <w:color w:val="000000"/>
              </w:rPr>
              <w:t>.д</w:t>
            </w:r>
            <w:proofErr w:type="gramEnd"/>
            <w:r w:rsidRPr="000B7C67">
              <w:rPr>
                <w:color w:val="000000"/>
              </w:rPr>
              <w:t>/факса 210*30*12 "Variant"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Верт</w:t>
            </w:r>
            <w:proofErr w:type="gramStart"/>
            <w:r w:rsidRPr="000B7C67">
              <w:rPr>
                <w:color w:val="000000"/>
              </w:rPr>
              <w:t>.л</w:t>
            </w:r>
            <w:proofErr w:type="gramEnd"/>
            <w:r w:rsidRPr="000B7C67">
              <w:rPr>
                <w:color w:val="000000"/>
              </w:rPr>
              <w:t>оток "Стамм" 3-сек ЛТ81 /сборный/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Верт</w:t>
            </w:r>
            <w:proofErr w:type="gramStart"/>
            <w:r w:rsidRPr="000B7C67">
              <w:rPr>
                <w:color w:val="000000"/>
              </w:rPr>
              <w:t>.л</w:t>
            </w:r>
            <w:proofErr w:type="gramEnd"/>
            <w:r w:rsidRPr="000B7C67">
              <w:rPr>
                <w:color w:val="000000"/>
              </w:rPr>
              <w:t>оток "Стамм" 4-сек ЛТ82 /сборный/ сер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Верт</w:t>
            </w:r>
            <w:proofErr w:type="gramStart"/>
            <w:r w:rsidRPr="000B7C67">
              <w:rPr>
                <w:color w:val="000000"/>
              </w:rPr>
              <w:t>.л</w:t>
            </w:r>
            <w:proofErr w:type="gramEnd"/>
            <w:r w:rsidRPr="000B7C67">
              <w:rPr>
                <w:color w:val="000000"/>
              </w:rPr>
              <w:t>оток "Стамм"Лидер" ЛТ122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Дырокол "EK"  30л  с лин</w:t>
            </w:r>
            <w:proofErr w:type="gramStart"/>
            <w:r w:rsidRPr="000B7C67">
              <w:rPr>
                <w:color w:val="000000"/>
              </w:rPr>
              <w:t>.ч</w:t>
            </w:r>
            <w:proofErr w:type="gramEnd"/>
            <w:r w:rsidRPr="000B7C67">
              <w:rPr>
                <w:color w:val="000000"/>
              </w:rPr>
              <w:t>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Дырокол "EK"  70л с лин</w:t>
            </w:r>
            <w:proofErr w:type="gramStart"/>
            <w:r w:rsidRPr="000B7C67">
              <w:rPr>
                <w:color w:val="000000"/>
              </w:rPr>
              <w:t>.ч</w:t>
            </w:r>
            <w:proofErr w:type="gramEnd"/>
            <w:r w:rsidRPr="000B7C67">
              <w:rPr>
                <w:color w:val="000000"/>
              </w:rPr>
              <w:t>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Ежед. дат. А5 "Index"Line" IDD008 кожзам/син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Ежед. недат.10*15см "EK"Петров-Водкин"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Ежед. недат. А5 176л "Attache"Каньон"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Зажим 15мм 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Зажим 19мм  XJL5001/DO0117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Зажим 25мм XJL5002/DO0118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Зажим 32мм  XJL5003/DO0119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Зажим 41мм  XJL5004/DO0120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Зажим 51мм  XJL5005/D00121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Календ</w:t>
            </w:r>
            <w:proofErr w:type="gramStart"/>
            <w:r w:rsidRPr="000B7C67">
              <w:rPr>
                <w:color w:val="000000"/>
              </w:rPr>
              <w:t>.-</w:t>
            </w:r>
            <w:proofErr w:type="gramEnd"/>
            <w:r w:rsidRPr="000B7C67">
              <w:rPr>
                <w:color w:val="000000"/>
              </w:rPr>
              <w:t>ежед.перек."Хатбер" 320Кп6ц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Календ</w:t>
            </w:r>
            <w:proofErr w:type="gramStart"/>
            <w:r w:rsidRPr="000B7C67">
              <w:rPr>
                <w:color w:val="000000"/>
              </w:rPr>
              <w:t>.к</w:t>
            </w:r>
            <w:proofErr w:type="gramEnd"/>
            <w:r w:rsidRPr="000B7C67">
              <w:rPr>
                <w:color w:val="000000"/>
              </w:rPr>
              <w:t xml:space="preserve">варт."Горы" 3сп.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Календ</w:t>
            </w:r>
            <w:proofErr w:type="gramStart"/>
            <w:r w:rsidRPr="000B7C67">
              <w:rPr>
                <w:color w:val="000000"/>
              </w:rPr>
              <w:t>.п</w:t>
            </w:r>
            <w:proofErr w:type="gramEnd"/>
            <w:r w:rsidRPr="000B7C67">
              <w:rPr>
                <w:color w:val="000000"/>
              </w:rPr>
              <w:t>ерек."С Рос.символикой"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Каранд."EK"Zeuss"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Каранд."K-I-N Astra" 1380/НВ с ласт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Клей ПВА 125гр "Attache"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Клей унив. 3гр "Секунда" моментальный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Клей-карандаш 15г,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Клей-карандаш 20гр "Kores"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Книга учета 48л /кл/ офс "Хатбер"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Книга учета 96л /кл/ офс "Альт" карт</w:t>
            </w:r>
            <w:proofErr w:type="gramStart"/>
            <w:r w:rsidRPr="000B7C67">
              <w:rPr>
                <w:color w:val="000000"/>
              </w:rPr>
              <w:t>.о</w:t>
            </w:r>
            <w:proofErr w:type="gramEnd"/>
            <w:r w:rsidRPr="000B7C67">
              <w:rPr>
                <w:color w:val="000000"/>
              </w:rPr>
              <w:t>бл.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Кнопки 12мм "Велент" 100шт К12/100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Кнопки сил."Sponsor" 50шт цв SPP01P пласт/уп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Конверт 229*324 С4 декстрин, треуг</w:t>
            </w:r>
            <w:proofErr w:type="gramStart"/>
            <w:r w:rsidRPr="000B7C67">
              <w:rPr>
                <w:color w:val="000000"/>
              </w:rPr>
              <w:t>.к</w:t>
            </w:r>
            <w:proofErr w:type="gramEnd"/>
            <w:r w:rsidRPr="000B7C67">
              <w:rPr>
                <w:color w:val="000000"/>
              </w:rPr>
              <w:t>лапан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Конверт для CD бумажный 125*125  белый, декстрин,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Конверт с кноп</w:t>
            </w:r>
            <w:proofErr w:type="gramStart"/>
            <w:r w:rsidRPr="000B7C67">
              <w:rPr>
                <w:color w:val="000000"/>
              </w:rPr>
              <w:t>.А</w:t>
            </w:r>
            <w:proofErr w:type="gramEnd"/>
            <w:r w:rsidRPr="000B7C67">
              <w:rPr>
                <w:color w:val="000000"/>
              </w:rPr>
              <w:t>4 "Proff" 0,18мм CH209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Короб арх. 35мм ИВ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Короб арх. 50мм ИВ ПВХ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Короб арх. 70мм ИВ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Короб архивный 80мм ПВХ,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Короб архивный 100мм ПВХ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Набор гел</w:t>
            </w:r>
            <w:proofErr w:type="gramStart"/>
            <w:r w:rsidRPr="000B7C67">
              <w:rPr>
                <w:color w:val="000000"/>
              </w:rPr>
              <w:t>.р</w:t>
            </w:r>
            <w:proofErr w:type="gramEnd"/>
            <w:r w:rsidRPr="000B7C67">
              <w:rPr>
                <w:color w:val="000000"/>
              </w:rPr>
              <w:t>уч. 6цв "Action" AGP209/6 неон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Набор офис</w:t>
            </w:r>
            <w:proofErr w:type="gramStart"/>
            <w:r w:rsidRPr="000B7C67">
              <w:rPr>
                <w:color w:val="000000"/>
              </w:rPr>
              <w:t>.</w:t>
            </w:r>
            <w:proofErr w:type="gramEnd"/>
            <w:r w:rsidRPr="000B7C67">
              <w:rPr>
                <w:color w:val="000000"/>
              </w:rPr>
              <w:t xml:space="preserve"> </w:t>
            </w:r>
            <w:proofErr w:type="gramStart"/>
            <w:r w:rsidRPr="000B7C67">
              <w:rPr>
                <w:color w:val="000000"/>
              </w:rPr>
              <w:t>в</w:t>
            </w:r>
            <w:proofErr w:type="gramEnd"/>
            <w:r w:rsidRPr="000B7C67">
              <w:rPr>
                <w:color w:val="000000"/>
              </w:rPr>
              <w:t>ращ.  пластик.13пр JC803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набор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Нить 210 ЛШ белая 1000м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Нож</w:t>
            </w:r>
            <w:r w:rsidRPr="000B7C67">
              <w:rPr>
                <w:color w:val="000000"/>
                <w:lang w:val="en-US"/>
              </w:rPr>
              <w:t xml:space="preserve"> </w:t>
            </w:r>
            <w:r w:rsidRPr="000B7C67">
              <w:rPr>
                <w:color w:val="000000"/>
              </w:rPr>
              <w:t>канц</w:t>
            </w:r>
            <w:r w:rsidRPr="000B7C67">
              <w:rPr>
                <w:color w:val="000000"/>
                <w:lang w:val="en-US"/>
              </w:rPr>
              <w:t>. 9</w:t>
            </w:r>
            <w:r w:rsidRPr="000B7C67">
              <w:rPr>
                <w:color w:val="000000"/>
              </w:rPr>
              <w:t>мм</w:t>
            </w:r>
            <w:r w:rsidRPr="000B7C67">
              <w:rPr>
                <w:color w:val="000000"/>
                <w:lang w:val="en-US"/>
              </w:rPr>
              <w:t xml:space="preserve"> "Sponsor" SC019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Нож</w:t>
            </w:r>
            <w:r w:rsidRPr="000B7C67">
              <w:rPr>
                <w:color w:val="000000"/>
                <w:lang w:val="en-US"/>
              </w:rPr>
              <w:t xml:space="preserve"> </w:t>
            </w:r>
            <w:r w:rsidRPr="000B7C67">
              <w:rPr>
                <w:color w:val="000000"/>
              </w:rPr>
              <w:t>канц</w:t>
            </w:r>
            <w:r w:rsidRPr="000B7C67">
              <w:rPr>
                <w:color w:val="000000"/>
                <w:lang w:val="en-US"/>
              </w:rPr>
              <w:t>.18</w:t>
            </w:r>
            <w:r w:rsidRPr="000B7C67">
              <w:rPr>
                <w:color w:val="000000"/>
              </w:rPr>
              <w:t>мм</w:t>
            </w:r>
            <w:r w:rsidRPr="000B7C67">
              <w:rPr>
                <w:color w:val="000000"/>
                <w:lang w:val="en-US"/>
              </w:rPr>
              <w:t xml:space="preserve"> "Sponsor" SC008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Ножницы</w:t>
            </w:r>
            <w:r w:rsidRPr="000B7C67">
              <w:rPr>
                <w:color w:val="000000"/>
                <w:lang w:val="en-US"/>
              </w:rPr>
              <w:t xml:space="preserve"> 17 </w:t>
            </w:r>
            <w:r w:rsidRPr="000B7C67">
              <w:rPr>
                <w:color w:val="000000"/>
              </w:rPr>
              <w:t>см</w:t>
            </w:r>
            <w:r w:rsidRPr="000B7C67">
              <w:rPr>
                <w:color w:val="000000"/>
                <w:lang w:val="en-US"/>
              </w:rPr>
              <w:t xml:space="preserve"> "EK"Standard+"</w:t>
            </w:r>
            <w:r w:rsidRPr="000B7C67">
              <w:rPr>
                <w:color w:val="000000"/>
              </w:rPr>
              <w:t>син</w:t>
            </w:r>
            <w:r w:rsidRPr="000B7C67">
              <w:rPr>
                <w:color w:val="000000"/>
                <w:lang w:val="en-US"/>
              </w:rPr>
              <w:t>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Обложка "Дел</w:t>
            </w:r>
            <w:proofErr w:type="gramStart"/>
            <w:r w:rsidRPr="000B7C67">
              <w:rPr>
                <w:color w:val="000000"/>
              </w:rPr>
              <w:t>о"</w:t>
            </w:r>
            <w:proofErr w:type="gramEnd"/>
            <w:r w:rsidRPr="000B7C67">
              <w:rPr>
                <w:color w:val="000000"/>
              </w:rPr>
              <w:t>Ладога" 280г /бел/ Кир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Пакет Крафт 229*324 С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100г "Multipac"cnhbg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Пакет на гибкой молнии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"ZIP", с карманом для визитки, прозрачный,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на мол</w:t>
            </w:r>
            <w:proofErr w:type="gramStart"/>
            <w:r w:rsidRPr="000B7C67">
              <w:rPr>
                <w:color w:val="000000"/>
              </w:rPr>
              <w:t>.А</w:t>
            </w:r>
            <w:proofErr w:type="gramEnd"/>
            <w:r w:rsidRPr="000B7C67">
              <w:rPr>
                <w:color w:val="000000"/>
              </w:rPr>
              <w:t>4 с ручками черн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на рез."Proff" 0,50мм DC202 зел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пруж</w:t>
            </w:r>
            <w:proofErr w:type="gramStart"/>
            <w:r w:rsidRPr="000B7C67">
              <w:rPr>
                <w:color w:val="000000"/>
              </w:rPr>
              <w:t>.д</w:t>
            </w:r>
            <w:proofErr w:type="gramEnd"/>
            <w:r w:rsidRPr="000B7C67">
              <w:rPr>
                <w:color w:val="000000"/>
              </w:rPr>
              <w:t>ерж.карм. "Proff" 0,60мм CF903P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с завязками "Дело" 380г/м</w:t>
            </w:r>
            <w:proofErr w:type="gramStart"/>
            <w:r w:rsidRPr="000B7C67">
              <w:rPr>
                <w:color w:val="000000"/>
              </w:rPr>
              <w:t>2</w:t>
            </w:r>
            <w:proofErr w:type="gramEnd"/>
            <w:r w:rsidRPr="000B7C67">
              <w:rPr>
                <w:color w:val="000000"/>
              </w:rPr>
              <w:t xml:space="preserve"> белая мелованная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lastRenderedPageBreak/>
              <w:t>57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Папка-скоросш."Proff" 0,12/0,18мм 400PF50 крас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Папка-скоросш."Proff" 0,12/0,18мм 400PF50 оранж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Папка-скоросш."Proff" 0,12/0,18мм 400PF50 т/син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Папка-уголок А4 3-ур "Proff" CH410 </w:t>
            </w:r>
            <w:proofErr w:type="gramStart"/>
            <w:r w:rsidRPr="000B7C67">
              <w:rPr>
                <w:color w:val="000000"/>
              </w:rPr>
              <w:t>кр</w:t>
            </w:r>
            <w:proofErr w:type="gramEnd"/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Папка-уголок жест</w:t>
            </w:r>
            <w:proofErr w:type="gramStart"/>
            <w:r w:rsidRPr="000B7C67">
              <w:rPr>
                <w:color w:val="000000"/>
              </w:rPr>
              <w:t>.А</w:t>
            </w:r>
            <w:proofErr w:type="gramEnd"/>
            <w:r w:rsidRPr="000B7C67">
              <w:rPr>
                <w:color w:val="000000"/>
              </w:rPr>
              <w:t>4 Berlingo 180мкм AGp_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Папка-уголок жест</w:t>
            </w:r>
            <w:proofErr w:type="gramStart"/>
            <w:r w:rsidRPr="000B7C67">
              <w:rPr>
                <w:color w:val="000000"/>
              </w:rPr>
              <w:t>.А</w:t>
            </w:r>
            <w:proofErr w:type="gramEnd"/>
            <w:r w:rsidRPr="000B7C67">
              <w:rPr>
                <w:color w:val="000000"/>
              </w:rPr>
              <w:t>4 Berlingo 180мкм AGp кр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Папка-уголок жест</w:t>
            </w:r>
            <w:proofErr w:type="gramStart"/>
            <w:r w:rsidRPr="000B7C67">
              <w:rPr>
                <w:color w:val="000000"/>
              </w:rPr>
              <w:t>.А</w:t>
            </w:r>
            <w:proofErr w:type="gramEnd"/>
            <w:r w:rsidRPr="000B7C67">
              <w:rPr>
                <w:color w:val="000000"/>
              </w:rPr>
              <w:t>4 Berlingo 180мкм AGp зел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Поддон "Стамм" ЛТ22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Пружины д/брош.32мм чер 50шт/уп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Пружины д/брош.51мм чер 50шт/уп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Регистратор 50мм А4 "E</w:t>
            </w:r>
            <w:proofErr w:type="gramStart"/>
            <w:r w:rsidRPr="000B7C67">
              <w:rPr>
                <w:color w:val="000000"/>
              </w:rPr>
              <w:t>К"</w:t>
            </w:r>
            <w:proofErr w:type="gramEnd"/>
            <w:r w:rsidRPr="000B7C67">
              <w:rPr>
                <w:color w:val="000000"/>
              </w:rPr>
              <w:t>Бизнес" В-203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Регистратор 70мм А4 "E</w:t>
            </w:r>
            <w:proofErr w:type="gramStart"/>
            <w:r w:rsidRPr="000B7C67">
              <w:rPr>
                <w:color w:val="000000"/>
              </w:rPr>
              <w:t>К"</w:t>
            </w:r>
            <w:proofErr w:type="gramEnd"/>
            <w:r w:rsidRPr="000B7C67">
              <w:rPr>
                <w:color w:val="000000"/>
              </w:rPr>
              <w:t>Бизнес" В-202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Регистратор 80мм А4 "Sponsor" SPR 8/24 чер</w:t>
            </w:r>
            <w:proofErr w:type="gramStart"/>
            <w:r w:rsidRPr="000B7C67">
              <w:rPr>
                <w:color w:val="000000"/>
              </w:rPr>
              <w:t>.м</w:t>
            </w:r>
            <w:proofErr w:type="gramEnd"/>
            <w:r w:rsidRPr="000B7C67">
              <w:rPr>
                <w:color w:val="000000"/>
              </w:rPr>
              <w:t>рам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Ручка гел."Pilot" BL-G2-5 н/</w:t>
            </w:r>
            <w:proofErr w:type="gramStart"/>
            <w:r w:rsidRPr="000B7C67">
              <w:rPr>
                <w:color w:val="000000"/>
              </w:rPr>
              <w:t>м</w:t>
            </w:r>
            <w:proofErr w:type="gramEnd"/>
            <w:r w:rsidRPr="000B7C67">
              <w:rPr>
                <w:color w:val="000000"/>
              </w:rPr>
              <w:t xml:space="preserve">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Ручка шариковая "Megapolis Concept" автомат</w:t>
            </w:r>
            <w:proofErr w:type="gramStart"/>
            <w:r w:rsidRPr="000B7C67">
              <w:rPr>
                <w:color w:val="000000"/>
              </w:rPr>
              <w:t xml:space="preserve"> ,</w:t>
            </w:r>
            <w:proofErr w:type="gramEnd"/>
            <w:r w:rsidRPr="000B7C67">
              <w:rPr>
                <w:color w:val="000000"/>
              </w:rPr>
              <w:t xml:space="preserve"> синяя, корпус-синий, резин. манжетка, 31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Степлер N10 до 15 листов  "Elegance", ассорти, </w:t>
            </w:r>
            <w:proofErr w:type="gramStart"/>
            <w:r w:rsidRPr="000B7C67">
              <w:rPr>
                <w:color w:val="000000"/>
              </w:rPr>
              <w:t>со</w:t>
            </w:r>
            <w:proofErr w:type="gramEnd"/>
            <w:r w:rsidRPr="000B7C67">
              <w:rPr>
                <w:color w:val="000000"/>
              </w:rPr>
              <w:t xml:space="preserve"> встроенным антистеплером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Степлер N24 "EK"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Степлер N24/6 до 260 листов, </w:t>
            </w:r>
            <w:proofErr w:type="gramStart"/>
            <w:r w:rsidRPr="000B7C67">
              <w:rPr>
                <w:color w:val="000000"/>
              </w:rPr>
              <w:t>серый</w:t>
            </w:r>
            <w:proofErr w:type="gramEnd"/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Тетрадь 48л "Brauberg"Абстракция"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Тетрадь 60л "Хатбер</w:t>
            </w:r>
            <w:proofErr w:type="gramStart"/>
            <w:r w:rsidRPr="000B7C67">
              <w:rPr>
                <w:color w:val="000000"/>
              </w:rPr>
              <w:t>"Н</w:t>
            </w:r>
            <w:proofErr w:type="gramEnd"/>
            <w:r w:rsidRPr="000B7C67">
              <w:rPr>
                <w:color w:val="000000"/>
              </w:rPr>
              <w:t>ежные цветочки" 60Т5блВ1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Тетрадь 96л "Brauberg"Notebook"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Точилка "City", пластик, на 1 отверстие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Чист</w:t>
            </w:r>
            <w:proofErr w:type="gramStart"/>
            <w:r w:rsidRPr="000B7C67">
              <w:rPr>
                <w:color w:val="000000"/>
              </w:rPr>
              <w:t>.с</w:t>
            </w:r>
            <w:proofErr w:type="gramEnd"/>
            <w:r w:rsidRPr="000B7C67">
              <w:rPr>
                <w:color w:val="000000"/>
              </w:rPr>
              <w:t>алф. д/пласт.поверх. Brauberg 100шт/туба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Чист</w:t>
            </w:r>
            <w:proofErr w:type="gramStart"/>
            <w:r w:rsidRPr="000B7C67">
              <w:rPr>
                <w:color w:val="000000"/>
              </w:rPr>
              <w:t>.с</w:t>
            </w:r>
            <w:proofErr w:type="gramEnd"/>
            <w:r w:rsidRPr="000B7C67">
              <w:rPr>
                <w:color w:val="000000"/>
              </w:rPr>
              <w:t>алф. д/экранов Brauberg 100шт/туба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Чист</w:t>
            </w:r>
            <w:proofErr w:type="gramStart"/>
            <w:r w:rsidRPr="000B7C67">
              <w:rPr>
                <w:color w:val="000000"/>
              </w:rPr>
              <w:t>.с</w:t>
            </w:r>
            <w:proofErr w:type="gramEnd"/>
            <w:r w:rsidRPr="000B7C67">
              <w:rPr>
                <w:color w:val="000000"/>
              </w:rPr>
              <w:t>алф. сухие универ. DEFENDER 25шт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Чист</w:t>
            </w:r>
            <w:proofErr w:type="gramStart"/>
            <w:r w:rsidRPr="000B7C67">
              <w:rPr>
                <w:color w:val="000000"/>
              </w:rPr>
              <w:t>.с</w:t>
            </w:r>
            <w:proofErr w:type="gramEnd"/>
            <w:r w:rsidRPr="000B7C67">
              <w:rPr>
                <w:color w:val="000000"/>
              </w:rPr>
              <w:t xml:space="preserve">прей д/экранов 250мл "Durable"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Шт</w:t>
            </w:r>
            <w:proofErr w:type="gramStart"/>
            <w:r w:rsidRPr="000B7C67">
              <w:rPr>
                <w:color w:val="000000"/>
              </w:rPr>
              <w:t>.к</w:t>
            </w:r>
            <w:proofErr w:type="gramEnd"/>
            <w:r w:rsidRPr="000B7C67">
              <w:rPr>
                <w:color w:val="000000"/>
              </w:rPr>
              <w:t>раска "Proff" 28мл  крас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Шт</w:t>
            </w:r>
            <w:proofErr w:type="gramStart"/>
            <w:r w:rsidRPr="000B7C67">
              <w:rPr>
                <w:color w:val="000000"/>
              </w:rPr>
              <w:t>.к</w:t>
            </w:r>
            <w:proofErr w:type="gramEnd"/>
            <w:r w:rsidRPr="000B7C67">
              <w:rPr>
                <w:color w:val="000000"/>
              </w:rPr>
              <w:t>раска "Proff" 28мл фиол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Штамп</w:t>
            </w:r>
            <w:r w:rsidRPr="000B7C67">
              <w:rPr>
                <w:color w:val="000000"/>
                <w:lang w:val="en-US"/>
              </w:rPr>
              <w:t xml:space="preserve"> </w:t>
            </w:r>
            <w:r w:rsidRPr="000B7C67">
              <w:rPr>
                <w:color w:val="000000"/>
              </w:rPr>
              <w:t>самон</w:t>
            </w:r>
            <w:r w:rsidRPr="000B7C67">
              <w:rPr>
                <w:color w:val="000000"/>
                <w:lang w:val="en-US"/>
              </w:rPr>
              <w:t>."Colop" Printer 5</w:t>
            </w:r>
            <w:r w:rsidRPr="000B7C67">
              <w:rPr>
                <w:color w:val="000000"/>
              </w:rPr>
              <w:t>стр</w:t>
            </w:r>
            <w:r w:rsidRPr="000B7C67">
              <w:rPr>
                <w:color w:val="000000"/>
                <w:lang w:val="en-US"/>
              </w:rPr>
              <w:t xml:space="preserve"> 30-Set + 2 </w:t>
            </w:r>
            <w:r w:rsidRPr="000B7C67">
              <w:rPr>
                <w:color w:val="000000"/>
              </w:rPr>
              <w:t>кассы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Портфель "Бизнес" кожзаменитель импортный, 309И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Батарейка</w:t>
            </w:r>
            <w:r w:rsidRPr="000B7C67">
              <w:rPr>
                <w:color w:val="000000"/>
                <w:lang w:val="en-US"/>
              </w:rPr>
              <w:t xml:space="preserve"> "Duracell" LR03  BP3+1 Turbo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Батарейка</w:t>
            </w:r>
            <w:r w:rsidRPr="000B7C67">
              <w:rPr>
                <w:color w:val="000000"/>
                <w:lang w:val="en-US"/>
              </w:rPr>
              <w:t xml:space="preserve"> "Duracell" LR06  BP4  Turbo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Бланк "Путевой лист автобуса" 100 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Бланк "Путевой лист груз</w:t>
            </w:r>
            <w:proofErr w:type="gramStart"/>
            <w:r w:rsidRPr="000B7C67">
              <w:rPr>
                <w:color w:val="000000"/>
              </w:rPr>
              <w:t>.а</w:t>
            </w:r>
            <w:proofErr w:type="gramEnd"/>
            <w:r w:rsidRPr="000B7C67">
              <w:rPr>
                <w:color w:val="000000"/>
              </w:rPr>
              <w:t>вто" А4 100л с талоном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Бланк "Путевой лист лег/авто" А5 100л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Пост 76*75 100л "Index"  </w:t>
            </w:r>
            <w:proofErr w:type="gramStart"/>
            <w:r w:rsidRPr="000B7C67">
              <w:rPr>
                <w:color w:val="000000"/>
              </w:rPr>
              <w:t>св</w:t>
            </w:r>
            <w:proofErr w:type="gramEnd"/>
            <w:r w:rsidRPr="000B7C67">
              <w:rPr>
                <w:color w:val="000000"/>
              </w:rPr>
              <w:t>/гол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Конверт 229*324 С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90г/м2 "Куда-Кому", стрип, прямой клапан, C4 К-К стрип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Конверт 162*229 С5 80г/м</w:t>
            </w:r>
            <w:proofErr w:type="gramStart"/>
            <w:r w:rsidRPr="000B7C67">
              <w:rPr>
                <w:color w:val="000000"/>
              </w:rPr>
              <w:t>2</w:t>
            </w:r>
            <w:proofErr w:type="gramEnd"/>
            <w:r w:rsidRPr="000B7C67">
              <w:rPr>
                <w:color w:val="000000"/>
              </w:rPr>
              <w:t xml:space="preserve"> "К-К" декстр.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Конверт 110*220 80г/м</w:t>
            </w:r>
            <w:proofErr w:type="gramStart"/>
            <w:r w:rsidRPr="000B7C67">
              <w:rPr>
                <w:color w:val="000000"/>
              </w:rPr>
              <w:t>2</w:t>
            </w:r>
            <w:proofErr w:type="gramEnd"/>
            <w:r w:rsidRPr="000B7C67">
              <w:rPr>
                <w:color w:val="000000"/>
              </w:rPr>
              <w:t xml:space="preserve"> "К-К" стрип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Конверт 162*229  80г "</w:t>
            </w:r>
            <w:proofErr w:type="gramStart"/>
            <w:r w:rsidRPr="000B7C67">
              <w:rPr>
                <w:color w:val="000000"/>
              </w:rPr>
              <w:t>Куда-Кому</w:t>
            </w:r>
            <w:proofErr w:type="gramEnd"/>
            <w:r w:rsidRPr="000B7C67">
              <w:rPr>
                <w:color w:val="000000"/>
              </w:rPr>
              <w:t>", стрип, с5 К-К стрип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Конверт 110*220 DL "ForPost" 80г/м</w:t>
            </w:r>
            <w:proofErr w:type="gramStart"/>
            <w:r w:rsidRPr="000B7C67">
              <w:rPr>
                <w:color w:val="000000"/>
              </w:rPr>
              <w:t>2</w:t>
            </w:r>
            <w:proofErr w:type="gramEnd"/>
            <w:r w:rsidRPr="000B7C67">
              <w:rPr>
                <w:color w:val="000000"/>
              </w:rPr>
              <w:t xml:space="preserve"> "К-К" стрип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с завязками "Дел</w:t>
            </w:r>
            <w:proofErr w:type="gramStart"/>
            <w:r w:rsidRPr="000B7C67">
              <w:rPr>
                <w:color w:val="000000"/>
              </w:rPr>
              <w:t>о"</w:t>
            </w:r>
            <w:proofErr w:type="gramEnd"/>
            <w:r w:rsidRPr="000B7C67">
              <w:rPr>
                <w:color w:val="000000"/>
              </w:rPr>
              <w:t>Ладога" 280г/м2 /Кир/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Ручка шариковая "Ultra L-10" 0.6 мм, синяя, </w:t>
            </w:r>
            <w:proofErr w:type="gramStart"/>
            <w:r w:rsidRPr="000B7C67">
              <w:rPr>
                <w:color w:val="000000"/>
              </w:rPr>
              <w:t>корпус-прозрачный</w:t>
            </w:r>
            <w:proofErr w:type="gramEnd"/>
            <w:r w:rsidRPr="000B7C67">
              <w:rPr>
                <w:color w:val="000000"/>
              </w:rPr>
              <w:t>, колпачек цвета чернил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Папка-файл.вк</w:t>
            </w:r>
            <w:proofErr w:type="gramStart"/>
            <w:r w:rsidRPr="000B7C67">
              <w:rPr>
                <w:color w:val="000000"/>
              </w:rPr>
              <w:t>.п</w:t>
            </w:r>
            <w:proofErr w:type="gramEnd"/>
            <w:r w:rsidRPr="000B7C67">
              <w:rPr>
                <w:color w:val="000000"/>
              </w:rPr>
              <w:t>ерф А4 "Proff" 40мкм А040-11-100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1 000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Штрих "Eco" 20мл   aqua,кист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</w:p>
        </w:tc>
        <w:tc>
          <w:tcPr>
            <w:tcW w:w="6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9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Кирово-Чепецкое отделение филиала "Приволжский территориальный округ" ФГУП "РосРАО"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№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Наименование и технические характеристики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Единица измерения товара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CD-R VERBATIM 80м/700мб 52х 10шт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CD-RW Smartbuy 80м/700мб 4-12х туба 10шт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Адр</w:t>
            </w:r>
            <w:proofErr w:type="gramStart"/>
            <w:r w:rsidRPr="000B7C67">
              <w:rPr>
                <w:color w:val="000000"/>
              </w:rPr>
              <w:t>.п</w:t>
            </w:r>
            <w:proofErr w:type="gramEnd"/>
            <w:r w:rsidRPr="000B7C67">
              <w:rPr>
                <w:color w:val="000000"/>
              </w:rPr>
              <w:t>апка А4 "Поздравляем" с тисн./золото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Алф</w:t>
            </w:r>
            <w:proofErr w:type="gramStart"/>
            <w:r w:rsidRPr="000B7C67">
              <w:rPr>
                <w:color w:val="000000"/>
                <w:lang w:val="en-US"/>
              </w:rPr>
              <w:t>.</w:t>
            </w:r>
            <w:r w:rsidRPr="000B7C67">
              <w:rPr>
                <w:color w:val="000000"/>
              </w:rPr>
              <w:t>к</w:t>
            </w:r>
            <w:proofErr w:type="gramEnd"/>
            <w:r w:rsidRPr="000B7C67">
              <w:rPr>
                <w:color w:val="000000"/>
              </w:rPr>
              <w:t>нижка</w:t>
            </w:r>
            <w:r w:rsidRPr="000B7C67">
              <w:rPr>
                <w:color w:val="000000"/>
                <w:lang w:val="en-US"/>
              </w:rPr>
              <w:t xml:space="preserve"> A6 "Proff.Style" PF-6A135209 </w:t>
            </w:r>
            <w:r w:rsidRPr="000B7C67">
              <w:rPr>
                <w:color w:val="000000"/>
              </w:rPr>
              <w:t>т</w:t>
            </w:r>
            <w:r w:rsidRPr="000B7C67">
              <w:rPr>
                <w:color w:val="000000"/>
                <w:lang w:val="en-US"/>
              </w:rPr>
              <w:t>/</w:t>
            </w:r>
            <w:r w:rsidRPr="000B7C67">
              <w:rPr>
                <w:color w:val="000000"/>
              </w:rPr>
              <w:t>бордо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Батарейка "Duracell" LR03  BP4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Блок</w:t>
            </w:r>
            <w:r w:rsidRPr="000B7C67">
              <w:rPr>
                <w:color w:val="000000"/>
                <w:lang w:val="en-US"/>
              </w:rPr>
              <w:t xml:space="preserve"> </w:t>
            </w:r>
            <w:r w:rsidRPr="000B7C67">
              <w:rPr>
                <w:color w:val="000000"/>
              </w:rPr>
              <w:t>бумаги</w:t>
            </w:r>
            <w:r w:rsidRPr="000B7C67">
              <w:rPr>
                <w:color w:val="000000"/>
                <w:lang w:val="en-US"/>
              </w:rPr>
              <w:t xml:space="preserve"> 9*9*5 "Sponsor" SPC995 </w:t>
            </w:r>
            <w:r w:rsidRPr="000B7C67">
              <w:rPr>
                <w:color w:val="000000"/>
              </w:rPr>
              <w:t>бел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Блок бумаги 9*9*9 "Attache" пл</w:t>
            </w:r>
            <w:proofErr w:type="gramStart"/>
            <w:r w:rsidRPr="000B7C67">
              <w:rPr>
                <w:color w:val="000000"/>
              </w:rPr>
              <w:t>.у</w:t>
            </w:r>
            <w:proofErr w:type="gramEnd"/>
            <w:r w:rsidRPr="000B7C67">
              <w:rPr>
                <w:color w:val="000000"/>
              </w:rPr>
              <w:t>пак,бел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Блок бумаги 9*9*9 "Attache" (ЭК) нескл.</w:t>
            </w:r>
            <w:proofErr w:type="gramStart"/>
            <w:r w:rsidRPr="000B7C67">
              <w:rPr>
                <w:color w:val="000000"/>
              </w:rPr>
              <w:t>,б</w:t>
            </w:r>
            <w:proofErr w:type="gramEnd"/>
            <w:r w:rsidRPr="000B7C67">
              <w:rPr>
                <w:color w:val="000000"/>
              </w:rPr>
              <w:t>ел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Блокнот гр. А5 60л "Index" INLcl-5/60 крас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Блокнот гр. А5 80л "Хатбер"Inside" 80Б5С1гр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Блокнот сп. А</w:t>
            </w:r>
            <w:proofErr w:type="gramStart"/>
            <w:r w:rsidRPr="000B7C67">
              <w:rPr>
                <w:color w:val="000000"/>
              </w:rPr>
              <w:t>6</w:t>
            </w:r>
            <w:proofErr w:type="gramEnd"/>
            <w:r w:rsidRPr="000B7C67">
              <w:rPr>
                <w:color w:val="000000"/>
              </w:rPr>
              <w:t xml:space="preserve"> 40л "Иллюзии" AHUG-6/40-2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Брелок для ключей с инфо-окном, ассорти, SKR50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Бум. 80г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250л IQ RB03 TREND 5 цветов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Бум. 80г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500л СНЕГУРОЧКА 96%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Бум</w:t>
            </w:r>
            <w:proofErr w:type="gramStart"/>
            <w:r w:rsidRPr="000B7C67">
              <w:rPr>
                <w:color w:val="000000"/>
              </w:rPr>
              <w:t>.д</w:t>
            </w:r>
            <w:proofErr w:type="gramEnd"/>
            <w:r w:rsidRPr="000B7C67">
              <w:rPr>
                <w:color w:val="000000"/>
              </w:rPr>
              <w:t>/факса 210*30*12 "Variant"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Бум</w:t>
            </w:r>
            <w:proofErr w:type="gramStart"/>
            <w:r w:rsidRPr="000B7C67">
              <w:rPr>
                <w:color w:val="000000"/>
              </w:rPr>
              <w:t>.ф</w:t>
            </w:r>
            <w:proofErr w:type="gramEnd"/>
            <w:r w:rsidRPr="000B7C67">
              <w:rPr>
                <w:color w:val="000000"/>
              </w:rPr>
              <w:t xml:space="preserve">ото 230г А5 50л "Lomond" 1ст.глянцевая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Верт</w:t>
            </w:r>
            <w:proofErr w:type="gramStart"/>
            <w:r w:rsidRPr="000B7C67">
              <w:rPr>
                <w:color w:val="000000"/>
              </w:rPr>
              <w:t>.л</w:t>
            </w:r>
            <w:proofErr w:type="gramEnd"/>
            <w:r w:rsidRPr="000B7C67">
              <w:rPr>
                <w:color w:val="000000"/>
              </w:rPr>
              <w:t>оток "Attache" 90мм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Верт</w:t>
            </w:r>
            <w:proofErr w:type="gramStart"/>
            <w:r w:rsidRPr="000B7C67">
              <w:rPr>
                <w:color w:val="000000"/>
              </w:rPr>
              <w:t>.л</w:t>
            </w:r>
            <w:proofErr w:type="gramEnd"/>
            <w:r w:rsidRPr="000B7C67">
              <w:rPr>
                <w:color w:val="000000"/>
              </w:rPr>
              <w:t>оток "Attache" 90мм сер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Верт</w:t>
            </w:r>
            <w:proofErr w:type="gramStart"/>
            <w:r w:rsidRPr="000B7C67">
              <w:rPr>
                <w:color w:val="000000"/>
              </w:rPr>
              <w:t>.л</w:t>
            </w:r>
            <w:proofErr w:type="gramEnd"/>
            <w:r w:rsidRPr="000B7C67">
              <w:rPr>
                <w:color w:val="000000"/>
              </w:rPr>
              <w:t>оток "Стамм" 3-сек ЛТ81 /сборный/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Верт</w:t>
            </w:r>
            <w:proofErr w:type="gramStart"/>
            <w:r w:rsidRPr="000B7C67">
              <w:rPr>
                <w:color w:val="000000"/>
              </w:rPr>
              <w:t>.л</w:t>
            </w:r>
            <w:proofErr w:type="gramEnd"/>
            <w:r w:rsidRPr="000B7C67">
              <w:rPr>
                <w:color w:val="000000"/>
              </w:rPr>
              <w:t>оток "Стамм" 4-сек ЛТ82 /сборный/ сер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Визитница  20 карт "Index" ICC20/1 кор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Губка д/стир</w:t>
            </w:r>
            <w:proofErr w:type="gramStart"/>
            <w:r w:rsidRPr="000B7C67">
              <w:rPr>
                <w:color w:val="000000"/>
              </w:rPr>
              <w:t>.с</w:t>
            </w:r>
            <w:proofErr w:type="gramEnd"/>
            <w:r w:rsidRPr="000B7C67">
              <w:rPr>
                <w:color w:val="000000"/>
              </w:rPr>
              <w:t xml:space="preserve"> доски "EDDING" ВМА-2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Ежед. дат. А5 "Index"Line" IDD008 кожзам/син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Ежед. недат. А5 128л "Россия"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Ежед. недат.10*15см "EK"Петров-Водкин"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Ежед. недат. А5 176л "Attache"Каньон</w:t>
            </w:r>
            <w:proofErr w:type="gramStart"/>
            <w:r w:rsidRPr="000B7C67">
              <w:rPr>
                <w:color w:val="000000"/>
              </w:rPr>
              <w:t>"с</w:t>
            </w:r>
            <w:proofErr w:type="gramEnd"/>
            <w:r w:rsidRPr="000B7C67">
              <w:rPr>
                <w:color w:val="000000"/>
              </w:rPr>
              <w:t>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Журнал регистр</w:t>
            </w:r>
            <w:proofErr w:type="gramStart"/>
            <w:r w:rsidRPr="000B7C67">
              <w:rPr>
                <w:color w:val="000000"/>
              </w:rPr>
              <w:t>.д</w:t>
            </w:r>
            <w:proofErr w:type="gramEnd"/>
            <w:r w:rsidRPr="000B7C67">
              <w:rPr>
                <w:color w:val="000000"/>
              </w:rPr>
              <w:t>окументов 96л А4 "Brauberg"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Зажим 15мм 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Зажим 19мм  XJL5001/DO0117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Зажим 25мм XJL5002/DO0118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Зажим 32мм  XJL5003/DO0119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Зажим 41мм  XJL5004/DO0120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Запасные лезвия к канцелярским ножам 9мм 10шт, SCB09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Запасные лезвия к канцелярским ножам 18 мм, SCB18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Зап</w:t>
            </w:r>
            <w:proofErr w:type="gramStart"/>
            <w:r w:rsidRPr="000B7C67">
              <w:rPr>
                <w:color w:val="000000"/>
              </w:rPr>
              <w:t>.с</w:t>
            </w:r>
            <w:proofErr w:type="gramEnd"/>
            <w:r w:rsidRPr="000B7C67">
              <w:rPr>
                <w:color w:val="000000"/>
              </w:rPr>
              <w:t>алф. д/губки-стир.с доски "EDDING"100шт ВМА-4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Календ</w:t>
            </w:r>
            <w:proofErr w:type="gramStart"/>
            <w:r w:rsidRPr="000B7C67">
              <w:rPr>
                <w:color w:val="000000"/>
              </w:rPr>
              <w:t>.-</w:t>
            </w:r>
            <w:proofErr w:type="gramEnd"/>
            <w:r w:rsidRPr="000B7C67">
              <w:rPr>
                <w:color w:val="000000"/>
              </w:rPr>
              <w:t>ежед.перек."Хатбер" 320Кп6ц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Календ</w:t>
            </w:r>
            <w:proofErr w:type="gramStart"/>
            <w:r w:rsidRPr="000B7C67">
              <w:rPr>
                <w:color w:val="000000"/>
              </w:rPr>
              <w:t>.к</w:t>
            </w:r>
            <w:proofErr w:type="gramEnd"/>
            <w:r w:rsidRPr="000B7C67">
              <w:rPr>
                <w:color w:val="000000"/>
              </w:rPr>
              <w:t>варт."Горы" 3сп.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Календ</w:t>
            </w:r>
            <w:proofErr w:type="gramStart"/>
            <w:r w:rsidRPr="000B7C67">
              <w:rPr>
                <w:color w:val="000000"/>
              </w:rPr>
              <w:t>.-</w:t>
            </w:r>
            <w:proofErr w:type="gramEnd"/>
            <w:r w:rsidRPr="000B7C67">
              <w:rPr>
                <w:color w:val="000000"/>
              </w:rPr>
              <w:t>табель 2014г А4 "УДП" КЛ-510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Калькулятор "Canon" 16р AS-888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Каранд."K-I-N Astra" 1380/НВ с ласт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Каранд."K-I-N" 1397/НВ пласт</w:t>
            </w:r>
            <w:proofErr w:type="gramStart"/>
            <w:r w:rsidRPr="000B7C67">
              <w:rPr>
                <w:color w:val="000000"/>
              </w:rPr>
              <w:t>.</w:t>
            </w:r>
            <w:proofErr w:type="gramEnd"/>
            <w:r w:rsidRPr="000B7C67">
              <w:rPr>
                <w:color w:val="000000"/>
              </w:rPr>
              <w:t>/</w:t>
            </w:r>
            <w:proofErr w:type="gramStart"/>
            <w:r w:rsidRPr="000B7C67">
              <w:rPr>
                <w:color w:val="000000"/>
              </w:rPr>
              <w:t>л</w:t>
            </w:r>
            <w:proofErr w:type="gramEnd"/>
            <w:r w:rsidRPr="000B7C67">
              <w:rPr>
                <w:color w:val="000000"/>
              </w:rPr>
              <w:t>аст.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Каранд</w:t>
            </w:r>
            <w:proofErr w:type="gramStart"/>
            <w:r w:rsidRPr="000B7C67">
              <w:rPr>
                <w:color w:val="000000"/>
              </w:rPr>
              <w:t>.м</w:t>
            </w:r>
            <w:proofErr w:type="gramEnd"/>
            <w:r w:rsidRPr="000B7C67">
              <w:rPr>
                <w:color w:val="000000"/>
              </w:rPr>
              <w:t>ех."Index" 0,5мм IMWT1200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Каранд</w:t>
            </w:r>
            <w:proofErr w:type="gramStart"/>
            <w:r w:rsidRPr="000B7C67">
              <w:rPr>
                <w:color w:val="000000"/>
              </w:rPr>
              <w:t>.м</w:t>
            </w:r>
            <w:proofErr w:type="gramEnd"/>
            <w:r w:rsidRPr="000B7C67">
              <w:rPr>
                <w:color w:val="000000"/>
              </w:rPr>
              <w:t>ех."Attache" 0,7мм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Клей унив. 30мл "Секунда"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lastRenderedPageBreak/>
              <w:t>45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Клей унив. 3гр "Секунда" моментальный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Клей-карандаш 15г, 4443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Клей-карандаш 20гр "Kores"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Клей-карандаш 21г "iOffice" G-21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Книга учета 48л /кл/ офс "Хатбер"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48Т4С5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Книга учета 96л /кл/ офс "Альт"  карт</w:t>
            </w:r>
            <w:proofErr w:type="gramStart"/>
            <w:r w:rsidRPr="000B7C67">
              <w:rPr>
                <w:color w:val="000000"/>
              </w:rPr>
              <w:t>.о</w:t>
            </w:r>
            <w:proofErr w:type="gramEnd"/>
            <w:r w:rsidRPr="000B7C67">
              <w:rPr>
                <w:color w:val="000000"/>
              </w:rPr>
              <w:t>бл.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Конверт 162*229  80г "</w:t>
            </w:r>
            <w:proofErr w:type="gramStart"/>
            <w:r w:rsidRPr="000B7C67">
              <w:rPr>
                <w:color w:val="000000"/>
              </w:rPr>
              <w:t>Куда-Кому</w:t>
            </w:r>
            <w:proofErr w:type="gramEnd"/>
            <w:r w:rsidRPr="000B7C67">
              <w:rPr>
                <w:color w:val="000000"/>
              </w:rPr>
              <w:t>", стрип, с5 К-К стрип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Конверт 229*324 С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90г/м2 "Куда-Кому", стрип, прямой клапан, C4 К-К стрип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Конверт для CD бумажный 125*125  белый, декстрин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Конверт с кноп</w:t>
            </w:r>
            <w:proofErr w:type="gramStart"/>
            <w:r w:rsidRPr="000B7C67">
              <w:rPr>
                <w:color w:val="000000"/>
              </w:rPr>
              <w:t>.А</w:t>
            </w:r>
            <w:proofErr w:type="gramEnd"/>
            <w:r w:rsidRPr="000B7C67">
              <w:rPr>
                <w:color w:val="000000"/>
              </w:rPr>
              <w:t>4 "Proff" 0,18мм CH209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Короб арх. 35мм ИВ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Короб арх. 50мм ИВ ПВХ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Короб арх. 70мм ИВ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Короб архивный 80мм ПВХ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Короб архивный 100мм ПВХ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Линейка 20 см "Стамм" ЛН15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Линейка</w:t>
            </w:r>
            <w:r w:rsidRPr="000B7C67">
              <w:rPr>
                <w:color w:val="000000"/>
                <w:lang w:val="en-US"/>
              </w:rPr>
              <w:t xml:space="preserve"> 30 </w:t>
            </w:r>
            <w:r w:rsidRPr="000B7C67">
              <w:rPr>
                <w:color w:val="000000"/>
              </w:rPr>
              <w:t>см</w:t>
            </w:r>
            <w:r w:rsidRPr="000B7C67">
              <w:rPr>
                <w:color w:val="000000"/>
                <w:lang w:val="en-US"/>
              </w:rPr>
              <w:t xml:space="preserve"> "Action" APR30/BK </w:t>
            </w:r>
            <w:r w:rsidRPr="000B7C67">
              <w:rPr>
                <w:color w:val="000000"/>
              </w:rPr>
              <w:t>чер</w:t>
            </w:r>
            <w:r w:rsidRPr="000B7C67">
              <w:rPr>
                <w:color w:val="000000"/>
                <w:lang w:val="en-US"/>
              </w:rPr>
              <w:t>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Лупа канц. 90мм "Sponsor" 5-крат. SMG03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Маркер д/дос. "EK"Alumate W-500" 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Маркер-перм. "Centropen" 1,0мм  круг</w:t>
            </w:r>
            <w:proofErr w:type="gramStart"/>
            <w:r w:rsidRPr="000B7C67">
              <w:rPr>
                <w:color w:val="000000"/>
              </w:rPr>
              <w:t>.к</w:t>
            </w:r>
            <w:proofErr w:type="gramEnd"/>
            <w:r w:rsidRPr="000B7C67">
              <w:rPr>
                <w:color w:val="000000"/>
              </w:rPr>
              <w:t>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Маркер-перм. "Centropen" 3,0мм круг</w:t>
            </w:r>
            <w:proofErr w:type="gramStart"/>
            <w:r w:rsidRPr="000B7C67">
              <w:rPr>
                <w:color w:val="000000"/>
              </w:rPr>
              <w:t>.к</w:t>
            </w:r>
            <w:proofErr w:type="gramEnd"/>
            <w:r w:rsidRPr="000B7C67">
              <w:rPr>
                <w:color w:val="000000"/>
              </w:rPr>
              <w:t>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Маркер-перм. "Centropen" 3,0мм круг</w:t>
            </w:r>
            <w:proofErr w:type="gramStart"/>
            <w:r w:rsidRPr="000B7C67">
              <w:rPr>
                <w:color w:val="000000"/>
              </w:rPr>
              <w:t>.с</w:t>
            </w:r>
            <w:proofErr w:type="gramEnd"/>
            <w:r w:rsidRPr="000B7C67">
              <w:rPr>
                <w:color w:val="000000"/>
              </w:rPr>
              <w:t>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Маркер-перманентный круглый 3.0 мм водостойкий, светоустойчивый</w:t>
            </w:r>
            <w:proofErr w:type="gramStart"/>
            <w:r w:rsidRPr="000B7C67">
              <w:rPr>
                <w:color w:val="000000"/>
              </w:rPr>
              <w:t xml:space="preserve"> ,</w:t>
            </w:r>
            <w:proofErr w:type="gramEnd"/>
            <w:r w:rsidRPr="000B7C67">
              <w:rPr>
                <w:color w:val="000000"/>
              </w:rPr>
              <w:t xml:space="preserve"> черный, 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Маркер-перм. "EK"FP-70" 0,5мм круг</w:t>
            </w:r>
            <w:proofErr w:type="gramStart"/>
            <w:r w:rsidRPr="000B7C67">
              <w:rPr>
                <w:color w:val="000000"/>
              </w:rPr>
              <w:t>.к</w:t>
            </w:r>
            <w:proofErr w:type="gramEnd"/>
            <w:r w:rsidRPr="000B7C67">
              <w:rPr>
                <w:color w:val="000000"/>
              </w:rPr>
              <w:t>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Набор дерев.10пр "Bestar" 0259XDX (орех)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Набор марк</w:t>
            </w:r>
            <w:proofErr w:type="gramStart"/>
            <w:r w:rsidRPr="000B7C67">
              <w:rPr>
                <w:color w:val="000000"/>
              </w:rPr>
              <w:t>.д</w:t>
            </w:r>
            <w:proofErr w:type="gramEnd"/>
            <w:r w:rsidRPr="000B7C67">
              <w:rPr>
                <w:color w:val="000000"/>
              </w:rPr>
              <w:t xml:space="preserve">/CD 4цв "Centropen"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Набор марк</w:t>
            </w:r>
            <w:proofErr w:type="gramStart"/>
            <w:r w:rsidRPr="000B7C67">
              <w:rPr>
                <w:color w:val="000000"/>
              </w:rPr>
              <w:t>.д</w:t>
            </w:r>
            <w:proofErr w:type="gramEnd"/>
            <w:r w:rsidRPr="000B7C67">
              <w:rPr>
                <w:color w:val="000000"/>
              </w:rPr>
              <w:t>/дос. 4цв "Index" IMW-530/4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Набор офис</w:t>
            </w:r>
            <w:proofErr w:type="gramStart"/>
            <w:r w:rsidRPr="000B7C67">
              <w:rPr>
                <w:color w:val="000000"/>
              </w:rPr>
              <w:t>.</w:t>
            </w:r>
            <w:proofErr w:type="gramEnd"/>
            <w:r w:rsidRPr="000B7C67">
              <w:rPr>
                <w:color w:val="000000"/>
              </w:rPr>
              <w:t xml:space="preserve"> </w:t>
            </w:r>
            <w:proofErr w:type="gramStart"/>
            <w:r w:rsidRPr="000B7C67">
              <w:rPr>
                <w:color w:val="000000"/>
              </w:rPr>
              <w:t>в</w:t>
            </w:r>
            <w:proofErr w:type="gramEnd"/>
            <w:r w:rsidRPr="000B7C67">
              <w:rPr>
                <w:color w:val="000000"/>
              </w:rPr>
              <w:t>ращ.  пластик.13пр JC803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набор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Набор текстмарк. 6цв "Crown" 4мм H-500-6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Нож</w:t>
            </w:r>
            <w:r w:rsidRPr="000B7C67">
              <w:rPr>
                <w:color w:val="000000"/>
                <w:lang w:val="en-US"/>
              </w:rPr>
              <w:t xml:space="preserve"> </w:t>
            </w:r>
            <w:r w:rsidRPr="000B7C67">
              <w:rPr>
                <w:color w:val="000000"/>
              </w:rPr>
              <w:t>канц</w:t>
            </w:r>
            <w:r w:rsidRPr="000B7C67">
              <w:rPr>
                <w:color w:val="000000"/>
                <w:lang w:val="en-US"/>
              </w:rPr>
              <w:t>. 9</w:t>
            </w:r>
            <w:r w:rsidRPr="000B7C67">
              <w:rPr>
                <w:color w:val="000000"/>
              </w:rPr>
              <w:t>мм</w:t>
            </w:r>
            <w:r w:rsidRPr="000B7C67">
              <w:rPr>
                <w:color w:val="000000"/>
                <w:lang w:val="en-US"/>
              </w:rPr>
              <w:t xml:space="preserve"> "Sponsor" SC019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Нож</w:t>
            </w:r>
            <w:r w:rsidRPr="000B7C67">
              <w:rPr>
                <w:color w:val="000000"/>
                <w:lang w:val="en-US"/>
              </w:rPr>
              <w:t xml:space="preserve"> </w:t>
            </w:r>
            <w:r w:rsidRPr="000B7C67">
              <w:rPr>
                <w:color w:val="000000"/>
              </w:rPr>
              <w:t>канц</w:t>
            </w:r>
            <w:r w:rsidRPr="000B7C67">
              <w:rPr>
                <w:color w:val="000000"/>
                <w:lang w:val="en-US"/>
              </w:rPr>
              <w:t>.18</w:t>
            </w:r>
            <w:r w:rsidRPr="000B7C67">
              <w:rPr>
                <w:color w:val="000000"/>
              </w:rPr>
              <w:t>мм</w:t>
            </w:r>
            <w:r w:rsidRPr="000B7C67">
              <w:rPr>
                <w:color w:val="000000"/>
                <w:lang w:val="en-US"/>
              </w:rPr>
              <w:t xml:space="preserve"> "Sponsor" SC008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Ножницы</w:t>
            </w:r>
            <w:r w:rsidRPr="000B7C67">
              <w:rPr>
                <w:color w:val="000000"/>
                <w:lang w:val="en-US"/>
              </w:rPr>
              <w:t xml:space="preserve"> 16,5 </w:t>
            </w:r>
            <w:r w:rsidRPr="000B7C67">
              <w:rPr>
                <w:color w:val="000000"/>
              </w:rPr>
              <w:t>см</w:t>
            </w:r>
            <w:r w:rsidRPr="000B7C67">
              <w:rPr>
                <w:color w:val="000000"/>
                <w:lang w:val="en-US"/>
              </w:rPr>
              <w:t xml:space="preserve"> "Berlingo"Office" S-7009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Ножницы</w:t>
            </w:r>
            <w:r w:rsidRPr="000B7C67">
              <w:rPr>
                <w:color w:val="000000"/>
                <w:lang w:val="en-US"/>
              </w:rPr>
              <w:t xml:space="preserve"> 19 </w:t>
            </w:r>
            <w:r w:rsidRPr="000B7C67">
              <w:rPr>
                <w:color w:val="000000"/>
              </w:rPr>
              <w:t>см</w:t>
            </w:r>
            <w:r w:rsidRPr="000B7C67">
              <w:rPr>
                <w:color w:val="000000"/>
                <w:lang w:val="en-US"/>
              </w:rPr>
              <w:t xml:space="preserve"> "EK"Standard"  </w:t>
            </w:r>
            <w:r w:rsidRPr="000B7C67">
              <w:rPr>
                <w:color w:val="000000"/>
              </w:rPr>
              <w:t>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Ножницы 22 см  ручки с рез</w:t>
            </w:r>
            <w:proofErr w:type="gramStart"/>
            <w:r w:rsidRPr="000B7C67">
              <w:rPr>
                <w:color w:val="000000"/>
              </w:rPr>
              <w:t>.в</w:t>
            </w:r>
            <w:proofErr w:type="gramEnd"/>
            <w:r w:rsidRPr="000B7C67">
              <w:rPr>
                <w:color w:val="000000"/>
              </w:rPr>
              <w:t>став.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Обложка д/перепл. PVC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0,18мм прозр 100шт/уп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Обложка д/перепл. PVC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0,20мм прозр 100шт/уп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Обложка д/перепл.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230г/м2 кожа/синяя 100шт/уп, Обложка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Пакет на гибкой молнии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"ZIP", с карманом для визитки, прозрачный,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(кож/зам) "Вектор Плюс" 172ри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Папка 2 кол.25мм "Proff" 0,60мм RB25-2 </w:t>
            </w:r>
            <w:proofErr w:type="gramStart"/>
            <w:r w:rsidRPr="000B7C67">
              <w:rPr>
                <w:color w:val="000000"/>
              </w:rPr>
              <w:t>кр</w:t>
            </w:r>
            <w:proofErr w:type="gramEnd"/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2 кол.30мм крас.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Папка</w:t>
            </w:r>
            <w:r w:rsidRPr="000B7C67">
              <w:rPr>
                <w:color w:val="000000"/>
                <w:lang w:val="en-US"/>
              </w:rPr>
              <w:t xml:space="preserve"> 2 </w:t>
            </w:r>
            <w:r w:rsidRPr="000B7C67">
              <w:rPr>
                <w:color w:val="000000"/>
              </w:rPr>
              <w:t>кол</w:t>
            </w:r>
            <w:r w:rsidRPr="000B7C67">
              <w:rPr>
                <w:color w:val="000000"/>
                <w:lang w:val="en-US"/>
              </w:rPr>
              <w:t>.35</w:t>
            </w:r>
            <w:r w:rsidRPr="000B7C67">
              <w:rPr>
                <w:color w:val="000000"/>
              </w:rPr>
              <w:t>мм</w:t>
            </w:r>
            <w:r w:rsidRPr="000B7C67">
              <w:rPr>
                <w:color w:val="000000"/>
                <w:lang w:val="en-US"/>
              </w:rPr>
              <w:t xml:space="preserve"> "EK"Standard" </w:t>
            </w:r>
            <w:r w:rsidRPr="000B7C67">
              <w:rPr>
                <w:color w:val="000000"/>
              </w:rPr>
              <w:t>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2 кол.40мм "Brauberg"Диагонал"  т/син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арх. 80мм ИВ /зав/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бок/заж</w:t>
            </w:r>
            <w:proofErr w:type="gramStart"/>
            <w:r w:rsidRPr="000B7C67">
              <w:rPr>
                <w:color w:val="000000"/>
              </w:rPr>
              <w:t>.к</w:t>
            </w:r>
            <w:proofErr w:type="gramEnd"/>
            <w:r w:rsidRPr="000B7C67">
              <w:rPr>
                <w:color w:val="000000"/>
              </w:rPr>
              <w:t xml:space="preserve">арм. "Proff" 0,60мм CF901P </w:t>
            </w:r>
            <w:proofErr w:type="gramStart"/>
            <w:r w:rsidRPr="000B7C67">
              <w:rPr>
                <w:color w:val="000000"/>
              </w:rPr>
              <w:t>серая</w:t>
            </w:r>
            <w:proofErr w:type="gramEnd"/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на мол</w:t>
            </w:r>
            <w:proofErr w:type="gramStart"/>
            <w:r w:rsidRPr="000B7C67">
              <w:rPr>
                <w:color w:val="000000"/>
              </w:rPr>
              <w:t>.А</w:t>
            </w:r>
            <w:proofErr w:type="gramEnd"/>
            <w:r w:rsidRPr="000B7C67">
              <w:rPr>
                <w:color w:val="000000"/>
              </w:rPr>
              <w:t>4 с ручками 85-41/50485 черн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пр</w:t>
            </w:r>
            <w:proofErr w:type="gramStart"/>
            <w:r w:rsidRPr="000B7C67">
              <w:rPr>
                <w:color w:val="000000"/>
              </w:rPr>
              <w:t>.в</w:t>
            </w:r>
            <w:proofErr w:type="gramEnd"/>
            <w:r w:rsidRPr="000B7C67">
              <w:rPr>
                <w:color w:val="000000"/>
              </w:rPr>
              <w:t>ст./10 "Proff" 0,40мм EC10 сер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lastRenderedPageBreak/>
              <w:t>92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пр</w:t>
            </w:r>
            <w:proofErr w:type="gramStart"/>
            <w:r w:rsidRPr="000B7C67">
              <w:rPr>
                <w:color w:val="000000"/>
              </w:rPr>
              <w:t>.в</w:t>
            </w:r>
            <w:proofErr w:type="gramEnd"/>
            <w:r w:rsidRPr="000B7C67">
              <w:rPr>
                <w:color w:val="000000"/>
              </w:rPr>
              <w:t>ст./30 "Proff" 0,65мм DB30AB сер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пр</w:t>
            </w:r>
            <w:proofErr w:type="gramStart"/>
            <w:r w:rsidRPr="000B7C67">
              <w:rPr>
                <w:color w:val="000000"/>
              </w:rPr>
              <w:t>.в</w:t>
            </w:r>
            <w:proofErr w:type="gramEnd"/>
            <w:r w:rsidRPr="000B7C67">
              <w:rPr>
                <w:color w:val="000000"/>
              </w:rPr>
              <w:t>ст./40 "Proff" 0,65мм DB40AB сер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пр</w:t>
            </w:r>
            <w:proofErr w:type="gramStart"/>
            <w:r w:rsidRPr="000B7C67">
              <w:rPr>
                <w:color w:val="000000"/>
              </w:rPr>
              <w:t>.в</w:t>
            </w:r>
            <w:proofErr w:type="gramEnd"/>
            <w:r w:rsidRPr="000B7C67">
              <w:rPr>
                <w:color w:val="000000"/>
              </w:rPr>
              <w:t>ст./60 "Proff" 0,75мм DB60AB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пруж</w:t>
            </w:r>
            <w:proofErr w:type="gramStart"/>
            <w:r w:rsidRPr="000B7C67">
              <w:rPr>
                <w:color w:val="000000"/>
              </w:rPr>
              <w:t>.д</w:t>
            </w:r>
            <w:proofErr w:type="gramEnd"/>
            <w:r w:rsidRPr="000B7C67">
              <w:rPr>
                <w:color w:val="000000"/>
              </w:rPr>
              <w:t>ерж.карм. "Proff" 0,60мм CF903P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Папка-планшет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"Bantex" 4210-09 крас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Папка-скоросш."Proff" 0,12/0,18мм 400PF50 крас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Папка-скоросш."Proff" 0,12/0,18мм 400PF50 оранж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Папка-скоросш."Proff" 0,12/0,18мм 400PF50 т/син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Папка-уголок жест</w:t>
            </w:r>
            <w:proofErr w:type="gramStart"/>
            <w:r w:rsidRPr="000B7C67">
              <w:rPr>
                <w:color w:val="000000"/>
              </w:rPr>
              <w:t>.А</w:t>
            </w:r>
            <w:proofErr w:type="gramEnd"/>
            <w:r w:rsidRPr="000B7C67">
              <w:rPr>
                <w:color w:val="000000"/>
              </w:rPr>
              <w:t>4 Berlingo 180мкм AGp_син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Папка-уголок жест</w:t>
            </w:r>
            <w:proofErr w:type="gramStart"/>
            <w:r w:rsidRPr="000B7C67">
              <w:rPr>
                <w:color w:val="000000"/>
              </w:rPr>
              <w:t>.А</w:t>
            </w:r>
            <w:proofErr w:type="gramEnd"/>
            <w:r w:rsidRPr="000B7C67">
              <w:rPr>
                <w:color w:val="000000"/>
              </w:rPr>
              <w:t>4 Berlingo 180мкм Agp зел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Папка-файл.вк</w:t>
            </w:r>
            <w:proofErr w:type="gramStart"/>
            <w:r w:rsidRPr="000B7C67">
              <w:rPr>
                <w:color w:val="000000"/>
              </w:rPr>
              <w:t>.п</w:t>
            </w:r>
            <w:proofErr w:type="gramEnd"/>
            <w:r w:rsidRPr="000B7C67">
              <w:rPr>
                <w:color w:val="000000"/>
              </w:rPr>
              <w:t xml:space="preserve">ерф А4 "Bantex" 100мкм 10шт.уп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Папка-файл.вк</w:t>
            </w:r>
            <w:proofErr w:type="gramStart"/>
            <w:r w:rsidRPr="000B7C67">
              <w:rPr>
                <w:color w:val="000000"/>
              </w:rPr>
              <w:t>.п</w:t>
            </w:r>
            <w:proofErr w:type="gramEnd"/>
            <w:r w:rsidRPr="000B7C67">
              <w:rPr>
                <w:color w:val="000000"/>
              </w:rPr>
              <w:t>ерф А4 "Proff" 40мкм А040-11-100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Планинг дат."EK"Ariane" зел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Планинг недат</w:t>
            </w:r>
            <w:proofErr w:type="gramStart"/>
            <w:r w:rsidRPr="000B7C67">
              <w:rPr>
                <w:color w:val="000000"/>
              </w:rPr>
              <w:t>."</w:t>
            </w:r>
            <w:proofErr w:type="gramEnd"/>
            <w:r w:rsidRPr="000B7C67">
              <w:rPr>
                <w:color w:val="000000"/>
              </w:rPr>
              <w:t>Проф-Пресс"Причал" ПЛ-5042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Пленка д/ламинир.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(216*303мм)  80мкм 100шт/уп.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Пленка д/ламинир.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(216*303мм) 100мкм Royal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Пленка д/ламинир.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(216*303мм) 175мкм 100шт/уп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Пост</w:t>
            </w:r>
            <w:r w:rsidRPr="000B7C67">
              <w:rPr>
                <w:color w:val="000000"/>
                <w:lang w:val="en-US"/>
              </w:rPr>
              <w:t xml:space="preserve"> 38*51 100</w:t>
            </w:r>
            <w:r w:rsidRPr="000B7C67">
              <w:rPr>
                <w:color w:val="000000"/>
              </w:rPr>
              <w:t>л</w:t>
            </w:r>
            <w:r w:rsidRPr="000B7C67">
              <w:rPr>
                <w:color w:val="000000"/>
                <w:lang w:val="en-US"/>
              </w:rPr>
              <w:t xml:space="preserve"> "Index" I431803 </w:t>
            </w:r>
            <w:proofErr w:type="gramStart"/>
            <w:r w:rsidRPr="000B7C67">
              <w:rPr>
                <w:color w:val="000000"/>
              </w:rPr>
              <w:t>св</w:t>
            </w:r>
            <w:proofErr w:type="gramEnd"/>
            <w:r w:rsidRPr="000B7C67">
              <w:rPr>
                <w:color w:val="000000"/>
                <w:lang w:val="en-US"/>
              </w:rPr>
              <w:t>/</w:t>
            </w:r>
            <w:r w:rsidRPr="000B7C67">
              <w:rPr>
                <w:color w:val="000000"/>
              </w:rPr>
              <w:t>зел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110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Пост 76*101 100л "Hopax" розовый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111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Пост 76*51  80л "Hopax" 21006B желтый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112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Пост 76*75 100л "Index" I433802 </w:t>
            </w:r>
            <w:proofErr w:type="gramStart"/>
            <w:r w:rsidRPr="000B7C67">
              <w:rPr>
                <w:color w:val="000000"/>
              </w:rPr>
              <w:t>св</w:t>
            </w:r>
            <w:proofErr w:type="gramEnd"/>
            <w:r w:rsidRPr="000B7C67">
              <w:rPr>
                <w:color w:val="000000"/>
              </w:rPr>
              <w:t>/гол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113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Пост</w:t>
            </w:r>
            <w:r w:rsidRPr="000B7C67">
              <w:rPr>
                <w:color w:val="000000"/>
                <w:lang w:val="en-US"/>
              </w:rPr>
              <w:t xml:space="preserve"> 76*75 100</w:t>
            </w:r>
            <w:r w:rsidRPr="000B7C67">
              <w:rPr>
                <w:color w:val="000000"/>
              </w:rPr>
              <w:t>л</w:t>
            </w:r>
            <w:r w:rsidRPr="000B7C67">
              <w:rPr>
                <w:color w:val="000000"/>
                <w:lang w:val="en-US"/>
              </w:rPr>
              <w:t xml:space="preserve"> "Index" I433803 </w:t>
            </w:r>
            <w:proofErr w:type="gramStart"/>
            <w:r w:rsidRPr="000B7C67">
              <w:rPr>
                <w:color w:val="000000"/>
              </w:rPr>
              <w:t>св</w:t>
            </w:r>
            <w:proofErr w:type="gramEnd"/>
            <w:r w:rsidRPr="000B7C67">
              <w:rPr>
                <w:color w:val="000000"/>
                <w:lang w:val="en-US"/>
              </w:rPr>
              <w:t>/</w:t>
            </w:r>
            <w:r w:rsidRPr="000B7C67">
              <w:rPr>
                <w:color w:val="000000"/>
              </w:rPr>
              <w:t>зел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114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Пост-закладка  50*14 5цв*50л "Brauberg" неон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115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Пост-закладка  50*20 4цв*50л "Hopax"  неон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116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Пост-закладка  70,2*70,2 4цв*25л "Hopax"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117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Пост-закладка 20*50 4цв*50л "Kores" неон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118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Пост-закладка 42*12 "Lamark" 5цв*25л SN0122 неон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119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Пост-закладка 45*12 5цв*25л "Hopax" неон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Пост-закладка 45*12 5цв*25л "Index"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Пост-закладка 50*12 4цв*100л "Lamark" SN0123 неон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Пружины для брошюрования  6мм 100шт, Пружины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Пружины д/брош. 8мм 100шт./уп, Пружины/100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Пружины д/брош.10мм чер.100шт/уп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Пружины д/брош.12мм чер 100шт/уп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Пружины для брош.14мм 100шт. уп, Пружины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Пружины д/брош.16мм чер. 100шт/уп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Пружины для брошюрования 19мм 100 </w:t>
            </w:r>
            <w:proofErr w:type="gramStart"/>
            <w:r w:rsidRPr="000B7C67">
              <w:rPr>
                <w:color w:val="000000"/>
              </w:rPr>
              <w:t>шт</w:t>
            </w:r>
            <w:proofErr w:type="gramEnd"/>
            <w:r w:rsidRPr="000B7C67">
              <w:rPr>
                <w:color w:val="000000"/>
              </w:rPr>
              <w:t>, Пружины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Пружины для брошюрования 22мм  50 </w:t>
            </w:r>
            <w:proofErr w:type="gramStart"/>
            <w:r w:rsidRPr="000B7C67">
              <w:rPr>
                <w:color w:val="000000"/>
              </w:rPr>
              <w:t>шт</w:t>
            </w:r>
            <w:proofErr w:type="gramEnd"/>
            <w:r w:rsidRPr="000B7C67">
              <w:rPr>
                <w:color w:val="000000"/>
              </w:rPr>
              <w:t>, Пружины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130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Пружины д/брош.25мм бел. 50шт/уп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131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Пружины д/брош.32мм чер 50шт/уп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132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Регистратор 50мм А4 "E</w:t>
            </w:r>
            <w:proofErr w:type="gramStart"/>
            <w:r w:rsidRPr="000B7C67">
              <w:rPr>
                <w:color w:val="000000"/>
              </w:rPr>
              <w:t>К"</w:t>
            </w:r>
            <w:proofErr w:type="gramEnd"/>
            <w:r w:rsidRPr="000B7C67">
              <w:rPr>
                <w:color w:val="000000"/>
              </w:rPr>
              <w:t>Стандарт" S-257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133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Регистратор 70мм А4 "E</w:t>
            </w:r>
            <w:proofErr w:type="gramStart"/>
            <w:r w:rsidRPr="000B7C67">
              <w:rPr>
                <w:color w:val="000000"/>
              </w:rPr>
              <w:t>К"</w:t>
            </w:r>
            <w:proofErr w:type="gramEnd"/>
            <w:r w:rsidRPr="000B7C67">
              <w:rPr>
                <w:color w:val="000000"/>
              </w:rPr>
              <w:t>Бизнес" В-202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134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Регистратор 70мм А4 "E</w:t>
            </w:r>
            <w:proofErr w:type="gramStart"/>
            <w:r w:rsidRPr="000B7C67">
              <w:rPr>
                <w:color w:val="000000"/>
              </w:rPr>
              <w:t>К"</w:t>
            </w:r>
            <w:proofErr w:type="gramEnd"/>
            <w:r w:rsidRPr="000B7C67">
              <w:rPr>
                <w:color w:val="000000"/>
              </w:rPr>
              <w:t>Мраморный" Эконом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135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Регистратор 70мм А4 "E</w:t>
            </w:r>
            <w:proofErr w:type="gramStart"/>
            <w:r w:rsidRPr="000B7C67">
              <w:rPr>
                <w:color w:val="000000"/>
              </w:rPr>
              <w:t>К"</w:t>
            </w:r>
            <w:proofErr w:type="gramEnd"/>
            <w:r w:rsidRPr="000B7C67">
              <w:rPr>
                <w:color w:val="000000"/>
              </w:rPr>
              <w:t>Стандарт" S-269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136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Регистратор 80мм А4 "Sponsor" SPR 8/24 чер</w:t>
            </w:r>
            <w:proofErr w:type="gramStart"/>
            <w:r w:rsidRPr="000B7C67">
              <w:rPr>
                <w:color w:val="000000"/>
              </w:rPr>
              <w:t>.м</w:t>
            </w:r>
            <w:proofErr w:type="gramEnd"/>
            <w:r w:rsidRPr="000B7C67">
              <w:rPr>
                <w:color w:val="000000"/>
              </w:rPr>
              <w:t>рам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137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Резинка</w:t>
            </w:r>
            <w:r w:rsidRPr="000B7C67">
              <w:rPr>
                <w:color w:val="000000"/>
                <w:lang w:val="en-US"/>
              </w:rPr>
              <w:t xml:space="preserve"> "K-I-N"Elephant"300/60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138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Резинка "Sunpearl" комбинирванная, бело-серая, натуральный каучук, для карандашей, туши, чернил, 6541/60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139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Ручка гел."Pilot" BL-G1-5T </w:t>
            </w:r>
            <w:proofErr w:type="gramStart"/>
            <w:r w:rsidRPr="000B7C67">
              <w:rPr>
                <w:color w:val="000000"/>
              </w:rPr>
              <w:t>кр</w:t>
            </w:r>
            <w:proofErr w:type="gramEnd"/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140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Ручка гел."Pilot" BL-G1-5T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lastRenderedPageBreak/>
              <w:t>141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Ручка гел."Pilot" BL-G1-5T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142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Ручка шариковая "Megapolis Concept" автомат</w:t>
            </w:r>
            <w:proofErr w:type="gramStart"/>
            <w:r w:rsidRPr="000B7C67">
              <w:rPr>
                <w:color w:val="000000"/>
              </w:rPr>
              <w:t xml:space="preserve"> ,</w:t>
            </w:r>
            <w:proofErr w:type="gramEnd"/>
            <w:r w:rsidRPr="000B7C67">
              <w:rPr>
                <w:color w:val="000000"/>
              </w:rPr>
              <w:t xml:space="preserve"> синяя, корпус-синий, резин. манжетка, 31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143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Ручка шар."Pilot Frixion"Пиши-стирай" BL-FR7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144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Ручка шар."Pilot" BPGP-10R-F 0,7мм н/мех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145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Ручка шар."Pilot" BPGP-10R-F 0,7мм н/мех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146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Скобы N10 "Sponsor" SSt10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147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Скобы N24 "Sponsor" SSt24/6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148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Скотч</w:t>
            </w:r>
            <w:r w:rsidRPr="000B7C67">
              <w:rPr>
                <w:color w:val="000000"/>
                <w:lang w:val="en-US"/>
              </w:rPr>
              <w:t xml:space="preserve"> "Klebe bander" 12</w:t>
            </w:r>
            <w:r w:rsidRPr="000B7C67">
              <w:rPr>
                <w:color w:val="000000"/>
              </w:rPr>
              <w:t>мм</w:t>
            </w:r>
            <w:r w:rsidRPr="000B7C67">
              <w:rPr>
                <w:color w:val="000000"/>
                <w:lang w:val="en-US"/>
              </w:rPr>
              <w:t>*20</w:t>
            </w:r>
            <w:r w:rsidRPr="000B7C67">
              <w:rPr>
                <w:color w:val="000000"/>
              </w:rPr>
              <w:t>м</w:t>
            </w:r>
            <w:r w:rsidRPr="000B7C67">
              <w:rPr>
                <w:color w:val="000000"/>
                <w:lang w:val="en-US"/>
              </w:rPr>
              <w:t xml:space="preserve"> 109 </w:t>
            </w:r>
            <w:proofErr w:type="gramStart"/>
            <w:r w:rsidRPr="000B7C67">
              <w:rPr>
                <w:color w:val="000000"/>
              </w:rPr>
              <w:t>пр</w:t>
            </w:r>
            <w:proofErr w:type="gramEnd"/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149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Скотч</w:t>
            </w:r>
            <w:r w:rsidRPr="000B7C67">
              <w:rPr>
                <w:color w:val="000000"/>
                <w:lang w:val="en-US"/>
              </w:rPr>
              <w:t xml:space="preserve"> "Klebe bander" 12</w:t>
            </w:r>
            <w:r w:rsidRPr="000B7C67">
              <w:rPr>
                <w:color w:val="000000"/>
              </w:rPr>
              <w:t>мм</w:t>
            </w:r>
            <w:r w:rsidRPr="000B7C67">
              <w:rPr>
                <w:color w:val="000000"/>
                <w:lang w:val="en-US"/>
              </w:rPr>
              <w:t>*33</w:t>
            </w:r>
            <w:r w:rsidRPr="000B7C67">
              <w:rPr>
                <w:color w:val="000000"/>
              </w:rPr>
              <w:t>м</w:t>
            </w:r>
            <w:r w:rsidRPr="000B7C67">
              <w:rPr>
                <w:color w:val="000000"/>
                <w:lang w:val="en-US"/>
              </w:rPr>
              <w:t xml:space="preserve"> 016/116 </w:t>
            </w:r>
            <w:proofErr w:type="gramStart"/>
            <w:r w:rsidRPr="000B7C67">
              <w:rPr>
                <w:color w:val="000000"/>
              </w:rPr>
              <w:t>пр</w:t>
            </w:r>
            <w:proofErr w:type="gramEnd"/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Скотч "Unibob-600" 48мм*66м /45мкм/ прозр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Скотч</w:t>
            </w:r>
            <w:r w:rsidRPr="000B7C67">
              <w:rPr>
                <w:color w:val="000000"/>
                <w:lang w:val="en-US"/>
              </w:rPr>
              <w:t xml:space="preserve"> "Universal" 50</w:t>
            </w:r>
            <w:r w:rsidRPr="000B7C67">
              <w:rPr>
                <w:color w:val="000000"/>
              </w:rPr>
              <w:t>мм</w:t>
            </w:r>
            <w:r w:rsidRPr="000B7C67">
              <w:rPr>
                <w:color w:val="000000"/>
                <w:lang w:val="en-US"/>
              </w:rPr>
              <w:t>*66</w:t>
            </w:r>
            <w:r w:rsidRPr="000B7C67">
              <w:rPr>
                <w:color w:val="000000"/>
              </w:rPr>
              <w:t>м</w:t>
            </w:r>
            <w:r w:rsidRPr="000B7C67">
              <w:rPr>
                <w:color w:val="000000"/>
                <w:lang w:val="en-US"/>
              </w:rPr>
              <w:t xml:space="preserve"> </w:t>
            </w:r>
            <w:r w:rsidRPr="000B7C67">
              <w:rPr>
                <w:color w:val="000000"/>
              </w:rPr>
              <w:t>пр</w:t>
            </w:r>
            <w:r w:rsidRPr="000B7C67">
              <w:rPr>
                <w:color w:val="000000"/>
                <w:lang w:val="en-US"/>
              </w:rPr>
              <w:t>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Скотч двух</w:t>
            </w:r>
            <w:proofErr w:type="gramStart"/>
            <w:r w:rsidRPr="000B7C67">
              <w:rPr>
                <w:color w:val="000000"/>
              </w:rPr>
              <w:t>.в</w:t>
            </w:r>
            <w:proofErr w:type="gramEnd"/>
            <w:r w:rsidRPr="000B7C67">
              <w:rPr>
                <w:color w:val="000000"/>
              </w:rPr>
              <w:t>спен."Unibob" 19мм*10м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Скотч двух</w:t>
            </w:r>
            <w:proofErr w:type="gramStart"/>
            <w:r w:rsidRPr="000B7C67">
              <w:rPr>
                <w:color w:val="000000"/>
              </w:rPr>
              <w:t>.п</w:t>
            </w:r>
            <w:proofErr w:type="gramEnd"/>
            <w:r w:rsidRPr="000B7C67">
              <w:rPr>
                <w:color w:val="000000"/>
              </w:rPr>
              <w:t>роп."Unibob" 50мм*25м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Скрепко-шина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на 60л "Durable" 2901 100шт/уп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Степлер N10 до 15 листов  "Elegance", ассорти, </w:t>
            </w:r>
            <w:proofErr w:type="gramStart"/>
            <w:r w:rsidRPr="000B7C67">
              <w:rPr>
                <w:color w:val="000000"/>
              </w:rPr>
              <w:t>со</w:t>
            </w:r>
            <w:proofErr w:type="gramEnd"/>
            <w:r w:rsidRPr="000B7C67">
              <w:rPr>
                <w:color w:val="000000"/>
              </w:rPr>
              <w:t xml:space="preserve"> встроенным антистеплером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Стерж</w:t>
            </w:r>
            <w:proofErr w:type="gramStart"/>
            <w:r w:rsidRPr="000B7C67">
              <w:rPr>
                <w:color w:val="000000"/>
              </w:rPr>
              <w:t>.ш</w:t>
            </w:r>
            <w:proofErr w:type="gramEnd"/>
            <w:r w:rsidRPr="000B7C67">
              <w:rPr>
                <w:color w:val="000000"/>
              </w:rPr>
              <w:t>ар.140мм "Brauberg"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Точилка "City", пластик, на 1 отверстие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Чист</w:t>
            </w:r>
            <w:proofErr w:type="gramStart"/>
            <w:r w:rsidRPr="000B7C67">
              <w:rPr>
                <w:color w:val="000000"/>
              </w:rPr>
              <w:t>.с</w:t>
            </w:r>
            <w:proofErr w:type="gramEnd"/>
            <w:r w:rsidRPr="000B7C67">
              <w:rPr>
                <w:color w:val="000000"/>
              </w:rPr>
              <w:t>алф. д/пласт.поверх. Brauberg 100шт/туба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Чист</w:t>
            </w:r>
            <w:proofErr w:type="gramStart"/>
            <w:r w:rsidRPr="000B7C67">
              <w:rPr>
                <w:color w:val="000000"/>
              </w:rPr>
              <w:t>.с</w:t>
            </w:r>
            <w:proofErr w:type="gramEnd"/>
            <w:r w:rsidRPr="000B7C67">
              <w:rPr>
                <w:color w:val="000000"/>
              </w:rPr>
              <w:t>алф. д/экранов Brauberg 100шт/туба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160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Чист</w:t>
            </w:r>
            <w:proofErr w:type="gramStart"/>
            <w:r w:rsidRPr="000B7C67">
              <w:rPr>
                <w:color w:val="000000"/>
              </w:rPr>
              <w:t>.с</w:t>
            </w:r>
            <w:proofErr w:type="gramEnd"/>
            <w:r w:rsidRPr="000B7C67">
              <w:rPr>
                <w:color w:val="000000"/>
              </w:rPr>
              <w:t xml:space="preserve">алф. сухие универ. DEFENDER 25шт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161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Чист</w:t>
            </w:r>
            <w:proofErr w:type="gramStart"/>
            <w:r w:rsidRPr="000B7C67">
              <w:rPr>
                <w:color w:val="000000"/>
              </w:rPr>
              <w:t>.с</w:t>
            </w:r>
            <w:proofErr w:type="gramEnd"/>
            <w:r w:rsidRPr="000B7C67">
              <w:rPr>
                <w:color w:val="000000"/>
              </w:rPr>
              <w:t xml:space="preserve">прей д/экранов 250мл "Durable"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162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Штрих-роллер "Berlingo" 5мм*8м FKs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163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Этикетки Mega Label 210*297 70г 1шт/л 100л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164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Стерж</w:t>
            </w:r>
            <w:proofErr w:type="gramStart"/>
            <w:r w:rsidRPr="000B7C67">
              <w:rPr>
                <w:color w:val="000000"/>
              </w:rPr>
              <w:t>.ш</w:t>
            </w:r>
            <w:proofErr w:type="gramEnd"/>
            <w:r w:rsidRPr="000B7C67">
              <w:rPr>
                <w:color w:val="000000"/>
              </w:rPr>
              <w:t>ар."Pilot" 0,7мм 98мм RFJS-GP-F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165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Стерж</w:t>
            </w:r>
            <w:proofErr w:type="gramStart"/>
            <w:r w:rsidRPr="000B7C67">
              <w:rPr>
                <w:color w:val="000000"/>
              </w:rPr>
              <w:t>.г</w:t>
            </w:r>
            <w:proofErr w:type="gramEnd"/>
            <w:r w:rsidRPr="000B7C67">
              <w:rPr>
                <w:color w:val="000000"/>
              </w:rPr>
              <w:t>ел."Pilot" 0,5мм 129мм BLS-G1-5 кр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166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Стерж</w:t>
            </w:r>
            <w:proofErr w:type="gramStart"/>
            <w:r w:rsidRPr="000B7C67">
              <w:rPr>
                <w:color w:val="000000"/>
              </w:rPr>
              <w:t>.г</w:t>
            </w:r>
            <w:proofErr w:type="gramEnd"/>
            <w:r w:rsidRPr="000B7C67">
              <w:rPr>
                <w:color w:val="000000"/>
              </w:rPr>
              <w:t>ел."Pilot" 0,5мм 129мм BLS-G1-5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167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Стерж</w:t>
            </w:r>
            <w:proofErr w:type="gramStart"/>
            <w:r w:rsidRPr="000B7C67">
              <w:rPr>
                <w:color w:val="000000"/>
              </w:rPr>
              <w:t>.г</w:t>
            </w:r>
            <w:proofErr w:type="gramEnd"/>
            <w:r w:rsidRPr="000B7C67">
              <w:rPr>
                <w:color w:val="000000"/>
              </w:rPr>
              <w:t>ел."Pilot" 0,5мм 129мм BLS-G1-5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168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Стерж</w:t>
            </w:r>
            <w:proofErr w:type="gramStart"/>
            <w:r w:rsidRPr="000B7C67">
              <w:rPr>
                <w:color w:val="000000"/>
              </w:rPr>
              <w:t>.ш</w:t>
            </w:r>
            <w:proofErr w:type="gramEnd"/>
            <w:r w:rsidRPr="000B7C67">
              <w:rPr>
                <w:color w:val="000000"/>
              </w:rPr>
              <w:t>ар.107мм "K-I-N" 4401Е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169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Батарейка "Maxell" LR44 357 BP10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170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Батарейка "Duracell" LR06  BP4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171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Батарейка</w:t>
            </w:r>
            <w:r w:rsidRPr="000B7C67">
              <w:rPr>
                <w:color w:val="000000"/>
                <w:lang w:val="en-US"/>
              </w:rPr>
              <w:t xml:space="preserve"> "Duracell" LR06  BP4  Turbo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172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Батарейка "Duracell" LR14  ВР</w:t>
            </w:r>
            <w:proofErr w:type="gramStart"/>
            <w:r w:rsidRPr="000B7C67">
              <w:rPr>
                <w:color w:val="000000"/>
              </w:rPr>
              <w:t>2</w:t>
            </w:r>
            <w:proofErr w:type="gramEnd"/>
            <w:r w:rsidRPr="000B7C67">
              <w:rPr>
                <w:color w:val="000000"/>
              </w:rPr>
              <w:t xml:space="preserve"> (1400) 343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173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Батарейка</w:t>
            </w:r>
            <w:r w:rsidRPr="000B7C67">
              <w:rPr>
                <w:color w:val="000000"/>
                <w:lang w:val="en-US"/>
              </w:rPr>
              <w:t xml:space="preserve"> "Duracell" LR61 Plus (1604) </w:t>
            </w:r>
            <w:r w:rsidRPr="000B7C67">
              <w:rPr>
                <w:color w:val="000000"/>
              </w:rPr>
              <w:t>Крона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174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Батарейка</w:t>
            </w:r>
            <w:r w:rsidRPr="000B7C67">
              <w:rPr>
                <w:color w:val="000000"/>
                <w:lang w:val="en-US"/>
              </w:rPr>
              <w:t xml:space="preserve"> "Duracell" LR03  BP3+1 Turbo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</w:p>
        </w:tc>
        <w:tc>
          <w:tcPr>
            <w:tcW w:w="6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9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Казанское отделение филиала "Приволжский территориальный округ" ФГУП "РосРАО"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№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Наименование и технические характеристики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Единица измерения товара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Адр</w:t>
            </w:r>
            <w:proofErr w:type="gramStart"/>
            <w:r w:rsidRPr="000B7C67">
              <w:rPr>
                <w:color w:val="000000"/>
              </w:rPr>
              <w:t>.п</w:t>
            </w:r>
            <w:proofErr w:type="gramEnd"/>
            <w:r w:rsidRPr="000B7C67">
              <w:rPr>
                <w:color w:val="000000"/>
              </w:rPr>
              <w:t>апка А4 "Поздравляем" с тисн./золото 345170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Антистеплер "SAX" 700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Батарейка "Duracell" LR06  BP4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Батарейка</w:t>
            </w:r>
            <w:r w:rsidRPr="000B7C67">
              <w:rPr>
                <w:color w:val="000000"/>
                <w:lang w:val="en-US"/>
              </w:rPr>
              <w:t xml:space="preserve"> "Duracell" LR06  BP4  Turbo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Батарейка "Duracell" LR03  BP4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Бланк "Благодарность Герб РФ"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Бланк "Путевой лист лег/авто" А5 100л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Блок</w:t>
            </w:r>
            <w:r w:rsidRPr="000B7C67">
              <w:rPr>
                <w:color w:val="000000"/>
                <w:lang w:val="en-US"/>
              </w:rPr>
              <w:t xml:space="preserve"> </w:t>
            </w:r>
            <w:r w:rsidRPr="000B7C67">
              <w:rPr>
                <w:color w:val="000000"/>
              </w:rPr>
              <w:t>бумаги</w:t>
            </w:r>
            <w:r w:rsidRPr="000B7C67">
              <w:rPr>
                <w:color w:val="000000"/>
                <w:lang w:val="en-US"/>
              </w:rPr>
              <w:t xml:space="preserve"> 9*9*5 "Sponsor" SPC995 </w:t>
            </w:r>
            <w:r w:rsidRPr="000B7C67">
              <w:rPr>
                <w:color w:val="000000"/>
              </w:rPr>
              <w:t>бел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lastRenderedPageBreak/>
              <w:t>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Блокнот гр.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80л "Хатбер"Office"80Б4влВ1гр_6602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Брелок для ключей с инфо-окном, ассорти, SKR50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Бум. 80г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250л IQ RB03 TREND 5 цветов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Бум. 80г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500л СНЕГУРОЧКА 96%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Бум</w:t>
            </w:r>
            <w:proofErr w:type="gramStart"/>
            <w:r w:rsidRPr="000B7C67">
              <w:rPr>
                <w:color w:val="000000"/>
              </w:rPr>
              <w:t>.д</w:t>
            </w:r>
            <w:proofErr w:type="gramEnd"/>
            <w:r w:rsidRPr="000B7C67">
              <w:rPr>
                <w:color w:val="000000"/>
              </w:rPr>
              <w:t>/факса 210*30*12 "Variant"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Визитница  20 карт "Index" ICC20/1 кор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Ежед. дат. А5 "Index"Line" IDD008 кожзам/син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Календ</w:t>
            </w:r>
            <w:proofErr w:type="gramStart"/>
            <w:r w:rsidRPr="000B7C67">
              <w:rPr>
                <w:color w:val="000000"/>
              </w:rPr>
              <w:t>.-</w:t>
            </w:r>
            <w:proofErr w:type="gramEnd"/>
            <w:r w:rsidRPr="000B7C67">
              <w:rPr>
                <w:color w:val="000000"/>
              </w:rPr>
              <w:t>ежед.перек."Хатбер" 320Кп6ц_10322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Календ</w:t>
            </w:r>
            <w:proofErr w:type="gramStart"/>
            <w:r w:rsidRPr="000B7C67">
              <w:rPr>
                <w:color w:val="000000"/>
              </w:rPr>
              <w:t>.к</w:t>
            </w:r>
            <w:proofErr w:type="gramEnd"/>
            <w:r w:rsidRPr="000B7C67">
              <w:rPr>
                <w:color w:val="000000"/>
              </w:rPr>
              <w:t>варт."Горы" 3сп. 315322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Калькулятор</w:t>
            </w:r>
            <w:r w:rsidRPr="000B7C67">
              <w:rPr>
                <w:color w:val="000000"/>
                <w:lang w:val="en-US"/>
              </w:rPr>
              <w:t xml:space="preserve"> "Citizen" 12</w:t>
            </w:r>
            <w:r w:rsidRPr="000B7C67">
              <w:rPr>
                <w:color w:val="000000"/>
              </w:rPr>
              <w:t>р</w:t>
            </w:r>
            <w:r w:rsidRPr="000B7C67">
              <w:rPr>
                <w:color w:val="000000"/>
                <w:lang w:val="en-US"/>
              </w:rPr>
              <w:t xml:space="preserve"> SDC-444S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Каранд."EK"Zeuss" 30948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Клей ПВА 125гр "Луч" 20с1354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Клей силик.110г "РДК" КС-110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Клей унив. 30мл "Секунда"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Клей-карандаш 15г, 4443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Кнопки 12мм "Велент" 100шт К12/100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Кнопки сил."Sponsor" 50шт цв SPP01P пласт/уп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Конверт 229*324 С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90г/м2 стрип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Конверт с кноп</w:t>
            </w:r>
            <w:proofErr w:type="gramStart"/>
            <w:r w:rsidRPr="000B7C67">
              <w:rPr>
                <w:color w:val="000000"/>
              </w:rPr>
              <w:t>.А</w:t>
            </w:r>
            <w:proofErr w:type="gramEnd"/>
            <w:r w:rsidRPr="000B7C67">
              <w:rPr>
                <w:color w:val="000000"/>
              </w:rPr>
              <w:t>4 "Proff" 0,18мм CH209 зел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Маркер-перм. "Centropen" 1,0мм 2846/01 круг</w:t>
            </w:r>
            <w:proofErr w:type="gramStart"/>
            <w:r w:rsidRPr="000B7C67">
              <w:rPr>
                <w:color w:val="000000"/>
              </w:rPr>
              <w:t>.к</w:t>
            </w:r>
            <w:proofErr w:type="gramEnd"/>
            <w:r w:rsidRPr="000B7C67">
              <w:rPr>
                <w:color w:val="000000"/>
              </w:rPr>
              <w:t>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Маркер-перм. "Centropen" 3,0мм 8566/1 круг</w:t>
            </w:r>
            <w:proofErr w:type="gramStart"/>
            <w:r w:rsidRPr="000B7C67">
              <w:rPr>
                <w:color w:val="000000"/>
              </w:rPr>
              <w:t>.к</w:t>
            </w:r>
            <w:proofErr w:type="gramEnd"/>
            <w:r w:rsidRPr="000B7C67">
              <w:rPr>
                <w:color w:val="000000"/>
              </w:rPr>
              <w:t>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Маркер-перманентный круглый 3.0 мм водостойкий, светоустойчивый</w:t>
            </w:r>
            <w:proofErr w:type="gramStart"/>
            <w:r w:rsidRPr="000B7C67">
              <w:rPr>
                <w:color w:val="000000"/>
              </w:rPr>
              <w:t xml:space="preserve"> ,</w:t>
            </w:r>
            <w:proofErr w:type="gramEnd"/>
            <w:r w:rsidRPr="000B7C67">
              <w:rPr>
                <w:color w:val="000000"/>
              </w:rPr>
              <w:t xml:space="preserve"> черный, 8566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Нить 210 ЛШ белая 1000м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Нож</w:t>
            </w:r>
            <w:r w:rsidRPr="000B7C67">
              <w:rPr>
                <w:color w:val="000000"/>
                <w:lang w:val="en-US"/>
              </w:rPr>
              <w:t xml:space="preserve"> </w:t>
            </w:r>
            <w:r w:rsidRPr="000B7C67">
              <w:rPr>
                <w:color w:val="000000"/>
              </w:rPr>
              <w:t>канц</w:t>
            </w:r>
            <w:r w:rsidRPr="000B7C67">
              <w:rPr>
                <w:color w:val="000000"/>
                <w:lang w:val="en-US"/>
              </w:rPr>
              <w:t>. 9</w:t>
            </w:r>
            <w:r w:rsidRPr="000B7C67">
              <w:rPr>
                <w:color w:val="000000"/>
              </w:rPr>
              <w:t>мм</w:t>
            </w:r>
            <w:r w:rsidRPr="000B7C67">
              <w:rPr>
                <w:color w:val="000000"/>
                <w:lang w:val="en-US"/>
              </w:rPr>
              <w:t xml:space="preserve"> "Sponsor" SC019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Ножницы</w:t>
            </w:r>
            <w:r w:rsidRPr="000B7C67">
              <w:rPr>
                <w:color w:val="000000"/>
                <w:lang w:val="en-US"/>
              </w:rPr>
              <w:t xml:space="preserve"> 17 </w:t>
            </w:r>
            <w:r w:rsidRPr="000B7C67">
              <w:rPr>
                <w:color w:val="000000"/>
              </w:rPr>
              <w:t>см</w:t>
            </w:r>
            <w:r w:rsidRPr="000B7C67">
              <w:rPr>
                <w:color w:val="000000"/>
                <w:lang w:val="en-US"/>
              </w:rPr>
              <w:t xml:space="preserve"> "EK"Standard+" 30780 </w:t>
            </w:r>
            <w:r w:rsidRPr="000B7C67">
              <w:rPr>
                <w:color w:val="000000"/>
              </w:rPr>
              <w:t>син</w:t>
            </w:r>
            <w:r w:rsidRPr="000B7C67">
              <w:rPr>
                <w:color w:val="000000"/>
                <w:lang w:val="en-US"/>
              </w:rPr>
              <w:t>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бок/заж</w:t>
            </w:r>
            <w:proofErr w:type="gramStart"/>
            <w:r w:rsidRPr="000B7C67">
              <w:rPr>
                <w:color w:val="000000"/>
              </w:rPr>
              <w:t>.к</w:t>
            </w:r>
            <w:proofErr w:type="gramEnd"/>
            <w:r w:rsidRPr="000B7C67">
              <w:rPr>
                <w:color w:val="000000"/>
              </w:rPr>
              <w:t xml:space="preserve">арм. "Proff" 0,60мм CF901P </w:t>
            </w:r>
            <w:proofErr w:type="gramStart"/>
            <w:r w:rsidRPr="000B7C67">
              <w:rPr>
                <w:color w:val="000000"/>
              </w:rPr>
              <w:t>серая</w:t>
            </w:r>
            <w:proofErr w:type="gramEnd"/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Папка-планшет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"Bantex" 4210-09 крас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Папка-скоросш."Proff" 0,12/0,18мм 400PF50 крас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Папка-уголок А4 3-ур "Proff" CH410 </w:t>
            </w:r>
            <w:proofErr w:type="gramStart"/>
            <w:r w:rsidRPr="000B7C67">
              <w:rPr>
                <w:color w:val="000000"/>
              </w:rPr>
              <w:t>кр</w:t>
            </w:r>
            <w:proofErr w:type="gramEnd"/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Папка-файл.вк</w:t>
            </w:r>
            <w:proofErr w:type="gramStart"/>
            <w:r w:rsidRPr="000B7C67">
              <w:rPr>
                <w:color w:val="000000"/>
              </w:rPr>
              <w:t>.п</w:t>
            </w:r>
            <w:proofErr w:type="gramEnd"/>
            <w:r w:rsidRPr="000B7C67">
              <w:rPr>
                <w:color w:val="000000"/>
              </w:rPr>
              <w:t>ерф А4 "Proff" 40мкм А040-11-100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Папка-файл.вк</w:t>
            </w:r>
            <w:proofErr w:type="gramStart"/>
            <w:r w:rsidRPr="000B7C67">
              <w:rPr>
                <w:color w:val="000000"/>
              </w:rPr>
              <w:t>.п</w:t>
            </w:r>
            <w:proofErr w:type="gramEnd"/>
            <w:r w:rsidRPr="000B7C67">
              <w:rPr>
                <w:color w:val="000000"/>
              </w:rPr>
              <w:t>ерф А4 "Бюрократ" 25мкм 013BT2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Планинг дат."EK"Ariane" 34159 зел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Пост</w:t>
            </w:r>
            <w:r w:rsidRPr="000B7C67">
              <w:rPr>
                <w:color w:val="000000"/>
                <w:lang w:val="en-US"/>
              </w:rPr>
              <w:t xml:space="preserve"> 38*51 100</w:t>
            </w:r>
            <w:r w:rsidRPr="000B7C67">
              <w:rPr>
                <w:color w:val="000000"/>
              </w:rPr>
              <w:t>л</w:t>
            </w:r>
            <w:r w:rsidRPr="000B7C67">
              <w:rPr>
                <w:color w:val="000000"/>
                <w:lang w:val="en-US"/>
              </w:rPr>
              <w:t xml:space="preserve"> "Index" I431803 </w:t>
            </w:r>
            <w:proofErr w:type="gramStart"/>
            <w:r w:rsidRPr="000B7C67">
              <w:rPr>
                <w:color w:val="000000"/>
              </w:rPr>
              <w:t>св</w:t>
            </w:r>
            <w:proofErr w:type="gramEnd"/>
            <w:r w:rsidRPr="000B7C67">
              <w:rPr>
                <w:color w:val="000000"/>
                <w:lang w:val="en-US"/>
              </w:rPr>
              <w:t>/</w:t>
            </w:r>
            <w:r w:rsidRPr="000B7C67">
              <w:rPr>
                <w:color w:val="000000"/>
              </w:rPr>
              <w:t>зел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Пост</w:t>
            </w:r>
            <w:r w:rsidRPr="000B7C67">
              <w:rPr>
                <w:color w:val="000000"/>
                <w:lang w:val="en-US"/>
              </w:rPr>
              <w:t xml:space="preserve"> 76*75 100</w:t>
            </w:r>
            <w:r w:rsidRPr="000B7C67">
              <w:rPr>
                <w:color w:val="000000"/>
              </w:rPr>
              <w:t>л</w:t>
            </w:r>
            <w:r w:rsidRPr="000B7C67">
              <w:rPr>
                <w:color w:val="000000"/>
                <w:lang w:val="en-US"/>
              </w:rPr>
              <w:t xml:space="preserve"> "Index" I433803 </w:t>
            </w:r>
            <w:proofErr w:type="gramStart"/>
            <w:r w:rsidRPr="000B7C67">
              <w:rPr>
                <w:color w:val="000000"/>
              </w:rPr>
              <w:t>св</w:t>
            </w:r>
            <w:proofErr w:type="gramEnd"/>
            <w:r w:rsidRPr="000B7C67">
              <w:rPr>
                <w:color w:val="000000"/>
                <w:lang w:val="en-US"/>
              </w:rPr>
              <w:t>/</w:t>
            </w:r>
            <w:r w:rsidRPr="000B7C67">
              <w:rPr>
                <w:color w:val="000000"/>
              </w:rPr>
              <w:t>зел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Пост-закладка 42*12 "Lamark" 5цв*25л SN0122 неон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Регистратор 50мм А4 "E</w:t>
            </w:r>
            <w:proofErr w:type="gramStart"/>
            <w:r w:rsidRPr="000B7C67">
              <w:rPr>
                <w:color w:val="000000"/>
              </w:rPr>
              <w:t>К"</w:t>
            </w:r>
            <w:proofErr w:type="gramEnd"/>
            <w:r w:rsidRPr="000B7C67">
              <w:rPr>
                <w:color w:val="000000"/>
              </w:rPr>
              <w:t>Бизнес" В-203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Регистратор 70мм А4 "E</w:t>
            </w:r>
            <w:proofErr w:type="gramStart"/>
            <w:r w:rsidRPr="000B7C67">
              <w:rPr>
                <w:color w:val="000000"/>
              </w:rPr>
              <w:t>К"</w:t>
            </w:r>
            <w:proofErr w:type="gramEnd"/>
            <w:r w:rsidRPr="000B7C67">
              <w:rPr>
                <w:color w:val="000000"/>
              </w:rPr>
              <w:t>Бизнес" В-202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Резинка</w:t>
            </w:r>
            <w:r w:rsidRPr="000B7C67">
              <w:rPr>
                <w:color w:val="000000"/>
                <w:lang w:val="en-US"/>
              </w:rPr>
              <w:t xml:space="preserve"> "K-I-N"Elephant"300/60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Ручка</w:t>
            </w:r>
            <w:r w:rsidRPr="000B7C67">
              <w:rPr>
                <w:color w:val="000000"/>
                <w:lang w:val="en-US"/>
              </w:rPr>
              <w:t xml:space="preserve"> </w:t>
            </w:r>
            <w:r w:rsidRPr="000B7C67">
              <w:rPr>
                <w:color w:val="000000"/>
              </w:rPr>
              <w:t>гел</w:t>
            </w:r>
            <w:r w:rsidRPr="000B7C67">
              <w:rPr>
                <w:color w:val="000000"/>
                <w:lang w:val="en-US"/>
              </w:rPr>
              <w:t>."Attache Town" 0,5</w:t>
            </w:r>
            <w:r w:rsidRPr="000B7C67">
              <w:rPr>
                <w:color w:val="000000"/>
              </w:rPr>
              <w:t>мм</w:t>
            </w:r>
            <w:r w:rsidRPr="000B7C67">
              <w:rPr>
                <w:color w:val="000000"/>
                <w:lang w:val="en-US"/>
              </w:rPr>
              <w:t xml:space="preserve"> 168714 </w:t>
            </w:r>
            <w:r w:rsidRPr="000B7C67">
              <w:rPr>
                <w:color w:val="000000"/>
              </w:rPr>
              <w:t>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Ручка наст."Sponsor" STP863 асс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Ручка шар."Brauberg" 140662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Ручка шариковая "Corvina"51" красная</w:t>
            </w:r>
            <w:proofErr w:type="gramStart"/>
            <w:r w:rsidRPr="000B7C67">
              <w:rPr>
                <w:color w:val="000000"/>
              </w:rPr>
              <w:t>,к</w:t>
            </w:r>
            <w:proofErr w:type="gramEnd"/>
            <w:r w:rsidRPr="000B7C67">
              <w:rPr>
                <w:color w:val="000000"/>
              </w:rPr>
              <w:t>орпус-прозрачный, колпачек цвета черни, 40163/03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Скобы N10 "Sponsor" SSt10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Скобы N24 "Sponsor" SSt24/6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Скоросшиватель "Дело" 280г/м</w:t>
            </w:r>
            <w:proofErr w:type="gramStart"/>
            <w:r w:rsidRPr="000B7C67">
              <w:rPr>
                <w:color w:val="000000"/>
              </w:rPr>
              <w:t>2</w:t>
            </w:r>
            <w:proofErr w:type="gramEnd"/>
            <w:r w:rsidRPr="000B7C67">
              <w:rPr>
                <w:color w:val="000000"/>
              </w:rPr>
              <w:t xml:space="preserve"> /мелов/8503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Скотч</w:t>
            </w:r>
            <w:r w:rsidRPr="000B7C67">
              <w:rPr>
                <w:color w:val="000000"/>
                <w:lang w:val="en-US"/>
              </w:rPr>
              <w:t xml:space="preserve"> "Klebe bander" 12</w:t>
            </w:r>
            <w:r w:rsidRPr="000B7C67">
              <w:rPr>
                <w:color w:val="000000"/>
              </w:rPr>
              <w:t>мм</w:t>
            </w:r>
            <w:r w:rsidRPr="000B7C67">
              <w:rPr>
                <w:color w:val="000000"/>
                <w:lang w:val="en-US"/>
              </w:rPr>
              <w:t>*20</w:t>
            </w:r>
            <w:r w:rsidRPr="000B7C67">
              <w:rPr>
                <w:color w:val="000000"/>
              </w:rPr>
              <w:t>м</w:t>
            </w:r>
            <w:r w:rsidRPr="000B7C67">
              <w:rPr>
                <w:color w:val="000000"/>
                <w:lang w:val="en-US"/>
              </w:rPr>
              <w:t xml:space="preserve"> 109 </w:t>
            </w:r>
            <w:proofErr w:type="gramStart"/>
            <w:r w:rsidRPr="000B7C67">
              <w:rPr>
                <w:color w:val="000000"/>
              </w:rPr>
              <w:t>пр</w:t>
            </w:r>
            <w:proofErr w:type="gramEnd"/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Скотч "Unibob-600" 48мм*66м /45мкм/ прозр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Скрепки 28мм "Attache" 100 </w:t>
            </w:r>
            <w:proofErr w:type="gramStart"/>
            <w:r w:rsidRPr="000B7C67">
              <w:rPr>
                <w:color w:val="000000"/>
              </w:rPr>
              <w:t>шт</w:t>
            </w:r>
            <w:proofErr w:type="gramEnd"/>
            <w:r w:rsidRPr="000B7C67">
              <w:rPr>
                <w:color w:val="000000"/>
              </w:rPr>
              <w:t xml:space="preserve"> 115672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lastRenderedPageBreak/>
              <w:t>57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Стерж</w:t>
            </w:r>
            <w:proofErr w:type="gramStart"/>
            <w:r w:rsidRPr="000B7C67">
              <w:rPr>
                <w:color w:val="000000"/>
              </w:rPr>
              <w:t>.ш</w:t>
            </w:r>
            <w:proofErr w:type="gramEnd"/>
            <w:r w:rsidRPr="000B7C67">
              <w:rPr>
                <w:color w:val="000000"/>
              </w:rPr>
              <w:t>ар.140мм "Brauberg" (для 140662) син 170177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Стержень шариковый 152 мм синий, к ручкам: типа Corvina, СТ21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Текстмаркер "Lamark" 1-5мм HL0305 голубой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Текстмаркер "Lamark" 1-5мм HL0305 желтый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Текстмаркер "Lamark" 1-5мм HL0305 оранж.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Текстмаркер "Lamark" 1-5мм HL0305 розовый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Тетрадь 60л "Хатбер</w:t>
            </w:r>
            <w:proofErr w:type="gramStart"/>
            <w:r w:rsidRPr="000B7C67">
              <w:rPr>
                <w:color w:val="000000"/>
              </w:rPr>
              <w:t>"Н</w:t>
            </w:r>
            <w:proofErr w:type="gramEnd"/>
            <w:r w:rsidRPr="000B7C67">
              <w:rPr>
                <w:color w:val="000000"/>
              </w:rPr>
              <w:t>ежные цветочки" 60Т5блВ1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Флом. 12цв "Boom"Сирены" SI-T12 пласт/уп, SI-T12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Чист</w:t>
            </w:r>
            <w:proofErr w:type="gramStart"/>
            <w:r w:rsidRPr="000B7C67">
              <w:rPr>
                <w:color w:val="000000"/>
              </w:rPr>
              <w:t>.с</w:t>
            </w:r>
            <w:proofErr w:type="gramEnd"/>
            <w:r w:rsidRPr="000B7C67">
              <w:rPr>
                <w:color w:val="000000"/>
              </w:rPr>
              <w:t>алф. д/экранов Brauberg 100шт/туба 510122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Штрих 20мл fluid, с кисточкой, 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Маркер-перм. "Centropen" 1,0мм 2846/01 круг</w:t>
            </w:r>
            <w:proofErr w:type="gramStart"/>
            <w:r w:rsidRPr="000B7C67">
              <w:rPr>
                <w:color w:val="000000"/>
              </w:rPr>
              <w:t>.ч</w:t>
            </w:r>
            <w:proofErr w:type="gramEnd"/>
            <w:r w:rsidRPr="000B7C67">
              <w:rPr>
                <w:color w:val="000000"/>
              </w:rPr>
              <w:t>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Стерж</w:t>
            </w:r>
            <w:proofErr w:type="gramStart"/>
            <w:r w:rsidRPr="000B7C67">
              <w:rPr>
                <w:color w:val="000000"/>
              </w:rPr>
              <w:t>.ш</w:t>
            </w:r>
            <w:proofErr w:type="gramEnd"/>
            <w:r w:rsidRPr="000B7C67">
              <w:rPr>
                <w:color w:val="000000"/>
              </w:rPr>
              <w:t>ар. 98мм син.метал. объем.DV-333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</w:p>
        </w:tc>
        <w:tc>
          <w:tcPr>
            <w:tcW w:w="6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9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Самарское отделение филиала "Приволжский территориальный округ" ФГУП "РосРАО"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№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Наименование и технические характеристики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Единица измерения товара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Антистеплер, SSR01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Бланк "Путевой лист автобуса"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Бланк "Путевой лист груз</w:t>
            </w:r>
            <w:proofErr w:type="gramStart"/>
            <w:r w:rsidRPr="000B7C67">
              <w:rPr>
                <w:color w:val="000000"/>
              </w:rPr>
              <w:t>.а</w:t>
            </w:r>
            <w:proofErr w:type="gramEnd"/>
            <w:r w:rsidRPr="000B7C67">
              <w:rPr>
                <w:color w:val="000000"/>
              </w:rPr>
              <w:t>вто" А4 100л с талоном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Бланк "Путевой лист лег/авто" А5 100л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Блок бумаги 9*9*9 "Attache" (ЭК) 128981 нескл.</w:t>
            </w:r>
            <w:proofErr w:type="gramStart"/>
            <w:r w:rsidRPr="000B7C67">
              <w:rPr>
                <w:color w:val="000000"/>
              </w:rPr>
              <w:t>,б</w:t>
            </w:r>
            <w:proofErr w:type="gramEnd"/>
            <w:r w:rsidRPr="000B7C67">
              <w:rPr>
                <w:color w:val="000000"/>
              </w:rPr>
              <w:t>ел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Бум. 80г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500л SVETOCOPY 96%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Верт</w:t>
            </w:r>
            <w:proofErr w:type="gramStart"/>
            <w:r w:rsidRPr="000B7C67">
              <w:rPr>
                <w:color w:val="000000"/>
              </w:rPr>
              <w:t>.л</w:t>
            </w:r>
            <w:proofErr w:type="gramEnd"/>
            <w:r w:rsidRPr="000B7C67">
              <w:rPr>
                <w:color w:val="000000"/>
              </w:rPr>
              <w:t>оток "Attache" 90мм 201928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Дырокол "EK"  30л 5402 с лин</w:t>
            </w:r>
            <w:proofErr w:type="gramStart"/>
            <w:r w:rsidRPr="000B7C67">
              <w:rPr>
                <w:color w:val="000000"/>
              </w:rPr>
              <w:t>.ч</w:t>
            </w:r>
            <w:proofErr w:type="gramEnd"/>
            <w:r w:rsidRPr="000B7C67">
              <w:rPr>
                <w:color w:val="000000"/>
              </w:rPr>
              <w:t>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Ежед. дат. А5 "Index"Line" IDD008 кожзам/син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Зажим 15мм 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Зажим 25мм XJL5002/DO0118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180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Зажим 32мм  XJL5003/DO0119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Калькулятор "Canon" 16р AS-888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Каранд."K-I-N Astra" 1380/НВ с ласт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Клей ПВА 125гр "Attache"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Клей силик.110мл "Berlingo" FNs_10000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Клей унив. 30мл "Секунда"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Клей-карандаш 15г, 4443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Кнопки сил."Sponsor" 50шт цв SPP01P пласт/уп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Конверт 229*324 С4 декстрин, треуг</w:t>
            </w:r>
            <w:proofErr w:type="gramStart"/>
            <w:r w:rsidRPr="000B7C67">
              <w:rPr>
                <w:color w:val="000000"/>
              </w:rPr>
              <w:t>.к</w:t>
            </w:r>
            <w:proofErr w:type="gramEnd"/>
            <w:r w:rsidRPr="000B7C67">
              <w:rPr>
                <w:color w:val="000000"/>
              </w:rPr>
              <w:t>лапан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185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Линейка</w:t>
            </w:r>
            <w:r w:rsidRPr="000B7C67">
              <w:rPr>
                <w:color w:val="000000"/>
                <w:lang w:val="en-US"/>
              </w:rPr>
              <w:t xml:space="preserve"> 30 </w:t>
            </w:r>
            <w:r w:rsidRPr="000B7C67">
              <w:rPr>
                <w:color w:val="000000"/>
              </w:rPr>
              <w:t>см</w:t>
            </w:r>
            <w:r w:rsidRPr="000B7C67">
              <w:rPr>
                <w:color w:val="000000"/>
                <w:lang w:val="en-US"/>
              </w:rPr>
              <w:t xml:space="preserve"> "Action" APR30/BK </w:t>
            </w:r>
            <w:r w:rsidRPr="000B7C67">
              <w:rPr>
                <w:color w:val="000000"/>
              </w:rPr>
              <w:t>чер</w:t>
            </w:r>
            <w:r w:rsidRPr="000B7C67">
              <w:rPr>
                <w:color w:val="000000"/>
                <w:lang w:val="en-US"/>
              </w:rPr>
              <w:t>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Нож</w:t>
            </w:r>
            <w:r w:rsidRPr="000B7C67">
              <w:rPr>
                <w:color w:val="000000"/>
                <w:lang w:val="en-US"/>
              </w:rPr>
              <w:t xml:space="preserve"> </w:t>
            </w:r>
            <w:r w:rsidRPr="000B7C67">
              <w:rPr>
                <w:color w:val="000000"/>
              </w:rPr>
              <w:t>канц</w:t>
            </w:r>
            <w:r w:rsidRPr="000B7C67">
              <w:rPr>
                <w:color w:val="000000"/>
                <w:lang w:val="en-US"/>
              </w:rPr>
              <w:t>.18</w:t>
            </w:r>
            <w:r w:rsidRPr="000B7C67">
              <w:rPr>
                <w:color w:val="000000"/>
              </w:rPr>
              <w:t>мм</w:t>
            </w:r>
            <w:r w:rsidRPr="000B7C67">
              <w:rPr>
                <w:color w:val="000000"/>
                <w:lang w:val="en-US"/>
              </w:rPr>
              <w:t xml:space="preserve"> "Sponsor" SC008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Ножницы 16 см "iOffice" KS7006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Обложка д/перепл. PVC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0,20мм прозр 100шт/уп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Пакет на гибкой молнии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"ZIP", с карманом для визитки, прозрачный, 2935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2 кол.40мм "Brauberg"Диагонал" 221348 т/син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пр</w:t>
            </w:r>
            <w:proofErr w:type="gramStart"/>
            <w:r w:rsidRPr="000B7C67">
              <w:rPr>
                <w:color w:val="000000"/>
              </w:rPr>
              <w:t>.в</w:t>
            </w:r>
            <w:proofErr w:type="gramEnd"/>
            <w:r w:rsidRPr="000B7C67">
              <w:rPr>
                <w:color w:val="000000"/>
              </w:rPr>
              <w:t>ст./40 "Proff" 0,65мм DB40AB сер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пр</w:t>
            </w:r>
            <w:proofErr w:type="gramStart"/>
            <w:r w:rsidRPr="000B7C67">
              <w:rPr>
                <w:color w:val="000000"/>
              </w:rPr>
              <w:t>.в</w:t>
            </w:r>
            <w:proofErr w:type="gramEnd"/>
            <w:r w:rsidRPr="000B7C67">
              <w:rPr>
                <w:color w:val="000000"/>
              </w:rPr>
              <w:t>ст./60 "Proff" 0,75мм DB60AB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с завязками "Дело" 380г/м</w:t>
            </w:r>
            <w:proofErr w:type="gramStart"/>
            <w:r w:rsidRPr="000B7C67">
              <w:rPr>
                <w:color w:val="000000"/>
              </w:rPr>
              <w:t>2</w:t>
            </w:r>
            <w:proofErr w:type="gramEnd"/>
            <w:r w:rsidRPr="000B7C67">
              <w:rPr>
                <w:color w:val="000000"/>
              </w:rPr>
              <w:t xml:space="preserve"> белая мелованная, 12048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Папка-скоросш."Proff" 0,12/0,18мм 400PF50 крас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lastRenderedPageBreak/>
              <w:t>31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Папка-скоросш."Proff" 0,12/0,18мм 400PF50 оранж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Папка-скоросш."Proff" 0,12/0,18мм 400PF50 т/син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Папка-уголок жест</w:t>
            </w:r>
            <w:proofErr w:type="gramStart"/>
            <w:r w:rsidRPr="000B7C67">
              <w:rPr>
                <w:color w:val="000000"/>
              </w:rPr>
              <w:t>.А</w:t>
            </w:r>
            <w:proofErr w:type="gramEnd"/>
            <w:r w:rsidRPr="000B7C67">
              <w:rPr>
                <w:color w:val="000000"/>
              </w:rPr>
              <w:t>4 Berlingo 180мкм AGp_04104 зел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Папка-уголок жест</w:t>
            </w:r>
            <w:proofErr w:type="gramStart"/>
            <w:r w:rsidRPr="000B7C67">
              <w:rPr>
                <w:color w:val="000000"/>
              </w:rPr>
              <w:t>.А</w:t>
            </w:r>
            <w:proofErr w:type="gramEnd"/>
            <w:r w:rsidRPr="000B7C67">
              <w:rPr>
                <w:color w:val="000000"/>
              </w:rPr>
              <w:t>4 Berlingo 180мкм AGp_04103 кр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Папка-уголок жест</w:t>
            </w:r>
            <w:proofErr w:type="gramStart"/>
            <w:r w:rsidRPr="000B7C67">
              <w:rPr>
                <w:color w:val="000000"/>
              </w:rPr>
              <w:t>.А</w:t>
            </w:r>
            <w:proofErr w:type="gramEnd"/>
            <w:r w:rsidRPr="000B7C67">
              <w:rPr>
                <w:color w:val="000000"/>
              </w:rPr>
              <w:t>4 Berlingo 180мкм AGp_04102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Папка-файл.вк</w:t>
            </w:r>
            <w:proofErr w:type="gramStart"/>
            <w:r w:rsidRPr="000B7C67">
              <w:rPr>
                <w:color w:val="000000"/>
              </w:rPr>
              <w:t>.п</w:t>
            </w:r>
            <w:proofErr w:type="gramEnd"/>
            <w:r w:rsidRPr="000B7C67">
              <w:rPr>
                <w:color w:val="000000"/>
              </w:rPr>
              <w:t>ерф А4 "Бюрократ" 25мкм 013BT2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3600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Пленка д/ламинир.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(216*303мм) 100мкм Royal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Пленка д/ламинир.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(216*303мм) 175мкм 100шт/уп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Поддон "Стамм" ЛТ22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Пост 76*75 100л "Index" I433802 </w:t>
            </w:r>
            <w:proofErr w:type="gramStart"/>
            <w:r w:rsidRPr="000B7C67">
              <w:rPr>
                <w:color w:val="000000"/>
              </w:rPr>
              <w:t>св</w:t>
            </w:r>
            <w:proofErr w:type="gramEnd"/>
            <w:r w:rsidRPr="000B7C67">
              <w:rPr>
                <w:color w:val="000000"/>
              </w:rPr>
              <w:t>/гол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Пост-закладка 50*12 4цв*100л "Lamark" SN0123 неон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Пружины д/брош. 8мм 100шт./уп, Пружины/100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Пружины д/брош.12мм чер 100шт/уп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Регистратор 50мм А4 "E</w:t>
            </w:r>
            <w:proofErr w:type="gramStart"/>
            <w:r w:rsidRPr="000B7C67">
              <w:rPr>
                <w:color w:val="000000"/>
              </w:rPr>
              <w:t>К"</w:t>
            </w:r>
            <w:proofErr w:type="gramEnd"/>
            <w:r w:rsidRPr="000B7C67">
              <w:rPr>
                <w:color w:val="000000"/>
              </w:rPr>
              <w:t>Стандарт" S-257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Регистратор 80мм А4 "Sponsor" SPR 8/24 чер</w:t>
            </w:r>
            <w:proofErr w:type="gramStart"/>
            <w:r w:rsidRPr="000B7C67">
              <w:rPr>
                <w:color w:val="000000"/>
              </w:rPr>
              <w:t>.м</w:t>
            </w:r>
            <w:proofErr w:type="gramEnd"/>
            <w:r w:rsidRPr="000B7C67">
              <w:rPr>
                <w:color w:val="000000"/>
              </w:rPr>
              <w:t>рам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Резинка</w:t>
            </w:r>
            <w:r w:rsidRPr="000B7C67">
              <w:rPr>
                <w:color w:val="000000"/>
                <w:lang w:val="en-US"/>
              </w:rPr>
              <w:t xml:space="preserve"> "K-I-N"Elephant"300/60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Ручка</w:t>
            </w:r>
            <w:r w:rsidRPr="000B7C67">
              <w:rPr>
                <w:color w:val="000000"/>
                <w:lang w:val="en-US"/>
              </w:rPr>
              <w:t xml:space="preserve"> </w:t>
            </w:r>
            <w:r w:rsidRPr="000B7C67">
              <w:rPr>
                <w:color w:val="000000"/>
              </w:rPr>
              <w:t>гел</w:t>
            </w:r>
            <w:r w:rsidRPr="000B7C67">
              <w:rPr>
                <w:color w:val="000000"/>
                <w:lang w:val="en-US"/>
              </w:rPr>
              <w:t>."Attache Town" 0,5</w:t>
            </w:r>
            <w:r w:rsidRPr="000B7C67">
              <w:rPr>
                <w:color w:val="000000"/>
              </w:rPr>
              <w:t>мм</w:t>
            </w:r>
            <w:r w:rsidRPr="000B7C67">
              <w:rPr>
                <w:color w:val="000000"/>
                <w:lang w:val="en-US"/>
              </w:rPr>
              <w:t xml:space="preserve"> 168713 </w:t>
            </w:r>
            <w:r w:rsidRPr="000B7C67">
              <w:rPr>
                <w:color w:val="000000"/>
              </w:rPr>
              <w:t>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Ручка</w:t>
            </w:r>
            <w:r w:rsidRPr="000B7C67">
              <w:rPr>
                <w:color w:val="000000"/>
                <w:lang w:val="en-US"/>
              </w:rPr>
              <w:t xml:space="preserve"> </w:t>
            </w:r>
            <w:r w:rsidRPr="000B7C67">
              <w:rPr>
                <w:color w:val="000000"/>
              </w:rPr>
              <w:t>гел</w:t>
            </w:r>
            <w:r w:rsidRPr="000B7C67">
              <w:rPr>
                <w:color w:val="000000"/>
                <w:lang w:val="en-US"/>
              </w:rPr>
              <w:t>."Attache Town" 0,5</w:t>
            </w:r>
            <w:r w:rsidRPr="000B7C67">
              <w:rPr>
                <w:color w:val="000000"/>
              </w:rPr>
              <w:t>мм</w:t>
            </w:r>
            <w:r w:rsidRPr="000B7C67">
              <w:rPr>
                <w:color w:val="000000"/>
                <w:lang w:val="en-US"/>
              </w:rPr>
              <w:t xml:space="preserve"> 168714 </w:t>
            </w:r>
            <w:r w:rsidRPr="000B7C67">
              <w:rPr>
                <w:color w:val="000000"/>
              </w:rPr>
              <w:t>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Ручка гел."Pilot" BL-G1-5T </w:t>
            </w:r>
            <w:proofErr w:type="gramStart"/>
            <w:r w:rsidRPr="000B7C67">
              <w:rPr>
                <w:color w:val="000000"/>
              </w:rPr>
              <w:t>кр</w:t>
            </w:r>
            <w:proofErr w:type="gramEnd"/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Ручка шариковая "Corvina"51" синяя, </w:t>
            </w:r>
            <w:proofErr w:type="gramStart"/>
            <w:r w:rsidRPr="000B7C67">
              <w:rPr>
                <w:color w:val="000000"/>
              </w:rPr>
              <w:t>корпус-прозрачный</w:t>
            </w:r>
            <w:proofErr w:type="gramEnd"/>
            <w:r w:rsidRPr="000B7C67">
              <w:rPr>
                <w:color w:val="000000"/>
              </w:rPr>
              <w:t>, колпачек цвета чернил, 40163/02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162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Ручка шариковая "Corvina"51" красная</w:t>
            </w:r>
            <w:proofErr w:type="gramStart"/>
            <w:r w:rsidRPr="000B7C67">
              <w:rPr>
                <w:color w:val="000000"/>
              </w:rPr>
              <w:t>,к</w:t>
            </w:r>
            <w:proofErr w:type="gramEnd"/>
            <w:r w:rsidRPr="000B7C67">
              <w:rPr>
                <w:color w:val="000000"/>
              </w:rPr>
              <w:t>орпус-прозрачный, колпачек цвета черни, 40163/03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Ручка шар."Pilot" BPS-GP-F 0,7мм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Скобы N10 "Sponsor" SSt10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Скобы N24 "Sponsor" SSt24/6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Скоросшиватель "Дел</w:t>
            </w:r>
            <w:proofErr w:type="gramStart"/>
            <w:r w:rsidRPr="000B7C67">
              <w:rPr>
                <w:color w:val="000000"/>
              </w:rPr>
              <w:t>о"</w:t>
            </w:r>
            <w:proofErr w:type="gramEnd"/>
            <w:r w:rsidRPr="000B7C67">
              <w:rPr>
                <w:color w:val="000000"/>
              </w:rPr>
              <w:t>Ладога" 280г/м2 /бел/ Кир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Скотч</w:t>
            </w:r>
            <w:r w:rsidRPr="000B7C67">
              <w:rPr>
                <w:color w:val="000000"/>
                <w:lang w:val="en-US"/>
              </w:rPr>
              <w:t xml:space="preserve"> "Klebe bander" 12</w:t>
            </w:r>
            <w:r w:rsidRPr="000B7C67">
              <w:rPr>
                <w:color w:val="000000"/>
              </w:rPr>
              <w:t>мм</w:t>
            </w:r>
            <w:r w:rsidRPr="000B7C67">
              <w:rPr>
                <w:color w:val="000000"/>
                <w:lang w:val="en-US"/>
              </w:rPr>
              <w:t>*20</w:t>
            </w:r>
            <w:r w:rsidRPr="000B7C67">
              <w:rPr>
                <w:color w:val="000000"/>
              </w:rPr>
              <w:t>м</w:t>
            </w:r>
            <w:r w:rsidRPr="000B7C67">
              <w:rPr>
                <w:color w:val="000000"/>
                <w:lang w:val="en-US"/>
              </w:rPr>
              <w:t xml:space="preserve"> 109 </w:t>
            </w:r>
            <w:proofErr w:type="gramStart"/>
            <w:r w:rsidRPr="000B7C67">
              <w:rPr>
                <w:color w:val="000000"/>
              </w:rPr>
              <w:t>пр</w:t>
            </w:r>
            <w:proofErr w:type="gramEnd"/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180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Скотч</w:t>
            </w:r>
            <w:r w:rsidRPr="000B7C67">
              <w:rPr>
                <w:color w:val="000000"/>
                <w:lang w:val="en-US"/>
              </w:rPr>
              <w:t xml:space="preserve"> "Universal" 50</w:t>
            </w:r>
            <w:r w:rsidRPr="000B7C67">
              <w:rPr>
                <w:color w:val="000000"/>
              </w:rPr>
              <w:t>мм</w:t>
            </w:r>
            <w:r w:rsidRPr="000B7C67">
              <w:rPr>
                <w:color w:val="000000"/>
                <w:lang w:val="en-US"/>
              </w:rPr>
              <w:t>*66</w:t>
            </w:r>
            <w:r w:rsidRPr="000B7C67">
              <w:rPr>
                <w:color w:val="000000"/>
              </w:rPr>
              <w:t>м</w:t>
            </w:r>
            <w:r w:rsidRPr="000B7C67">
              <w:rPr>
                <w:color w:val="000000"/>
                <w:lang w:val="en-US"/>
              </w:rPr>
              <w:t xml:space="preserve"> </w:t>
            </w:r>
            <w:r w:rsidRPr="000B7C67">
              <w:rPr>
                <w:color w:val="000000"/>
              </w:rPr>
              <w:t>пр</w:t>
            </w:r>
            <w:r w:rsidRPr="000B7C67">
              <w:rPr>
                <w:color w:val="000000"/>
                <w:lang w:val="en-US"/>
              </w:rPr>
              <w:t>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Скрепки 28мм "Sponsor" 100шт SPC28Z оцинк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Скрепки 50мм "Sponsor"  50шт SPC50 никел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Степлер N10 до 15 листов  "Elegance", ассорти, </w:t>
            </w:r>
            <w:proofErr w:type="gramStart"/>
            <w:r w:rsidRPr="000B7C67">
              <w:rPr>
                <w:color w:val="000000"/>
              </w:rPr>
              <w:t>со</w:t>
            </w:r>
            <w:proofErr w:type="gramEnd"/>
            <w:r w:rsidRPr="000B7C67">
              <w:rPr>
                <w:color w:val="000000"/>
              </w:rPr>
              <w:t xml:space="preserve"> встроенным антистеплером, 2177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Степлер N24 "EK" 28235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Стерж</w:t>
            </w:r>
            <w:proofErr w:type="gramStart"/>
            <w:r w:rsidRPr="000B7C67">
              <w:rPr>
                <w:color w:val="000000"/>
              </w:rPr>
              <w:t>.ш</w:t>
            </w:r>
            <w:proofErr w:type="gramEnd"/>
            <w:r w:rsidRPr="000B7C67">
              <w:rPr>
                <w:color w:val="000000"/>
              </w:rPr>
              <w:t>ар."Pilot" 0,7мм 98мм RFJS-GP-F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Текстмаркер "Lamark" 1-5мм HL0305 голубой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Текстмаркер "Lamark" 1-5мм HL0305 желтый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Текстмаркер "Lamark" 1-5мм HL0305 зеленый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Текстмаркер "Lamark" 1-5мм HL0305 розовый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Тетрадь 48л "Brauberg"Абстракция" 401285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Тетрадь 96л "Brauberg"Notebook" 401290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Точилка мет."</w:t>
            </w:r>
            <w:proofErr w:type="gramStart"/>
            <w:r w:rsidRPr="000B7C67">
              <w:rPr>
                <w:color w:val="000000"/>
              </w:rPr>
              <w:t>E</w:t>
            </w:r>
            <w:proofErr w:type="gramEnd"/>
            <w:r w:rsidRPr="000B7C67">
              <w:rPr>
                <w:color w:val="000000"/>
              </w:rPr>
              <w:t>К"Ferro" 7074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Штрих 20мл fluid, с кисточкой, 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Штрих-каранд."Lamark"  8мл CR0108 мет.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2 кол.40мм "Brauberg"Диагонал" 221348 т/син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2 кол.40мм "Brauberg"Диагонал" 221348 т/син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Диспенсер д/скрепок "Proff" PF-05331 магн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Обложка д/удостоверения "Имид</w:t>
            </w:r>
            <w:proofErr w:type="gramStart"/>
            <w:r w:rsidRPr="000B7C67">
              <w:rPr>
                <w:color w:val="000000"/>
              </w:rPr>
              <w:t>ж"</w:t>
            </w:r>
            <w:proofErr w:type="gramEnd"/>
            <w:r w:rsidRPr="000B7C67">
              <w:rPr>
                <w:color w:val="000000"/>
              </w:rPr>
              <w:t>Герб" глянц.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Календ</w:t>
            </w:r>
            <w:proofErr w:type="gramStart"/>
            <w:r w:rsidRPr="000B7C67">
              <w:rPr>
                <w:color w:val="000000"/>
              </w:rPr>
              <w:t>.к</w:t>
            </w:r>
            <w:proofErr w:type="gramEnd"/>
            <w:r w:rsidRPr="000B7C67">
              <w:rPr>
                <w:color w:val="000000"/>
              </w:rPr>
              <w:t>варт."Спорт" 3сп. 315321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Журнал регистрации входящих документов 48л, офсет, </w:t>
            </w:r>
            <w:r w:rsidRPr="000B7C67">
              <w:rPr>
                <w:color w:val="000000"/>
              </w:rPr>
              <w:lastRenderedPageBreak/>
              <w:t>мелованный картон, 130084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lastRenderedPageBreak/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lastRenderedPageBreak/>
              <w:t>78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Журнал регистр</w:t>
            </w:r>
            <w:proofErr w:type="gramStart"/>
            <w:r w:rsidRPr="000B7C67">
              <w:rPr>
                <w:color w:val="000000"/>
              </w:rPr>
              <w:t>.и</w:t>
            </w:r>
            <w:proofErr w:type="gramEnd"/>
            <w:r w:rsidRPr="000B7C67">
              <w:rPr>
                <w:color w:val="000000"/>
              </w:rPr>
              <w:t>сход-х док-тов 48л Brauberg 130087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Конверт 110*220 Е65 80г/м</w:t>
            </w:r>
            <w:proofErr w:type="gramStart"/>
            <w:r w:rsidRPr="000B7C67">
              <w:rPr>
                <w:color w:val="000000"/>
              </w:rPr>
              <w:t>2</w:t>
            </w:r>
            <w:proofErr w:type="gramEnd"/>
            <w:r w:rsidRPr="000B7C67">
              <w:rPr>
                <w:color w:val="000000"/>
              </w:rPr>
              <w:t xml:space="preserve"> стрип, 110*220 Е65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Набор марк</w:t>
            </w:r>
            <w:proofErr w:type="gramStart"/>
            <w:r w:rsidRPr="000B7C67">
              <w:rPr>
                <w:color w:val="000000"/>
              </w:rPr>
              <w:t>.д</w:t>
            </w:r>
            <w:proofErr w:type="gramEnd"/>
            <w:r w:rsidRPr="000B7C67">
              <w:rPr>
                <w:color w:val="000000"/>
              </w:rPr>
              <w:t>/CD 4цв "Edding" 0,75мм E-8400/4S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Набор марк</w:t>
            </w:r>
            <w:proofErr w:type="gramStart"/>
            <w:r w:rsidRPr="000B7C67">
              <w:rPr>
                <w:color w:val="000000"/>
              </w:rPr>
              <w:t>.д</w:t>
            </w:r>
            <w:proofErr w:type="gramEnd"/>
            <w:r w:rsidRPr="000B7C67">
              <w:rPr>
                <w:color w:val="000000"/>
              </w:rPr>
              <w:t>/CD 4цв "EK" 23410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Набор черт. 9пр "Rotondo" 84114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(кож/зам) "Лидер" М129 верх</w:t>
            </w:r>
            <w:proofErr w:type="gramStart"/>
            <w:r w:rsidRPr="000B7C67">
              <w:rPr>
                <w:color w:val="000000"/>
              </w:rPr>
              <w:t>.з</w:t>
            </w:r>
            <w:proofErr w:type="gramEnd"/>
            <w:r w:rsidRPr="000B7C67">
              <w:rPr>
                <w:color w:val="000000"/>
              </w:rPr>
              <w:t>аж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Адр</w:t>
            </w:r>
            <w:proofErr w:type="gramStart"/>
            <w:r w:rsidRPr="000B7C67">
              <w:rPr>
                <w:color w:val="000000"/>
              </w:rPr>
              <w:t>.п</w:t>
            </w:r>
            <w:proofErr w:type="gramEnd"/>
            <w:r w:rsidRPr="000B7C67">
              <w:rPr>
                <w:color w:val="000000"/>
              </w:rPr>
              <w:t>апка б/тиснения (кожа) 165И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</w:p>
        </w:tc>
        <w:tc>
          <w:tcPr>
            <w:tcW w:w="6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9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Саратовское отделение филиала "Приволжский территориальный округ" ФГУП "РосРАО"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№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Наименование и технические характеристики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Единица измерения товара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CD-R VERBATIM 80м/700мб 52х 43429 10шт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CD-RW Smartbuy 80м/700мб 4-12х 751028 туба 10шт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DVD+R VERBATIM 4,7GB 16х 43498 туба 10шт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Адр</w:t>
            </w:r>
            <w:proofErr w:type="gramStart"/>
            <w:r w:rsidRPr="000B7C67">
              <w:rPr>
                <w:color w:val="000000"/>
              </w:rPr>
              <w:t>.п</w:t>
            </w:r>
            <w:proofErr w:type="gramEnd"/>
            <w:r w:rsidRPr="000B7C67">
              <w:rPr>
                <w:color w:val="000000"/>
              </w:rPr>
              <w:t>апка А4 "На подпись" АПБ4-004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Антистеплер, SSR01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Батарейка</w:t>
            </w:r>
            <w:r w:rsidRPr="000B7C67">
              <w:rPr>
                <w:color w:val="000000"/>
                <w:lang w:val="en-US"/>
              </w:rPr>
              <w:t xml:space="preserve"> "Duracell" LR06  BP4  Turbo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Батарейка "Duracell" LR14  ВР</w:t>
            </w:r>
            <w:proofErr w:type="gramStart"/>
            <w:r w:rsidRPr="000B7C67">
              <w:rPr>
                <w:color w:val="000000"/>
              </w:rPr>
              <w:t>2</w:t>
            </w:r>
            <w:proofErr w:type="gramEnd"/>
            <w:r w:rsidRPr="000B7C67">
              <w:rPr>
                <w:color w:val="000000"/>
              </w:rPr>
              <w:t xml:space="preserve"> (1400) 343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Батарейка</w:t>
            </w:r>
            <w:r w:rsidRPr="000B7C67">
              <w:rPr>
                <w:color w:val="000000"/>
                <w:lang w:val="en-US"/>
              </w:rPr>
              <w:t xml:space="preserve"> "Duracell" LR61 Plus (1604) </w:t>
            </w:r>
            <w:r w:rsidRPr="000B7C67">
              <w:rPr>
                <w:color w:val="000000"/>
              </w:rPr>
              <w:t>Крона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Батарейка "Duracell" LR03  BP4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Бланк "Путевой лист автобуса"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Бланк "Путевой лист груз</w:t>
            </w:r>
            <w:proofErr w:type="gramStart"/>
            <w:r w:rsidRPr="000B7C67">
              <w:rPr>
                <w:color w:val="000000"/>
              </w:rPr>
              <w:t>.а</w:t>
            </w:r>
            <w:proofErr w:type="gramEnd"/>
            <w:r w:rsidRPr="000B7C67">
              <w:rPr>
                <w:color w:val="000000"/>
              </w:rPr>
              <w:t>вто" А4 100л с талоном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Бланк "Путевой лист лег/авто" А5 100л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Блок бумаги 9*9*9 "Attache" (ЭК) 128981 нескл.</w:t>
            </w:r>
            <w:proofErr w:type="gramStart"/>
            <w:r w:rsidRPr="000B7C67">
              <w:rPr>
                <w:color w:val="000000"/>
              </w:rPr>
              <w:t>,б</w:t>
            </w:r>
            <w:proofErr w:type="gramEnd"/>
            <w:r w:rsidRPr="000B7C67">
              <w:rPr>
                <w:color w:val="000000"/>
              </w:rPr>
              <w:t>ел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Блокнот гр. А5 80л "Хатбер"Inside" 80Б5С1гр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Бум. 65г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500л писчая №1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Бум. 80г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500л BALLET Премьер  98%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Бумага</w:t>
            </w:r>
            <w:r w:rsidRPr="000B7C67">
              <w:rPr>
                <w:color w:val="000000"/>
                <w:lang w:val="en-US"/>
              </w:rPr>
              <w:t xml:space="preserve"> Colotech PLUS GLOSS 210/</w:t>
            </w:r>
            <w:r w:rsidRPr="000B7C67">
              <w:rPr>
                <w:color w:val="000000"/>
              </w:rPr>
              <w:t>А</w:t>
            </w:r>
            <w:r w:rsidRPr="000B7C67">
              <w:rPr>
                <w:color w:val="000000"/>
                <w:lang w:val="en-US"/>
              </w:rPr>
              <w:t>4 3R97583 250</w:t>
            </w:r>
            <w:r w:rsidRPr="000B7C67">
              <w:rPr>
                <w:color w:val="000000"/>
              </w:rPr>
              <w:t>л</w:t>
            </w:r>
            <w:r w:rsidRPr="000B7C67">
              <w:rPr>
                <w:color w:val="000000"/>
                <w:lang w:val="en-US"/>
              </w:rPr>
              <w:t>/</w:t>
            </w:r>
            <w:proofErr w:type="gramStart"/>
            <w:r w:rsidRPr="000B7C67">
              <w:rPr>
                <w:color w:val="000000"/>
              </w:rPr>
              <w:t>п</w:t>
            </w:r>
            <w:proofErr w:type="gramEnd"/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Верт</w:t>
            </w:r>
            <w:proofErr w:type="gramStart"/>
            <w:r w:rsidRPr="000B7C67">
              <w:rPr>
                <w:color w:val="000000"/>
              </w:rPr>
              <w:t>.л</w:t>
            </w:r>
            <w:proofErr w:type="gramEnd"/>
            <w:r w:rsidRPr="000B7C67">
              <w:rPr>
                <w:color w:val="000000"/>
              </w:rPr>
              <w:t>оток "Attache" 90мм 201928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Визитница  72 карт "КТС-ПРО"Toscana" с36528 беж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Губка д/стир</w:t>
            </w:r>
            <w:proofErr w:type="gramStart"/>
            <w:r w:rsidRPr="000B7C67">
              <w:rPr>
                <w:color w:val="000000"/>
              </w:rPr>
              <w:t>.с</w:t>
            </w:r>
            <w:proofErr w:type="gramEnd"/>
            <w:r w:rsidRPr="000B7C67">
              <w:rPr>
                <w:color w:val="000000"/>
              </w:rPr>
              <w:t xml:space="preserve"> доски "EDDING" ВМА-2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Диспенсер д/скрепок "Стамм" ПС02 </w:t>
            </w:r>
            <w:proofErr w:type="gramStart"/>
            <w:r w:rsidRPr="000B7C67">
              <w:rPr>
                <w:color w:val="000000"/>
              </w:rPr>
              <w:t>магнитный</w:t>
            </w:r>
            <w:proofErr w:type="gramEnd"/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Дырокол "EK"  30л 5402 с лин</w:t>
            </w:r>
            <w:proofErr w:type="gramStart"/>
            <w:r w:rsidRPr="000B7C67">
              <w:rPr>
                <w:color w:val="000000"/>
              </w:rPr>
              <w:t>.ч</w:t>
            </w:r>
            <w:proofErr w:type="gramEnd"/>
            <w:r w:rsidRPr="000B7C67">
              <w:rPr>
                <w:color w:val="000000"/>
              </w:rPr>
              <w:t>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Ежед. недат. А5 176л "Attache"Каньон" 84874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Журнал регистр</w:t>
            </w:r>
            <w:proofErr w:type="gramStart"/>
            <w:r w:rsidRPr="000B7C67">
              <w:rPr>
                <w:color w:val="000000"/>
              </w:rPr>
              <w:t>.д</w:t>
            </w:r>
            <w:proofErr w:type="gramEnd"/>
            <w:r w:rsidRPr="000B7C67">
              <w:rPr>
                <w:color w:val="000000"/>
              </w:rPr>
              <w:t>окументов 96л А4 "Brauberg" 130099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Зажим 19мм  XJL5001/DO0117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Зажим 32мм  XJL5003/DO0119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Зажим 51мм  XJL5005/D00121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Календ</w:t>
            </w:r>
            <w:proofErr w:type="gramStart"/>
            <w:r w:rsidRPr="000B7C67">
              <w:rPr>
                <w:color w:val="000000"/>
              </w:rPr>
              <w:t>.к</w:t>
            </w:r>
            <w:proofErr w:type="gramEnd"/>
            <w:r w:rsidRPr="000B7C67">
              <w:rPr>
                <w:color w:val="000000"/>
              </w:rPr>
              <w:t>варт."Горы" 3сп. 315322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Календ</w:t>
            </w:r>
            <w:proofErr w:type="gramStart"/>
            <w:r w:rsidRPr="000B7C67">
              <w:rPr>
                <w:color w:val="000000"/>
              </w:rPr>
              <w:t>.-</w:t>
            </w:r>
            <w:proofErr w:type="gramEnd"/>
            <w:r w:rsidRPr="000B7C67">
              <w:rPr>
                <w:color w:val="000000"/>
              </w:rPr>
              <w:t>табель 2014г А4 "УДП" КЛ-510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Калькулятор</w:t>
            </w:r>
            <w:r w:rsidRPr="000B7C67">
              <w:rPr>
                <w:color w:val="000000"/>
                <w:lang w:val="en-US"/>
              </w:rPr>
              <w:t xml:space="preserve"> "Citizen" 12</w:t>
            </w:r>
            <w:r w:rsidRPr="000B7C67">
              <w:rPr>
                <w:color w:val="000000"/>
              </w:rPr>
              <w:t>р</w:t>
            </w:r>
            <w:r w:rsidRPr="000B7C67">
              <w:rPr>
                <w:color w:val="000000"/>
                <w:lang w:val="en-US"/>
              </w:rPr>
              <w:t xml:space="preserve"> SDC-444S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Каранд."K-I-N Astra" 1380/НВ с ласт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Клей-карандаш 20гр "Kores" 17152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Клей-карандаш 30гр "Kores" с порол</w:t>
            </w:r>
            <w:proofErr w:type="gramStart"/>
            <w:r w:rsidRPr="000B7C67">
              <w:rPr>
                <w:color w:val="000000"/>
              </w:rPr>
              <w:t>.д</w:t>
            </w:r>
            <w:proofErr w:type="gramEnd"/>
            <w:r w:rsidRPr="000B7C67">
              <w:rPr>
                <w:color w:val="000000"/>
              </w:rPr>
              <w:t>оз. 20238/5780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Книга учета 96л /кл/ офс "Альт" 15932 карт</w:t>
            </w:r>
            <w:proofErr w:type="gramStart"/>
            <w:r w:rsidRPr="000B7C67">
              <w:rPr>
                <w:color w:val="000000"/>
              </w:rPr>
              <w:t>.о</w:t>
            </w:r>
            <w:proofErr w:type="gramEnd"/>
            <w:r w:rsidRPr="000B7C67">
              <w:rPr>
                <w:color w:val="000000"/>
              </w:rPr>
              <w:t>бл.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Кнопки сил."Sponsor" 50шт цв SPP01P пласт/уп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Короб арх. 50мм ИВ ПВХ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lastRenderedPageBreak/>
              <w:t>37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Короб архивный 80мм ПВХ, 4183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Линейка 20 см "Стамм" ЛН15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Линейка</w:t>
            </w:r>
            <w:r w:rsidRPr="000B7C67">
              <w:rPr>
                <w:color w:val="000000"/>
                <w:lang w:val="en-US"/>
              </w:rPr>
              <w:t xml:space="preserve"> 30 </w:t>
            </w:r>
            <w:r w:rsidRPr="000B7C67">
              <w:rPr>
                <w:color w:val="000000"/>
              </w:rPr>
              <w:t>см</w:t>
            </w:r>
            <w:r w:rsidRPr="000B7C67">
              <w:rPr>
                <w:color w:val="000000"/>
                <w:lang w:val="en-US"/>
              </w:rPr>
              <w:t xml:space="preserve"> "Action" APR30/BK </w:t>
            </w:r>
            <w:r w:rsidRPr="000B7C67">
              <w:rPr>
                <w:color w:val="000000"/>
              </w:rPr>
              <w:t>чер</w:t>
            </w:r>
            <w:r w:rsidRPr="000B7C67">
              <w:rPr>
                <w:color w:val="000000"/>
                <w:lang w:val="en-US"/>
              </w:rPr>
              <w:t>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Линейка пластик 40 см прозрачная флюор, ЛН52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Лупа канц. 90мм "Sponsor" 5-крат. SMG03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Маркер-перманентный круглый 3.0 мм водостойкий, светоустойчивый</w:t>
            </w:r>
            <w:proofErr w:type="gramStart"/>
            <w:r w:rsidRPr="000B7C67">
              <w:rPr>
                <w:color w:val="000000"/>
              </w:rPr>
              <w:t xml:space="preserve"> ,</w:t>
            </w:r>
            <w:proofErr w:type="gramEnd"/>
            <w:r w:rsidRPr="000B7C67">
              <w:rPr>
                <w:color w:val="000000"/>
              </w:rPr>
              <w:t xml:space="preserve"> черный, 8566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Набор марк</w:t>
            </w:r>
            <w:proofErr w:type="gramStart"/>
            <w:r w:rsidRPr="000B7C67">
              <w:rPr>
                <w:color w:val="000000"/>
              </w:rPr>
              <w:t>.п</w:t>
            </w:r>
            <w:proofErr w:type="gramEnd"/>
            <w:r w:rsidRPr="000B7C67">
              <w:rPr>
                <w:color w:val="000000"/>
              </w:rPr>
              <w:t>ерм. 4цв "Crown" 4,0мм P-505-4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Набор офис</w:t>
            </w:r>
            <w:proofErr w:type="gramStart"/>
            <w:r w:rsidRPr="000B7C67">
              <w:rPr>
                <w:color w:val="000000"/>
              </w:rPr>
              <w:t>.</w:t>
            </w:r>
            <w:proofErr w:type="gramEnd"/>
            <w:r w:rsidRPr="000B7C67">
              <w:rPr>
                <w:color w:val="000000"/>
              </w:rPr>
              <w:t xml:space="preserve"> </w:t>
            </w:r>
            <w:proofErr w:type="gramStart"/>
            <w:r w:rsidRPr="000B7C67">
              <w:rPr>
                <w:color w:val="000000"/>
              </w:rPr>
              <w:t>в</w:t>
            </w:r>
            <w:proofErr w:type="gramEnd"/>
            <w:r w:rsidRPr="000B7C67">
              <w:rPr>
                <w:color w:val="000000"/>
              </w:rPr>
              <w:t>ращ.  пластик.13пр JC803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набор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Нить 210 ЛШ белая 1000м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Нож</w:t>
            </w:r>
            <w:r w:rsidRPr="000B7C67">
              <w:rPr>
                <w:color w:val="000000"/>
                <w:lang w:val="en-US"/>
              </w:rPr>
              <w:t xml:space="preserve"> </w:t>
            </w:r>
            <w:r w:rsidRPr="000B7C67">
              <w:rPr>
                <w:color w:val="000000"/>
              </w:rPr>
              <w:t>канц</w:t>
            </w:r>
            <w:r w:rsidRPr="000B7C67">
              <w:rPr>
                <w:color w:val="000000"/>
                <w:lang w:val="en-US"/>
              </w:rPr>
              <w:t>.18</w:t>
            </w:r>
            <w:r w:rsidRPr="000B7C67">
              <w:rPr>
                <w:color w:val="000000"/>
              </w:rPr>
              <w:t>мм</w:t>
            </w:r>
            <w:r w:rsidRPr="000B7C67">
              <w:rPr>
                <w:color w:val="000000"/>
                <w:lang w:val="en-US"/>
              </w:rPr>
              <w:t xml:space="preserve"> "Sponsor" SC008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Ножницы</w:t>
            </w:r>
            <w:r w:rsidRPr="000B7C67">
              <w:rPr>
                <w:color w:val="000000"/>
                <w:lang w:val="en-US"/>
              </w:rPr>
              <w:t xml:space="preserve"> 17 </w:t>
            </w:r>
            <w:r w:rsidRPr="000B7C67">
              <w:rPr>
                <w:color w:val="000000"/>
              </w:rPr>
              <w:t>см</w:t>
            </w:r>
            <w:r w:rsidRPr="000B7C67">
              <w:rPr>
                <w:color w:val="000000"/>
                <w:lang w:val="en-US"/>
              </w:rPr>
              <w:t xml:space="preserve"> "EK"Standard+" 30780 </w:t>
            </w:r>
            <w:r w:rsidRPr="000B7C67">
              <w:rPr>
                <w:color w:val="000000"/>
              </w:rPr>
              <w:t>син</w:t>
            </w:r>
            <w:r w:rsidRPr="000B7C67">
              <w:rPr>
                <w:color w:val="000000"/>
                <w:lang w:val="en-US"/>
              </w:rPr>
              <w:t>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Обложка "Дел</w:t>
            </w:r>
            <w:proofErr w:type="gramStart"/>
            <w:r w:rsidRPr="000B7C67">
              <w:rPr>
                <w:color w:val="000000"/>
              </w:rPr>
              <w:t>о"</w:t>
            </w:r>
            <w:proofErr w:type="gramEnd"/>
            <w:r w:rsidRPr="000B7C67">
              <w:rPr>
                <w:color w:val="000000"/>
              </w:rPr>
              <w:t>Ладога" 280г /бел/ Кир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Обложка д/перепл. PVC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0,20мм прозр 100шт/уп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Пакет на гибкой молнии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"ZIP", с карманом для визитки, прозрачный, 2935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бок/заж</w:t>
            </w:r>
            <w:proofErr w:type="gramStart"/>
            <w:r w:rsidRPr="000B7C67">
              <w:rPr>
                <w:color w:val="000000"/>
              </w:rPr>
              <w:t>.к</w:t>
            </w:r>
            <w:proofErr w:type="gramEnd"/>
            <w:r w:rsidRPr="000B7C67">
              <w:rPr>
                <w:color w:val="000000"/>
              </w:rPr>
              <w:t xml:space="preserve">арм. "Proff" 0,60мм CF901P </w:t>
            </w:r>
            <w:proofErr w:type="gramStart"/>
            <w:r w:rsidRPr="000B7C67">
              <w:rPr>
                <w:color w:val="000000"/>
              </w:rPr>
              <w:t>серая</w:t>
            </w:r>
            <w:proofErr w:type="gramEnd"/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на мол</w:t>
            </w:r>
            <w:proofErr w:type="gramStart"/>
            <w:r w:rsidRPr="000B7C67">
              <w:rPr>
                <w:color w:val="000000"/>
              </w:rPr>
              <w:t>.А</w:t>
            </w:r>
            <w:proofErr w:type="gramEnd"/>
            <w:r w:rsidRPr="000B7C67">
              <w:rPr>
                <w:color w:val="000000"/>
              </w:rPr>
              <w:t>4 с ручками 85-41/50485 черн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на рез."Proff" 0,50мм DC202 зел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пр</w:t>
            </w:r>
            <w:proofErr w:type="gramStart"/>
            <w:r w:rsidRPr="000B7C67">
              <w:rPr>
                <w:color w:val="000000"/>
              </w:rPr>
              <w:t>.в</w:t>
            </w:r>
            <w:proofErr w:type="gramEnd"/>
            <w:r w:rsidRPr="000B7C67">
              <w:rPr>
                <w:color w:val="000000"/>
              </w:rPr>
              <w:t>ст./40 "Proff" 0,65мм DB40AB сер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пр</w:t>
            </w:r>
            <w:proofErr w:type="gramStart"/>
            <w:r w:rsidRPr="000B7C67">
              <w:rPr>
                <w:color w:val="000000"/>
              </w:rPr>
              <w:t>.в</w:t>
            </w:r>
            <w:proofErr w:type="gramEnd"/>
            <w:r w:rsidRPr="000B7C67">
              <w:rPr>
                <w:color w:val="000000"/>
              </w:rPr>
              <w:t>ст./60 "Proff" 0,75мм DB60AB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с завязками "Дело" 380г/м</w:t>
            </w:r>
            <w:proofErr w:type="gramStart"/>
            <w:r w:rsidRPr="000B7C67">
              <w:rPr>
                <w:color w:val="000000"/>
              </w:rPr>
              <w:t>2</w:t>
            </w:r>
            <w:proofErr w:type="gramEnd"/>
            <w:r w:rsidRPr="000B7C67">
              <w:rPr>
                <w:color w:val="000000"/>
              </w:rPr>
              <w:t xml:space="preserve"> белая мелованная, 12048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Папка-скоросш."Proff" 0,12/0,18мм 400PF50 т/син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Папка-уголок жест</w:t>
            </w:r>
            <w:proofErr w:type="gramStart"/>
            <w:r w:rsidRPr="000B7C67">
              <w:rPr>
                <w:color w:val="000000"/>
              </w:rPr>
              <w:t>.А</w:t>
            </w:r>
            <w:proofErr w:type="gramEnd"/>
            <w:r w:rsidRPr="000B7C67">
              <w:rPr>
                <w:color w:val="000000"/>
              </w:rPr>
              <w:t>4 Berlingo 180мкм AGp_04102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Папка-файл.вк</w:t>
            </w:r>
            <w:proofErr w:type="gramStart"/>
            <w:r w:rsidRPr="000B7C67">
              <w:rPr>
                <w:color w:val="000000"/>
              </w:rPr>
              <w:t>.п</w:t>
            </w:r>
            <w:proofErr w:type="gramEnd"/>
            <w:r w:rsidRPr="000B7C67">
              <w:rPr>
                <w:color w:val="000000"/>
              </w:rPr>
              <w:t>ерф А4 "Proff" 40мкм А040-11-100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Планинг дат."EK"Ariane" 34159 зел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Планинг недат</w:t>
            </w:r>
            <w:proofErr w:type="gramStart"/>
            <w:r w:rsidRPr="000B7C67">
              <w:rPr>
                <w:color w:val="000000"/>
              </w:rPr>
              <w:t>."</w:t>
            </w:r>
            <w:proofErr w:type="gramEnd"/>
            <w:r w:rsidRPr="000B7C67">
              <w:rPr>
                <w:color w:val="000000"/>
              </w:rPr>
              <w:t>Проф-Пресс"Причал" ПЛ-5042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Пленка д/ламинир.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(216*303мм) 100мкм Royal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Пост 76*51  80л "Hopax" 21006B желтый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Пост-закладка 42*12 "Lamark" 5цв*25л SN0122 неон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Пружины для брошюрования  6мм 100шт, Пружины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Пружины д/брош. 8мм 100шт./уп, Пружины/100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Пружины д/брош.10мм чер.100шт/уп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Пружины д/брош.25мм бел. 50шт/уп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Регистратор 50мм А4 "E</w:t>
            </w:r>
            <w:proofErr w:type="gramStart"/>
            <w:r w:rsidRPr="000B7C67">
              <w:rPr>
                <w:color w:val="000000"/>
              </w:rPr>
              <w:t>К"</w:t>
            </w:r>
            <w:proofErr w:type="gramEnd"/>
            <w:r w:rsidRPr="000B7C67">
              <w:rPr>
                <w:color w:val="000000"/>
              </w:rPr>
              <w:t>Стандарт" S-257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Регистратор 70мм А4 "E</w:t>
            </w:r>
            <w:proofErr w:type="gramStart"/>
            <w:r w:rsidRPr="000B7C67">
              <w:rPr>
                <w:color w:val="000000"/>
              </w:rPr>
              <w:t>К"</w:t>
            </w:r>
            <w:proofErr w:type="gramEnd"/>
            <w:r w:rsidRPr="000B7C67">
              <w:rPr>
                <w:color w:val="000000"/>
              </w:rPr>
              <w:t>Бизнес" В-202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Резинка "Sunpearl" комбинирванная, бело-серая, натуральный каучук, для карандашей, туши, чернил, 6541/60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Ручка гел."Pilot" BL-G1-5T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Ручка гел."Pilot" BL-G2-5 н/</w:t>
            </w:r>
            <w:proofErr w:type="gramStart"/>
            <w:r w:rsidRPr="000B7C67">
              <w:rPr>
                <w:color w:val="000000"/>
              </w:rPr>
              <w:t>м</w:t>
            </w:r>
            <w:proofErr w:type="gramEnd"/>
            <w:r w:rsidRPr="000B7C67">
              <w:rPr>
                <w:color w:val="000000"/>
              </w:rPr>
              <w:t xml:space="preserve">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Ручка шариковая "R-301" синяя, 22029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Ручка шар."EK"R-301" 22030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Ручка шариковая "R-301" красная, 22031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Ручка шар."Pilot" BPS-GP-F 0,7мм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Ручка шариковая 0,7 мм, черная, с резиновым держателем, BPS-GP-F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Скобы N10 "Sponsor" SSt10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Скобы N24 "Sponsor" SSt24/6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Скоросшиватель "Дело" 280г/м</w:t>
            </w:r>
            <w:proofErr w:type="gramStart"/>
            <w:r w:rsidRPr="000B7C67">
              <w:rPr>
                <w:color w:val="000000"/>
              </w:rPr>
              <w:t>2</w:t>
            </w:r>
            <w:proofErr w:type="gramEnd"/>
            <w:r w:rsidRPr="000B7C67">
              <w:rPr>
                <w:color w:val="000000"/>
              </w:rPr>
              <w:t xml:space="preserve"> /мелов/8503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Скотч</w:t>
            </w:r>
            <w:r w:rsidRPr="000B7C67">
              <w:rPr>
                <w:color w:val="000000"/>
                <w:lang w:val="en-US"/>
              </w:rPr>
              <w:t xml:space="preserve"> "Klebe bander" 12</w:t>
            </w:r>
            <w:r w:rsidRPr="000B7C67">
              <w:rPr>
                <w:color w:val="000000"/>
              </w:rPr>
              <w:t>мм</w:t>
            </w:r>
            <w:r w:rsidRPr="000B7C67">
              <w:rPr>
                <w:color w:val="000000"/>
                <w:lang w:val="en-US"/>
              </w:rPr>
              <w:t>*33</w:t>
            </w:r>
            <w:r w:rsidRPr="000B7C67">
              <w:rPr>
                <w:color w:val="000000"/>
              </w:rPr>
              <w:t>м</w:t>
            </w:r>
            <w:r w:rsidRPr="000B7C67">
              <w:rPr>
                <w:color w:val="000000"/>
                <w:lang w:val="en-US"/>
              </w:rPr>
              <w:t xml:space="preserve"> 016/116 </w:t>
            </w:r>
            <w:proofErr w:type="gramStart"/>
            <w:r w:rsidRPr="000B7C67">
              <w:rPr>
                <w:color w:val="000000"/>
              </w:rPr>
              <w:t>пр</w:t>
            </w:r>
            <w:proofErr w:type="gramEnd"/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lastRenderedPageBreak/>
              <w:t>83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Скотч "Unibob-600" 48мм*66м /45мкм/ прозр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Скрепки 28мм "Sponsor" 100шт SPC28Z оцинк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Скрепки 50мм "Sponsor"  50шт SPC50 никел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Степлер N10 до 15 листов  "Elegance", ассорти, </w:t>
            </w:r>
            <w:proofErr w:type="gramStart"/>
            <w:r w:rsidRPr="000B7C67">
              <w:rPr>
                <w:color w:val="000000"/>
              </w:rPr>
              <w:t>со</w:t>
            </w:r>
            <w:proofErr w:type="gramEnd"/>
            <w:r w:rsidRPr="000B7C67">
              <w:rPr>
                <w:color w:val="000000"/>
              </w:rPr>
              <w:t xml:space="preserve"> встроенным антистеплером, 2177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Степлер N24 "EK" 28235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Стержень шариковый 152 мм синий, к ручкам: типа Corvina, СТ21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Тетрадь 48л "Brauberg"Абстракция" 401285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Тетрадь 96л А4 "Проф-Пресс</w:t>
            </w:r>
            <w:proofErr w:type="gramStart"/>
            <w:r w:rsidRPr="000B7C67">
              <w:rPr>
                <w:color w:val="000000"/>
              </w:rPr>
              <w:t>"Г</w:t>
            </w:r>
            <w:proofErr w:type="gramEnd"/>
            <w:r w:rsidRPr="000B7C67">
              <w:rPr>
                <w:color w:val="000000"/>
              </w:rPr>
              <w:t>орная тишина" 96-5131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Точилка мет."</w:t>
            </w:r>
            <w:proofErr w:type="gramStart"/>
            <w:r w:rsidRPr="000B7C67">
              <w:rPr>
                <w:color w:val="000000"/>
              </w:rPr>
              <w:t>E</w:t>
            </w:r>
            <w:proofErr w:type="gramEnd"/>
            <w:r w:rsidRPr="000B7C67">
              <w:rPr>
                <w:color w:val="000000"/>
              </w:rPr>
              <w:t>К"Ferro" 7074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Флом. 12цв "Boom"Сирены" SI-T12 пласт/уп, SI-T12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Чист</w:t>
            </w:r>
            <w:proofErr w:type="gramStart"/>
            <w:r w:rsidRPr="000B7C67">
              <w:rPr>
                <w:color w:val="000000"/>
              </w:rPr>
              <w:t>.с</w:t>
            </w:r>
            <w:proofErr w:type="gramEnd"/>
            <w:r w:rsidRPr="000B7C67">
              <w:rPr>
                <w:color w:val="000000"/>
              </w:rPr>
              <w:t>прей д/экранов 250мл "Durable" 5782/132576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Шило канц. "Велент" РКШ01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Шпагат льняной 1,25ктекс 0,5кг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боб.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Шт</w:t>
            </w:r>
            <w:proofErr w:type="gramStart"/>
            <w:r w:rsidRPr="000B7C67">
              <w:rPr>
                <w:color w:val="000000"/>
              </w:rPr>
              <w:t>.к</w:t>
            </w:r>
            <w:proofErr w:type="gramEnd"/>
            <w:r w:rsidRPr="000B7C67">
              <w:rPr>
                <w:color w:val="000000"/>
              </w:rPr>
              <w:t>раска "Proff" 28мл 3010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Штрих 20мл fluid, с кисточкой, 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Штрих-каранд."Lamark"  8мл CR0108 мет.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Штрих-роллер "Berlingo" 5мм*8м FKs_08051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Брошюровщик</w:t>
            </w:r>
            <w:r w:rsidRPr="000B7C67">
              <w:rPr>
                <w:color w:val="000000"/>
                <w:lang w:val="en-US"/>
              </w:rPr>
              <w:t xml:space="preserve"> PO Bindstream M16 Plus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Флэш</w:t>
            </w:r>
            <w:r w:rsidRPr="000B7C67">
              <w:rPr>
                <w:color w:val="000000"/>
                <w:lang w:val="en-US"/>
              </w:rPr>
              <w:t xml:space="preserve"> </w:t>
            </w:r>
            <w:r w:rsidRPr="000B7C67">
              <w:rPr>
                <w:color w:val="000000"/>
              </w:rPr>
              <w:t>накопитель</w:t>
            </w:r>
            <w:r w:rsidRPr="000B7C67">
              <w:rPr>
                <w:color w:val="000000"/>
                <w:lang w:val="en-US"/>
              </w:rPr>
              <w:t>16GB Apacer Handy Steno AH326 USB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Батарейка</w:t>
            </w:r>
            <w:r w:rsidRPr="000B7C67">
              <w:rPr>
                <w:color w:val="000000"/>
                <w:lang w:val="en-US"/>
              </w:rPr>
              <w:t xml:space="preserve"> Saft LS 14500/360/760 Litium AA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Удлинитель "Старт" 3 розеток 30м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Сет</w:t>
            </w:r>
            <w:proofErr w:type="gramStart"/>
            <w:r w:rsidRPr="000B7C67">
              <w:rPr>
                <w:color w:val="000000"/>
              </w:rPr>
              <w:t>.ф</w:t>
            </w:r>
            <w:proofErr w:type="gramEnd"/>
            <w:r w:rsidRPr="000B7C67">
              <w:rPr>
                <w:color w:val="000000"/>
              </w:rPr>
              <w:t>ильтр "Defender" 5 розеток 3м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</w:p>
        </w:tc>
        <w:tc>
          <w:tcPr>
            <w:tcW w:w="6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9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Нижегородское отделение филиала "Приволжский территориальный округ" ФГУП "РосРАО"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№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Наименование и технические характеристики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C67" w:rsidRPr="000B7C67" w:rsidRDefault="000B7C67" w:rsidP="000B7C67">
            <w:pPr>
              <w:jc w:val="center"/>
              <w:rPr>
                <w:b/>
                <w:bCs/>
                <w:color w:val="000000"/>
              </w:rPr>
            </w:pPr>
            <w:r w:rsidRPr="000B7C67">
              <w:rPr>
                <w:b/>
                <w:bCs/>
                <w:color w:val="000000"/>
              </w:rPr>
              <w:t>Единица измерения товара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CD-R VERBATIM 80м/700мб 52х 43429 10шт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CD-RW Smartbuy 80м/700мб 4-12х 751028 туба 10шт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Адр</w:t>
            </w:r>
            <w:proofErr w:type="gramStart"/>
            <w:r w:rsidRPr="000B7C67">
              <w:rPr>
                <w:color w:val="000000"/>
              </w:rPr>
              <w:t>.п</w:t>
            </w:r>
            <w:proofErr w:type="gramEnd"/>
            <w:r w:rsidRPr="000B7C67">
              <w:rPr>
                <w:color w:val="000000"/>
              </w:rPr>
              <w:t>апка А4 "На подпись" АПБ4-004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Антистеплер "SAX" 700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Батарейка</w:t>
            </w:r>
            <w:r w:rsidRPr="000B7C67">
              <w:rPr>
                <w:color w:val="000000"/>
                <w:lang w:val="en-US"/>
              </w:rPr>
              <w:t xml:space="preserve"> "Duracell" LR06  BP4  Turbo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Батарейка "Duracell" LR14  ВР</w:t>
            </w:r>
            <w:proofErr w:type="gramStart"/>
            <w:r w:rsidRPr="000B7C67">
              <w:rPr>
                <w:color w:val="000000"/>
              </w:rPr>
              <w:t>2</w:t>
            </w:r>
            <w:proofErr w:type="gramEnd"/>
            <w:r w:rsidRPr="000B7C67">
              <w:rPr>
                <w:color w:val="000000"/>
              </w:rPr>
              <w:t xml:space="preserve"> (1400) 343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Батарейка</w:t>
            </w:r>
            <w:r w:rsidRPr="000B7C67">
              <w:rPr>
                <w:color w:val="000000"/>
                <w:lang w:val="en-US"/>
              </w:rPr>
              <w:t xml:space="preserve"> "Duracell" LR61 Plus (1604) </w:t>
            </w:r>
            <w:r w:rsidRPr="000B7C67">
              <w:rPr>
                <w:color w:val="000000"/>
              </w:rPr>
              <w:t>Крона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Батарейка "Duracell" LR03  BP4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Бокс д/бумаги 9*9*9 "Sponsor" SPB999 прозр.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Брелок для ключей с инфо-окном, ассорти, SKR50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Бум. 80г А3 500л KYMLUX Classic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Бум. 80г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500л BALLET Премьер  98%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Бум</w:t>
            </w:r>
            <w:proofErr w:type="gramStart"/>
            <w:r w:rsidRPr="000B7C67">
              <w:rPr>
                <w:color w:val="000000"/>
              </w:rPr>
              <w:t>.д</w:t>
            </w:r>
            <w:proofErr w:type="gramEnd"/>
            <w:r w:rsidRPr="000B7C67">
              <w:rPr>
                <w:color w:val="000000"/>
              </w:rPr>
              <w:t>/факса 210*30*12 "Variant"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Визитница  20 карт "Index" ICC20/1 кор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Визитница  72 карт "КТС-ПРО"Toscana" с36528 беж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Диспенсер д/скрепок "Proff" PF-05331 магн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Диспенсер д/скрепок "Стамм" ПС02 </w:t>
            </w:r>
            <w:proofErr w:type="gramStart"/>
            <w:r w:rsidRPr="000B7C67">
              <w:rPr>
                <w:color w:val="000000"/>
              </w:rPr>
              <w:t>магнитный</w:t>
            </w:r>
            <w:proofErr w:type="gramEnd"/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Дырокол "EK"  30л 5402 с лин</w:t>
            </w:r>
            <w:proofErr w:type="gramStart"/>
            <w:r w:rsidRPr="000B7C67">
              <w:rPr>
                <w:color w:val="000000"/>
              </w:rPr>
              <w:t>.ч</w:t>
            </w:r>
            <w:proofErr w:type="gramEnd"/>
            <w:r w:rsidRPr="000B7C67">
              <w:rPr>
                <w:color w:val="000000"/>
              </w:rPr>
              <w:t>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Зажим 15мм 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Зажим 19мм  XJL5001/DO0117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lastRenderedPageBreak/>
              <w:t>21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Зажим 25мм XJL5002/DO0118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Зажим 32мм  XJL5003/DO0119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Зажим 41мм  XJL5004/DO0120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Запасные лезвия к канцелярским ножам 9мм 10шт, SCB09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Запасные лезвия к канцелярским ножам 18 мм, SCB18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Календ</w:t>
            </w:r>
            <w:proofErr w:type="gramStart"/>
            <w:r w:rsidRPr="000B7C67">
              <w:rPr>
                <w:color w:val="000000"/>
              </w:rPr>
              <w:t>.-</w:t>
            </w:r>
            <w:proofErr w:type="gramEnd"/>
            <w:r w:rsidRPr="000B7C67">
              <w:rPr>
                <w:color w:val="000000"/>
              </w:rPr>
              <w:t>ежед.перек.320Кп6_0262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Календ</w:t>
            </w:r>
            <w:proofErr w:type="gramStart"/>
            <w:r w:rsidRPr="000B7C67">
              <w:rPr>
                <w:color w:val="000000"/>
              </w:rPr>
              <w:t>.к</w:t>
            </w:r>
            <w:proofErr w:type="gramEnd"/>
            <w:r w:rsidRPr="000B7C67">
              <w:rPr>
                <w:color w:val="000000"/>
              </w:rPr>
              <w:t>варт."Горы" 3сп. 315322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Календ</w:t>
            </w:r>
            <w:proofErr w:type="gramStart"/>
            <w:r w:rsidRPr="000B7C67">
              <w:rPr>
                <w:color w:val="000000"/>
              </w:rPr>
              <w:t>.-</w:t>
            </w:r>
            <w:proofErr w:type="gramEnd"/>
            <w:r w:rsidRPr="000B7C67">
              <w:rPr>
                <w:color w:val="000000"/>
              </w:rPr>
              <w:t>табель 2014г А4 "УДП" КЛ-510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Калькулятор</w:t>
            </w:r>
            <w:r w:rsidRPr="000B7C67">
              <w:rPr>
                <w:color w:val="000000"/>
                <w:lang w:val="en-US"/>
              </w:rPr>
              <w:t xml:space="preserve"> "Citizen" 12</w:t>
            </w:r>
            <w:r w:rsidRPr="000B7C67">
              <w:rPr>
                <w:color w:val="000000"/>
              </w:rPr>
              <w:t>р</w:t>
            </w:r>
            <w:r w:rsidRPr="000B7C67">
              <w:rPr>
                <w:color w:val="000000"/>
                <w:lang w:val="en-US"/>
              </w:rPr>
              <w:t xml:space="preserve"> SDC-444S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Каранд."K-I-N Astra" 1380/НВ с ласт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Каранд</w:t>
            </w:r>
            <w:proofErr w:type="gramStart"/>
            <w:r w:rsidRPr="000B7C67">
              <w:rPr>
                <w:color w:val="000000"/>
              </w:rPr>
              <w:t>.м</w:t>
            </w:r>
            <w:proofErr w:type="gramEnd"/>
            <w:r w:rsidRPr="000B7C67">
              <w:rPr>
                <w:color w:val="000000"/>
              </w:rPr>
              <w:t>ех."Index" 0,5мм IMWT1200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Клей ПВА 125гр "Attache"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Клей унив. 3гр "Секунда" моментальный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Клей-карандаш 20гр "Kores" 17152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Кнопки 12мм "Велент" 100шт К12/100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Кнопки сил."Sponsor" 50шт цв SPP01P пласт/уп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Конверт с кноп</w:t>
            </w:r>
            <w:proofErr w:type="gramStart"/>
            <w:r w:rsidRPr="000B7C67">
              <w:rPr>
                <w:color w:val="000000"/>
              </w:rPr>
              <w:t>.А</w:t>
            </w:r>
            <w:proofErr w:type="gramEnd"/>
            <w:r w:rsidRPr="000B7C67">
              <w:rPr>
                <w:color w:val="000000"/>
              </w:rPr>
              <w:t>4 "Proff" 0,18мм CH209 зел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Конверт с кноп</w:t>
            </w:r>
            <w:proofErr w:type="gramStart"/>
            <w:r w:rsidRPr="000B7C67">
              <w:rPr>
                <w:color w:val="000000"/>
              </w:rPr>
              <w:t>.А</w:t>
            </w:r>
            <w:proofErr w:type="gramEnd"/>
            <w:r w:rsidRPr="000B7C67">
              <w:rPr>
                <w:color w:val="000000"/>
              </w:rPr>
              <w:t>4 "Proff" 0,18мм CH209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Линейка</w:t>
            </w:r>
            <w:r w:rsidRPr="000B7C67">
              <w:rPr>
                <w:color w:val="000000"/>
                <w:lang w:val="en-US"/>
              </w:rPr>
              <w:t xml:space="preserve"> 30 </w:t>
            </w:r>
            <w:r w:rsidRPr="000B7C67">
              <w:rPr>
                <w:color w:val="000000"/>
              </w:rPr>
              <w:t>см</w:t>
            </w:r>
            <w:r w:rsidRPr="000B7C67">
              <w:rPr>
                <w:color w:val="000000"/>
                <w:lang w:val="en-US"/>
              </w:rPr>
              <w:t xml:space="preserve"> "Action" APR30/BK </w:t>
            </w:r>
            <w:r w:rsidRPr="000B7C67">
              <w:rPr>
                <w:color w:val="000000"/>
              </w:rPr>
              <w:t>чер</w:t>
            </w:r>
            <w:r w:rsidRPr="000B7C67">
              <w:rPr>
                <w:color w:val="000000"/>
                <w:lang w:val="en-US"/>
              </w:rPr>
              <w:t>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Маркер-перм. "EK"FP-70" 0,5мм 19289 круг</w:t>
            </w:r>
            <w:proofErr w:type="gramStart"/>
            <w:r w:rsidRPr="000B7C67">
              <w:rPr>
                <w:color w:val="000000"/>
              </w:rPr>
              <w:t>.к</w:t>
            </w:r>
            <w:proofErr w:type="gramEnd"/>
            <w:r w:rsidRPr="000B7C67">
              <w:rPr>
                <w:color w:val="000000"/>
              </w:rPr>
              <w:t>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Набор гел</w:t>
            </w:r>
            <w:proofErr w:type="gramStart"/>
            <w:r w:rsidRPr="000B7C67">
              <w:rPr>
                <w:color w:val="000000"/>
              </w:rPr>
              <w:t>.р</w:t>
            </w:r>
            <w:proofErr w:type="gramEnd"/>
            <w:r w:rsidRPr="000B7C67">
              <w:rPr>
                <w:color w:val="000000"/>
              </w:rPr>
              <w:t>уч. 6цв "Action" AGP209/6 неон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Нож</w:t>
            </w:r>
            <w:r w:rsidRPr="000B7C67">
              <w:rPr>
                <w:color w:val="000000"/>
                <w:lang w:val="en-US"/>
              </w:rPr>
              <w:t xml:space="preserve"> </w:t>
            </w:r>
            <w:r w:rsidRPr="000B7C67">
              <w:rPr>
                <w:color w:val="000000"/>
              </w:rPr>
              <w:t>канц</w:t>
            </w:r>
            <w:r w:rsidRPr="000B7C67">
              <w:rPr>
                <w:color w:val="000000"/>
                <w:lang w:val="en-US"/>
              </w:rPr>
              <w:t>. 9</w:t>
            </w:r>
            <w:r w:rsidRPr="000B7C67">
              <w:rPr>
                <w:color w:val="000000"/>
              </w:rPr>
              <w:t>мм</w:t>
            </w:r>
            <w:r w:rsidRPr="000B7C67">
              <w:rPr>
                <w:color w:val="000000"/>
                <w:lang w:val="en-US"/>
              </w:rPr>
              <w:t xml:space="preserve"> "Sponsor" SC019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Нож</w:t>
            </w:r>
            <w:r w:rsidRPr="000B7C67">
              <w:rPr>
                <w:color w:val="000000"/>
                <w:lang w:val="en-US"/>
              </w:rPr>
              <w:t xml:space="preserve"> </w:t>
            </w:r>
            <w:r w:rsidRPr="000B7C67">
              <w:rPr>
                <w:color w:val="000000"/>
              </w:rPr>
              <w:t>канц</w:t>
            </w:r>
            <w:r w:rsidRPr="000B7C67">
              <w:rPr>
                <w:color w:val="000000"/>
                <w:lang w:val="en-US"/>
              </w:rPr>
              <w:t>.18</w:t>
            </w:r>
            <w:r w:rsidRPr="000B7C67">
              <w:rPr>
                <w:color w:val="000000"/>
              </w:rPr>
              <w:t>мм</w:t>
            </w:r>
            <w:r w:rsidRPr="000B7C67">
              <w:rPr>
                <w:color w:val="000000"/>
                <w:lang w:val="en-US"/>
              </w:rPr>
              <w:t xml:space="preserve"> "Sponsor" SC008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Ножницы 22 см D00159 ручки с рез</w:t>
            </w:r>
            <w:proofErr w:type="gramStart"/>
            <w:r w:rsidRPr="000B7C67">
              <w:rPr>
                <w:color w:val="000000"/>
              </w:rPr>
              <w:t>.в</w:t>
            </w:r>
            <w:proofErr w:type="gramEnd"/>
            <w:r w:rsidRPr="000B7C67">
              <w:rPr>
                <w:color w:val="000000"/>
              </w:rPr>
              <w:t>став.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Обложка д/перепл. PVC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0,18мм прозр 100шт/уп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Обложка д/перепл. PVC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 xml:space="preserve"> 0,20мм прозр 100шт/уп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на мол</w:t>
            </w:r>
            <w:proofErr w:type="gramStart"/>
            <w:r w:rsidRPr="000B7C67">
              <w:rPr>
                <w:color w:val="000000"/>
              </w:rPr>
              <w:t>.А</w:t>
            </w:r>
            <w:proofErr w:type="gramEnd"/>
            <w:r w:rsidRPr="000B7C67">
              <w:rPr>
                <w:color w:val="000000"/>
              </w:rPr>
              <w:t>4 с ручками 85-41/50485 черн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на рез."Proff" 0,50мм DC202 зел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подвесная А</w:t>
            </w:r>
            <w:proofErr w:type="gramStart"/>
            <w:r w:rsidRPr="000B7C67">
              <w:rPr>
                <w:color w:val="000000"/>
              </w:rPr>
              <w:t>4</w:t>
            </w:r>
            <w:proofErr w:type="gramEnd"/>
            <w:r w:rsidRPr="000B7C67">
              <w:rPr>
                <w:color w:val="000000"/>
              </w:rPr>
              <w:t>+(Foolscap)"Bantex" 3470-11 гол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пруж</w:t>
            </w:r>
            <w:proofErr w:type="gramStart"/>
            <w:r w:rsidRPr="000B7C67">
              <w:rPr>
                <w:color w:val="000000"/>
              </w:rPr>
              <w:t>.д</w:t>
            </w:r>
            <w:proofErr w:type="gramEnd"/>
            <w:r w:rsidRPr="000B7C67">
              <w:rPr>
                <w:color w:val="000000"/>
              </w:rPr>
              <w:t>ерж.карм. "Proff" 0,60мм CF903P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пруж</w:t>
            </w:r>
            <w:proofErr w:type="gramStart"/>
            <w:r w:rsidRPr="000B7C67">
              <w:rPr>
                <w:color w:val="000000"/>
              </w:rPr>
              <w:t>.д</w:t>
            </w:r>
            <w:proofErr w:type="gramEnd"/>
            <w:r w:rsidRPr="000B7C67">
              <w:rPr>
                <w:color w:val="000000"/>
              </w:rPr>
              <w:t xml:space="preserve">ерж.карм. "Proff" 0,60мм CF903P </w:t>
            </w:r>
            <w:proofErr w:type="gramStart"/>
            <w:r w:rsidRPr="000B7C67">
              <w:rPr>
                <w:color w:val="000000"/>
              </w:rPr>
              <w:t>кр</w:t>
            </w:r>
            <w:proofErr w:type="gramEnd"/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 с завязками "Дело" 380г/м</w:t>
            </w:r>
            <w:proofErr w:type="gramStart"/>
            <w:r w:rsidRPr="000B7C67">
              <w:rPr>
                <w:color w:val="000000"/>
              </w:rPr>
              <w:t>2</w:t>
            </w:r>
            <w:proofErr w:type="gramEnd"/>
            <w:r w:rsidRPr="000B7C67">
              <w:rPr>
                <w:color w:val="000000"/>
              </w:rPr>
              <w:t xml:space="preserve"> белая мелованная, 12048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Папка-скоросш."Proff" 0,12/0,18мм 400PF50 крас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Папка-скоросш."Proff" 0,12/0,18мм 400PF50 оранж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Папка-скоросш."Proff" 0,12/0,18мм 400PF50 т/син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Папка-уголок жест</w:t>
            </w:r>
            <w:proofErr w:type="gramStart"/>
            <w:r w:rsidRPr="000B7C67">
              <w:rPr>
                <w:color w:val="000000"/>
              </w:rPr>
              <w:t>.А</w:t>
            </w:r>
            <w:proofErr w:type="gramEnd"/>
            <w:r w:rsidRPr="000B7C67">
              <w:rPr>
                <w:color w:val="000000"/>
              </w:rPr>
              <w:t>4 Berlingo 180мкм AGp_04102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Папка-уголок жест</w:t>
            </w:r>
            <w:proofErr w:type="gramStart"/>
            <w:r w:rsidRPr="000B7C67">
              <w:rPr>
                <w:color w:val="000000"/>
              </w:rPr>
              <w:t>.А</w:t>
            </w:r>
            <w:proofErr w:type="gramEnd"/>
            <w:r w:rsidRPr="000B7C67">
              <w:rPr>
                <w:color w:val="000000"/>
              </w:rPr>
              <w:t>4 Berlingo 180мкм AGp_04103 кр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Папка-уголок жест</w:t>
            </w:r>
            <w:proofErr w:type="gramStart"/>
            <w:r w:rsidRPr="000B7C67">
              <w:rPr>
                <w:color w:val="000000"/>
              </w:rPr>
              <w:t>.А</w:t>
            </w:r>
            <w:proofErr w:type="gramEnd"/>
            <w:r w:rsidRPr="000B7C67">
              <w:rPr>
                <w:color w:val="000000"/>
              </w:rPr>
              <w:t>4 Berlingo 180мкм AGp_04104 зел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Папка-файл.вк</w:t>
            </w:r>
            <w:proofErr w:type="gramStart"/>
            <w:r w:rsidRPr="000B7C67">
              <w:rPr>
                <w:color w:val="000000"/>
              </w:rPr>
              <w:t>.п</w:t>
            </w:r>
            <w:proofErr w:type="gramEnd"/>
            <w:r w:rsidRPr="000B7C67">
              <w:rPr>
                <w:color w:val="000000"/>
              </w:rPr>
              <w:t>ерф А4 "Bantex" 100мкм 10шт.уп 2062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Папка-файл.вк</w:t>
            </w:r>
            <w:proofErr w:type="gramStart"/>
            <w:r w:rsidRPr="000B7C67">
              <w:rPr>
                <w:color w:val="000000"/>
              </w:rPr>
              <w:t>.п</w:t>
            </w:r>
            <w:proofErr w:type="gramEnd"/>
            <w:r w:rsidRPr="000B7C67">
              <w:rPr>
                <w:color w:val="000000"/>
              </w:rPr>
              <w:t>ерф А4 "EK" 30мкм 6792 цв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Папка-файл.вк</w:t>
            </w:r>
            <w:proofErr w:type="gramStart"/>
            <w:r w:rsidRPr="000B7C67">
              <w:rPr>
                <w:color w:val="000000"/>
              </w:rPr>
              <w:t>.п</w:t>
            </w:r>
            <w:proofErr w:type="gramEnd"/>
            <w:r w:rsidRPr="000B7C67">
              <w:rPr>
                <w:color w:val="000000"/>
              </w:rPr>
              <w:t>ерф А4 "Proff" 40мкм А040-11-100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Пост 76*101 100л "Hopax" 21151 розовый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Пост 76*51  80л "Hopax" 21006B желтый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Пост 76*75 100л "Index" I433802 </w:t>
            </w:r>
            <w:proofErr w:type="gramStart"/>
            <w:r w:rsidRPr="000B7C67">
              <w:rPr>
                <w:color w:val="000000"/>
              </w:rPr>
              <w:t>св</w:t>
            </w:r>
            <w:proofErr w:type="gramEnd"/>
            <w:r w:rsidRPr="000B7C67">
              <w:rPr>
                <w:color w:val="000000"/>
              </w:rPr>
              <w:t>/гол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Пост</w:t>
            </w:r>
            <w:r w:rsidRPr="000B7C67">
              <w:rPr>
                <w:color w:val="000000"/>
                <w:lang w:val="en-US"/>
              </w:rPr>
              <w:t xml:space="preserve"> 76*75 100</w:t>
            </w:r>
            <w:r w:rsidRPr="000B7C67">
              <w:rPr>
                <w:color w:val="000000"/>
              </w:rPr>
              <w:t>л</w:t>
            </w:r>
            <w:r w:rsidRPr="000B7C67">
              <w:rPr>
                <w:color w:val="000000"/>
                <w:lang w:val="en-US"/>
              </w:rPr>
              <w:t xml:space="preserve"> "Index" I433803 </w:t>
            </w:r>
            <w:proofErr w:type="gramStart"/>
            <w:r w:rsidRPr="000B7C67">
              <w:rPr>
                <w:color w:val="000000"/>
              </w:rPr>
              <w:t>св</w:t>
            </w:r>
            <w:proofErr w:type="gramEnd"/>
            <w:r w:rsidRPr="000B7C67">
              <w:rPr>
                <w:color w:val="000000"/>
                <w:lang w:val="en-US"/>
              </w:rPr>
              <w:t>/</w:t>
            </w:r>
            <w:r w:rsidRPr="000B7C67">
              <w:rPr>
                <w:color w:val="000000"/>
              </w:rPr>
              <w:t>зел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Пост-закладка 42*12 "Lamark" 5цв*25л SN0122 неон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Пост-закладка 45*12 5цв*25л "Hopax" 21076 неон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Пост-закладка 45*12 5цв*25л "Index" I461810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69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Пружины для брош.14мм 100шт. уп, Пружины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Пружины для брошюрования 22мм  50 </w:t>
            </w:r>
            <w:proofErr w:type="gramStart"/>
            <w:r w:rsidRPr="000B7C67">
              <w:rPr>
                <w:color w:val="000000"/>
              </w:rPr>
              <w:t>шт</w:t>
            </w:r>
            <w:proofErr w:type="gramEnd"/>
            <w:r w:rsidRPr="000B7C67">
              <w:rPr>
                <w:color w:val="000000"/>
              </w:rPr>
              <w:t>, Пружины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lastRenderedPageBreak/>
              <w:t>71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Пружины д/брош.25мм бел. 50шт/уп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Пружины д/брош.38мм бел. 50шт/уп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Пружины д/брош.51мм чер 50шт/уп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упак</w:t>
            </w:r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Регистратор 50мм А4 "E</w:t>
            </w:r>
            <w:proofErr w:type="gramStart"/>
            <w:r w:rsidRPr="000B7C67">
              <w:rPr>
                <w:color w:val="000000"/>
              </w:rPr>
              <w:t>К"</w:t>
            </w:r>
            <w:proofErr w:type="gramEnd"/>
            <w:r w:rsidRPr="000B7C67">
              <w:rPr>
                <w:color w:val="000000"/>
              </w:rPr>
              <w:t>Бизнес" В-203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Регистратор 50мм А4 "Sponsor" SPR 5/30 чер</w:t>
            </w:r>
            <w:proofErr w:type="gramStart"/>
            <w:r w:rsidRPr="000B7C67">
              <w:rPr>
                <w:color w:val="000000"/>
              </w:rPr>
              <w:t>.м</w:t>
            </w:r>
            <w:proofErr w:type="gramEnd"/>
            <w:r w:rsidRPr="000B7C67">
              <w:rPr>
                <w:color w:val="000000"/>
              </w:rPr>
              <w:t>рам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Регистратор 70мм А4 "E</w:t>
            </w:r>
            <w:proofErr w:type="gramStart"/>
            <w:r w:rsidRPr="000B7C67">
              <w:rPr>
                <w:color w:val="000000"/>
              </w:rPr>
              <w:t>К"</w:t>
            </w:r>
            <w:proofErr w:type="gramEnd"/>
            <w:r w:rsidRPr="000B7C67">
              <w:rPr>
                <w:color w:val="000000"/>
              </w:rPr>
              <w:t>Бизнес" В-202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Ручка гел."Pilot" BL-G1-5T </w:t>
            </w:r>
            <w:proofErr w:type="gramStart"/>
            <w:r w:rsidRPr="000B7C67">
              <w:rPr>
                <w:color w:val="000000"/>
              </w:rPr>
              <w:t>кр</w:t>
            </w:r>
            <w:proofErr w:type="gramEnd"/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Ручка гел."Pilot" BL-G2-5 н/</w:t>
            </w:r>
            <w:proofErr w:type="gramStart"/>
            <w:r w:rsidRPr="000B7C67">
              <w:rPr>
                <w:color w:val="000000"/>
              </w:rPr>
              <w:t>м</w:t>
            </w:r>
            <w:proofErr w:type="gramEnd"/>
            <w:r w:rsidRPr="000B7C67">
              <w:rPr>
                <w:color w:val="000000"/>
              </w:rPr>
              <w:t xml:space="preserve"> чер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79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Ручка шариковая "Megapolis Concept" автомат</w:t>
            </w:r>
            <w:proofErr w:type="gramStart"/>
            <w:r w:rsidRPr="000B7C67">
              <w:rPr>
                <w:color w:val="000000"/>
              </w:rPr>
              <w:t xml:space="preserve"> ,</w:t>
            </w:r>
            <w:proofErr w:type="gramEnd"/>
            <w:r w:rsidRPr="000B7C67">
              <w:rPr>
                <w:color w:val="000000"/>
              </w:rPr>
              <w:t xml:space="preserve"> синяя, корпус-синий, резин. манжетка, 31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Ручка шар."Pilot" BPRK-10M 1,0мм н/м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Ручка шар."Pilot" BP-SF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Скобы N10 "Sponsor" SSt10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Скотч</w:t>
            </w:r>
            <w:r w:rsidRPr="000B7C67">
              <w:rPr>
                <w:color w:val="000000"/>
                <w:lang w:val="en-US"/>
              </w:rPr>
              <w:t xml:space="preserve"> "Klebe bander" 12</w:t>
            </w:r>
            <w:r w:rsidRPr="000B7C67">
              <w:rPr>
                <w:color w:val="000000"/>
              </w:rPr>
              <w:t>мм</w:t>
            </w:r>
            <w:r w:rsidRPr="000B7C67">
              <w:rPr>
                <w:color w:val="000000"/>
                <w:lang w:val="en-US"/>
              </w:rPr>
              <w:t>*33</w:t>
            </w:r>
            <w:r w:rsidRPr="000B7C67">
              <w:rPr>
                <w:color w:val="000000"/>
              </w:rPr>
              <w:t>м</w:t>
            </w:r>
            <w:r w:rsidRPr="000B7C67">
              <w:rPr>
                <w:color w:val="000000"/>
                <w:lang w:val="en-US"/>
              </w:rPr>
              <w:t xml:space="preserve"> 016/116 </w:t>
            </w:r>
            <w:proofErr w:type="gramStart"/>
            <w:r w:rsidRPr="000B7C67">
              <w:rPr>
                <w:color w:val="000000"/>
              </w:rPr>
              <w:t>пр</w:t>
            </w:r>
            <w:proofErr w:type="gramEnd"/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Скотч "Unibob-600" 48мм*66м /45мкм/ прозр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  <w:lang w:val="en-US"/>
              </w:rPr>
            </w:pPr>
            <w:r w:rsidRPr="000B7C67">
              <w:rPr>
                <w:color w:val="000000"/>
              </w:rPr>
              <w:t>Скотч</w:t>
            </w:r>
            <w:r w:rsidRPr="000B7C67">
              <w:rPr>
                <w:color w:val="000000"/>
                <w:lang w:val="en-US"/>
              </w:rPr>
              <w:t xml:space="preserve"> "Universal" 50</w:t>
            </w:r>
            <w:r w:rsidRPr="000B7C67">
              <w:rPr>
                <w:color w:val="000000"/>
              </w:rPr>
              <w:t>мм</w:t>
            </w:r>
            <w:r w:rsidRPr="000B7C67">
              <w:rPr>
                <w:color w:val="000000"/>
                <w:lang w:val="en-US"/>
              </w:rPr>
              <w:t>*66</w:t>
            </w:r>
            <w:r w:rsidRPr="000B7C67">
              <w:rPr>
                <w:color w:val="000000"/>
              </w:rPr>
              <w:t>м</w:t>
            </w:r>
            <w:r w:rsidRPr="000B7C67">
              <w:rPr>
                <w:color w:val="000000"/>
                <w:lang w:val="en-US"/>
              </w:rPr>
              <w:t xml:space="preserve"> </w:t>
            </w:r>
            <w:r w:rsidRPr="000B7C67">
              <w:rPr>
                <w:color w:val="000000"/>
              </w:rPr>
              <w:t>пр</w:t>
            </w:r>
            <w:r w:rsidRPr="000B7C67">
              <w:rPr>
                <w:color w:val="000000"/>
                <w:lang w:val="en-US"/>
              </w:rPr>
              <w:t>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Скрепки 25мм 100шт оцинкованные с треугольным профилем, картонная коробка, PF0509-25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87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Скрепки 33мм "Sponsor" 100шт SPC33C цв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45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88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Скрепки 50мм "Глобус" 50шт Г50-50 гофр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89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 xml:space="preserve">Степлер N10 до 15 листов  "Elegance", ассорти, </w:t>
            </w:r>
            <w:proofErr w:type="gramStart"/>
            <w:r w:rsidRPr="000B7C67">
              <w:rPr>
                <w:color w:val="000000"/>
              </w:rPr>
              <w:t>со</w:t>
            </w:r>
            <w:proofErr w:type="gramEnd"/>
            <w:r w:rsidRPr="000B7C67">
              <w:rPr>
                <w:color w:val="000000"/>
              </w:rPr>
              <w:t xml:space="preserve"> встроенным антистеплером, 2177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90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Степлер N24 "EK" 4547 /до 25лист/ брош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Стержень шариковый 152 мм синий, к ручкам: типа Corvina, СТ21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Точилка "City", пластик, на 1 отверстие, 21830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93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Чист</w:t>
            </w:r>
            <w:proofErr w:type="gramStart"/>
            <w:r w:rsidRPr="000B7C67">
              <w:rPr>
                <w:color w:val="000000"/>
              </w:rPr>
              <w:t>.с</w:t>
            </w:r>
            <w:proofErr w:type="gramEnd"/>
            <w:r w:rsidRPr="000B7C67">
              <w:rPr>
                <w:color w:val="000000"/>
              </w:rPr>
              <w:t>алф. д/пласт.поверх. Brauberg 100шт/туба 510123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94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Чист</w:t>
            </w:r>
            <w:proofErr w:type="gramStart"/>
            <w:r w:rsidRPr="000B7C67">
              <w:rPr>
                <w:color w:val="000000"/>
              </w:rPr>
              <w:t>.с</w:t>
            </w:r>
            <w:proofErr w:type="gramEnd"/>
            <w:r w:rsidRPr="000B7C67">
              <w:rPr>
                <w:color w:val="000000"/>
              </w:rPr>
              <w:t>алф. д/экранов Brauberg 100шт/туба 510122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95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Шт</w:t>
            </w:r>
            <w:proofErr w:type="gramStart"/>
            <w:r w:rsidRPr="000B7C67">
              <w:rPr>
                <w:color w:val="000000"/>
              </w:rPr>
              <w:t>.к</w:t>
            </w:r>
            <w:proofErr w:type="gramEnd"/>
            <w:r w:rsidRPr="000B7C67">
              <w:rPr>
                <w:color w:val="000000"/>
              </w:rPr>
              <w:t>раска "Proff" 28мл 3010 син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  <w:tr w:rsidR="000B7C67" w:rsidRPr="000B7C67" w:rsidTr="000B7C67">
        <w:trPr>
          <w:trHeight w:val="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96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rPr>
                <w:color w:val="000000"/>
              </w:rPr>
            </w:pPr>
            <w:r w:rsidRPr="000B7C67">
              <w:rPr>
                <w:color w:val="000000"/>
              </w:rPr>
              <w:t>Штрих-роллер "Berlingo" 5мм*8м FKs_08051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r w:rsidRPr="000B7C67">
              <w:rPr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7C67" w:rsidRPr="000B7C67" w:rsidRDefault="000B7C67" w:rsidP="000B7C67">
            <w:pPr>
              <w:jc w:val="center"/>
              <w:rPr>
                <w:color w:val="000000"/>
              </w:rPr>
            </w:pPr>
            <w:proofErr w:type="gramStart"/>
            <w:r w:rsidRPr="000B7C67">
              <w:rPr>
                <w:color w:val="000000"/>
              </w:rPr>
              <w:t>шт</w:t>
            </w:r>
            <w:proofErr w:type="gramEnd"/>
          </w:p>
        </w:tc>
      </w:tr>
    </w:tbl>
    <w:p w:rsidR="000B7C67" w:rsidRPr="000B7C67" w:rsidRDefault="000B7C67" w:rsidP="000B7C67">
      <w:pPr>
        <w:jc w:val="center"/>
      </w:pPr>
    </w:p>
    <w:p w:rsidR="000B7C67" w:rsidRPr="000B7C67" w:rsidRDefault="000B7C67" w:rsidP="000B7C67">
      <w:pPr>
        <w:tabs>
          <w:tab w:val="left" w:pos="426"/>
        </w:tabs>
        <w:jc w:val="both"/>
        <w:rPr>
          <w:b/>
        </w:rPr>
      </w:pPr>
      <w:r w:rsidRPr="000B7C67">
        <w:rPr>
          <w:b/>
          <w:bCs/>
        </w:rPr>
        <w:t>Сроки и график выполнения поставки товара</w:t>
      </w:r>
      <w:r w:rsidRPr="000B7C67">
        <w:rPr>
          <w:b/>
        </w:rPr>
        <w:t xml:space="preserve">: </w:t>
      </w:r>
      <w:r w:rsidRPr="000B7C67">
        <w:rPr>
          <w:bCs/>
        </w:rPr>
        <w:t>не позднее 20 календарных дней с даты подписания договора.</w:t>
      </w:r>
    </w:p>
    <w:p w:rsidR="000B7C67" w:rsidRPr="000B7C67" w:rsidRDefault="000B7C67" w:rsidP="000B7C67">
      <w:pPr>
        <w:jc w:val="center"/>
      </w:pPr>
    </w:p>
    <w:p w:rsidR="000B7C67" w:rsidRPr="000B7C67" w:rsidRDefault="000B7C67" w:rsidP="000B7C67">
      <w:pPr>
        <w:jc w:val="center"/>
      </w:pPr>
      <w:r w:rsidRPr="000B7C67">
        <w:t>Подраздел 1.8. Место поставки товара</w:t>
      </w:r>
    </w:p>
    <w:p w:rsidR="000B7C67" w:rsidRPr="000B7C67" w:rsidRDefault="000B7C67" w:rsidP="000B7C67">
      <w:pPr>
        <w:shd w:val="clear" w:color="auto" w:fill="FFFFFF"/>
        <w:rPr>
          <w:bCs/>
        </w:rPr>
      </w:pPr>
      <w:r w:rsidRPr="000B7C67">
        <w:rPr>
          <w:bCs/>
        </w:rPr>
        <w:t xml:space="preserve">1. 603950, г. Нижний Новгород, Московское шоссе, д. 302а (Нижегородское отделение филиала «Приволжский территориальный округ» ФГУП «РосРАО»; </w:t>
      </w:r>
    </w:p>
    <w:p w:rsidR="000B7C67" w:rsidRPr="000B7C67" w:rsidRDefault="000B7C67" w:rsidP="000B7C67">
      <w:pPr>
        <w:shd w:val="clear" w:color="auto" w:fill="FFFFFF"/>
      </w:pPr>
      <w:r w:rsidRPr="000B7C67">
        <w:rPr>
          <w:bCs/>
        </w:rPr>
        <w:t>2. 443068, г. Самара, ул. Мичурина, д. 112 (Самарское отделение филиала «Приволжский территориальный округ» ФГУП «РосРАО»)</w:t>
      </w:r>
      <w:r w:rsidRPr="000B7C67">
        <w:t>;</w:t>
      </w:r>
    </w:p>
    <w:p w:rsidR="000B7C67" w:rsidRPr="000B7C67" w:rsidRDefault="000B7C67" w:rsidP="000B7C67">
      <w:pPr>
        <w:shd w:val="clear" w:color="auto" w:fill="FFFFFF"/>
        <w:rPr>
          <w:bCs/>
        </w:rPr>
      </w:pPr>
      <w:r w:rsidRPr="000B7C67">
        <w:rPr>
          <w:bCs/>
        </w:rPr>
        <w:t>3. 453430, Республика Башкортостан, г. Благовещенск (Благовещенское отделение филиала «Приволжский территориальный округ» ФГУП «РосРАО»)</w:t>
      </w:r>
    </w:p>
    <w:p w:rsidR="000B7C67" w:rsidRPr="000B7C67" w:rsidRDefault="000B7C67" w:rsidP="000B7C67">
      <w:pPr>
        <w:shd w:val="clear" w:color="auto" w:fill="FFFFFF"/>
        <w:rPr>
          <w:iCs/>
        </w:rPr>
      </w:pPr>
      <w:r w:rsidRPr="000B7C67">
        <w:rPr>
          <w:bCs/>
        </w:rPr>
        <w:t>4. 420054, Республика Татарстан, г. Казань, ул. Складская, д. 28 (Казанское отделение филиала «Приволжский территориальный округ» ФГУП «РосРАО»);</w:t>
      </w:r>
    </w:p>
    <w:p w:rsidR="000B7C67" w:rsidRPr="000B7C67" w:rsidRDefault="000B7C67" w:rsidP="000B7C67">
      <w:pPr>
        <w:shd w:val="clear" w:color="auto" w:fill="FFFFFF"/>
        <w:rPr>
          <w:bCs/>
        </w:rPr>
      </w:pPr>
      <w:r w:rsidRPr="000B7C67">
        <w:rPr>
          <w:bCs/>
        </w:rPr>
        <w:t xml:space="preserve">5. 410076, г. Саратов, ул. </w:t>
      </w:r>
      <w:proofErr w:type="gramStart"/>
      <w:r w:rsidRPr="000B7C67">
        <w:rPr>
          <w:bCs/>
        </w:rPr>
        <w:t>Верхняя</w:t>
      </w:r>
      <w:proofErr w:type="gramEnd"/>
      <w:r w:rsidRPr="000B7C67">
        <w:rPr>
          <w:bCs/>
        </w:rPr>
        <w:t>, д. 17 (Саратовское отделение филиала «Приволжский территориальный округ» ФГУП «РосРАО»);</w:t>
      </w:r>
    </w:p>
    <w:p w:rsidR="000B7C67" w:rsidRPr="000B7C67" w:rsidRDefault="000B7C67" w:rsidP="000B7C67">
      <w:pPr>
        <w:pStyle w:val="affe"/>
        <w:tabs>
          <w:tab w:val="left" w:pos="-6062"/>
        </w:tabs>
        <w:spacing w:after="0" w:line="240" w:lineRule="auto"/>
        <w:ind w:left="33"/>
        <w:rPr>
          <w:rFonts w:ascii="Times New Roman" w:hAnsi="Times New Roman"/>
          <w:sz w:val="24"/>
          <w:szCs w:val="24"/>
        </w:rPr>
      </w:pPr>
      <w:r w:rsidRPr="000B7C67">
        <w:rPr>
          <w:rFonts w:ascii="Times New Roman" w:hAnsi="Times New Roman"/>
          <w:bCs/>
          <w:sz w:val="24"/>
          <w:szCs w:val="24"/>
        </w:rPr>
        <w:t>6. 613040, г. Кирово-Чепецк, пер. Пожарный, д. 7 (Кирово-Чепецкое отделение филиала «Приволжский территориальный округ» ФГУП «РосРАО»).</w:t>
      </w:r>
    </w:p>
    <w:p w:rsidR="001F4081" w:rsidRPr="000B7C67" w:rsidRDefault="000B7C67" w:rsidP="000B7C67">
      <w:pPr>
        <w:jc w:val="both"/>
        <w:rPr>
          <w:bCs/>
        </w:rPr>
      </w:pPr>
      <w:proofErr w:type="gramStart"/>
      <w:r w:rsidRPr="000B7C67">
        <w:t xml:space="preserve">7. </w:t>
      </w:r>
      <w:r w:rsidRPr="000B7C67">
        <w:rPr>
          <w:bCs/>
        </w:rPr>
        <w:t>603950, г. Нижний Новгород, Московское шоссе, д. 302а</w:t>
      </w:r>
      <w:r w:rsidRPr="000B7C67">
        <w:t xml:space="preserve"> (Аппарат управления филиала «Приволжский </w:t>
      </w:r>
      <w:r w:rsidRPr="000B7C67">
        <w:rPr>
          <w:bCs/>
        </w:rPr>
        <w:t>территориальный округ» ФГУП «РосРАО».</w:t>
      </w:r>
      <w:proofErr w:type="gramEnd"/>
    </w:p>
    <w:p w:rsidR="000B7C67" w:rsidRDefault="000B7C67" w:rsidP="000B7C67">
      <w:pPr>
        <w:jc w:val="both"/>
        <w:rPr>
          <w:bCs/>
        </w:rPr>
      </w:pPr>
    </w:p>
    <w:p w:rsidR="000B7C67" w:rsidRPr="000B7C67" w:rsidRDefault="000B7C67" w:rsidP="000B7C67">
      <w:pPr>
        <w:jc w:val="both"/>
        <w:rPr>
          <w:bCs/>
        </w:rPr>
      </w:pPr>
    </w:p>
    <w:p w:rsidR="000B7C67" w:rsidRDefault="000B7C67" w:rsidP="000B7C67">
      <w:pPr>
        <w:jc w:val="center"/>
      </w:pPr>
      <w:r w:rsidRPr="000B7C67">
        <w:lastRenderedPageBreak/>
        <w:t>РАЗДЕЛ 2. СВЕДЕНИЯ О НОВИЗНЕ</w:t>
      </w:r>
    </w:p>
    <w:p w:rsidR="000B7C67" w:rsidRPr="000B7C67" w:rsidRDefault="000B7C67" w:rsidP="000B7C67">
      <w:pPr>
        <w:jc w:val="center"/>
      </w:pPr>
    </w:p>
    <w:p w:rsidR="000B7C67" w:rsidRPr="000B7C67" w:rsidRDefault="000B7C67" w:rsidP="000B7C67">
      <w:pPr>
        <w:jc w:val="center"/>
      </w:pPr>
      <w:r w:rsidRPr="000B7C67">
        <w:t>Товар должен быть поставлен новым (не бывшим в употреблении), работоспособным.</w:t>
      </w:r>
    </w:p>
    <w:p w:rsidR="000B7C67" w:rsidRDefault="000B7C67" w:rsidP="000B7C67">
      <w:pPr>
        <w:jc w:val="center"/>
      </w:pPr>
    </w:p>
    <w:p w:rsidR="000B7C67" w:rsidRPr="000B7C67" w:rsidRDefault="000B7C67" w:rsidP="000B7C67">
      <w:pPr>
        <w:jc w:val="center"/>
      </w:pPr>
    </w:p>
    <w:p w:rsidR="000B7C67" w:rsidRDefault="000B7C67" w:rsidP="000B7C67">
      <w:pPr>
        <w:jc w:val="center"/>
      </w:pPr>
      <w:r w:rsidRPr="000B7C67">
        <w:t>РАЗДЕЛ 3. ТРЕБОВАНИЯ К МАРКИРОВКЕ</w:t>
      </w:r>
    </w:p>
    <w:p w:rsidR="000B7C67" w:rsidRPr="000B7C67" w:rsidRDefault="000B7C67" w:rsidP="000B7C67">
      <w:pPr>
        <w:jc w:val="center"/>
      </w:pPr>
    </w:p>
    <w:p w:rsidR="000B7C67" w:rsidRPr="000B7C67" w:rsidRDefault="000B7C67" w:rsidP="000B7C67">
      <w:pPr>
        <w:jc w:val="both"/>
      </w:pPr>
      <w:r w:rsidRPr="000B7C67">
        <w:t xml:space="preserve"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 </w:t>
      </w:r>
    </w:p>
    <w:p w:rsidR="000B7C67" w:rsidRPr="000B7C67" w:rsidRDefault="000B7C67" w:rsidP="000B7C67">
      <w:pPr>
        <w:jc w:val="center"/>
        <w:rPr>
          <w:b/>
        </w:rPr>
      </w:pPr>
    </w:p>
    <w:p w:rsidR="000B7C67" w:rsidRPr="000B7C67" w:rsidRDefault="000B7C67" w:rsidP="000B7C67">
      <w:pPr>
        <w:jc w:val="center"/>
        <w:rPr>
          <w:b/>
        </w:rPr>
      </w:pPr>
    </w:p>
    <w:p w:rsidR="000B7C67" w:rsidRDefault="000B7C67" w:rsidP="000B7C67">
      <w:pPr>
        <w:jc w:val="center"/>
      </w:pPr>
      <w:r w:rsidRPr="000B7C67">
        <w:t>РАЗДЕЛ 4. ТРЕБОВАНИЯ К УПАКОВКЕ</w:t>
      </w:r>
    </w:p>
    <w:p w:rsidR="000B7C67" w:rsidRPr="000B7C67" w:rsidRDefault="000B7C67" w:rsidP="000B7C67">
      <w:pPr>
        <w:jc w:val="center"/>
      </w:pPr>
    </w:p>
    <w:p w:rsidR="000B7C67" w:rsidRPr="000B7C67" w:rsidRDefault="000B7C67" w:rsidP="000B7C67">
      <w:pPr>
        <w:shd w:val="clear" w:color="auto" w:fill="FFFFFF"/>
        <w:ind w:firstLine="360"/>
        <w:jc w:val="both"/>
      </w:pPr>
      <w:r w:rsidRPr="000B7C67"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Товар поставляется в соответствии с размерами, качеством и количеством, указанным в разделе 1 технического задания. Товар должен быть расфасован с учетом заявок отделений Заказчика, отдельно для каждого отделения в соответствии с техническим заданием.  </w:t>
      </w:r>
    </w:p>
    <w:p w:rsidR="000B7C67" w:rsidRPr="000B7C67" w:rsidRDefault="000B7C67" w:rsidP="000B7C67">
      <w:pPr>
        <w:jc w:val="center"/>
      </w:pPr>
    </w:p>
    <w:p w:rsidR="000B7C67" w:rsidRPr="000B7C67" w:rsidRDefault="000B7C67" w:rsidP="000B7C67">
      <w:pPr>
        <w:jc w:val="center"/>
      </w:pPr>
    </w:p>
    <w:p w:rsidR="000B7C67" w:rsidRDefault="000B7C67" w:rsidP="000B7C67">
      <w:pPr>
        <w:jc w:val="center"/>
      </w:pPr>
      <w:r w:rsidRPr="000B7C67">
        <w:t>РАЗДЕЛ 5. ТРЕБОВАНИЯ ПО ПРАВИЛАМ СДАЧИ И ПРИЕМКИ</w:t>
      </w:r>
    </w:p>
    <w:p w:rsidR="000B7C67" w:rsidRPr="000B7C67" w:rsidRDefault="000B7C67" w:rsidP="000B7C67">
      <w:pPr>
        <w:jc w:val="center"/>
      </w:pPr>
    </w:p>
    <w:p w:rsidR="000B7C67" w:rsidRPr="000B7C67" w:rsidRDefault="000B7C67" w:rsidP="000B7C67">
      <w:pPr>
        <w:jc w:val="center"/>
      </w:pPr>
      <w:r w:rsidRPr="000B7C67">
        <w:t>Подраздел 5.1 Порядок сдачи и приемки</w:t>
      </w:r>
    </w:p>
    <w:p w:rsidR="000B7C67" w:rsidRPr="000B7C67" w:rsidRDefault="000B7C67" w:rsidP="000B7C67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  <w:r w:rsidRPr="000B7C67">
        <w:t xml:space="preserve"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 </w:t>
      </w:r>
    </w:p>
    <w:p w:rsidR="000B7C67" w:rsidRPr="000B7C67" w:rsidRDefault="000B7C67" w:rsidP="000B7C67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  <w:proofErr w:type="gramStart"/>
      <w:r w:rsidRPr="000B7C67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с указанием Ф.И.О. ответственного лица и даты приемки</w:t>
      </w:r>
      <w:proofErr w:type="gramEnd"/>
    </w:p>
    <w:p w:rsidR="000B7C67" w:rsidRPr="000B7C67" w:rsidRDefault="000B7C67" w:rsidP="000B7C67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  <w:r w:rsidRPr="000B7C67">
        <w:t>Срок исполнения гарантийных обязательств по замене поставленного некачественного товара – в течение 10 (десяти) рабочих дней с момента получения письменной претензии Покупателя.</w:t>
      </w:r>
    </w:p>
    <w:p w:rsidR="000B7C67" w:rsidRPr="000B7C67" w:rsidRDefault="000B7C67" w:rsidP="000B7C67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</w:p>
    <w:p w:rsidR="000B7C67" w:rsidRDefault="000B7C67" w:rsidP="000B7C67">
      <w:pPr>
        <w:jc w:val="center"/>
      </w:pPr>
      <w:r w:rsidRPr="000B7C67">
        <w:t xml:space="preserve">Подраздел 5.2 ТРЕБОВАНИЯ ПО ПЕРЕДАЧЕ ЗАКАЗЧИКУ ТЕХНИЧЕСКИХ И ИНЫХ ДОКУМЕНТОВ ПРИ ПОСТАВКЕ ТОВАРОВ </w:t>
      </w:r>
    </w:p>
    <w:p w:rsidR="000B7C67" w:rsidRPr="000B7C67" w:rsidRDefault="000B7C67" w:rsidP="000B7C67">
      <w:pPr>
        <w:tabs>
          <w:tab w:val="left" w:pos="851"/>
        </w:tabs>
        <w:jc w:val="both"/>
      </w:pPr>
      <w:r w:rsidRPr="000B7C67">
        <w:t>Инструкция по эксплуатации и другие документы должны быть представлены на русском языке.</w:t>
      </w:r>
    </w:p>
    <w:p w:rsidR="000B7C67" w:rsidRPr="000B7C67" w:rsidRDefault="000B7C67" w:rsidP="000B7C67">
      <w:pPr>
        <w:jc w:val="center"/>
      </w:pPr>
    </w:p>
    <w:p w:rsidR="000B7C67" w:rsidRPr="000B7C67" w:rsidRDefault="000B7C67" w:rsidP="000B7C67">
      <w:pPr>
        <w:jc w:val="center"/>
      </w:pPr>
    </w:p>
    <w:p w:rsidR="000B7C67" w:rsidRDefault="000B7C67" w:rsidP="000B7C67">
      <w:pPr>
        <w:jc w:val="center"/>
      </w:pPr>
      <w:r w:rsidRPr="000B7C67">
        <w:t>РАЗДЕЛ 6. ТРЕБОВАНИЯ К ТРАНСПОРТИРОВАНИЮ</w:t>
      </w:r>
    </w:p>
    <w:p w:rsidR="000B7C67" w:rsidRPr="000B7C67" w:rsidRDefault="000B7C67" w:rsidP="000B7C67">
      <w:pPr>
        <w:jc w:val="center"/>
      </w:pPr>
    </w:p>
    <w:p w:rsidR="000B7C67" w:rsidRPr="000B7C67" w:rsidRDefault="000B7C67" w:rsidP="000B7C67">
      <w:pPr>
        <w:jc w:val="both"/>
      </w:pPr>
      <w:r w:rsidRPr="000B7C67">
        <w:t>Доставка, разгрузка товара и подъем на этаж  производится силами Поставщика и за счет Поставщика до отделений филиала «Приволжский территориальный округ» ФГУП «РосРАО» по адресам, указанным в подразделе 1.8. технического задания.</w:t>
      </w:r>
    </w:p>
    <w:p w:rsidR="000B7C67" w:rsidRPr="000B7C67" w:rsidRDefault="000B7C67" w:rsidP="000B7C67"/>
    <w:p w:rsidR="000B7C67" w:rsidRPr="008B7CAB" w:rsidRDefault="000B7C67" w:rsidP="000B7C67">
      <w:pPr>
        <w:jc w:val="both"/>
      </w:pPr>
    </w:p>
    <w:sectPr w:rsidR="000B7C67" w:rsidRPr="008B7CAB" w:rsidSect="00334AD3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081" w:rsidRDefault="001F4081">
      <w:r>
        <w:separator/>
      </w:r>
    </w:p>
  </w:endnote>
  <w:endnote w:type="continuationSeparator" w:id="0">
    <w:p w:rsidR="001F4081" w:rsidRDefault="001F4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Default="001F4081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1F4081" w:rsidRDefault="001F408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Pr="0030315B" w:rsidRDefault="00310DF2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1F4081" w:rsidRPr="0030315B">
          <w:rPr>
            <w:rFonts w:ascii="Times New Roman" w:hAnsi="Times New Roman"/>
          </w:rPr>
          <w:t xml:space="preserve">Страница </w:t>
        </w:r>
        <w:r w:rsidR="001F4081" w:rsidRPr="0030315B">
          <w:rPr>
            <w:rFonts w:ascii="Times New Roman" w:hAnsi="Times New Roman"/>
          </w:rPr>
          <w:fldChar w:fldCharType="begin"/>
        </w:r>
        <w:r w:rsidR="001F4081" w:rsidRPr="0030315B">
          <w:rPr>
            <w:rFonts w:ascii="Times New Roman" w:hAnsi="Times New Roman"/>
          </w:rPr>
          <w:instrText>PAGE</w:instrText>
        </w:r>
        <w:r w:rsidR="001F4081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18</w:t>
        </w:r>
        <w:r w:rsidR="001F4081" w:rsidRPr="0030315B">
          <w:rPr>
            <w:rFonts w:ascii="Times New Roman" w:hAnsi="Times New Roman"/>
          </w:rPr>
          <w:fldChar w:fldCharType="end"/>
        </w:r>
        <w:r w:rsidR="001F4081" w:rsidRPr="0030315B">
          <w:rPr>
            <w:rFonts w:ascii="Times New Roman" w:hAnsi="Times New Roman"/>
          </w:rPr>
          <w:t xml:space="preserve"> из </w:t>
        </w:r>
        <w:r w:rsidR="001F4081" w:rsidRPr="0030315B">
          <w:rPr>
            <w:rFonts w:ascii="Times New Roman" w:hAnsi="Times New Roman"/>
          </w:rPr>
          <w:fldChar w:fldCharType="begin"/>
        </w:r>
        <w:r w:rsidR="001F4081" w:rsidRPr="0030315B">
          <w:rPr>
            <w:rFonts w:ascii="Times New Roman" w:hAnsi="Times New Roman"/>
          </w:rPr>
          <w:instrText>NUMPAGES</w:instrText>
        </w:r>
        <w:r w:rsidR="001F4081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19</w:t>
        </w:r>
        <w:r w:rsidR="001F4081" w:rsidRPr="0030315B">
          <w:rPr>
            <w:rFonts w:ascii="Times New Roman" w:hAnsi="Times New Roman"/>
          </w:rPr>
          <w:fldChar w:fldCharType="end"/>
        </w:r>
      </w:sdtContent>
    </w:sdt>
    <w:r w:rsidR="001F4081" w:rsidRPr="0030315B">
      <w:rPr>
        <w:rFonts w:ascii="Times New Roman" w:hAnsi="Times New Roman" w:cs="Times New Roman"/>
      </w:rPr>
      <w:t xml:space="preserve"> </w:t>
    </w:r>
  </w:p>
  <w:p w:rsidR="001F4081" w:rsidRPr="0030315B" w:rsidRDefault="001F4081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1F4081" w:rsidRPr="0030315B" w:rsidRDefault="001F4081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310DF2" w:rsidRPr="00310DF2">
      <w:rPr>
        <w:rFonts w:ascii="Times New Roman" w:hAnsi="Times New Roman" w:cs="Times New Roman"/>
      </w:rPr>
      <w:t>поставку канцелярских принадлежностей для нужд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F4081" w:rsidRPr="0030315B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081" w:rsidRDefault="001F4081">
      <w:r>
        <w:separator/>
      </w:r>
    </w:p>
  </w:footnote>
  <w:footnote w:type="continuationSeparator" w:id="0">
    <w:p w:rsidR="001F4081" w:rsidRDefault="001F40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Pr="00723913" w:rsidRDefault="001F4081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1F4081" w:rsidRPr="00723913" w:rsidRDefault="001F4081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1F4081" w:rsidRPr="00723913" w:rsidRDefault="001F4081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7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0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2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7"/>
  </w:num>
  <w:num w:numId="3">
    <w:abstractNumId w:val="15"/>
  </w:num>
  <w:num w:numId="4">
    <w:abstractNumId w:val="1"/>
  </w:num>
  <w:num w:numId="5">
    <w:abstractNumId w:val="0"/>
  </w:num>
  <w:num w:numId="6">
    <w:abstractNumId w:val="14"/>
  </w:num>
  <w:num w:numId="7">
    <w:abstractNumId w:val="3"/>
  </w:num>
  <w:num w:numId="8">
    <w:abstractNumId w:val="12"/>
  </w:num>
  <w:num w:numId="9">
    <w:abstractNumId w:val="2"/>
  </w:num>
  <w:num w:numId="10">
    <w:abstractNumId w:val="13"/>
  </w:num>
  <w:num w:numId="11">
    <w:abstractNumId w:val="18"/>
  </w:num>
  <w:num w:numId="12">
    <w:abstractNumId w:val="8"/>
  </w:num>
  <w:num w:numId="13">
    <w:abstractNumId w:val="16"/>
  </w:num>
  <w:num w:numId="14">
    <w:abstractNumId w:val="10"/>
  </w:num>
  <w:num w:numId="15">
    <w:abstractNumId w:val="5"/>
  </w:num>
  <w:num w:numId="16">
    <w:abstractNumId w:val="9"/>
  </w:num>
  <w:num w:numId="17">
    <w:abstractNumId w:val="23"/>
  </w:num>
  <w:num w:numId="18">
    <w:abstractNumId w:val="19"/>
  </w:num>
  <w:num w:numId="19">
    <w:abstractNumId w:val="11"/>
  </w:num>
  <w:num w:numId="20">
    <w:abstractNumId w:val="20"/>
  </w:num>
  <w:num w:numId="21">
    <w:abstractNumId w:val="6"/>
  </w:num>
  <w:num w:numId="22">
    <w:abstractNumId w:val="7"/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</w:num>
  <w:num w:numId="25">
    <w:abstractNumId w:val="22"/>
  </w:num>
  <w:num w:numId="26">
    <w:abstractNumId w:val="2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B7C67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0DF2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8C40BDC5-AD2B-4D96-B2C4-29E84C2CD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352</TotalTime>
  <Pages>19</Pages>
  <Words>6680</Words>
  <Characters>35471</Characters>
  <Application>Microsoft Office Word</Application>
  <DocSecurity>0</DocSecurity>
  <Lines>295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42067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86</cp:revision>
  <cp:lastPrinted>2013-05-13T10:31:00Z</cp:lastPrinted>
  <dcterms:created xsi:type="dcterms:W3CDTF">2013-12-04T11:06:00Z</dcterms:created>
  <dcterms:modified xsi:type="dcterms:W3CDTF">2014-09-29T06:02:00Z</dcterms:modified>
</cp:coreProperties>
</file>