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D3E" w:rsidRDefault="006F5D3E" w:rsidP="000E6546">
      <w:pPr>
        <w:jc w:val="center"/>
        <w:outlineLvl w:val="0"/>
        <w:rPr>
          <w:sz w:val="28"/>
          <w:szCs w:val="28"/>
        </w:rPr>
      </w:pPr>
      <w:bookmarkStart w:id="0" w:name="_Toc390262777"/>
    </w:p>
    <w:tbl>
      <w:tblPr>
        <w:tblpPr w:leftFromText="180" w:rightFromText="180" w:vertAnchor="text" w:horzAnchor="margin" w:tblpY="-419"/>
        <w:tblW w:w="0" w:type="auto"/>
        <w:tblLook w:val="01E0"/>
      </w:tblPr>
      <w:tblGrid>
        <w:gridCol w:w="4428"/>
        <w:gridCol w:w="5142"/>
      </w:tblGrid>
      <w:tr w:rsidR="006F5D3E">
        <w:tc>
          <w:tcPr>
            <w:tcW w:w="4428" w:type="dxa"/>
          </w:tcPr>
          <w:p w:rsidR="006F5D3E" w:rsidRDefault="006F5D3E" w:rsidP="00C442AE">
            <w:r w:rsidRPr="0075234D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31.5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6F5D3E" w:rsidRDefault="006F5D3E" w:rsidP="00C442AE"/>
        </w:tc>
      </w:tr>
      <w:tr w:rsidR="006F5D3E" w:rsidRPr="00A1512E">
        <w:tc>
          <w:tcPr>
            <w:tcW w:w="4428" w:type="dxa"/>
          </w:tcPr>
          <w:p w:rsidR="006F5D3E" w:rsidRDefault="006F5D3E" w:rsidP="00C442AE">
            <w:pPr>
              <w:jc w:val="center"/>
              <w:rPr>
                <w:color w:val="0000FF"/>
              </w:rPr>
            </w:pP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Курчатова ул., 1, г. Северск Томской обл., 636039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E-mail: shk@seversk.tomsknet.ru, http://www.atomsib.ru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6F5D3E" w:rsidRDefault="006F5D3E" w:rsidP="00C442AE">
            <w:pPr>
              <w:jc w:val="center"/>
              <w:rPr>
                <w:sz w:val="18"/>
                <w:szCs w:val="18"/>
              </w:rPr>
            </w:pPr>
          </w:p>
          <w:p w:rsidR="006F5D3E" w:rsidRPr="006B2DD1" w:rsidRDefault="006F5D3E" w:rsidP="00C442AE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20.03.2015</w:t>
            </w: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98/4734</w:t>
            </w:r>
          </w:p>
          <w:p w:rsidR="006F5D3E" w:rsidRPr="003228C9" w:rsidRDefault="006F5D3E" w:rsidP="00C442A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6F5D3E" w:rsidRPr="00F50D24" w:rsidRDefault="006F5D3E" w:rsidP="00000B3A">
            <w:pPr>
              <w:jc w:val="both"/>
              <w:rPr>
                <w:sz w:val="22"/>
                <w:szCs w:val="22"/>
              </w:rPr>
            </w:pPr>
            <w:r>
              <w:t xml:space="preserve">                                 </w:t>
            </w:r>
            <w:r w:rsidRPr="00F50D24">
              <w:rPr>
                <w:sz w:val="22"/>
                <w:szCs w:val="22"/>
              </w:rPr>
              <w:t>№№ в ИС:</w:t>
            </w:r>
          </w:p>
          <w:p w:rsidR="006F5D3E" w:rsidRPr="00F50D24" w:rsidRDefault="006F5D3E" w:rsidP="00000B3A">
            <w:pPr>
              <w:jc w:val="both"/>
              <w:rPr>
                <w:sz w:val="22"/>
                <w:szCs w:val="22"/>
              </w:rPr>
            </w:pPr>
            <w:r w:rsidRPr="00F50D24">
              <w:rPr>
                <w:sz w:val="22"/>
                <w:szCs w:val="22"/>
              </w:rPr>
              <w:t xml:space="preserve">                                 ГПЗ </w:t>
            </w:r>
            <w:r w:rsidRPr="00F50D24">
              <w:rPr>
                <w:sz w:val="22"/>
                <w:szCs w:val="22"/>
                <w:lang w:val="en-US"/>
              </w:rPr>
              <w:t>SAP</w:t>
            </w:r>
            <w:r w:rsidRPr="00F50D24">
              <w:rPr>
                <w:sz w:val="22"/>
                <w:szCs w:val="22"/>
              </w:rPr>
              <w:t xml:space="preserve"> </w:t>
            </w:r>
            <w:r w:rsidRPr="00F50D24">
              <w:rPr>
                <w:sz w:val="22"/>
                <w:szCs w:val="22"/>
                <w:lang w:val="en-US"/>
              </w:rPr>
              <w:t>SRM</w:t>
            </w:r>
            <w:r w:rsidRPr="00F50D24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>7596/1494</w:t>
            </w:r>
          </w:p>
          <w:p w:rsidR="006F5D3E" w:rsidRPr="00F50D24" w:rsidRDefault="006F5D3E" w:rsidP="00000B3A">
            <w:pPr>
              <w:jc w:val="both"/>
              <w:rPr>
                <w:sz w:val="22"/>
                <w:szCs w:val="22"/>
              </w:rPr>
            </w:pPr>
            <w:r w:rsidRPr="00F50D24">
              <w:rPr>
                <w:sz w:val="22"/>
                <w:szCs w:val="22"/>
              </w:rPr>
              <w:t xml:space="preserve">                                 ЗП </w:t>
            </w:r>
            <w:r w:rsidRPr="00F50D24">
              <w:rPr>
                <w:sz w:val="22"/>
                <w:szCs w:val="22"/>
                <w:lang w:val="en-US"/>
              </w:rPr>
              <w:t>SAP</w:t>
            </w:r>
            <w:r w:rsidRPr="00F50D24">
              <w:rPr>
                <w:sz w:val="22"/>
                <w:szCs w:val="22"/>
              </w:rPr>
              <w:t xml:space="preserve"> </w:t>
            </w:r>
            <w:r w:rsidRPr="00F50D24">
              <w:rPr>
                <w:sz w:val="22"/>
                <w:szCs w:val="22"/>
                <w:lang w:val="en-US"/>
              </w:rPr>
              <w:t>ERP</w:t>
            </w:r>
            <w:r w:rsidRPr="00F50D24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>901-sh-19334</w:t>
            </w:r>
          </w:p>
          <w:p w:rsidR="006F5D3E" w:rsidRPr="00A1512E" w:rsidRDefault="006F5D3E" w:rsidP="00000B3A">
            <w:pPr>
              <w:jc w:val="both"/>
            </w:pPr>
          </w:p>
          <w:p w:rsidR="006F5D3E" w:rsidRPr="00A1512E" w:rsidRDefault="006F5D3E" w:rsidP="00C442AE"/>
        </w:tc>
      </w:tr>
    </w:tbl>
    <w:p w:rsidR="006F5D3E" w:rsidRPr="00A1512E" w:rsidRDefault="006F5D3E" w:rsidP="000E6546">
      <w:pPr>
        <w:jc w:val="center"/>
        <w:outlineLvl w:val="0"/>
        <w:rPr>
          <w:sz w:val="28"/>
          <w:szCs w:val="28"/>
        </w:rPr>
      </w:pPr>
    </w:p>
    <w:p w:rsidR="006F5D3E" w:rsidRPr="00F50D24" w:rsidRDefault="006F5D3E" w:rsidP="000E6546">
      <w:pPr>
        <w:jc w:val="center"/>
        <w:outlineLvl w:val="0"/>
        <w:rPr>
          <w:b/>
          <w:bCs/>
          <w:sz w:val="28"/>
          <w:szCs w:val="28"/>
        </w:rPr>
      </w:pPr>
      <w:r w:rsidRPr="00F50D24">
        <w:rPr>
          <w:b/>
          <w:bCs/>
          <w:sz w:val="28"/>
          <w:szCs w:val="28"/>
        </w:rPr>
        <w:t>ИЗВЕЩЕНИЕ О ПРОВЕДЕНИИ ЗАПРОСА ЦЕН</w:t>
      </w:r>
      <w:bookmarkEnd w:id="0"/>
    </w:p>
    <w:p w:rsidR="006F5D3E" w:rsidRPr="00E73503" w:rsidRDefault="006F5D3E" w:rsidP="000E6546">
      <w:pPr>
        <w:pStyle w:val="4"/>
      </w:pPr>
    </w:p>
    <w:p w:rsidR="006F5D3E" w:rsidRDefault="006F5D3E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6F5D3E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Pr="007D4215" w:rsidRDefault="006F5D3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6F5D3E" w:rsidRPr="007D4215">
        <w:trPr>
          <w:trHeight w:val="146"/>
        </w:trPr>
        <w:tc>
          <w:tcPr>
            <w:tcW w:w="9948" w:type="dxa"/>
            <w:gridSpan w:val="2"/>
          </w:tcPr>
          <w:p w:rsidR="006F5D3E" w:rsidRPr="007D4215" w:rsidRDefault="006F5D3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6F5D3E" w:rsidRPr="007D4215" w:rsidRDefault="006F5D3E" w:rsidP="004052B7">
            <w:pPr>
              <w:tabs>
                <w:tab w:val="left" w:pos="1134"/>
              </w:tabs>
              <w:jc w:val="both"/>
            </w:pP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r>
              <w:rPr>
                <w:b/>
                <w:bCs/>
              </w:rPr>
              <w:t xml:space="preserve">2. Заказчик, являющийся </w:t>
            </w:r>
            <w:r w:rsidRPr="00B975CB">
              <w:rPr>
                <w:b/>
                <w:bCs/>
              </w:rPr>
              <w:t>организатор</w:t>
            </w:r>
            <w:r>
              <w:rPr>
                <w:b/>
                <w:bCs/>
              </w:rPr>
              <w:t>ом</w:t>
            </w:r>
            <w:r w:rsidRPr="00B975CB">
              <w:rPr>
                <w:b/>
                <w:bCs/>
              </w:rPr>
              <w:t xml:space="preserve"> запроса цен:</w:t>
            </w:r>
          </w:p>
        </w:tc>
      </w:tr>
      <w:tr w:rsidR="006F5D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D3E" w:rsidRDefault="006F5D3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Наименование </w:t>
            </w:r>
          </w:p>
          <w:p w:rsidR="006F5D3E" w:rsidRPr="007938E2" w:rsidRDefault="006F5D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D3E" w:rsidRDefault="006F5D3E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6F5D3E" w:rsidRPr="007938E2" w:rsidRDefault="006F5D3E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6F5D3E" w:rsidRPr="007938E2" w:rsidRDefault="006F5D3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6F5D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D3E" w:rsidRPr="007938E2" w:rsidRDefault="006F5D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D3E" w:rsidRPr="007938E2" w:rsidRDefault="006F5D3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6F5D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D3E" w:rsidRPr="007938E2" w:rsidRDefault="006F5D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D3E" w:rsidRPr="007938E2" w:rsidRDefault="006F5D3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6F5D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D3E" w:rsidRPr="007938E2" w:rsidRDefault="006F5D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D3E" w:rsidRPr="007938E2" w:rsidRDefault="006F5D3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6F5D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D3E" w:rsidRPr="007938E2" w:rsidRDefault="006F5D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D3E" w:rsidRPr="007938E2" w:rsidRDefault="006F5D3E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6F5D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D3E" w:rsidRPr="007938E2" w:rsidRDefault="006F5D3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D3E" w:rsidRPr="00B74E80" w:rsidRDefault="006F5D3E" w:rsidP="004052B7">
            <w:pPr>
              <w:jc w:val="both"/>
            </w:pPr>
            <w:r>
              <w:rPr>
                <w:sz w:val="23"/>
                <w:szCs w:val="23"/>
              </w:rPr>
              <w:t>Чистякова Татьяна Юрьевна</w:t>
            </w:r>
            <w:r w:rsidRPr="00AC6007">
              <w:t xml:space="preserve">, телефон: (3823) </w:t>
            </w:r>
            <w:r>
              <w:t>52-98-53, 52-15-43</w:t>
            </w:r>
            <w:r w:rsidRPr="00AC6007">
              <w:t>, факс (3823) 56-25-50</w:t>
            </w:r>
          </w:p>
        </w:tc>
      </w:tr>
      <w:tr w:rsidR="006F5D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D3E" w:rsidRPr="007938E2" w:rsidRDefault="006F5D3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</w:t>
            </w:r>
            <w:r>
              <w:rPr>
                <w:sz w:val="22"/>
                <w:szCs w:val="22"/>
              </w:rPr>
              <w:t xml:space="preserve"> орг.</w:t>
            </w:r>
            <w:r w:rsidRPr="007938E2">
              <w:rPr>
                <w:sz w:val="22"/>
                <w:szCs w:val="22"/>
              </w:rPr>
              <w:t xml:space="preserve"> вопросам 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D3E" w:rsidRPr="007938E2" w:rsidRDefault="006F5D3E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6F5D3E" w:rsidRPr="007938E2" w:rsidRDefault="006F5D3E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6F5D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F5D3E" w:rsidRPr="007938E2" w:rsidRDefault="006F5D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F5D3E" w:rsidRPr="007938E2" w:rsidRDefault="006F5D3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6F5D3E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6F5D3E" w:rsidRPr="001B1299">
        <w:trPr>
          <w:trHeight w:val="146"/>
        </w:trPr>
        <w:tc>
          <w:tcPr>
            <w:tcW w:w="9948" w:type="dxa"/>
            <w:gridSpan w:val="2"/>
          </w:tcPr>
          <w:p w:rsidR="006F5D3E" w:rsidRPr="00B74E80" w:rsidRDefault="006F5D3E" w:rsidP="004052B7">
            <w:pPr>
              <w:rPr>
                <w:sz w:val="28"/>
                <w:szCs w:val="28"/>
                <w:u w:val="single"/>
              </w:rPr>
            </w:pPr>
            <w:r>
              <w:t>Право заключения договора на поставку энергосберегающих ламп</w:t>
            </w:r>
          </w:p>
          <w:p w:rsidR="006F5D3E" w:rsidRDefault="006F5D3E" w:rsidP="004052B7">
            <w:pPr>
              <w:rPr>
                <w:b/>
                <w:bCs/>
              </w:rPr>
            </w:pPr>
          </w:p>
          <w:p w:rsidR="006F5D3E" w:rsidRPr="00F16CE4" w:rsidRDefault="006F5D3E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Предмет договора:  </w:t>
            </w:r>
            <w:r>
              <w:t>энергосберегающие лампы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Default="006F5D3E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 xml:space="preserve">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6F5D3E" w:rsidRPr="00B975CB" w:rsidRDefault="006F5D3E" w:rsidP="004052B7"/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B975CB" w:rsidRDefault="006F5D3E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C34186" w:rsidRDefault="006F5D3E" w:rsidP="00F50D24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34186">
              <w:rPr>
                <w:rFonts w:ascii="Times New Roman" w:hAnsi="Times New Roman" w:cs="Times New Roman"/>
                <w:sz w:val="24"/>
                <w:szCs w:val="24"/>
              </w:rPr>
              <w:t>Поставка товара в течение 42 календарных дней с момента подписания договора уполномоченными представителями сторон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Досрочная отгрузка допускается.</w:t>
            </w:r>
          </w:p>
          <w:p w:rsidR="006F5D3E" w:rsidRPr="00B975CB" w:rsidRDefault="006F5D3E" w:rsidP="00F50D24">
            <w:pPr>
              <w:tabs>
                <w:tab w:val="left" w:pos="0"/>
              </w:tabs>
              <w:jc w:val="both"/>
              <w:rPr>
                <w:b/>
                <w:bCs/>
              </w:rPr>
            </w:pP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4A0A11" w:rsidRDefault="006F5D3E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294C9F" w:rsidRDefault="006F5D3E" w:rsidP="00F50D24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C9F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5D3E" w:rsidRPr="00B975CB" w:rsidRDefault="006F5D3E" w:rsidP="00F50D24">
            <w:pPr>
              <w:tabs>
                <w:tab w:val="left" w:pos="6840"/>
              </w:tabs>
              <w:jc w:val="both"/>
              <w:rPr>
                <w:color w:val="FF0000"/>
              </w:rPr>
            </w:pP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>4. Место поставки товара/способ доставки товара</w:t>
            </w:r>
            <w:r w:rsidRPr="00B975CB">
              <w:rPr>
                <w:b/>
                <w:bCs/>
              </w:rPr>
              <w:t>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C34186" w:rsidRDefault="006F5D3E" w:rsidP="00F50D24">
            <w:pPr>
              <w:ind w:right="153"/>
              <w:jc w:val="both"/>
              <w:rPr>
                <w:color w:val="000000"/>
              </w:rPr>
            </w:pPr>
            <w:r w:rsidRPr="00C34186">
              <w:t>Транспортной ком</w:t>
            </w:r>
            <w:r>
              <w:t xml:space="preserve">панией до терминала в г. Томске, </w:t>
            </w:r>
            <w:r w:rsidRPr="00C34186">
              <w:t>в адрес  АО СХК, г. Северск, Томская обл., ул. Курчатова,</w:t>
            </w:r>
            <w:r>
              <w:t xml:space="preserve"> </w:t>
            </w:r>
            <w:r w:rsidRPr="00C34186">
              <w:t>д.1</w:t>
            </w:r>
            <w:r w:rsidRPr="00C34186">
              <w:rPr>
                <w:color w:val="000000"/>
              </w:rPr>
              <w:t>.</w:t>
            </w:r>
          </w:p>
          <w:p w:rsidR="006F5D3E" w:rsidRPr="00C34186" w:rsidRDefault="006F5D3E" w:rsidP="00F50D24">
            <w:pPr>
              <w:rPr>
                <w:color w:val="000000"/>
              </w:rPr>
            </w:pPr>
            <w:r w:rsidRPr="00C34186">
              <w:rPr>
                <w:color w:val="000000"/>
              </w:rPr>
              <w:t>Повагонные и мелкие отправки - ст. Томск II, Западно-Сибирской ж. д., код станции 874001,</w:t>
            </w:r>
          </w:p>
          <w:p w:rsidR="006F5D3E" w:rsidRPr="00C34186" w:rsidRDefault="006F5D3E" w:rsidP="00F50D24">
            <w:pPr>
              <w:rPr>
                <w:color w:val="000000"/>
              </w:rPr>
            </w:pPr>
            <w:r w:rsidRPr="00C34186">
              <w:rPr>
                <w:color w:val="000000"/>
              </w:rPr>
              <w:t>Контейнерные отправки - ст. Томск грузовой  Западно-Сибирской ж. д., код станции 874302,</w:t>
            </w:r>
          </w:p>
          <w:p w:rsidR="006F5D3E" w:rsidRPr="00C34186" w:rsidRDefault="006F5D3E" w:rsidP="00F50D24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341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Багажные отправки - ст. Томск первый  Западно-Сибирской ж. д., код станции 873901,</w:t>
            </w:r>
            <w:r w:rsidRPr="00C34186">
              <w:rPr>
                <w:rFonts w:ascii="Times New Roman" w:hAnsi="Times New Roman" w:cs="Times New Roman"/>
                <w:sz w:val="24"/>
                <w:szCs w:val="24"/>
              </w:rPr>
              <w:t xml:space="preserve"> грузополучатель: АО «СХК», Ж.д. код  2082.</w:t>
            </w:r>
          </w:p>
          <w:p w:rsidR="006F5D3E" w:rsidRPr="00C34186" w:rsidRDefault="006F5D3E" w:rsidP="00F50D24">
            <w:pPr>
              <w:ind w:firstLine="318"/>
              <w:rPr>
                <w:i/>
                <w:iCs/>
              </w:rPr>
            </w:pPr>
            <w:r w:rsidRPr="00A13490">
              <w:t>Не допускается отгрузка электроосветительного оборудования 40-</w:t>
            </w:r>
            <w:r>
              <w:t>футовым</w:t>
            </w:r>
            <w:r w:rsidRPr="00A13490">
              <w:t xml:space="preserve"> контейнером в связи с отсутствием у Покупателя транспорта для доставки 40-</w:t>
            </w:r>
            <w:r>
              <w:t>футового</w:t>
            </w:r>
            <w:r w:rsidRPr="00A13490">
              <w:t xml:space="preserve"> контейнера на склад АО </w:t>
            </w:r>
            <w:r>
              <w:t>«</w:t>
            </w:r>
            <w:r w:rsidRPr="00A13490">
              <w:t>СХК</w:t>
            </w:r>
            <w:r>
              <w:t>».</w:t>
            </w:r>
          </w:p>
          <w:p w:rsidR="006F5D3E" w:rsidRPr="002B23DB" w:rsidRDefault="006F5D3E" w:rsidP="00F50D24">
            <w:pPr>
              <w:ind w:right="153"/>
              <w:jc w:val="both"/>
            </w:pP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Default="006F5D3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6F5D3E" w:rsidRPr="00B975CB" w:rsidRDefault="006F5D3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4939EB" w:rsidRDefault="006F5D3E" w:rsidP="00BD0640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9" w:history="1">
              <w:r w:rsidRPr="009D4AD2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6F5D3E" w:rsidRPr="004939EB" w:rsidRDefault="006F5D3E" w:rsidP="00BD0640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6F5D3E" w:rsidRPr="00B975CB" w:rsidRDefault="006F5D3E" w:rsidP="00BD0640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B975CB" w:rsidRDefault="006F5D3E" w:rsidP="004052B7"/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6F5D3E" w:rsidRPr="001B1299">
        <w:trPr>
          <w:trHeight w:val="678"/>
        </w:trPr>
        <w:tc>
          <w:tcPr>
            <w:tcW w:w="9948" w:type="dxa"/>
            <w:gridSpan w:val="2"/>
          </w:tcPr>
          <w:p w:rsidR="006F5D3E" w:rsidRDefault="006F5D3E" w:rsidP="004052B7">
            <w:pPr>
              <w:rPr>
                <w:b/>
                <w:bCs/>
                <w:color w:val="000000"/>
              </w:rPr>
            </w:pPr>
          </w:p>
          <w:p w:rsidR="006F5D3E" w:rsidRPr="00AC6007" w:rsidRDefault="006F5D3E" w:rsidP="00F50D2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2 037 927</w:t>
            </w:r>
            <w:r>
              <w:t xml:space="preserve"> (два миллиона тридцать семь тысяч девятьсот двадцать семь) </w:t>
            </w:r>
            <w:r>
              <w:rPr>
                <w:b/>
                <w:bCs/>
              </w:rPr>
              <w:t>рублей 20</w:t>
            </w:r>
            <w:r w:rsidRPr="00AC6007">
              <w:rPr>
                <w:b/>
                <w:bCs/>
              </w:rPr>
              <w:t xml:space="preserve"> копеек</w:t>
            </w:r>
            <w:r w:rsidRPr="00AC6007">
              <w:rPr>
                <w:b/>
                <w:bCs/>
                <w:color w:val="000000"/>
              </w:rPr>
              <w:t xml:space="preserve">, включая НДС 18% </w:t>
            </w:r>
          </w:p>
          <w:p w:rsidR="006F5D3E" w:rsidRDefault="006F5D3E" w:rsidP="00F50D24">
            <w:pPr>
              <w:rPr>
                <w:b/>
                <w:bCs/>
                <w:color w:val="000000"/>
              </w:rPr>
            </w:pPr>
          </w:p>
          <w:p w:rsidR="006F5D3E" w:rsidRDefault="006F5D3E" w:rsidP="00F50D2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1 727 056 </w:t>
            </w:r>
            <w:r>
              <w:rPr>
                <w:color w:val="000000"/>
              </w:rPr>
              <w:t xml:space="preserve">(один миллион семьсот двадцать семь тысяч пятьдесят шесть) </w:t>
            </w:r>
            <w:r>
              <w:rPr>
                <w:b/>
                <w:bCs/>
                <w:color w:val="000000"/>
              </w:rPr>
              <w:t>рублей 95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6F5D3E" w:rsidRDefault="006F5D3E" w:rsidP="00F50D24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6F5D3E" w:rsidRPr="005333A7" w:rsidRDefault="006F5D3E" w:rsidP="00F50D24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6F5D3E" w:rsidRPr="00CA1BE0" w:rsidRDefault="006F5D3E" w:rsidP="00F50D24">
            <w:pPr>
              <w:rPr>
                <w:b/>
                <w:bCs/>
                <w:color w:val="000000"/>
              </w:rPr>
            </w:pPr>
          </w:p>
          <w:p w:rsidR="006F5D3E" w:rsidRDefault="006F5D3E" w:rsidP="00F50D24">
            <w:pPr>
              <w:pStyle w:val="3"/>
              <w:ind w:left="0"/>
            </w:pPr>
            <w:r w:rsidRPr="00C34186">
              <w:rPr>
                <w:b/>
                <w:bCs/>
              </w:rPr>
              <w:t>Цена договора включает в себя:</w:t>
            </w:r>
            <w:r>
              <w:t xml:space="preserve"> </w:t>
            </w:r>
            <w:r w:rsidRPr="00BC3DF7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6F5D3E" w:rsidRPr="001B1299" w:rsidRDefault="006F5D3E" w:rsidP="00F50D24">
            <w:pPr>
              <w:pStyle w:val="3"/>
              <w:ind w:left="0"/>
              <w:rPr>
                <w:u w:val="single"/>
              </w:rPr>
            </w:pP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Default="006F5D3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6F5D3E" w:rsidRPr="00225C74" w:rsidRDefault="006F5D3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Default="006F5D3E" w:rsidP="00BD0640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6F5D3E" w:rsidRDefault="006F5D3E" w:rsidP="00BD0640">
            <w:pPr>
              <w:tabs>
                <w:tab w:val="left" w:pos="1134"/>
              </w:tabs>
              <w:jc w:val="both"/>
            </w:pPr>
          </w:p>
          <w:p w:rsidR="006F5D3E" w:rsidRPr="001050E6" w:rsidRDefault="006F5D3E" w:rsidP="00BD0640">
            <w:pPr>
              <w:tabs>
                <w:tab w:val="left" w:pos="1134"/>
              </w:tabs>
              <w:jc w:val="both"/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B975CB" w:rsidRDefault="006F5D3E" w:rsidP="004052B7"/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Default="006F5D3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6F5D3E" w:rsidRPr="00B975CB" w:rsidRDefault="006F5D3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6F5D3E" w:rsidRPr="001B1299">
        <w:trPr>
          <w:trHeight w:val="146"/>
        </w:trPr>
        <w:tc>
          <w:tcPr>
            <w:tcW w:w="9948" w:type="dxa"/>
            <w:gridSpan w:val="2"/>
          </w:tcPr>
          <w:p w:rsidR="006F5D3E" w:rsidRPr="006B4D55" w:rsidRDefault="006F5D3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Default="006F5D3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6F5D3E" w:rsidRPr="00B975CB" w:rsidRDefault="006F5D3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Default="006F5D3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6F5D3E" w:rsidRPr="00CE0D41" w:rsidRDefault="006F5D3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3" w:history="1">
              <w:r w:rsidRPr="009D4AD2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6F5D3E" w:rsidRPr="001B1299">
        <w:trPr>
          <w:trHeight w:val="146"/>
        </w:trPr>
        <w:tc>
          <w:tcPr>
            <w:tcW w:w="9948" w:type="dxa"/>
            <w:gridSpan w:val="2"/>
          </w:tcPr>
          <w:p w:rsidR="006F5D3E" w:rsidRDefault="006F5D3E" w:rsidP="003F081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 w:rsidRPr="00B975CB">
              <w:rPr>
                <w:i/>
                <w:iCs/>
              </w:rPr>
              <w:t>дата начала приема заявок:</w:t>
            </w:r>
            <w:r w:rsidRPr="00DB7C73">
              <w:rPr>
                <w:b/>
                <w:bCs/>
                <w:i/>
                <w:iCs/>
                <w:color w:val="000000"/>
                <w:u w:val="single"/>
              </w:rPr>
              <w:t xml:space="preserve"> </w:t>
            </w:r>
          </w:p>
          <w:p w:rsidR="006F5D3E" w:rsidRDefault="006F5D3E" w:rsidP="003F081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>
              <w:rPr>
                <w:b/>
                <w:bCs/>
                <w:i/>
                <w:iCs/>
                <w:color w:val="000000"/>
                <w:u w:val="single"/>
              </w:rPr>
              <w:t>С даты размещения на официальных сайтах и ЭТП</w:t>
            </w:r>
          </w:p>
          <w:p w:rsidR="006F5D3E" w:rsidRDefault="006F5D3E" w:rsidP="003F0817">
            <w:pPr>
              <w:rPr>
                <w:i/>
                <w:iCs/>
                <w:color w:val="000000"/>
              </w:rPr>
            </w:pPr>
            <w:r w:rsidRPr="00DF25BB">
              <w:rPr>
                <w:i/>
                <w:iCs/>
                <w:color w:val="000000"/>
              </w:rPr>
              <w:t>дата и время окончания подачи заявок:</w:t>
            </w:r>
          </w:p>
          <w:p w:rsidR="006F5D3E" w:rsidRPr="003F0817" w:rsidRDefault="006F5D3E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«27»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марта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6F5D3E" w:rsidRPr="001B1299">
        <w:trPr>
          <w:trHeight w:val="146"/>
        </w:trPr>
        <w:tc>
          <w:tcPr>
            <w:tcW w:w="9948" w:type="dxa"/>
            <w:gridSpan w:val="2"/>
          </w:tcPr>
          <w:p w:rsidR="006F5D3E" w:rsidRDefault="006F5D3E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6F5D3E" w:rsidRPr="00E01693" w:rsidRDefault="006F5D3E" w:rsidP="004052B7"/>
          <w:p w:rsidR="006F5D3E" w:rsidRPr="00E01693" w:rsidRDefault="006F5D3E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«27»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марта 2015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  <w:p w:rsidR="006F5D3E" w:rsidRPr="00EC648D" w:rsidRDefault="006F5D3E" w:rsidP="004052B7">
            <w:pPr>
              <w:rPr>
                <w:b/>
                <w:bCs/>
                <w:u w:val="single"/>
              </w:rPr>
            </w:pP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6F5D3E" w:rsidRPr="001B1299">
        <w:trPr>
          <w:trHeight w:val="146"/>
        </w:trPr>
        <w:tc>
          <w:tcPr>
            <w:tcW w:w="9948" w:type="dxa"/>
            <w:gridSpan w:val="2"/>
          </w:tcPr>
          <w:p w:rsidR="006F5D3E" w:rsidRDefault="006F5D3E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</w:t>
            </w:r>
          </w:p>
          <w:p w:rsidR="006F5D3E" w:rsidRPr="009E2FC9" w:rsidRDefault="006F5D3E" w:rsidP="002227FA"/>
          <w:p w:rsidR="006F5D3E" w:rsidRPr="001B1299" w:rsidRDefault="006F5D3E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«24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апреля 2015 года</w:t>
            </w:r>
          </w:p>
        </w:tc>
      </w:tr>
      <w:tr w:rsidR="006F5D3E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Pr="001B1299" w:rsidRDefault="006F5D3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6F5D3E" w:rsidRPr="001B1299">
        <w:trPr>
          <w:trHeight w:val="146"/>
        </w:trPr>
        <w:tc>
          <w:tcPr>
            <w:tcW w:w="9948" w:type="dxa"/>
            <w:gridSpan w:val="2"/>
          </w:tcPr>
          <w:p w:rsidR="006F5D3E" w:rsidRDefault="006F5D3E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 АО «СХК», ЕЗК в протоколе рассмотрения заявок на отборочной стадии подводит итоги запроса цен.</w:t>
            </w:r>
          </w:p>
          <w:p w:rsidR="006F5D3E" w:rsidRDefault="006F5D3E" w:rsidP="002227FA"/>
          <w:p w:rsidR="006F5D3E" w:rsidRPr="001B1299" w:rsidRDefault="006F5D3E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«24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апреля 2015</w:t>
            </w:r>
            <w:r w:rsidRPr="00071F88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года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B975CB" w:rsidRDefault="006F5D3E" w:rsidP="004052B7"/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6F5D3E" w:rsidRPr="00B975CB">
        <w:trPr>
          <w:trHeight w:val="146"/>
        </w:trPr>
        <w:tc>
          <w:tcPr>
            <w:tcW w:w="9948" w:type="dxa"/>
            <w:gridSpan w:val="2"/>
          </w:tcPr>
          <w:p w:rsidR="006F5D3E" w:rsidRPr="00AE6F72" w:rsidRDefault="006F5D3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</w:t>
            </w:r>
            <w:r>
              <w:t xml:space="preserve">единой </w:t>
            </w:r>
            <w:r w:rsidRPr="00225DB0">
              <w:t xml:space="preserve">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6F5D3E" w:rsidRPr="00225DB0" w:rsidRDefault="006F5D3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6F5D3E" w:rsidRPr="00242BFB" w:rsidRDefault="006F5D3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6F5D3E" w:rsidRPr="009E58BB" w:rsidRDefault="006F5D3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6F5D3E" w:rsidRPr="00B975CB" w:rsidRDefault="006F5D3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6F5D3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6F5D3E" w:rsidRPr="001B1299">
        <w:trPr>
          <w:trHeight w:val="559"/>
        </w:trPr>
        <w:tc>
          <w:tcPr>
            <w:tcW w:w="9948" w:type="dxa"/>
            <w:gridSpan w:val="2"/>
          </w:tcPr>
          <w:p w:rsidR="006F5D3E" w:rsidRPr="001B1299" w:rsidRDefault="006F5D3E" w:rsidP="004052B7">
            <w:r>
              <w:t>не требуется</w:t>
            </w:r>
          </w:p>
          <w:p w:rsidR="006F5D3E" w:rsidRPr="001B1299" w:rsidRDefault="006F5D3E" w:rsidP="004052B7"/>
        </w:tc>
      </w:tr>
      <w:tr w:rsidR="006F5D3E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6F5D3E" w:rsidRDefault="006F5D3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6F5D3E" w:rsidRPr="00B975CB" w:rsidRDefault="006F5D3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6F5D3E" w:rsidRPr="00B975CB">
        <w:trPr>
          <w:trHeight w:val="271"/>
        </w:trPr>
        <w:tc>
          <w:tcPr>
            <w:tcW w:w="9948" w:type="dxa"/>
            <w:gridSpan w:val="2"/>
          </w:tcPr>
          <w:p w:rsidR="006F5D3E" w:rsidRPr="00B975CB" w:rsidRDefault="006F5D3E" w:rsidP="004052B7"/>
        </w:tc>
      </w:tr>
      <w:tr w:rsidR="006F5D3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6F5D3E" w:rsidRDefault="006F5D3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6F5D3E" w:rsidRDefault="006F5D3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6F5D3E" w:rsidRPr="00B975CB" w:rsidRDefault="006F5D3E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6F5D3E" w:rsidRPr="00B975CB">
        <w:trPr>
          <w:trHeight w:val="1118"/>
        </w:trPr>
        <w:tc>
          <w:tcPr>
            <w:tcW w:w="9948" w:type="dxa"/>
            <w:gridSpan w:val="2"/>
          </w:tcPr>
          <w:p w:rsidR="006F5D3E" w:rsidRPr="00254E37" w:rsidRDefault="006F5D3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F5D3E" w:rsidRPr="00254E37" w:rsidRDefault="006F5D3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F5D3E" w:rsidRPr="00B975CB" w:rsidRDefault="006F5D3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6F5D3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6F5D3E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6F5D3E" w:rsidRPr="00B975CB" w:rsidRDefault="006F5D3E" w:rsidP="004052B7">
            <w:pPr>
              <w:rPr>
                <w:b/>
                <w:bCs/>
              </w:rPr>
            </w:pPr>
          </w:p>
        </w:tc>
      </w:tr>
      <w:tr w:rsidR="006F5D3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6F5D3E" w:rsidRPr="00B975CB" w:rsidRDefault="006F5D3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6F5D3E" w:rsidRPr="00B975CB">
        <w:trPr>
          <w:trHeight w:val="3353"/>
        </w:trPr>
        <w:tc>
          <w:tcPr>
            <w:tcW w:w="9948" w:type="dxa"/>
            <w:gridSpan w:val="2"/>
          </w:tcPr>
          <w:p w:rsidR="006F5D3E" w:rsidRPr="003A22F9" w:rsidRDefault="006F5D3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2F9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6F5D3E" w:rsidRPr="003A22F9" w:rsidRDefault="006F5D3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22F9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6F5D3E" w:rsidRPr="00072459" w:rsidRDefault="006F5D3E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6F5D3E" w:rsidRPr="000E6546" w:rsidRDefault="006F5D3E" w:rsidP="000E6546"/>
    <w:sectPr w:rsidR="006F5D3E" w:rsidRPr="000E6546" w:rsidSect="006B02BB">
      <w:footerReference w:type="default" r:id="rId14"/>
      <w:headerReference w:type="first" r:id="rId15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D3E" w:rsidRDefault="006F5D3E" w:rsidP="007938E2">
      <w:r>
        <w:separator/>
      </w:r>
    </w:p>
  </w:endnote>
  <w:endnote w:type="continuationSeparator" w:id="1">
    <w:p w:rsidR="006F5D3E" w:rsidRDefault="006F5D3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D3E" w:rsidRDefault="006F5D3E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6F5D3E" w:rsidRDefault="006F5D3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D3E" w:rsidRDefault="006F5D3E" w:rsidP="007938E2">
      <w:r>
        <w:separator/>
      </w:r>
    </w:p>
  </w:footnote>
  <w:footnote w:type="continuationSeparator" w:id="1">
    <w:p w:rsidR="006F5D3E" w:rsidRDefault="006F5D3E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D3E" w:rsidRDefault="006F5D3E" w:rsidP="00B62271">
    <w:pPr>
      <w:pStyle w:val="Header"/>
    </w:pPr>
  </w:p>
  <w:p w:rsidR="006F5D3E" w:rsidRDefault="006F5D3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00B3A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041A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16F7B"/>
    <w:rsid w:val="00123CA2"/>
    <w:rsid w:val="00133A94"/>
    <w:rsid w:val="0017607B"/>
    <w:rsid w:val="001A1425"/>
    <w:rsid w:val="001A1CB3"/>
    <w:rsid w:val="001A258A"/>
    <w:rsid w:val="001A2900"/>
    <w:rsid w:val="001B1299"/>
    <w:rsid w:val="001D48C3"/>
    <w:rsid w:val="001E1983"/>
    <w:rsid w:val="001E2034"/>
    <w:rsid w:val="001E30BE"/>
    <w:rsid w:val="001F47C5"/>
    <w:rsid w:val="001F6067"/>
    <w:rsid w:val="0021039D"/>
    <w:rsid w:val="00212BD9"/>
    <w:rsid w:val="0022161E"/>
    <w:rsid w:val="002227FA"/>
    <w:rsid w:val="00225C74"/>
    <w:rsid w:val="00225DB0"/>
    <w:rsid w:val="00234311"/>
    <w:rsid w:val="00241CC8"/>
    <w:rsid w:val="00242BFB"/>
    <w:rsid w:val="00254E05"/>
    <w:rsid w:val="00254E37"/>
    <w:rsid w:val="002652BC"/>
    <w:rsid w:val="00266509"/>
    <w:rsid w:val="00294C9F"/>
    <w:rsid w:val="002A0D0E"/>
    <w:rsid w:val="002A5796"/>
    <w:rsid w:val="002B1B8F"/>
    <w:rsid w:val="002B23DB"/>
    <w:rsid w:val="002D474F"/>
    <w:rsid w:val="002E08D7"/>
    <w:rsid w:val="002E0C19"/>
    <w:rsid w:val="002E12AB"/>
    <w:rsid w:val="002E37A7"/>
    <w:rsid w:val="002F5F50"/>
    <w:rsid w:val="00300AEF"/>
    <w:rsid w:val="003010D7"/>
    <w:rsid w:val="00311C27"/>
    <w:rsid w:val="003228C9"/>
    <w:rsid w:val="00322AEF"/>
    <w:rsid w:val="00325E71"/>
    <w:rsid w:val="0032778E"/>
    <w:rsid w:val="00344E79"/>
    <w:rsid w:val="0034660E"/>
    <w:rsid w:val="003545F5"/>
    <w:rsid w:val="0037081F"/>
    <w:rsid w:val="00370ECD"/>
    <w:rsid w:val="00373D29"/>
    <w:rsid w:val="003826D0"/>
    <w:rsid w:val="003A22F9"/>
    <w:rsid w:val="003A249E"/>
    <w:rsid w:val="003A6B32"/>
    <w:rsid w:val="003C5EB0"/>
    <w:rsid w:val="003C5FF0"/>
    <w:rsid w:val="003C6E96"/>
    <w:rsid w:val="003D344D"/>
    <w:rsid w:val="003D574F"/>
    <w:rsid w:val="003E13D6"/>
    <w:rsid w:val="003E6BFC"/>
    <w:rsid w:val="003F0817"/>
    <w:rsid w:val="003F6FF3"/>
    <w:rsid w:val="004024F3"/>
    <w:rsid w:val="004052B7"/>
    <w:rsid w:val="00405B6A"/>
    <w:rsid w:val="00431309"/>
    <w:rsid w:val="00433AD9"/>
    <w:rsid w:val="00442358"/>
    <w:rsid w:val="00442A94"/>
    <w:rsid w:val="00462947"/>
    <w:rsid w:val="00475AF9"/>
    <w:rsid w:val="00491F95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4F2E42"/>
    <w:rsid w:val="004F43F2"/>
    <w:rsid w:val="00530E1B"/>
    <w:rsid w:val="005333A7"/>
    <w:rsid w:val="00534FC2"/>
    <w:rsid w:val="0054714C"/>
    <w:rsid w:val="00552ACB"/>
    <w:rsid w:val="00555FE9"/>
    <w:rsid w:val="0059062E"/>
    <w:rsid w:val="005A6CAF"/>
    <w:rsid w:val="005B19CB"/>
    <w:rsid w:val="005C1799"/>
    <w:rsid w:val="005C3A6A"/>
    <w:rsid w:val="005C60B6"/>
    <w:rsid w:val="005F7DD8"/>
    <w:rsid w:val="00601F0C"/>
    <w:rsid w:val="00602D1D"/>
    <w:rsid w:val="00626ABD"/>
    <w:rsid w:val="00646F65"/>
    <w:rsid w:val="00676FE6"/>
    <w:rsid w:val="0069594C"/>
    <w:rsid w:val="006A4CB8"/>
    <w:rsid w:val="006B02BB"/>
    <w:rsid w:val="006B0578"/>
    <w:rsid w:val="006B2DD1"/>
    <w:rsid w:val="006B4D55"/>
    <w:rsid w:val="006C2E0C"/>
    <w:rsid w:val="006E33ED"/>
    <w:rsid w:val="006F5D3E"/>
    <w:rsid w:val="00726128"/>
    <w:rsid w:val="00727CF6"/>
    <w:rsid w:val="0075234D"/>
    <w:rsid w:val="007560A4"/>
    <w:rsid w:val="00756A02"/>
    <w:rsid w:val="0077538E"/>
    <w:rsid w:val="0077721F"/>
    <w:rsid w:val="00781395"/>
    <w:rsid w:val="007938E2"/>
    <w:rsid w:val="007A04F8"/>
    <w:rsid w:val="007A0DF3"/>
    <w:rsid w:val="007D0A49"/>
    <w:rsid w:val="007D4215"/>
    <w:rsid w:val="007E3DB7"/>
    <w:rsid w:val="007F0CF3"/>
    <w:rsid w:val="007F6993"/>
    <w:rsid w:val="008020A9"/>
    <w:rsid w:val="00804E7E"/>
    <w:rsid w:val="00805620"/>
    <w:rsid w:val="00812684"/>
    <w:rsid w:val="00822A58"/>
    <w:rsid w:val="00841AE2"/>
    <w:rsid w:val="00860350"/>
    <w:rsid w:val="00871A41"/>
    <w:rsid w:val="008743EF"/>
    <w:rsid w:val="00890BA1"/>
    <w:rsid w:val="00893D90"/>
    <w:rsid w:val="008966D8"/>
    <w:rsid w:val="008B12E8"/>
    <w:rsid w:val="008B3D8C"/>
    <w:rsid w:val="008C6150"/>
    <w:rsid w:val="008C70E8"/>
    <w:rsid w:val="008D5254"/>
    <w:rsid w:val="008E4AF9"/>
    <w:rsid w:val="00901F2F"/>
    <w:rsid w:val="00902A92"/>
    <w:rsid w:val="00916421"/>
    <w:rsid w:val="0093004B"/>
    <w:rsid w:val="00941BB4"/>
    <w:rsid w:val="00986247"/>
    <w:rsid w:val="009959D4"/>
    <w:rsid w:val="009A52E2"/>
    <w:rsid w:val="009A694C"/>
    <w:rsid w:val="009B2C15"/>
    <w:rsid w:val="009C00E7"/>
    <w:rsid w:val="009C3A57"/>
    <w:rsid w:val="009D4AD2"/>
    <w:rsid w:val="009D7ED1"/>
    <w:rsid w:val="009E24AA"/>
    <w:rsid w:val="009E2FC9"/>
    <w:rsid w:val="009E58BB"/>
    <w:rsid w:val="009E6ADD"/>
    <w:rsid w:val="009F2CC8"/>
    <w:rsid w:val="00A01F1E"/>
    <w:rsid w:val="00A12570"/>
    <w:rsid w:val="00A13490"/>
    <w:rsid w:val="00A1512E"/>
    <w:rsid w:val="00A165EB"/>
    <w:rsid w:val="00A30103"/>
    <w:rsid w:val="00A4097A"/>
    <w:rsid w:val="00A41139"/>
    <w:rsid w:val="00A47B3C"/>
    <w:rsid w:val="00A910EF"/>
    <w:rsid w:val="00AC6007"/>
    <w:rsid w:val="00AD48A4"/>
    <w:rsid w:val="00AE6F72"/>
    <w:rsid w:val="00AE7946"/>
    <w:rsid w:val="00AF15B5"/>
    <w:rsid w:val="00AF60DD"/>
    <w:rsid w:val="00B33E4F"/>
    <w:rsid w:val="00B35D52"/>
    <w:rsid w:val="00B408E3"/>
    <w:rsid w:val="00B4572E"/>
    <w:rsid w:val="00B62271"/>
    <w:rsid w:val="00B62C64"/>
    <w:rsid w:val="00B74E80"/>
    <w:rsid w:val="00B94692"/>
    <w:rsid w:val="00B975CB"/>
    <w:rsid w:val="00BB1E0B"/>
    <w:rsid w:val="00BC3DF7"/>
    <w:rsid w:val="00BC6F5F"/>
    <w:rsid w:val="00BD0640"/>
    <w:rsid w:val="00BD390D"/>
    <w:rsid w:val="00BD757E"/>
    <w:rsid w:val="00BE6C48"/>
    <w:rsid w:val="00BF614E"/>
    <w:rsid w:val="00C05AAA"/>
    <w:rsid w:val="00C078CA"/>
    <w:rsid w:val="00C338EC"/>
    <w:rsid w:val="00C34186"/>
    <w:rsid w:val="00C35846"/>
    <w:rsid w:val="00C442AE"/>
    <w:rsid w:val="00C45C70"/>
    <w:rsid w:val="00C576DA"/>
    <w:rsid w:val="00C67524"/>
    <w:rsid w:val="00C710C8"/>
    <w:rsid w:val="00C737D6"/>
    <w:rsid w:val="00C7523F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3474E"/>
    <w:rsid w:val="00D402F9"/>
    <w:rsid w:val="00D45315"/>
    <w:rsid w:val="00D514AC"/>
    <w:rsid w:val="00D55F73"/>
    <w:rsid w:val="00D672C2"/>
    <w:rsid w:val="00D9297C"/>
    <w:rsid w:val="00DA4143"/>
    <w:rsid w:val="00DA6EF1"/>
    <w:rsid w:val="00DB6DBD"/>
    <w:rsid w:val="00DB7C73"/>
    <w:rsid w:val="00DD04F0"/>
    <w:rsid w:val="00DD2E10"/>
    <w:rsid w:val="00DE680F"/>
    <w:rsid w:val="00DF25BB"/>
    <w:rsid w:val="00E01693"/>
    <w:rsid w:val="00E05739"/>
    <w:rsid w:val="00E24529"/>
    <w:rsid w:val="00E25B1F"/>
    <w:rsid w:val="00E3162E"/>
    <w:rsid w:val="00E45A90"/>
    <w:rsid w:val="00E5573E"/>
    <w:rsid w:val="00E56E7E"/>
    <w:rsid w:val="00E61FCE"/>
    <w:rsid w:val="00E63FAB"/>
    <w:rsid w:val="00E65C64"/>
    <w:rsid w:val="00E73503"/>
    <w:rsid w:val="00E95555"/>
    <w:rsid w:val="00EB0D85"/>
    <w:rsid w:val="00EC648D"/>
    <w:rsid w:val="00EE47F7"/>
    <w:rsid w:val="00EF0AAE"/>
    <w:rsid w:val="00F067A2"/>
    <w:rsid w:val="00F16CE4"/>
    <w:rsid w:val="00F2001F"/>
    <w:rsid w:val="00F2078C"/>
    <w:rsid w:val="00F22115"/>
    <w:rsid w:val="00F27B00"/>
    <w:rsid w:val="00F50D24"/>
    <w:rsid w:val="00F512FA"/>
    <w:rsid w:val="00F66C0A"/>
    <w:rsid w:val="00F91EAA"/>
    <w:rsid w:val="00F97E76"/>
    <w:rsid w:val="00FA3E8F"/>
    <w:rsid w:val="00FC6B64"/>
    <w:rsid w:val="00FE0412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A258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F50D2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50D24"/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tukevich@seversk.tomskn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4</Pages>
  <Words>1695</Words>
  <Characters>9665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17</cp:revision>
  <cp:lastPrinted>2013-08-16T05:58:00Z</cp:lastPrinted>
  <dcterms:created xsi:type="dcterms:W3CDTF">2014-10-29T02:40:00Z</dcterms:created>
  <dcterms:modified xsi:type="dcterms:W3CDTF">2015-03-20T10:09:00Z</dcterms:modified>
</cp:coreProperties>
</file>