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922" w:type="pct"/>
        <w:jc w:val="center"/>
        <w:tblInd w:w="108" w:type="dxa"/>
        <w:tblLayout w:type="fixed"/>
        <w:tblLook w:val="00A0"/>
      </w:tblPr>
      <w:tblGrid>
        <w:gridCol w:w="4781"/>
        <w:gridCol w:w="236"/>
        <w:gridCol w:w="4405"/>
      </w:tblGrid>
      <w:tr w:rsidR="00A01B46" w:rsidRPr="00480E99" w:rsidTr="00C444B8">
        <w:trPr>
          <w:trHeight w:val="690"/>
          <w:jc w:val="center"/>
        </w:trPr>
        <w:tc>
          <w:tcPr>
            <w:tcW w:w="4781" w:type="dxa"/>
            <w:tcBorders>
              <w:bottom w:val="nil"/>
              <w:right w:val="nil"/>
            </w:tcBorders>
            <w:noWrap/>
            <w:vAlign w:val="bottom"/>
          </w:tcPr>
          <w:p w:rsidR="00A01B46" w:rsidRPr="00480E99" w:rsidRDefault="00A01B46" w:rsidP="005F57B9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r w:rsidRPr="00480E99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  <w:tc>
          <w:tcPr>
            <w:tcW w:w="236" w:type="dxa"/>
            <w:vMerge w:val="restart"/>
            <w:tcBorders>
              <w:left w:val="nil"/>
              <w:bottom w:val="nil"/>
              <w:right w:val="nil"/>
            </w:tcBorders>
            <w:noWrap/>
            <w:vAlign w:val="bottom"/>
          </w:tcPr>
          <w:p w:rsidR="00A01B46" w:rsidRPr="00480E99" w:rsidRDefault="00A01B46" w:rsidP="005F57B9">
            <w:pPr>
              <w:shd w:val="clear" w:color="auto" w:fill="FFFFFF"/>
              <w:jc w:val="center"/>
              <w:rPr>
                <w:color w:val="000000"/>
                <w:sz w:val="28"/>
              </w:rPr>
            </w:pPr>
            <w:r w:rsidRPr="00480E99"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4405" w:type="dxa"/>
            <w:tcBorders>
              <w:left w:val="nil"/>
              <w:bottom w:val="nil"/>
            </w:tcBorders>
            <w:noWrap/>
            <w:vAlign w:val="bottom"/>
          </w:tcPr>
          <w:p w:rsidR="00A01B46" w:rsidRPr="00480E99" w:rsidRDefault="00A01B46" w:rsidP="005F57B9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r w:rsidRPr="00480E99"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A01B46" w:rsidRPr="00480E99" w:rsidTr="00C444B8">
        <w:trPr>
          <w:trHeight w:val="705"/>
          <w:jc w:val="center"/>
        </w:trPr>
        <w:tc>
          <w:tcPr>
            <w:tcW w:w="4781" w:type="dxa"/>
            <w:tcBorders>
              <w:top w:val="nil"/>
              <w:bottom w:val="nil"/>
              <w:right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0A0"/>
            </w:tblPr>
            <w:tblGrid>
              <w:gridCol w:w="4494"/>
            </w:tblGrid>
            <w:tr w:rsidR="00A01B46" w:rsidRPr="00480E99" w:rsidTr="005F57B9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left w:val="nil"/>
                  </w:tcBorders>
                  <w:vAlign w:val="center"/>
                </w:tcPr>
                <w:p w:rsidR="00A01B46" w:rsidRPr="00FA733D" w:rsidRDefault="00A01B46" w:rsidP="005F57B9">
                  <w:pPr>
                    <w:shd w:val="clear" w:color="auto" w:fill="FFFFFF"/>
                    <w:rPr>
                      <w:sz w:val="28"/>
                    </w:rPr>
                  </w:pPr>
                  <w:r>
                    <w:rPr>
                      <w:sz w:val="28"/>
                    </w:rPr>
                    <w:t xml:space="preserve">Заместитель директора </w:t>
                  </w:r>
                  <w:r>
                    <w:rPr>
                      <w:sz w:val="28"/>
                    </w:rPr>
                    <w:br/>
                    <w:t>НИЦ СОТ №22</w:t>
                  </w:r>
                </w:p>
              </w:tc>
            </w:tr>
            <w:tr w:rsidR="00A01B46" w:rsidRPr="00480E99" w:rsidTr="005F57B9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left w:val="nil"/>
                  </w:tcBorders>
                  <w:noWrap/>
                  <w:vAlign w:val="center"/>
                </w:tcPr>
                <w:p w:rsidR="00A01B46" w:rsidRDefault="00A01B46" w:rsidP="005F57B9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</w:p>
                <w:p w:rsidR="00A01B46" w:rsidRPr="00480E99" w:rsidRDefault="00A01B46" w:rsidP="005F57B9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______________/Д.Н. Сафронов/</w:t>
                  </w:r>
                </w:p>
              </w:tc>
            </w:tr>
          </w:tbl>
          <w:p w:rsidR="00A01B46" w:rsidRPr="00480E99" w:rsidRDefault="00A01B46" w:rsidP="005F57B9"/>
        </w:tc>
        <w:tc>
          <w:tcPr>
            <w:tcW w:w="236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</w:tcPr>
          <w:p w:rsidR="00A01B46" w:rsidRPr="00480E99" w:rsidRDefault="00A01B46" w:rsidP="005F57B9">
            <w:pPr>
              <w:rPr>
                <w:color w:val="000000"/>
                <w:sz w:val="28"/>
              </w:rPr>
            </w:pPr>
          </w:p>
        </w:tc>
        <w:tc>
          <w:tcPr>
            <w:tcW w:w="4405" w:type="dxa"/>
            <w:tcBorders>
              <w:top w:val="nil"/>
              <w:left w:val="nil"/>
              <w:bottom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0A0"/>
            </w:tblPr>
            <w:tblGrid>
              <w:gridCol w:w="4124"/>
            </w:tblGrid>
            <w:tr w:rsidR="00A01B46" w:rsidRPr="00480E99" w:rsidTr="005F57B9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left w:val="nil"/>
                  </w:tcBorders>
                  <w:vAlign w:val="center"/>
                </w:tcPr>
                <w:p w:rsidR="00A01B46" w:rsidRPr="008B7524" w:rsidRDefault="00A01B46" w:rsidP="005F57B9">
                  <w:pPr>
                    <w:shd w:val="clear" w:color="auto" w:fill="FFFFFF"/>
                    <w:rPr>
                      <w:sz w:val="28"/>
                    </w:rPr>
                  </w:pPr>
                  <w:r>
                    <w:rPr>
                      <w:sz w:val="28"/>
                      <w:szCs w:val="22"/>
                    </w:rPr>
                    <w:t xml:space="preserve">Директор Управляющей организации </w:t>
                  </w:r>
                  <w:r>
                    <w:rPr>
                      <w:sz w:val="28"/>
                      <w:szCs w:val="22"/>
                    </w:rPr>
                    <w:br/>
                    <w:t>ЗАО «Наука и инновации»</w:t>
                  </w:r>
                </w:p>
              </w:tc>
            </w:tr>
            <w:tr w:rsidR="00A01B46" w:rsidRPr="00480E99" w:rsidTr="005F57B9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left w:val="nil"/>
                  </w:tcBorders>
                  <w:noWrap/>
                  <w:vAlign w:val="center"/>
                </w:tcPr>
                <w:p w:rsidR="00A01B46" w:rsidRDefault="00A01B46" w:rsidP="005F57B9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</w:p>
                <w:p w:rsidR="00A01B46" w:rsidRPr="00FA733D" w:rsidRDefault="00A01B46" w:rsidP="005F57B9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 w:rsidRPr="00480E99">
                    <w:rPr>
                      <w:color w:val="000000"/>
                      <w:sz w:val="28"/>
                      <w:szCs w:val="22"/>
                    </w:rPr>
                    <w:t>___________</w:t>
                  </w:r>
                  <w:r>
                    <w:rPr>
                      <w:color w:val="000000"/>
                      <w:sz w:val="28"/>
                      <w:szCs w:val="22"/>
                      <w:lang w:val="en-US"/>
                    </w:rPr>
                    <w:t>__</w:t>
                  </w:r>
                  <w:r w:rsidRPr="00480E99">
                    <w:rPr>
                      <w:color w:val="000000"/>
                      <w:sz w:val="28"/>
                      <w:szCs w:val="22"/>
                    </w:rPr>
                    <w:t>/</w:t>
                  </w:r>
                  <w:r>
                    <w:rPr>
                      <w:color w:val="000000"/>
                      <w:sz w:val="28"/>
                      <w:szCs w:val="22"/>
                    </w:rPr>
                    <w:t>С.А. Колосков/</w:t>
                  </w:r>
                </w:p>
              </w:tc>
            </w:tr>
          </w:tbl>
          <w:p w:rsidR="00A01B46" w:rsidRPr="00480E99" w:rsidRDefault="00A01B46" w:rsidP="005F57B9"/>
        </w:tc>
      </w:tr>
      <w:tr w:rsidR="00A01B46" w:rsidRPr="00480E99" w:rsidTr="00C444B8">
        <w:trPr>
          <w:trHeight w:val="465"/>
          <w:jc w:val="center"/>
        </w:trPr>
        <w:tc>
          <w:tcPr>
            <w:tcW w:w="4781" w:type="dxa"/>
            <w:tcBorders>
              <w:top w:val="nil"/>
              <w:bottom w:val="nil"/>
              <w:right w:val="nil"/>
            </w:tcBorders>
            <w:noWrap/>
            <w:vAlign w:val="bottom"/>
          </w:tcPr>
          <w:p w:rsidR="00A01B46" w:rsidRPr="00480E99" w:rsidRDefault="00A01B46" w:rsidP="005F57B9">
            <w:r w:rsidRPr="00480E99">
              <w:rPr>
                <w:color w:val="000000"/>
                <w:sz w:val="28"/>
                <w:szCs w:val="22"/>
              </w:rPr>
              <w:t>« __ » _______________ 2013 года</w:t>
            </w:r>
          </w:p>
        </w:tc>
        <w:tc>
          <w:tcPr>
            <w:tcW w:w="236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</w:tcPr>
          <w:p w:rsidR="00A01B46" w:rsidRPr="00480E99" w:rsidRDefault="00A01B46" w:rsidP="005F57B9">
            <w:pPr>
              <w:rPr>
                <w:color w:val="000000"/>
                <w:sz w:val="28"/>
              </w:rPr>
            </w:pPr>
          </w:p>
        </w:tc>
        <w:tc>
          <w:tcPr>
            <w:tcW w:w="4405" w:type="dxa"/>
            <w:tcBorders>
              <w:top w:val="nil"/>
              <w:left w:val="nil"/>
              <w:bottom w:val="nil"/>
            </w:tcBorders>
            <w:noWrap/>
            <w:vAlign w:val="bottom"/>
          </w:tcPr>
          <w:p w:rsidR="00A01B46" w:rsidRPr="00480E99" w:rsidRDefault="00A01B46" w:rsidP="005F57B9">
            <w:r w:rsidRPr="00480E99">
              <w:rPr>
                <w:color w:val="000000"/>
                <w:sz w:val="28"/>
                <w:szCs w:val="22"/>
              </w:rPr>
              <w:t>« __ » ____________ 2013 года</w:t>
            </w:r>
          </w:p>
        </w:tc>
      </w:tr>
      <w:tr w:rsidR="00A01B46" w:rsidRPr="00480E99" w:rsidTr="00C444B8">
        <w:trPr>
          <w:trHeight w:val="465"/>
          <w:jc w:val="center"/>
        </w:trPr>
        <w:tc>
          <w:tcPr>
            <w:tcW w:w="4781" w:type="dxa"/>
            <w:tcBorders>
              <w:top w:val="nil"/>
              <w:bottom w:val="nil"/>
              <w:right w:val="nil"/>
            </w:tcBorders>
            <w:noWrap/>
            <w:vAlign w:val="bottom"/>
          </w:tcPr>
          <w:p w:rsidR="00A01B46" w:rsidRPr="00480E99" w:rsidRDefault="00A01B46" w:rsidP="005F57B9">
            <w:pPr>
              <w:shd w:val="clear" w:color="auto" w:fill="FFFFFF"/>
              <w:rPr>
                <w:color w:val="000000"/>
                <w:sz w:val="28"/>
              </w:rPr>
            </w:pPr>
          </w:p>
        </w:tc>
        <w:tc>
          <w:tcPr>
            <w:tcW w:w="236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</w:tcPr>
          <w:p w:rsidR="00A01B46" w:rsidRPr="00480E99" w:rsidRDefault="00A01B46" w:rsidP="005F57B9">
            <w:pPr>
              <w:rPr>
                <w:color w:val="000000"/>
                <w:sz w:val="28"/>
              </w:rPr>
            </w:pPr>
          </w:p>
        </w:tc>
        <w:tc>
          <w:tcPr>
            <w:tcW w:w="4405" w:type="dxa"/>
            <w:tcBorders>
              <w:top w:val="nil"/>
              <w:left w:val="nil"/>
              <w:bottom w:val="nil"/>
            </w:tcBorders>
            <w:noWrap/>
            <w:vAlign w:val="bottom"/>
          </w:tcPr>
          <w:p w:rsidR="00A01B46" w:rsidRPr="00480E99" w:rsidRDefault="00A01B46" w:rsidP="005F57B9">
            <w:pPr>
              <w:shd w:val="clear" w:color="auto" w:fill="FFFFFF"/>
              <w:rPr>
                <w:color w:val="000000"/>
                <w:sz w:val="28"/>
              </w:rPr>
            </w:pPr>
          </w:p>
        </w:tc>
      </w:tr>
    </w:tbl>
    <w:p w:rsidR="00A01B46" w:rsidRPr="00480E99" w:rsidRDefault="00A01B46" w:rsidP="00F427B1">
      <w:pPr>
        <w:pStyle w:val="11"/>
        <w:keepNext w:val="0"/>
        <w:jc w:val="left"/>
        <w:rPr>
          <w:bCs/>
          <w:sz w:val="28"/>
          <w:szCs w:val="24"/>
        </w:rPr>
      </w:pPr>
    </w:p>
    <w:tbl>
      <w:tblPr>
        <w:tblW w:w="4922" w:type="pct"/>
        <w:jc w:val="center"/>
        <w:tblInd w:w="108" w:type="dxa"/>
        <w:tblLayout w:type="fixed"/>
        <w:tblLook w:val="00A0"/>
      </w:tblPr>
      <w:tblGrid>
        <w:gridCol w:w="4781"/>
        <w:gridCol w:w="236"/>
        <w:gridCol w:w="4405"/>
      </w:tblGrid>
      <w:tr w:rsidR="00A01B46" w:rsidRPr="00480E99" w:rsidTr="00C444B8">
        <w:trPr>
          <w:trHeight w:val="690"/>
          <w:jc w:val="center"/>
        </w:trPr>
        <w:tc>
          <w:tcPr>
            <w:tcW w:w="4781" w:type="dxa"/>
            <w:tcBorders>
              <w:bottom w:val="nil"/>
              <w:right w:val="nil"/>
            </w:tcBorders>
            <w:noWrap/>
            <w:vAlign w:val="bottom"/>
          </w:tcPr>
          <w:p w:rsidR="00A01B46" w:rsidRPr="00480E99" w:rsidRDefault="00A01B46" w:rsidP="005F57B9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r w:rsidRPr="00480E99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  <w:tc>
          <w:tcPr>
            <w:tcW w:w="236" w:type="dxa"/>
            <w:vMerge w:val="restart"/>
            <w:tcBorders>
              <w:left w:val="nil"/>
              <w:bottom w:val="nil"/>
              <w:right w:val="nil"/>
            </w:tcBorders>
            <w:noWrap/>
            <w:vAlign w:val="bottom"/>
          </w:tcPr>
          <w:p w:rsidR="00A01B46" w:rsidRPr="00480E99" w:rsidRDefault="00A01B46" w:rsidP="005F57B9">
            <w:pPr>
              <w:shd w:val="clear" w:color="auto" w:fill="FFFFFF"/>
              <w:jc w:val="center"/>
              <w:rPr>
                <w:color w:val="000000"/>
                <w:sz w:val="28"/>
              </w:rPr>
            </w:pPr>
            <w:r w:rsidRPr="00480E99"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4405" w:type="dxa"/>
            <w:tcBorders>
              <w:left w:val="nil"/>
              <w:bottom w:val="nil"/>
            </w:tcBorders>
            <w:noWrap/>
            <w:vAlign w:val="bottom"/>
          </w:tcPr>
          <w:p w:rsidR="00A01B46" w:rsidRPr="00FA733D" w:rsidRDefault="00A01B46" w:rsidP="005F57B9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A01B46" w:rsidRPr="00480E99" w:rsidTr="00C444B8">
        <w:trPr>
          <w:trHeight w:val="705"/>
          <w:jc w:val="center"/>
        </w:trPr>
        <w:tc>
          <w:tcPr>
            <w:tcW w:w="4781" w:type="dxa"/>
            <w:tcBorders>
              <w:top w:val="nil"/>
              <w:bottom w:val="nil"/>
              <w:right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0A0"/>
            </w:tblPr>
            <w:tblGrid>
              <w:gridCol w:w="4494"/>
            </w:tblGrid>
            <w:tr w:rsidR="00A01B46" w:rsidRPr="00480E99" w:rsidTr="005F57B9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left w:val="nil"/>
                  </w:tcBorders>
                  <w:vAlign w:val="center"/>
                </w:tcPr>
                <w:p w:rsidR="00A01B46" w:rsidRPr="00480E99" w:rsidRDefault="00A01B46" w:rsidP="005F57B9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 w:rsidRPr="00480E99">
                    <w:rPr>
                      <w:sz w:val="28"/>
                      <w:szCs w:val="22"/>
                    </w:rPr>
                    <w:t>Начальник управления организации конкурсных процедур и закупок</w:t>
                  </w:r>
                </w:p>
              </w:tc>
            </w:tr>
            <w:tr w:rsidR="00A01B46" w:rsidRPr="00480E99" w:rsidTr="005F57B9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left w:val="nil"/>
                  </w:tcBorders>
                  <w:noWrap/>
                  <w:vAlign w:val="center"/>
                </w:tcPr>
                <w:p w:rsidR="00A01B46" w:rsidRDefault="00A01B46" w:rsidP="005F57B9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</w:p>
                <w:p w:rsidR="00A01B46" w:rsidRPr="00480E99" w:rsidRDefault="00A01B46" w:rsidP="005F57B9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 w:rsidRPr="00480E99">
                    <w:rPr>
                      <w:color w:val="000000"/>
                      <w:sz w:val="28"/>
                      <w:szCs w:val="22"/>
                    </w:rPr>
                    <w:t>______________/И.А.</w:t>
                  </w:r>
                  <w:r>
                    <w:rPr>
                      <w:color w:val="000000"/>
                      <w:sz w:val="28"/>
                      <w:szCs w:val="22"/>
                    </w:rPr>
                    <w:t> </w:t>
                  </w:r>
                  <w:r w:rsidRPr="00480E99">
                    <w:rPr>
                      <w:color w:val="000000"/>
                      <w:sz w:val="28"/>
                      <w:szCs w:val="22"/>
                    </w:rPr>
                    <w:t>Ловковский</w:t>
                  </w:r>
                  <w:r>
                    <w:rPr>
                      <w:color w:val="000000"/>
                      <w:sz w:val="28"/>
                      <w:szCs w:val="22"/>
                    </w:rPr>
                    <w:t>/</w:t>
                  </w:r>
                </w:p>
              </w:tc>
            </w:tr>
          </w:tbl>
          <w:p w:rsidR="00A01B46" w:rsidRPr="00480E99" w:rsidRDefault="00A01B46" w:rsidP="005F57B9"/>
        </w:tc>
        <w:tc>
          <w:tcPr>
            <w:tcW w:w="236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</w:tcPr>
          <w:p w:rsidR="00A01B46" w:rsidRPr="00480E99" w:rsidRDefault="00A01B46" w:rsidP="005F57B9">
            <w:pPr>
              <w:rPr>
                <w:color w:val="000000"/>
                <w:sz w:val="28"/>
              </w:rPr>
            </w:pPr>
          </w:p>
        </w:tc>
        <w:tc>
          <w:tcPr>
            <w:tcW w:w="4405" w:type="dxa"/>
            <w:tcBorders>
              <w:top w:val="nil"/>
              <w:left w:val="nil"/>
              <w:bottom w:val="nil"/>
            </w:tcBorders>
          </w:tcPr>
          <w:p w:rsidR="00A01B46" w:rsidRPr="008A593A" w:rsidRDefault="00A01B46" w:rsidP="005F57B9">
            <w:pPr>
              <w:rPr>
                <w:bCs/>
                <w:color w:val="000000"/>
                <w:sz w:val="28"/>
              </w:rPr>
            </w:pPr>
            <w:r w:rsidRPr="008A593A">
              <w:rPr>
                <w:bCs/>
                <w:color w:val="000000"/>
                <w:sz w:val="28"/>
                <w:szCs w:val="22"/>
              </w:rPr>
              <w:t>ЗАО «Наука и Инновации»</w:t>
            </w:r>
          </w:p>
          <w:p w:rsidR="00A01B46" w:rsidRPr="00A0138C" w:rsidRDefault="00A01B46" w:rsidP="005F57B9">
            <w:pPr>
              <w:rPr>
                <w:sz w:val="28"/>
                <w:szCs w:val="28"/>
                <w:lang w:val="en-US"/>
              </w:rPr>
            </w:pPr>
          </w:p>
          <w:p w:rsidR="00A01B46" w:rsidRPr="00A0138C" w:rsidRDefault="00A01B46" w:rsidP="005F57B9">
            <w:pPr>
              <w:rPr>
                <w:sz w:val="28"/>
                <w:szCs w:val="28"/>
                <w:lang w:val="en-US"/>
              </w:rPr>
            </w:pPr>
          </w:p>
          <w:p w:rsidR="00A01B46" w:rsidRDefault="00A01B46" w:rsidP="005F57B9">
            <w:pPr>
              <w:rPr>
                <w:color w:val="000000"/>
                <w:sz w:val="28"/>
              </w:rPr>
            </w:pPr>
            <w:r w:rsidRPr="00DC1DB0">
              <w:rPr>
                <w:color w:val="000000"/>
                <w:sz w:val="28"/>
                <w:szCs w:val="22"/>
              </w:rPr>
              <w:t xml:space="preserve">_____________/ </w:t>
            </w:r>
            <w:r>
              <w:rPr>
                <w:bCs/>
                <w:color w:val="000000"/>
                <w:sz w:val="28"/>
                <w:szCs w:val="22"/>
              </w:rPr>
              <w:t>______________/</w:t>
            </w:r>
          </w:p>
          <w:p w:rsidR="00A01B46" w:rsidRPr="00A0138C" w:rsidRDefault="00A01B46" w:rsidP="005F57B9">
            <w:pPr>
              <w:rPr>
                <w:lang w:val="en-US"/>
              </w:rPr>
            </w:pPr>
          </w:p>
        </w:tc>
      </w:tr>
      <w:tr w:rsidR="00A01B46" w:rsidRPr="00480E99" w:rsidTr="00C444B8">
        <w:trPr>
          <w:trHeight w:val="465"/>
          <w:jc w:val="center"/>
        </w:trPr>
        <w:tc>
          <w:tcPr>
            <w:tcW w:w="4781" w:type="dxa"/>
            <w:tcBorders>
              <w:top w:val="nil"/>
              <w:bottom w:val="nil"/>
              <w:right w:val="nil"/>
            </w:tcBorders>
            <w:noWrap/>
            <w:vAlign w:val="bottom"/>
          </w:tcPr>
          <w:p w:rsidR="00A01B46" w:rsidRPr="00480E99" w:rsidRDefault="00A01B46" w:rsidP="005F57B9">
            <w:r w:rsidRPr="00480E99">
              <w:rPr>
                <w:color w:val="000000"/>
                <w:sz w:val="28"/>
                <w:szCs w:val="22"/>
              </w:rPr>
              <w:t>« __ » _______________ 2013 года</w:t>
            </w:r>
          </w:p>
        </w:tc>
        <w:tc>
          <w:tcPr>
            <w:tcW w:w="236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</w:tcPr>
          <w:p w:rsidR="00A01B46" w:rsidRPr="00480E99" w:rsidRDefault="00A01B46" w:rsidP="005F57B9">
            <w:pPr>
              <w:rPr>
                <w:color w:val="000000"/>
                <w:sz w:val="28"/>
              </w:rPr>
            </w:pPr>
          </w:p>
        </w:tc>
        <w:tc>
          <w:tcPr>
            <w:tcW w:w="4405" w:type="dxa"/>
            <w:tcBorders>
              <w:top w:val="nil"/>
              <w:left w:val="nil"/>
              <w:bottom w:val="nil"/>
            </w:tcBorders>
            <w:noWrap/>
            <w:vAlign w:val="bottom"/>
          </w:tcPr>
          <w:p w:rsidR="00A01B46" w:rsidRPr="00480E99" w:rsidRDefault="00A01B46" w:rsidP="005F57B9">
            <w:r>
              <w:rPr>
                <w:color w:val="000000"/>
                <w:sz w:val="28"/>
                <w:szCs w:val="22"/>
              </w:rPr>
              <w:t>« __ » ______________</w:t>
            </w:r>
            <w:r w:rsidRPr="00480E99">
              <w:rPr>
                <w:color w:val="000000"/>
                <w:sz w:val="28"/>
                <w:szCs w:val="22"/>
              </w:rPr>
              <w:t xml:space="preserve"> 2013 года</w:t>
            </w:r>
          </w:p>
        </w:tc>
      </w:tr>
    </w:tbl>
    <w:p w:rsidR="00A01B46" w:rsidRPr="00CE4979" w:rsidRDefault="00A01B46" w:rsidP="00F427B1">
      <w:pPr>
        <w:jc w:val="center"/>
        <w:rPr>
          <w:bCs/>
          <w:sz w:val="28"/>
        </w:rPr>
      </w:pPr>
    </w:p>
    <w:p w:rsidR="00A01B46" w:rsidRPr="00CA7CFF" w:rsidRDefault="00A01B46" w:rsidP="00F427B1">
      <w:pPr>
        <w:jc w:val="center"/>
        <w:rPr>
          <w:sz w:val="28"/>
        </w:rPr>
      </w:pPr>
    </w:p>
    <w:p w:rsidR="00A01B46" w:rsidRDefault="00A01B46" w:rsidP="00F427B1">
      <w:pPr>
        <w:jc w:val="center"/>
        <w:rPr>
          <w:sz w:val="28"/>
          <w:lang w:val="en-US"/>
        </w:rPr>
      </w:pPr>
    </w:p>
    <w:p w:rsidR="00A01B46" w:rsidRPr="00C12007" w:rsidRDefault="00A01B46" w:rsidP="00F427B1">
      <w:pPr>
        <w:jc w:val="center"/>
        <w:outlineLvl w:val="0"/>
        <w:rPr>
          <w:bCs/>
          <w:sz w:val="28"/>
          <w:szCs w:val="28"/>
        </w:rPr>
      </w:pPr>
      <w:bookmarkStart w:id="0" w:name="_Toc360278011"/>
      <w:r w:rsidRPr="00C12007">
        <w:rPr>
          <w:bCs/>
          <w:sz w:val="28"/>
          <w:szCs w:val="28"/>
        </w:rPr>
        <w:t>КОНКУРСНАЯ ДОКУМЕНТАЦИЯ</w:t>
      </w:r>
      <w:bookmarkEnd w:id="0"/>
    </w:p>
    <w:p w:rsidR="00A01B46" w:rsidRPr="00C12007" w:rsidRDefault="00A01B46" w:rsidP="00F427B1">
      <w:pPr>
        <w:jc w:val="center"/>
        <w:rPr>
          <w:sz w:val="28"/>
          <w:szCs w:val="28"/>
        </w:rPr>
      </w:pPr>
      <w:r w:rsidRPr="00C12007">
        <w:rPr>
          <w:sz w:val="28"/>
          <w:szCs w:val="28"/>
        </w:rPr>
        <w:t xml:space="preserve">открытый одноэтапный конкурс в электронной форме без квалификационного отбора на право заключения договора </w:t>
      </w:r>
    </w:p>
    <w:p w:rsidR="00A01B46" w:rsidRPr="006E460E" w:rsidRDefault="00A01B46" w:rsidP="00F427B1">
      <w:pPr>
        <w:jc w:val="center"/>
        <w:rPr>
          <w:sz w:val="28"/>
          <w:szCs w:val="28"/>
        </w:rPr>
      </w:pPr>
      <w:r w:rsidRPr="00C12007">
        <w:rPr>
          <w:sz w:val="28"/>
          <w:szCs w:val="28"/>
        </w:rPr>
        <w:t xml:space="preserve">на </w:t>
      </w:r>
      <w:r w:rsidRPr="00423BE6">
        <w:rPr>
          <w:sz w:val="28"/>
          <w:szCs w:val="28"/>
        </w:rPr>
        <w:t>поставку оборудования для нужд НИЦ «СОТ» ОАО «НИИТФА»</w:t>
      </w:r>
    </w:p>
    <w:p w:rsidR="00A01B46" w:rsidRPr="00CE4979" w:rsidRDefault="00A01B46" w:rsidP="00F427B1">
      <w:pPr>
        <w:jc w:val="center"/>
        <w:rPr>
          <w:sz w:val="28"/>
          <w:szCs w:val="28"/>
        </w:rPr>
      </w:pPr>
    </w:p>
    <w:p w:rsidR="00A01B46" w:rsidRPr="00CE4979" w:rsidRDefault="00A01B46" w:rsidP="00F427B1">
      <w:pPr>
        <w:jc w:val="center"/>
        <w:rPr>
          <w:sz w:val="28"/>
          <w:szCs w:val="28"/>
        </w:rPr>
      </w:pPr>
    </w:p>
    <w:p w:rsidR="00A01B46" w:rsidRPr="00991974" w:rsidRDefault="00A01B46" w:rsidP="00F427B1">
      <w:pPr>
        <w:jc w:val="center"/>
        <w:outlineLvl w:val="0"/>
        <w:rPr>
          <w:bCs/>
          <w:sz w:val="28"/>
          <w:szCs w:val="28"/>
        </w:rPr>
      </w:pPr>
      <w:bookmarkStart w:id="1" w:name="_Toc359938325"/>
      <w:bookmarkStart w:id="2" w:name="_Toc360278012"/>
      <w:r>
        <w:rPr>
          <w:bCs/>
          <w:sz w:val="28"/>
          <w:szCs w:val="28"/>
        </w:rPr>
        <w:t>ТОМ 2 «Т</w:t>
      </w:r>
      <w:r w:rsidRPr="00991974">
        <w:rPr>
          <w:bCs/>
          <w:sz w:val="28"/>
          <w:szCs w:val="28"/>
        </w:rPr>
        <w:t>ЕХНИЧЕСКАЯ ЧАСТЬ»</w:t>
      </w:r>
      <w:bookmarkEnd w:id="1"/>
      <w:bookmarkEnd w:id="2"/>
    </w:p>
    <w:p w:rsidR="00A01B46" w:rsidRDefault="00A01B46" w:rsidP="00F427B1">
      <w:pPr>
        <w:jc w:val="center"/>
        <w:rPr>
          <w:sz w:val="28"/>
        </w:rPr>
      </w:pPr>
    </w:p>
    <w:p w:rsidR="00A01B46" w:rsidRDefault="00A01B46" w:rsidP="00F427B1">
      <w:pPr>
        <w:jc w:val="center"/>
        <w:rPr>
          <w:sz w:val="28"/>
        </w:rPr>
      </w:pPr>
    </w:p>
    <w:p w:rsidR="00A01B46" w:rsidRDefault="00A01B46" w:rsidP="00F427B1">
      <w:pPr>
        <w:jc w:val="center"/>
        <w:rPr>
          <w:sz w:val="28"/>
        </w:rPr>
      </w:pPr>
    </w:p>
    <w:p w:rsidR="00A01B46" w:rsidRDefault="00A01B46" w:rsidP="00F427B1">
      <w:pPr>
        <w:jc w:val="center"/>
        <w:rPr>
          <w:sz w:val="28"/>
        </w:rPr>
      </w:pPr>
    </w:p>
    <w:p w:rsidR="00A01B46" w:rsidRDefault="00A01B46" w:rsidP="00F427B1">
      <w:pPr>
        <w:jc w:val="center"/>
        <w:rPr>
          <w:sz w:val="28"/>
        </w:rPr>
      </w:pPr>
    </w:p>
    <w:p w:rsidR="00A01B46" w:rsidRPr="004710A2" w:rsidRDefault="00A01B46" w:rsidP="00F427B1">
      <w:pPr>
        <w:jc w:val="center"/>
        <w:rPr>
          <w:sz w:val="28"/>
        </w:rPr>
      </w:pPr>
    </w:p>
    <w:p w:rsidR="00A01B46" w:rsidRPr="009A683F" w:rsidRDefault="00A01B46" w:rsidP="00F427B1">
      <w:pPr>
        <w:jc w:val="center"/>
        <w:rPr>
          <w:sz w:val="28"/>
        </w:rPr>
      </w:pPr>
    </w:p>
    <w:p w:rsidR="00A01B46" w:rsidRPr="009A683F" w:rsidRDefault="00A01B46" w:rsidP="00F427B1">
      <w:pPr>
        <w:jc w:val="center"/>
        <w:rPr>
          <w:sz w:val="28"/>
        </w:rPr>
      </w:pPr>
    </w:p>
    <w:p w:rsidR="00A01B46" w:rsidRPr="009A683F" w:rsidRDefault="00A01B46" w:rsidP="00F427B1">
      <w:pPr>
        <w:jc w:val="center"/>
        <w:rPr>
          <w:sz w:val="28"/>
        </w:rPr>
      </w:pPr>
    </w:p>
    <w:p w:rsidR="00A01B46" w:rsidRDefault="00A01B46" w:rsidP="00F427B1">
      <w:pPr>
        <w:jc w:val="center"/>
        <w:rPr>
          <w:sz w:val="28"/>
        </w:rPr>
      </w:pPr>
    </w:p>
    <w:p w:rsidR="00A01B46" w:rsidRPr="00CE4979" w:rsidRDefault="00A01B46" w:rsidP="00F427B1">
      <w:pPr>
        <w:jc w:val="center"/>
        <w:rPr>
          <w:sz w:val="28"/>
        </w:rPr>
      </w:pPr>
    </w:p>
    <w:p w:rsidR="00A01B46" w:rsidRPr="0072663A" w:rsidRDefault="00A01B46" w:rsidP="00F427B1">
      <w:pPr>
        <w:jc w:val="center"/>
        <w:rPr>
          <w:sz w:val="28"/>
        </w:rPr>
      </w:pPr>
    </w:p>
    <w:p w:rsidR="00A01B46" w:rsidRDefault="00A01B46" w:rsidP="00F427B1">
      <w:pPr>
        <w:pStyle w:val="11"/>
        <w:keepNext w:val="0"/>
        <w:rPr>
          <w:sz w:val="28"/>
          <w:szCs w:val="24"/>
        </w:rPr>
      </w:pPr>
      <w:r w:rsidRPr="00CA7CFF">
        <w:rPr>
          <w:sz w:val="28"/>
          <w:szCs w:val="24"/>
        </w:rPr>
        <w:t>20</w:t>
      </w:r>
      <w:r>
        <w:rPr>
          <w:sz w:val="28"/>
          <w:szCs w:val="24"/>
        </w:rPr>
        <w:t>13</w:t>
      </w:r>
    </w:p>
    <w:p w:rsidR="00A01B46" w:rsidRDefault="00A01B46" w:rsidP="00A31FC5">
      <w:pPr>
        <w:jc w:val="center"/>
        <w:rPr>
          <w:snapToGrid w:val="0"/>
        </w:rPr>
      </w:pPr>
      <w:r>
        <w:br w:type="page"/>
      </w:r>
    </w:p>
    <w:p w:rsidR="00A01B46" w:rsidRPr="004710A2" w:rsidRDefault="00A01B46" w:rsidP="00A31FC5">
      <w:pPr>
        <w:jc w:val="center"/>
        <w:rPr>
          <w:sz w:val="28"/>
          <w:szCs w:val="28"/>
        </w:rPr>
      </w:pPr>
      <w:r w:rsidRPr="004710A2">
        <w:rPr>
          <w:sz w:val="28"/>
          <w:szCs w:val="28"/>
        </w:rPr>
        <w:t>ТЕХНИЧЕСКОЕ ЗАДАНИЕ</w:t>
      </w:r>
    </w:p>
    <w:p w:rsidR="00A01B46" w:rsidRDefault="00A01B46" w:rsidP="00A31FC5">
      <w:pPr>
        <w:jc w:val="center"/>
        <w:rPr>
          <w:sz w:val="28"/>
          <w:szCs w:val="28"/>
        </w:rPr>
      </w:pPr>
      <w:r w:rsidRPr="004710A2">
        <w:rPr>
          <w:sz w:val="28"/>
          <w:szCs w:val="28"/>
        </w:rPr>
        <w:t xml:space="preserve">на </w:t>
      </w:r>
      <w:r w:rsidRPr="00423BE6">
        <w:rPr>
          <w:sz w:val="28"/>
          <w:szCs w:val="28"/>
        </w:rPr>
        <w:t>поставку оборудования для нужд НИЦ «СОТ» ОАО «НИИТФА»</w:t>
      </w:r>
    </w:p>
    <w:p w:rsidR="00A01B46" w:rsidRPr="006E460E" w:rsidRDefault="00A01B46" w:rsidP="00A31FC5">
      <w:pPr>
        <w:jc w:val="center"/>
        <w:rPr>
          <w:sz w:val="28"/>
          <w:szCs w:val="28"/>
        </w:rPr>
      </w:pPr>
    </w:p>
    <w:p w:rsidR="00A01B46" w:rsidRPr="000D31DB" w:rsidRDefault="00A01B46" w:rsidP="00A31FC5">
      <w:pPr>
        <w:pStyle w:val="Heading3"/>
        <w:numPr>
          <w:ilvl w:val="0"/>
          <w:numId w:val="1"/>
        </w:numPr>
        <w:rPr>
          <w:sz w:val="28"/>
          <w:szCs w:val="28"/>
        </w:rPr>
      </w:pPr>
      <w:r w:rsidRPr="000D31DB">
        <w:rPr>
          <w:sz w:val="28"/>
          <w:szCs w:val="28"/>
        </w:rPr>
        <w:t>Перечень оборудования</w:t>
      </w:r>
    </w:p>
    <w:p w:rsidR="00A01B46" w:rsidRPr="00A31FC5" w:rsidRDefault="00A01B46" w:rsidP="004710A2">
      <w:pPr>
        <w:jc w:val="center"/>
        <w:rPr>
          <w:sz w:val="28"/>
          <w:szCs w:val="28"/>
          <w:lang w:val="en-US"/>
        </w:rPr>
      </w:pPr>
    </w:p>
    <w:tbl>
      <w:tblPr>
        <w:tblpPr w:leftFromText="180" w:rightFromText="180" w:vertAnchor="text" w:horzAnchor="margin" w:tblpXSpec="center" w:tblpY="844"/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456"/>
        <w:gridCol w:w="3201"/>
        <w:gridCol w:w="4551"/>
        <w:gridCol w:w="180"/>
        <w:gridCol w:w="720"/>
        <w:gridCol w:w="154"/>
        <w:gridCol w:w="82"/>
        <w:gridCol w:w="484"/>
        <w:gridCol w:w="180"/>
      </w:tblGrid>
      <w:tr w:rsidR="00A01B46" w:rsidRPr="006D142D" w:rsidTr="004C1741">
        <w:trPr>
          <w:trHeight w:val="255"/>
        </w:trPr>
        <w:tc>
          <w:tcPr>
            <w:tcW w:w="456" w:type="dxa"/>
          </w:tcPr>
          <w:p w:rsidR="00A01B46" w:rsidRPr="006D142D" w:rsidRDefault="00A01B46" w:rsidP="004C1741">
            <w:pPr>
              <w:jc w:val="center"/>
            </w:pPr>
          </w:p>
        </w:tc>
        <w:tc>
          <w:tcPr>
            <w:tcW w:w="3201" w:type="dxa"/>
            <w:noWrap/>
          </w:tcPr>
          <w:p w:rsidR="00A01B46" w:rsidRPr="006D142D" w:rsidRDefault="00A01B46" w:rsidP="004C1741">
            <w:pPr>
              <w:jc w:val="center"/>
            </w:pPr>
            <w:r w:rsidRPr="006D142D">
              <w:t>Наименование</w:t>
            </w:r>
          </w:p>
        </w:tc>
        <w:tc>
          <w:tcPr>
            <w:tcW w:w="5605" w:type="dxa"/>
            <w:gridSpan w:val="4"/>
            <w:noWrap/>
          </w:tcPr>
          <w:p w:rsidR="00A01B46" w:rsidRPr="006D142D" w:rsidRDefault="00A01B46" w:rsidP="004C1741">
            <w:r w:rsidRPr="006D142D">
              <w:t>Технические характеристики</w:t>
            </w:r>
          </w:p>
        </w:tc>
        <w:tc>
          <w:tcPr>
            <w:tcW w:w="746" w:type="dxa"/>
            <w:gridSpan w:val="3"/>
            <w:noWrap/>
          </w:tcPr>
          <w:p w:rsidR="00A01B46" w:rsidRPr="006D142D" w:rsidRDefault="00A01B46" w:rsidP="004C1741">
            <w:pPr>
              <w:jc w:val="center"/>
            </w:pPr>
            <w:r w:rsidRPr="006D142D">
              <w:t>Кол-во</w:t>
            </w:r>
          </w:p>
        </w:tc>
      </w:tr>
      <w:tr w:rsidR="00A01B46" w:rsidRPr="006D142D" w:rsidTr="004C1741">
        <w:trPr>
          <w:trHeight w:val="255"/>
        </w:trPr>
        <w:tc>
          <w:tcPr>
            <w:tcW w:w="456" w:type="dxa"/>
          </w:tcPr>
          <w:p w:rsidR="00A01B46" w:rsidRPr="006D142D" w:rsidRDefault="00A01B46" w:rsidP="004C1741">
            <w:r>
              <w:t>1</w:t>
            </w:r>
          </w:p>
        </w:tc>
        <w:tc>
          <w:tcPr>
            <w:tcW w:w="3201" w:type="dxa"/>
            <w:noWrap/>
          </w:tcPr>
          <w:p w:rsidR="00A01B46" w:rsidRPr="00D92EC6" w:rsidRDefault="00A01B46" w:rsidP="004C1741">
            <w:pPr>
              <w:rPr>
                <w:b/>
              </w:rPr>
            </w:pPr>
            <w:r>
              <w:rPr>
                <w:b/>
              </w:rPr>
              <w:t>Э</w:t>
            </w:r>
            <w:r w:rsidRPr="00D92EC6">
              <w:rPr>
                <w:b/>
              </w:rPr>
              <w:t xml:space="preserve">лектромагнит с источником и опциями </w:t>
            </w:r>
          </w:p>
          <w:p w:rsidR="00A01B46" w:rsidRPr="006D142D" w:rsidRDefault="00A01B46" w:rsidP="004C1741">
            <w:r w:rsidRPr="006D142D">
              <w:t>в том числе:</w:t>
            </w:r>
          </w:p>
          <w:p w:rsidR="00A01B46" w:rsidRPr="006D142D" w:rsidRDefault="00A01B46" w:rsidP="004C1741">
            <w:r w:rsidRPr="006D142D">
              <w:t>электромагнит</w:t>
            </w:r>
          </w:p>
          <w:p w:rsidR="00A01B46" w:rsidRDefault="00A01B46" w:rsidP="004C1741">
            <w:r w:rsidRPr="006D142D">
              <w:t>роликов</w:t>
            </w:r>
            <w:r>
              <w:t xml:space="preserve">ое </w:t>
            </w:r>
            <w:r w:rsidRPr="006D142D">
              <w:t>основание</w:t>
            </w:r>
          </w:p>
          <w:p w:rsidR="00A01B46" w:rsidRDefault="00A01B46" w:rsidP="004C1741">
            <w:r>
              <w:t>вращающееся основание</w:t>
            </w:r>
          </w:p>
          <w:p w:rsidR="00A01B46" w:rsidRPr="006D142D" w:rsidRDefault="00A01B46" w:rsidP="004C1741">
            <w:r w:rsidRPr="006D142D">
              <w:t>мотор вращающегося основания</w:t>
            </w:r>
          </w:p>
          <w:p w:rsidR="00A01B46" w:rsidRPr="006D142D" w:rsidRDefault="00A01B46" w:rsidP="004C1741">
            <w:r w:rsidRPr="006D142D">
              <w:t>источник питания</w:t>
            </w:r>
          </w:p>
          <w:p w:rsidR="00A01B46" w:rsidRPr="006D142D" w:rsidRDefault="00A01B46" w:rsidP="004C1741">
            <w:r w:rsidRPr="006D142D">
              <w:t>переключатель направления тока</w:t>
            </w:r>
          </w:p>
          <w:p w:rsidR="00A01B46" w:rsidRPr="006D142D" w:rsidRDefault="00A01B46" w:rsidP="004C1741">
            <w:r w:rsidRPr="006D142D">
              <w:t>тесламер</w:t>
            </w:r>
          </w:p>
          <w:p w:rsidR="00A01B46" w:rsidRDefault="00A01B46" w:rsidP="004C1741">
            <w:r w:rsidRPr="006D142D">
              <w:t>датчик Холла</w:t>
            </w:r>
          </w:p>
          <w:p w:rsidR="00A01B46" w:rsidRPr="006D142D" w:rsidRDefault="00A01B46" w:rsidP="004C1741">
            <w:r w:rsidRPr="006D142D">
              <w:t>монтаж и обучение</w:t>
            </w:r>
          </w:p>
          <w:p w:rsidR="00A01B46" w:rsidRPr="006D142D" w:rsidRDefault="00A01B46" w:rsidP="004C1741">
            <w:r w:rsidRPr="006D142D">
              <w:t>система управления (программное обеспечение, ПК, кабеля, интерфейсы)</w:t>
            </w:r>
          </w:p>
        </w:tc>
        <w:tc>
          <w:tcPr>
            <w:tcW w:w="5605" w:type="dxa"/>
            <w:gridSpan w:val="4"/>
            <w:noWrap/>
          </w:tcPr>
          <w:p w:rsidR="00A01B46" w:rsidRPr="006D142D" w:rsidRDefault="00A01B46" w:rsidP="004C1741">
            <w:r w:rsidRPr="006D142D">
              <w:t>Характеристики электромагнита не должны уступать модели GMW 3474, 3 Тесла с перечисленными ниже опциями</w:t>
            </w:r>
            <w:r>
              <w:t xml:space="preserve"> (по типу модели 3</w:t>
            </w:r>
            <w:r w:rsidRPr="006B67F0">
              <w:t>474</w:t>
            </w:r>
            <w:r>
              <w:t>–</w:t>
            </w:r>
            <w:r w:rsidRPr="006B67F0">
              <w:t>140</w:t>
            </w:r>
            <w:r>
              <w:t xml:space="preserve"> или аналог). </w:t>
            </w:r>
          </w:p>
          <w:p w:rsidR="00A01B46" w:rsidRPr="00D42204" w:rsidRDefault="00A01B46" w:rsidP="004C1741">
            <w:r>
              <w:t xml:space="preserve">Униполярный источник 100 В, 150 А, стабильность не хуже 0,05%/8 ч, рабочий интервал входного напряжения не менее 190-240 В, сеть 3 фазы, 50 Гц (типа </w:t>
            </w:r>
            <w:r w:rsidRPr="006D142D">
              <w:rPr>
                <w:lang w:val="en-US"/>
              </w:rPr>
              <w:t>SGA</w:t>
            </w:r>
            <w:r w:rsidRPr="00D42204">
              <w:t>100/150</w:t>
            </w:r>
            <w:r w:rsidRPr="006D142D">
              <w:rPr>
                <w:lang w:val="en-US"/>
              </w:rPr>
              <w:t>C</w:t>
            </w:r>
            <w:r w:rsidRPr="00D42204">
              <w:t>-0</w:t>
            </w:r>
            <w:r w:rsidRPr="006D142D">
              <w:rPr>
                <w:lang w:val="en-US"/>
              </w:rPr>
              <w:t>AAA</w:t>
            </w:r>
            <w:r>
              <w:t>, или аналог).</w:t>
            </w:r>
          </w:p>
          <w:p w:rsidR="00A01B46" w:rsidRPr="00112743" w:rsidRDefault="00A01B46" w:rsidP="004C1741">
            <w:r>
              <w:t xml:space="preserve">Переключатель направления тока должен обеспечивать безопасное переключение направления тока магнита, в ручном и компьютеризированном режиме управления (типа </w:t>
            </w:r>
            <w:r w:rsidRPr="00112743">
              <w:t>5971-160</w:t>
            </w:r>
            <w:r>
              <w:t>, или аналог).</w:t>
            </w:r>
          </w:p>
          <w:p w:rsidR="00A01B46" w:rsidRPr="002D25DC" w:rsidRDefault="00A01B46" w:rsidP="004C1741">
            <w:r>
              <w:t>Тесламер</w:t>
            </w:r>
            <w:r w:rsidRPr="006A6AA1">
              <w:t xml:space="preserve">: </w:t>
            </w:r>
            <w:r>
              <w:t xml:space="preserve">диапазон измерений ±3 Тл, точность 5 мкТл, частотный диапазон 0-10 Гц (типа </w:t>
            </w:r>
            <w:r w:rsidRPr="006D142D">
              <w:rPr>
                <w:lang w:val="en-US"/>
              </w:rPr>
              <w:t>DTM</w:t>
            </w:r>
            <w:r w:rsidRPr="00112743">
              <w:t>-133-</w:t>
            </w:r>
            <w:r w:rsidRPr="006D142D">
              <w:rPr>
                <w:lang w:val="en-US"/>
              </w:rPr>
              <w:t>DG</w:t>
            </w:r>
            <w:r>
              <w:t>, или аналог).</w:t>
            </w:r>
          </w:p>
          <w:p w:rsidR="00A01B46" w:rsidRPr="006D142D" w:rsidRDefault="00A01B46" w:rsidP="004C1741">
            <w:r>
              <w:t xml:space="preserve">Датчик Холла типа </w:t>
            </w:r>
            <w:r w:rsidRPr="006D142D">
              <w:t>MPT-132-7s</w:t>
            </w:r>
            <w:r>
              <w:t>, или аналог.</w:t>
            </w:r>
          </w:p>
          <w:p w:rsidR="00A01B46" w:rsidRDefault="00A01B46" w:rsidP="004C1741">
            <w:r>
              <w:t>Охлаждение магнита проточной водой (внешний чиллер).</w:t>
            </w:r>
          </w:p>
          <w:p w:rsidR="00A01B46" w:rsidRDefault="00A01B46" w:rsidP="004C1741"/>
          <w:p w:rsidR="00A01B46" w:rsidRDefault="00A01B46" w:rsidP="004C1741">
            <w:r>
              <w:t>Комплектность электромагнита:</w:t>
            </w:r>
          </w:p>
          <w:tbl>
            <w:tblPr>
              <w:tblW w:w="5429" w:type="dxa"/>
              <w:tblInd w:w="89" w:type="dxa"/>
              <w:tblLayout w:type="fixed"/>
              <w:tblLook w:val="0000"/>
            </w:tblPr>
            <w:tblGrid>
              <w:gridCol w:w="454"/>
              <w:gridCol w:w="3175"/>
              <w:gridCol w:w="1260"/>
              <w:gridCol w:w="540"/>
            </w:tblGrid>
            <w:tr w:rsidR="00A01B46" w:rsidRPr="00091726" w:rsidTr="00AB273B">
              <w:trPr>
                <w:trHeight w:val="495"/>
              </w:trPr>
              <w:tc>
                <w:tcPr>
                  <w:tcW w:w="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091726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bCs/>
                      <w:sz w:val="16"/>
                      <w:szCs w:val="16"/>
                    </w:rPr>
                  </w:pPr>
                  <w:r w:rsidRPr="00091726">
                    <w:rPr>
                      <w:rFonts w:ascii="Arial CYR" w:hAnsi="Arial CYR" w:cs="Arial CYR"/>
                      <w:bCs/>
                      <w:sz w:val="16"/>
                      <w:szCs w:val="16"/>
                    </w:rPr>
                    <w:t>№</w:t>
                  </w:r>
                  <w:r w:rsidRPr="00091726">
                    <w:rPr>
                      <w:rFonts w:ascii="Arial CYR" w:hAnsi="Arial CYR" w:cs="Arial CYR"/>
                      <w:bCs/>
                      <w:sz w:val="16"/>
                      <w:szCs w:val="16"/>
                    </w:rPr>
                    <w:br/>
                    <w:t>п/п</w:t>
                  </w:r>
                </w:p>
              </w:tc>
              <w:tc>
                <w:tcPr>
                  <w:tcW w:w="317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A01B46" w:rsidRPr="00091726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cs="Arial CYR"/>
                      <w:bCs/>
                      <w:sz w:val="16"/>
                      <w:szCs w:val="16"/>
                    </w:rPr>
                  </w:pPr>
                  <w:r w:rsidRPr="00091726">
                    <w:rPr>
                      <w:rFonts w:cs="Arial CYR"/>
                      <w:bCs/>
                      <w:sz w:val="16"/>
                      <w:szCs w:val="16"/>
                    </w:rPr>
                    <w:t xml:space="preserve">Наименование 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A01B46" w:rsidRPr="00091726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cs="Arial CYR"/>
                      <w:bCs/>
                      <w:sz w:val="16"/>
                      <w:szCs w:val="16"/>
                    </w:rPr>
                  </w:pPr>
                  <w:r w:rsidRPr="00091726">
                    <w:rPr>
                      <w:rFonts w:cs="Arial CYR"/>
                      <w:bCs/>
                      <w:sz w:val="16"/>
                      <w:szCs w:val="16"/>
                    </w:rPr>
                    <w:t>каталожный номер</w:t>
                  </w:r>
                </w:p>
              </w:tc>
              <w:tc>
                <w:tcPr>
                  <w:tcW w:w="540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091726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bCs/>
                      <w:sz w:val="16"/>
                      <w:szCs w:val="16"/>
                    </w:rPr>
                  </w:pPr>
                  <w:r w:rsidRPr="00091726">
                    <w:rPr>
                      <w:rFonts w:ascii="Arial CYR" w:hAnsi="Arial CYR" w:cs="Arial CYR"/>
                      <w:bCs/>
                      <w:sz w:val="16"/>
                      <w:szCs w:val="16"/>
                    </w:rPr>
                    <w:t>кол-</w:t>
                  </w:r>
                  <w:r w:rsidRPr="00091726">
                    <w:rPr>
                      <w:rFonts w:ascii="Arial CYR" w:hAnsi="Arial CYR" w:cs="Arial CYR"/>
                      <w:bCs/>
                      <w:sz w:val="16"/>
                      <w:szCs w:val="16"/>
                    </w:rPr>
                    <w:br/>
                    <w:t>во</w:t>
                  </w:r>
                </w:p>
              </w:tc>
            </w:tr>
            <w:tr w:rsidR="00A01B46" w:rsidRPr="006A6AA1" w:rsidTr="00AB273B">
              <w:trPr>
                <w:trHeight w:val="255"/>
              </w:trPr>
              <w:tc>
                <w:tcPr>
                  <w:tcW w:w="454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6A6AA1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16"/>
                      <w:szCs w:val="16"/>
                      <w:lang w:val="en-US"/>
                    </w:rPr>
                  </w:pPr>
                  <w:r w:rsidRPr="006A6AA1">
                    <w:rPr>
                      <w:rFonts w:ascii="Arial CYR" w:hAnsi="Arial CYR" w:cs="Arial CYR"/>
                      <w:sz w:val="16"/>
                      <w:szCs w:val="16"/>
                      <w:lang w:val="en-US"/>
                    </w:rPr>
                    <w:t>1</w:t>
                  </w:r>
                </w:p>
              </w:tc>
              <w:tc>
                <w:tcPr>
                  <w:tcW w:w="31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01B46" w:rsidRPr="006A6AA1" w:rsidRDefault="00A01B46" w:rsidP="004C1741">
                  <w:pPr>
                    <w:framePr w:hSpace="180" w:wrap="around" w:vAnchor="text" w:hAnchor="margin" w:xAlign="center" w:y="844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6A6AA1">
                    <w:rPr>
                      <w:rFonts w:ascii="Arial" w:hAnsi="Arial" w:cs="Arial"/>
                      <w:sz w:val="16"/>
                      <w:szCs w:val="16"/>
                    </w:rPr>
                    <w:t>Электромагнит (</w:t>
                  </w:r>
                  <w:r w:rsidRPr="006A6AA1"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  <w:t>H</w:t>
                  </w:r>
                  <w:r w:rsidRPr="006A6AA1">
                    <w:rPr>
                      <w:rFonts w:ascii="Arial" w:hAnsi="Arial" w:cs="Arial"/>
                      <w:sz w:val="16"/>
                      <w:szCs w:val="16"/>
                    </w:rPr>
                    <w:t>-</w:t>
                  </w:r>
                  <w:r w:rsidRPr="006A6AA1"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  <w:t>frame</w:t>
                  </w:r>
                  <w:r w:rsidRPr="006A6AA1">
                    <w:rPr>
                      <w:rFonts w:ascii="Arial" w:hAnsi="Arial" w:cs="Arial"/>
                      <w:sz w:val="16"/>
                      <w:szCs w:val="16"/>
                    </w:rPr>
                    <w:t>), диаметр полюсов 150мм, обмотка на 140 Ампер</w:t>
                  </w:r>
                </w:p>
              </w:tc>
              <w:tc>
                <w:tcPr>
                  <w:tcW w:w="126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6A6AA1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16"/>
                      <w:szCs w:val="16"/>
                      <w:lang w:val="en-US"/>
                    </w:rPr>
                  </w:pPr>
                  <w:r w:rsidRPr="006A6AA1">
                    <w:rPr>
                      <w:rFonts w:ascii="Arial CYR" w:hAnsi="Arial CYR" w:cs="Arial CYR"/>
                      <w:sz w:val="16"/>
                      <w:szCs w:val="16"/>
                      <w:lang w:val="en-US"/>
                    </w:rPr>
                    <w:t>3474-140</w:t>
                  </w:r>
                </w:p>
              </w:tc>
              <w:tc>
                <w:tcPr>
                  <w:tcW w:w="540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6A6AA1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16"/>
                      <w:szCs w:val="16"/>
                      <w:lang w:val="en-US"/>
                    </w:rPr>
                  </w:pPr>
                  <w:r w:rsidRPr="006A6AA1">
                    <w:rPr>
                      <w:rFonts w:ascii="Arial CYR" w:hAnsi="Arial CYR" w:cs="Arial CYR"/>
                      <w:sz w:val="16"/>
                      <w:szCs w:val="16"/>
                      <w:lang w:val="en-US"/>
                    </w:rPr>
                    <w:t>1</w:t>
                  </w:r>
                </w:p>
              </w:tc>
            </w:tr>
            <w:tr w:rsidR="00A01B46" w:rsidRPr="006A6AA1" w:rsidTr="00AB273B">
              <w:trPr>
                <w:trHeight w:val="255"/>
              </w:trPr>
              <w:tc>
                <w:tcPr>
                  <w:tcW w:w="454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6A6AA1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16"/>
                      <w:szCs w:val="16"/>
                      <w:lang w:val="en-US"/>
                    </w:rPr>
                  </w:pPr>
                  <w:r w:rsidRPr="006A6AA1">
                    <w:rPr>
                      <w:rFonts w:ascii="Arial CYR" w:hAnsi="Arial CYR" w:cs="Arial CYR"/>
                      <w:sz w:val="16"/>
                      <w:szCs w:val="16"/>
                      <w:lang w:val="en-US"/>
                    </w:rPr>
                    <w:t>2</w:t>
                  </w:r>
                </w:p>
              </w:tc>
              <w:tc>
                <w:tcPr>
                  <w:tcW w:w="3175" w:type="dxa"/>
                  <w:tcBorders>
                    <w:left w:val="single" w:sz="4" w:space="0" w:color="000000"/>
                    <w:right w:val="single" w:sz="4" w:space="0" w:color="000000"/>
                  </w:tcBorders>
                </w:tcPr>
                <w:p w:rsidR="00A01B46" w:rsidRPr="006A6AA1" w:rsidRDefault="00A01B46" w:rsidP="004C1741">
                  <w:pPr>
                    <w:framePr w:hSpace="180" w:wrap="around" w:vAnchor="text" w:hAnchor="margin" w:xAlign="center" w:y="844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6A6AA1">
                    <w:rPr>
                      <w:rFonts w:ascii="Arial" w:hAnsi="Arial" w:cs="Arial"/>
                      <w:sz w:val="16"/>
                      <w:szCs w:val="16"/>
                    </w:rPr>
                    <w:t>Адаптер для монтажа под 45°</w:t>
                  </w:r>
                </w:p>
              </w:tc>
              <w:tc>
                <w:tcPr>
                  <w:tcW w:w="1260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6A6AA1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16"/>
                      <w:szCs w:val="16"/>
                      <w:lang w:val="en-US"/>
                    </w:rPr>
                  </w:pPr>
                  <w:r w:rsidRPr="006A6AA1">
                    <w:rPr>
                      <w:rFonts w:ascii="Arial CYR" w:hAnsi="Arial CYR" w:cs="Arial CYR"/>
                      <w:sz w:val="16"/>
                      <w:szCs w:val="16"/>
                      <w:lang w:val="en-US"/>
                    </w:rPr>
                    <w:t>17801730</w:t>
                  </w:r>
                </w:p>
              </w:tc>
              <w:tc>
                <w:tcPr>
                  <w:tcW w:w="540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6A6AA1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16"/>
                      <w:szCs w:val="16"/>
                      <w:lang w:val="en-US"/>
                    </w:rPr>
                  </w:pPr>
                  <w:r w:rsidRPr="006A6AA1">
                    <w:rPr>
                      <w:rFonts w:ascii="Arial CYR" w:hAnsi="Arial CYR" w:cs="Arial CYR"/>
                      <w:sz w:val="16"/>
                      <w:szCs w:val="16"/>
                      <w:lang w:val="en-US"/>
                    </w:rPr>
                    <w:t>1</w:t>
                  </w:r>
                </w:p>
              </w:tc>
            </w:tr>
            <w:tr w:rsidR="00A01B46" w:rsidRPr="006A6AA1" w:rsidTr="00AB273B">
              <w:trPr>
                <w:trHeight w:val="255"/>
              </w:trPr>
              <w:tc>
                <w:tcPr>
                  <w:tcW w:w="454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6A6AA1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16"/>
                      <w:szCs w:val="16"/>
                      <w:lang w:val="en-US"/>
                    </w:rPr>
                  </w:pPr>
                  <w:r w:rsidRPr="006A6AA1">
                    <w:rPr>
                      <w:rFonts w:ascii="Arial CYR" w:hAnsi="Arial CYR" w:cs="Arial CYR"/>
                      <w:sz w:val="16"/>
                      <w:szCs w:val="16"/>
                      <w:lang w:val="en-US"/>
                    </w:rPr>
                    <w:t>3</w:t>
                  </w:r>
                </w:p>
              </w:tc>
              <w:tc>
                <w:tcPr>
                  <w:tcW w:w="317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01B46" w:rsidRPr="006A6AA1" w:rsidRDefault="00A01B46" w:rsidP="004C1741">
                  <w:pPr>
                    <w:framePr w:hSpace="180" w:wrap="around" w:vAnchor="text" w:hAnchor="margin" w:xAlign="center" w:y="844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6A6AA1">
                    <w:rPr>
                      <w:rFonts w:ascii="Arial" w:hAnsi="Arial" w:cs="Arial"/>
                      <w:sz w:val="16"/>
                      <w:szCs w:val="16"/>
                    </w:rPr>
                    <w:t>Роликовое основание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6A6AA1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16"/>
                      <w:szCs w:val="16"/>
                      <w:lang w:val="en-US"/>
                    </w:rPr>
                  </w:pPr>
                  <w:r w:rsidRPr="006A6AA1">
                    <w:rPr>
                      <w:rFonts w:ascii="Arial CYR" w:hAnsi="Arial CYR" w:cs="Arial CYR"/>
                      <w:sz w:val="16"/>
                      <w:szCs w:val="16"/>
                      <w:lang w:val="en-US"/>
                    </w:rPr>
                    <w:t>11801800</w:t>
                  </w:r>
                </w:p>
              </w:tc>
              <w:tc>
                <w:tcPr>
                  <w:tcW w:w="540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6A6AA1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16"/>
                      <w:szCs w:val="16"/>
                      <w:lang w:val="en-US"/>
                    </w:rPr>
                  </w:pPr>
                  <w:r w:rsidRPr="006A6AA1">
                    <w:rPr>
                      <w:rFonts w:ascii="Arial CYR" w:hAnsi="Arial CYR" w:cs="Arial CYR"/>
                      <w:sz w:val="16"/>
                      <w:szCs w:val="16"/>
                      <w:lang w:val="en-US"/>
                    </w:rPr>
                    <w:t>1</w:t>
                  </w:r>
                </w:p>
              </w:tc>
            </w:tr>
            <w:tr w:rsidR="00A01B46" w:rsidRPr="006A6AA1" w:rsidTr="00AB273B">
              <w:trPr>
                <w:trHeight w:val="255"/>
              </w:trPr>
              <w:tc>
                <w:tcPr>
                  <w:tcW w:w="454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6A6AA1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16"/>
                      <w:szCs w:val="16"/>
                      <w:lang w:val="en-US"/>
                    </w:rPr>
                  </w:pPr>
                  <w:r w:rsidRPr="006A6AA1">
                    <w:rPr>
                      <w:rFonts w:ascii="Arial CYR" w:hAnsi="Arial CYR" w:cs="Arial CYR"/>
                      <w:sz w:val="16"/>
                      <w:szCs w:val="16"/>
                      <w:lang w:val="en-US"/>
                    </w:rPr>
                    <w:t>4</w:t>
                  </w:r>
                </w:p>
              </w:tc>
              <w:tc>
                <w:tcPr>
                  <w:tcW w:w="3175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A01B46" w:rsidRPr="006A6AA1" w:rsidRDefault="00A01B46" w:rsidP="004C1741">
                  <w:pPr>
                    <w:framePr w:hSpace="180" w:wrap="around" w:vAnchor="text" w:hAnchor="margin" w:xAlign="center" w:y="844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6A6AA1">
                    <w:rPr>
                      <w:rFonts w:ascii="Arial" w:hAnsi="Arial" w:cs="Arial"/>
                      <w:sz w:val="16"/>
                      <w:szCs w:val="16"/>
                    </w:rPr>
                    <w:t xml:space="preserve">Наконечник полюса, диаметр рабочей поверхности 50 мм </w:t>
                  </w:r>
                </w:p>
              </w:tc>
              <w:tc>
                <w:tcPr>
                  <w:tcW w:w="1260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A01B46" w:rsidRPr="006A6AA1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</w:pPr>
                  <w:r w:rsidRPr="006A6AA1"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  <w:t>17801716</w:t>
                  </w:r>
                </w:p>
              </w:tc>
              <w:tc>
                <w:tcPr>
                  <w:tcW w:w="540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6A6AA1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16"/>
                      <w:szCs w:val="16"/>
                      <w:lang w:val="en-US"/>
                    </w:rPr>
                  </w:pPr>
                  <w:r w:rsidRPr="006A6AA1">
                    <w:rPr>
                      <w:rFonts w:ascii="Arial CYR" w:hAnsi="Arial CYR" w:cs="Arial CYR"/>
                      <w:sz w:val="16"/>
                      <w:szCs w:val="16"/>
                      <w:lang w:val="en-US"/>
                    </w:rPr>
                    <w:t>2</w:t>
                  </w:r>
                </w:p>
              </w:tc>
            </w:tr>
            <w:tr w:rsidR="00A01B46" w:rsidRPr="006A6AA1" w:rsidTr="00AB273B">
              <w:trPr>
                <w:trHeight w:val="255"/>
              </w:trPr>
              <w:tc>
                <w:tcPr>
                  <w:tcW w:w="454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6A6AA1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16"/>
                      <w:szCs w:val="16"/>
                    </w:rPr>
                  </w:pPr>
                  <w:r w:rsidRPr="006A6AA1">
                    <w:rPr>
                      <w:rFonts w:ascii="Arial CYR" w:hAnsi="Arial CYR" w:cs="Arial CYR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3175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A01B46" w:rsidRPr="006A6AA1" w:rsidRDefault="00A01B46" w:rsidP="004C1741">
                  <w:pPr>
                    <w:framePr w:hSpace="180" w:wrap="around" w:vAnchor="text" w:hAnchor="margin" w:xAlign="center" w:y="844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6A6AA1">
                    <w:rPr>
                      <w:rFonts w:ascii="Arial" w:hAnsi="Arial" w:cs="Arial"/>
                      <w:sz w:val="16"/>
                      <w:szCs w:val="16"/>
                    </w:rPr>
                    <w:t>Вращающееся основание</w:t>
                  </w:r>
                </w:p>
              </w:tc>
              <w:tc>
                <w:tcPr>
                  <w:tcW w:w="1260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6A6AA1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16"/>
                      <w:szCs w:val="16"/>
                      <w:lang w:val="en-US"/>
                    </w:rPr>
                  </w:pPr>
                  <w:r w:rsidRPr="006A6AA1">
                    <w:rPr>
                      <w:rFonts w:ascii="Arial CYR" w:hAnsi="Arial CYR" w:cs="Arial CYR"/>
                      <w:sz w:val="16"/>
                      <w:szCs w:val="16"/>
                      <w:lang w:val="en-US"/>
                    </w:rPr>
                    <w:t>11900990</w:t>
                  </w:r>
                </w:p>
              </w:tc>
              <w:tc>
                <w:tcPr>
                  <w:tcW w:w="540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6A6AA1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16"/>
                      <w:szCs w:val="16"/>
                      <w:lang w:val="en-US"/>
                    </w:rPr>
                  </w:pPr>
                  <w:r w:rsidRPr="006A6AA1">
                    <w:rPr>
                      <w:rFonts w:ascii="Arial CYR" w:hAnsi="Arial CYR" w:cs="Arial CYR"/>
                      <w:sz w:val="16"/>
                      <w:szCs w:val="16"/>
                      <w:lang w:val="en-US"/>
                    </w:rPr>
                    <w:t>1</w:t>
                  </w:r>
                </w:p>
              </w:tc>
            </w:tr>
            <w:tr w:rsidR="00A01B46" w:rsidRPr="006A6AA1" w:rsidTr="00AB273B">
              <w:trPr>
                <w:trHeight w:val="255"/>
              </w:trPr>
              <w:tc>
                <w:tcPr>
                  <w:tcW w:w="454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6A6AA1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16"/>
                      <w:szCs w:val="16"/>
                    </w:rPr>
                  </w:pPr>
                  <w:r w:rsidRPr="006A6AA1">
                    <w:rPr>
                      <w:rFonts w:ascii="Arial CYR" w:hAnsi="Arial CYR" w:cs="Arial CYR"/>
                      <w:sz w:val="16"/>
                      <w:szCs w:val="16"/>
                    </w:rPr>
                    <w:t>6</w:t>
                  </w:r>
                </w:p>
              </w:tc>
              <w:tc>
                <w:tcPr>
                  <w:tcW w:w="3175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A01B46" w:rsidRPr="006A6AA1" w:rsidRDefault="00A01B46" w:rsidP="004C1741">
                  <w:pPr>
                    <w:framePr w:hSpace="180" w:wrap="around" w:vAnchor="text" w:hAnchor="margin" w:xAlign="center" w:y="844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6A6AA1">
                    <w:rPr>
                      <w:rFonts w:ascii="Arial" w:hAnsi="Arial" w:cs="Arial"/>
                      <w:sz w:val="16"/>
                      <w:szCs w:val="16"/>
                    </w:rPr>
                    <w:t>Моторизованный привод вращающегося основания</w:t>
                  </w:r>
                </w:p>
              </w:tc>
              <w:tc>
                <w:tcPr>
                  <w:tcW w:w="1260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6A6AA1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16"/>
                      <w:szCs w:val="16"/>
                      <w:lang w:val="en-US"/>
                    </w:rPr>
                  </w:pPr>
                  <w:r w:rsidRPr="006A6AA1">
                    <w:rPr>
                      <w:rFonts w:ascii="Arial CYR" w:hAnsi="Arial CYR" w:cs="Arial CYR"/>
                      <w:sz w:val="16"/>
                      <w:szCs w:val="16"/>
                      <w:lang w:val="en-US"/>
                    </w:rPr>
                    <w:t>3474-MRD</w:t>
                  </w:r>
                </w:p>
              </w:tc>
              <w:tc>
                <w:tcPr>
                  <w:tcW w:w="540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6A6AA1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16"/>
                      <w:szCs w:val="16"/>
                      <w:lang w:val="en-US"/>
                    </w:rPr>
                  </w:pPr>
                  <w:r w:rsidRPr="006A6AA1">
                    <w:rPr>
                      <w:rFonts w:ascii="Arial CYR" w:hAnsi="Arial CYR" w:cs="Arial CYR"/>
                      <w:sz w:val="16"/>
                      <w:szCs w:val="16"/>
                      <w:lang w:val="en-US"/>
                    </w:rPr>
                    <w:t>1</w:t>
                  </w:r>
                </w:p>
              </w:tc>
            </w:tr>
            <w:tr w:rsidR="00A01B46" w:rsidRPr="006A6AA1" w:rsidTr="00AB273B">
              <w:trPr>
                <w:trHeight w:val="255"/>
              </w:trPr>
              <w:tc>
                <w:tcPr>
                  <w:tcW w:w="454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6A6AA1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16"/>
                      <w:szCs w:val="16"/>
                    </w:rPr>
                  </w:pPr>
                  <w:r w:rsidRPr="006A6AA1">
                    <w:rPr>
                      <w:rFonts w:ascii="Arial CYR" w:hAnsi="Arial CYR" w:cs="Arial CYR"/>
                      <w:sz w:val="16"/>
                      <w:szCs w:val="16"/>
                    </w:rPr>
                    <w:t>7</w:t>
                  </w:r>
                </w:p>
              </w:tc>
              <w:tc>
                <w:tcPr>
                  <w:tcW w:w="3175" w:type="dxa"/>
                </w:tcPr>
                <w:p w:rsidR="00A01B46" w:rsidRPr="006A6AA1" w:rsidRDefault="00A01B46" w:rsidP="004C1741">
                  <w:pPr>
                    <w:framePr w:hSpace="180" w:wrap="around" w:vAnchor="text" w:hAnchor="margin" w:xAlign="center" w:y="844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6A6AA1">
                    <w:rPr>
                      <w:rFonts w:ascii="Arial" w:hAnsi="Arial" w:cs="Arial"/>
                      <w:sz w:val="16"/>
                      <w:szCs w:val="16"/>
                    </w:rPr>
                    <w:t>Модуляционные катушки (пара)</w:t>
                  </w:r>
                </w:p>
              </w:tc>
              <w:tc>
                <w:tcPr>
                  <w:tcW w:w="126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6A6AA1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16"/>
                      <w:szCs w:val="16"/>
                      <w:lang w:val="en-US"/>
                    </w:rPr>
                  </w:pPr>
                  <w:r w:rsidRPr="006A6AA1">
                    <w:rPr>
                      <w:rFonts w:ascii="Arial CYR" w:hAnsi="Arial CYR" w:cs="Arial CYR"/>
                      <w:sz w:val="16"/>
                      <w:szCs w:val="16"/>
                      <w:lang w:val="en-US"/>
                    </w:rPr>
                    <w:t>5485</w:t>
                  </w:r>
                </w:p>
              </w:tc>
              <w:tc>
                <w:tcPr>
                  <w:tcW w:w="540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6A6AA1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16"/>
                      <w:szCs w:val="16"/>
                      <w:lang w:val="en-US"/>
                    </w:rPr>
                  </w:pPr>
                  <w:r w:rsidRPr="006A6AA1">
                    <w:rPr>
                      <w:rFonts w:ascii="Arial CYR" w:hAnsi="Arial CYR" w:cs="Arial CYR"/>
                      <w:sz w:val="16"/>
                      <w:szCs w:val="16"/>
                      <w:lang w:val="en-US"/>
                    </w:rPr>
                    <w:t>1</w:t>
                  </w:r>
                </w:p>
              </w:tc>
            </w:tr>
            <w:tr w:rsidR="00A01B46" w:rsidRPr="006A6AA1" w:rsidTr="00AB273B">
              <w:trPr>
                <w:trHeight w:val="255"/>
              </w:trPr>
              <w:tc>
                <w:tcPr>
                  <w:tcW w:w="454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6A6AA1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16"/>
                      <w:szCs w:val="16"/>
                    </w:rPr>
                  </w:pPr>
                  <w:r w:rsidRPr="006A6AA1">
                    <w:rPr>
                      <w:rFonts w:ascii="Arial CYR" w:hAnsi="Arial CYR" w:cs="Arial CYR"/>
                      <w:sz w:val="16"/>
                      <w:szCs w:val="16"/>
                    </w:rPr>
                    <w:t>8</w:t>
                  </w:r>
                </w:p>
              </w:tc>
              <w:tc>
                <w:tcPr>
                  <w:tcW w:w="317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01B46" w:rsidRPr="006A6AA1" w:rsidRDefault="00A01B46" w:rsidP="004C1741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16"/>
                      <w:szCs w:val="16"/>
                    </w:rPr>
                  </w:pPr>
                  <w:r w:rsidRPr="006A6AA1">
                    <w:rPr>
                      <w:rFonts w:ascii="Arial CYR" w:hAnsi="Arial CYR" w:cs="Arial CYR"/>
                      <w:sz w:val="16"/>
                      <w:szCs w:val="16"/>
                    </w:rPr>
                    <w:t xml:space="preserve">Кабель магнита </w:t>
                  </w:r>
                  <w:r w:rsidRPr="006A6AA1">
                    <w:rPr>
                      <w:rFonts w:ascii="Arial CYR" w:hAnsi="Arial CYR" w:cs="Arial CYR"/>
                      <w:sz w:val="16"/>
                      <w:szCs w:val="16"/>
                      <w:lang w:val="en-US"/>
                    </w:rPr>
                    <w:t>160</w:t>
                  </w:r>
                  <w:r w:rsidRPr="006A6AA1">
                    <w:rPr>
                      <w:rFonts w:ascii="Arial CYR" w:hAnsi="Arial CYR" w:cs="Arial CYR"/>
                      <w:sz w:val="16"/>
                      <w:szCs w:val="16"/>
                    </w:rPr>
                    <w:t xml:space="preserve"> Ампер</w:t>
                  </w:r>
                  <w:r w:rsidRPr="006A6AA1">
                    <w:rPr>
                      <w:rFonts w:ascii="Arial CYR" w:hAnsi="Arial CYR" w:cs="Arial CYR"/>
                      <w:sz w:val="16"/>
                      <w:szCs w:val="16"/>
                      <w:lang w:val="en-US"/>
                    </w:rPr>
                    <w:t>, 5</w:t>
                  </w:r>
                  <w:r w:rsidRPr="006A6AA1">
                    <w:rPr>
                      <w:rFonts w:ascii="Arial CYR" w:hAnsi="Arial CYR" w:cs="Arial CYR"/>
                      <w:sz w:val="16"/>
                      <w:szCs w:val="16"/>
                    </w:rPr>
                    <w:t xml:space="preserve"> метров</w:t>
                  </w:r>
                </w:p>
              </w:tc>
              <w:tc>
                <w:tcPr>
                  <w:tcW w:w="1260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6A6AA1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16"/>
                      <w:szCs w:val="16"/>
                      <w:lang w:val="en-US"/>
                    </w:rPr>
                  </w:pPr>
                  <w:r w:rsidRPr="006A6AA1">
                    <w:rPr>
                      <w:rFonts w:ascii="Arial CYR" w:hAnsi="Arial CYR" w:cs="Arial CYR"/>
                      <w:sz w:val="16"/>
                      <w:szCs w:val="16"/>
                      <w:lang w:val="en-US"/>
                    </w:rPr>
                    <w:t>16907-0062-1</w:t>
                  </w:r>
                </w:p>
              </w:tc>
              <w:tc>
                <w:tcPr>
                  <w:tcW w:w="540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6A6AA1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16"/>
                      <w:szCs w:val="16"/>
                      <w:lang w:val="en-US"/>
                    </w:rPr>
                  </w:pPr>
                  <w:r w:rsidRPr="006A6AA1">
                    <w:rPr>
                      <w:rFonts w:ascii="Arial CYR" w:hAnsi="Arial CYR" w:cs="Arial CYR"/>
                      <w:sz w:val="16"/>
                      <w:szCs w:val="16"/>
                      <w:lang w:val="en-US"/>
                    </w:rPr>
                    <w:t>1</w:t>
                  </w:r>
                </w:p>
              </w:tc>
            </w:tr>
            <w:tr w:rsidR="00A01B46" w:rsidRPr="006A6AA1" w:rsidTr="00AB273B">
              <w:trPr>
                <w:trHeight w:val="255"/>
              </w:trPr>
              <w:tc>
                <w:tcPr>
                  <w:tcW w:w="454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6A6AA1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16"/>
                      <w:szCs w:val="16"/>
                    </w:rPr>
                  </w:pPr>
                  <w:r w:rsidRPr="006A6AA1">
                    <w:rPr>
                      <w:rFonts w:ascii="Arial CYR" w:hAnsi="Arial CYR" w:cs="Arial CYR"/>
                      <w:sz w:val="16"/>
                      <w:szCs w:val="16"/>
                    </w:rPr>
                    <w:t>9</w:t>
                  </w:r>
                </w:p>
              </w:tc>
              <w:tc>
                <w:tcPr>
                  <w:tcW w:w="3175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01B46" w:rsidRPr="006A6AA1" w:rsidRDefault="00A01B46" w:rsidP="004C1741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16"/>
                      <w:szCs w:val="16"/>
                    </w:rPr>
                  </w:pPr>
                  <w:r w:rsidRPr="006A6AA1">
                    <w:rPr>
                      <w:rFonts w:ascii="Arial CYR" w:hAnsi="Arial CYR" w:cs="Arial CYR"/>
                      <w:sz w:val="16"/>
                      <w:szCs w:val="16"/>
                    </w:rPr>
                    <w:t>Источник питания магнита, 100 В, 150 А, однополярный</w:t>
                  </w:r>
                </w:p>
              </w:tc>
              <w:tc>
                <w:tcPr>
                  <w:tcW w:w="1260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6A6AA1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16"/>
                      <w:szCs w:val="16"/>
                      <w:lang w:val="en-US"/>
                    </w:rPr>
                  </w:pPr>
                  <w:r w:rsidRPr="006A6AA1">
                    <w:rPr>
                      <w:rFonts w:ascii="Arial CYR" w:hAnsi="Arial CYR" w:cs="Arial CYR"/>
                      <w:sz w:val="16"/>
                      <w:szCs w:val="16"/>
                      <w:lang w:val="en-US"/>
                    </w:rPr>
                    <w:t>SGA100/150C-0AAA</w:t>
                  </w:r>
                </w:p>
              </w:tc>
              <w:tc>
                <w:tcPr>
                  <w:tcW w:w="540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6A6AA1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16"/>
                      <w:szCs w:val="16"/>
                      <w:lang w:val="en-US"/>
                    </w:rPr>
                  </w:pPr>
                  <w:r w:rsidRPr="006A6AA1">
                    <w:rPr>
                      <w:rFonts w:ascii="Arial CYR" w:hAnsi="Arial CYR" w:cs="Arial CYR"/>
                      <w:sz w:val="16"/>
                      <w:szCs w:val="16"/>
                      <w:lang w:val="en-US"/>
                    </w:rPr>
                    <w:t>1</w:t>
                  </w:r>
                </w:p>
              </w:tc>
            </w:tr>
            <w:tr w:rsidR="00A01B46" w:rsidRPr="006A6AA1" w:rsidTr="00AB273B">
              <w:trPr>
                <w:trHeight w:val="255"/>
              </w:trPr>
              <w:tc>
                <w:tcPr>
                  <w:tcW w:w="454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6A6AA1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16"/>
                      <w:szCs w:val="16"/>
                    </w:rPr>
                  </w:pPr>
                  <w:r w:rsidRPr="006A6AA1">
                    <w:rPr>
                      <w:rFonts w:ascii="Arial CYR" w:hAnsi="Arial CYR" w:cs="Arial CYR"/>
                      <w:sz w:val="16"/>
                      <w:szCs w:val="16"/>
                      <w:lang w:val="en-US"/>
                    </w:rPr>
                    <w:t>1</w:t>
                  </w:r>
                  <w:r w:rsidRPr="006A6AA1">
                    <w:rPr>
                      <w:rFonts w:ascii="Arial CYR" w:hAnsi="Arial CYR" w:cs="Arial CYR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1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01B46" w:rsidRPr="006A6AA1" w:rsidRDefault="00A01B46" w:rsidP="004C1741">
                  <w:pPr>
                    <w:framePr w:hSpace="180" w:wrap="around" w:vAnchor="text" w:hAnchor="margin" w:xAlign="center" w:y="844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6A6AA1">
                    <w:rPr>
                      <w:rFonts w:ascii="Arial" w:hAnsi="Arial" w:cs="Arial"/>
                      <w:sz w:val="16"/>
                      <w:szCs w:val="16"/>
                    </w:rPr>
                    <w:t xml:space="preserve">Программируемый переключатель направления тока, 160А, с интерфейсом </w:t>
                  </w:r>
                  <w:r w:rsidRPr="006A6AA1"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  <w:t>NI</w:t>
                  </w:r>
                  <w:r w:rsidRPr="006A6AA1">
                    <w:rPr>
                      <w:rFonts w:ascii="Arial" w:hAnsi="Arial" w:cs="Arial"/>
                      <w:sz w:val="16"/>
                      <w:szCs w:val="16"/>
                    </w:rPr>
                    <w:t xml:space="preserve"> </w:t>
                  </w:r>
                  <w:r w:rsidRPr="006A6AA1"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  <w:t>USB</w:t>
                  </w:r>
                  <w:r w:rsidRPr="006A6AA1">
                    <w:rPr>
                      <w:rFonts w:ascii="Arial" w:hAnsi="Arial" w:cs="Arial"/>
                      <w:sz w:val="16"/>
                      <w:szCs w:val="16"/>
                    </w:rPr>
                    <w:t>-6251</w:t>
                  </w:r>
                </w:p>
              </w:tc>
              <w:tc>
                <w:tcPr>
                  <w:tcW w:w="126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6A6AA1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16"/>
                      <w:szCs w:val="16"/>
                      <w:lang w:val="en-US"/>
                    </w:rPr>
                  </w:pPr>
                  <w:r w:rsidRPr="006A6AA1">
                    <w:rPr>
                      <w:rFonts w:ascii="Arial CYR" w:hAnsi="Arial CYR" w:cs="Arial CYR"/>
                      <w:sz w:val="16"/>
                      <w:szCs w:val="16"/>
                      <w:lang w:val="en-US"/>
                    </w:rPr>
                    <w:t>5971-160</w:t>
                  </w:r>
                </w:p>
              </w:tc>
              <w:tc>
                <w:tcPr>
                  <w:tcW w:w="540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6A6AA1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16"/>
                      <w:szCs w:val="16"/>
                      <w:lang w:val="en-US"/>
                    </w:rPr>
                  </w:pPr>
                  <w:r w:rsidRPr="006A6AA1">
                    <w:rPr>
                      <w:rFonts w:ascii="Arial CYR" w:hAnsi="Arial CYR" w:cs="Arial CYR"/>
                      <w:sz w:val="16"/>
                      <w:szCs w:val="16"/>
                      <w:lang w:val="en-US"/>
                    </w:rPr>
                    <w:t>1</w:t>
                  </w:r>
                </w:p>
              </w:tc>
            </w:tr>
            <w:tr w:rsidR="00A01B46" w:rsidRPr="006A6AA1" w:rsidTr="00AB273B">
              <w:trPr>
                <w:trHeight w:val="255"/>
              </w:trPr>
              <w:tc>
                <w:tcPr>
                  <w:tcW w:w="454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6A6AA1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16"/>
                      <w:szCs w:val="16"/>
                    </w:rPr>
                  </w:pPr>
                  <w:r w:rsidRPr="006A6AA1">
                    <w:rPr>
                      <w:rFonts w:ascii="Arial CYR" w:hAnsi="Arial CYR" w:cs="Arial CYR"/>
                      <w:sz w:val="16"/>
                      <w:szCs w:val="16"/>
                      <w:lang w:val="en-US"/>
                    </w:rPr>
                    <w:t>1</w:t>
                  </w:r>
                  <w:r w:rsidRPr="006A6AA1">
                    <w:rPr>
                      <w:rFonts w:ascii="Arial CYR" w:hAnsi="Arial CYR" w:cs="Arial CYR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17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01B46" w:rsidRPr="006A6AA1" w:rsidRDefault="00A01B46" w:rsidP="004C1741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16"/>
                      <w:szCs w:val="16"/>
                    </w:rPr>
                  </w:pPr>
                  <w:r w:rsidRPr="006A6AA1">
                    <w:rPr>
                      <w:rFonts w:ascii="Arial CYR" w:hAnsi="Arial CYR" w:cs="Arial CYR"/>
                      <w:sz w:val="16"/>
                      <w:szCs w:val="16"/>
                    </w:rPr>
                    <w:t xml:space="preserve">Кабель (источник </w:t>
                  </w:r>
                  <w:r w:rsidRPr="006A6AA1">
                    <w:rPr>
                      <w:rFonts w:ascii="Arial CYR" w:hAnsi="Arial CYR" w:cs="Arial CYR"/>
                      <w:sz w:val="16"/>
                      <w:szCs w:val="16"/>
                      <w:lang w:val="en-US"/>
                    </w:rPr>
                    <w:t>SGA</w:t>
                  </w:r>
                  <w:r w:rsidRPr="006A6AA1">
                    <w:rPr>
                      <w:rFonts w:ascii="Arial CYR" w:hAnsi="Arial CYR" w:cs="Arial CYR"/>
                      <w:sz w:val="16"/>
                      <w:szCs w:val="16"/>
                    </w:rPr>
                    <w:t>100/150 - переключатель 5970-160), 160 А, 2 м</w:t>
                  </w:r>
                </w:p>
              </w:tc>
              <w:tc>
                <w:tcPr>
                  <w:tcW w:w="1260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6A6AA1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16"/>
                      <w:szCs w:val="16"/>
                      <w:lang w:val="en-US"/>
                    </w:rPr>
                  </w:pPr>
                  <w:r w:rsidRPr="006A6AA1">
                    <w:rPr>
                      <w:rFonts w:ascii="Arial CYR" w:hAnsi="Arial CYR" w:cs="Arial CYR"/>
                      <w:sz w:val="16"/>
                      <w:szCs w:val="16"/>
                      <w:lang w:val="en-US"/>
                    </w:rPr>
                    <w:t>16907-0053-0</w:t>
                  </w:r>
                </w:p>
              </w:tc>
              <w:tc>
                <w:tcPr>
                  <w:tcW w:w="540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6A6AA1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16"/>
                      <w:szCs w:val="16"/>
                      <w:lang w:val="en-US"/>
                    </w:rPr>
                  </w:pPr>
                  <w:r w:rsidRPr="006A6AA1">
                    <w:rPr>
                      <w:rFonts w:ascii="Arial CYR" w:hAnsi="Arial CYR" w:cs="Arial CYR"/>
                      <w:sz w:val="16"/>
                      <w:szCs w:val="16"/>
                      <w:lang w:val="en-US"/>
                    </w:rPr>
                    <w:t>1</w:t>
                  </w:r>
                </w:p>
              </w:tc>
            </w:tr>
            <w:tr w:rsidR="00A01B46" w:rsidRPr="006A6AA1" w:rsidTr="00AB273B">
              <w:trPr>
                <w:trHeight w:val="255"/>
              </w:trPr>
              <w:tc>
                <w:tcPr>
                  <w:tcW w:w="454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6A6AA1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16"/>
                      <w:szCs w:val="16"/>
                    </w:rPr>
                  </w:pPr>
                  <w:r w:rsidRPr="006A6AA1">
                    <w:rPr>
                      <w:rFonts w:ascii="Arial CYR" w:hAnsi="Arial CYR" w:cs="Arial CYR"/>
                      <w:sz w:val="16"/>
                      <w:szCs w:val="16"/>
                      <w:lang w:val="en-US"/>
                    </w:rPr>
                    <w:t>1</w:t>
                  </w:r>
                  <w:r w:rsidRPr="006A6AA1">
                    <w:rPr>
                      <w:rFonts w:ascii="Arial CYR" w:hAnsi="Arial CYR" w:cs="Arial CYR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3175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01B46" w:rsidRPr="006A6AA1" w:rsidRDefault="00A01B46" w:rsidP="004C1741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16"/>
                      <w:szCs w:val="16"/>
                    </w:rPr>
                  </w:pPr>
                  <w:r w:rsidRPr="006A6AA1">
                    <w:rPr>
                      <w:rFonts w:ascii="Arial CYR" w:hAnsi="Arial CYR" w:cs="Arial CYR"/>
                      <w:sz w:val="16"/>
                      <w:szCs w:val="16"/>
                    </w:rPr>
                    <w:t xml:space="preserve">Цифровой тесламер, интерфейс </w:t>
                  </w:r>
                  <w:r w:rsidRPr="006A6AA1">
                    <w:rPr>
                      <w:rFonts w:ascii="Arial CYR" w:hAnsi="Arial CYR" w:cs="Arial CYR"/>
                      <w:sz w:val="16"/>
                      <w:szCs w:val="16"/>
                      <w:lang w:val="en-US"/>
                    </w:rPr>
                    <w:t>IEEE</w:t>
                  </w:r>
                  <w:r w:rsidRPr="006A6AA1">
                    <w:rPr>
                      <w:rFonts w:ascii="Arial CYR" w:hAnsi="Arial CYR" w:cs="Arial CYR"/>
                      <w:sz w:val="16"/>
                      <w:szCs w:val="16"/>
                    </w:rPr>
                    <w:t>-488, 12-бит</w:t>
                  </w:r>
                </w:p>
              </w:tc>
              <w:tc>
                <w:tcPr>
                  <w:tcW w:w="1260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6A6AA1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16"/>
                      <w:szCs w:val="16"/>
                      <w:lang w:val="en-US"/>
                    </w:rPr>
                  </w:pPr>
                  <w:r w:rsidRPr="006A6AA1">
                    <w:rPr>
                      <w:rFonts w:ascii="Arial CYR" w:hAnsi="Arial CYR" w:cs="Arial CYR"/>
                      <w:sz w:val="16"/>
                      <w:szCs w:val="16"/>
                      <w:lang w:val="en-US"/>
                    </w:rPr>
                    <w:t>DTM-133-DG</w:t>
                  </w:r>
                </w:p>
              </w:tc>
              <w:tc>
                <w:tcPr>
                  <w:tcW w:w="540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6A6AA1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16"/>
                      <w:szCs w:val="16"/>
                      <w:lang w:val="en-US"/>
                    </w:rPr>
                  </w:pPr>
                  <w:r w:rsidRPr="006A6AA1">
                    <w:rPr>
                      <w:rFonts w:ascii="Arial CYR" w:hAnsi="Arial CYR" w:cs="Arial CYR"/>
                      <w:sz w:val="16"/>
                      <w:szCs w:val="16"/>
                      <w:lang w:val="en-US"/>
                    </w:rPr>
                    <w:t>1</w:t>
                  </w:r>
                </w:p>
              </w:tc>
            </w:tr>
            <w:tr w:rsidR="00A01B46" w:rsidRPr="006A6AA1" w:rsidTr="00AB273B">
              <w:trPr>
                <w:trHeight w:val="255"/>
              </w:trPr>
              <w:tc>
                <w:tcPr>
                  <w:tcW w:w="454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6A6AA1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16"/>
                      <w:szCs w:val="16"/>
                    </w:rPr>
                  </w:pPr>
                  <w:r w:rsidRPr="006A6AA1">
                    <w:rPr>
                      <w:rFonts w:ascii="Arial CYR" w:hAnsi="Arial CYR" w:cs="Arial CYR"/>
                      <w:sz w:val="16"/>
                      <w:szCs w:val="16"/>
                      <w:lang w:val="en-US"/>
                    </w:rPr>
                    <w:t>1</w:t>
                  </w:r>
                  <w:r w:rsidRPr="006A6AA1">
                    <w:rPr>
                      <w:rFonts w:ascii="Arial CYR" w:hAnsi="Arial CYR" w:cs="Arial CYR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3175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01B46" w:rsidRPr="006A6AA1" w:rsidRDefault="00A01B46" w:rsidP="004C1741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16"/>
                      <w:szCs w:val="16"/>
                      <w:lang w:val="en-US"/>
                    </w:rPr>
                  </w:pPr>
                  <w:r w:rsidRPr="006A6AA1">
                    <w:rPr>
                      <w:rFonts w:ascii="Arial CYR" w:hAnsi="Arial CYR" w:cs="Arial CYR"/>
                      <w:sz w:val="16"/>
                      <w:szCs w:val="16"/>
                    </w:rPr>
                    <w:t>Датчик Холла</w:t>
                  </w:r>
                  <w:r w:rsidRPr="006A6AA1">
                    <w:rPr>
                      <w:rFonts w:ascii="Arial CYR" w:hAnsi="Arial CYR" w:cs="Arial CYR"/>
                      <w:sz w:val="16"/>
                      <w:szCs w:val="16"/>
                      <w:lang w:val="en-US"/>
                    </w:rPr>
                    <w:t xml:space="preserve">, 4 </w:t>
                  </w:r>
                  <w:r w:rsidRPr="006A6AA1">
                    <w:rPr>
                      <w:rFonts w:ascii="Arial CYR" w:hAnsi="Arial CYR" w:cs="Arial CYR"/>
                      <w:sz w:val="16"/>
                      <w:szCs w:val="16"/>
                    </w:rPr>
                    <w:t>диапазона</w:t>
                  </w:r>
                  <w:r w:rsidRPr="006A6AA1">
                    <w:rPr>
                      <w:rFonts w:ascii="Arial CYR" w:hAnsi="Arial CYR" w:cs="Arial CYR"/>
                      <w:sz w:val="16"/>
                      <w:szCs w:val="16"/>
                      <w:lang w:val="en-US"/>
                    </w:rPr>
                    <w:t>, 0.3T, 0.6T, 1.2T, 3.0T</w:t>
                  </w:r>
                </w:p>
              </w:tc>
              <w:tc>
                <w:tcPr>
                  <w:tcW w:w="1260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6A6AA1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16"/>
                      <w:szCs w:val="16"/>
                      <w:lang w:val="en-US"/>
                    </w:rPr>
                  </w:pPr>
                  <w:r w:rsidRPr="006A6AA1">
                    <w:rPr>
                      <w:rFonts w:ascii="Arial CYR" w:hAnsi="Arial CYR" w:cs="Arial CYR"/>
                      <w:sz w:val="16"/>
                      <w:szCs w:val="16"/>
                      <w:lang w:val="en-US"/>
                    </w:rPr>
                    <w:t>MPT-132-7s</w:t>
                  </w:r>
                </w:p>
              </w:tc>
              <w:tc>
                <w:tcPr>
                  <w:tcW w:w="540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6A6AA1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16"/>
                      <w:szCs w:val="16"/>
                      <w:lang w:val="en-US"/>
                    </w:rPr>
                  </w:pPr>
                  <w:r w:rsidRPr="006A6AA1">
                    <w:rPr>
                      <w:rFonts w:ascii="Arial CYR" w:hAnsi="Arial CYR" w:cs="Arial CYR"/>
                      <w:sz w:val="16"/>
                      <w:szCs w:val="16"/>
                      <w:lang w:val="en-US"/>
                    </w:rPr>
                    <w:t>1</w:t>
                  </w:r>
                </w:p>
              </w:tc>
            </w:tr>
            <w:tr w:rsidR="00A01B46" w:rsidRPr="006A6AA1" w:rsidTr="00AB273B">
              <w:trPr>
                <w:trHeight w:val="255"/>
              </w:trPr>
              <w:tc>
                <w:tcPr>
                  <w:tcW w:w="454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6A6AA1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16"/>
                      <w:szCs w:val="16"/>
                    </w:rPr>
                  </w:pPr>
                  <w:r w:rsidRPr="006A6AA1">
                    <w:rPr>
                      <w:rFonts w:ascii="Arial CYR" w:hAnsi="Arial CYR" w:cs="Arial CYR"/>
                      <w:sz w:val="16"/>
                      <w:szCs w:val="16"/>
                      <w:lang w:val="en-US"/>
                    </w:rPr>
                    <w:t>1</w:t>
                  </w:r>
                  <w:r w:rsidRPr="006A6AA1">
                    <w:rPr>
                      <w:rFonts w:ascii="Arial CYR" w:hAnsi="Arial CYR" w:cs="Arial CYR"/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3175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01B46" w:rsidRPr="006A6AA1" w:rsidRDefault="00A01B46" w:rsidP="004C1741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16"/>
                      <w:szCs w:val="16"/>
                    </w:rPr>
                  </w:pPr>
                  <w:r w:rsidRPr="006A6AA1">
                    <w:rPr>
                      <w:rFonts w:ascii="Arial CYR" w:hAnsi="Arial CYR" w:cs="Arial CYR"/>
                      <w:sz w:val="16"/>
                      <w:szCs w:val="16"/>
                    </w:rPr>
                    <w:t>Держатель датчика, поперечный, алюминий</w:t>
                  </w:r>
                </w:p>
              </w:tc>
              <w:tc>
                <w:tcPr>
                  <w:tcW w:w="1260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6A6AA1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16"/>
                      <w:szCs w:val="16"/>
                      <w:lang w:val="en-US"/>
                    </w:rPr>
                  </w:pPr>
                  <w:r w:rsidRPr="006A6AA1">
                    <w:rPr>
                      <w:rFonts w:ascii="Arial CYR" w:hAnsi="Arial CYR" w:cs="Arial CYR"/>
                      <w:sz w:val="16"/>
                      <w:szCs w:val="16"/>
                      <w:lang w:val="en-US"/>
                    </w:rPr>
                    <w:t>11901230</w:t>
                  </w:r>
                </w:p>
              </w:tc>
              <w:tc>
                <w:tcPr>
                  <w:tcW w:w="540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6A6AA1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16"/>
                      <w:szCs w:val="16"/>
                      <w:lang w:val="en-US"/>
                    </w:rPr>
                  </w:pPr>
                  <w:r w:rsidRPr="006A6AA1">
                    <w:rPr>
                      <w:rFonts w:ascii="Arial CYR" w:hAnsi="Arial CYR" w:cs="Arial CYR"/>
                      <w:sz w:val="16"/>
                      <w:szCs w:val="16"/>
                      <w:lang w:val="en-US"/>
                    </w:rPr>
                    <w:t>1</w:t>
                  </w:r>
                </w:p>
              </w:tc>
            </w:tr>
            <w:tr w:rsidR="00A01B46" w:rsidRPr="006A6AA1" w:rsidTr="00AB273B">
              <w:trPr>
                <w:trHeight w:val="255"/>
              </w:trPr>
              <w:tc>
                <w:tcPr>
                  <w:tcW w:w="454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6A6AA1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16"/>
                      <w:szCs w:val="16"/>
                    </w:rPr>
                  </w:pPr>
                  <w:r w:rsidRPr="006A6AA1">
                    <w:rPr>
                      <w:rFonts w:ascii="Arial CYR" w:hAnsi="Arial CYR" w:cs="Arial CYR"/>
                      <w:sz w:val="16"/>
                      <w:szCs w:val="16"/>
                      <w:lang w:val="en-US"/>
                    </w:rPr>
                    <w:t>1</w:t>
                  </w:r>
                  <w:r w:rsidRPr="006A6AA1">
                    <w:rPr>
                      <w:rFonts w:ascii="Arial CYR" w:hAnsi="Arial CYR" w:cs="Arial CYR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3175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01B46" w:rsidRPr="006A6AA1" w:rsidRDefault="00A01B46" w:rsidP="004C1741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16"/>
                      <w:szCs w:val="16"/>
                    </w:rPr>
                  </w:pPr>
                  <w:r w:rsidRPr="006A6AA1">
                    <w:rPr>
                      <w:rFonts w:ascii="Arial CYR" w:hAnsi="Arial CYR" w:cs="Arial CYR"/>
                      <w:sz w:val="16"/>
                      <w:szCs w:val="16"/>
                    </w:rPr>
                    <w:t xml:space="preserve">Устройство для монтажа датчика </w:t>
                  </w:r>
                </w:p>
              </w:tc>
              <w:tc>
                <w:tcPr>
                  <w:tcW w:w="1260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6A6AA1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16"/>
                      <w:szCs w:val="16"/>
                      <w:lang w:val="en-US"/>
                    </w:rPr>
                  </w:pPr>
                  <w:r w:rsidRPr="006A6AA1">
                    <w:rPr>
                      <w:rFonts w:ascii="Arial CYR" w:hAnsi="Arial CYR" w:cs="Arial CYR"/>
                      <w:sz w:val="16"/>
                      <w:szCs w:val="16"/>
                      <w:lang w:val="en-US"/>
                    </w:rPr>
                    <w:t>11901250</w:t>
                  </w:r>
                </w:p>
              </w:tc>
              <w:tc>
                <w:tcPr>
                  <w:tcW w:w="540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6A6AA1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16"/>
                      <w:szCs w:val="16"/>
                      <w:lang w:val="en-US"/>
                    </w:rPr>
                  </w:pPr>
                  <w:r w:rsidRPr="006A6AA1">
                    <w:rPr>
                      <w:rFonts w:ascii="Arial CYR" w:hAnsi="Arial CYR" w:cs="Arial CYR"/>
                      <w:sz w:val="16"/>
                      <w:szCs w:val="16"/>
                      <w:lang w:val="en-US"/>
                    </w:rPr>
                    <w:t>1</w:t>
                  </w:r>
                </w:p>
              </w:tc>
            </w:tr>
            <w:tr w:rsidR="00A01B46" w:rsidRPr="006A6AA1" w:rsidTr="00AB273B">
              <w:trPr>
                <w:trHeight w:val="255"/>
              </w:trPr>
              <w:tc>
                <w:tcPr>
                  <w:tcW w:w="454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6A6AA1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16"/>
                      <w:szCs w:val="16"/>
                    </w:rPr>
                  </w:pPr>
                  <w:r w:rsidRPr="006A6AA1">
                    <w:rPr>
                      <w:rFonts w:ascii="Arial CYR" w:hAnsi="Arial CYR" w:cs="Arial CYR"/>
                      <w:sz w:val="16"/>
                      <w:szCs w:val="16"/>
                      <w:lang w:val="en-US"/>
                    </w:rPr>
                    <w:t>1</w:t>
                  </w:r>
                  <w:r w:rsidRPr="006A6AA1">
                    <w:rPr>
                      <w:rFonts w:ascii="Arial CYR" w:hAnsi="Arial CYR" w:cs="Arial CYR"/>
                      <w:sz w:val="16"/>
                      <w:szCs w:val="16"/>
                    </w:rPr>
                    <w:t>6</w:t>
                  </w:r>
                </w:p>
              </w:tc>
              <w:tc>
                <w:tcPr>
                  <w:tcW w:w="3175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01B46" w:rsidRPr="006A6AA1" w:rsidRDefault="00A01B46" w:rsidP="004C1741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16"/>
                      <w:szCs w:val="16"/>
                    </w:rPr>
                  </w:pPr>
                  <w:r w:rsidRPr="006A6AA1">
                    <w:rPr>
                      <w:rFonts w:ascii="Arial CYR" w:hAnsi="Arial CYR" w:cs="Arial CYR"/>
                      <w:sz w:val="16"/>
                      <w:szCs w:val="16"/>
                    </w:rPr>
                    <w:t xml:space="preserve">Приборная стойка </w:t>
                  </w:r>
                  <w:r w:rsidRPr="006A6AA1">
                    <w:rPr>
                      <w:rFonts w:ascii="Arial CYR" w:hAnsi="Arial CYR" w:cs="Arial CYR"/>
                      <w:sz w:val="16"/>
                      <w:szCs w:val="16"/>
                      <w:lang w:val="en-US"/>
                    </w:rPr>
                    <w:t>Optima</w:t>
                  </w:r>
                  <w:r w:rsidRPr="006A6AA1">
                    <w:rPr>
                      <w:rFonts w:ascii="Arial CYR" w:hAnsi="Arial CYR" w:cs="Arial CYR"/>
                      <w:sz w:val="16"/>
                      <w:szCs w:val="16"/>
                    </w:rPr>
                    <w:t xml:space="preserve"> </w:t>
                  </w:r>
                  <w:r w:rsidRPr="006A6AA1">
                    <w:rPr>
                      <w:rFonts w:ascii="Arial CYR" w:hAnsi="Arial CYR" w:cs="Arial CYR"/>
                      <w:sz w:val="16"/>
                      <w:szCs w:val="16"/>
                      <w:lang w:val="en-US"/>
                    </w:rPr>
                    <w:t>EIA</w:t>
                  </w:r>
                  <w:r w:rsidRPr="006A6AA1">
                    <w:rPr>
                      <w:rFonts w:ascii="Arial CYR" w:hAnsi="Arial CYR" w:cs="Arial CYR"/>
                      <w:sz w:val="16"/>
                      <w:szCs w:val="16"/>
                    </w:rPr>
                    <w:t xml:space="preserve"> 19" </w:t>
                  </w:r>
                  <w:r w:rsidRPr="006A6AA1">
                    <w:rPr>
                      <w:rFonts w:ascii="Arial CYR" w:hAnsi="Arial CYR" w:cs="Arial CYR"/>
                      <w:sz w:val="16"/>
                      <w:szCs w:val="16"/>
                      <w:lang w:val="en-US"/>
                    </w:rPr>
                    <w:t>Rack</w:t>
                  </w:r>
                  <w:r w:rsidRPr="006A6AA1">
                    <w:rPr>
                      <w:rFonts w:ascii="Arial CYR" w:hAnsi="Arial CYR" w:cs="Arial CYR"/>
                      <w:sz w:val="16"/>
                      <w:szCs w:val="16"/>
                    </w:rPr>
                    <w:t>, 20</w:t>
                  </w:r>
                  <w:r w:rsidRPr="006A6AA1">
                    <w:rPr>
                      <w:rFonts w:ascii="Arial CYR" w:hAnsi="Arial CYR" w:cs="Arial CYR"/>
                      <w:sz w:val="16"/>
                      <w:szCs w:val="16"/>
                      <w:lang w:val="en-US"/>
                    </w:rPr>
                    <w:t>U</w:t>
                  </w:r>
                  <w:r w:rsidRPr="006A6AA1">
                    <w:rPr>
                      <w:rFonts w:ascii="Arial CYR" w:hAnsi="Arial CYR" w:cs="Arial CYR"/>
                      <w:sz w:val="16"/>
                      <w:szCs w:val="16"/>
                    </w:rPr>
                    <w:t xml:space="preserve"> </w:t>
                  </w:r>
                </w:p>
              </w:tc>
              <w:tc>
                <w:tcPr>
                  <w:tcW w:w="1260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6A6AA1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16"/>
                      <w:szCs w:val="16"/>
                      <w:lang w:val="en-US"/>
                    </w:rPr>
                  </w:pPr>
                  <w:r w:rsidRPr="006A6AA1">
                    <w:rPr>
                      <w:rFonts w:ascii="Arial CYR" w:hAnsi="Arial CYR" w:cs="Arial CYR"/>
                      <w:sz w:val="16"/>
                      <w:szCs w:val="16"/>
                      <w:lang w:val="en-US"/>
                    </w:rPr>
                    <w:t>RC-351930</w:t>
                  </w:r>
                </w:p>
              </w:tc>
              <w:tc>
                <w:tcPr>
                  <w:tcW w:w="540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6A6AA1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16"/>
                      <w:szCs w:val="16"/>
                      <w:lang w:val="en-US"/>
                    </w:rPr>
                  </w:pPr>
                  <w:r w:rsidRPr="006A6AA1">
                    <w:rPr>
                      <w:rFonts w:ascii="Arial CYR" w:hAnsi="Arial CYR" w:cs="Arial CYR"/>
                      <w:sz w:val="16"/>
                      <w:szCs w:val="16"/>
                      <w:lang w:val="en-US"/>
                    </w:rPr>
                    <w:t>1</w:t>
                  </w:r>
                </w:p>
              </w:tc>
            </w:tr>
            <w:tr w:rsidR="00A01B46" w:rsidRPr="006A6AA1" w:rsidTr="00AB273B">
              <w:trPr>
                <w:trHeight w:val="255"/>
              </w:trPr>
              <w:tc>
                <w:tcPr>
                  <w:tcW w:w="454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6A6AA1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16"/>
                      <w:szCs w:val="16"/>
                    </w:rPr>
                  </w:pPr>
                  <w:r w:rsidRPr="006A6AA1">
                    <w:rPr>
                      <w:rFonts w:ascii="Arial CYR" w:hAnsi="Arial CYR" w:cs="Arial CYR"/>
                      <w:sz w:val="16"/>
                      <w:szCs w:val="16"/>
                      <w:lang w:val="en-US"/>
                    </w:rPr>
                    <w:t>1</w:t>
                  </w:r>
                  <w:r w:rsidRPr="006A6AA1">
                    <w:rPr>
                      <w:rFonts w:ascii="Arial CYR" w:hAnsi="Arial CYR" w:cs="Arial CYR"/>
                      <w:sz w:val="16"/>
                      <w:szCs w:val="16"/>
                    </w:rPr>
                    <w:t>7</w:t>
                  </w:r>
                </w:p>
              </w:tc>
              <w:tc>
                <w:tcPr>
                  <w:tcW w:w="3175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01B46" w:rsidRPr="006A6AA1" w:rsidRDefault="00A01B46" w:rsidP="004C1741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16"/>
                      <w:szCs w:val="16"/>
                      <w:lang w:val="en-US"/>
                    </w:rPr>
                  </w:pPr>
                  <w:r w:rsidRPr="006A6AA1">
                    <w:rPr>
                      <w:rFonts w:ascii="Arial CYR" w:hAnsi="Arial CYR" w:cs="Arial CYR"/>
                      <w:sz w:val="16"/>
                      <w:szCs w:val="16"/>
                    </w:rPr>
                    <w:t>Монтажная</w:t>
                  </w:r>
                  <w:r w:rsidRPr="006A6AA1">
                    <w:rPr>
                      <w:rFonts w:ascii="Arial CYR" w:hAnsi="Arial CYR" w:cs="Arial CYR"/>
                      <w:sz w:val="16"/>
                      <w:szCs w:val="16"/>
                      <w:lang w:val="en-US"/>
                    </w:rPr>
                    <w:t xml:space="preserve"> </w:t>
                  </w:r>
                  <w:r w:rsidRPr="006A6AA1">
                    <w:rPr>
                      <w:rFonts w:ascii="Arial CYR" w:hAnsi="Arial CYR" w:cs="Arial CYR"/>
                      <w:sz w:val="16"/>
                      <w:szCs w:val="16"/>
                    </w:rPr>
                    <w:t>панель</w:t>
                  </w:r>
                  <w:r w:rsidRPr="006A6AA1">
                    <w:rPr>
                      <w:rFonts w:ascii="Arial CYR" w:hAnsi="Arial CYR" w:cs="Arial CYR"/>
                      <w:sz w:val="16"/>
                      <w:szCs w:val="16"/>
                      <w:lang w:val="en-US"/>
                    </w:rPr>
                    <w:t xml:space="preserve"> </w:t>
                  </w:r>
                  <w:r w:rsidRPr="006A6AA1">
                    <w:rPr>
                      <w:rFonts w:ascii="Arial CYR" w:hAnsi="Arial CYR" w:cs="Arial CYR"/>
                      <w:sz w:val="16"/>
                      <w:szCs w:val="16"/>
                    </w:rPr>
                    <w:t>тесламера</w:t>
                  </w:r>
                </w:p>
              </w:tc>
              <w:tc>
                <w:tcPr>
                  <w:tcW w:w="1260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6A6AA1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16"/>
                      <w:szCs w:val="16"/>
                      <w:lang w:val="en-US"/>
                    </w:rPr>
                  </w:pPr>
                  <w:r w:rsidRPr="006A6AA1">
                    <w:rPr>
                      <w:rFonts w:ascii="Arial CYR" w:hAnsi="Arial CYR" w:cs="Arial CYR"/>
                      <w:sz w:val="16"/>
                      <w:szCs w:val="16"/>
                      <w:lang w:val="en-US"/>
                    </w:rPr>
                    <w:t>17000025</w:t>
                  </w:r>
                </w:p>
              </w:tc>
              <w:tc>
                <w:tcPr>
                  <w:tcW w:w="540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6A6AA1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16"/>
                      <w:szCs w:val="16"/>
                      <w:lang w:val="en-US"/>
                    </w:rPr>
                  </w:pPr>
                  <w:r w:rsidRPr="006A6AA1">
                    <w:rPr>
                      <w:rFonts w:ascii="Arial CYR" w:hAnsi="Arial CYR" w:cs="Arial CYR"/>
                      <w:sz w:val="16"/>
                      <w:szCs w:val="16"/>
                      <w:lang w:val="en-US"/>
                    </w:rPr>
                    <w:t>1</w:t>
                  </w:r>
                </w:p>
              </w:tc>
            </w:tr>
            <w:tr w:rsidR="00A01B46" w:rsidRPr="006A6AA1" w:rsidTr="00AB273B">
              <w:trPr>
                <w:trHeight w:val="255"/>
              </w:trPr>
              <w:tc>
                <w:tcPr>
                  <w:tcW w:w="454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6A6AA1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16"/>
                      <w:szCs w:val="16"/>
                    </w:rPr>
                  </w:pPr>
                  <w:r w:rsidRPr="006A6AA1">
                    <w:rPr>
                      <w:rFonts w:ascii="Arial CYR" w:hAnsi="Arial CYR" w:cs="Arial CYR"/>
                      <w:sz w:val="16"/>
                      <w:szCs w:val="16"/>
                      <w:lang w:val="en-US"/>
                    </w:rPr>
                    <w:t>1</w:t>
                  </w:r>
                  <w:r w:rsidRPr="006A6AA1">
                    <w:rPr>
                      <w:rFonts w:ascii="Arial CYR" w:hAnsi="Arial CYR" w:cs="Arial CYR"/>
                      <w:sz w:val="16"/>
                      <w:szCs w:val="16"/>
                    </w:rPr>
                    <w:t>8</w:t>
                  </w:r>
                </w:p>
              </w:tc>
              <w:tc>
                <w:tcPr>
                  <w:tcW w:w="3175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01B46" w:rsidRPr="006A6AA1" w:rsidRDefault="00A01B46" w:rsidP="004C1741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16"/>
                      <w:szCs w:val="16"/>
                    </w:rPr>
                  </w:pPr>
                  <w:r w:rsidRPr="006A6AA1">
                    <w:rPr>
                      <w:rFonts w:ascii="Arial CYR" w:hAnsi="Arial CYR" w:cs="Arial CYR"/>
                      <w:sz w:val="16"/>
                      <w:szCs w:val="16"/>
                    </w:rPr>
                    <w:t>Монтажные скобы</w:t>
                  </w:r>
                </w:p>
              </w:tc>
              <w:tc>
                <w:tcPr>
                  <w:tcW w:w="1260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6A6AA1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16"/>
                      <w:szCs w:val="16"/>
                      <w:lang w:val="en-US"/>
                    </w:rPr>
                  </w:pPr>
                  <w:r w:rsidRPr="006A6AA1">
                    <w:rPr>
                      <w:rFonts w:ascii="Arial CYR" w:hAnsi="Arial CYR" w:cs="Arial CYR"/>
                      <w:sz w:val="16"/>
                      <w:szCs w:val="16"/>
                      <w:lang w:val="en-US"/>
                    </w:rPr>
                    <w:t>17000058</w:t>
                  </w:r>
                </w:p>
              </w:tc>
              <w:tc>
                <w:tcPr>
                  <w:tcW w:w="540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6A6AA1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16"/>
                      <w:szCs w:val="16"/>
                      <w:lang w:val="en-US"/>
                    </w:rPr>
                  </w:pPr>
                  <w:r w:rsidRPr="006A6AA1">
                    <w:rPr>
                      <w:rFonts w:ascii="Arial CYR" w:hAnsi="Arial CYR" w:cs="Arial CYR"/>
                      <w:sz w:val="16"/>
                      <w:szCs w:val="16"/>
                      <w:lang w:val="en-US"/>
                    </w:rPr>
                    <w:t>1</w:t>
                  </w:r>
                </w:p>
              </w:tc>
            </w:tr>
            <w:tr w:rsidR="00A01B46" w:rsidRPr="006A6AA1" w:rsidTr="00AB273B">
              <w:trPr>
                <w:trHeight w:val="255"/>
              </w:trPr>
              <w:tc>
                <w:tcPr>
                  <w:tcW w:w="454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6A6AA1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16"/>
                      <w:szCs w:val="16"/>
                    </w:rPr>
                  </w:pPr>
                  <w:r w:rsidRPr="006A6AA1">
                    <w:rPr>
                      <w:rFonts w:ascii="Arial CYR" w:hAnsi="Arial CYR" w:cs="Arial CYR"/>
                      <w:sz w:val="16"/>
                      <w:szCs w:val="16"/>
                    </w:rPr>
                    <w:t>19</w:t>
                  </w:r>
                </w:p>
              </w:tc>
              <w:tc>
                <w:tcPr>
                  <w:tcW w:w="3175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01B46" w:rsidRPr="006A6AA1" w:rsidRDefault="00A01B46" w:rsidP="004C1741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16"/>
                      <w:szCs w:val="16"/>
                    </w:rPr>
                  </w:pPr>
                  <w:r w:rsidRPr="006A6AA1">
                    <w:rPr>
                      <w:rFonts w:ascii="Arial CYR" w:hAnsi="Arial CYR" w:cs="Arial CYR"/>
                      <w:sz w:val="16"/>
                      <w:szCs w:val="16"/>
                    </w:rPr>
                    <w:t>Кабель</w:t>
                  </w:r>
                  <w:r w:rsidRPr="006A6AA1">
                    <w:rPr>
                      <w:rFonts w:ascii="Arial CYR" w:hAnsi="Arial CYR" w:cs="Arial CYR"/>
                      <w:sz w:val="16"/>
                      <w:szCs w:val="16"/>
                      <w:lang w:val="en-US"/>
                    </w:rPr>
                    <w:t>, IEEE-488, 1</w:t>
                  </w:r>
                  <w:r w:rsidRPr="006A6AA1">
                    <w:rPr>
                      <w:rFonts w:ascii="Arial CYR" w:hAnsi="Arial CYR" w:cs="Arial CYR"/>
                      <w:sz w:val="16"/>
                      <w:szCs w:val="16"/>
                    </w:rPr>
                    <w:t xml:space="preserve"> м</w:t>
                  </w:r>
                </w:p>
              </w:tc>
              <w:tc>
                <w:tcPr>
                  <w:tcW w:w="1260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6A6AA1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16"/>
                      <w:szCs w:val="16"/>
                      <w:lang w:val="en-US"/>
                    </w:rPr>
                  </w:pPr>
                  <w:r w:rsidRPr="006A6AA1">
                    <w:rPr>
                      <w:rFonts w:ascii="Arial CYR" w:hAnsi="Arial CYR" w:cs="Arial CYR"/>
                      <w:sz w:val="16"/>
                      <w:szCs w:val="16"/>
                      <w:lang w:val="en-US"/>
                    </w:rPr>
                    <w:t>CIF24-1m</w:t>
                  </w:r>
                </w:p>
              </w:tc>
              <w:tc>
                <w:tcPr>
                  <w:tcW w:w="540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6A6AA1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16"/>
                      <w:szCs w:val="16"/>
                      <w:lang w:val="en-US"/>
                    </w:rPr>
                  </w:pPr>
                  <w:r w:rsidRPr="006A6AA1">
                    <w:rPr>
                      <w:rFonts w:ascii="Arial CYR" w:hAnsi="Arial CYR" w:cs="Arial CYR"/>
                      <w:sz w:val="16"/>
                      <w:szCs w:val="16"/>
                      <w:lang w:val="en-US"/>
                    </w:rPr>
                    <w:t>1</w:t>
                  </w:r>
                </w:p>
              </w:tc>
            </w:tr>
            <w:tr w:rsidR="00A01B46" w:rsidRPr="006A6AA1" w:rsidTr="00AB273B">
              <w:trPr>
                <w:trHeight w:val="255"/>
              </w:trPr>
              <w:tc>
                <w:tcPr>
                  <w:tcW w:w="454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6A6AA1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16"/>
                      <w:szCs w:val="16"/>
                    </w:rPr>
                  </w:pPr>
                  <w:r w:rsidRPr="006A6AA1">
                    <w:rPr>
                      <w:rFonts w:ascii="Arial CYR" w:hAnsi="Arial CYR" w:cs="Arial CYR"/>
                      <w:sz w:val="16"/>
                      <w:szCs w:val="16"/>
                      <w:lang w:val="en-US"/>
                    </w:rPr>
                    <w:t>2</w:t>
                  </w:r>
                  <w:r w:rsidRPr="006A6AA1">
                    <w:rPr>
                      <w:rFonts w:ascii="Arial CYR" w:hAnsi="Arial CYR" w:cs="Arial CYR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3175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01B46" w:rsidRPr="006A6AA1" w:rsidRDefault="00A01B46" w:rsidP="004C1741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16"/>
                      <w:szCs w:val="16"/>
                    </w:rPr>
                  </w:pPr>
                  <w:r w:rsidRPr="006A6AA1">
                    <w:rPr>
                      <w:rFonts w:ascii="Arial CYR" w:hAnsi="Arial CYR" w:cs="Arial CYR"/>
                      <w:sz w:val="16"/>
                      <w:szCs w:val="16"/>
                    </w:rPr>
                    <w:t>Кабель</w:t>
                  </w:r>
                  <w:r w:rsidRPr="006A6AA1">
                    <w:rPr>
                      <w:rFonts w:ascii="Arial CYR" w:hAnsi="Arial CYR" w:cs="Arial CYR"/>
                      <w:sz w:val="16"/>
                      <w:szCs w:val="16"/>
                      <w:lang w:val="en-US"/>
                    </w:rPr>
                    <w:t>, IEEE-488, 4</w:t>
                  </w:r>
                  <w:r w:rsidRPr="006A6AA1">
                    <w:rPr>
                      <w:rFonts w:ascii="Arial CYR" w:hAnsi="Arial CYR" w:cs="Arial CYR"/>
                      <w:sz w:val="16"/>
                      <w:szCs w:val="16"/>
                    </w:rPr>
                    <w:t xml:space="preserve"> м</w:t>
                  </w:r>
                </w:p>
              </w:tc>
              <w:tc>
                <w:tcPr>
                  <w:tcW w:w="1260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6A6AA1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16"/>
                      <w:szCs w:val="16"/>
                      <w:lang w:val="en-US"/>
                    </w:rPr>
                  </w:pPr>
                  <w:r w:rsidRPr="006A6AA1">
                    <w:rPr>
                      <w:rFonts w:ascii="Arial CYR" w:hAnsi="Arial CYR" w:cs="Arial CYR"/>
                      <w:sz w:val="16"/>
                      <w:szCs w:val="16"/>
                      <w:lang w:val="en-US"/>
                    </w:rPr>
                    <w:t>CIF24-4m</w:t>
                  </w:r>
                </w:p>
              </w:tc>
              <w:tc>
                <w:tcPr>
                  <w:tcW w:w="540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6A6AA1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16"/>
                      <w:szCs w:val="16"/>
                      <w:lang w:val="en-US"/>
                    </w:rPr>
                  </w:pPr>
                  <w:r w:rsidRPr="006A6AA1">
                    <w:rPr>
                      <w:rFonts w:ascii="Arial CYR" w:hAnsi="Arial CYR" w:cs="Arial CYR"/>
                      <w:sz w:val="16"/>
                      <w:szCs w:val="16"/>
                      <w:lang w:val="en-US"/>
                    </w:rPr>
                    <w:t>1</w:t>
                  </w:r>
                </w:p>
              </w:tc>
            </w:tr>
            <w:tr w:rsidR="00A01B46" w:rsidRPr="006A6AA1" w:rsidTr="00AB273B">
              <w:trPr>
                <w:trHeight w:val="255"/>
              </w:trPr>
              <w:tc>
                <w:tcPr>
                  <w:tcW w:w="454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6A6AA1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16"/>
                      <w:szCs w:val="16"/>
                    </w:rPr>
                  </w:pPr>
                  <w:r w:rsidRPr="006A6AA1">
                    <w:rPr>
                      <w:rFonts w:ascii="Arial CYR" w:hAnsi="Arial CYR" w:cs="Arial CYR"/>
                      <w:sz w:val="16"/>
                      <w:szCs w:val="16"/>
                      <w:lang w:val="en-US"/>
                    </w:rPr>
                    <w:t>2</w:t>
                  </w:r>
                  <w:r w:rsidRPr="006A6AA1">
                    <w:rPr>
                      <w:rFonts w:ascii="Arial CYR" w:hAnsi="Arial CYR" w:cs="Arial CYR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175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01B46" w:rsidRPr="006A6AA1" w:rsidRDefault="00A01B46" w:rsidP="004C1741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16"/>
                      <w:szCs w:val="16"/>
                    </w:rPr>
                  </w:pPr>
                  <w:r w:rsidRPr="006A6AA1">
                    <w:rPr>
                      <w:rFonts w:ascii="Arial CYR" w:hAnsi="Arial CYR" w:cs="Arial CYR"/>
                      <w:sz w:val="16"/>
                      <w:szCs w:val="16"/>
                    </w:rPr>
                    <w:t xml:space="preserve">Компьютер для монтажа в 19” стойку </w:t>
                  </w:r>
                  <w:r w:rsidRPr="006A6AA1">
                    <w:rPr>
                      <w:rFonts w:ascii="Arial CYR" w:hAnsi="Arial CYR" w:cs="Arial CYR"/>
                      <w:sz w:val="16"/>
                      <w:szCs w:val="16"/>
                      <w:lang w:val="en-US"/>
                    </w:rPr>
                    <w:t>Pentium</w:t>
                  </w:r>
                  <w:r w:rsidRPr="006A6AA1">
                    <w:rPr>
                      <w:rFonts w:ascii="Arial CYR" w:hAnsi="Arial CYR" w:cs="Arial CYR"/>
                      <w:sz w:val="16"/>
                      <w:szCs w:val="16"/>
                    </w:rPr>
                    <w:t xml:space="preserve"> 4</w:t>
                  </w:r>
                </w:p>
              </w:tc>
              <w:tc>
                <w:tcPr>
                  <w:tcW w:w="1260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6A6AA1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16"/>
                      <w:szCs w:val="16"/>
                      <w:lang w:val="en-US"/>
                    </w:rPr>
                  </w:pPr>
                  <w:r w:rsidRPr="006A6AA1">
                    <w:rPr>
                      <w:rFonts w:ascii="Arial CYR" w:hAnsi="Arial CYR" w:cs="Arial CYR"/>
                      <w:sz w:val="16"/>
                      <w:szCs w:val="16"/>
                      <w:lang w:val="en-US"/>
                    </w:rPr>
                    <w:t>RMCS-P4</w:t>
                  </w:r>
                </w:p>
              </w:tc>
              <w:tc>
                <w:tcPr>
                  <w:tcW w:w="540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6A6AA1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16"/>
                      <w:szCs w:val="16"/>
                      <w:lang w:val="en-US"/>
                    </w:rPr>
                  </w:pPr>
                  <w:r w:rsidRPr="006A6AA1">
                    <w:rPr>
                      <w:rFonts w:ascii="Arial CYR" w:hAnsi="Arial CYR" w:cs="Arial CYR"/>
                      <w:sz w:val="16"/>
                      <w:szCs w:val="16"/>
                      <w:lang w:val="en-US"/>
                    </w:rPr>
                    <w:t>1</w:t>
                  </w:r>
                </w:p>
              </w:tc>
            </w:tr>
            <w:tr w:rsidR="00A01B46" w:rsidRPr="006A6AA1" w:rsidTr="00AB273B">
              <w:trPr>
                <w:trHeight w:val="255"/>
              </w:trPr>
              <w:tc>
                <w:tcPr>
                  <w:tcW w:w="454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6A6AA1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16"/>
                      <w:szCs w:val="16"/>
                    </w:rPr>
                  </w:pPr>
                  <w:r w:rsidRPr="006A6AA1">
                    <w:rPr>
                      <w:rFonts w:ascii="Arial CYR" w:hAnsi="Arial CYR" w:cs="Arial CYR"/>
                      <w:sz w:val="16"/>
                      <w:szCs w:val="16"/>
                      <w:lang w:val="en-US"/>
                    </w:rPr>
                    <w:t>2</w:t>
                  </w:r>
                  <w:r w:rsidRPr="006A6AA1">
                    <w:rPr>
                      <w:rFonts w:ascii="Arial CYR" w:hAnsi="Arial CYR" w:cs="Arial CYR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31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 w:rsidR="00A01B46" w:rsidRPr="006A6AA1" w:rsidRDefault="00A01B46" w:rsidP="004C1741">
                  <w:pPr>
                    <w:framePr w:hSpace="180" w:wrap="around" w:vAnchor="text" w:hAnchor="margin" w:xAlign="center" w:y="844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6A6AA1">
                    <w:rPr>
                      <w:rFonts w:ascii="Arial" w:hAnsi="Arial" w:cs="Arial"/>
                      <w:sz w:val="16"/>
                      <w:szCs w:val="16"/>
                    </w:rPr>
                    <w:t xml:space="preserve">Интерфейс </w:t>
                  </w:r>
                  <w:r w:rsidRPr="006A6AA1"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  <w:t>PCI</w:t>
                  </w:r>
                  <w:r w:rsidRPr="006A6AA1">
                    <w:rPr>
                      <w:rFonts w:ascii="Arial" w:hAnsi="Arial" w:cs="Arial"/>
                      <w:sz w:val="16"/>
                      <w:szCs w:val="16"/>
                    </w:rPr>
                    <w:t>-</w:t>
                  </w:r>
                  <w:r w:rsidRPr="006A6AA1"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  <w:t>GPIB</w:t>
                  </w:r>
                  <w:r w:rsidRPr="006A6AA1">
                    <w:rPr>
                      <w:rFonts w:ascii="Arial" w:hAnsi="Arial" w:cs="Arial"/>
                      <w:sz w:val="16"/>
                      <w:szCs w:val="16"/>
                    </w:rPr>
                    <w:t xml:space="preserve"> для </w:t>
                  </w:r>
                  <w:r w:rsidRPr="006A6AA1"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  <w:t>Windows</w:t>
                  </w:r>
                  <w:r w:rsidRPr="006A6AA1">
                    <w:rPr>
                      <w:rFonts w:ascii="Arial" w:hAnsi="Arial" w:cs="Arial"/>
                      <w:sz w:val="16"/>
                      <w:szCs w:val="16"/>
                    </w:rPr>
                    <w:t xml:space="preserve"> </w:t>
                  </w:r>
                  <w:r w:rsidRPr="006A6AA1"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  <w:t>XP</w:t>
                  </w:r>
                  <w:r w:rsidRPr="006A6AA1">
                    <w:rPr>
                      <w:rFonts w:ascii="Arial" w:hAnsi="Arial" w:cs="Arial"/>
                      <w:sz w:val="16"/>
                      <w:szCs w:val="16"/>
                    </w:rPr>
                    <w:t>/</w:t>
                  </w:r>
                  <w:r w:rsidRPr="006A6AA1"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  <w:t>Vista</w:t>
                  </w:r>
                  <w:r w:rsidRPr="006A6AA1">
                    <w:rPr>
                      <w:rFonts w:ascii="Arial" w:hAnsi="Arial" w:cs="Arial"/>
                      <w:sz w:val="16"/>
                      <w:szCs w:val="16"/>
                    </w:rPr>
                    <w:t>/7</w:t>
                  </w:r>
                </w:p>
              </w:tc>
              <w:tc>
                <w:tcPr>
                  <w:tcW w:w="126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6A6AA1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16"/>
                      <w:szCs w:val="16"/>
                      <w:lang w:val="en-US"/>
                    </w:rPr>
                  </w:pPr>
                  <w:r w:rsidRPr="006A6AA1">
                    <w:rPr>
                      <w:rFonts w:ascii="Arial CYR" w:hAnsi="Arial CYR" w:cs="Arial CYR"/>
                      <w:sz w:val="16"/>
                      <w:szCs w:val="16"/>
                      <w:lang w:val="en-US"/>
                    </w:rPr>
                    <w:t>778032-01</w:t>
                  </w:r>
                </w:p>
              </w:tc>
              <w:tc>
                <w:tcPr>
                  <w:tcW w:w="540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6A6AA1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16"/>
                      <w:szCs w:val="16"/>
                      <w:lang w:val="en-US"/>
                    </w:rPr>
                  </w:pPr>
                  <w:r w:rsidRPr="006A6AA1">
                    <w:rPr>
                      <w:rFonts w:ascii="Arial CYR" w:hAnsi="Arial CYR" w:cs="Arial CYR"/>
                      <w:sz w:val="16"/>
                      <w:szCs w:val="16"/>
                      <w:lang w:val="en-US"/>
                    </w:rPr>
                    <w:t>1</w:t>
                  </w:r>
                </w:p>
              </w:tc>
            </w:tr>
            <w:tr w:rsidR="00A01B46" w:rsidRPr="006A6AA1" w:rsidTr="00AB273B">
              <w:trPr>
                <w:trHeight w:val="255"/>
              </w:trPr>
              <w:tc>
                <w:tcPr>
                  <w:tcW w:w="454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6A6AA1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16"/>
                      <w:szCs w:val="16"/>
                    </w:rPr>
                  </w:pPr>
                  <w:r w:rsidRPr="006A6AA1">
                    <w:rPr>
                      <w:rFonts w:ascii="Arial CYR" w:hAnsi="Arial CYR" w:cs="Arial CYR"/>
                      <w:sz w:val="16"/>
                      <w:szCs w:val="16"/>
                      <w:lang w:val="en-US"/>
                    </w:rPr>
                    <w:t>2</w:t>
                  </w:r>
                  <w:r w:rsidRPr="006A6AA1">
                    <w:rPr>
                      <w:rFonts w:ascii="Arial CYR" w:hAnsi="Arial CYR" w:cs="Arial CYR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317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01B46" w:rsidRPr="006A6AA1" w:rsidRDefault="00A01B46" w:rsidP="004C1741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16"/>
                      <w:szCs w:val="16"/>
                    </w:rPr>
                  </w:pPr>
                  <w:r w:rsidRPr="006A6AA1">
                    <w:rPr>
                      <w:rFonts w:ascii="Arial CYR" w:hAnsi="Arial CYR" w:cs="Arial CYR"/>
                      <w:sz w:val="16"/>
                      <w:szCs w:val="16"/>
                      <w:lang w:val="en-US"/>
                    </w:rPr>
                    <w:t>LabVIEW</w:t>
                  </w:r>
                  <w:r w:rsidRPr="006A6AA1">
                    <w:rPr>
                      <w:rFonts w:ascii="Arial CYR" w:hAnsi="Arial CYR" w:cs="Arial CYR"/>
                      <w:sz w:val="16"/>
                      <w:szCs w:val="16"/>
                    </w:rPr>
                    <w:t xml:space="preserve"> программное обеспечение управления магнитом</w:t>
                  </w:r>
                </w:p>
              </w:tc>
              <w:tc>
                <w:tcPr>
                  <w:tcW w:w="1260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6A6AA1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16"/>
                      <w:szCs w:val="16"/>
                      <w:lang w:val="en-US"/>
                    </w:rPr>
                  </w:pPr>
                  <w:r w:rsidRPr="006A6AA1">
                    <w:rPr>
                      <w:rFonts w:ascii="Arial CYR" w:hAnsi="Arial CYR" w:cs="Arial CYR"/>
                      <w:sz w:val="16"/>
                      <w:szCs w:val="16"/>
                      <w:lang w:val="en-US"/>
                    </w:rPr>
                    <w:t>LVMCTRL</w:t>
                  </w:r>
                </w:p>
              </w:tc>
              <w:tc>
                <w:tcPr>
                  <w:tcW w:w="540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6A6AA1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16"/>
                      <w:szCs w:val="16"/>
                      <w:lang w:val="en-US"/>
                    </w:rPr>
                  </w:pPr>
                  <w:r w:rsidRPr="006A6AA1">
                    <w:rPr>
                      <w:rFonts w:ascii="Arial CYR" w:hAnsi="Arial CYR" w:cs="Arial CYR"/>
                      <w:sz w:val="16"/>
                      <w:szCs w:val="16"/>
                      <w:lang w:val="en-US"/>
                    </w:rPr>
                    <w:t>1</w:t>
                  </w:r>
                </w:p>
              </w:tc>
            </w:tr>
            <w:tr w:rsidR="00A01B46" w:rsidRPr="006A6AA1" w:rsidTr="00AB273B">
              <w:trPr>
                <w:trHeight w:val="255"/>
              </w:trPr>
              <w:tc>
                <w:tcPr>
                  <w:tcW w:w="454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6A6AA1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16"/>
                      <w:szCs w:val="16"/>
                    </w:rPr>
                  </w:pPr>
                  <w:r w:rsidRPr="006A6AA1">
                    <w:rPr>
                      <w:rFonts w:ascii="Arial CYR" w:hAnsi="Arial CYR" w:cs="Arial CYR"/>
                      <w:sz w:val="16"/>
                      <w:szCs w:val="16"/>
                      <w:lang w:val="en-US"/>
                    </w:rPr>
                    <w:t>2</w:t>
                  </w:r>
                  <w:r w:rsidRPr="006A6AA1">
                    <w:rPr>
                      <w:rFonts w:ascii="Arial CYR" w:hAnsi="Arial CYR" w:cs="Arial CYR"/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3175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01B46" w:rsidRPr="006A6AA1" w:rsidRDefault="00A01B46" w:rsidP="004C1741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16"/>
                      <w:szCs w:val="16"/>
                    </w:rPr>
                  </w:pPr>
                  <w:r w:rsidRPr="006A6AA1">
                    <w:rPr>
                      <w:rFonts w:ascii="Arial CYR" w:hAnsi="Arial CYR" w:cs="Arial CYR"/>
                      <w:sz w:val="16"/>
                      <w:szCs w:val="16"/>
                      <w:lang w:val="en-US"/>
                    </w:rPr>
                    <w:t>LabVIEW</w:t>
                  </w:r>
                  <w:r w:rsidRPr="006A6AA1">
                    <w:rPr>
                      <w:rFonts w:ascii="Arial CYR" w:hAnsi="Arial CYR" w:cs="Arial CYR"/>
                      <w:sz w:val="16"/>
                      <w:szCs w:val="16"/>
                    </w:rPr>
                    <w:t xml:space="preserve"> для </w:t>
                  </w:r>
                  <w:r w:rsidRPr="006A6AA1">
                    <w:rPr>
                      <w:rFonts w:ascii="Arial CYR" w:hAnsi="Arial CYR" w:cs="Arial CYR"/>
                      <w:sz w:val="16"/>
                      <w:szCs w:val="16"/>
                      <w:lang w:val="en-US"/>
                    </w:rPr>
                    <w:t>Windows</w:t>
                  </w:r>
                  <w:r w:rsidRPr="006A6AA1">
                    <w:rPr>
                      <w:rFonts w:ascii="Arial CYR" w:hAnsi="Arial CYR" w:cs="Arial CYR"/>
                      <w:sz w:val="16"/>
                      <w:szCs w:val="16"/>
                    </w:rPr>
                    <w:t xml:space="preserve"> (с 1 годом обслуживания)</w:t>
                  </w:r>
                </w:p>
              </w:tc>
              <w:tc>
                <w:tcPr>
                  <w:tcW w:w="1260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6A6AA1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16"/>
                      <w:szCs w:val="16"/>
                      <w:lang w:val="en-US"/>
                    </w:rPr>
                  </w:pPr>
                  <w:r w:rsidRPr="006A6AA1">
                    <w:rPr>
                      <w:rFonts w:ascii="Arial CYR" w:hAnsi="Arial CYR" w:cs="Arial CYR"/>
                      <w:sz w:val="16"/>
                      <w:szCs w:val="16"/>
                      <w:lang w:val="en-US"/>
                    </w:rPr>
                    <w:t>776670-35</w:t>
                  </w:r>
                </w:p>
              </w:tc>
              <w:tc>
                <w:tcPr>
                  <w:tcW w:w="540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6A6AA1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16"/>
                      <w:szCs w:val="16"/>
                      <w:lang w:val="en-US"/>
                    </w:rPr>
                  </w:pPr>
                  <w:r w:rsidRPr="006A6AA1">
                    <w:rPr>
                      <w:rFonts w:ascii="Arial CYR" w:hAnsi="Arial CYR" w:cs="Arial CYR"/>
                      <w:sz w:val="16"/>
                      <w:szCs w:val="16"/>
                      <w:lang w:val="en-US"/>
                    </w:rPr>
                    <w:t>1</w:t>
                  </w:r>
                </w:p>
              </w:tc>
            </w:tr>
            <w:tr w:rsidR="00A01B46" w:rsidRPr="006A6AA1" w:rsidTr="00AB273B">
              <w:trPr>
                <w:trHeight w:val="255"/>
              </w:trPr>
              <w:tc>
                <w:tcPr>
                  <w:tcW w:w="454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6A6AA1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16"/>
                      <w:szCs w:val="16"/>
                    </w:rPr>
                  </w:pPr>
                  <w:r w:rsidRPr="006A6AA1">
                    <w:rPr>
                      <w:rFonts w:ascii="Arial CYR" w:hAnsi="Arial CYR" w:cs="Arial CYR"/>
                      <w:sz w:val="16"/>
                      <w:szCs w:val="16"/>
                      <w:lang w:val="en-US"/>
                    </w:rPr>
                    <w:t>2</w:t>
                  </w:r>
                  <w:r w:rsidRPr="006A6AA1">
                    <w:rPr>
                      <w:rFonts w:ascii="Arial CYR" w:hAnsi="Arial CYR" w:cs="Arial CYR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3175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01B46" w:rsidRPr="006A6AA1" w:rsidRDefault="00A01B46" w:rsidP="004C1741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16"/>
                      <w:szCs w:val="16"/>
                    </w:rPr>
                  </w:pPr>
                  <w:r w:rsidRPr="006A6AA1">
                    <w:rPr>
                      <w:rFonts w:ascii="Arial CYR" w:hAnsi="Arial CYR" w:cs="Arial CYR"/>
                      <w:sz w:val="16"/>
                      <w:szCs w:val="16"/>
                    </w:rPr>
                    <w:t>Установка и обучение персонала (до 2 дней на площадке заказчика)</w:t>
                  </w:r>
                  <w:r w:rsidRPr="006A6AA1">
                    <w:rPr>
                      <w:sz w:val="16"/>
                      <w:szCs w:val="16"/>
                    </w:rPr>
                    <w:t xml:space="preserve"> </w:t>
                  </w:r>
                </w:p>
              </w:tc>
              <w:tc>
                <w:tcPr>
                  <w:tcW w:w="1260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6A6AA1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16"/>
                      <w:szCs w:val="16"/>
                      <w:lang w:val="en-US"/>
                    </w:rPr>
                  </w:pPr>
                  <w:r w:rsidRPr="006A6AA1">
                    <w:rPr>
                      <w:rFonts w:ascii="Arial CYR" w:hAnsi="Arial CYR" w:cs="Arial CYR"/>
                      <w:sz w:val="16"/>
                      <w:szCs w:val="16"/>
                      <w:lang w:val="en-US"/>
                    </w:rPr>
                    <w:t> Installation</w:t>
                  </w:r>
                </w:p>
              </w:tc>
              <w:tc>
                <w:tcPr>
                  <w:tcW w:w="540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6A6AA1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16"/>
                      <w:szCs w:val="16"/>
                      <w:lang w:val="en-US"/>
                    </w:rPr>
                  </w:pPr>
                  <w:r w:rsidRPr="006A6AA1">
                    <w:rPr>
                      <w:rFonts w:ascii="Arial CYR" w:hAnsi="Arial CYR" w:cs="Arial CYR"/>
                      <w:sz w:val="16"/>
                      <w:szCs w:val="16"/>
                      <w:lang w:val="en-US"/>
                    </w:rPr>
                    <w:t>1</w:t>
                  </w:r>
                </w:p>
              </w:tc>
            </w:tr>
          </w:tbl>
          <w:p w:rsidR="00A01B46" w:rsidRPr="006D142D" w:rsidRDefault="00A01B46" w:rsidP="004C1741"/>
        </w:tc>
        <w:tc>
          <w:tcPr>
            <w:tcW w:w="746" w:type="dxa"/>
            <w:gridSpan w:val="3"/>
            <w:noWrap/>
          </w:tcPr>
          <w:p w:rsidR="00A01B46" w:rsidRDefault="00A01B46" w:rsidP="004C1741">
            <w:pPr>
              <w:jc w:val="center"/>
            </w:pPr>
            <w:r>
              <w:t>1</w:t>
            </w:r>
          </w:p>
          <w:p w:rsidR="00A01B46" w:rsidRPr="006D142D" w:rsidRDefault="00A01B46" w:rsidP="004C1741">
            <w:pPr>
              <w:jc w:val="center"/>
            </w:pPr>
          </w:p>
        </w:tc>
      </w:tr>
      <w:tr w:rsidR="00A01B46" w:rsidRPr="006D142D" w:rsidTr="004C1741">
        <w:trPr>
          <w:trHeight w:val="255"/>
        </w:trPr>
        <w:tc>
          <w:tcPr>
            <w:tcW w:w="456" w:type="dxa"/>
          </w:tcPr>
          <w:p w:rsidR="00A01B46" w:rsidRPr="006D142D" w:rsidRDefault="00A01B46" w:rsidP="004C1741">
            <w:r>
              <w:t>2</w:t>
            </w:r>
          </w:p>
        </w:tc>
        <w:tc>
          <w:tcPr>
            <w:tcW w:w="3201" w:type="dxa"/>
            <w:noWrap/>
          </w:tcPr>
          <w:p w:rsidR="00A01B46" w:rsidRPr="006D142D" w:rsidRDefault="00A01B46" w:rsidP="004C1741">
            <w:r w:rsidRPr="006D142D">
              <w:t xml:space="preserve">сосуд для хранения азота </w:t>
            </w:r>
          </w:p>
        </w:tc>
        <w:tc>
          <w:tcPr>
            <w:tcW w:w="5605" w:type="dxa"/>
            <w:gridSpan w:val="4"/>
            <w:noWrap/>
          </w:tcPr>
          <w:p w:rsidR="00A01B46" w:rsidRDefault="00A01B46" w:rsidP="004C1741">
            <w:r>
              <w:t xml:space="preserve">Емкость </w:t>
            </w:r>
            <w:r w:rsidRPr="006D142D">
              <w:t>2000 л</w:t>
            </w:r>
            <w:r>
              <w:t xml:space="preserve">, испаряемость не более 1% в сутки, диаметр, высота, длина емкости не более 120/150/290 (см),  типа </w:t>
            </w:r>
            <w:r w:rsidRPr="006D142D">
              <w:t xml:space="preserve"> </w:t>
            </w:r>
            <w:r>
              <w:t xml:space="preserve">Cryofab CH, </w:t>
            </w:r>
            <w:r w:rsidRPr="006D142D">
              <w:t>или аналог</w:t>
            </w:r>
            <w:r>
              <w:t>.</w:t>
            </w:r>
          </w:p>
          <w:p w:rsidR="00A01B46" w:rsidRDefault="00A01B46" w:rsidP="004C1741">
            <w:r>
              <w:t>Комплектация:</w:t>
            </w:r>
          </w:p>
          <w:tbl>
            <w:tblPr>
              <w:tblW w:w="5320" w:type="dxa"/>
              <w:tblLayout w:type="fixed"/>
              <w:tblLook w:val="0000"/>
            </w:tblPr>
            <w:tblGrid>
              <w:gridCol w:w="5320"/>
            </w:tblGrid>
            <w:tr w:rsidR="00A01B46" w:rsidRPr="001F5184" w:rsidTr="001F5184">
              <w:trPr>
                <w:trHeight w:val="255"/>
              </w:trPr>
              <w:tc>
                <w:tcPr>
                  <w:tcW w:w="5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A01B46" w:rsidRPr="001F5184" w:rsidRDefault="00A01B46" w:rsidP="001F5184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  <w:lang w:val="en-US" w:eastAsia="en-US"/>
                    </w:rPr>
                  </w:pPr>
                  <w:r w:rsidRPr="001F5184">
                    <w:rPr>
                      <w:rFonts w:ascii="Arial CYR" w:hAnsi="Arial CYR" w:cs="Arial CYR"/>
                      <w:sz w:val="20"/>
                      <w:szCs w:val="20"/>
                      <w:lang w:val="en-US" w:eastAsia="en-US"/>
                    </w:rPr>
                    <w:t>диф. уровнемер</w:t>
                  </w:r>
                </w:p>
              </w:tc>
            </w:tr>
            <w:tr w:rsidR="00A01B46" w:rsidRPr="001F5184" w:rsidTr="001F5184">
              <w:trPr>
                <w:trHeight w:val="255"/>
              </w:trPr>
              <w:tc>
                <w:tcPr>
                  <w:tcW w:w="532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A01B46" w:rsidRPr="001F5184" w:rsidRDefault="00A01B46" w:rsidP="001F5184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  <w:lang w:val="en-US" w:eastAsia="en-US"/>
                    </w:rPr>
                  </w:pPr>
                  <w:r w:rsidRPr="001F5184">
                    <w:rPr>
                      <w:rFonts w:ascii="Arial CYR" w:hAnsi="Arial CYR" w:cs="Arial CYR"/>
                      <w:sz w:val="20"/>
                      <w:szCs w:val="20"/>
                      <w:lang w:val="en-US" w:eastAsia="en-US"/>
                    </w:rPr>
                    <w:t>система наддува</w:t>
                  </w:r>
                </w:p>
              </w:tc>
            </w:tr>
            <w:tr w:rsidR="00A01B46" w:rsidRPr="001F5184" w:rsidTr="001F5184">
              <w:trPr>
                <w:trHeight w:val="255"/>
              </w:trPr>
              <w:tc>
                <w:tcPr>
                  <w:tcW w:w="532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A01B46" w:rsidRPr="001F5184" w:rsidRDefault="00A01B46" w:rsidP="001F5184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  <w:lang w:val="en-US" w:eastAsia="en-US"/>
                    </w:rPr>
                  </w:pPr>
                  <w:r w:rsidRPr="001F5184">
                    <w:rPr>
                      <w:rFonts w:ascii="Arial CYR" w:hAnsi="Arial CYR" w:cs="Arial CYR"/>
                      <w:sz w:val="20"/>
                      <w:szCs w:val="20"/>
                      <w:lang w:val="en-US" w:eastAsia="en-US"/>
                    </w:rPr>
                    <w:t>съемный коллектор</w:t>
                  </w:r>
                </w:p>
              </w:tc>
            </w:tr>
          </w:tbl>
          <w:p w:rsidR="00A01B46" w:rsidRPr="006D142D" w:rsidRDefault="00A01B46" w:rsidP="004C1741"/>
        </w:tc>
        <w:tc>
          <w:tcPr>
            <w:tcW w:w="746" w:type="dxa"/>
            <w:gridSpan w:val="3"/>
            <w:noWrap/>
          </w:tcPr>
          <w:p w:rsidR="00A01B46" w:rsidRPr="006D142D" w:rsidRDefault="00A01B46" w:rsidP="004C1741">
            <w:pPr>
              <w:jc w:val="center"/>
            </w:pPr>
            <w:r w:rsidRPr="006D142D">
              <w:t>1</w:t>
            </w:r>
          </w:p>
        </w:tc>
      </w:tr>
      <w:tr w:rsidR="00A01B46" w:rsidRPr="006D142D" w:rsidTr="004C1741">
        <w:trPr>
          <w:trHeight w:val="255"/>
        </w:trPr>
        <w:tc>
          <w:tcPr>
            <w:tcW w:w="456" w:type="dxa"/>
          </w:tcPr>
          <w:p w:rsidR="00A01B46" w:rsidRPr="006D142D" w:rsidRDefault="00A01B46" w:rsidP="004C1741">
            <w:r>
              <w:t>3</w:t>
            </w:r>
          </w:p>
        </w:tc>
        <w:tc>
          <w:tcPr>
            <w:tcW w:w="3201" w:type="dxa"/>
            <w:noWrap/>
          </w:tcPr>
          <w:p w:rsidR="00A01B46" w:rsidRPr="006D142D" w:rsidRDefault="00A01B46" w:rsidP="004C1741">
            <w:r w:rsidRPr="006D142D">
              <w:t xml:space="preserve">гелиевый ожижитель </w:t>
            </w:r>
          </w:p>
        </w:tc>
        <w:tc>
          <w:tcPr>
            <w:tcW w:w="5605" w:type="dxa"/>
            <w:gridSpan w:val="4"/>
            <w:noWrap/>
          </w:tcPr>
          <w:p w:rsidR="00A01B46" w:rsidRPr="006D142D" w:rsidRDefault="00A01B46" w:rsidP="004C1741">
            <w:pPr>
              <w:autoSpaceDE w:val="0"/>
              <w:autoSpaceDN w:val="0"/>
              <w:adjustRightInd w:val="0"/>
            </w:pPr>
            <w:r>
              <w:rPr>
                <w:rFonts w:ascii="TimesNewRomanPSMT Cyr" w:hAnsi="TimesNewRomanPSMT Cyr" w:cs="TimesNewRomanPSMT Cyr"/>
                <w:color w:val="000000"/>
                <w:sz w:val="22"/>
                <w:szCs w:val="22"/>
              </w:rPr>
              <w:t>Производительность по жидкому гелию</w:t>
            </w:r>
            <w:r w:rsidRPr="006D142D">
              <w:t xml:space="preserve"> </w:t>
            </w:r>
            <w:r>
              <w:t xml:space="preserve">не менее </w:t>
            </w:r>
            <w:r w:rsidRPr="006D142D">
              <w:t>18 л/сутки</w:t>
            </w:r>
            <w:r>
              <w:t xml:space="preserve">, </w:t>
            </w:r>
            <w:r>
              <w:rPr>
                <w:rFonts w:ascii="TimesNewRomanPSMT Cyr" w:hAnsi="TimesNewRomanPSMT Cyr" w:cs="TimesNewRomanPSMT Cyr"/>
                <w:color w:val="000000"/>
                <w:sz w:val="22"/>
                <w:szCs w:val="22"/>
              </w:rPr>
              <w:t xml:space="preserve">Накопительная емкость, литров 150 л, Время выхода на рабочий режим, часов &lt; 36, Энергопотрбление, кВт не более  10, </w:t>
            </w:r>
            <w:r>
              <w:rPr>
                <w:rFonts w:ascii="TimesNewRomanPSMT Cyr" w:hAnsi="TimesNewRomanPSMT Cyr" w:cs="TimesNewRomanPSMT Cyr"/>
                <w:color w:val="000000"/>
              </w:rPr>
              <w:t>Установка мобильна, смонтирована на передвижной тележке, вес не более 500 кг</w:t>
            </w:r>
            <w:r w:rsidRPr="006D142D">
              <w:br/>
              <w:t>(</w:t>
            </w:r>
            <w:r>
              <w:t xml:space="preserve">типа </w:t>
            </w:r>
            <w:r w:rsidRPr="006D142D">
              <w:t>LHeP18</w:t>
            </w:r>
            <w:r>
              <w:t xml:space="preserve">, </w:t>
            </w:r>
            <w:r w:rsidRPr="006D142D">
              <w:t>или аналог)</w:t>
            </w:r>
          </w:p>
        </w:tc>
        <w:tc>
          <w:tcPr>
            <w:tcW w:w="746" w:type="dxa"/>
            <w:gridSpan w:val="3"/>
            <w:noWrap/>
          </w:tcPr>
          <w:p w:rsidR="00A01B46" w:rsidRPr="006D142D" w:rsidRDefault="00A01B46" w:rsidP="004C1741">
            <w:pPr>
              <w:jc w:val="center"/>
            </w:pPr>
            <w:r w:rsidRPr="006D142D">
              <w:t>1</w:t>
            </w:r>
          </w:p>
        </w:tc>
      </w:tr>
      <w:tr w:rsidR="00A01B46" w:rsidRPr="006D142D" w:rsidTr="004C1741">
        <w:trPr>
          <w:trHeight w:val="255"/>
        </w:trPr>
        <w:tc>
          <w:tcPr>
            <w:tcW w:w="456" w:type="dxa"/>
          </w:tcPr>
          <w:p w:rsidR="00A01B46" w:rsidRPr="006D142D" w:rsidRDefault="00A01B46" w:rsidP="004C1741">
            <w:r>
              <w:t>4</w:t>
            </w:r>
          </w:p>
        </w:tc>
        <w:tc>
          <w:tcPr>
            <w:tcW w:w="3201" w:type="dxa"/>
            <w:noWrap/>
          </w:tcPr>
          <w:p w:rsidR="00A01B46" w:rsidRPr="006D142D" w:rsidRDefault="00A01B46" w:rsidP="004C1741">
            <w:r w:rsidRPr="006D142D">
              <w:t>система сбора и очистки гелия</w:t>
            </w:r>
          </w:p>
        </w:tc>
        <w:tc>
          <w:tcPr>
            <w:tcW w:w="5605" w:type="dxa"/>
            <w:gridSpan w:val="4"/>
            <w:noWrap/>
          </w:tcPr>
          <w:p w:rsidR="00A01B46" w:rsidRPr="006D142D" w:rsidRDefault="00A01B46" w:rsidP="004C1741">
            <w:r>
              <w:rPr>
                <w:rFonts w:ascii="TimesNewRomanPSMT Cyr" w:hAnsi="TimesNewRomanPSMT Cyr" w:cs="TimesNewRomanPSMT Cyr"/>
                <w:color w:val="000000"/>
              </w:rPr>
              <w:t>Система сбора гелия высокого давления (150 атм.) с мягким газгольдером 8,5 м</w:t>
            </w:r>
            <w:r w:rsidRPr="00A31FC5">
              <w:rPr>
                <w:rFonts w:ascii="TimesNewRomanPSMT Cyr" w:hAnsi="TimesNewRomanPSMT Cyr" w:cs="TimesNewRomanPSMT Cyr"/>
                <w:color w:val="000000"/>
                <w:vertAlign w:val="superscript"/>
              </w:rPr>
              <w:t>3</w:t>
            </w:r>
            <w:r>
              <w:rPr>
                <w:rFonts w:ascii="TimesNewRomanPSMT" w:hAnsi="TimesNewRomanPSMT" w:cs="TimesNewRomanPSMT"/>
                <w:color w:val="000000"/>
                <w:sz w:val="16"/>
                <w:szCs w:val="16"/>
              </w:rPr>
              <w:t xml:space="preserve">, </w:t>
            </w:r>
            <w:r>
              <w:rPr>
                <w:rFonts w:ascii="TimesNewRomanPSMT Cyr" w:hAnsi="TimesNewRomanPSMT Cyr" w:cs="TimesNewRomanPSMT Cyr"/>
                <w:color w:val="000000"/>
              </w:rPr>
              <w:t xml:space="preserve"> работает в автоматическом режиме совместно с гелиевым ожижителем, обеспечивая сбор газа от потребителей, его хранение и очистку </w:t>
            </w:r>
            <w:r w:rsidRPr="006D142D">
              <w:t xml:space="preserve">для работы </w:t>
            </w:r>
            <w:r>
              <w:t xml:space="preserve">(типа, предназначенной для </w:t>
            </w:r>
            <w:r w:rsidRPr="006D142D">
              <w:t>LHeP18</w:t>
            </w:r>
            <w:r>
              <w:t>, или аналог)</w:t>
            </w:r>
            <w:r w:rsidRPr="006D142D">
              <w:br/>
              <w:t>(или аналог)</w:t>
            </w:r>
          </w:p>
        </w:tc>
        <w:tc>
          <w:tcPr>
            <w:tcW w:w="746" w:type="dxa"/>
            <w:gridSpan w:val="3"/>
            <w:noWrap/>
          </w:tcPr>
          <w:p w:rsidR="00A01B46" w:rsidRPr="006D142D" w:rsidRDefault="00A01B46" w:rsidP="004C1741">
            <w:pPr>
              <w:jc w:val="center"/>
            </w:pPr>
            <w:r w:rsidRPr="006D142D">
              <w:t>1</w:t>
            </w:r>
          </w:p>
        </w:tc>
      </w:tr>
      <w:tr w:rsidR="00A01B46" w:rsidRPr="006D142D" w:rsidTr="004C1741">
        <w:trPr>
          <w:trHeight w:val="255"/>
        </w:trPr>
        <w:tc>
          <w:tcPr>
            <w:tcW w:w="456" w:type="dxa"/>
          </w:tcPr>
          <w:p w:rsidR="00A01B46" w:rsidRPr="00D92EC6" w:rsidRDefault="00A01B46" w:rsidP="004C1741">
            <w:r>
              <w:t>5</w:t>
            </w:r>
          </w:p>
        </w:tc>
        <w:tc>
          <w:tcPr>
            <w:tcW w:w="3201" w:type="dxa"/>
            <w:noWrap/>
          </w:tcPr>
          <w:p w:rsidR="00A01B46" w:rsidRPr="006D142D" w:rsidRDefault="00A01B46" w:rsidP="004C1741">
            <w:r w:rsidRPr="00D92EC6">
              <w:t xml:space="preserve">баллон гелиевый высокого давления, </w:t>
            </w:r>
          </w:p>
        </w:tc>
        <w:tc>
          <w:tcPr>
            <w:tcW w:w="5605" w:type="dxa"/>
            <w:gridSpan w:val="4"/>
            <w:noWrap/>
          </w:tcPr>
          <w:p w:rsidR="00A01B46" w:rsidRPr="006D142D" w:rsidRDefault="00A01B46" w:rsidP="004C1741">
            <w:r>
              <w:t>Стальной баллон по ГОСТ 949-73, объемом 40 литров для технического гелия</w:t>
            </w:r>
          </w:p>
        </w:tc>
        <w:tc>
          <w:tcPr>
            <w:tcW w:w="746" w:type="dxa"/>
            <w:gridSpan w:val="3"/>
            <w:noWrap/>
          </w:tcPr>
          <w:p w:rsidR="00A01B46" w:rsidRPr="006D142D" w:rsidRDefault="00A01B46" w:rsidP="004C1741">
            <w:pPr>
              <w:jc w:val="center"/>
            </w:pPr>
            <w:r w:rsidRPr="006D142D">
              <w:t>15</w:t>
            </w:r>
          </w:p>
        </w:tc>
      </w:tr>
      <w:tr w:rsidR="00A01B46" w:rsidRPr="006D142D" w:rsidTr="004C1741">
        <w:trPr>
          <w:trHeight w:val="255"/>
        </w:trPr>
        <w:tc>
          <w:tcPr>
            <w:tcW w:w="456" w:type="dxa"/>
          </w:tcPr>
          <w:p w:rsidR="00A01B46" w:rsidRPr="006D142D" w:rsidRDefault="00A01B46" w:rsidP="004C1741">
            <w:r>
              <w:t>6</w:t>
            </w:r>
          </w:p>
        </w:tc>
        <w:tc>
          <w:tcPr>
            <w:tcW w:w="3201" w:type="dxa"/>
            <w:noWrap/>
          </w:tcPr>
          <w:p w:rsidR="00A01B46" w:rsidRPr="006D142D" w:rsidRDefault="00A01B46" w:rsidP="004C1741">
            <w:r w:rsidRPr="006D142D">
              <w:t>сосуды Дюара гелиевые, большие</w:t>
            </w:r>
          </w:p>
        </w:tc>
        <w:tc>
          <w:tcPr>
            <w:tcW w:w="5605" w:type="dxa"/>
            <w:gridSpan w:val="4"/>
          </w:tcPr>
          <w:p w:rsidR="00A01B46" w:rsidRPr="006D142D" w:rsidRDefault="00A01B46" w:rsidP="004C1741">
            <w:r>
              <w:t>Емкость</w:t>
            </w:r>
            <w:r w:rsidRPr="006D142D">
              <w:t xml:space="preserve"> 100 литров</w:t>
            </w:r>
            <w:r>
              <w:t xml:space="preserve">, скорость испарения не более 1%/сутки, вес пустого сосуда не более100 кг, глубина от верха до дна не более 1200 мм, диаметр горловины 37 мм, высота сосуда не более 1550 мм, диаметр </w:t>
            </w:r>
            <w:r w:rsidRPr="0027454A">
              <w:t>&lt;</w:t>
            </w:r>
            <w:r>
              <w:t xml:space="preserve">620 мм, безазотное исполнение, конструкционный материал – нерж. сталь, снабжен колесами со стопором для перевозки по ровному полу и дифманометрическим уровнемером  </w:t>
            </w:r>
            <w:r w:rsidRPr="006D142D">
              <w:t>(</w:t>
            </w:r>
            <w:r>
              <w:t xml:space="preserve">типа </w:t>
            </w:r>
            <w:r w:rsidRPr="006D142D">
              <w:t>Cryofab CMSH</w:t>
            </w:r>
            <w:r>
              <w:t>,</w:t>
            </w:r>
            <w:r w:rsidRPr="006D142D">
              <w:t xml:space="preserve"> или аналог)</w:t>
            </w:r>
          </w:p>
        </w:tc>
        <w:tc>
          <w:tcPr>
            <w:tcW w:w="746" w:type="dxa"/>
            <w:gridSpan w:val="3"/>
            <w:noWrap/>
          </w:tcPr>
          <w:p w:rsidR="00A01B46" w:rsidRPr="006D142D" w:rsidRDefault="00A01B46" w:rsidP="004C1741">
            <w:pPr>
              <w:jc w:val="center"/>
            </w:pPr>
            <w:r w:rsidRPr="006D142D">
              <w:t>2</w:t>
            </w:r>
          </w:p>
        </w:tc>
      </w:tr>
      <w:tr w:rsidR="00A01B46" w:rsidRPr="006D142D" w:rsidTr="004C1741">
        <w:trPr>
          <w:trHeight w:val="255"/>
        </w:trPr>
        <w:tc>
          <w:tcPr>
            <w:tcW w:w="456" w:type="dxa"/>
          </w:tcPr>
          <w:p w:rsidR="00A01B46" w:rsidRPr="006D142D" w:rsidRDefault="00A01B46" w:rsidP="004C1741">
            <w:r>
              <w:t>7</w:t>
            </w:r>
          </w:p>
        </w:tc>
        <w:tc>
          <w:tcPr>
            <w:tcW w:w="3201" w:type="dxa"/>
            <w:noWrap/>
          </w:tcPr>
          <w:p w:rsidR="00A01B46" w:rsidRPr="006D142D" w:rsidRDefault="00A01B46" w:rsidP="004C1741">
            <w:r w:rsidRPr="006D142D">
              <w:t>сосуды Дюара азотные, малые</w:t>
            </w:r>
          </w:p>
        </w:tc>
        <w:tc>
          <w:tcPr>
            <w:tcW w:w="5605" w:type="dxa"/>
            <w:gridSpan w:val="4"/>
          </w:tcPr>
          <w:p w:rsidR="00A01B46" w:rsidRPr="006D142D" w:rsidRDefault="00A01B46" w:rsidP="004C1741">
            <w:r>
              <w:t xml:space="preserve">емкость </w:t>
            </w:r>
            <w:r w:rsidRPr="006D142D">
              <w:t>25 литров</w:t>
            </w:r>
            <w:r>
              <w:t xml:space="preserve">, испаряемость не более 0,7 л/сутки, внешний диаметр не более 420 мм, высота </w:t>
            </w:r>
            <w:r w:rsidRPr="00F03ABC">
              <w:t>&lt;</w:t>
            </w:r>
            <w:r>
              <w:t xml:space="preserve">730 мм, пустой вес </w:t>
            </w:r>
            <w:r w:rsidRPr="00F03ABC">
              <w:t>&lt;</w:t>
            </w:r>
            <w:r>
              <w:t xml:space="preserve">37 кг, </w:t>
            </w:r>
            <w:r w:rsidRPr="006D142D">
              <w:t>(</w:t>
            </w:r>
            <w:r>
              <w:t xml:space="preserve">типа </w:t>
            </w:r>
            <w:r w:rsidRPr="006D142D">
              <w:t>Cryofab CF</w:t>
            </w:r>
            <w:r>
              <w:rPr>
                <w:lang w:val="en-US"/>
              </w:rPr>
              <w:t>N</w:t>
            </w:r>
            <w:r w:rsidRPr="006D142D">
              <w:t xml:space="preserve"> или аналог)</w:t>
            </w:r>
          </w:p>
        </w:tc>
        <w:tc>
          <w:tcPr>
            <w:tcW w:w="746" w:type="dxa"/>
            <w:gridSpan w:val="3"/>
            <w:noWrap/>
          </w:tcPr>
          <w:p w:rsidR="00A01B46" w:rsidRPr="006D142D" w:rsidRDefault="00A01B46" w:rsidP="004C1741">
            <w:pPr>
              <w:jc w:val="center"/>
            </w:pPr>
            <w:r w:rsidRPr="006D142D">
              <w:t>5</w:t>
            </w:r>
          </w:p>
        </w:tc>
      </w:tr>
      <w:tr w:rsidR="00A01B46" w:rsidRPr="006D142D" w:rsidTr="004C1741">
        <w:trPr>
          <w:trHeight w:val="255"/>
        </w:trPr>
        <w:tc>
          <w:tcPr>
            <w:tcW w:w="456" w:type="dxa"/>
          </w:tcPr>
          <w:p w:rsidR="00A01B46" w:rsidRPr="006D142D" w:rsidRDefault="00A01B46" w:rsidP="004C1741">
            <w:r>
              <w:t>8</w:t>
            </w:r>
          </w:p>
        </w:tc>
        <w:tc>
          <w:tcPr>
            <w:tcW w:w="3201" w:type="dxa"/>
            <w:noWrap/>
          </w:tcPr>
          <w:p w:rsidR="00A01B46" w:rsidRPr="006D142D" w:rsidRDefault="00A01B46" w:rsidP="004C1741">
            <w:r w:rsidRPr="006D142D">
              <w:t>сосуды Дюара азотные, большие</w:t>
            </w:r>
          </w:p>
        </w:tc>
        <w:tc>
          <w:tcPr>
            <w:tcW w:w="5605" w:type="dxa"/>
            <w:gridSpan w:val="4"/>
          </w:tcPr>
          <w:p w:rsidR="00A01B46" w:rsidRPr="006D142D" w:rsidRDefault="00A01B46" w:rsidP="004C1741">
            <w:r>
              <w:t xml:space="preserve"> Емкость </w:t>
            </w:r>
            <w:r w:rsidRPr="006D142D">
              <w:t>110 литров</w:t>
            </w:r>
            <w:r>
              <w:t xml:space="preserve">, испаряемость не более 2 л/сутки, внешний диаметр не более 530 мм, высота </w:t>
            </w:r>
            <w:r w:rsidRPr="00F03ABC">
              <w:t>&lt;</w:t>
            </w:r>
            <w:r>
              <w:t xml:space="preserve">1300 мм, пустой вес </w:t>
            </w:r>
            <w:r w:rsidRPr="00F03ABC">
              <w:t>&lt;</w:t>
            </w:r>
            <w:r>
              <w:t xml:space="preserve">80 кг, наличие колес со стопором для перемещений по ровному полу, </w:t>
            </w:r>
            <w:r w:rsidRPr="006D142D">
              <w:br/>
              <w:t>(</w:t>
            </w:r>
            <w:r>
              <w:t xml:space="preserve">типа </w:t>
            </w:r>
            <w:r w:rsidRPr="006D142D">
              <w:t>Cryofab CLPB</w:t>
            </w:r>
            <w:r>
              <w:t xml:space="preserve">, </w:t>
            </w:r>
            <w:r w:rsidRPr="006D142D">
              <w:t xml:space="preserve"> или аналог)</w:t>
            </w:r>
          </w:p>
        </w:tc>
        <w:tc>
          <w:tcPr>
            <w:tcW w:w="746" w:type="dxa"/>
            <w:gridSpan w:val="3"/>
            <w:noWrap/>
          </w:tcPr>
          <w:p w:rsidR="00A01B46" w:rsidRPr="006D142D" w:rsidRDefault="00A01B46" w:rsidP="004C1741">
            <w:pPr>
              <w:jc w:val="center"/>
            </w:pPr>
            <w:r w:rsidRPr="006D142D">
              <w:t>2</w:t>
            </w:r>
          </w:p>
        </w:tc>
      </w:tr>
      <w:tr w:rsidR="00A01B46" w:rsidRPr="006D142D" w:rsidTr="004C1741">
        <w:trPr>
          <w:trHeight w:val="255"/>
        </w:trPr>
        <w:tc>
          <w:tcPr>
            <w:tcW w:w="456" w:type="dxa"/>
          </w:tcPr>
          <w:p w:rsidR="00A01B46" w:rsidRPr="006D142D" w:rsidRDefault="00A01B46" w:rsidP="004C1741">
            <w:r>
              <w:t>9</w:t>
            </w:r>
          </w:p>
        </w:tc>
        <w:tc>
          <w:tcPr>
            <w:tcW w:w="3201" w:type="dxa"/>
            <w:noWrap/>
          </w:tcPr>
          <w:p w:rsidR="00A01B46" w:rsidRPr="006D142D" w:rsidRDefault="00A01B46" w:rsidP="004C1741">
            <w:r w:rsidRPr="006D142D">
              <w:t>переливалка гелиевая</w:t>
            </w:r>
          </w:p>
        </w:tc>
        <w:tc>
          <w:tcPr>
            <w:tcW w:w="5605" w:type="dxa"/>
            <w:gridSpan w:val="4"/>
            <w:noWrap/>
          </w:tcPr>
          <w:p w:rsidR="00A01B46" w:rsidRPr="00E40ED8" w:rsidRDefault="00A01B46" w:rsidP="004C1741">
            <w:pPr>
              <w:contextualSpacing/>
            </w:pPr>
            <w:r>
              <w:t>1.диаметр штыка 10-11 мм,</w:t>
            </w:r>
            <w:r>
              <w:br/>
              <w:t>2.длина штыка - 1200 мм,</w:t>
            </w:r>
            <w:r>
              <w:br/>
              <w:t xml:space="preserve">3.длина гибкой части – 1000 мм </w:t>
            </w:r>
            <w:r w:rsidRPr="00753A46">
              <w:br/>
            </w:r>
            <w:r w:rsidRPr="00E40ED8">
              <w:t>(</w:t>
            </w:r>
            <w:r>
              <w:t>типа</w:t>
            </w:r>
            <w:r w:rsidRPr="00E40ED8">
              <w:t xml:space="preserve"> </w:t>
            </w:r>
            <w:r w:rsidRPr="00753A46">
              <w:rPr>
                <w:lang w:val="en-US"/>
              </w:rPr>
              <w:t>Oxford</w:t>
            </w:r>
            <w:r w:rsidRPr="00E40ED8">
              <w:t xml:space="preserve"> </w:t>
            </w:r>
            <w:r w:rsidRPr="00753A46">
              <w:rPr>
                <w:lang w:val="en-US"/>
              </w:rPr>
              <w:t>Instruments</w:t>
            </w:r>
            <w:r w:rsidRPr="00E40ED8">
              <w:t xml:space="preserve"> </w:t>
            </w:r>
            <w:r w:rsidRPr="006D142D">
              <w:t>или</w:t>
            </w:r>
            <w:r w:rsidRPr="00E40ED8">
              <w:t xml:space="preserve"> </w:t>
            </w:r>
            <w:r w:rsidRPr="006D142D">
              <w:t>аналог</w:t>
            </w:r>
            <w:r w:rsidRPr="00E40ED8">
              <w:t>)</w:t>
            </w:r>
          </w:p>
        </w:tc>
        <w:tc>
          <w:tcPr>
            <w:tcW w:w="746" w:type="dxa"/>
            <w:gridSpan w:val="3"/>
            <w:noWrap/>
          </w:tcPr>
          <w:p w:rsidR="00A01B46" w:rsidRPr="006D142D" w:rsidRDefault="00A01B46" w:rsidP="004C1741">
            <w:pPr>
              <w:jc w:val="center"/>
            </w:pPr>
            <w:r w:rsidRPr="006D142D">
              <w:t>2</w:t>
            </w:r>
          </w:p>
        </w:tc>
      </w:tr>
      <w:tr w:rsidR="00A01B46" w:rsidRPr="006D142D" w:rsidTr="004C1741">
        <w:trPr>
          <w:trHeight w:val="255"/>
        </w:trPr>
        <w:tc>
          <w:tcPr>
            <w:tcW w:w="456" w:type="dxa"/>
          </w:tcPr>
          <w:p w:rsidR="00A01B46" w:rsidRPr="006D142D" w:rsidRDefault="00A01B46" w:rsidP="004C1741">
            <w:r>
              <w:t>10</w:t>
            </w:r>
          </w:p>
        </w:tc>
        <w:tc>
          <w:tcPr>
            <w:tcW w:w="3201" w:type="dxa"/>
            <w:noWrap/>
          </w:tcPr>
          <w:p w:rsidR="00A01B46" w:rsidRPr="006D142D" w:rsidRDefault="00A01B46" w:rsidP="004C1741">
            <w:r w:rsidRPr="006D142D">
              <w:t>течеискатель гелиевый</w:t>
            </w:r>
          </w:p>
          <w:p w:rsidR="00A01B46" w:rsidRPr="006D142D" w:rsidRDefault="00A01B46" w:rsidP="004C1741">
            <w:r w:rsidRPr="006D142D">
              <w:t>в том числе:</w:t>
            </w:r>
          </w:p>
          <w:p w:rsidR="00A01B46" w:rsidRPr="006D142D" w:rsidRDefault="00A01B46" w:rsidP="004C1741">
            <w:r w:rsidRPr="006D142D">
              <w:t>течеискатель MSE-2000R</w:t>
            </w:r>
          </w:p>
          <w:p w:rsidR="00A01B46" w:rsidRPr="006D142D" w:rsidRDefault="00A01B46" w:rsidP="004C1741">
            <w:r w:rsidRPr="006D142D">
              <w:t>щуп-пробозаборник NST-2000F</w:t>
            </w:r>
          </w:p>
          <w:p w:rsidR="00A01B46" w:rsidRPr="006D142D" w:rsidRDefault="00A01B46" w:rsidP="004C1741">
            <w:r w:rsidRPr="006D142D">
              <w:t>выносной пульт-индикатор</w:t>
            </w:r>
          </w:p>
        </w:tc>
        <w:tc>
          <w:tcPr>
            <w:tcW w:w="5605" w:type="dxa"/>
            <w:gridSpan w:val="4"/>
            <w:noWrap/>
          </w:tcPr>
          <w:p w:rsidR="00A01B46" w:rsidRPr="006D142D" w:rsidRDefault="00A01B46" w:rsidP="004C1741">
            <w:r w:rsidRPr="006D142D">
              <w:t>Shimadzu</w:t>
            </w:r>
          </w:p>
          <w:p w:rsidR="00A01B46" w:rsidRPr="006D142D" w:rsidRDefault="00A01B46" w:rsidP="004C1741"/>
          <w:p w:rsidR="00A01B46" w:rsidRPr="006D142D" w:rsidRDefault="00A01B46" w:rsidP="004C1741">
            <w:r w:rsidRPr="006D142D">
              <w:t>261-61472-05</w:t>
            </w:r>
          </w:p>
          <w:p w:rsidR="00A01B46" w:rsidRPr="006D142D" w:rsidRDefault="00A01B46" w:rsidP="004C1741">
            <w:r w:rsidRPr="006D142D">
              <w:t>S261-61483-05</w:t>
            </w:r>
          </w:p>
          <w:p w:rsidR="00A01B46" w:rsidRDefault="00A01B46" w:rsidP="004C1741"/>
          <w:p w:rsidR="00A01B46" w:rsidRPr="006D142D" w:rsidRDefault="00A01B46" w:rsidP="004C1741">
            <w:r w:rsidRPr="006D142D">
              <w:t>S262-64986-02</w:t>
            </w:r>
          </w:p>
          <w:p w:rsidR="00A01B46" w:rsidRPr="006D142D" w:rsidRDefault="00A01B46" w:rsidP="004C1741">
            <w:r w:rsidRPr="006D142D">
              <w:t>(или аналог</w:t>
            </w:r>
            <w:r>
              <w:t>и</w:t>
            </w:r>
            <w:r w:rsidRPr="006D142D">
              <w:t>)</w:t>
            </w:r>
          </w:p>
        </w:tc>
        <w:tc>
          <w:tcPr>
            <w:tcW w:w="746" w:type="dxa"/>
            <w:gridSpan w:val="3"/>
            <w:noWrap/>
          </w:tcPr>
          <w:p w:rsidR="00A01B46" w:rsidRPr="006D142D" w:rsidRDefault="00A01B46" w:rsidP="004C1741">
            <w:pPr>
              <w:jc w:val="center"/>
            </w:pPr>
            <w:r w:rsidRPr="006D142D">
              <w:t>1</w:t>
            </w:r>
          </w:p>
        </w:tc>
      </w:tr>
      <w:tr w:rsidR="00A01B46" w:rsidRPr="004C1741" w:rsidTr="008E0CF3">
        <w:trPr>
          <w:trHeight w:val="255"/>
        </w:trPr>
        <w:tc>
          <w:tcPr>
            <w:tcW w:w="456" w:type="dxa"/>
            <w:vMerge w:val="restart"/>
          </w:tcPr>
          <w:p w:rsidR="00A01B46" w:rsidRPr="004C1741" w:rsidRDefault="00A01B46" w:rsidP="004C1741">
            <w:pPr>
              <w:jc w:val="center"/>
            </w:pPr>
            <w:r w:rsidRPr="004C1741">
              <w:t>11</w:t>
            </w:r>
          </w:p>
        </w:tc>
        <w:tc>
          <w:tcPr>
            <w:tcW w:w="9552" w:type="dxa"/>
            <w:gridSpan w:val="8"/>
            <w:noWrap/>
          </w:tcPr>
          <w:p w:rsidR="00A01B46" w:rsidRPr="004C1741" w:rsidRDefault="00A01B46" w:rsidP="004C1741">
            <w:r w:rsidRPr="004C1741">
              <w:rPr>
                <w:lang w:val="en-US"/>
              </w:rPr>
              <w:t>Ф</w:t>
            </w:r>
            <w:r w:rsidRPr="004C1741">
              <w:t>орвакуумный пост (комплект)</w:t>
            </w:r>
          </w:p>
          <w:p w:rsidR="00A01B46" w:rsidRPr="004C1741" w:rsidRDefault="00A01B46" w:rsidP="004C1741">
            <w:pPr>
              <w:jc w:val="center"/>
            </w:pPr>
          </w:p>
        </w:tc>
      </w:tr>
      <w:tr w:rsidR="00A01B46" w:rsidRPr="006D142D" w:rsidTr="008E0CF3">
        <w:trPr>
          <w:trHeight w:val="255"/>
        </w:trPr>
        <w:tc>
          <w:tcPr>
            <w:tcW w:w="456" w:type="dxa"/>
            <w:vMerge/>
          </w:tcPr>
          <w:p w:rsidR="00A01B46" w:rsidRPr="003D5FD4" w:rsidRDefault="00A01B46" w:rsidP="004C174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552" w:type="dxa"/>
            <w:gridSpan w:val="8"/>
            <w:noWrap/>
          </w:tcPr>
          <w:tbl>
            <w:tblPr>
              <w:tblW w:w="9404" w:type="dxa"/>
              <w:tblInd w:w="89" w:type="dxa"/>
              <w:tblLayout w:type="fixed"/>
              <w:tblLook w:val="00A0"/>
            </w:tblPr>
            <w:tblGrid>
              <w:gridCol w:w="484"/>
              <w:gridCol w:w="2796"/>
              <w:gridCol w:w="5273"/>
              <w:gridCol w:w="851"/>
            </w:tblGrid>
            <w:tr w:rsidR="00A01B46" w:rsidRPr="003D5FD4" w:rsidTr="008E0CF3">
              <w:trPr>
                <w:trHeight w:val="495"/>
              </w:trPr>
              <w:tc>
                <w:tcPr>
                  <w:tcW w:w="4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D5FD4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A01B46" w:rsidRPr="003D5FD4" w:rsidRDefault="00A01B46" w:rsidP="008E0CF3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 xml:space="preserve">насос форвакуумный </w:t>
                  </w:r>
                </w:p>
              </w:tc>
              <w:tc>
                <w:tcPr>
                  <w:tcW w:w="52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A01B46" w:rsidRDefault="00A01B46" w:rsidP="004C1741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>
                    <w:rPr>
                      <w:rFonts w:ascii="Arial CYR" w:hAnsi="Arial CYR" w:cs="Arial CYR"/>
                      <w:sz w:val="20"/>
                      <w:szCs w:val="20"/>
                    </w:rPr>
                    <w:t xml:space="preserve">Двухступенчатый роторный насос с производительностью до 24 </w:t>
                  </w:r>
                  <w:r w:rsidRPr="00425E79">
                    <w:rPr>
                      <w:rFonts w:ascii="Arial CYR" w:hAnsi="Arial CYR" w:cs="Arial CYR"/>
                      <w:sz w:val="20"/>
                      <w:szCs w:val="20"/>
                    </w:rPr>
                    <w:t>м</w:t>
                  </w:r>
                  <w:r w:rsidRPr="00425E79">
                    <w:rPr>
                      <w:rFonts w:ascii="Arial CYR" w:hAnsi="Arial CYR" w:cs="Arial CYR"/>
                      <w:sz w:val="20"/>
                      <w:szCs w:val="20"/>
                      <w:vertAlign w:val="superscript"/>
                    </w:rPr>
                    <w:t>3</w:t>
                  </w:r>
                  <w:r>
                    <w:rPr>
                      <w:rFonts w:ascii="Arial CYR" w:hAnsi="Arial CYR" w:cs="Arial CYR"/>
                      <w:sz w:val="20"/>
                      <w:szCs w:val="20"/>
                    </w:rPr>
                    <w:t xml:space="preserve">/час с питанием от 1-фазной сети напряжением 200-230 В, 50 Гц (типа </w:t>
                  </w:r>
                  <w:r w:rsidRPr="003D5FD4">
                    <w:rPr>
                      <w:rFonts w:ascii="Arial CYR" w:hAnsi="Arial CYR" w:cs="Arial CYR"/>
                      <w:sz w:val="20"/>
                      <w:szCs w:val="20"/>
                      <w:lang w:val="en-US"/>
                    </w:rPr>
                    <w:t>Pfeiffer</w:t>
                  </w: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 xml:space="preserve"> </w:t>
                  </w:r>
                  <w:r w:rsidRPr="003D5FD4">
                    <w:rPr>
                      <w:rFonts w:ascii="Arial CYR" w:hAnsi="Arial CYR" w:cs="Arial CYR"/>
                      <w:sz w:val="20"/>
                      <w:szCs w:val="20"/>
                      <w:lang w:val="en-US"/>
                    </w:rPr>
                    <w:t>DUO</w:t>
                  </w: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 xml:space="preserve"> 20</w:t>
                  </w:r>
                  <w:r w:rsidRPr="003D5FD4">
                    <w:rPr>
                      <w:rFonts w:ascii="Arial CYR" w:hAnsi="Arial CYR" w:cs="Arial CYR"/>
                      <w:sz w:val="20"/>
                      <w:szCs w:val="20"/>
                      <w:lang w:val="en-US"/>
                    </w:rPr>
                    <w:t>M</w:t>
                  </w: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, 220 В - 1 фаза</w:t>
                  </w:r>
                  <w:r>
                    <w:rPr>
                      <w:rFonts w:ascii="Arial CYR" w:hAnsi="Arial CYR" w:cs="Arial CYR"/>
                      <w:sz w:val="20"/>
                      <w:szCs w:val="20"/>
                    </w:rPr>
                    <w:t>, № по каталогу</w:t>
                  </w:r>
                </w:p>
                <w:p w:rsidR="00A01B46" w:rsidRPr="003D5FD4" w:rsidRDefault="00A01B46" w:rsidP="004C1741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25E79">
                    <w:rPr>
                      <w:rFonts w:ascii="Arial CYR" w:hAnsi="Arial CYR" w:cs="Arial CYR"/>
                      <w:sz w:val="20"/>
                      <w:szCs w:val="20"/>
                    </w:rPr>
                    <w:t xml:space="preserve"> </w:t>
                  </w: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196 984-</w:t>
                  </w:r>
                  <w:r w:rsidRPr="003D5FD4">
                    <w:rPr>
                      <w:rFonts w:ascii="Arial CYR" w:hAnsi="Arial CYR" w:cs="Arial CYR"/>
                      <w:sz w:val="20"/>
                      <w:szCs w:val="20"/>
                      <w:lang w:val="en-US"/>
                    </w:rPr>
                    <w:t>T</w:t>
                  </w:r>
                  <w:r>
                    <w:rPr>
                      <w:rFonts w:ascii="Arial CYR" w:hAnsi="Arial CYR" w:cs="Arial CYR"/>
                      <w:sz w:val="20"/>
                      <w:szCs w:val="20"/>
                    </w:rPr>
                    <w:t>, или аналог)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D5FD4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2</w:t>
                  </w:r>
                </w:p>
              </w:tc>
            </w:tr>
            <w:tr w:rsidR="00A01B46" w:rsidRPr="003D5FD4" w:rsidTr="008E0CF3">
              <w:trPr>
                <w:trHeight w:val="255"/>
              </w:trPr>
              <w:tc>
                <w:tcPr>
                  <w:tcW w:w="4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D5FD4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79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A01B46" w:rsidRPr="003D5FD4" w:rsidRDefault="00A01B46" w:rsidP="008E0CF3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  <w:lang w:val="en-US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вакуу</w:t>
                  </w:r>
                  <w:r>
                    <w:rPr>
                      <w:rFonts w:ascii="Arial CYR" w:hAnsi="Arial CYR" w:cs="Arial CYR"/>
                      <w:sz w:val="20"/>
                      <w:szCs w:val="20"/>
                    </w:rPr>
                    <w:t>м</w:t>
                  </w: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метр</w:t>
                  </w:r>
                  <w:r w:rsidRPr="003D5FD4">
                    <w:rPr>
                      <w:rFonts w:ascii="Arial CYR" w:hAnsi="Arial CYR" w:cs="Arial CYR"/>
                      <w:sz w:val="20"/>
                      <w:szCs w:val="20"/>
                      <w:lang w:val="en-US"/>
                    </w:rPr>
                    <w:t xml:space="preserve"> </w:t>
                  </w:r>
                </w:p>
              </w:tc>
              <w:tc>
                <w:tcPr>
                  <w:tcW w:w="527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410BBA" w:rsidRDefault="00A01B46" w:rsidP="004C1741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  <w:lang w:val="fr-FR"/>
                    </w:rPr>
                  </w:pPr>
                  <w:r>
                    <w:rPr>
                      <w:rFonts w:ascii="Arial CYR" w:hAnsi="Arial CYR" w:cs="Arial CYR"/>
                      <w:sz w:val="20"/>
                      <w:szCs w:val="20"/>
                    </w:rPr>
                    <w:t>Типа</w:t>
                  </w:r>
                  <w:r w:rsidRPr="00410BBA">
                    <w:rPr>
                      <w:rFonts w:ascii="Arial CYR" w:hAnsi="Arial CYR" w:cs="Arial CYR"/>
                      <w:sz w:val="20"/>
                      <w:szCs w:val="20"/>
                      <w:lang w:val="fr-FR"/>
                    </w:rPr>
                    <w:t xml:space="preserve"> Mini-Convectron Granville-Phillips (KF16)275911-EU, </w:t>
                  </w:r>
                  <w:r>
                    <w:rPr>
                      <w:rFonts w:ascii="Arial CYR" w:hAnsi="Arial CYR" w:cs="Arial CYR"/>
                      <w:sz w:val="20"/>
                      <w:szCs w:val="20"/>
                    </w:rPr>
                    <w:t>или</w:t>
                  </w:r>
                  <w:r w:rsidRPr="00410BBA">
                    <w:rPr>
                      <w:rFonts w:ascii="Arial CYR" w:hAnsi="Arial CYR" w:cs="Arial CYR"/>
                      <w:sz w:val="20"/>
                      <w:szCs w:val="20"/>
                      <w:lang w:val="fr-FR"/>
                    </w:rPr>
                    <w:t xml:space="preserve"> </w:t>
                  </w:r>
                  <w:r>
                    <w:rPr>
                      <w:rFonts w:ascii="Arial CYR" w:hAnsi="Arial CYR" w:cs="Arial CYR"/>
                      <w:sz w:val="20"/>
                      <w:szCs w:val="20"/>
                    </w:rPr>
                    <w:t>аналог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D5FD4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1</w:t>
                  </w:r>
                </w:p>
              </w:tc>
            </w:tr>
            <w:tr w:rsidR="00A01B46" w:rsidRPr="003D5FD4" w:rsidTr="008E0CF3">
              <w:trPr>
                <w:trHeight w:val="255"/>
              </w:trPr>
              <w:tc>
                <w:tcPr>
                  <w:tcW w:w="4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D5FD4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796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center"/>
                </w:tcPr>
                <w:p w:rsidR="00A01B46" w:rsidRPr="003D5FD4" w:rsidRDefault="00A01B46" w:rsidP="008E0CF3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  <w:lang w:val="en-US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вакуу</w:t>
                  </w:r>
                  <w:r>
                    <w:rPr>
                      <w:rFonts w:ascii="Arial CYR" w:hAnsi="Arial CYR" w:cs="Arial CYR"/>
                      <w:sz w:val="20"/>
                      <w:szCs w:val="20"/>
                    </w:rPr>
                    <w:t>м</w:t>
                  </w: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метр</w:t>
                  </w:r>
                </w:p>
              </w:tc>
              <w:tc>
                <w:tcPr>
                  <w:tcW w:w="527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410BBA" w:rsidRDefault="00A01B46" w:rsidP="004C1741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  <w:lang w:val="fr-FR"/>
                    </w:rPr>
                  </w:pPr>
                  <w:r>
                    <w:rPr>
                      <w:rFonts w:ascii="Arial CYR" w:hAnsi="Arial CYR" w:cs="Arial CYR"/>
                      <w:sz w:val="20"/>
                      <w:szCs w:val="20"/>
                    </w:rPr>
                    <w:t>Типа</w:t>
                  </w:r>
                  <w:r w:rsidRPr="00410BBA">
                    <w:rPr>
                      <w:rFonts w:ascii="Arial CYR" w:hAnsi="Arial CYR" w:cs="Arial CYR"/>
                      <w:sz w:val="20"/>
                      <w:szCs w:val="20"/>
                      <w:lang w:val="fr-FR"/>
                    </w:rPr>
                    <w:t xml:space="preserve"> Mini-Convectron Granville-Phillips (KF25)275912-EU, </w:t>
                  </w:r>
                  <w:r>
                    <w:rPr>
                      <w:rFonts w:ascii="Arial CYR" w:hAnsi="Arial CYR" w:cs="Arial CYR"/>
                      <w:sz w:val="20"/>
                      <w:szCs w:val="20"/>
                    </w:rPr>
                    <w:t>или</w:t>
                  </w:r>
                  <w:r w:rsidRPr="00410BBA">
                    <w:rPr>
                      <w:rFonts w:ascii="Arial CYR" w:hAnsi="Arial CYR" w:cs="Arial CYR"/>
                      <w:sz w:val="20"/>
                      <w:szCs w:val="20"/>
                      <w:lang w:val="fr-FR"/>
                    </w:rPr>
                    <w:t xml:space="preserve"> </w:t>
                  </w:r>
                  <w:r>
                    <w:rPr>
                      <w:rFonts w:ascii="Arial CYR" w:hAnsi="Arial CYR" w:cs="Arial CYR"/>
                      <w:sz w:val="20"/>
                      <w:szCs w:val="20"/>
                    </w:rPr>
                    <w:t>аналог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D5FD4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1</w:t>
                  </w:r>
                </w:p>
              </w:tc>
            </w:tr>
            <w:tr w:rsidR="00A01B46" w:rsidRPr="003D5FD4" w:rsidTr="008E0CF3">
              <w:trPr>
                <w:trHeight w:val="255"/>
              </w:trPr>
              <w:tc>
                <w:tcPr>
                  <w:tcW w:w="4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D5FD4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7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A01B46" w:rsidRPr="003D5FD4" w:rsidRDefault="00A01B46" w:rsidP="008E0CF3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 xml:space="preserve">ввод в вакуум высоковольтный мультипиновый 12 кВ </w:t>
                  </w:r>
                </w:p>
              </w:tc>
              <w:tc>
                <w:tcPr>
                  <w:tcW w:w="52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D5FD4" w:rsidRDefault="00A01B46" w:rsidP="004C1741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>
                    <w:rPr>
                      <w:rFonts w:ascii="Arial CYR" w:hAnsi="Arial CYR" w:cs="Arial CYR"/>
                      <w:sz w:val="20"/>
                      <w:szCs w:val="20"/>
                    </w:rPr>
                    <w:t xml:space="preserve">Типа </w:t>
                  </w: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Ceramtec 17159-02-KF</w:t>
                  </w:r>
                  <w:r>
                    <w:rPr>
                      <w:rFonts w:ascii="Arial CYR" w:hAnsi="Arial CYR" w:cs="Arial CYR"/>
                      <w:sz w:val="20"/>
                      <w:szCs w:val="20"/>
                    </w:rPr>
                    <w:t>, или аналог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D5FD4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1</w:t>
                  </w:r>
                </w:p>
              </w:tc>
            </w:tr>
            <w:tr w:rsidR="00A01B46" w:rsidRPr="003D5FD4" w:rsidTr="008E0CF3">
              <w:trPr>
                <w:trHeight w:val="510"/>
              </w:trPr>
              <w:tc>
                <w:tcPr>
                  <w:tcW w:w="4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D5FD4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D5FD4" w:rsidRDefault="00A01B46" w:rsidP="008E0CF3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 xml:space="preserve">разъем высоковольтный мультипиновый со стороны атмосферы 12 кВ </w:t>
                  </w:r>
                </w:p>
              </w:tc>
              <w:tc>
                <w:tcPr>
                  <w:tcW w:w="52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D5FD4" w:rsidRDefault="00A01B46" w:rsidP="004C1741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>
                    <w:rPr>
                      <w:rFonts w:ascii="Arial CYR" w:hAnsi="Arial CYR" w:cs="Arial CYR"/>
                      <w:sz w:val="20"/>
                      <w:szCs w:val="20"/>
                    </w:rPr>
                    <w:t xml:space="preserve">Типа </w:t>
                  </w: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Ceramtec 2871-01-A</w:t>
                  </w:r>
                  <w:r>
                    <w:rPr>
                      <w:rFonts w:ascii="Arial CYR" w:hAnsi="Arial CYR" w:cs="Arial CYR"/>
                      <w:sz w:val="20"/>
                      <w:szCs w:val="20"/>
                    </w:rPr>
                    <w:t>, или аналог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D5FD4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1</w:t>
                  </w:r>
                </w:p>
              </w:tc>
            </w:tr>
            <w:tr w:rsidR="00A01B46" w:rsidRPr="003D5FD4" w:rsidTr="008E0CF3">
              <w:trPr>
                <w:trHeight w:val="510"/>
              </w:trPr>
              <w:tc>
                <w:tcPr>
                  <w:tcW w:w="4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D5FD4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D5FD4" w:rsidRDefault="00A01B46" w:rsidP="008E0CF3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кольцо (нерж.-витон) KF10</w:t>
                  </w:r>
                </w:p>
              </w:tc>
              <w:tc>
                <w:tcPr>
                  <w:tcW w:w="52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D5FD4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D5FD4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50</w:t>
                  </w:r>
                </w:p>
              </w:tc>
            </w:tr>
            <w:tr w:rsidR="00A01B46" w:rsidRPr="003D5FD4" w:rsidTr="008E0CF3">
              <w:trPr>
                <w:trHeight w:val="255"/>
              </w:trPr>
              <w:tc>
                <w:tcPr>
                  <w:tcW w:w="4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D5FD4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D5FD4" w:rsidRDefault="00A01B46" w:rsidP="008E0CF3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кольцо (нерж.-витон) KF10/KF16</w:t>
                  </w:r>
                </w:p>
              </w:tc>
              <w:tc>
                <w:tcPr>
                  <w:tcW w:w="52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D5FD4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D5FD4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50</w:t>
                  </w:r>
                </w:p>
              </w:tc>
            </w:tr>
            <w:tr w:rsidR="00A01B46" w:rsidRPr="003D5FD4" w:rsidTr="008E0CF3">
              <w:trPr>
                <w:trHeight w:val="255"/>
              </w:trPr>
              <w:tc>
                <w:tcPr>
                  <w:tcW w:w="4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D5FD4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D5FD4" w:rsidRDefault="00A01B46" w:rsidP="008E0CF3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кольцо (нерж.-витон) KF16</w:t>
                  </w:r>
                </w:p>
              </w:tc>
              <w:tc>
                <w:tcPr>
                  <w:tcW w:w="52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D5FD4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D5FD4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70</w:t>
                  </w:r>
                </w:p>
              </w:tc>
            </w:tr>
            <w:tr w:rsidR="00A01B46" w:rsidRPr="003D5FD4" w:rsidTr="008E0CF3">
              <w:trPr>
                <w:trHeight w:val="255"/>
              </w:trPr>
              <w:tc>
                <w:tcPr>
                  <w:tcW w:w="4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D5FD4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2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D5FD4" w:rsidRDefault="00A01B46" w:rsidP="008E0CF3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кольцо (нерж.-витон) KF25</w:t>
                  </w:r>
                </w:p>
              </w:tc>
              <w:tc>
                <w:tcPr>
                  <w:tcW w:w="52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D5FD4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D5FD4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20</w:t>
                  </w:r>
                </w:p>
              </w:tc>
            </w:tr>
            <w:tr w:rsidR="00A01B46" w:rsidRPr="003D5FD4" w:rsidTr="008E0CF3">
              <w:trPr>
                <w:trHeight w:val="255"/>
              </w:trPr>
              <w:tc>
                <w:tcPr>
                  <w:tcW w:w="4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D5FD4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2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D5FD4" w:rsidRDefault="00A01B46" w:rsidP="008E0CF3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хомут KF16</w:t>
                  </w:r>
                </w:p>
              </w:tc>
              <w:tc>
                <w:tcPr>
                  <w:tcW w:w="52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D5FD4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D5FD4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50</w:t>
                  </w:r>
                </w:p>
              </w:tc>
            </w:tr>
            <w:tr w:rsidR="00A01B46" w:rsidRPr="003D5FD4" w:rsidTr="008E0CF3">
              <w:trPr>
                <w:trHeight w:val="255"/>
              </w:trPr>
              <w:tc>
                <w:tcPr>
                  <w:tcW w:w="4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D5FD4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2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D5FD4" w:rsidRDefault="00A01B46" w:rsidP="008E0CF3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хомут KF25</w:t>
                  </w:r>
                </w:p>
              </w:tc>
              <w:tc>
                <w:tcPr>
                  <w:tcW w:w="52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D5FD4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D5FD4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20</w:t>
                  </w:r>
                </w:p>
              </w:tc>
            </w:tr>
            <w:tr w:rsidR="00A01B46" w:rsidRPr="003D5FD4" w:rsidTr="008E0CF3">
              <w:trPr>
                <w:trHeight w:val="255"/>
              </w:trPr>
              <w:tc>
                <w:tcPr>
                  <w:tcW w:w="4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D5FD4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2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D5FD4" w:rsidRDefault="00A01B46" w:rsidP="008E0CF3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крестовина KF25</w:t>
                  </w:r>
                </w:p>
              </w:tc>
              <w:tc>
                <w:tcPr>
                  <w:tcW w:w="52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D5FD4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D5FD4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2</w:t>
                  </w:r>
                </w:p>
              </w:tc>
            </w:tr>
            <w:tr w:rsidR="00A01B46" w:rsidRPr="003D5FD4" w:rsidTr="008E0CF3">
              <w:trPr>
                <w:trHeight w:val="255"/>
              </w:trPr>
              <w:tc>
                <w:tcPr>
                  <w:tcW w:w="4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D5FD4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2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D5FD4" w:rsidRDefault="00A01B46" w:rsidP="008E0CF3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тройник KF16</w:t>
                  </w:r>
                </w:p>
              </w:tc>
              <w:tc>
                <w:tcPr>
                  <w:tcW w:w="52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D5FD4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D5FD4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8</w:t>
                  </w:r>
                </w:p>
              </w:tc>
            </w:tr>
            <w:tr w:rsidR="00A01B46" w:rsidRPr="003D5FD4" w:rsidTr="008E0CF3">
              <w:trPr>
                <w:trHeight w:val="255"/>
              </w:trPr>
              <w:tc>
                <w:tcPr>
                  <w:tcW w:w="4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D5FD4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2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D5FD4" w:rsidRDefault="00A01B46" w:rsidP="008E0CF3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тройник KF25</w:t>
                  </w:r>
                </w:p>
              </w:tc>
              <w:tc>
                <w:tcPr>
                  <w:tcW w:w="52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D5FD4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D5FD4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2</w:t>
                  </w:r>
                </w:p>
              </w:tc>
            </w:tr>
            <w:tr w:rsidR="00A01B46" w:rsidRPr="003D5FD4" w:rsidTr="008E0CF3">
              <w:trPr>
                <w:trHeight w:val="255"/>
              </w:trPr>
              <w:tc>
                <w:tcPr>
                  <w:tcW w:w="4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D5FD4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2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D5FD4" w:rsidRDefault="00A01B46" w:rsidP="008E0CF3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переходник KF16/KF25</w:t>
                  </w:r>
                </w:p>
              </w:tc>
              <w:tc>
                <w:tcPr>
                  <w:tcW w:w="52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D5FD4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D5FD4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10</w:t>
                  </w:r>
                </w:p>
              </w:tc>
            </w:tr>
            <w:tr w:rsidR="00A01B46" w:rsidRPr="003D5FD4" w:rsidTr="008E0CF3">
              <w:trPr>
                <w:trHeight w:val="255"/>
              </w:trPr>
              <w:tc>
                <w:tcPr>
                  <w:tcW w:w="4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D5FD4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2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D5FD4" w:rsidRDefault="00A01B46" w:rsidP="008E0CF3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колено 90 град KF16</w:t>
                  </w:r>
                </w:p>
              </w:tc>
              <w:tc>
                <w:tcPr>
                  <w:tcW w:w="52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D5FD4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D5FD4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7</w:t>
                  </w:r>
                </w:p>
              </w:tc>
            </w:tr>
            <w:tr w:rsidR="00A01B46" w:rsidRPr="003D5FD4" w:rsidTr="008E0CF3">
              <w:trPr>
                <w:trHeight w:val="255"/>
              </w:trPr>
              <w:tc>
                <w:tcPr>
                  <w:tcW w:w="4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D5FD4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2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D5FD4" w:rsidRDefault="00A01B46" w:rsidP="008E0CF3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сильфон KF25FX1000</w:t>
                  </w:r>
                </w:p>
              </w:tc>
              <w:tc>
                <w:tcPr>
                  <w:tcW w:w="52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D5FD4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D5FD4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2</w:t>
                  </w:r>
                </w:p>
              </w:tc>
            </w:tr>
            <w:tr w:rsidR="00A01B46" w:rsidRPr="003D5FD4" w:rsidTr="008E0CF3">
              <w:trPr>
                <w:trHeight w:val="255"/>
              </w:trPr>
              <w:tc>
                <w:tcPr>
                  <w:tcW w:w="4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D5FD4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2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D5FD4" w:rsidRDefault="00A01B46" w:rsidP="008E0CF3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сильфон KF16FX250</w:t>
                  </w:r>
                </w:p>
              </w:tc>
              <w:tc>
                <w:tcPr>
                  <w:tcW w:w="52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D5FD4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D5FD4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6</w:t>
                  </w:r>
                </w:p>
              </w:tc>
            </w:tr>
            <w:tr w:rsidR="00A01B46" w:rsidRPr="003D5FD4" w:rsidTr="008E0CF3">
              <w:trPr>
                <w:trHeight w:val="255"/>
              </w:trPr>
              <w:tc>
                <w:tcPr>
                  <w:tcW w:w="4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D5FD4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2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D5FD4" w:rsidRDefault="00A01B46" w:rsidP="008E0CF3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сильфон KF16FX1000</w:t>
                  </w:r>
                </w:p>
              </w:tc>
              <w:tc>
                <w:tcPr>
                  <w:tcW w:w="52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D5FD4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D5FD4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4</w:t>
                  </w:r>
                </w:p>
              </w:tc>
            </w:tr>
            <w:tr w:rsidR="00A01B46" w:rsidRPr="003D5FD4" w:rsidTr="008E0CF3">
              <w:trPr>
                <w:trHeight w:val="255"/>
              </w:trPr>
              <w:tc>
                <w:tcPr>
                  <w:tcW w:w="4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D5FD4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2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D5FD4" w:rsidRDefault="00A01B46" w:rsidP="008E0CF3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клапан шаровый KF25</w:t>
                  </w:r>
                </w:p>
              </w:tc>
              <w:tc>
                <w:tcPr>
                  <w:tcW w:w="52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D5FD4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D5FD4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2</w:t>
                  </w:r>
                </w:p>
              </w:tc>
            </w:tr>
            <w:tr w:rsidR="00A01B46" w:rsidRPr="003D5FD4" w:rsidTr="008E0CF3">
              <w:trPr>
                <w:trHeight w:val="255"/>
              </w:trPr>
              <w:tc>
                <w:tcPr>
                  <w:tcW w:w="4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D5FD4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2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D5FD4" w:rsidRDefault="00A01B46" w:rsidP="008E0CF3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клапан шаровый KF16</w:t>
                  </w:r>
                </w:p>
              </w:tc>
              <w:tc>
                <w:tcPr>
                  <w:tcW w:w="52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D5FD4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D5FD4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8</w:t>
                  </w:r>
                </w:p>
              </w:tc>
            </w:tr>
            <w:tr w:rsidR="00A01B46" w:rsidRPr="003D5FD4" w:rsidTr="008E0CF3">
              <w:trPr>
                <w:trHeight w:val="255"/>
              </w:trPr>
              <w:tc>
                <w:tcPr>
                  <w:tcW w:w="4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D5FD4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2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D5FD4" w:rsidRDefault="00A01B46" w:rsidP="008E0CF3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заглушка KF16</w:t>
                  </w:r>
                </w:p>
              </w:tc>
              <w:tc>
                <w:tcPr>
                  <w:tcW w:w="52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D5FD4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D5FD4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10</w:t>
                  </w:r>
                </w:p>
              </w:tc>
            </w:tr>
            <w:tr w:rsidR="00A01B46" w:rsidRPr="003D5FD4" w:rsidTr="008E0CF3">
              <w:trPr>
                <w:trHeight w:val="255"/>
              </w:trPr>
              <w:tc>
                <w:tcPr>
                  <w:tcW w:w="4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D5FD4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23</w:t>
                  </w:r>
                </w:p>
              </w:tc>
              <w:tc>
                <w:tcPr>
                  <w:tcW w:w="2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D5FD4" w:rsidRDefault="00A01B46" w:rsidP="008E0CF3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заглушка KF25</w:t>
                  </w:r>
                </w:p>
              </w:tc>
              <w:tc>
                <w:tcPr>
                  <w:tcW w:w="52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D5FD4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D5FD4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10</w:t>
                  </w:r>
                </w:p>
              </w:tc>
            </w:tr>
            <w:tr w:rsidR="00A01B46" w:rsidRPr="003D5FD4" w:rsidTr="008E0CF3">
              <w:trPr>
                <w:trHeight w:val="255"/>
              </w:trPr>
              <w:tc>
                <w:tcPr>
                  <w:tcW w:w="484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:rsidR="00A01B46" w:rsidRPr="003D5FD4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</w:p>
              </w:tc>
              <w:tc>
                <w:tcPr>
                  <w:tcW w:w="279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A01B46" w:rsidRPr="003D5FD4" w:rsidRDefault="00A01B46" w:rsidP="008E0CF3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</w:rPr>
                  </w:pPr>
                </w:p>
              </w:tc>
              <w:tc>
                <w:tcPr>
                  <w:tcW w:w="5273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A01B46" w:rsidRPr="003D5FD4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:rsidR="00A01B46" w:rsidRPr="003D5FD4" w:rsidRDefault="00A01B46" w:rsidP="004C1741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</w:rPr>
                  </w:pPr>
                </w:p>
              </w:tc>
            </w:tr>
            <w:tr w:rsidR="00A01B46" w:rsidRPr="003D5FD4" w:rsidTr="008E0CF3">
              <w:trPr>
                <w:trHeight w:val="255"/>
              </w:trPr>
              <w:tc>
                <w:tcPr>
                  <w:tcW w:w="484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:rsidR="00A01B46" w:rsidRPr="003D5FD4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</w:p>
              </w:tc>
              <w:tc>
                <w:tcPr>
                  <w:tcW w:w="279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A01B46" w:rsidRPr="003D5FD4" w:rsidRDefault="00A01B46" w:rsidP="008E0CF3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</w:rPr>
                  </w:pPr>
                </w:p>
              </w:tc>
              <w:tc>
                <w:tcPr>
                  <w:tcW w:w="5273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A01B46" w:rsidRPr="003D5FD4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:rsidR="00A01B46" w:rsidRPr="003D5FD4" w:rsidRDefault="00A01B46" w:rsidP="004C1741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</w:rPr>
                  </w:pPr>
                </w:p>
              </w:tc>
            </w:tr>
          </w:tbl>
          <w:p w:rsidR="00A01B46" w:rsidRPr="006D142D" w:rsidRDefault="00A01B46" w:rsidP="004C1741">
            <w:pPr>
              <w:jc w:val="center"/>
            </w:pPr>
          </w:p>
        </w:tc>
      </w:tr>
      <w:tr w:rsidR="00A01B46" w:rsidRPr="006D142D" w:rsidTr="004C1741">
        <w:trPr>
          <w:trHeight w:val="255"/>
        </w:trPr>
        <w:tc>
          <w:tcPr>
            <w:tcW w:w="456" w:type="dxa"/>
          </w:tcPr>
          <w:p w:rsidR="00A01B46" w:rsidRPr="006D142D" w:rsidRDefault="00A01B46" w:rsidP="004C1741">
            <w:r>
              <w:t>12</w:t>
            </w:r>
          </w:p>
        </w:tc>
        <w:tc>
          <w:tcPr>
            <w:tcW w:w="3201" w:type="dxa"/>
            <w:noWrap/>
          </w:tcPr>
          <w:p w:rsidR="00A01B46" w:rsidRPr="006D142D" w:rsidRDefault="00A01B46" w:rsidP="004C1741">
            <w:r w:rsidRPr="006D142D">
              <w:t xml:space="preserve">измерительный комплекс </w:t>
            </w:r>
          </w:p>
        </w:tc>
        <w:tc>
          <w:tcPr>
            <w:tcW w:w="5605" w:type="dxa"/>
            <w:gridSpan w:val="4"/>
            <w:noWrap/>
          </w:tcPr>
          <w:p w:rsidR="00A01B46" w:rsidRDefault="00A01B46" w:rsidP="004C1741">
            <w:r>
              <w:t xml:space="preserve">Типа </w:t>
            </w:r>
            <w:r w:rsidRPr="006D142D">
              <w:t>Quantum Design</w:t>
            </w:r>
            <w:r>
              <w:t xml:space="preserve"> </w:t>
            </w:r>
            <w:r w:rsidRPr="006D142D">
              <w:t>PPMS-9</w:t>
            </w:r>
            <w:r>
              <w:t xml:space="preserve"> </w:t>
            </w:r>
            <w:r w:rsidRPr="006D142D">
              <w:t>(или аналог)</w:t>
            </w:r>
          </w:p>
          <w:p w:rsidR="00A01B46" w:rsidRPr="006D142D" w:rsidRDefault="00A01B46" w:rsidP="004C1741">
            <w:r w:rsidRPr="008531D5">
              <w:t xml:space="preserve">Базовая установка, включая сверхпроводящий магнит ±9 Тесла, биполярный источник питания сверхпроводящего магнита, сосуд Дъюара </w:t>
            </w:r>
            <w:r>
              <w:t xml:space="preserve">для жидкого гелия </w:t>
            </w:r>
            <w:r w:rsidRPr="008531D5">
              <w:t>большой емкости</w:t>
            </w:r>
            <w:r>
              <w:t xml:space="preserve"> </w:t>
            </w:r>
            <w:r w:rsidRPr="008531D5">
              <w:t xml:space="preserve">с жидкоазотной оболочкой, систему непрерывного контроля температуры в диапазоне 1,9÷400 К, вакуумный насос, штангу для установки платформы образца в рабочую камеру, инструмент для регулировки платформы образца, консоль электроники, станцию управления, программный пакет </w:t>
            </w:r>
            <w:r w:rsidRPr="008531D5">
              <w:rPr>
                <w:lang w:val="en-US"/>
              </w:rPr>
              <w:t>MultiVu</w:t>
            </w:r>
            <w:r w:rsidRPr="008531D5">
              <w:t>, систему измерения электрического сопротивления на постоянном токе, станцию тестирования электрических контактов.</w:t>
            </w:r>
            <w:r>
              <w:t xml:space="preserve"> Скорость испарения жидкого гелия – не более 3л/день, скорость испарения жидкого азота – не более 2 л/день, объем гелиевой емкости –не менее 60 л, объем азотной емкости – не менее 40 л.</w:t>
            </w:r>
            <w:r w:rsidRPr="00AC2EA3">
              <w:t xml:space="preserve"> </w:t>
            </w:r>
          </w:p>
        </w:tc>
        <w:tc>
          <w:tcPr>
            <w:tcW w:w="746" w:type="dxa"/>
            <w:gridSpan w:val="3"/>
            <w:noWrap/>
          </w:tcPr>
          <w:p w:rsidR="00A01B46" w:rsidRPr="006D142D" w:rsidRDefault="00A01B46" w:rsidP="004C1741">
            <w:pPr>
              <w:jc w:val="center"/>
            </w:pPr>
            <w:r w:rsidRPr="006D142D">
              <w:t>1</w:t>
            </w:r>
          </w:p>
        </w:tc>
      </w:tr>
      <w:tr w:rsidR="00A01B46" w:rsidRPr="006D142D" w:rsidTr="004C1741">
        <w:trPr>
          <w:trHeight w:val="255"/>
        </w:trPr>
        <w:tc>
          <w:tcPr>
            <w:tcW w:w="456" w:type="dxa"/>
          </w:tcPr>
          <w:p w:rsidR="00A01B46" w:rsidRPr="006D142D" w:rsidRDefault="00A01B46" w:rsidP="004C1741">
            <w:r>
              <w:t>13</w:t>
            </w:r>
          </w:p>
        </w:tc>
        <w:tc>
          <w:tcPr>
            <w:tcW w:w="3201" w:type="dxa"/>
            <w:noWrap/>
          </w:tcPr>
          <w:p w:rsidR="00A01B46" w:rsidRPr="006D142D" w:rsidRDefault="00A01B46" w:rsidP="004C1741">
            <w:r w:rsidRPr="006D142D">
              <w:t>опции PPMS-9 для измерения электротранспорта и теплопроводности</w:t>
            </w:r>
          </w:p>
        </w:tc>
        <w:tc>
          <w:tcPr>
            <w:tcW w:w="5605" w:type="dxa"/>
            <w:gridSpan w:val="4"/>
            <w:noWrap/>
          </w:tcPr>
          <w:p w:rsidR="00A01B46" w:rsidRDefault="00A01B46" w:rsidP="004C1741">
            <w:r>
              <w:t xml:space="preserve">Типа </w:t>
            </w:r>
            <w:r w:rsidRPr="006D142D">
              <w:rPr>
                <w:lang w:val="en-US"/>
              </w:rPr>
              <w:t>Quantum</w:t>
            </w:r>
            <w:r w:rsidRPr="00410BBA">
              <w:t xml:space="preserve"> </w:t>
            </w:r>
            <w:r w:rsidRPr="006D142D">
              <w:rPr>
                <w:lang w:val="en-US"/>
              </w:rPr>
              <w:t>Design</w:t>
            </w:r>
            <w:r>
              <w:t xml:space="preserve"> </w:t>
            </w:r>
            <w:r w:rsidRPr="006D142D">
              <w:rPr>
                <w:lang w:val="en-US"/>
              </w:rPr>
              <w:t>P</w:t>
            </w:r>
            <w:r w:rsidRPr="00410BBA">
              <w:t>600</w:t>
            </w:r>
            <w:r>
              <w:t xml:space="preserve"> и</w:t>
            </w:r>
            <w:r w:rsidRPr="00410BBA">
              <w:t xml:space="preserve"> </w:t>
            </w:r>
            <w:r w:rsidRPr="006D142D">
              <w:rPr>
                <w:lang w:val="en-US"/>
              </w:rPr>
              <w:t>P</w:t>
            </w:r>
            <w:r w:rsidRPr="00410BBA">
              <w:t>670</w:t>
            </w:r>
            <w:r>
              <w:t xml:space="preserve"> </w:t>
            </w:r>
            <w:r w:rsidRPr="00410BBA">
              <w:t>(</w:t>
            </w:r>
            <w:r w:rsidRPr="006D142D">
              <w:t>или</w:t>
            </w:r>
            <w:r w:rsidRPr="00410BBA">
              <w:t xml:space="preserve"> </w:t>
            </w:r>
            <w:r w:rsidRPr="006D142D">
              <w:t>аналог</w:t>
            </w:r>
            <w:r>
              <w:t>и</w:t>
            </w:r>
            <w:r w:rsidRPr="00410BBA">
              <w:t>)</w:t>
            </w:r>
          </w:p>
          <w:p w:rsidR="00A01B46" w:rsidRDefault="00A01B46" w:rsidP="004C1741"/>
          <w:p w:rsidR="00A01B46" w:rsidRPr="00B41385" w:rsidRDefault="00A01B46" w:rsidP="004C1741">
            <w:r>
              <w:t xml:space="preserve">Опция системы </w:t>
            </w:r>
            <w:r>
              <w:rPr>
                <w:lang w:val="en-US"/>
              </w:rPr>
              <w:t>PPMS</w:t>
            </w:r>
            <w:r w:rsidRPr="005C381A">
              <w:t xml:space="preserve"> </w:t>
            </w:r>
            <w:r>
              <w:t>(программно-аппаратное дополнение) для измерения транспортных свойств образцов на переменном тока (</w:t>
            </w:r>
            <w:r>
              <w:rPr>
                <w:lang w:val="en-US"/>
              </w:rPr>
              <w:t>Quantum</w:t>
            </w:r>
            <w:r w:rsidRPr="005C381A">
              <w:t xml:space="preserve"> </w:t>
            </w:r>
            <w:r>
              <w:rPr>
                <w:lang w:val="en-US"/>
              </w:rPr>
              <w:t>Design</w:t>
            </w:r>
            <w:r w:rsidRPr="005C381A">
              <w:t xml:space="preserve"> </w:t>
            </w:r>
            <w:r>
              <w:rPr>
                <w:lang w:val="en-US"/>
              </w:rPr>
              <w:t>P</w:t>
            </w:r>
            <w:r w:rsidRPr="005C381A">
              <w:t xml:space="preserve">600, </w:t>
            </w:r>
            <w:r>
              <w:t>либо аналог). Опция должна позволять реализовать измерение сопротивления, эффекта Холла, вольтамперной характеристики и критического тока сверхпроводников с помощью общего программно-аппаратного комплекса. Должны быть доступны два независимых канала измерений для исследования двух образцов в одном эксперименте. Должна быть возможность программного ограничения тока, напряжения и мощности в/на образце.</w:t>
            </w:r>
            <w:r w:rsidRPr="005C381A">
              <w:t xml:space="preserve"> </w:t>
            </w:r>
            <w:r>
              <w:t>Для калибровки системы должны быть предусмотрены встроенные прецизионные резисторы.</w:t>
            </w:r>
            <w:r w:rsidRPr="00B41385">
              <w:t xml:space="preserve"> </w:t>
            </w:r>
          </w:p>
          <w:p w:rsidR="00A01B46" w:rsidRDefault="00A01B46" w:rsidP="004C1741">
            <w:r>
              <w:t>ТЕХНИЧЕСКИЕ ПАРАМЕТРЫ.</w:t>
            </w:r>
          </w:p>
          <w:p w:rsidR="00A01B46" w:rsidRDefault="00A01B46" w:rsidP="004C1741">
            <w:r>
              <w:t>1. Измерение сопротивления на переменном токе:</w:t>
            </w:r>
          </w:p>
          <w:p w:rsidR="00A01B46" w:rsidRPr="00704FE0" w:rsidRDefault="00A01B46" w:rsidP="004C1741">
            <w:r>
              <w:t>- возбуждение: синус;</w:t>
            </w:r>
          </w:p>
          <w:p w:rsidR="00A01B46" w:rsidRDefault="00A01B46" w:rsidP="004C1741">
            <w:r>
              <w:t>- оцифровка сигнала с помощью цифрового сигнального процессора;</w:t>
            </w:r>
          </w:p>
          <w:p w:rsidR="00A01B46" w:rsidRPr="0073082A" w:rsidRDefault="00A01B46" w:rsidP="004C1741">
            <w:r w:rsidRPr="0073082A">
              <w:t xml:space="preserve">- </w:t>
            </w:r>
            <w:r>
              <w:t>расчет</w:t>
            </w:r>
            <w:r w:rsidRPr="0073082A">
              <w:t xml:space="preserve"> </w:t>
            </w:r>
            <w:r>
              <w:t>вклада</w:t>
            </w:r>
            <w:r w:rsidRPr="0073082A">
              <w:t xml:space="preserve"> </w:t>
            </w:r>
            <w:r>
              <w:t>высших</w:t>
            </w:r>
            <w:r w:rsidRPr="0073082A">
              <w:t xml:space="preserve"> </w:t>
            </w:r>
            <w:r>
              <w:t>гармоник</w:t>
            </w:r>
            <w:r w:rsidRPr="0073082A">
              <w:t>;</w:t>
            </w:r>
          </w:p>
          <w:p w:rsidR="00A01B46" w:rsidRPr="00704FE0" w:rsidRDefault="00A01B46" w:rsidP="004C1741">
            <w:r>
              <w:t xml:space="preserve">- абсолютная точность: 0,2% (до 0,03% для </w:t>
            </w:r>
            <w:r>
              <w:rPr>
                <w:lang w:val="en-US"/>
              </w:rPr>
              <w:t>R</w:t>
            </w:r>
            <w:r w:rsidRPr="00704FE0">
              <w:t xml:space="preserve"> &lt; 100 </w:t>
            </w:r>
            <w:r>
              <w:t>Ом)</w:t>
            </w:r>
          </w:p>
          <w:p w:rsidR="00A01B46" w:rsidRPr="0073082A" w:rsidRDefault="00A01B46" w:rsidP="004C1741">
            <w:r w:rsidRPr="0073082A">
              <w:t xml:space="preserve">- </w:t>
            </w:r>
            <w:r>
              <w:t>относительная</w:t>
            </w:r>
            <w:r w:rsidRPr="0073082A">
              <w:t xml:space="preserve"> </w:t>
            </w:r>
            <w:r>
              <w:t>точность:</w:t>
            </w:r>
            <w:r w:rsidRPr="0073082A">
              <w:t xml:space="preserve"> ±1 </w:t>
            </w:r>
            <w:r>
              <w:t>нОм</w:t>
            </w:r>
            <w:r w:rsidRPr="0073082A">
              <w:t>.</w:t>
            </w:r>
          </w:p>
          <w:p w:rsidR="00A01B46" w:rsidRPr="00704FE0" w:rsidRDefault="00A01B46" w:rsidP="004C1741">
            <w:r w:rsidRPr="00704FE0">
              <w:t xml:space="preserve">2. </w:t>
            </w:r>
            <w:r>
              <w:t>Эффект Холла:</w:t>
            </w:r>
          </w:p>
          <w:p w:rsidR="00A01B46" w:rsidRPr="00704FE0" w:rsidRDefault="00A01B46" w:rsidP="004C1741">
            <w:r>
              <w:t>- возможность измерений по 4-х или 5-ти проводной схеме.</w:t>
            </w:r>
          </w:p>
          <w:p w:rsidR="00A01B46" w:rsidRPr="00704FE0" w:rsidRDefault="00A01B46" w:rsidP="004C1741">
            <w:r>
              <w:t>3. Измерение вольтамперных характеристик:</w:t>
            </w:r>
          </w:p>
          <w:p w:rsidR="00A01B46" w:rsidRPr="0073082A" w:rsidRDefault="00A01B46" w:rsidP="004C1741">
            <w:r w:rsidRPr="0073082A">
              <w:t xml:space="preserve">- </w:t>
            </w:r>
            <w:r>
              <w:t>возможность</w:t>
            </w:r>
            <w:r w:rsidRPr="0073082A">
              <w:t xml:space="preserve"> </w:t>
            </w:r>
            <w:r>
              <w:t>дискретного</w:t>
            </w:r>
            <w:r w:rsidRPr="0073082A">
              <w:t xml:space="preserve"> </w:t>
            </w:r>
            <w:r>
              <w:t>изменения</w:t>
            </w:r>
            <w:r w:rsidRPr="0073082A">
              <w:t xml:space="preserve"> </w:t>
            </w:r>
            <w:r>
              <w:t>тока</w:t>
            </w:r>
            <w:r w:rsidRPr="0073082A">
              <w:t>.</w:t>
            </w:r>
          </w:p>
          <w:p w:rsidR="00A01B46" w:rsidRPr="00704FE0" w:rsidRDefault="00A01B46" w:rsidP="004C1741">
            <w:r w:rsidRPr="00704FE0">
              <w:t xml:space="preserve">4. </w:t>
            </w:r>
            <w:r>
              <w:t>Измерение критического ток сверхпроводников:</w:t>
            </w:r>
          </w:p>
          <w:p w:rsidR="00A01B46" w:rsidRPr="00704FE0" w:rsidRDefault="00A01B46" w:rsidP="004C1741">
            <w:r w:rsidRPr="00704FE0">
              <w:t xml:space="preserve">- </w:t>
            </w:r>
            <w:r>
              <w:t>возможность</w:t>
            </w:r>
            <w:r w:rsidRPr="00704FE0">
              <w:t xml:space="preserve"> </w:t>
            </w:r>
            <w:r>
              <w:t>дискретного</w:t>
            </w:r>
            <w:r w:rsidRPr="00704FE0">
              <w:t xml:space="preserve"> </w:t>
            </w:r>
            <w:r>
              <w:t>изменения</w:t>
            </w:r>
            <w:r w:rsidRPr="00704FE0">
              <w:t xml:space="preserve"> </w:t>
            </w:r>
            <w:r>
              <w:t>тока;</w:t>
            </w:r>
          </w:p>
          <w:p w:rsidR="00A01B46" w:rsidRDefault="00A01B46" w:rsidP="004C1741">
            <w:r>
              <w:t>- автоматическая оптимизация скорости развертки тока;</w:t>
            </w:r>
            <w:r w:rsidRPr="00704FE0">
              <w:t xml:space="preserve"> </w:t>
            </w:r>
          </w:p>
          <w:p w:rsidR="00A01B46" w:rsidRDefault="00A01B46" w:rsidP="004C1741">
            <w:r>
              <w:t>- возможность вычитания индуктивной составляющей.</w:t>
            </w:r>
          </w:p>
          <w:p w:rsidR="00A01B46" w:rsidRPr="00704FE0" w:rsidRDefault="00A01B46" w:rsidP="004C1741">
            <w:r>
              <w:t>5. Общие параметры усилителя сигнала:</w:t>
            </w:r>
          </w:p>
          <w:p w:rsidR="00A01B46" w:rsidRPr="00704FE0" w:rsidRDefault="00A01B46" w:rsidP="004C1741">
            <w:r>
              <w:t>- чувствительность</w:t>
            </w:r>
            <w:r w:rsidRPr="00704FE0">
              <w:t xml:space="preserve">: </w:t>
            </w:r>
            <w:r>
              <w:t>1</w:t>
            </w:r>
            <w:r w:rsidRPr="00704FE0">
              <w:t xml:space="preserve"> </w:t>
            </w:r>
            <w:r>
              <w:t>нВ</w:t>
            </w:r>
            <w:r w:rsidRPr="00704FE0">
              <w:t xml:space="preserve"> </w:t>
            </w:r>
            <w:r>
              <w:t>при</w:t>
            </w:r>
            <w:r w:rsidRPr="00704FE0">
              <w:t xml:space="preserve"> 1</w:t>
            </w:r>
            <w:r>
              <w:t xml:space="preserve"> кГц;</w:t>
            </w:r>
          </w:p>
          <w:p w:rsidR="00A01B46" w:rsidRPr="00B41385" w:rsidRDefault="00A01B46" w:rsidP="004C1741">
            <w:r>
              <w:t>- входное напряжение</w:t>
            </w:r>
            <w:r w:rsidRPr="00B41385">
              <w:t xml:space="preserve">: ± 5 </w:t>
            </w:r>
            <w:r>
              <w:t>В</w:t>
            </w:r>
            <w:r w:rsidRPr="00B41385">
              <w:t xml:space="preserve"> </w:t>
            </w:r>
            <w:r>
              <w:t>(при единичном усилении);</w:t>
            </w:r>
          </w:p>
          <w:p w:rsidR="00A01B46" w:rsidRPr="00B41385" w:rsidRDefault="00A01B46" w:rsidP="004C1741">
            <w:r>
              <w:t>- коэффициент ослабления синфазного сигнала (</w:t>
            </w:r>
            <w:r>
              <w:rPr>
                <w:lang w:val="en-US"/>
              </w:rPr>
              <w:t>CMRR</w:t>
            </w:r>
            <w:r w:rsidRPr="00B41385">
              <w:t>)</w:t>
            </w:r>
            <w:r>
              <w:t xml:space="preserve">: </w:t>
            </w:r>
            <w:r w:rsidRPr="00B41385">
              <w:t xml:space="preserve">-100 </w:t>
            </w:r>
            <w:r>
              <w:rPr>
                <w:lang w:val="en-US"/>
              </w:rPr>
              <w:t>dB</w:t>
            </w:r>
            <w:r w:rsidRPr="00B41385">
              <w:t xml:space="preserve"> @ 1 </w:t>
            </w:r>
            <w:r>
              <w:rPr>
                <w:lang w:val="en-US"/>
              </w:rPr>
              <w:t>kHz</w:t>
            </w:r>
            <w:r>
              <w:t>.</w:t>
            </w:r>
          </w:p>
          <w:p w:rsidR="00A01B46" w:rsidRPr="0073082A" w:rsidRDefault="00A01B46" w:rsidP="004C1741">
            <w:r w:rsidRPr="0073082A">
              <w:t xml:space="preserve">6. </w:t>
            </w:r>
            <w:r>
              <w:t>Источник</w:t>
            </w:r>
            <w:r w:rsidRPr="0073082A">
              <w:t xml:space="preserve"> </w:t>
            </w:r>
            <w:r>
              <w:t>тока</w:t>
            </w:r>
            <w:r w:rsidRPr="0073082A">
              <w:t>:</w:t>
            </w:r>
          </w:p>
          <w:p w:rsidR="00A01B46" w:rsidRPr="00B41385" w:rsidRDefault="00A01B46" w:rsidP="004C1741">
            <w:r w:rsidRPr="00B41385">
              <w:t xml:space="preserve">- </w:t>
            </w:r>
            <w:r>
              <w:t>диапазон</w:t>
            </w:r>
            <w:r w:rsidRPr="00B41385">
              <w:t xml:space="preserve"> </w:t>
            </w:r>
            <w:r>
              <w:t>токов</w:t>
            </w:r>
            <w:r w:rsidRPr="00B41385">
              <w:t xml:space="preserve">: 10 </w:t>
            </w:r>
            <w:r>
              <w:t>мкА</w:t>
            </w:r>
            <w:r w:rsidRPr="00B41385">
              <w:t xml:space="preserve"> – 2 </w:t>
            </w:r>
            <w:r>
              <w:t>А</w:t>
            </w:r>
            <w:r w:rsidRPr="00B41385">
              <w:t xml:space="preserve"> (</w:t>
            </w:r>
            <w:r>
              <w:t>непрерывно</w:t>
            </w:r>
            <w:r w:rsidRPr="00B41385">
              <w:t xml:space="preserve"> </w:t>
            </w:r>
            <w:r>
              <w:t>до</w:t>
            </w:r>
            <w:r w:rsidRPr="00B41385">
              <w:t xml:space="preserve"> 500 </w:t>
            </w:r>
            <w:r>
              <w:t>мА</w:t>
            </w:r>
            <w:r w:rsidRPr="00B41385">
              <w:t>,</w:t>
            </w:r>
            <w:r>
              <w:t xml:space="preserve"> имульсно до</w:t>
            </w:r>
            <w:r w:rsidRPr="00B41385">
              <w:t xml:space="preserve"> 2 </w:t>
            </w:r>
            <w:r>
              <w:t>А</w:t>
            </w:r>
            <w:r w:rsidRPr="00B41385">
              <w:t>)</w:t>
            </w:r>
            <w:r>
              <w:t>;</w:t>
            </w:r>
          </w:p>
          <w:p w:rsidR="00A01B46" w:rsidRPr="00B41385" w:rsidRDefault="00A01B46" w:rsidP="004C1741">
            <w:r w:rsidRPr="00B41385">
              <w:t xml:space="preserve">- </w:t>
            </w:r>
            <w:r>
              <w:t>частота</w:t>
            </w:r>
            <w:r w:rsidRPr="00B41385">
              <w:t xml:space="preserve">: </w:t>
            </w:r>
            <w:r>
              <w:t>постоянный ток,</w:t>
            </w:r>
            <w:r w:rsidRPr="00B41385">
              <w:t xml:space="preserve"> 1 </w:t>
            </w:r>
            <w:r>
              <w:t xml:space="preserve">Гц - </w:t>
            </w:r>
            <w:r w:rsidRPr="00B41385">
              <w:t xml:space="preserve">1 </w:t>
            </w:r>
            <w:r>
              <w:t>кГц</w:t>
            </w:r>
            <w:r w:rsidRPr="00B41385">
              <w:t xml:space="preserve"> </w:t>
            </w:r>
            <w:r>
              <w:t>переменный ток.</w:t>
            </w:r>
          </w:p>
          <w:p w:rsidR="00A01B46" w:rsidRPr="0073082A" w:rsidRDefault="00A01B46" w:rsidP="004C1741">
            <w:r w:rsidRPr="0073082A">
              <w:t xml:space="preserve">7. </w:t>
            </w:r>
            <w:r>
              <w:t>Калибровочные</w:t>
            </w:r>
            <w:r w:rsidRPr="0073082A">
              <w:t xml:space="preserve"> </w:t>
            </w:r>
            <w:r>
              <w:t>резисторы</w:t>
            </w:r>
            <w:r w:rsidRPr="0073082A">
              <w:t xml:space="preserve">: 10 </w:t>
            </w:r>
            <w:r>
              <w:t>Ω,</w:t>
            </w:r>
            <w:r w:rsidRPr="0073082A">
              <w:t xml:space="preserve"> 1 </w:t>
            </w:r>
            <w:r w:rsidRPr="007D1A8D">
              <w:rPr>
                <w:lang w:val="en-US"/>
              </w:rPr>
              <w:t>k</w:t>
            </w:r>
            <w:r>
              <w:t>Ω.</w:t>
            </w:r>
          </w:p>
          <w:p w:rsidR="00A01B46" w:rsidRDefault="00A01B46" w:rsidP="004C1741"/>
          <w:p w:rsidR="00A01B46" w:rsidRDefault="00A01B46" w:rsidP="004C1741">
            <w:r>
              <w:t xml:space="preserve">Опция системы </w:t>
            </w:r>
            <w:r>
              <w:rPr>
                <w:lang w:val="en-US"/>
              </w:rPr>
              <w:t>PPMS</w:t>
            </w:r>
            <w:r w:rsidRPr="005C381A">
              <w:t xml:space="preserve"> </w:t>
            </w:r>
            <w:r>
              <w:t>(программно-аппаратное дополнение) для измерения теплопроводящих свойств образцов (</w:t>
            </w:r>
            <w:r>
              <w:rPr>
                <w:lang w:val="en-US"/>
              </w:rPr>
              <w:t>Quantum</w:t>
            </w:r>
            <w:r w:rsidRPr="005C381A">
              <w:t xml:space="preserve"> </w:t>
            </w:r>
            <w:r>
              <w:rPr>
                <w:lang w:val="en-US"/>
              </w:rPr>
              <w:t>Design</w:t>
            </w:r>
            <w:r w:rsidRPr="005C381A">
              <w:t xml:space="preserve"> </w:t>
            </w:r>
            <w:r>
              <w:rPr>
                <w:lang w:val="en-US"/>
              </w:rPr>
              <w:t>P</w:t>
            </w:r>
            <w:r w:rsidRPr="005C381A">
              <w:t>6</w:t>
            </w:r>
            <w:r>
              <w:t>7</w:t>
            </w:r>
            <w:r w:rsidRPr="005C381A">
              <w:t xml:space="preserve">0, </w:t>
            </w:r>
            <w:r>
              <w:t>либо аналог). Опция должна обеспечивать измерение коэффициента теплопроводности, коэффициента Зеебека (термо-ЭДС) и термоэлектрического показателя качества (</w:t>
            </w:r>
            <w:r>
              <w:rPr>
                <w:lang w:val="en-US"/>
              </w:rPr>
              <w:t>ZT</w:t>
            </w:r>
            <w:r w:rsidRPr="00AA21C8">
              <w:t>)</w:t>
            </w:r>
            <w:r>
              <w:t>.</w:t>
            </w:r>
          </w:p>
          <w:p w:rsidR="00A01B46" w:rsidRPr="00BB41A6" w:rsidRDefault="00A01B46" w:rsidP="004C1741">
            <w:r>
              <w:t>ТЕХНИЧЕСКИЕ</w:t>
            </w:r>
            <w:r w:rsidRPr="00BB41A6">
              <w:t xml:space="preserve"> </w:t>
            </w:r>
            <w:r>
              <w:t>ПАРАМЕТРЫ</w:t>
            </w:r>
            <w:r w:rsidRPr="00BB41A6">
              <w:t>.</w:t>
            </w:r>
          </w:p>
          <w:p w:rsidR="00A01B46" w:rsidRPr="001775E5" w:rsidRDefault="00A01B46" w:rsidP="004C1741">
            <w:r w:rsidRPr="00BB41A6">
              <w:t xml:space="preserve">1. </w:t>
            </w:r>
            <w:r>
              <w:t>Измерение теплопроводности (К, Вт/К), точность</w:t>
            </w:r>
            <w:r w:rsidRPr="001775E5">
              <w:t xml:space="preserve"> </w:t>
            </w:r>
            <w:r>
              <w:t>определения</w:t>
            </w:r>
            <w:r w:rsidRPr="001775E5">
              <w:t>:</w:t>
            </w:r>
          </w:p>
          <w:p w:rsidR="00A01B46" w:rsidRPr="00BB41A6" w:rsidRDefault="00A01B46" w:rsidP="004C1741">
            <w:r w:rsidRPr="00BB41A6">
              <w:t xml:space="preserve">• ± 5% </w:t>
            </w:r>
            <w:r>
              <w:t>или</w:t>
            </w:r>
            <w:r w:rsidRPr="00BB41A6">
              <w:t xml:space="preserve"> ± 2 </w:t>
            </w:r>
            <w:r>
              <w:t>мкВт</w:t>
            </w:r>
            <w:r w:rsidRPr="00BB41A6">
              <w:t>/</w:t>
            </w:r>
            <w:r>
              <w:t>К (что больше)</w:t>
            </w:r>
            <w:r w:rsidRPr="00BB41A6">
              <w:t xml:space="preserve"> </w:t>
            </w:r>
            <w:r>
              <w:t>при</w:t>
            </w:r>
            <w:r w:rsidRPr="00BB41A6">
              <w:t xml:space="preserve"> </w:t>
            </w:r>
            <w:r w:rsidRPr="007D1A8D">
              <w:rPr>
                <w:lang w:val="en-US"/>
              </w:rPr>
              <w:t>T</w:t>
            </w:r>
            <w:r w:rsidRPr="00BB41A6">
              <w:t xml:space="preserve"> &lt; 15 </w:t>
            </w:r>
            <w:r w:rsidRPr="007D1A8D">
              <w:rPr>
                <w:lang w:val="en-US"/>
              </w:rPr>
              <w:t>K</w:t>
            </w:r>
          </w:p>
          <w:p w:rsidR="00A01B46" w:rsidRPr="00BB41A6" w:rsidRDefault="00A01B46" w:rsidP="004C1741">
            <w:r w:rsidRPr="00BB41A6">
              <w:t xml:space="preserve">• ± 5% </w:t>
            </w:r>
            <w:r>
              <w:t>или</w:t>
            </w:r>
            <w:r w:rsidRPr="00BB41A6">
              <w:t xml:space="preserve"> ± 20 </w:t>
            </w:r>
            <w:r>
              <w:t>мкВт</w:t>
            </w:r>
            <w:r w:rsidRPr="00BB41A6">
              <w:t>/</w:t>
            </w:r>
            <w:r>
              <w:t>К (что больше)</w:t>
            </w:r>
            <w:r w:rsidRPr="00BB41A6">
              <w:t xml:space="preserve"> </w:t>
            </w:r>
            <w:r>
              <w:t>при</w:t>
            </w:r>
            <w:r w:rsidRPr="00BB41A6">
              <w:t xml:space="preserve"> 15 </w:t>
            </w:r>
            <w:r w:rsidRPr="007D1A8D">
              <w:rPr>
                <w:lang w:val="en-US"/>
              </w:rPr>
              <w:t>K</w:t>
            </w:r>
            <w:r w:rsidRPr="00BB41A6">
              <w:t xml:space="preserve"> &lt; </w:t>
            </w:r>
            <w:r w:rsidRPr="007D1A8D">
              <w:rPr>
                <w:lang w:val="en-US"/>
              </w:rPr>
              <w:t>T</w:t>
            </w:r>
            <w:r w:rsidRPr="00BB41A6">
              <w:t xml:space="preserve"> &lt; 200 </w:t>
            </w:r>
            <w:r w:rsidRPr="007D1A8D">
              <w:rPr>
                <w:lang w:val="en-US"/>
              </w:rPr>
              <w:t>K</w:t>
            </w:r>
          </w:p>
          <w:p w:rsidR="00A01B46" w:rsidRPr="00BB41A6" w:rsidRDefault="00A01B46" w:rsidP="004C1741">
            <w:r w:rsidRPr="00BB41A6">
              <w:t xml:space="preserve">• ± 5% </w:t>
            </w:r>
            <w:r>
              <w:t>или</w:t>
            </w:r>
            <w:r w:rsidRPr="00BB41A6">
              <w:t xml:space="preserve"> ± 0.5 </w:t>
            </w:r>
            <w:r>
              <w:t>мВт</w:t>
            </w:r>
            <w:r w:rsidRPr="00BB41A6">
              <w:t>/</w:t>
            </w:r>
            <w:r>
              <w:t>К</w:t>
            </w:r>
            <w:r w:rsidRPr="00BB41A6">
              <w:t xml:space="preserve"> </w:t>
            </w:r>
            <w:r>
              <w:t>(что больше)</w:t>
            </w:r>
            <w:r w:rsidRPr="00BB41A6">
              <w:t xml:space="preserve"> </w:t>
            </w:r>
            <w:r>
              <w:t>при</w:t>
            </w:r>
            <w:r w:rsidRPr="00BB41A6">
              <w:t xml:space="preserve"> 200 </w:t>
            </w:r>
            <w:r w:rsidRPr="007D1A8D">
              <w:rPr>
                <w:lang w:val="en-US"/>
              </w:rPr>
              <w:t>K</w:t>
            </w:r>
            <w:r w:rsidRPr="00BB41A6">
              <w:t xml:space="preserve"> &lt; </w:t>
            </w:r>
            <w:r w:rsidRPr="007D1A8D">
              <w:rPr>
                <w:lang w:val="en-US"/>
              </w:rPr>
              <w:t>T</w:t>
            </w:r>
            <w:r w:rsidRPr="00BB41A6">
              <w:t xml:space="preserve"> &lt; 300 </w:t>
            </w:r>
            <w:r w:rsidRPr="007D1A8D">
              <w:rPr>
                <w:lang w:val="en-US"/>
              </w:rPr>
              <w:t>K</w:t>
            </w:r>
          </w:p>
          <w:p w:rsidR="00A01B46" w:rsidRPr="00BB41A6" w:rsidRDefault="00A01B46" w:rsidP="004C1741">
            <w:r w:rsidRPr="00BB41A6">
              <w:t xml:space="preserve">• ± 5% </w:t>
            </w:r>
            <w:r>
              <w:t>или</w:t>
            </w:r>
            <w:r w:rsidRPr="00BB41A6">
              <w:t xml:space="preserve"> ± 1 </w:t>
            </w:r>
            <w:r>
              <w:t>мВт</w:t>
            </w:r>
            <w:r w:rsidRPr="00BB41A6">
              <w:t>/</w:t>
            </w:r>
            <w:r>
              <w:t>К</w:t>
            </w:r>
            <w:r w:rsidRPr="00BB41A6">
              <w:t xml:space="preserve"> </w:t>
            </w:r>
            <w:r>
              <w:t>(что больше)</w:t>
            </w:r>
            <w:r w:rsidRPr="00BB41A6">
              <w:t xml:space="preserve"> </w:t>
            </w:r>
            <w:r>
              <w:t>при</w:t>
            </w:r>
            <w:r w:rsidRPr="00BB41A6">
              <w:t xml:space="preserve"> </w:t>
            </w:r>
            <w:r w:rsidRPr="007D1A8D">
              <w:rPr>
                <w:lang w:val="en-US"/>
              </w:rPr>
              <w:t>T</w:t>
            </w:r>
            <w:r w:rsidRPr="00BB41A6">
              <w:t xml:space="preserve"> &gt; 300 </w:t>
            </w:r>
            <w:r w:rsidRPr="007D1A8D">
              <w:rPr>
                <w:lang w:val="en-US"/>
              </w:rPr>
              <w:t>K</w:t>
            </w:r>
            <w:r w:rsidRPr="00BB41A6">
              <w:t xml:space="preserve"> </w:t>
            </w:r>
          </w:p>
          <w:p w:rsidR="00A01B46" w:rsidRDefault="00A01B46" w:rsidP="004C1741">
            <w:r w:rsidRPr="00AA21C8">
              <w:t xml:space="preserve">2. </w:t>
            </w:r>
            <w:r>
              <w:t>Измерение коэффициента Зеебека (</w:t>
            </w:r>
            <w:r>
              <w:rPr>
                <w:lang w:val="en-US"/>
              </w:rPr>
              <w:t>S</w:t>
            </w:r>
            <w:r w:rsidRPr="00AA21C8">
              <w:t>)</w:t>
            </w:r>
            <w:r>
              <w:t>:</w:t>
            </w:r>
          </w:p>
          <w:p w:rsidR="00A01B46" w:rsidRDefault="00A01B46" w:rsidP="004C1741">
            <w:r>
              <w:t>- диапазон измерений: 1 мкВ/К – 1 В/К;</w:t>
            </w:r>
          </w:p>
          <w:p w:rsidR="00A01B46" w:rsidRPr="00AA21C8" w:rsidRDefault="00A01B46" w:rsidP="004C1741">
            <w:r>
              <w:t>- точность определения</w:t>
            </w:r>
            <w:r w:rsidRPr="00AA21C8">
              <w:t xml:space="preserve"> </w:t>
            </w:r>
            <w:r>
              <w:t>(что больше)</w:t>
            </w:r>
          </w:p>
          <w:p w:rsidR="00A01B46" w:rsidRPr="00AA21C8" w:rsidRDefault="00A01B46" w:rsidP="004C1741">
            <w:r>
              <w:t xml:space="preserve">   </w:t>
            </w:r>
            <w:r w:rsidRPr="00AA21C8">
              <w:t xml:space="preserve">• </w:t>
            </w:r>
            <w:r>
              <w:t>ошибка измерения</w:t>
            </w:r>
            <w:r w:rsidRPr="00AA21C8">
              <w:t xml:space="preserve"> </w:t>
            </w:r>
            <w:r w:rsidRPr="007D1A8D">
              <w:rPr>
                <w:lang w:val="en-US"/>
              </w:rPr>
              <w:t>S</w:t>
            </w:r>
            <w:r>
              <w:t>:</w:t>
            </w:r>
            <w:r w:rsidRPr="00AA21C8">
              <w:t xml:space="preserve"> ± 5%</w:t>
            </w:r>
            <w:r>
              <w:t>,</w:t>
            </w:r>
            <w:r w:rsidRPr="00AA21C8">
              <w:t xml:space="preserve"> </w:t>
            </w:r>
            <w:r>
              <w:t>или</w:t>
            </w:r>
          </w:p>
          <w:p w:rsidR="00A01B46" w:rsidRPr="00AA21C8" w:rsidRDefault="00A01B46" w:rsidP="004C1741">
            <w:r>
              <w:t xml:space="preserve">   </w:t>
            </w:r>
            <w:r w:rsidRPr="00AA21C8">
              <w:t xml:space="preserve">• </w:t>
            </w:r>
            <w:r>
              <w:t>ошибка измерения</w:t>
            </w:r>
            <w:r w:rsidRPr="00AA21C8">
              <w:t xml:space="preserve"> </w:t>
            </w:r>
            <w:r w:rsidRPr="007D1A8D">
              <w:rPr>
                <w:lang w:val="en-US"/>
              </w:rPr>
              <w:t>S</w:t>
            </w:r>
            <w:r>
              <w:t>: ± 0,</w:t>
            </w:r>
            <w:r w:rsidRPr="00AA21C8">
              <w:t xml:space="preserve">5 </w:t>
            </w:r>
            <w:r>
              <w:t>мкВ</w:t>
            </w:r>
            <w:r w:rsidRPr="00AA21C8">
              <w:t>/</w:t>
            </w:r>
            <w:r>
              <w:t>К,</w:t>
            </w:r>
            <w:r w:rsidRPr="00AA21C8">
              <w:t xml:space="preserve"> </w:t>
            </w:r>
            <w:r>
              <w:t>или</w:t>
            </w:r>
          </w:p>
          <w:p w:rsidR="00A01B46" w:rsidRPr="0073082A" w:rsidRDefault="00A01B46" w:rsidP="004C1741">
            <w:r>
              <w:t xml:space="preserve">   </w:t>
            </w:r>
            <w:r w:rsidRPr="0073082A">
              <w:t xml:space="preserve">• </w:t>
            </w:r>
            <w:r>
              <w:t>ошибка измерения</w:t>
            </w:r>
            <w:r w:rsidRPr="0073082A">
              <w:t xml:space="preserve"> </w:t>
            </w:r>
            <w:r w:rsidRPr="007D1A8D">
              <w:rPr>
                <w:lang w:val="en-US"/>
              </w:rPr>
              <w:t>V</w:t>
            </w:r>
            <w:r>
              <w:t>:</w:t>
            </w:r>
            <w:r w:rsidRPr="0073082A">
              <w:t xml:space="preserve"> ± 2 </w:t>
            </w:r>
            <w:r>
              <w:t>мкВ.</w:t>
            </w:r>
          </w:p>
          <w:p w:rsidR="00A01B46" w:rsidRPr="00AA21C8" w:rsidRDefault="00A01B46" w:rsidP="004C1741">
            <w:r w:rsidRPr="00AA21C8">
              <w:t>3</w:t>
            </w:r>
            <w:r>
              <w:t xml:space="preserve">. Измерение термоэлектрического показателя качества </w:t>
            </w:r>
            <w:r>
              <w:rPr>
                <w:lang w:val="en-US"/>
              </w:rPr>
              <w:t>ZT</w:t>
            </w:r>
            <w:r>
              <w:t>:</w:t>
            </w:r>
          </w:p>
          <w:p w:rsidR="00A01B46" w:rsidRDefault="00A01B46" w:rsidP="004C1741">
            <w:r>
              <w:rPr>
                <w:lang w:val="en-US"/>
              </w:rPr>
              <w:t xml:space="preserve">- </w:t>
            </w:r>
            <w:r>
              <w:t xml:space="preserve">точность </w:t>
            </w:r>
            <w:r w:rsidRPr="00AA21C8">
              <w:t>±</w:t>
            </w:r>
            <w:r>
              <w:t>15%.</w:t>
            </w:r>
          </w:p>
          <w:p w:rsidR="00A01B46" w:rsidRPr="00410BBA" w:rsidRDefault="00A01B46" w:rsidP="004C1741"/>
        </w:tc>
        <w:tc>
          <w:tcPr>
            <w:tcW w:w="746" w:type="dxa"/>
            <w:gridSpan w:val="3"/>
            <w:noWrap/>
          </w:tcPr>
          <w:p w:rsidR="00A01B46" w:rsidRPr="006D142D" w:rsidRDefault="00A01B46" w:rsidP="004C1741">
            <w:pPr>
              <w:jc w:val="center"/>
            </w:pPr>
            <w:r w:rsidRPr="006D142D">
              <w:t>1</w:t>
            </w:r>
          </w:p>
        </w:tc>
      </w:tr>
      <w:tr w:rsidR="00A01B46" w:rsidRPr="006D142D" w:rsidTr="004C1741">
        <w:trPr>
          <w:trHeight w:val="255"/>
        </w:trPr>
        <w:tc>
          <w:tcPr>
            <w:tcW w:w="456" w:type="dxa"/>
          </w:tcPr>
          <w:p w:rsidR="00A01B46" w:rsidRPr="006D142D" w:rsidRDefault="00A01B46" w:rsidP="004C1741">
            <w:r>
              <w:t>14</w:t>
            </w:r>
          </w:p>
        </w:tc>
        <w:tc>
          <w:tcPr>
            <w:tcW w:w="3201" w:type="dxa"/>
            <w:noWrap/>
          </w:tcPr>
          <w:p w:rsidR="00A01B46" w:rsidRPr="006D142D" w:rsidRDefault="00A01B46" w:rsidP="004C1741">
            <w:r w:rsidRPr="006D142D">
              <w:t xml:space="preserve">VSM магнитометр (опция </w:t>
            </w:r>
            <w:r w:rsidRPr="006D142D">
              <w:rPr>
                <w:lang w:val="en-US"/>
              </w:rPr>
              <w:t>PPMS-9)</w:t>
            </w:r>
          </w:p>
        </w:tc>
        <w:tc>
          <w:tcPr>
            <w:tcW w:w="5605" w:type="dxa"/>
            <w:gridSpan w:val="4"/>
            <w:noWrap/>
          </w:tcPr>
          <w:p w:rsidR="00A01B46" w:rsidRDefault="00A01B46" w:rsidP="004C1741">
            <w:r>
              <w:t xml:space="preserve">Типа </w:t>
            </w:r>
            <w:r w:rsidRPr="006D142D">
              <w:t>Quantum Design</w:t>
            </w:r>
            <w:r>
              <w:t xml:space="preserve"> </w:t>
            </w:r>
            <w:r w:rsidRPr="006D142D">
              <w:rPr>
                <w:lang w:val="en-US"/>
              </w:rPr>
              <w:t>P</w:t>
            </w:r>
            <w:r w:rsidRPr="0044488F">
              <w:t>525</w:t>
            </w:r>
            <w:r>
              <w:t xml:space="preserve"> </w:t>
            </w:r>
            <w:r w:rsidRPr="006D142D">
              <w:t>(или аналог)</w:t>
            </w:r>
          </w:p>
          <w:p w:rsidR="00A01B46" w:rsidRDefault="00A01B46" w:rsidP="004C1741">
            <w:r>
              <w:t xml:space="preserve">Опция системы </w:t>
            </w:r>
            <w:r>
              <w:rPr>
                <w:lang w:val="en-US"/>
              </w:rPr>
              <w:t>PPMS</w:t>
            </w:r>
            <w:r w:rsidRPr="005C381A">
              <w:t xml:space="preserve"> </w:t>
            </w:r>
            <w:r>
              <w:t>(программно-аппаратное дополнение) для измерения магнитного момента образцов методом вибрационного магнитомера (</w:t>
            </w:r>
            <w:r>
              <w:rPr>
                <w:lang w:val="en-US"/>
              </w:rPr>
              <w:t>Quantum</w:t>
            </w:r>
            <w:r w:rsidRPr="005C381A">
              <w:t xml:space="preserve"> </w:t>
            </w:r>
            <w:r>
              <w:rPr>
                <w:lang w:val="en-US"/>
              </w:rPr>
              <w:t>Design</w:t>
            </w:r>
            <w:r w:rsidRPr="005C381A">
              <w:t xml:space="preserve"> </w:t>
            </w:r>
            <w:r>
              <w:rPr>
                <w:lang w:val="en-US"/>
              </w:rPr>
              <w:t>P</w:t>
            </w:r>
            <w:r>
              <w:t>525</w:t>
            </w:r>
            <w:r w:rsidRPr="005C381A">
              <w:t xml:space="preserve">, </w:t>
            </w:r>
            <w:r>
              <w:t>либо аналог).</w:t>
            </w:r>
          </w:p>
          <w:p w:rsidR="00A01B46" w:rsidRDefault="00A01B46" w:rsidP="004C1741"/>
          <w:p w:rsidR="00A01B46" w:rsidRPr="0073082A" w:rsidRDefault="00A01B46" w:rsidP="004C1741">
            <w:r>
              <w:t>ТЕХНИЧЕСКИЕ</w:t>
            </w:r>
            <w:r w:rsidRPr="0073082A">
              <w:t xml:space="preserve"> </w:t>
            </w:r>
            <w:r>
              <w:t>ПАРАМЕТРЫ</w:t>
            </w:r>
            <w:r w:rsidRPr="0073082A">
              <w:t>.</w:t>
            </w:r>
          </w:p>
          <w:p w:rsidR="00A01B46" w:rsidRPr="0073082A" w:rsidRDefault="00A01B46" w:rsidP="004C1741">
            <w:r>
              <w:t>1. Геометрия</w:t>
            </w:r>
            <w:r w:rsidRPr="0073082A">
              <w:t xml:space="preserve"> </w:t>
            </w:r>
            <w:r>
              <w:t>системы</w:t>
            </w:r>
            <w:r w:rsidRPr="0073082A">
              <w:t>:</w:t>
            </w:r>
          </w:p>
          <w:p w:rsidR="00A01B46" w:rsidRPr="00DC7AB5" w:rsidRDefault="00A01B46" w:rsidP="004C1741">
            <w:r w:rsidRPr="00DC7AB5">
              <w:t xml:space="preserve">• </w:t>
            </w:r>
            <w:r>
              <w:t>продольная</w:t>
            </w:r>
            <w:r w:rsidRPr="00DC7AB5">
              <w:t xml:space="preserve">: </w:t>
            </w:r>
            <w:r>
              <w:t>магнитное</w:t>
            </w:r>
            <w:r w:rsidRPr="00DC7AB5">
              <w:t xml:space="preserve"> </w:t>
            </w:r>
            <w:r>
              <w:t>поле</w:t>
            </w:r>
            <w:r w:rsidRPr="00DC7AB5">
              <w:t xml:space="preserve">, </w:t>
            </w:r>
            <w:r>
              <w:t>направление</w:t>
            </w:r>
            <w:r w:rsidRPr="00DC7AB5">
              <w:t xml:space="preserve"> </w:t>
            </w:r>
            <w:r>
              <w:t>вибрации</w:t>
            </w:r>
            <w:r w:rsidRPr="00DC7AB5">
              <w:t xml:space="preserve"> </w:t>
            </w:r>
            <w:r>
              <w:t>и</w:t>
            </w:r>
            <w:r w:rsidRPr="00DC7AB5">
              <w:t xml:space="preserve"> </w:t>
            </w:r>
            <w:r>
              <w:t>измеряемая</w:t>
            </w:r>
            <w:r w:rsidRPr="00DC7AB5">
              <w:t xml:space="preserve"> </w:t>
            </w:r>
            <w:r>
              <w:t>проекция</w:t>
            </w:r>
            <w:r w:rsidRPr="00DC7AB5">
              <w:t xml:space="preserve"> </w:t>
            </w:r>
            <w:r>
              <w:t>магнитного</w:t>
            </w:r>
            <w:r w:rsidRPr="00DC7AB5">
              <w:t xml:space="preserve"> </w:t>
            </w:r>
            <w:r>
              <w:t>момента</w:t>
            </w:r>
            <w:r w:rsidRPr="00DC7AB5">
              <w:t xml:space="preserve"> </w:t>
            </w:r>
            <w:r>
              <w:t>направлены</w:t>
            </w:r>
            <w:r w:rsidRPr="00DC7AB5">
              <w:t xml:space="preserve"> </w:t>
            </w:r>
            <w:r>
              <w:t>вдоль</w:t>
            </w:r>
            <w:r w:rsidRPr="00DC7AB5">
              <w:t xml:space="preserve"> </w:t>
            </w:r>
            <w:r>
              <w:t>вертикальной</w:t>
            </w:r>
            <w:r w:rsidRPr="00DC7AB5">
              <w:t xml:space="preserve"> </w:t>
            </w:r>
            <w:r>
              <w:t>оси</w:t>
            </w:r>
            <w:r w:rsidRPr="00DC7AB5">
              <w:t>;</w:t>
            </w:r>
          </w:p>
          <w:p w:rsidR="00A01B46" w:rsidRPr="00DC7AB5" w:rsidRDefault="00A01B46" w:rsidP="004C1741">
            <w:r w:rsidRPr="00DC7AB5">
              <w:t xml:space="preserve">• </w:t>
            </w:r>
            <w:r>
              <w:t>внутренний диаметр системы приемных катушек – не менее 6,3 мм;</w:t>
            </w:r>
          </w:p>
          <w:p w:rsidR="00A01B46" w:rsidRDefault="00A01B46" w:rsidP="004C1741">
            <w:r w:rsidRPr="00DC7AB5">
              <w:t xml:space="preserve">• </w:t>
            </w:r>
            <w:r>
              <w:t xml:space="preserve">держатели образца в комплекте поставки: </w:t>
            </w:r>
          </w:p>
          <w:p w:rsidR="00A01B46" w:rsidRDefault="00A01B46" w:rsidP="004C1741">
            <w:pPr>
              <w:ind w:left="720"/>
            </w:pPr>
            <w:r>
              <w:t>а) бронзовая полутрубка, внутренний/внешний диаметр 3,3/3,6 мм</w:t>
            </w:r>
          </w:p>
          <w:p w:rsidR="00A01B46" w:rsidRPr="00DC7AB5" w:rsidRDefault="00A01B46" w:rsidP="004C1741">
            <w:pPr>
              <w:ind w:left="720"/>
            </w:pPr>
            <w:r>
              <w:t>б) кварцевая лопатка, диаметр 4 мм.</w:t>
            </w:r>
          </w:p>
          <w:p w:rsidR="00A01B46" w:rsidRPr="00DC7AB5" w:rsidRDefault="00A01B46" w:rsidP="004C1741">
            <w:r w:rsidRPr="00DC7AB5">
              <w:t xml:space="preserve">• </w:t>
            </w:r>
            <w:r>
              <w:t>масса образца: менее 1 г.</w:t>
            </w:r>
          </w:p>
          <w:p w:rsidR="00A01B46" w:rsidRDefault="00A01B46" w:rsidP="004C1741">
            <w:r>
              <w:t>2. Параметры вибрационного магнитометра:</w:t>
            </w:r>
          </w:p>
          <w:p w:rsidR="00A01B46" w:rsidRPr="00DC7AB5" w:rsidRDefault="00A01B46" w:rsidP="004C1741">
            <w:r w:rsidRPr="00DC7AB5">
              <w:t xml:space="preserve">• </w:t>
            </w:r>
            <w:r>
              <w:t>частота вибрации</w:t>
            </w:r>
            <w:r w:rsidRPr="00DC7AB5">
              <w:t xml:space="preserve">: 40 </w:t>
            </w:r>
            <w:r>
              <w:t>Гц;</w:t>
            </w:r>
          </w:p>
          <w:p w:rsidR="00A01B46" w:rsidRPr="00DC7AB5" w:rsidRDefault="00A01B46" w:rsidP="004C1741">
            <w:r w:rsidRPr="00DC7AB5">
              <w:t xml:space="preserve">• </w:t>
            </w:r>
            <w:r>
              <w:t>амплитуда вибрации</w:t>
            </w:r>
            <w:r w:rsidRPr="00DC7AB5">
              <w:t xml:space="preserve">: </w:t>
            </w:r>
            <w:r>
              <w:t>0,</w:t>
            </w:r>
            <w:r w:rsidRPr="00DC7AB5">
              <w:t xml:space="preserve">1 </w:t>
            </w:r>
            <w:r>
              <w:t>–</w:t>
            </w:r>
            <w:r w:rsidRPr="00DC7AB5">
              <w:t xml:space="preserve"> 5</w:t>
            </w:r>
            <w:r>
              <w:t xml:space="preserve"> мм;</w:t>
            </w:r>
          </w:p>
          <w:p w:rsidR="00A01B46" w:rsidRPr="00DC7AB5" w:rsidRDefault="00A01B46" w:rsidP="004C1741">
            <w:r w:rsidRPr="00DC7AB5">
              <w:t xml:space="preserve">• </w:t>
            </w:r>
            <w:r>
              <w:t>скорость сбора точек (и время усреднения)</w:t>
            </w:r>
            <w:r w:rsidRPr="00DC7AB5">
              <w:t>: 0</w:t>
            </w:r>
            <w:r>
              <w:t>,</w:t>
            </w:r>
            <w:r w:rsidRPr="00DC7AB5">
              <w:t xml:space="preserve">5 </w:t>
            </w:r>
            <w:r>
              <w:t>–</w:t>
            </w:r>
            <w:r w:rsidRPr="00DC7AB5">
              <w:t xml:space="preserve"> 750 </w:t>
            </w:r>
            <w:r>
              <w:t>с.</w:t>
            </w:r>
          </w:p>
          <w:p w:rsidR="00A01B46" w:rsidRPr="00DC7AB5" w:rsidRDefault="00A01B46" w:rsidP="004C1741">
            <w:r w:rsidRPr="00DC7AB5">
              <w:t xml:space="preserve">3. </w:t>
            </w:r>
            <w:r>
              <w:t>Чувствительность (амплитуда 2 мм, время усреднения 1 с)</w:t>
            </w:r>
            <w:r w:rsidRPr="00DC7AB5">
              <w:t>:</w:t>
            </w:r>
          </w:p>
          <w:p w:rsidR="00A01B46" w:rsidRPr="005E30EA" w:rsidRDefault="00A01B46" w:rsidP="004C1741">
            <w:r w:rsidRPr="005E30EA">
              <w:t xml:space="preserve">• </w:t>
            </w:r>
            <w:r w:rsidRPr="00846A77">
              <w:rPr>
                <w:lang w:val="en-US"/>
              </w:rPr>
              <w:t>rms</w:t>
            </w:r>
            <w:r w:rsidRPr="005E30EA">
              <w:t xml:space="preserve"> </w:t>
            </w:r>
            <w:r>
              <w:t>чувствительность</w:t>
            </w:r>
            <w:r w:rsidRPr="005E30EA">
              <w:t>: &lt;10</w:t>
            </w:r>
            <w:r w:rsidRPr="005E30EA">
              <w:rPr>
                <w:vertAlign w:val="superscript"/>
              </w:rPr>
              <w:t>-6</w:t>
            </w:r>
            <w:r w:rsidRPr="005E30EA">
              <w:t xml:space="preserve"> </w:t>
            </w:r>
            <w:r>
              <w:rPr>
                <w:lang w:val="en-US"/>
              </w:rPr>
              <w:t>emu</w:t>
            </w:r>
            <w:r>
              <w:t>;</w:t>
            </w:r>
          </w:p>
          <w:p w:rsidR="00A01B46" w:rsidRPr="005E30EA" w:rsidRDefault="00A01B46" w:rsidP="004C1741">
            <w:r w:rsidRPr="005E30EA">
              <w:t xml:space="preserve">• </w:t>
            </w:r>
            <w:r>
              <w:t>относительный шум (что больше)</w:t>
            </w:r>
            <w:r w:rsidRPr="005E30EA">
              <w:t xml:space="preserve">: (6 </w:t>
            </w:r>
            <w:r w:rsidRPr="00846A77">
              <w:rPr>
                <w:lang w:val="en-US"/>
              </w:rPr>
              <w:t>x</w:t>
            </w:r>
            <w:r w:rsidRPr="005E30EA">
              <w:t xml:space="preserve"> 10</w:t>
            </w:r>
            <w:r w:rsidRPr="005E30EA">
              <w:rPr>
                <w:vertAlign w:val="superscript"/>
              </w:rPr>
              <w:t>-7</w:t>
            </w:r>
            <w:r w:rsidRPr="005E30EA">
              <w:t xml:space="preserve"> </w:t>
            </w:r>
            <w:r w:rsidRPr="00846A77">
              <w:rPr>
                <w:lang w:val="en-US"/>
              </w:rPr>
              <w:t>emu</w:t>
            </w:r>
            <w:r w:rsidRPr="005E30EA">
              <w:t xml:space="preserve"> + 3 </w:t>
            </w:r>
            <w:r w:rsidRPr="00846A77">
              <w:rPr>
                <w:lang w:val="en-US"/>
              </w:rPr>
              <w:t>x</w:t>
            </w:r>
            <w:r w:rsidRPr="005E30EA">
              <w:t xml:space="preserve"> 10</w:t>
            </w:r>
            <w:r w:rsidRPr="005E30EA">
              <w:rPr>
                <w:vertAlign w:val="superscript"/>
              </w:rPr>
              <w:t>-7</w:t>
            </w:r>
            <w:r w:rsidRPr="005E30EA">
              <w:t xml:space="preserve"> </w:t>
            </w:r>
            <w:r w:rsidRPr="00846A77">
              <w:rPr>
                <w:lang w:val="en-US"/>
              </w:rPr>
              <w:t>emu</w:t>
            </w:r>
            <w:r w:rsidRPr="005E30EA">
              <w:t>/</w:t>
            </w:r>
            <w:r>
              <w:t>Т</w:t>
            </w:r>
            <w:r w:rsidRPr="005E30EA">
              <w:t>)/ √</w:t>
            </w:r>
            <w:r w:rsidRPr="00846A77">
              <w:rPr>
                <w:lang w:val="en-US"/>
              </w:rPr>
              <w:t>Hz</w:t>
            </w:r>
            <w:r w:rsidRPr="005E30EA">
              <w:t xml:space="preserve"> </w:t>
            </w:r>
            <w:r>
              <w:t>или</w:t>
            </w:r>
            <w:r w:rsidRPr="005E30EA">
              <w:t xml:space="preserve"> 0</w:t>
            </w:r>
            <w:r>
              <w:t>,</w:t>
            </w:r>
            <w:r w:rsidRPr="005E30EA">
              <w:t>5%/√</w:t>
            </w:r>
            <w:r w:rsidRPr="00846A77">
              <w:rPr>
                <w:lang w:val="en-US"/>
              </w:rPr>
              <w:t>Hz</w:t>
            </w:r>
            <w:r>
              <w:t>;</w:t>
            </w:r>
          </w:p>
          <w:p w:rsidR="00A01B46" w:rsidRPr="005E30EA" w:rsidRDefault="00A01B46" w:rsidP="004C1741">
            <w:r w:rsidRPr="005E30EA">
              <w:t xml:space="preserve">• </w:t>
            </w:r>
            <w:r>
              <w:t>погрешность измерения магнитного момента (что больше)</w:t>
            </w:r>
            <w:r w:rsidRPr="005E30EA">
              <w:t>:</w:t>
            </w:r>
            <w:r>
              <w:t xml:space="preserve"> </w:t>
            </w:r>
            <w:r w:rsidRPr="005E30EA">
              <w:t xml:space="preserve">(6 </w:t>
            </w:r>
            <w:r w:rsidRPr="005E30EA">
              <w:rPr>
                <w:lang w:val="en-US"/>
              </w:rPr>
              <w:t>x</w:t>
            </w:r>
            <w:r w:rsidRPr="005E30EA">
              <w:t xml:space="preserve"> 10</w:t>
            </w:r>
            <w:r w:rsidRPr="005E30EA">
              <w:rPr>
                <w:vertAlign w:val="superscript"/>
              </w:rPr>
              <w:t>-6</w:t>
            </w:r>
            <w:r w:rsidRPr="005E30EA">
              <w:t xml:space="preserve"> </w:t>
            </w:r>
            <w:r w:rsidRPr="005E30EA">
              <w:rPr>
                <w:lang w:val="en-US"/>
              </w:rPr>
              <w:t>emu</w:t>
            </w:r>
            <w:r w:rsidRPr="005E30EA">
              <w:t xml:space="preserve"> + 5 </w:t>
            </w:r>
            <w:r w:rsidRPr="005E30EA">
              <w:rPr>
                <w:lang w:val="en-US"/>
              </w:rPr>
              <w:t>x</w:t>
            </w:r>
            <w:r w:rsidRPr="005E30EA">
              <w:t xml:space="preserve"> 10</w:t>
            </w:r>
            <w:r w:rsidRPr="005E30EA">
              <w:rPr>
                <w:vertAlign w:val="superscript"/>
              </w:rPr>
              <w:t>-6</w:t>
            </w:r>
            <w:r w:rsidRPr="005E30EA">
              <w:t xml:space="preserve"> </w:t>
            </w:r>
            <w:r w:rsidRPr="005E30EA">
              <w:rPr>
                <w:lang w:val="en-US"/>
              </w:rPr>
              <w:t>emu</w:t>
            </w:r>
            <w:r w:rsidRPr="005E30EA">
              <w:t>/</w:t>
            </w:r>
            <w:r>
              <w:t>Т</w:t>
            </w:r>
            <w:r w:rsidRPr="005E30EA">
              <w:t>)</w:t>
            </w:r>
            <w:r>
              <w:t xml:space="preserve"> или </w:t>
            </w:r>
            <w:r w:rsidRPr="005E30EA">
              <w:t>2%</w:t>
            </w:r>
            <w:r>
              <w:t>;</w:t>
            </w:r>
          </w:p>
          <w:p w:rsidR="00A01B46" w:rsidRPr="005E30EA" w:rsidRDefault="00A01B46" w:rsidP="004C1741">
            <w:r w:rsidRPr="005E30EA">
              <w:t xml:space="preserve">• </w:t>
            </w:r>
            <w:r>
              <w:t xml:space="preserve">наибольший измеримый магнитный момент (40 </w:t>
            </w:r>
            <w:r>
              <w:rPr>
                <w:lang w:val="en-US"/>
              </w:rPr>
              <w:t>emu</w:t>
            </w:r>
            <w:r>
              <w:t>)/(амплитуда, мм).</w:t>
            </w:r>
          </w:p>
          <w:p w:rsidR="00A01B46" w:rsidRPr="006D142D" w:rsidRDefault="00A01B46" w:rsidP="004C1741"/>
        </w:tc>
        <w:tc>
          <w:tcPr>
            <w:tcW w:w="746" w:type="dxa"/>
            <w:gridSpan w:val="3"/>
            <w:noWrap/>
          </w:tcPr>
          <w:p w:rsidR="00A01B46" w:rsidRPr="006D142D" w:rsidRDefault="00A01B46" w:rsidP="004C1741">
            <w:pPr>
              <w:jc w:val="center"/>
            </w:pPr>
            <w:r w:rsidRPr="006D142D">
              <w:t>1</w:t>
            </w:r>
          </w:p>
        </w:tc>
      </w:tr>
      <w:tr w:rsidR="00A01B46" w:rsidRPr="006D142D" w:rsidTr="004C1741">
        <w:trPr>
          <w:trHeight w:val="255"/>
        </w:trPr>
        <w:tc>
          <w:tcPr>
            <w:tcW w:w="456" w:type="dxa"/>
          </w:tcPr>
          <w:p w:rsidR="00A01B46" w:rsidRPr="006D142D" w:rsidRDefault="00A01B46" w:rsidP="004C1741">
            <w:r>
              <w:t>15</w:t>
            </w:r>
          </w:p>
        </w:tc>
        <w:tc>
          <w:tcPr>
            <w:tcW w:w="3201" w:type="dxa"/>
            <w:noWrap/>
          </w:tcPr>
          <w:p w:rsidR="00A01B46" w:rsidRPr="006D142D" w:rsidRDefault="00A01B46" w:rsidP="004C1741">
            <w:r w:rsidRPr="006D142D">
              <w:t>вакуумный пресс</w:t>
            </w:r>
          </w:p>
        </w:tc>
        <w:tc>
          <w:tcPr>
            <w:tcW w:w="5605" w:type="dxa"/>
            <w:gridSpan w:val="4"/>
            <w:noWrap/>
          </w:tcPr>
          <w:p w:rsidR="00A01B46" w:rsidRPr="006D142D" w:rsidRDefault="00A01B46" w:rsidP="004C1741">
            <w:pPr>
              <w:rPr>
                <w:lang w:val="en-US"/>
              </w:rPr>
            </w:pPr>
            <w:r w:rsidRPr="006D142D">
              <w:rPr>
                <w:lang w:val="en-US"/>
              </w:rPr>
              <w:t>CEDAL EQUIPMENT ADARA 62-M</w:t>
            </w:r>
            <w:r w:rsidRPr="006D142D">
              <w:rPr>
                <w:lang w:val="en-US"/>
              </w:rPr>
              <w:br/>
              <w:t>(</w:t>
            </w:r>
            <w:r w:rsidRPr="006D142D">
              <w:t>или</w:t>
            </w:r>
            <w:r w:rsidRPr="006D142D">
              <w:rPr>
                <w:lang w:val="en-US"/>
              </w:rPr>
              <w:t xml:space="preserve"> </w:t>
            </w:r>
            <w:r w:rsidRPr="006D142D">
              <w:t>аналог</w:t>
            </w:r>
            <w:r w:rsidRPr="006D142D">
              <w:rPr>
                <w:lang w:val="en-US"/>
              </w:rPr>
              <w:t>)</w:t>
            </w:r>
          </w:p>
        </w:tc>
        <w:tc>
          <w:tcPr>
            <w:tcW w:w="746" w:type="dxa"/>
            <w:gridSpan w:val="3"/>
            <w:noWrap/>
          </w:tcPr>
          <w:p w:rsidR="00A01B46" w:rsidRPr="006D142D" w:rsidRDefault="00A01B46" w:rsidP="004C1741">
            <w:pPr>
              <w:jc w:val="center"/>
            </w:pPr>
            <w:r w:rsidRPr="006D142D">
              <w:t>1</w:t>
            </w:r>
          </w:p>
        </w:tc>
      </w:tr>
      <w:tr w:rsidR="00A01B46" w:rsidRPr="006D142D" w:rsidTr="004C1741">
        <w:trPr>
          <w:trHeight w:val="255"/>
        </w:trPr>
        <w:tc>
          <w:tcPr>
            <w:tcW w:w="456" w:type="dxa"/>
          </w:tcPr>
          <w:p w:rsidR="00A01B46" w:rsidRPr="00D92EC6" w:rsidRDefault="00A01B46" w:rsidP="004C1741">
            <w:r>
              <w:t>16</w:t>
            </w:r>
          </w:p>
        </w:tc>
        <w:tc>
          <w:tcPr>
            <w:tcW w:w="3201" w:type="dxa"/>
            <w:noWrap/>
          </w:tcPr>
          <w:p w:rsidR="00A01B46" w:rsidRPr="00D92EC6" w:rsidRDefault="00A01B46" w:rsidP="004C1741">
            <w:r w:rsidRPr="00D92EC6">
              <w:t>аксессуары вакуумного пресса</w:t>
            </w:r>
          </w:p>
          <w:p w:rsidR="00A01B46" w:rsidRPr="00D92EC6" w:rsidRDefault="00A01B46" w:rsidP="004C1741"/>
        </w:tc>
        <w:tc>
          <w:tcPr>
            <w:tcW w:w="5605" w:type="dxa"/>
            <w:gridSpan w:val="4"/>
            <w:noWrap/>
          </w:tcPr>
          <w:p w:rsidR="00A01B46" w:rsidRPr="00D92EC6" w:rsidRDefault="00A01B46" w:rsidP="004C1741">
            <w:r w:rsidRPr="00D92EC6">
              <w:rPr>
                <w:lang w:val="en-US"/>
              </w:rPr>
              <w:t>CEDAL</w:t>
            </w:r>
            <w:r w:rsidRPr="00D92EC6">
              <w:t xml:space="preserve"> </w:t>
            </w:r>
            <w:r w:rsidRPr="00D92EC6">
              <w:rPr>
                <w:lang w:val="en-US"/>
              </w:rPr>
              <w:t>EQUIPMENT</w:t>
            </w:r>
            <w:r w:rsidRPr="00D92EC6">
              <w:t xml:space="preserve"> </w:t>
            </w:r>
            <w:r w:rsidRPr="00D92EC6">
              <w:rPr>
                <w:lang w:val="en-US"/>
              </w:rPr>
              <w:t>ADARA</w:t>
            </w:r>
            <w:r w:rsidRPr="00D92EC6">
              <w:t xml:space="preserve"> 62-</w:t>
            </w:r>
            <w:r w:rsidRPr="00D92EC6">
              <w:rPr>
                <w:lang w:val="en-US"/>
              </w:rPr>
              <w:t>M</w:t>
            </w:r>
            <w:r w:rsidRPr="00D92EC6">
              <w:br/>
              <w:t>(или аналог) набор для создания давления до 14 бар, запасные компенсационные подушки</w:t>
            </w:r>
          </w:p>
        </w:tc>
        <w:tc>
          <w:tcPr>
            <w:tcW w:w="746" w:type="dxa"/>
            <w:gridSpan w:val="3"/>
            <w:noWrap/>
          </w:tcPr>
          <w:p w:rsidR="00A01B46" w:rsidRPr="006D142D" w:rsidRDefault="00A01B46" w:rsidP="004C1741">
            <w:pPr>
              <w:jc w:val="center"/>
            </w:pPr>
            <w:r w:rsidRPr="006D142D">
              <w:t>1</w:t>
            </w:r>
          </w:p>
        </w:tc>
      </w:tr>
      <w:tr w:rsidR="00A01B46" w:rsidRPr="006D142D" w:rsidTr="004C1741">
        <w:trPr>
          <w:trHeight w:val="255"/>
        </w:trPr>
        <w:tc>
          <w:tcPr>
            <w:tcW w:w="456" w:type="dxa"/>
          </w:tcPr>
          <w:p w:rsidR="00A01B46" w:rsidRPr="006D142D" w:rsidRDefault="00A01B46" w:rsidP="004C1741">
            <w:r>
              <w:t>17</w:t>
            </w:r>
          </w:p>
        </w:tc>
        <w:tc>
          <w:tcPr>
            <w:tcW w:w="3201" w:type="dxa"/>
            <w:noWrap/>
          </w:tcPr>
          <w:p w:rsidR="00A01B46" w:rsidRPr="006D142D" w:rsidRDefault="00A01B46" w:rsidP="004C1741">
            <w:r w:rsidRPr="006D142D">
              <w:t>источник питания с дист. упр. 30В/20А</w:t>
            </w:r>
          </w:p>
        </w:tc>
        <w:tc>
          <w:tcPr>
            <w:tcW w:w="5605" w:type="dxa"/>
            <w:gridSpan w:val="4"/>
            <w:noWrap/>
          </w:tcPr>
          <w:p w:rsidR="00A01B46" w:rsidRPr="006D142D" w:rsidRDefault="00A01B46" w:rsidP="004C1741">
            <w:r>
              <w:t xml:space="preserve">Типа </w:t>
            </w:r>
            <w:r w:rsidRPr="006D142D">
              <w:t>АТН-7338</w:t>
            </w:r>
            <w:r>
              <w:t xml:space="preserve"> </w:t>
            </w:r>
            <w:r w:rsidRPr="006D142D">
              <w:t>(или аналог)</w:t>
            </w:r>
          </w:p>
        </w:tc>
        <w:tc>
          <w:tcPr>
            <w:tcW w:w="746" w:type="dxa"/>
            <w:gridSpan w:val="3"/>
            <w:noWrap/>
          </w:tcPr>
          <w:p w:rsidR="00A01B46" w:rsidRPr="006D142D" w:rsidRDefault="00A01B46" w:rsidP="004C1741">
            <w:pPr>
              <w:jc w:val="center"/>
            </w:pPr>
            <w:r w:rsidRPr="006D142D">
              <w:t>3</w:t>
            </w:r>
          </w:p>
        </w:tc>
      </w:tr>
      <w:tr w:rsidR="00A01B46" w:rsidRPr="006D142D" w:rsidTr="004C1741">
        <w:trPr>
          <w:trHeight w:val="255"/>
        </w:trPr>
        <w:tc>
          <w:tcPr>
            <w:tcW w:w="456" w:type="dxa"/>
          </w:tcPr>
          <w:p w:rsidR="00A01B46" w:rsidRPr="006D142D" w:rsidRDefault="00A01B46" w:rsidP="004C1741">
            <w:r>
              <w:t>18</w:t>
            </w:r>
          </w:p>
        </w:tc>
        <w:tc>
          <w:tcPr>
            <w:tcW w:w="3201" w:type="dxa"/>
            <w:noWrap/>
          </w:tcPr>
          <w:p w:rsidR="00A01B46" w:rsidRPr="006D142D" w:rsidRDefault="00A01B46" w:rsidP="004C1741">
            <w:r w:rsidRPr="006D142D">
              <w:t>источник питания лабораторный 2х30В/5А</w:t>
            </w:r>
          </w:p>
        </w:tc>
        <w:tc>
          <w:tcPr>
            <w:tcW w:w="5605" w:type="dxa"/>
            <w:gridSpan w:val="4"/>
            <w:noWrap/>
          </w:tcPr>
          <w:p w:rsidR="00A01B46" w:rsidRPr="006D142D" w:rsidRDefault="00A01B46" w:rsidP="004C1741">
            <w:r>
              <w:t xml:space="preserve">Типа </w:t>
            </w:r>
            <w:r w:rsidRPr="006D142D">
              <w:t>АТН-3335</w:t>
            </w:r>
            <w:r>
              <w:t xml:space="preserve"> </w:t>
            </w:r>
            <w:r w:rsidRPr="006D142D">
              <w:t>(или аналог)</w:t>
            </w:r>
          </w:p>
        </w:tc>
        <w:tc>
          <w:tcPr>
            <w:tcW w:w="746" w:type="dxa"/>
            <w:gridSpan w:val="3"/>
            <w:noWrap/>
          </w:tcPr>
          <w:p w:rsidR="00A01B46" w:rsidRPr="006D142D" w:rsidRDefault="00A01B46" w:rsidP="004C1741">
            <w:pPr>
              <w:jc w:val="center"/>
            </w:pPr>
            <w:r w:rsidRPr="006D142D">
              <w:t>10</w:t>
            </w:r>
          </w:p>
        </w:tc>
      </w:tr>
      <w:tr w:rsidR="00A01B46" w:rsidRPr="006D142D" w:rsidTr="004C1741">
        <w:trPr>
          <w:trHeight w:val="255"/>
        </w:trPr>
        <w:tc>
          <w:tcPr>
            <w:tcW w:w="456" w:type="dxa"/>
          </w:tcPr>
          <w:p w:rsidR="00A01B46" w:rsidRPr="006D142D" w:rsidRDefault="00A01B46" w:rsidP="004C1741">
            <w:r>
              <w:t>19</w:t>
            </w:r>
          </w:p>
        </w:tc>
        <w:tc>
          <w:tcPr>
            <w:tcW w:w="3201" w:type="dxa"/>
            <w:noWrap/>
          </w:tcPr>
          <w:p w:rsidR="00A01B46" w:rsidRPr="006D142D" w:rsidRDefault="00A01B46" w:rsidP="004C1741">
            <w:r w:rsidRPr="006D142D">
              <w:t>автотрансформатор</w:t>
            </w:r>
          </w:p>
        </w:tc>
        <w:tc>
          <w:tcPr>
            <w:tcW w:w="5605" w:type="dxa"/>
            <w:gridSpan w:val="4"/>
            <w:noWrap/>
          </w:tcPr>
          <w:p w:rsidR="00A01B46" w:rsidRPr="003E1648" w:rsidRDefault="00A01B46" w:rsidP="004C1741">
            <w:pPr>
              <w:jc w:val="both"/>
            </w:pPr>
            <w:r w:rsidRPr="003E1648">
              <w:t xml:space="preserve">Типа TDGC2-0,5 или аналог  </w:t>
            </w:r>
          </w:p>
          <w:p w:rsidR="00A01B46" w:rsidRPr="003E1648" w:rsidRDefault="00A01B46" w:rsidP="004C1741">
            <w:pPr>
              <w:jc w:val="both"/>
            </w:pPr>
            <w:r w:rsidRPr="003E1648">
              <w:t xml:space="preserve">Типа TDGC2-3 или аналог     </w:t>
            </w:r>
          </w:p>
          <w:p w:rsidR="00A01B46" w:rsidRPr="00B646C1" w:rsidRDefault="00A01B46" w:rsidP="004C1741">
            <w:pPr>
              <w:jc w:val="both"/>
              <w:rPr>
                <w:sz w:val="28"/>
                <w:szCs w:val="28"/>
              </w:rPr>
            </w:pPr>
            <w:r w:rsidRPr="003E1648">
              <w:t xml:space="preserve">Типа TDGC2-10 или аналог     </w:t>
            </w:r>
          </w:p>
        </w:tc>
        <w:tc>
          <w:tcPr>
            <w:tcW w:w="746" w:type="dxa"/>
            <w:gridSpan w:val="3"/>
            <w:noWrap/>
          </w:tcPr>
          <w:p w:rsidR="00A01B46" w:rsidRPr="008E0CF3" w:rsidRDefault="00A01B46" w:rsidP="004C1741">
            <w:pPr>
              <w:jc w:val="center"/>
            </w:pPr>
            <w:r w:rsidRPr="008E0CF3">
              <w:t>5</w:t>
            </w:r>
          </w:p>
          <w:p w:rsidR="00A01B46" w:rsidRPr="008E0CF3" w:rsidRDefault="00A01B46" w:rsidP="004C1741">
            <w:pPr>
              <w:jc w:val="center"/>
            </w:pPr>
            <w:r w:rsidRPr="008E0CF3">
              <w:t>5</w:t>
            </w:r>
          </w:p>
          <w:p w:rsidR="00A01B46" w:rsidRPr="006D142D" w:rsidRDefault="00A01B46" w:rsidP="004C1741">
            <w:pPr>
              <w:jc w:val="center"/>
            </w:pPr>
            <w:r>
              <w:t>3</w:t>
            </w:r>
          </w:p>
        </w:tc>
      </w:tr>
      <w:tr w:rsidR="00A01B46" w:rsidRPr="006D142D" w:rsidTr="004C1741">
        <w:trPr>
          <w:trHeight w:val="255"/>
        </w:trPr>
        <w:tc>
          <w:tcPr>
            <w:tcW w:w="456" w:type="dxa"/>
          </w:tcPr>
          <w:p w:rsidR="00A01B46" w:rsidRPr="006D142D" w:rsidRDefault="00A01B46" w:rsidP="004C1741">
            <w:r>
              <w:t>20</w:t>
            </w:r>
          </w:p>
        </w:tc>
        <w:tc>
          <w:tcPr>
            <w:tcW w:w="3201" w:type="dxa"/>
            <w:noWrap/>
          </w:tcPr>
          <w:p w:rsidR="00A01B46" w:rsidRPr="006D142D" w:rsidRDefault="00A01B46" w:rsidP="004C1741">
            <w:r w:rsidRPr="006D142D">
              <w:t>Генератор</w:t>
            </w:r>
            <w:r>
              <w:t xml:space="preserve"> функциональный</w:t>
            </w:r>
          </w:p>
        </w:tc>
        <w:tc>
          <w:tcPr>
            <w:tcW w:w="5605" w:type="dxa"/>
            <w:gridSpan w:val="4"/>
            <w:noWrap/>
          </w:tcPr>
          <w:p w:rsidR="00A01B46" w:rsidRPr="00D06FC4" w:rsidRDefault="00A01B46" w:rsidP="004C1741">
            <w:pPr>
              <w:rPr>
                <w:lang w:val="en-US"/>
              </w:rPr>
            </w:pPr>
            <w:r w:rsidRPr="003E1648">
              <w:rPr>
                <w:lang w:val="en-US"/>
              </w:rPr>
              <w:t>Типа</w:t>
            </w:r>
            <w:r w:rsidRPr="00D06FC4">
              <w:rPr>
                <w:lang w:val="en-US"/>
              </w:rPr>
              <w:t xml:space="preserve"> DS345</w:t>
            </w:r>
            <w:r w:rsidRPr="0044488F">
              <w:rPr>
                <w:lang w:val="en-US"/>
              </w:rPr>
              <w:t>,</w:t>
            </w:r>
            <w:r w:rsidRPr="00D06FC4">
              <w:rPr>
                <w:lang w:val="en-US"/>
              </w:rPr>
              <w:t xml:space="preserve"> </w:t>
            </w:r>
            <w:r w:rsidRPr="008E0CF3">
              <w:rPr>
                <w:lang w:val="en-US"/>
              </w:rPr>
              <w:t>Stanford Research Systems, Inc</w:t>
            </w:r>
            <w:r w:rsidRPr="00D06FC4">
              <w:rPr>
                <w:lang w:val="en-US"/>
              </w:rPr>
              <w:br/>
              <w:t>(</w:t>
            </w:r>
            <w:r w:rsidRPr="003E1648">
              <w:rPr>
                <w:lang w:val="en-US"/>
              </w:rPr>
              <w:t>или</w:t>
            </w:r>
            <w:r w:rsidRPr="00D06FC4">
              <w:rPr>
                <w:lang w:val="en-US"/>
              </w:rPr>
              <w:t xml:space="preserve"> </w:t>
            </w:r>
            <w:r w:rsidRPr="003E1648">
              <w:rPr>
                <w:lang w:val="en-US"/>
              </w:rPr>
              <w:t>аналог</w:t>
            </w:r>
            <w:r w:rsidRPr="00D06FC4">
              <w:rPr>
                <w:lang w:val="en-US"/>
              </w:rPr>
              <w:t>)</w:t>
            </w:r>
          </w:p>
        </w:tc>
        <w:tc>
          <w:tcPr>
            <w:tcW w:w="746" w:type="dxa"/>
            <w:gridSpan w:val="3"/>
            <w:noWrap/>
          </w:tcPr>
          <w:p w:rsidR="00A01B46" w:rsidRPr="006D142D" w:rsidRDefault="00A01B46" w:rsidP="004C1741">
            <w:pPr>
              <w:jc w:val="center"/>
            </w:pPr>
            <w:r w:rsidRPr="006D142D">
              <w:t>5</w:t>
            </w:r>
          </w:p>
        </w:tc>
      </w:tr>
      <w:tr w:rsidR="00A01B46" w:rsidRPr="006D142D" w:rsidTr="004C1741">
        <w:trPr>
          <w:trHeight w:val="255"/>
        </w:trPr>
        <w:tc>
          <w:tcPr>
            <w:tcW w:w="456" w:type="dxa"/>
          </w:tcPr>
          <w:p w:rsidR="00A01B46" w:rsidRPr="006D142D" w:rsidRDefault="00A01B46" w:rsidP="004C1741">
            <w:r>
              <w:t>21</w:t>
            </w:r>
          </w:p>
        </w:tc>
        <w:tc>
          <w:tcPr>
            <w:tcW w:w="3201" w:type="dxa"/>
            <w:noWrap/>
          </w:tcPr>
          <w:p w:rsidR="00A01B46" w:rsidRPr="006D142D" w:rsidRDefault="00A01B46" w:rsidP="004C1741">
            <w:r w:rsidRPr="006D142D">
              <w:t>синхронный вольтметр</w:t>
            </w:r>
          </w:p>
        </w:tc>
        <w:tc>
          <w:tcPr>
            <w:tcW w:w="5605" w:type="dxa"/>
            <w:gridSpan w:val="4"/>
            <w:noWrap/>
          </w:tcPr>
          <w:p w:rsidR="00A01B46" w:rsidRPr="0044488F" w:rsidRDefault="00A01B46" w:rsidP="004C1741">
            <w:pPr>
              <w:rPr>
                <w:lang w:val="en-US"/>
              </w:rPr>
            </w:pPr>
            <w:r w:rsidRPr="003E1648">
              <w:rPr>
                <w:lang w:val="en-US"/>
              </w:rPr>
              <w:t>Типа</w:t>
            </w:r>
            <w:r w:rsidRPr="00D546BA">
              <w:rPr>
                <w:lang w:val="en-US"/>
              </w:rPr>
              <w:t xml:space="preserve"> </w:t>
            </w:r>
            <w:r w:rsidRPr="0044488F">
              <w:rPr>
                <w:lang w:val="en-US"/>
              </w:rPr>
              <w:t xml:space="preserve">SR830, </w:t>
            </w:r>
            <w:r w:rsidRPr="003E1648">
              <w:t>Stanford Research Systems, Inc</w:t>
            </w:r>
            <w:r w:rsidRPr="00D06FC4">
              <w:rPr>
                <w:lang w:val="en-US"/>
              </w:rPr>
              <w:br/>
            </w:r>
            <w:r w:rsidRPr="0044488F">
              <w:rPr>
                <w:lang w:val="en-US"/>
              </w:rPr>
              <w:t>(</w:t>
            </w:r>
            <w:r w:rsidRPr="003E1648">
              <w:rPr>
                <w:lang w:val="en-US"/>
              </w:rPr>
              <w:t>или</w:t>
            </w:r>
            <w:r w:rsidRPr="0044488F">
              <w:rPr>
                <w:lang w:val="en-US"/>
              </w:rPr>
              <w:t xml:space="preserve"> </w:t>
            </w:r>
            <w:r w:rsidRPr="003E1648">
              <w:rPr>
                <w:lang w:val="en-US"/>
              </w:rPr>
              <w:t>аналог</w:t>
            </w:r>
            <w:r w:rsidRPr="0044488F">
              <w:rPr>
                <w:lang w:val="en-US"/>
              </w:rPr>
              <w:t>)</w:t>
            </w:r>
          </w:p>
        </w:tc>
        <w:tc>
          <w:tcPr>
            <w:tcW w:w="746" w:type="dxa"/>
            <w:gridSpan w:val="3"/>
            <w:noWrap/>
          </w:tcPr>
          <w:p w:rsidR="00A01B46" w:rsidRPr="006D142D" w:rsidRDefault="00A01B46" w:rsidP="004C1741">
            <w:pPr>
              <w:jc w:val="center"/>
            </w:pPr>
            <w:r w:rsidRPr="006D142D">
              <w:t>6</w:t>
            </w:r>
          </w:p>
        </w:tc>
      </w:tr>
      <w:tr w:rsidR="00A01B46" w:rsidRPr="006D142D" w:rsidTr="004C1741">
        <w:trPr>
          <w:trHeight w:val="255"/>
        </w:trPr>
        <w:tc>
          <w:tcPr>
            <w:tcW w:w="456" w:type="dxa"/>
          </w:tcPr>
          <w:p w:rsidR="00A01B46" w:rsidRPr="006D142D" w:rsidRDefault="00A01B46" w:rsidP="004C1741">
            <w:r>
              <w:t>22</w:t>
            </w:r>
          </w:p>
        </w:tc>
        <w:tc>
          <w:tcPr>
            <w:tcW w:w="3201" w:type="dxa"/>
            <w:noWrap/>
          </w:tcPr>
          <w:p w:rsidR="00A01B46" w:rsidRPr="006D142D" w:rsidRDefault="00A01B46" w:rsidP="004C1741">
            <w:r w:rsidRPr="006D142D">
              <w:t>мультиметр</w:t>
            </w:r>
          </w:p>
        </w:tc>
        <w:tc>
          <w:tcPr>
            <w:tcW w:w="5605" w:type="dxa"/>
            <w:gridSpan w:val="4"/>
            <w:noWrap/>
          </w:tcPr>
          <w:p w:rsidR="00A01B46" w:rsidRPr="006D142D" w:rsidRDefault="00A01B46" w:rsidP="004C1741">
            <w:r>
              <w:t xml:space="preserve">Типа </w:t>
            </w:r>
            <w:r w:rsidRPr="006D142D">
              <w:t>Agilent 34410A</w:t>
            </w:r>
            <w:r>
              <w:t xml:space="preserve">  </w:t>
            </w:r>
            <w:r w:rsidRPr="006D142D">
              <w:t>(или аналог)</w:t>
            </w:r>
          </w:p>
        </w:tc>
        <w:tc>
          <w:tcPr>
            <w:tcW w:w="746" w:type="dxa"/>
            <w:gridSpan w:val="3"/>
            <w:noWrap/>
          </w:tcPr>
          <w:p w:rsidR="00A01B46" w:rsidRPr="006D142D" w:rsidRDefault="00A01B46" w:rsidP="004C1741">
            <w:pPr>
              <w:jc w:val="center"/>
            </w:pPr>
            <w:r w:rsidRPr="006D142D">
              <w:t>6</w:t>
            </w:r>
          </w:p>
        </w:tc>
      </w:tr>
      <w:tr w:rsidR="00A01B46" w:rsidRPr="006D142D" w:rsidTr="004C1741">
        <w:trPr>
          <w:trHeight w:val="255"/>
        </w:trPr>
        <w:tc>
          <w:tcPr>
            <w:tcW w:w="456" w:type="dxa"/>
          </w:tcPr>
          <w:p w:rsidR="00A01B46" w:rsidRPr="006D142D" w:rsidRDefault="00A01B46" w:rsidP="004C1741">
            <w:r>
              <w:t>23</w:t>
            </w:r>
          </w:p>
        </w:tc>
        <w:tc>
          <w:tcPr>
            <w:tcW w:w="3201" w:type="dxa"/>
            <w:noWrap/>
          </w:tcPr>
          <w:p w:rsidR="00A01B46" w:rsidRPr="006D142D" w:rsidRDefault="00A01B46" w:rsidP="004C1741">
            <w:r w:rsidRPr="006D142D">
              <w:t>нановольтметр</w:t>
            </w:r>
          </w:p>
        </w:tc>
        <w:tc>
          <w:tcPr>
            <w:tcW w:w="5605" w:type="dxa"/>
            <w:gridSpan w:val="4"/>
            <w:noWrap/>
          </w:tcPr>
          <w:p w:rsidR="00A01B46" w:rsidRPr="006D142D" w:rsidRDefault="00A01B46" w:rsidP="004C1741">
            <w:r>
              <w:t xml:space="preserve">Типа </w:t>
            </w:r>
            <w:r w:rsidRPr="006D142D">
              <w:t>Kiethley 2182А/Е</w:t>
            </w:r>
            <w:r>
              <w:t xml:space="preserve"> ( </w:t>
            </w:r>
            <w:r w:rsidRPr="006D142D">
              <w:t>или аналог)</w:t>
            </w:r>
          </w:p>
        </w:tc>
        <w:tc>
          <w:tcPr>
            <w:tcW w:w="746" w:type="dxa"/>
            <w:gridSpan w:val="3"/>
            <w:noWrap/>
          </w:tcPr>
          <w:p w:rsidR="00A01B46" w:rsidRPr="006D142D" w:rsidRDefault="00A01B46" w:rsidP="004C1741">
            <w:pPr>
              <w:jc w:val="center"/>
            </w:pPr>
            <w:r w:rsidRPr="006D142D">
              <w:t>4</w:t>
            </w:r>
          </w:p>
        </w:tc>
      </w:tr>
      <w:tr w:rsidR="00A01B46" w:rsidRPr="006D142D" w:rsidTr="004C1741">
        <w:trPr>
          <w:trHeight w:val="255"/>
        </w:trPr>
        <w:tc>
          <w:tcPr>
            <w:tcW w:w="456" w:type="dxa"/>
          </w:tcPr>
          <w:p w:rsidR="00A01B46" w:rsidRPr="006D142D" w:rsidRDefault="00A01B46" w:rsidP="004C1741">
            <w:r>
              <w:t>24</w:t>
            </w:r>
          </w:p>
        </w:tc>
        <w:tc>
          <w:tcPr>
            <w:tcW w:w="3201" w:type="dxa"/>
            <w:noWrap/>
          </w:tcPr>
          <w:p w:rsidR="00A01B46" w:rsidRPr="006D142D" w:rsidRDefault="00A01B46" w:rsidP="004C1741">
            <w:r w:rsidRPr="006D142D">
              <w:t>осциллограф цифровой</w:t>
            </w:r>
          </w:p>
        </w:tc>
        <w:tc>
          <w:tcPr>
            <w:tcW w:w="5605" w:type="dxa"/>
            <w:gridSpan w:val="4"/>
            <w:noWrap/>
          </w:tcPr>
          <w:p w:rsidR="00A01B46" w:rsidRPr="006D142D" w:rsidRDefault="00A01B46" w:rsidP="004C1741">
            <w:r>
              <w:t xml:space="preserve">Типа </w:t>
            </w:r>
            <w:r w:rsidRPr="006D142D">
              <w:t>DPO-2014</w:t>
            </w:r>
            <w:r>
              <w:t xml:space="preserve"> </w:t>
            </w:r>
            <w:r w:rsidRPr="006D142D">
              <w:t>(или аналог)</w:t>
            </w:r>
          </w:p>
        </w:tc>
        <w:tc>
          <w:tcPr>
            <w:tcW w:w="746" w:type="dxa"/>
            <w:gridSpan w:val="3"/>
            <w:noWrap/>
          </w:tcPr>
          <w:p w:rsidR="00A01B46" w:rsidRPr="006D142D" w:rsidRDefault="00A01B46" w:rsidP="004C1741">
            <w:pPr>
              <w:jc w:val="center"/>
            </w:pPr>
            <w:r w:rsidRPr="006D142D">
              <w:t>4</w:t>
            </w:r>
          </w:p>
        </w:tc>
      </w:tr>
      <w:tr w:rsidR="00A01B46" w:rsidRPr="006D142D" w:rsidTr="004C1741">
        <w:trPr>
          <w:trHeight w:val="255"/>
        </w:trPr>
        <w:tc>
          <w:tcPr>
            <w:tcW w:w="456" w:type="dxa"/>
          </w:tcPr>
          <w:p w:rsidR="00A01B46" w:rsidRPr="006D142D" w:rsidRDefault="00A01B46" w:rsidP="004C1741">
            <w:r>
              <w:t>25</w:t>
            </w:r>
          </w:p>
        </w:tc>
        <w:tc>
          <w:tcPr>
            <w:tcW w:w="3201" w:type="dxa"/>
            <w:noWrap/>
          </w:tcPr>
          <w:p w:rsidR="00A01B46" w:rsidRPr="006D142D" w:rsidRDefault="00A01B46" w:rsidP="004C1741">
            <w:r w:rsidRPr="006D142D">
              <w:t>осциллограф аналоговый</w:t>
            </w:r>
          </w:p>
        </w:tc>
        <w:tc>
          <w:tcPr>
            <w:tcW w:w="5605" w:type="dxa"/>
            <w:gridSpan w:val="4"/>
            <w:noWrap/>
          </w:tcPr>
          <w:p w:rsidR="00A01B46" w:rsidRPr="006D142D" w:rsidRDefault="00A01B46" w:rsidP="004C1741">
            <w:r w:rsidRPr="006D142D">
              <w:t>ACK-1021</w:t>
            </w:r>
            <w:r>
              <w:t xml:space="preserve"> </w:t>
            </w:r>
            <w:r w:rsidRPr="006D142D">
              <w:t>(или аналог)</w:t>
            </w:r>
          </w:p>
        </w:tc>
        <w:tc>
          <w:tcPr>
            <w:tcW w:w="746" w:type="dxa"/>
            <w:gridSpan w:val="3"/>
            <w:noWrap/>
          </w:tcPr>
          <w:p w:rsidR="00A01B46" w:rsidRPr="006D142D" w:rsidRDefault="00A01B46" w:rsidP="004C1741">
            <w:pPr>
              <w:jc w:val="center"/>
            </w:pPr>
            <w:r w:rsidRPr="006D142D">
              <w:t>6</w:t>
            </w:r>
          </w:p>
        </w:tc>
      </w:tr>
      <w:tr w:rsidR="00A01B46" w:rsidRPr="006D142D" w:rsidTr="004C1741">
        <w:trPr>
          <w:trHeight w:val="255"/>
        </w:trPr>
        <w:tc>
          <w:tcPr>
            <w:tcW w:w="456" w:type="dxa"/>
          </w:tcPr>
          <w:p w:rsidR="00A01B46" w:rsidRPr="006D142D" w:rsidRDefault="00A01B46" w:rsidP="004C1741">
            <w:r>
              <w:t>26</w:t>
            </w:r>
          </w:p>
        </w:tc>
        <w:tc>
          <w:tcPr>
            <w:tcW w:w="3201" w:type="dxa"/>
            <w:noWrap/>
          </w:tcPr>
          <w:p w:rsidR="00A01B46" w:rsidRPr="006D142D" w:rsidRDefault="00A01B46" w:rsidP="004C1741">
            <w:r w:rsidRPr="006D142D">
              <w:t>RCL-метр</w:t>
            </w:r>
          </w:p>
        </w:tc>
        <w:tc>
          <w:tcPr>
            <w:tcW w:w="5605" w:type="dxa"/>
            <w:gridSpan w:val="4"/>
            <w:noWrap/>
          </w:tcPr>
          <w:p w:rsidR="00A01B46" w:rsidRPr="006D142D" w:rsidRDefault="00A01B46" w:rsidP="004C1741">
            <w:r>
              <w:t xml:space="preserve">Типа </w:t>
            </w:r>
            <w:r w:rsidRPr="006D142D">
              <w:t>SR720</w:t>
            </w:r>
            <w:r>
              <w:t xml:space="preserve"> </w:t>
            </w:r>
            <w:r w:rsidRPr="006D142D">
              <w:t>(или аналог)</w:t>
            </w:r>
          </w:p>
        </w:tc>
        <w:tc>
          <w:tcPr>
            <w:tcW w:w="746" w:type="dxa"/>
            <w:gridSpan w:val="3"/>
            <w:noWrap/>
          </w:tcPr>
          <w:p w:rsidR="00A01B46" w:rsidRPr="006D142D" w:rsidRDefault="00A01B46" w:rsidP="004C1741">
            <w:pPr>
              <w:jc w:val="center"/>
            </w:pPr>
            <w:r w:rsidRPr="006D142D">
              <w:t>1</w:t>
            </w:r>
          </w:p>
        </w:tc>
      </w:tr>
      <w:tr w:rsidR="00A01B46" w:rsidRPr="006D142D" w:rsidTr="004C1741">
        <w:trPr>
          <w:trHeight w:val="255"/>
        </w:trPr>
        <w:tc>
          <w:tcPr>
            <w:tcW w:w="456" w:type="dxa"/>
          </w:tcPr>
          <w:p w:rsidR="00A01B46" w:rsidRPr="006D142D" w:rsidRDefault="00A01B46" w:rsidP="004C1741">
            <w:r>
              <w:t>27</w:t>
            </w:r>
          </w:p>
        </w:tc>
        <w:tc>
          <w:tcPr>
            <w:tcW w:w="3201" w:type="dxa"/>
            <w:noWrap/>
          </w:tcPr>
          <w:p w:rsidR="00A01B46" w:rsidRPr="006D142D" w:rsidRDefault="00A01B46" w:rsidP="004C1741">
            <w:r w:rsidRPr="006D142D">
              <w:t>платы АЦП/ЦАП</w:t>
            </w:r>
          </w:p>
        </w:tc>
        <w:tc>
          <w:tcPr>
            <w:tcW w:w="5605" w:type="dxa"/>
            <w:gridSpan w:val="4"/>
            <w:noWrap/>
          </w:tcPr>
          <w:p w:rsidR="00A01B46" w:rsidRPr="006D142D" w:rsidRDefault="00A01B46" w:rsidP="004C1741">
            <w:pPr>
              <w:rPr>
                <w:lang w:val="en-US"/>
              </w:rPr>
            </w:pPr>
            <w:r w:rsidRPr="006D142D">
              <w:t>A-826PG</w:t>
            </w:r>
            <w:r>
              <w:t xml:space="preserve"> </w:t>
            </w:r>
            <w:r w:rsidRPr="006D142D">
              <w:t>(или аналог)</w:t>
            </w:r>
          </w:p>
        </w:tc>
        <w:tc>
          <w:tcPr>
            <w:tcW w:w="746" w:type="dxa"/>
            <w:gridSpan w:val="3"/>
            <w:noWrap/>
          </w:tcPr>
          <w:p w:rsidR="00A01B46" w:rsidRPr="006D142D" w:rsidRDefault="00A01B46" w:rsidP="004C1741">
            <w:pPr>
              <w:jc w:val="center"/>
            </w:pPr>
            <w:r w:rsidRPr="006D142D">
              <w:t>5</w:t>
            </w:r>
          </w:p>
        </w:tc>
      </w:tr>
      <w:tr w:rsidR="00A01B46" w:rsidRPr="006D142D" w:rsidTr="004C1741">
        <w:trPr>
          <w:trHeight w:val="255"/>
        </w:trPr>
        <w:tc>
          <w:tcPr>
            <w:tcW w:w="456" w:type="dxa"/>
          </w:tcPr>
          <w:p w:rsidR="00A01B46" w:rsidRPr="006D142D" w:rsidRDefault="00A01B46" w:rsidP="004C1741">
            <w:r>
              <w:t>28</w:t>
            </w:r>
          </w:p>
        </w:tc>
        <w:tc>
          <w:tcPr>
            <w:tcW w:w="3201" w:type="dxa"/>
            <w:noWrap/>
          </w:tcPr>
          <w:p w:rsidR="00A01B46" w:rsidRPr="006D142D" w:rsidRDefault="00A01B46" w:rsidP="004C1741">
            <w:r w:rsidRPr="006D142D">
              <w:t>платы интерфейсные IEEE488</w:t>
            </w:r>
          </w:p>
        </w:tc>
        <w:tc>
          <w:tcPr>
            <w:tcW w:w="5605" w:type="dxa"/>
            <w:gridSpan w:val="4"/>
            <w:noWrap/>
          </w:tcPr>
          <w:p w:rsidR="00A01B46" w:rsidRPr="006D142D" w:rsidRDefault="00A01B46" w:rsidP="004C1741">
            <w:r w:rsidRPr="006D142D">
              <w:t>KPCI-488</w:t>
            </w:r>
            <w:r>
              <w:t xml:space="preserve"> или</w:t>
            </w:r>
            <w:r w:rsidRPr="006D142D">
              <w:t xml:space="preserve"> PCI-1671UP-AE</w:t>
            </w:r>
            <w:r>
              <w:t xml:space="preserve"> </w:t>
            </w:r>
            <w:r w:rsidRPr="006D142D">
              <w:t>(или аналог)</w:t>
            </w:r>
          </w:p>
        </w:tc>
        <w:tc>
          <w:tcPr>
            <w:tcW w:w="746" w:type="dxa"/>
            <w:gridSpan w:val="3"/>
            <w:noWrap/>
          </w:tcPr>
          <w:p w:rsidR="00A01B46" w:rsidRPr="006D142D" w:rsidRDefault="00A01B46" w:rsidP="004C1741">
            <w:pPr>
              <w:jc w:val="center"/>
            </w:pPr>
            <w:r w:rsidRPr="006D142D">
              <w:t>5</w:t>
            </w:r>
          </w:p>
        </w:tc>
      </w:tr>
      <w:tr w:rsidR="00A01B46" w:rsidRPr="006D142D" w:rsidTr="004C1741">
        <w:trPr>
          <w:trHeight w:val="255"/>
        </w:trPr>
        <w:tc>
          <w:tcPr>
            <w:tcW w:w="456" w:type="dxa"/>
          </w:tcPr>
          <w:p w:rsidR="00A01B46" w:rsidRPr="006D142D" w:rsidRDefault="00A01B46" w:rsidP="004C1741">
            <w:r>
              <w:t>29</w:t>
            </w:r>
          </w:p>
        </w:tc>
        <w:tc>
          <w:tcPr>
            <w:tcW w:w="3201" w:type="dxa"/>
            <w:noWrap/>
          </w:tcPr>
          <w:p w:rsidR="00A01B46" w:rsidRPr="006D142D" w:rsidRDefault="00A01B46" w:rsidP="004C1741">
            <w:r w:rsidRPr="006D142D">
              <w:t>калибратор</w:t>
            </w:r>
          </w:p>
        </w:tc>
        <w:tc>
          <w:tcPr>
            <w:tcW w:w="5605" w:type="dxa"/>
            <w:gridSpan w:val="4"/>
            <w:noWrap/>
          </w:tcPr>
          <w:p w:rsidR="00A01B46" w:rsidRPr="006D142D" w:rsidRDefault="00A01B46" w:rsidP="004C1741">
            <w:r>
              <w:t xml:space="preserve">Типа </w:t>
            </w:r>
            <w:r w:rsidRPr="006D142D">
              <w:t>AM-7111</w:t>
            </w:r>
            <w:r>
              <w:t xml:space="preserve"> </w:t>
            </w:r>
            <w:r w:rsidRPr="006D142D">
              <w:t>(или аналог)</w:t>
            </w:r>
          </w:p>
        </w:tc>
        <w:tc>
          <w:tcPr>
            <w:tcW w:w="746" w:type="dxa"/>
            <w:gridSpan w:val="3"/>
            <w:noWrap/>
          </w:tcPr>
          <w:p w:rsidR="00A01B46" w:rsidRPr="006D142D" w:rsidRDefault="00A01B46" w:rsidP="004C1741">
            <w:pPr>
              <w:jc w:val="center"/>
            </w:pPr>
            <w:r w:rsidRPr="006D142D">
              <w:t>2</w:t>
            </w:r>
          </w:p>
        </w:tc>
      </w:tr>
      <w:tr w:rsidR="00A01B46" w:rsidRPr="006D142D" w:rsidTr="004C1741">
        <w:trPr>
          <w:trHeight w:val="255"/>
        </w:trPr>
        <w:tc>
          <w:tcPr>
            <w:tcW w:w="456" w:type="dxa"/>
          </w:tcPr>
          <w:p w:rsidR="00A01B46" w:rsidRPr="006D142D" w:rsidRDefault="00A01B46" w:rsidP="004C1741">
            <w:r>
              <w:t>30</w:t>
            </w:r>
          </w:p>
        </w:tc>
        <w:tc>
          <w:tcPr>
            <w:tcW w:w="3201" w:type="dxa"/>
            <w:noWrap/>
          </w:tcPr>
          <w:p w:rsidR="00A01B46" w:rsidRPr="006D142D" w:rsidRDefault="00A01B46" w:rsidP="004C1741">
            <w:r w:rsidRPr="006D142D">
              <w:t>контроллер температуры</w:t>
            </w:r>
            <w:r w:rsidRPr="00D83AA7">
              <w:rPr>
                <w:rFonts w:ascii="Arial CYR" w:hAnsi="Arial CYR" w:cs="Arial CYR"/>
                <w:sz w:val="20"/>
                <w:szCs w:val="20"/>
              </w:rPr>
              <w:t xml:space="preserve"> криогенный</w:t>
            </w:r>
          </w:p>
        </w:tc>
        <w:tc>
          <w:tcPr>
            <w:tcW w:w="5605" w:type="dxa"/>
            <w:gridSpan w:val="4"/>
            <w:noWrap/>
          </w:tcPr>
          <w:p w:rsidR="00A01B46" w:rsidRPr="0044488F" w:rsidRDefault="00A01B46" w:rsidP="004C1741">
            <w:pPr>
              <w:rPr>
                <w:lang w:val="en-US"/>
              </w:rPr>
            </w:pPr>
            <w:r>
              <w:t>Типа</w:t>
            </w:r>
            <w:r w:rsidRPr="0044488F">
              <w:rPr>
                <w:lang w:val="en-US"/>
              </w:rPr>
              <w:t xml:space="preserve"> CT</w:t>
            </w:r>
            <w:r w:rsidRPr="003E1648">
              <w:rPr>
                <w:lang w:val="en-US"/>
              </w:rPr>
              <w:t xml:space="preserve">C100, </w:t>
            </w:r>
            <w:r w:rsidRPr="003E1648">
              <w:rPr>
                <w:rStyle w:val="text"/>
                <w:bCs/>
                <w:lang w:val="en-US"/>
              </w:rPr>
              <w:t>Stanford Research Systems, Inc</w:t>
            </w:r>
            <w:r w:rsidRPr="003E1648">
              <w:rPr>
                <w:lang w:val="en-US"/>
              </w:rPr>
              <w:br/>
              <w:t>(</w:t>
            </w:r>
            <w:r w:rsidRPr="003E1648">
              <w:t>или</w:t>
            </w:r>
            <w:r w:rsidRPr="003E1648">
              <w:rPr>
                <w:lang w:val="en-US"/>
              </w:rPr>
              <w:t xml:space="preserve"> </w:t>
            </w:r>
            <w:r w:rsidRPr="003E1648">
              <w:t>аналог</w:t>
            </w:r>
            <w:r w:rsidRPr="003E1648">
              <w:rPr>
                <w:lang w:val="en-US"/>
              </w:rPr>
              <w:t>)</w:t>
            </w:r>
          </w:p>
        </w:tc>
        <w:tc>
          <w:tcPr>
            <w:tcW w:w="746" w:type="dxa"/>
            <w:gridSpan w:val="3"/>
            <w:noWrap/>
          </w:tcPr>
          <w:p w:rsidR="00A01B46" w:rsidRPr="006D142D" w:rsidRDefault="00A01B46" w:rsidP="004C1741">
            <w:pPr>
              <w:jc w:val="center"/>
            </w:pPr>
            <w:r w:rsidRPr="006D142D">
              <w:t>3</w:t>
            </w:r>
          </w:p>
        </w:tc>
      </w:tr>
      <w:tr w:rsidR="00A01B46" w:rsidRPr="006D142D" w:rsidTr="004C1741">
        <w:trPr>
          <w:gridAfter w:val="4"/>
          <w:wAfter w:w="900" w:type="dxa"/>
          <w:trHeight w:val="255"/>
        </w:trPr>
        <w:tc>
          <w:tcPr>
            <w:tcW w:w="456" w:type="dxa"/>
          </w:tcPr>
          <w:p w:rsidR="00A01B46" w:rsidRPr="006D142D" w:rsidRDefault="00A01B46" w:rsidP="004C1741">
            <w:pPr>
              <w:jc w:val="center"/>
            </w:pPr>
          </w:p>
        </w:tc>
        <w:tc>
          <w:tcPr>
            <w:tcW w:w="8652" w:type="dxa"/>
            <w:gridSpan w:val="4"/>
            <w:noWrap/>
          </w:tcPr>
          <w:p w:rsidR="00A01B46" w:rsidRPr="006D142D" w:rsidRDefault="00A01B46" w:rsidP="004C1741">
            <w:pPr>
              <w:jc w:val="center"/>
            </w:pPr>
          </w:p>
        </w:tc>
      </w:tr>
      <w:tr w:rsidR="00A01B46" w:rsidRPr="001D3D1A" w:rsidTr="004C1741">
        <w:trPr>
          <w:gridAfter w:val="4"/>
          <w:wAfter w:w="900" w:type="dxa"/>
          <w:trHeight w:val="255"/>
        </w:trPr>
        <w:tc>
          <w:tcPr>
            <w:tcW w:w="456" w:type="dxa"/>
          </w:tcPr>
          <w:p w:rsidR="00A01B46" w:rsidRPr="001D3D1A" w:rsidRDefault="00A01B46" w:rsidP="004C1741">
            <w:pPr>
              <w:jc w:val="center"/>
            </w:pPr>
            <w:r w:rsidRPr="001D3D1A">
              <w:t>31</w:t>
            </w:r>
          </w:p>
        </w:tc>
        <w:tc>
          <w:tcPr>
            <w:tcW w:w="8652" w:type="dxa"/>
            <w:gridSpan w:val="4"/>
            <w:noWrap/>
          </w:tcPr>
          <w:p w:rsidR="00A01B46" w:rsidRPr="001D3D1A" w:rsidRDefault="00A01B46" w:rsidP="004C1741">
            <w:r w:rsidRPr="001D3D1A">
              <w:t>контроллер температуры с интерфейсами</w:t>
            </w:r>
          </w:p>
        </w:tc>
      </w:tr>
      <w:tr w:rsidR="00A01B46" w:rsidRPr="006D142D" w:rsidTr="004C1741">
        <w:trPr>
          <w:trHeight w:val="255"/>
        </w:trPr>
        <w:tc>
          <w:tcPr>
            <w:tcW w:w="456" w:type="dxa"/>
          </w:tcPr>
          <w:p w:rsidR="00A01B46" w:rsidRPr="006D142D" w:rsidRDefault="00A01B46" w:rsidP="004C1741"/>
        </w:tc>
        <w:tc>
          <w:tcPr>
            <w:tcW w:w="3201" w:type="dxa"/>
            <w:noWrap/>
          </w:tcPr>
          <w:p w:rsidR="00A01B46" w:rsidRPr="006D142D" w:rsidRDefault="00A01B46" w:rsidP="004C1741">
            <w:r w:rsidRPr="006D142D">
              <w:t>контроллер температуры</w:t>
            </w:r>
          </w:p>
        </w:tc>
        <w:tc>
          <w:tcPr>
            <w:tcW w:w="5605" w:type="dxa"/>
            <w:gridSpan w:val="4"/>
            <w:noWrap/>
          </w:tcPr>
          <w:p w:rsidR="00A01B46" w:rsidRPr="003E1648" w:rsidRDefault="00A01B46" w:rsidP="004C1741">
            <w:pPr>
              <w:rPr>
                <w:lang w:val="en-US"/>
              </w:rPr>
            </w:pPr>
            <w:r w:rsidRPr="003E1648">
              <w:t>Типа</w:t>
            </w:r>
            <w:r w:rsidRPr="003E1648">
              <w:rPr>
                <w:lang w:val="en-US"/>
              </w:rPr>
              <w:t xml:space="preserve"> PTC10, </w:t>
            </w:r>
            <w:r w:rsidRPr="003E1648">
              <w:rPr>
                <w:rStyle w:val="text"/>
                <w:bCs/>
                <w:lang w:val="en-US"/>
              </w:rPr>
              <w:t>Stanford Research Systems, Inc</w:t>
            </w:r>
            <w:r w:rsidRPr="003E1648">
              <w:rPr>
                <w:lang w:val="en-US"/>
              </w:rPr>
              <w:br/>
              <w:t>(</w:t>
            </w:r>
            <w:r w:rsidRPr="003E1648">
              <w:t>или</w:t>
            </w:r>
            <w:r w:rsidRPr="003E1648">
              <w:rPr>
                <w:lang w:val="en-US"/>
              </w:rPr>
              <w:t xml:space="preserve"> </w:t>
            </w:r>
            <w:r w:rsidRPr="003E1648">
              <w:t>аналог</w:t>
            </w:r>
            <w:r w:rsidRPr="003E1648">
              <w:rPr>
                <w:lang w:val="en-US"/>
              </w:rPr>
              <w:t>)</w:t>
            </w:r>
          </w:p>
        </w:tc>
        <w:tc>
          <w:tcPr>
            <w:tcW w:w="746" w:type="dxa"/>
            <w:gridSpan w:val="3"/>
            <w:noWrap/>
          </w:tcPr>
          <w:p w:rsidR="00A01B46" w:rsidRPr="006D142D" w:rsidRDefault="00A01B46" w:rsidP="004C1741">
            <w:pPr>
              <w:jc w:val="center"/>
            </w:pPr>
            <w:r w:rsidRPr="006D142D">
              <w:t>2</w:t>
            </w:r>
          </w:p>
        </w:tc>
      </w:tr>
      <w:tr w:rsidR="00A01B46" w:rsidRPr="006D142D" w:rsidTr="008E0CF3">
        <w:trPr>
          <w:gridAfter w:val="1"/>
          <w:wAfter w:w="180" w:type="dxa"/>
          <w:trHeight w:val="255"/>
        </w:trPr>
        <w:tc>
          <w:tcPr>
            <w:tcW w:w="456" w:type="dxa"/>
          </w:tcPr>
          <w:p w:rsidR="00A01B46" w:rsidRPr="00D83AA7" w:rsidRDefault="00A01B46" w:rsidP="004C1741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372" w:type="dxa"/>
            <w:gridSpan w:val="7"/>
            <w:noWrap/>
          </w:tcPr>
          <w:tbl>
            <w:tblPr>
              <w:tblW w:w="8997" w:type="dxa"/>
              <w:tblInd w:w="91" w:type="dxa"/>
              <w:tblLayout w:type="fixed"/>
              <w:tblLook w:val="00A0"/>
            </w:tblPr>
            <w:tblGrid>
              <w:gridCol w:w="8004"/>
              <w:gridCol w:w="993"/>
            </w:tblGrid>
            <w:tr w:rsidR="00A01B46" w:rsidRPr="00D83AA7" w:rsidTr="008E0CF3">
              <w:trPr>
                <w:trHeight w:val="255"/>
              </w:trPr>
              <w:tc>
                <w:tcPr>
                  <w:tcW w:w="80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01B46" w:rsidRPr="00D83AA7" w:rsidRDefault="00A01B46" w:rsidP="004C1741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D83AA7">
                    <w:rPr>
                      <w:rFonts w:ascii="Arial CYR" w:hAnsi="Arial CYR" w:cs="Arial CYR"/>
                      <w:sz w:val="20"/>
                      <w:szCs w:val="20"/>
                    </w:rPr>
                    <w:t>интерфейс для подключения термисторов PTC320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D83AA7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D83AA7">
                    <w:rPr>
                      <w:rFonts w:ascii="Arial CYR" w:hAnsi="Arial CYR" w:cs="Arial CYR"/>
                      <w:sz w:val="20"/>
                      <w:szCs w:val="20"/>
                    </w:rPr>
                    <w:t>1</w:t>
                  </w:r>
                </w:p>
              </w:tc>
            </w:tr>
            <w:tr w:rsidR="00A01B46" w:rsidRPr="00D83AA7" w:rsidTr="008E0CF3">
              <w:trPr>
                <w:trHeight w:val="255"/>
              </w:trPr>
              <w:tc>
                <w:tcPr>
                  <w:tcW w:w="80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01B46" w:rsidRPr="00D83AA7" w:rsidRDefault="00A01B46" w:rsidP="004C1741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D83AA7">
                    <w:rPr>
                      <w:rFonts w:ascii="Arial CYR" w:hAnsi="Arial CYR" w:cs="Arial CYR"/>
                      <w:sz w:val="20"/>
                      <w:szCs w:val="20"/>
                    </w:rPr>
                    <w:t>интерфейс для подключения термисторов PTC323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D83AA7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D83AA7">
                    <w:rPr>
                      <w:rFonts w:ascii="Arial CYR" w:hAnsi="Arial CYR" w:cs="Arial CYR"/>
                      <w:sz w:val="20"/>
                      <w:szCs w:val="20"/>
                    </w:rPr>
                    <w:t>1</w:t>
                  </w:r>
                </w:p>
              </w:tc>
            </w:tr>
            <w:tr w:rsidR="00A01B46" w:rsidRPr="00D83AA7" w:rsidTr="008E0CF3">
              <w:trPr>
                <w:trHeight w:val="255"/>
              </w:trPr>
              <w:tc>
                <w:tcPr>
                  <w:tcW w:w="80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01B46" w:rsidRPr="00D83AA7" w:rsidRDefault="00A01B46" w:rsidP="004C1741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D83AA7">
                    <w:rPr>
                      <w:rFonts w:ascii="Arial CYR" w:hAnsi="Arial CYR" w:cs="Arial CYR"/>
                      <w:sz w:val="20"/>
                      <w:szCs w:val="20"/>
                    </w:rPr>
                    <w:t>интерфейс для подключения Pt RTD PTC321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D83AA7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D83AA7">
                    <w:rPr>
                      <w:rFonts w:ascii="Arial CYR" w:hAnsi="Arial CYR" w:cs="Arial CYR"/>
                      <w:sz w:val="20"/>
                      <w:szCs w:val="20"/>
                    </w:rPr>
                    <w:t>2</w:t>
                  </w:r>
                </w:p>
              </w:tc>
            </w:tr>
            <w:tr w:rsidR="00A01B46" w:rsidRPr="00D83AA7" w:rsidTr="008E0CF3">
              <w:trPr>
                <w:trHeight w:val="255"/>
              </w:trPr>
              <w:tc>
                <w:tcPr>
                  <w:tcW w:w="80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01B46" w:rsidRPr="00D83AA7" w:rsidRDefault="00A01B46" w:rsidP="004C1741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D83AA7">
                    <w:rPr>
                      <w:rFonts w:ascii="Arial CYR" w:hAnsi="Arial CYR" w:cs="Arial CYR"/>
                      <w:sz w:val="20"/>
                      <w:szCs w:val="20"/>
                    </w:rPr>
                    <w:t>интерфейс нагревателя AC 600 W PTC420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D83AA7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D83AA7">
                    <w:rPr>
                      <w:rFonts w:ascii="Arial CYR" w:hAnsi="Arial CYR" w:cs="Arial CYR"/>
                      <w:sz w:val="20"/>
                      <w:szCs w:val="20"/>
                    </w:rPr>
                    <w:t>1</w:t>
                  </w:r>
                </w:p>
              </w:tc>
            </w:tr>
            <w:tr w:rsidR="00A01B46" w:rsidRPr="00D83AA7" w:rsidTr="008E0CF3">
              <w:trPr>
                <w:trHeight w:val="255"/>
              </w:trPr>
              <w:tc>
                <w:tcPr>
                  <w:tcW w:w="80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01B46" w:rsidRPr="00D83AA7" w:rsidRDefault="00A01B46" w:rsidP="004C1741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D83AA7">
                    <w:rPr>
                      <w:rFonts w:ascii="Arial CYR" w:hAnsi="Arial CYR" w:cs="Arial CYR"/>
                      <w:sz w:val="20"/>
                      <w:szCs w:val="20"/>
                    </w:rPr>
                    <w:t>интерфейс нагревателя DC 50 W PTC430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D83AA7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D83AA7">
                    <w:rPr>
                      <w:rFonts w:ascii="Arial CYR" w:hAnsi="Arial CYR" w:cs="Arial CYR"/>
                      <w:sz w:val="20"/>
                      <w:szCs w:val="20"/>
                    </w:rPr>
                    <w:t>1</w:t>
                  </w:r>
                </w:p>
              </w:tc>
            </w:tr>
            <w:tr w:rsidR="00A01B46" w:rsidRPr="00D83AA7" w:rsidTr="008E0CF3">
              <w:trPr>
                <w:trHeight w:val="255"/>
              </w:trPr>
              <w:tc>
                <w:tcPr>
                  <w:tcW w:w="80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01B46" w:rsidRPr="00D83AA7" w:rsidRDefault="00A01B46" w:rsidP="004C1741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D83AA7">
                    <w:rPr>
                      <w:rFonts w:ascii="Arial CYR" w:hAnsi="Arial CYR" w:cs="Arial CYR"/>
                      <w:sz w:val="20"/>
                      <w:szCs w:val="20"/>
                    </w:rPr>
                    <w:t>интерфейс нагревателя DC 100 W PTC431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D83AA7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D83AA7">
                    <w:rPr>
                      <w:rFonts w:ascii="Arial CYR" w:hAnsi="Arial CYR" w:cs="Arial CYR"/>
                      <w:sz w:val="20"/>
                      <w:szCs w:val="20"/>
                    </w:rPr>
                    <w:t>1</w:t>
                  </w:r>
                </w:p>
              </w:tc>
            </w:tr>
            <w:tr w:rsidR="00A01B46" w:rsidRPr="00D83AA7" w:rsidTr="008E0CF3">
              <w:trPr>
                <w:trHeight w:val="255"/>
              </w:trPr>
              <w:tc>
                <w:tcPr>
                  <w:tcW w:w="80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01B46" w:rsidRPr="00D83AA7" w:rsidRDefault="00A01B46" w:rsidP="004C1741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D83AA7">
                    <w:rPr>
                      <w:rFonts w:ascii="Arial CYR" w:hAnsi="Arial CYR" w:cs="Arial CYR"/>
                      <w:sz w:val="20"/>
                      <w:szCs w:val="20"/>
                    </w:rPr>
                    <w:t>интерфейс GPIB для PTC10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D83AA7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D83AA7">
                    <w:rPr>
                      <w:rFonts w:ascii="Arial CYR" w:hAnsi="Arial CYR" w:cs="Arial CYR"/>
                      <w:sz w:val="20"/>
                      <w:szCs w:val="20"/>
                    </w:rPr>
                    <w:t>1</w:t>
                  </w:r>
                </w:p>
              </w:tc>
            </w:tr>
          </w:tbl>
          <w:p w:rsidR="00A01B46" w:rsidRPr="006D142D" w:rsidRDefault="00A01B46" w:rsidP="004C1741">
            <w:pPr>
              <w:jc w:val="center"/>
            </w:pPr>
          </w:p>
        </w:tc>
      </w:tr>
      <w:tr w:rsidR="00A01B46" w:rsidRPr="006D142D" w:rsidTr="008E0CF3">
        <w:trPr>
          <w:gridAfter w:val="1"/>
          <w:wAfter w:w="180" w:type="dxa"/>
          <w:trHeight w:val="255"/>
        </w:trPr>
        <w:tc>
          <w:tcPr>
            <w:tcW w:w="456" w:type="dxa"/>
          </w:tcPr>
          <w:p w:rsidR="00A01B46" w:rsidRPr="006D142D" w:rsidRDefault="00A01B46" w:rsidP="004C1741">
            <w:pPr>
              <w:jc w:val="center"/>
            </w:pPr>
          </w:p>
        </w:tc>
        <w:tc>
          <w:tcPr>
            <w:tcW w:w="9372" w:type="dxa"/>
            <w:gridSpan w:val="7"/>
            <w:noWrap/>
          </w:tcPr>
          <w:p w:rsidR="00A01B46" w:rsidRPr="006D142D" w:rsidRDefault="00A01B46" w:rsidP="004C1741">
            <w:pPr>
              <w:jc w:val="center"/>
            </w:pPr>
          </w:p>
        </w:tc>
      </w:tr>
      <w:tr w:rsidR="00A01B46" w:rsidRPr="001D3D1A" w:rsidTr="008E0CF3">
        <w:trPr>
          <w:gridAfter w:val="1"/>
          <w:wAfter w:w="180" w:type="dxa"/>
          <w:trHeight w:val="255"/>
        </w:trPr>
        <w:tc>
          <w:tcPr>
            <w:tcW w:w="456" w:type="dxa"/>
          </w:tcPr>
          <w:p w:rsidR="00A01B46" w:rsidRPr="001D3D1A" w:rsidRDefault="00A01B46" w:rsidP="004C1741">
            <w:pPr>
              <w:jc w:val="center"/>
            </w:pPr>
            <w:r w:rsidRPr="001D3D1A">
              <w:t>32</w:t>
            </w:r>
          </w:p>
        </w:tc>
        <w:tc>
          <w:tcPr>
            <w:tcW w:w="9372" w:type="dxa"/>
            <w:gridSpan w:val="7"/>
            <w:noWrap/>
          </w:tcPr>
          <w:p w:rsidR="00A01B46" w:rsidRPr="001D3D1A" w:rsidRDefault="00A01B46" w:rsidP="004C1741">
            <w:r w:rsidRPr="001D3D1A">
              <w:t>фрезерный станок высокоточный, с аксессуарами</w:t>
            </w:r>
          </w:p>
        </w:tc>
      </w:tr>
      <w:tr w:rsidR="00A01B46" w:rsidRPr="006D142D" w:rsidTr="004C1741">
        <w:trPr>
          <w:trHeight w:val="255"/>
        </w:trPr>
        <w:tc>
          <w:tcPr>
            <w:tcW w:w="456" w:type="dxa"/>
          </w:tcPr>
          <w:p w:rsidR="00A01B46" w:rsidRPr="006D142D" w:rsidRDefault="00A01B46" w:rsidP="004C1741"/>
        </w:tc>
        <w:tc>
          <w:tcPr>
            <w:tcW w:w="3201" w:type="dxa"/>
            <w:noWrap/>
          </w:tcPr>
          <w:p w:rsidR="00A01B46" w:rsidRPr="006D142D" w:rsidRDefault="00A01B46" w:rsidP="004C1741">
            <w:r w:rsidRPr="006D142D">
              <w:t>фрезерный станок высокоточный</w:t>
            </w:r>
          </w:p>
        </w:tc>
        <w:tc>
          <w:tcPr>
            <w:tcW w:w="5605" w:type="dxa"/>
            <w:gridSpan w:val="4"/>
            <w:noWrap/>
          </w:tcPr>
          <w:p w:rsidR="00A01B46" w:rsidRPr="006D142D" w:rsidRDefault="00A01B46" w:rsidP="004C1741">
            <w:r>
              <w:t xml:space="preserve">Типа </w:t>
            </w:r>
            <w:r w:rsidRPr="006D142D">
              <w:t>Proxxon FF 500</w:t>
            </w:r>
            <w:r>
              <w:t xml:space="preserve"> </w:t>
            </w:r>
            <w:r w:rsidRPr="006D142D">
              <w:t>(или аналог)</w:t>
            </w:r>
          </w:p>
        </w:tc>
        <w:tc>
          <w:tcPr>
            <w:tcW w:w="746" w:type="dxa"/>
            <w:gridSpan w:val="3"/>
            <w:noWrap/>
          </w:tcPr>
          <w:p w:rsidR="00A01B46" w:rsidRPr="006D142D" w:rsidRDefault="00A01B46" w:rsidP="004C1741">
            <w:pPr>
              <w:jc w:val="center"/>
            </w:pPr>
            <w:r w:rsidRPr="006D142D">
              <w:t>1</w:t>
            </w:r>
          </w:p>
        </w:tc>
      </w:tr>
      <w:tr w:rsidR="00A01B46" w:rsidRPr="006D142D" w:rsidTr="004C1741">
        <w:trPr>
          <w:gridAfter w:val="4"/>
          <w:wAfter w:w="900" w:type="dxa"/>
          <w:trHeight w:val="255"/>
        </w:trPr>
        <w:tc>
          <w:tcPr>
            <w:tcW w:w="456" w:type="dxa"/>
          </w:tcPr>
          <w:p w:rsidR="00A01B46" w:rsidRPr="005370F3" w:rsidRDefault="00A01B46" w:rsidP="004C174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652" w:type="dxa"/>
            <w:gridSpan w:val="4"/>
            <w:noWrap/>
          </w:tcPr>
          <w:tbl>
            <w:tblPr>
              <w:tblW w:w="8495" w:type="dxa"/>
              <w:tblInd w:w="91" w:type="dxa"/>
              <w:tblLayout w:type="fixed"/>
              <w:tblLook w:val="00A0"/>
            </w:tblPr>
            <w:tblGrid>
              <w:gridCol w:w="484"/>
              <w:gridCol w:w="5320"/>
              <w:gridCol w:w="1840"/>
              <w:gridCol w:w="851"/>
            </w:tblGrid>
            <w:tr w:rsidR="00A01B46" w:rsidRPr="005370F3" w:rsidTr="008E0CF3">
              <w:trPr>
                <w:trHeight w:val="255"/>
              </w:trPr>
              <w:tc>
                <w:tcPr>
                  <w:tcW w:w="4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5370F3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370F3">
                    <w:rPr>
                      <w:rFonts w:ascii="Arial CYR" w:hAnsi="Arial CYR" w:cs="Arial CYR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5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01B46" w:rsidRPr="005370F3" w:rsidRDefault="00A01B46" w:rsidP="004C1741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370F3">
                    <w:rPr>
                      <w:rFonts w:ascii="Arial CYR" w:hAnsi="Arial CYR" w:cs="Arial CYR"/>
                      <w:sz w:val="20"/>
                      <w:szCs w:val="20"/>
                    </w:rPr>
                    <w:t>Набор цанг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5370F3" w:rsidRDefault="00A01B46" w:rsidP="004C1741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>
                    <w:rPr>
                      <w:rFonts w:ascii="Arial CYR" w:hAnsi="Arial CYR" w:cs="Arial CYR"/>
                      <w:sz w:val="20"/>
                      <w:szCs w:val="20"/>
                    </w:rPr>
                    <w:t xml:space="preserve">№ по каталогу </w:t>
                  </w:r>
                  <w:r w:rsidRPr="005370F3">
                    <w:rPr>
                      <w:rFonts w:ascii="Arial CYR" w:hAnsi="Arial CYR" w:cs="Arial CYR"/>
                      <w:sz w:val="20"/>
                      <w:szCs w:val="20"/>
                    </w:rPr>
                    <w:t>24252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5370F3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370F3">
                    <w:rPr>
                      <w:rFonts w:ascii="Arial CYR" w:hAnsi="Arial CYR" w:cs="Arial CYR"/>
                      <w:sz w:val="20"/>
                      <w:szCs w:val="20"/>
                    </w:rPr>
                    <w:t>1</w:t>
                  </w:r>
                </w:p>
              </w:tc>
            </w:tr>
            <w:tr w:rsidR="00A01B46" w:rsidRPr="005370F3" w:rsidTr="008E0CF3">
              <w:trPr>
                <w:trHeight w:val="255"/>
              </w:trPr>
              <w:tc>
                <w:tcPr>
                  <w:tcW w:w="4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5370F3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370F3">
                    <w:rPr>
                      <w:rFonts w:ascii="Arial CYR" w:hAnsi="Arial CYR" w:cs="Arial CYR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5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01B46" w:rsidRPr="005370F3" w:rsidRDefault="00A01B46" w:rsidP="004C1741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370F3">
                    <w:rPr>
                      <w:rFonts w:ascii="Arial CYR" w:hAnsi="Arial CYR" w:cs="Arial CYR"/>
                      <w:sz w:val="20"/>
                      <w:szCs w:val="20"/>
                    </w:rPr>
                    <w:t>Сверлильный патрон 0,8-10 мм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5370F3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370F3">
                    <w:rPr>
                      <w:rFonts w:ascii="Arial CYR" w:hAnsi="Arial CYR" w:cs="Arial CYR"/>
                      <w:sz w:val="20"/>
                      <w:szCs w:val="20"/>
                    </w:rPr>
                    <w:t>24110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5370F3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370F3">
                    <w:rPr>
                      <w:rFonts w:ascii="Arial CYR" w:hAnsi="Arial CYR" w:cs="Arial CYR"/>
                      <w:sz w:val="20"/>
                      <w:szCs w:val="20"/>
                    </w:rPr>
                    <w:t>1</w:t>
                  </w:r>
                </w:p>
              </w:tc>
            </w:tr>
            <w:tr w:rsidR="00A01B46" w:rsidRPr="005370F3" w:rsidTr="008E0CF3">
              <w:trPr>
                <w:trHeight w:val="255"/>
              </w:trPr>
              <w:tc>
                <w:tcPr>
                  <w:tcW w:w="4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5370F3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370F3">
                    <w:rPr>
                      <w:rFonts w:ascii="Arial CYR" w:hAnsi="Arial CYR" w:cs="Arial CYR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5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01B46" w:rsidRPr="005370F3" w:rsidRDefault="00A01B46" w:rsidP="004C1741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370F3">
                    <w:rPr>
                      <w:rFonts w:ascii="Arial CYR" w:hAnsi="Arial CYR" w:cs="Arial CYR"/>
                      <w:sz w:val="20"/>
                      <w:szCs w:val="20"/>
                    </w:rPr>
                    <w:t>Механизм тонкой подачи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5370F3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370F3">
                    <w:rPr>
                      <w:rFonts w:ascii="Arial CYR" w:hAnsi="Arial CYR" w:cs="Arial CYR"/>
                      <w:sz w:val="20"/>
                      <w:szCs w:val="20"/>
                    </w:rPr>
                    <w:t>24254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5370F3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370F3">
                    <w:rPr>
                      <w:rFonts w:ascii="Arial CYR" w:hAnsi="Arial CYR" w:cs="Arial CYR"/>
                      <w:sz w:val="20"/>
                      <w:szCs w:val="20"/>
                    </w:rPr>
                    <w:t>1</w:t>
                  </w:r>
                </w:p>
              </w:tc>
            </w:tr>
            <w:tr w:rsidR="00A01B46" w:rsidRPr="005370F3" w:rsidTr="008E0CF3">
              <w:trPr>
                <w:trHeight w:val="255"/>
              </w:trPr>
              <w:tc>
                <w:tcPr>
                  <w:tcW w:w="4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5370F3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370F3">
                    <w:rPr>
                      <w:rFonts w:ascii="Arial CYR" w:hAnsi="Arial CYR" w:cs="Arial CYR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5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01B46" w:rsidRPr="005370F3" w:rsidRDefault="00A01B46" w:rsidP="004C1741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370F3">
                    <w:rPr>
                      <w:rFonts w:ascii="Arial CYR" w:hAnsi="Arial CYR" w:cs="Arial CYR"/>
                      <w:sz w:val="20"/>
                      <w:szCs w:val="20"/>
                    </w:rPr>
                    <w:t xml:space="preserve">Универсальная делительная головка UT 400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5370F3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370F3">
                    <w:rPr>
                      <w:rFonts w:ascii="Arial CYR" w:hAnsi="Arial CYR" w:cs="Arial CYR"/>
                      <w:sz w:val="20"/>
                      <w:szCs w:val="20"/>
                    </w:rPr>
                    <w:t>24421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5370F3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370F3">
                    <w:rPr>
                      <w:rFonts w:ascii="Arial CYR" w:hAnsi="Arial CYR" w:cs="Arial CYR"/>
                      <w:sz w:val="20"/>
                      <w:szCs w:val="20"/>
                    </w:rPr>
                    <w:t>1</w:t>
                  </w:r>
                </w:p>
              </w:tc>
            </w:tr>
            <w:tr w:rsidR="00A01B46" w:rsidRPr="005370F3" w:rsidTr="008E0CF3">
              <w:trPr>
                <w:trHeight w:val="255"/>
              </w:trPr>
              <w:tc>
                <w:tcPr>
                  <w:tcW w:w="4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5370F3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370F3">
                    <w:rPr>
                      <w:rFonts w:ascii="Arial CYR" w:hAnsi="Arial CYR" w:cs="Arial CYR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5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01B46" w:rsidRPr="005370F3" w:rsidRDefault="00A01B46" w:rsidP="004C1741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370F3">
                    <w:rPr>
                      <w:rFonts w:ascii="Arial CYR" w:hAnsi="Arial CYR" w:cs="Arial CYR"/>
                      <w:sz w:val="20"/>
                      <w:szCs w:val="20"/>
                    </w:rPr>
                    <w:t>Набор параллельных подкладок (14 шт.)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5370F3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370F3">
                    <w:rPr>
                      <w:rFonts w:ascii="Arial CYR" w:hAnsi="Arial CYR" w:cs="Arial CYR"/>
                      <w:sz w:val="20"/>
                      <w:szCs w:val="20"/>
                    </w:rPr>
                    <w:t>24266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5370F3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370F3">
                    <w:rPr>
                      <w:rFonts w:ascii="Arial CYR" w:hAnsi="Arial CYR" w:cs="Arial CYR"/>
                      <w:sz w:val="20"/>
                      <w:szCs w:val="20"/>
                    </w:rPr>
                    <w:t>1</w:t>
                  </w:r>
                </w:p>
              </w:tc>
            </w:tr>
            <w:tr w:rsidR="00A01B46" w:rsidRPr="005370F3" w:rsidTr="008E0CF3">
              <w:trPr>
                <w:trHeight w:val="510"/>
              </w:trPr>
              <w:tc>
                <w:tcPr>
                  <w:tcW w:w="4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5370F3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370F3">
                    <w:rPr>
                      <w:rFonts w:ascii="Arial CYR" w:hAnsi="Arial CYR" w:cs="Arial CYR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5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01B46" w:rsidRPr="005370F3" w:rsidRDefault="00A01B46" w:rsidP="004C1741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370F3">
                    <w:rPr>
                      <w:rFonts w:ascii="Arial CYR" w:hAnsi="Arial CYR" w:cs="Arial CYR"/>
                      <w:sz w:val="20"/>
                      <w:szCs w:val="20"/>
                    </w:rPr>
                    <w:t>Набор для позиционирования детали на фрезерном станке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5370F3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370F3">
                    <w:rPr>
                      <w:rFonts w:ascii="Arial CYR" w:hAnsi="Arial CYR" w:cs="Arial CYR"/>
                      <w:sz w:val="20"/>
                      <w:szCs w:val="20"/>
                    </w:rPr>
                    <w:t>24434 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5370F3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370F3">
                    <w:rPr>
                      <w:rFonts w:ascii="Arial CYR" w:hAnsi="Arial CYR" w:cs="Arial CYR"/>
                      <w:sz w:val="20"/>
                      <w:szCs w:val="20"/>
                    </w:rPr>
                    <w:t>1</w:t>
                  </w:r>
                </w:p>
              </w:tc>
            </w:tr>
            <w:tr w:rsidR="00A01B46" w:rsidRPr="005370F3" w:rsidTr="008E0CF3">
              <w:trPr>
                <w:trHeight w:val="255"/>
              </w:trPr>
              <w:tc>
                <w:tcPr>
                  <w:tcW w:w="4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5370F3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370F3">
                    <w:rPr>
                      <w:rFonts w:ascii="Arial CYR" w:hAnsi="Arial CYR" w:cs="Arial CYR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5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01B46" w:rsidRPr="005370F3" w:rsidRDefault="00A01B46" w:rsidP="004C1741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370F3">
                    <w:rPr>
                      <w:rFonts w:ascii="Arial CYR" w:hAnsi="Arial CYR" w:cs="Arial CYR"/>
                      <w:sz w:val="20"/>
                      <w:szCs w:val="20"/>
                    </w:rPr>
                    <w:t>Цилиндрические фрезы (2-5 мм)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5370F3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370F3">
                    <w:rPr>
                      <w:rFonts w:ascii="Arial CYR" w:hAnsi="Arial CYR" w:cs="Arial CYR"/>
                      <w:sz w:val="20"/>
                      <w:szCs w:val="20"/>
                    </w:rPr>
                    <w:t>24610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5370F3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370F3">
                    <w:rPr>
                      <w:rFonts w:ascii="Arial CYR" w:hAnsi="Arial CYR" w:cs="Arial CYR"/>
                      <w:sz w:val="20"/>
                      <w:szCs w:val="20"/>
                    </w:rPr>
                    <w:t>3</w:t>
                  </w:r>
                </w:p>
              </w:tc>
            </w:tr>
            <w:tr w:rsidR="00A01B46" w:rsidRPr="005370F3" w:rsidTr="008E0CF3">
              <w:trPr>
                <w:trHeight w:val="255"/>
              </w:trPr>
              <w:tc>
                <w:tcPr>
                  <w:tcW w:w="4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5370F3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370F3">
                    <w:rPr>
                      <w:rFonts w:ascii="Arial CYR" w:hAnsi="Arial CYR" w:cs="Arial CYR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5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01B46" w:rsidRPr="005370F3" w:rsidRDefault="00A01B46" w:rsidP="004C1741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370F3">
                    <w:rPr>
                      <w:rFonts w:ascii="Arial CYR" w:hAnsi="Arial CYR" w:cs="Arial CYR"/>
                      <w:sz w:val="20"/>
                      <w:szCs w:val="20"/>
                    </w:rPr>
                    <w:t>Цилиндрические фрезы (6-10 мм)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5370F3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370F3">
                    <w:rPr>
                      <w:rFonts w:ascii="Arial CYR" w:hAnsi="Arial CYR" w:cs="Arial CYR"/>
                      <w:sz w:val="20"/>
                      <w:szCs w:val="20"/>
                    </w:rPr>
                    <w:t>24620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5370F3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370F3">
                    <w:rPr>
                      <w:rFonts w:ascii="Arial CYR" w:hAnsi="Arial CYR" w:cs="Arial CYR"/>
                      <w:sz w:val="20"/>
                      <w:szCs w:val="20"/>
                    </w:rPr>
                    <w:t>2</w:t>
                  </w:r>
                </w:p>
              </w:tc>
            </w:tr>
            <w:tr w:rsidR="00A01B46" w:rsidRPr="005370F3" w:rsidTr="008E0CF3">
              <w:trPr>
                <w:trHeight w:val="255"/>
              </w:trPr>
              <w:tc>
                <w:tcPr>
                  <w:tcW w:w="4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5370F3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370F3">
                    <w:rPr>
                      <w:rFonts w:ascii="Arial CYR" w:hAnsi="Arial CYR" w:cs="Arial CYR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5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01B46" w:rsidRPr="005370F3" w:rsidRDefault="00A01B46" w:rsidP="004C1741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370F3">
                    <w:rPr>
                      <w:rFonts w:ascii="Arial CYR" w:hAnsi="Arial CYR" w:cs="Arial CYR"/>
                      <w:sz w:val="20"/>
                      <w:szCs w:val="20"/>
                    </w:rPr>
                    <w:t>Тиски ВВ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5370F3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370F3">
                    <w:rPr>
                      <w:rFonts w:ascii="Arial CYR" w:hAnsi="Arial CYR" w:cs="Arial CYR"/>
                      <w:sz w:val="20"/>
                      <w:szCs w:val="20"/>
                    </w:rPr>
                    <w:t>24255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5370F3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370F3">
                    <w:rPr>
                      <w:rFonts w:ascii="Arial CYR" w:hAnsi="Arial CYR" w:cs="Arial CYR"/>
                      <w:sz w:val="20"/>
                      <w:szCs w:val="20"/>
                    </w:rPr>
                    <w:t>1</w:t>
                  </w:r>
                </w:p>
              </w:tc>
            </w:tr>
            <w:tr w:rsidR="00A01B46" w:rsidRPr="005370F3" w:rsidTr="008E0CF3">
              <w:trPr>
                <w:trHeight w:val="255"/>
              </w:trPr>
              <w:tc>
                <w:tcPr>
                  <w:tcW w:w="4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5370F3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370F3">
                    <w:rPr>
                      <w:rFonts w:ascii="Arial CYR" w:hAnsi="Arial CYR" w:cs="Arial CYR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5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01B46" w:rsidRPr="005370F3" w:rsidRDefault="00A01B46" w:rsidP="004C1741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370F3">
                    <w:rPr>
                      <w:rFonts w:ascii="Arial CYR" w:hAnsi="Arial CYR" w:cs="Arial CYR"/>
                      <w:sz w:val="20"/>
                      <w:szCs w:val="20"/>
                    </w:rPr>
                    <w:t xml:space="preserve">Призменные зажимы 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5370F3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370F3">
                    <w:rPr>
                      <w:rFonts w:ascii="Arial CYR" w:hAnsi="Arial CYR" w:cs="Arial CYR"/>
                      <w:sz w:val="20"/>
                      <w:szCs w:val="20"/>
                    </w:rPr>
                    <w:t>24262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5370F3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370F3">
                    <w:rPr>
                      <w:rFonts w:ascii="Arial CYR" w:hAnsi="Arial CYR" w:cs="Arial CYR"/>
                      <w:sz w:val="20"/>
                      <w:szCs w:val="20"/>
                    </w:rPr>
                    <w:t>1</w:t>
                  </w:r>
                </w:p>
              </w:tc>
            </w:tr>
            <w:tr w:rsidR="00A01B46" w:rsidRPr="005370F3" w:rsidTr="008E0CF3">
              <w:trPr>
                <w:trHeight w:val="255"/>
              </w:trPr>
              <w:tc>
                <w:tcPr>
                  <w:tcW w:w="4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5370F3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370F3">
                    <w:rPr>
                      <w:rFonts w:ascii="Arial CYR" w:hAnsi="Arial CYR" w:cs="Arial CYR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5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01B46" w:rsidRPr="005370F3" w:rsidRDefault="00A01B46" w:rsidP="004C1741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370F3">
                    <w:rPr>
                      <w:rFonts w:ascii="Arial CYR" w:hAnsi="Arial CYR" w:cs="Arial CYR"/>
                      <w:sz w:val="20"/>
                      <w:szCs w:val="20"/>
                    </w:rPr>
                    <w:t>Ступенчатые зажимы (пара)</w:t>
                  </w:r>
                </w:p>
              </w:tc>
              <w:tc>
                <w:tcPr>
                  <w:tcW w:w="1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5370F3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370F3">
                    <w:rPr>
                      <w:rFonts w:ascii="Arial CYR" w:hAnsi="Arial CYR" w:cs="Arial CYR"/>
                      <w:sz w:val="20"/>
                      <w:szCs w:val="20"/>
                    </w:rPr>
                    <w:t>24257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5370F3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370F3">
                    <w:rPr>
                      <w:rFonts w:ascii="Arial CYR" w:hAnsi="Arial CYR" w:cs="Arial CYR"/>
                      <w:sz w:val="20"/>
                      <w:szCs w:val="20"/>
                    </w:rPr>
                    <w:t>1</w:t>
                  </w:r>
                </w:p>
              </w:tc>
            </w:tr>
          </w:tbl>
          <w:p w:rsidR="00A01B46" w:rsidRPr="006D142D" w:rsidRDefault="00A01B46" w:rsidP="004C1741">
            <w:pPr>
              <w:jc w:val="center"/>
            </w:pPr>
          </w:p>
        </w:tc>
      </w:tr>
      <w:tr w:rsidR="00A01B46" w:rsidRPr="006D142D" w:rsidTr="004C1741">
        <w:trPr>
          <w:gridAfter w:val="4"/>
          <w:wAfter w:w="900" w:type="dxa"/>
          <w:trHeight w:val="255"/>
        </w:trPr>
        <w:tc>
          <w:tcPr>
            <w:tcW w:w="456" w:type="dxa"/>
          </w:tcPr>
          <w:p w:rsidR="00A01B46" w:rsidRPr="006D142D" w:rsidRDefault="00A01B46" w:rsidP="004C1741">
            <w:pPr>
              <w:jc w:val="center"/>
            </w:pPr>
          </w:p>
        </w:tc>
        <w:tc>
          <w:tcPr>
            <w:tcW w:w="8652" w:type="dxa"/>
            <w:gridSpan w:val="4"/>
            <w:noWrap/>
          </w:tcPr>
          <w:p w:rsidR="00A01B46" w:rsidRPr="006D142D" w:rsidRDefault="00A01B46" w:rsidP="004C1741">
            <w:pPr>
              <w:jc w:val="center"/>
            </w:pPr>
          </w:p>
        </w:tc>
      </w:tr>
      <w:tr w:rsidR="00A01B46" w:rsidRPr="009B0C94" w:rsidTr="004C1741">
        <w:trPr>
          <w:gridAfter w:val="4"/>
          <w:wAfter w:w="900" w:type="dxa"/>
          <w:trHeight w:val="255"/>
        </w:trPr>
        <w:tc>
          <w:tcPr>
            <w:tcW w:w="456" w:type="dxa"/>
          </w:tcPr>
          <w:p w:rsidR="00A01B46" w:rsidRPr="009B0C94" w:rsidRDefault="00A01B46" w:rsidP="004C1741">
            <w:pPr>
              <w:jc w:val="center"/>
            </w:pPr>
            <w:r w:rsidRPr="009B0C94">
              <w:t>33</w:t>
            </w:r>
          </w:p>
        </w:tc>
        <w:tc>
          <w:tcPr>
            <w:tcW w:w="8652" w:type="dxa"/>
            <w:gridSpan w:val="4"/>
            <w:noWrap/>
          </w:tcPr>
          <w:p w:rsidR="00A01B46" w:rsidRPr="009B0C94" w:rsidRDefault="00A01B46" w:rsidP="004C1741">
            <w:r w:rsidRPr="009B0C94">
              <w:t>токарный станок высокоточный с аксессуарами</w:t>
            </w:r>
          </w:p>
        </w:tc>
      </w:tr>
      <w:tr w:rsidR="00A01B46" w:rsidRPr="006D142D" w:rsidTr="004C1741">
        <w:trPr>
          <w:trHeight w:val="255"/>
        </w:trPr>
        <w:tc>
          <w:tcPr>
            <w:tcW w:w="456" w:type="dxa"/>
          </w:tcPr>
          <w:p w:rsidR="00A01B46" w:rsidRPr="006D142D" w:rsidRDefault="00A01B46" w:rsidP="004C1741"/>
        </w:tc>
        <w:tc>
          <w:tcPr>
            <w:tcW w:w="3201" w:type="dxa"/>
            <w:noWrap/>
          </w:tcPr>
          <w:p w:rsidR="00A01B46" w:rsidRPr="006D142D" w:rsidRDefault="00A01B46" w:rsidP="004C1741">
            <w:r w:rsidRPr="006D142D">
              <w:t>токарный станок высокоточный</w:t>
            </w:r>
          </w:p>
        </w:tc>
        <w:tc>
          <w:tcPr>
            <w:tcW w:w="5605" w:type="dxa"/>
            <w:gridSpan w:val="4"/>
            <w:noWrap/>
          </w:tcPr>
          <w:p w:rsidR="00A01B46" w:rsidRPr="006D142D" w:rsidRDefault="00A01B46" w:rsidP="004C1741">
            <w:r>
              <w:t xml:space="preserve">Типа </w:t>
            </w:r>
            <w:r w:rsidRPr="006D142D">
              <w:t>Proxxon PD 400</w:t>
            </w:r>
            <w:r>
              <w:t xml:space="preserve"> </w:t>
            </w:r>
            <w:r w:rsidRPr="006D142D">
              <w:t>(или аналог)</w:t>
            </w:r>
          </w:p>
        </w:tc>
        <w:tc>
          <w:tcPr>
            <w:tcW w:w="746" w:type="dxa"/>
            <w:gridSpan w:val="3"/>
            <w:noWrap/>
          </w:tcPr>
          <w:p w:rsidR="00A01B46" w:rsidRPr="006D142D" w:rsidRDefault="00A01B46" w:rsidP="004C1741">
            <w:pPr>
              <w:jc w:val="center"/>
            </w:pPr>
            <w:r w:rsidRPr="006D142D">
              <w:t>1</w:t>
            </w:r>
          </w:p>
        </w:tc>
      </w:tr>
      <w:tr w:rsidR="00A01B46" w:rsidRPr="006D142D" w:rsidTr="004C1741">
        <w:trPr>
          <w:gridAfter w:val="4"/>
          <w:wAfter w:w="900" w:type="dxa"/>
          <w:trHeight w:val="255"/>
        </w:trPr>
        <w:tc>
          <w:tcPr>
            <w:tcW w:w="456" w:type="dxa"/>
          </w:tcPr>
          <w:p w:rsidR="00A01B46" w:rsidRPr="00EC11BE" w:rsidRDefault="00A01B46" w:rsidP="004C174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652" w:type="dxa"/>
            <w:gridSpan w:val="4"/>
            <w:noWrap/>
          </w:tcPr>
          <w:tbl>
            <w:tblPr>
              <w:tblW w:w="8679" w:type="dxa"/>
              <w:tblInd w:w="87" w:type="dxa"/>
              <w:tblLayout w:type="fixed"/>
              <w:tblLook w:val="00A0"/>
            </w:tblPr>
            <w:tblGrid>
              <w:gridCol w:w="547"/>
              <w:gridCol w:w="5315"/>
              <w:gridCol w:w="1966"/>
              <w:gridCol w:w="851"/>
            </w:tblGrid>
            <w:tr w:rsidR="00A01B46" w:rsidRPr="00EC11BE" w:rsidTr="008E0CF3">
              <w:trPr>
                <w:trHeight w:val="255"/>
              </w:trPr>
              <w:tc>
                <w:tcPr>
                  <w:tcW w:w="54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EC11BE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EC11BE">
                    <w:rPr>
                      <w:rFonts w:ascii="Arial CYR" w:hAnsi="Arial CYR" w:cs="Arial CYR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53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01B46" w:rsidRPr="00EC11BE" w:rsidRDefault="00A01B46" w:rsidP="004C1741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EC11BE">
                    <w:rPr>
                      <w:rFonts w:ascii="Arial CYR" w:hAnsi="Arial CYR" w:cs="Arial CYR"/>
                      <w:sz w:val="20"/>
                      <w:szCs w:val="20"/>
                    </w:rPr>
                    <w:t xml:space="preserve">Четырехкулачковый патрон с независимой регулировкой </w:t>
                  </w:r>
                </w:p>
              </w:tc>
              <w:tc>
                <w:tcPr>
                  <w:tcW w:w="19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EC11BE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>
                    <w:rPr>
                      <w:rFonts w:ascii="Arial CYR" w:hAnsi="Arial CYR" w:cs="Arial CYR"/>
                      <w:sz w:val="20"/>
                      <w:szCs w:val="20"/>
                    </w:rPr>
                    <w:t xml:space="preserve">№ по каталогу </w:t>
                  </w:r>
                  <w:r w:rsidRPr="00EC11BE">
                    <w:rPr>
                      <w:rFonts w:ascii="Arial CYR" w:hAnsi="Arial CYR" w:cs="Arial CYR"/>
                      <w:sz w:val="20"/>
                      <w:szCs w:val="20"/>
                    </w:rPr>
                    <w:t>24410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EC11BE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EC11BE">
                    <w:rPr>
                      <w:rFonts w:ascii="Arial CYR" w:hAnsi="Arial CYR" w:cs="Arial CYR"/>
                      <w:sz w:val="20"/>
                      <w:szCs w:val="20"/>
                    </w:rPr>
                    <w:t>1</w:t>
                  </w:r>
                </w:p>
              </w:tc>
            </w:tr>
            <w:tr w:rsidR="00A01B46" w:rsidRPr="00EC11BE" w:rsidTr="008E0CF3">
              <w:trPr>
                <w:trHeight w:val="255"/>
              </w:trPr>
              <w:tc>
                <w:tcPr>
                  <w:tcW w:w="54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EC11BE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EC11BE">
                    <w:rPr>
                      <w:rFonts w:ascii="Arial CYR" w:hAnsi="Arial CYR" w:cs="Arial CYR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53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01B46" w:rsidRPr="00EC11BE" w:rsidRDefault="00A01B46" w:rsidP="004C1741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EC11BE">
                    <w:rPr>
                      <w:rFonts w:ascii="Arial CYR" w:hAnsi="Arial CYR" w:cs="Arial CYR"/>
                      <w:sz w:val="20"/>
                      <w:szCs w:val="20"/>
                    </w:rPr>
                    <w:t>Планшайба с зажимами</w:t>
                  </w:r>
                </w:p>
              </w:tc>
              <w:tc>
                <w:tcPr>
                  <w:tcW w:w="19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EC11BE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EC11BE">
                    <w:rPr>
                      <w:rFonts w:ascii="Arial CYR" w:hAnsi="Arial CYR" w:cs="Arial CYR"/>
                      <w:sz w:val="20"/>
                      <w:szCs w:val="20"/>
                    </w:rPr>
                    <w:t>24412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EC11BE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EC11BE">
                    <w:rPr>
                      <w:rFonts w:ascii="Arial CYR" w:hAnsi="Arial CYR" w:cs="Arial CYR"/>
                      <w:sz w:val="20"/>
                      <w:szCs w:val="20"/>
                    </w:rPr>
                    <w:t>1</w:t>
                  </w:r>
                </w:p>
              </w:tc>
            </w:tr>
            <w:tr w:rsidR="00A01B46" w:rsidRPr="00EC11BE" w:rsidTr="008E0CF3">
              <w:trPr>
                <w:trHeight w:val="255"/>
              </w:trPr>
              <w:tc>
                <w:tcPr>
                  <w:tcW w:w="54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EC11BE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EC11BE">
                    <w:rPr>
                      <w:rFonts w:ascii="Arial CYR" w:hAnsi="Arial CYR" w:cs="Arial CYR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53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01B46" w:rsidRPr="00EC11BE" w:rsidRDefault="00A01B46" w:rsidP="004C1741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EC11BE">
                    <w:rPr>
                      <w:rFonts w:ascii="Arial CYR" w:hAnsi="Arial CYR" w:cs="Arial CYR"/>
                      <w:sz w:val="20"/>
                      <w:szCs w:val="20"/>
                    </w:rPr>
                    <w:t xml:space="preserve">Подвижная люнета </w:t>
                  </w:r>
                </w:p>
              </w:tc>
              <w:tc>
                <w:tcPr>
                  <w:tcW w:w="19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EC11BE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EC11BE">
                    <w:rPr>
                      <w:rFonts w:ascii="Arial CYR" w:hAnsi="Arial CYR" w:cs="Arial CYR"/>
                      <w:sz w:val="20"/>
                      <w:szCs w:val="20"/>
                    </w:rPr>
                    <w:t>24406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EC11BE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EC11BE">
                    <w:rPr>
                      <w:rFonts w:ascii="Arial CYR" w:hAnsi="Arial CYR" w:cs="Arial CYR"/>
                      <w:sz w:val="20"/>
                      <w:szCs w:val="20"/>
                    </w:rPr>
                    <w:t>1</w:t>
                  </w:r>
                </w:p>
              </w:tc>
            </w:tr>
            <w:tr w:rsidR="00A01B46" w:rsidRPr="00EC11BE" w:rsidTr="008E0CF3">
              <w:trPr>
                <w:trHeight w:val="255"/>
              </w:trPr>
              <w:tc>
                <w:tcPr>
                  <w:tcW w:w="54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EC11BE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EC11BE">
                    <w:rPr>
                      <w:rFonts w:ascii="Arial CYR" w:hAnsi="Arial CYR" w:cs="Arial CYR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53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01B46" w:rsidRPr="00EC11BE" w:rsidRDefault="00A01B46" w:rsidP="004C1741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EC11BE">
                    <w:rPr>
                      <w:rFonts w:ascii="Arial CYR" w:hAnsi="Arial CYR" w:cs="Arial CYR"/>
                      <w:sz w:val="20"/>
                      <w:szCs w:val="20"/>
                    </w:rPr>
                    <w:t>Цанговый зажим с цангами</w:t>
                  </w:r>
                </w:p>
              </w:tc>
              <w:tc>
                <w:tcPr>
                  <w:tcW w:w="19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EC11BE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EC11BE">
                    <w:rPr>
                      <w:rFonts w:ascii="Arial CYR" w:hAnsi="Arial CYR" w:cs="Arial CYR"/>
                      <w:sz w:val="20"/>
                      <w:szCs w:val="20"/>
                    </w:rPr>
                    <w:t>24419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EC11BE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EC11BE">
                    <w:rPr>
                      <w:rFonts w:ascii="Arial CYR" w:hAnsi="Arial CYR" w:cs="Arial CYR"/>
                      <w:sz w:val="20"/>
                      <w:szCs w:val="20"/>
                    </w:rPr>
                    <w:t>1</w:t>
                  </w:r>
                </w:p>
              </w:tc>
            </w:tr>
            <w:tr w:rsidR="00A01B46" w:rsidRPr="00EC11BE" w:rsidTr="008E0CF3">
              <w:trPr>
                <w:trHeight w:val="255"/>
              </w:trPr>
              <w:tc>
                <w:tcPr>
                  <w:tcW w:w="54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EC11BE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EC11BE">
                    <w:rPr>
                      <w:rFonts w:ascii="Arial CYR" w:hAnsi="Arial CYR" w:cs="Arial CYR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53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01B46" w:rsidRPr="00EC11BE" w:rsidRDefault="00A01B46" w:rsidP="004C1741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EC11BE">
                    <w:rPr>
                      <w:rFonts w:ascii="Arial CYR" w:hAnsi="Arial CYR" w:cs="Arial CYR"/>
                      <w:sz w:val="20"/>
                      <w:szCs w:val="20"/>
                    </w:rPr>
                    <w:t xml:space="preserve">Неподвижная люнета </w:t>
                  </w:r>
                </w:p>
              </w:tc>
              <w:tc>
                <w:tcPr>
                  <w:tcW w:w="19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EC11BE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EC11BE">
                    <w:rPr>
                      <w:rFonts w:ascii="Arial CYR" w:hAnsi="Arial CYR" w:cs="Arial CYR"/>
                      <w:sz w:val="20"/>
                      <w:szCs w:val="20"/>
                    </w:rPr>
                    <w:t>24404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EC11BE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EC11BE">
                    <w:rPr>
                      <w:rFonts w:ascii="Arial CYR" w:hAnsi="Arial CYR" w:cs="Arial CYR"/>
                      <w:sz w:val="20"/>
                      <w:szCs w:val="20"/>
                    </w:rPr>
                    <w:t>1</w:t>
                  </w:r>
                </w:p>
              </w:tc>
            </w:tr>
            <w:tr w:rsidR="00A01B46" w:rsidRPr="00EC11BE" w:rsidTr="008E0CF3">
              <w:trPr>
                <w:trHeight w:val="255"/>
              </w:trPr>
              <w:tc>
                <w:tcPr>
                  <w:tcW w:w="54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EC11BE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EC11BE">
                    <w:rPr>
                      <w:rFonts w:ascii="Arial CYR" w:hAnsi="Arial CYR" w:cs="Arial CYR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53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01B46" w:rsidRPr="00EC11BE" w:rsidRDefault="00A01B46" w:rsidP="004C1741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EC11BE">
                    <w:rPr>
                      <w:rFonts w:ascii="Arial CYR" w:hAnsi="Arial CYR" w:cs="Arial CYR"/>
                      <w:sz w:val="20"/>
                      <w:szCs w:val="20"/>
                    </w:rPr>
                    <w:t>Двусторонний центрирующий зажим</w:t>
                  </w:r>
                </w:p>
              </w:tc>
              <w:tc>
                <w:tcPr>
                  <w:tcW w:w="19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EC11BE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EC11BE">
                    <w:rPr>
                      <w:rFonts w:ascii="Arial CYR" w:hAnsi="Arial CYR" w:cs="Arial CYR"/>
                      <w:sz w:val="20"/>
                      <w:szCs w:val="20"/>
                    </w:rPr>
                    <w:t>24414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EC11BE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EC11BE">
                    <w:rPr>
                      <w:rFonts w:ascii="Arial CYR" w:hAnsi="Arial CYR" w:cs="Arial CYR"/>
                      <w:sz w:val="20"/>
                      <w:szCs w:val="20"/>
                    </w:rPr>
                    <w:t>1</w:t>
                  </w:r>
                </w:p>
              </w:tc>
            </w:tr>
            <w:tr w:rsidR="00A01B46" w:rsidRPr="00EC11BE" w:rsidTr="008E0CF3">
              <w:trPr>
                <w:trHeight w:val="255"/>
              </w:trPr>
              <w:tc>
                <w:tcPr>
                  <w:tcW w:w="54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EC11BE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EC11BE">
                    <w:rPr>
                      <w:rFonts w:ascii="Arial CYR" w:hAnsi="Arial CYR" w:cs="Arial CYR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53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01B46" w:rsidRPr="00EC11BE" w:rsidRDefault="00A01B46" w:rsidP="004C1741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EC11BE">
                    <w:rPr>
                      <w:rFonts w:ascii="Arial CYR" w:hAnsi="Arial CYR" w:cs="Arial CYR"/>
                      <w:sz w:val="20"/>
                      <w:szCs w:val="20"/>
                    </w:rPr>
                    <w:t>Набор резцов для PD 400</w:t>
                  </w:r>
                </w:p>
              </w:tc>
              <w:tc>
                <w:tcPr>
                  <w:tcW w:w="19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EC11BE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EC11BE">
                    <w:rPr>
                      <w:rFonts w:ascii="Arial CYR" w:hAnsi="Arial CYR" w:cs="Arial CYR"/>
                      <w:sz w:val="20"/>
                      <w:szCs w:val="20"/>
                    </w:rPr>
                    <w:t>24550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EC11BE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EC11BE">
                    <w:rPr>
                      <w:rFonts w:ascii="Arial CYR" w:hAnsi="Arial CYR" w:cs="Arial CYR"/>
                      <w:sz w:val="20"/>
                      <w:szCs w:val="20"/>
                    </w:rPr>
                    <w:t>1</w:t>
                  </w:r>
                </w:p>
              </w:tc>
            </w:tr>
            <w:tr w:rsidR="00A01B46" w:rsidRPr="00EC11BE" w:rsidTr="008E0CF3">
              <w:trPr>
                <w:trHeight w:val="255"/>
              </w:trPr>
              <w:tc>
                <w:tcPr>
                  <w:tcW w:w="54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EC11BE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EC11BE">
                    <w:rPr>
                      <w:rFonts w:ascii="Arial CYR" w:hAnsi="Arial CYR" w:cs="Arial CYR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53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01B46" w:rsidRPr="00EC11BE" w:rsidRDefault="00A01B46" w:rsidP="004C1741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EC11BE">
                    <w:rPr>
                      <w:rFonts w:ascii="Arial CYR" w:hAnsi="Arial CYR" w:cs="Arial CYR"/>
                      <w:sz w:val="20"/>
                      <w:szCs w:val="20"/>
                    </w:rPr>
                    <w:t>Набор резцов для нарезки резьбы для PD 400</w:t>
                  </w:r>
                </w:p>
              </w:tc>
              <w:tc>
                <w:tcPr>
                  <w:tcW w:w="19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EC11BE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EC11BE">
                    <w:rPr>
                      <w:rFonts w:ascii="Arial CYR" w:hAnsi="Arial CYR" w:cs="Arial CYR"/>
                      <w:sz w:val="20"/>
                      <w:szCs w:val="20"/>
                    </w:rPr>
                    <w:t>24552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EC11BE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EC11BE">
                    <w:rPr>
                      <w:rFonts w:ascii="Arial CYR" w:hAnsi="Arial CYR" w:cs="Arial CYR"/>
                      <w:sz w:val="20"/>
                      <w:szCs w:val="20"/>
                    </w:rPr>
                    <w:t>1</w:t>
                  </w:r>
                </w:p>
              </w:tc>
            </w:tr>
            <w:tr w:rsidR="00A01B46" w:rsidRPr="00EC11BE" w:rsidTr="008E0CF3">
              <w:trPr>
                <w:trHeight w:val="255"/>
              </w:trPr>
              <w:tc>
                <w:tcPr>
                  <w:tcW w:w="54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EC11BE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EC11BE">
                    <w:rPr>
                      <w:rFonts w:ascii="Arial CYR" w:hAnsi="Arial CYR" w:cs="Arial CYR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53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01B46" w:rsidRPr="00EC11BE" w:rsidRDefault="00A01B46" w:rsidP="004C1741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EC11BE">
                    <w:rPr>
                      <w:rFonts w:ascii="Arial CYR" w:hAnsi="Arial CYR" w:cs="Arial CYR"/>
                      <w:sz w:val="20"/>
                      <w:szCs w:val="20"/>
                    </w:rPr>
                    <w:t>Комплект резцов со сменными накладками</w:t>
                  </w:r>
                </w:p>
              </w:tc>
              <w:tc>
                <w:tcPr>
                  <w:tcW w:w="19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EC11BE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EC11BE">
                    <w:rPr>
                      <w:rFonts w:ascii="Arial CYR" w:hAnsi="Arial CYR" w:cs="Arial CYR"/>
                      <w:sz w:val="20"/>
                      <w:szCs w:val="20"/>
                    </w:rPr>
                    <w:t>24556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EC11BE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EC11BE">
                    <w:rPr>
                      <w:rFonts w:ascii="Arial CYR" w:hAnsi="Arial CYR" w:cs="Arial CYR"/>
                      <w:sz w:val="20"/>
                      <w:szCs w:val="20"/>
                    </w:rPr>
                    <w:t>1</w:t>
                  </w:r>
                </w:p>
              </w:tc>
            </w:tr>
            <w:tr w:rsidR="00A01B46" w:rsidRPr="00EC11BE" w:rsidTr="008E0CF3">
              <w:trPr>
                <w:trHeight w:val="255"/>
              </w:trPr>
              <w:tc>
                <w:tcPr>
                  <w:tcW w:w="54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EC11BE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EC11BE">
                    <w:rPr>
                      <w:rFonts w:ascii="Arial CYR" w:hAnsi="Arial CYR" w:cs="Arial CYR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53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01B46" w:rsidRPr="00EC11BE" w:rsidRDefault="00A01B46" w:rsidP="004C1741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EC11BE">
                    <w:rPr>
                      <w:rFonts w:ascii="Arial CYR" w:hAnsi="Arial CYR" w:cs="Arial CYR"/>
                      <w:sz w:val="20"/>
                      <w:szCs w:val="20"/>
                    </w:rPr>
                    <w:t>Набор твердосплавных пластин к резцам 24556</w:t>
                  </w:r>
                </w:p>
              </w:tc>
              <w:tc>
                <w:tcPr>
                  <w:tcW w:w="19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EC11BE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EC11BE">
                    <w:rPr>
                      <w:rFonts w:ascii="Arial CYR" w:hAnsi="Arial CYR" w:cs="Arial CYR"/>
                      <w:sz w:val="20"/>
                      <w:szCs w:val="20"/>
                    </w:rPr>
                    <w:t>24557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EC11BE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EC11BE">
                    <w:rPr>
                      <w:rFonts w:ascii="Arial CYR" w:hAnsi="Arial CYR" w:cs="Arial CYR"/>
                      <w:sz w:val="20"/>
                      <w:szCs w:val="20"/>
                    </w:rPr>
                    <w:t>1</w:t>
                  </w:r>
                </w:p>
              </w:tc>
            </w:tr>
            <w:tr w:rsidR="00A01B46" w:rsidRPr="00EC11BE" w:rsidTr="008E0CF3">
              <w:trPr>
                <w:trHeight w:val="255"/>
              </w:trPr>
              <w:tc>
                <w:tcPr>
                  <w:tcW w:w="54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EC11BE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EC11BE">
                    <w:rPr>
                      <w:rFonts w:ascii="Arial CYR" w:hAnsi="Arial CYR" w:cs="Arial CYR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53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01B46" w:rsidRPr="00EC11BE" w:rsidRDefault="00A01B46" w:rsidP="004C1741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EC11BE">
                    <w:rPr>
                      <w:rFonts w:ascii="Arial CYR" w:hAnsi="Arial CYR" w:cs="Arial CYR"/>
                      <w:sz w:val="20"/>
                      <w:szCs w:val="20"/>
                    </w:rPr>
                    <w:t>Набор универсальных резцов с держателем</w:t>
                  </w:r>
                </w:p>
              </w:tc>
              <w:tc>
                <w:tcPr>
                  <w:tcW w:w="19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EC11BE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EC11BE">
                    <w:rPr>
                      <w:rFonts w:ascii="Arial CYR" w:hAnsi="Arial CYR" w:cs="Arial CYR"/>
                      <w:sz w:val="20"/>
                      <w:szCs w:val="20"/>
                    </w:rPr>
                    <w:t>24520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EC11BE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EC11BE">
                    <w:rPr>
                      <w:rFonts w:ascii="Arial CYR" w:hAnsi="Arial CYR" w:cs="Arial CYR"/>
                      <w:sz w:val="20"/>
                      <w:szCs w:val="20"/>
                    </w:rPr>
                    <w:t>1</w:t>
                  </w:r>
                </w:p>
              </w:tc>
            </w:tr>
            <w:tr w:rsidR="00A01B46" w:rsidRPr="00EC11BE" w:rsidTr="008E0CF3">
              <w:trPr>
                <w:trHeight w:val="255"/>
              </w:trPr>
              <w:tc>
                <w:tcPr>
                  <w:tcW w:w="54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EC11BE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EC11BE">
                    <w:rPr>
                      <w:rFonts w:ascii="Arial CYR" w:hAnsi="Arial CYR" w:cs="Arial CYR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53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01B46" w:rsidRPr="00EC11BE" w:rsidRDefault="00A01B46" w:rsidP="004C1741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EC11BE">
                    <w:rPr>
                      <w:rFonts w:ascii="Arial CYR" w:hAnsi="Arial CYR" w:cs="Arial CYR"/>
                      <w:sz w:val="20"/>
                      <w:szCs w:val="20"/>
                    </w:rPr>
                    <w:t>Приспособление для нарезания наружной резьбы</w:t>
                  </w:r>
                </w:p>
              </w:tc>
              <w:tc>
                <w:tcPr>
                  <w:tcW w:w="19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EC11BE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EC11BE">
                    <w:rPr>
                      <w:rFonts w:ascii="Arial CYR" w:hAnsi="Arial CYR" w:cs="Arial CYR"/>
                      <w:sz w:val="20"/>
                      <w:szCs w:val="20"/>
                    </w:rPr>
                    <w:t>24082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EC11BE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EC11BE">
                    <w:rPr>
                      <w:rFonts w:ascii="Arial CYR" w:hAnsi="Arial CYR" w:cs="Arial CYR"/>
                      <w:sz w:val="20"/>
                      <w:szCs w:val="20"/>
                    </w:rPr>
                    <w:t>1</w:t>
                  </w:r>
                </w:p>
              </w:tc>
            </w:tr>
            <w:tr w:rsidR="00A01B46" w:rsidRPr="00EC11BE" w:rsidTr="008E0CF3">
              <w:trPr>
                <w:trHeight w:val="255"/>
              </w:trPr>
              <w:tc>
                <w:tcPr>
                  <w:tcW w:w="54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EC11BE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EC11BE">
                    <w:rPr>
                      <w:rFonts w:ascii="Arial CYR" w:hAnsi="Arial CYR" w:cs="Arial CYR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53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01B46" w:rsidRPr="00EC11BE" w:rsidRDefault="00A01B46" w:rsidP="004C1741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EC11BE">
                    <w:rPr>
                      <w:rFonts w:ascii="Arial CYR" w:hAnsi="Arial CYR" w:cs="Arial CYR"/>
                      <w:sz w:val="20"/>
                      <w:szCs w:val="20"/>
                    </w:rPr>
                    <w:t>Центровочные сверла 3 шт.</w:t>
                  </w:r>
                </w:p>
              </w:tc>
              <w:tc>
                <w:tcPr>
                  <w:tcW w:w="19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EC11BE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EC11BE">
                    <w:rPr>
                      <w:rFonts w:ascii="Arial CYR" w:hAnsi="Arial CYR" w:cs="Arial CYR"/>
                      <w:sz w:val="20"/>
                      <w:szCs w:val="20"/>
                    </w:rPr>
                    <w:t>24630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EC11BE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EC11BE">
                    <w:rPr>
                      <w:rFonts w:ascii="Arial CYR" w:hAnsi="Arial CYR" w:cs="Arial CYR"/>
                      <w:sz w:val="20"/>
                      <w:szCs w:val="20"/>
                    </w:rPr>
                    <w:t>3</w:t>
                  </w:r>
                </w:p>
              </w:tc>
            </w:tr>
            <w:tr w:rsidR="00A01B46" w:rsidRPr="00EC11BE" w:rsidTr="008E0CF3">
              <w:trPr>
                <w:trHeight w:val="255"/>
              </w:trPr>
              <w:tc>
                <w:tcPr>
                  <w:tcW w:w="54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EC11BE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EC11BE">
                    <w:rPr>
                      <w:rFonts w:ascii="Arial CYR" w:hAnsi="Arial CYR" w:cs="Arial CYR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53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01B46" w:rsidRPr="00EC11BE" w:rsidRDefault="00A01B46" w:rsidP="004C1741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EC11BE">
                    <w:rPr>
                      <w:rFonts w:ascii="Arial CYR" w:hAnsi="Arial CYR" w:cs="Arial CYR"/>
                      <w:sz w:val="20"/>
                      <w:szCs w:val="20"/>
                    </w:rPr>
                    <w:t>Резцедержатель отрезного резца для PD 400</w:t>
                  </w:r>
                </w:p>
              </w:tc>
              <w:tc>
                <w:tcPr>
                  <w:tcW w:w="19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EC11BE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EC11BE">
                    <w:rPr>
                      <w:rFonts w:ascii="Arial CYR" w:hAnsi="Arial CYR" w:cs="Arial CYR"/>
                      <w:sz w:val="20"/>
                      <w:szCs w:val="20"/>
                    </w:rPr>
                    <w:t>24417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EC11BE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EC11BE">
                    <w:rPr>
                      <w:rFonts w:ascii="Arial CYR" w:hAnsi="Arial CYR" w:cs="Arial CYR"/>
                      <w:sz w:val="20"/>
                      <w:szCs w:val="20"/>
                    </w:rPr>
                    <w:t>1</w:t>
                  </w:r>
                </w:p>
              </w:tc>
            </w:tr>
            <w:tr w:rsidR="00A01B46" w:rsidRPr="00EC11BE" w:rsidTr="008E0CF3">
              <w:trPr>
                <w:trHeight w:val="255"/>
              </w:trPr>
              <w:tc>
                <w:tcPr>
                  <w:tcW w:w="54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EC11BE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EC11BE">
                    <w:rPr>
                      <w:rFonts w:ascii="Arial CYR" w:hAnsi="Arial CYR" w:cs="Arial CYR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53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01B46" w:rsidRPr="00EC11BE" w:rsidRDefault="00A01B46" w:rsidP="004C1741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EC11BE">
                    <w:rPr>
                      <w:rFonts w:ascii="Arial CYR" w:hAnsi="Arial CYR" w:cs="Arial CYR"/>
                      <w:sz w:val="20"/>
                      <w:szCs w:val="20"/>
                    </w:rPr>
                    <w:t>Отрезной резец для PD 400</w:t>
                  </w:r>
                </w:p>
              </w:tc>
              <w:tc>
                <w:tcPr>
                  <w:tcW w:w="19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EC11BE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EC11BE">
                    <w:rPr>
                      <w:rFonts w:ascii="Arial CYR" w:hAnsi="Arial CYR" w:cs="Arial CYR"/>
                      <w:sz w:val="20"/>
                      <w:szCs w:val="20"/>
                    </w:rPr>
                    <w:t>24554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EC11BE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EC11BE">
                    <w:rPr>
                      <w:rFonts w:ascii="Arial CYR" w:hAnsi="Arial CYR" w:cs="Arial CYR"/>
                      <w:sz w:val="20"/>
                      <w:szCs w:val="20"/>
                    </w:rPr>
                    <w:t>3</w:t>
                  </w:r>
                </w:p>
              </w:tc>
            </w:tr>
          </w:tbl>
          <w:p w:rsidR="00A01B46" w:rsidRPr="006D142D" w:rsidRDefault="00A01B46" w:rsidP="004C1741">
            <w:pPr>
              <w:jc w:val="center"/>
            </w:pPr>
          </w:p>
        </w:tc>
      </w:tr>
      <w:tr w:rsidR="00A01B46" w:rsidRPr="006D142D" w:rsidTr="004C1741">
        <w:trPr>
          <w:gridAfter w:val="4"/>
          <w:wAfter w:w="900" w:type="dxa"/>
          <w:trHeight w:val="255"/>
        </w:trPr>
        <w:tc>
          <w:tcPr>
            <w:tcW w:w="456" w:type="dxa"/>
          </w:tcPr>
          <w:p w:rsidR="00A01B46" w:rsidRPr="006D142D" w:rsidRDefault="00A01B46" w:rsidP="004C1741">
            <w:pPr>
              <w:jc w:val="center"/>
            </w:pPr>
          </w:p>
        </w:tc>
        <w:tc>
          <w:tcPr>
            <w:tcW w:w="8652" w:type="dxa"/>
            <w:gridSpan w:val="4"/>
            <w:noWrap/>
          </w:tcPr>
          <w:p w:rsidR="00A01B46" w:rsidRPr="006D142D" w:rsidRDefault="00A01B46" w:rsidP="004C1741">
            <w:pPr>
              <w:jc w:val="center"/>
            </w:pPr>
          </w:p>
        </w:tc>
      </w:tr>
      <w:tr w:rsidR="00A01B46" w:rsidRPr="009B0C94" w:rsidTr="004C1741">
        <w:trPr>
          <w:gridAfter w:val="4"/>
          <w:wAfter w:w="900" w:type="dxa"/>
          <w:trHeight w:val="255"/>
        </w:trPr>
        <w:tc>
          <w:tcPr>
            <w:tcW w:w="456" w:type="dxa"/>
          </w:tcPr>
          <w:p w:rsidR="00A01B46" w:rsidRPr="009B0C94" w:rsidRDefault="00A01B46" w:rsidP="004C1741">
            <w:pPr>
              <w:jc w:val="center"/>
            </w:pPr>
            <w:r w:rsidRPr="009B0C94">
              <w:t>34</w:t>
            </w:r>
          </w:p>
        </w:tc>
        <w:tc>
          <w:tcPr>
            <w:tcW w:w="8652" w:type="dxa"/>
            <w:gridSpan w:val="4"/>
            <w:noWrap/>
          </w:tcPr>
          <w:p w:rsidR="00A01B46" w:rsidRPr="009B0C94" w:rsidRDefault="00A01B46" w:rsidP="004C1741">
            <w:r w:rsidRPr="009B0C94">
              <w:t>сверлильный станок с аксессуарами</w:t>
            </w:r>
          </w:p>
        </w:tc>
      </w:tr>
      <w:tr w:rsidR="00A01B46" w:rsidRPr="006D142D" w:rsidTr="004C1741">
        <w:trPr>
          <w:trHeight w:val="255"/>
        </w:trPr>
        <w:tc>
          <w:tcPr>
            <w:tcW w:w="456" w:type="dxa"/>
          </w:tcPr>
          <w:p w:rsidR="00A01B46" w:rsidRPr="006D142D" w:rsidRDefault="00A01B46" w:rsidP="004C1741"/>
        </w:tc>
        <w:tc>
          <w:tcPr>
            <w:tcW w:w="3201" w:type="dxa"/>
            <w:noWrap/>
          </w:tcPr>
          <w:p w:rsidR="00A01B46" w:rsidRPr="006D142D" w:rsidRDefault="00A01B46" w:rsidP="004C1741">
            <w:r w:rsidRPr="006D142D">
              <w:t xml:space="preserve">сверлильный станок </w:t>
            </w:r>
          </w:p>
        </w:tc>
        <w:tc>
          <w:tcPr>
            <w:tcW w:w="5605" w:type="dxa"/>
            <w:gridSpan w:val="4"/>
            <w:noWrap/>
          </w:tcPr>
          <w:p w:rsidR="00A01B46" w:rsidRPr="006D142D" w:rsidRDefault="00A01B46" w:rsidP="004C1741">
            <w:r w:rsidRPr="006D142D">
              <w:t> </w:t>
            </w:r>
            <w:r>
              <w:t xml:space="preserve">Типа </w:t>
            </w:r>
            <w:r w:rsidRPr="006D142D">
              <w:t>Proxxon TBH (или аналог)</w:t>
            </w:r>
          </w:p>
        </w:tc>
        <w:tc>
          <w:tcPr>
            <w:tcW w:w="746" w:type="dxa"/>
            <w:gridSpan w:val="3"/>
            <w:noWrap/>
          </w:tcPr>
          <w:p w:rsidR="00A01B46" w:rsidRPr="006D142D" w:rsidRDefault="00A01B46" w:rsidP="004C1741">
            <w:pPr>
              <w:jc w:val="center"/>
            </w:pPr>
            <w:r w:rsidRPr="006D142D">
              <w:t>1</w:t>
            </w:r>
          </w:p>
        </w:tc>
      </w:tr>
      <w:tr w:rsidR="00A01B46" w:rsidRPr="006D142D" w:rsidTr="008E0CF3">
        <w:trPr>
          <w:gridAfter w:val="5"/>
          <w:wAfter w:w="1620" w:type="dxa"/>
          <w:trHeight w:val="255"/>
        </w:trPr>
        <w:tc>
          <w:tcPr>
            <w:tcW w:w="456" w:type="dxa"/>
          </w:tcPr>
          <w:p w:rsidR="00A01B46" w:rsidRPr="00346C6E" w:rsidRDefault="00A01B46" w:rsidP="004C174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932" w:type="dxa"/>
            <w:gridSpan w:val="3"/>
            <w:noWrap/>
          </w:tcPr>
          <w:tbl>
            <w:tblPr>
              <w:tblW w:w="8046" w:type="dxa"/>
              <w:tblInd w:w="90" w:type="dxa"/>
              <w:tblLayout w:type="fixed"/>
              <w:tblLook w:val="00A0"/>
            </w:tblPr>
            <w:tblGrid>
              <w:gridCol w:w="484"/>
              <w:gridCol w:w="4281"/>
              <w:gridCol w:w="2201"/>
              <w:gridCol w:w="1080"/>
            </w:tblGrid>
            <w:tr w:rsidR="00A01B46" w:rsidRPr="00346C6E" w:rsidTr="008E0CF3">
              <w:trPr>
                <w:trHeight w:val="255"/>
              </w:trPr>
              <w:tc>
                <w:tcPr>
                  <w:tcW w:w="4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46C6E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46C6E">
                    <w:rPr>
                      <w:rFonts w:ascii="Arial CYR" w:hAnsi="Arial CYR" w:cs="Arial CYR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2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01B46" w:rsidRPr="00346C6E" w:rsidRDefault="00A01B46" w:rsidP="004C1741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46C6E">
                    <w:rPr>
                      <w:rFonts w:ascii="Arial CYR" w:hAnsi="Arial CYR" w:cs="Arial CYR"/>
                      <w:sz w:val="20"/>
                      <w:szCs w:val="20"/>
                    </w:rPr>
                    <w:t>Сверлильный станок TBH</w:t>
                  </w:r>
                </w:p>
              </w:tc>
              <w:tc>
                <w:tcPr>
                  <w:tcW w:w="22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46C6E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>
                    <w:rPr>
                      <w:rFonts w:ascii="Arial CYR" w:hAnsi="Arial CYR" w:cs="Arial CYR"/>
                      <w:sz w:val="20"/>
                      <w:szCs w:val="20"/>
                    </w:rPr>
                    <w:t xml:space="preserve">№ по каталогу </w:t>
                  </w:r>
                  <w:r>
                    <w:rPr>
                      <w:rFonts w:ascii="Arial CYR" w:hAnsi="Arial CYR" w:cs="Arial CYR"/>
                      <w:sz w:val="20"/>
                      <w:szCs w:val="20"/>
                    </w:rPr>
                    <w:br/>
                  </w:r>
                  <w:r w:rsidRPr="00346C6E">
                    <w:rPr>
                      <w:rFonts w:ascii="Arial CYR" w:hAnsi="Arial CYR" w:cs="Arial CYR"/>
                      <w:sz w:val="20"/>
                      <w:szCs w:val="20"/>
                    </w:rPr>
                    <w:t>28124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46C6E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46C6E">
                    <w:rPr>
                      <w:rFonts w:ascii="Arial CYR" w:hAnsi="Arial CYR" w:cs="Arial CYR"/>
                      <w:sz w:val="20"/>
                      <w:szCs w:val="20"/>
                    </w:rPr>
                    <w:t>1</w:t>
                  </w:r>
                </w:p>
              </w:tc>
            </w:tr>
            <w:tr w:rsidR="00A01B46" w:rsidRPr="00346C6E" w:rsidTr="008E0CF3">
              <w:trPr>
                <w:trHeight w:val="255"/>
              </w:trPr>
              <w:tc>
                <w:tcPr>
                  <w:tcW w:w="4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46C6E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46C6E">
                    <w:rPr>
                      <w:rFonts w:ascii="Arial CYR" w:hAnsi="Arial CYR" w:cs="Arial CYR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42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01B46" w:rsidRPr="00346C6E" w:rsidRDefault="00A01B46" w:rsidP="004C1741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46C6E">
                    <w:rPr>
                      <w:rFonts w:ascii="Arial CYR" w:hAnsi="Arial CYR" w:cs="Arial CYR"/>
                      <w:sz w:val="20"/>
                      <w:szCs w:val="20"/>
                    </w:rPr>
                    <w:t>Бормашина угловая LWB/E</w:t>
                  </w:r>
                </w:p>
              </w:tc>
              <w:tc>
                <w:tcPr>
                  <w:tcW w:w="22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46C6E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46C6E">
                    <w:rPr>
                      <w:rFonts w:ascii="Arial CYR" w:hAnsi="Arial CYR" w:cs="Arial CYR"/>
                      <w:sz w:val="20"/>
                      <w:szCs w:val="20"/>
                    </w:rPr>
                    <w:t>28492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46C6E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46C6E">
                    <w:rPr>
                      <w:rFonts w:ascii="Arial CYR" w:hAnsi="Arial CYR" w:cs="Arial CYR"/>
                      <w:sz w:val="20"/>
                      <w:szCs w:val="20"/>
                    </w:rPr>
                    <w:t>1</w:t>
                  </w:r>
                </w:p>
              </w:tc>
            </w:tr>
            <w:tr w:rsidR="00A01B46" w:rsidRPr="00346C6E" w:rsidTr="008E0CF3">
              <w:trPr>
                <w:trHeight w:val="255"/>
              </w:trPr>
              <w:tc>
                <w:tcPr>
                  <w:tcW w:w="4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46C6E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46C6E">
                    <w:rPr>
                      <w:rFonts w:ascii="Arial CYR" w:hAnsi="Arial CYR" w:cs="Arial CYR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42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01B46" w:rsidRPr="00346C6E" w:rsidRDefault="00A01B46" w:rsidP="004C1741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46C6E">
                    <w:rPr>
                      <w:rFonts w:ascii="Arial CYR" w:hAnsi="Arial CYR" w:cs="Arial CYR"/>
                      <w:sz w:val="20"/>
                      <w:szCs w:val="20"/>
                    </w:rPr>
                    <w:t xml:space="preserve">Гибкий вал </w:t>
                  </w:r>
                  <w:r w:rsidRPr="00346C6E"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  <w:t xml:space="preserve">Proxxon </w:t>
                  </w:r>
                  <w:r w:rsidRPr="00346C6E">
                    <w:rPr>
                      <w:rFonts w:ascii="Tahoma" w:hAnsi="Tahoma" w:cs="Tahoma"/>
                      <w:sz w:val="20"/>
                      <w:szCs w:val="20"/>
                    </w:rPr>
                    <w:t>110/BF</w:t>
                  </w:r>
                </w:p>
              </w:tc>
              <w:tc>
                <w:tcPr>
                  <w:tcW w:w="22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46C6E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46C6E">
                    <w:rPr>
                      <w:rFonts w:ascii="Arial CYR" w:hAnsi="Arial CYR" w:cs="Arial CYR"/>
                      <w:sz w:val="20"/>
                      <w:szCs w:val="20"/>
                    </w:rPr>
                    <w:t>28622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46C6E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46C6E">
                    <w:rPr>
                      <w:rFonts w:ascii="Arial CYR" w:hAnsi="Arial CYR" w:cs="Arial CYR"/>
                      <w:sz w:val="20"/>
                      <w:szCs w:val="20"/>
                    </w:rPr>
                    <w:t>1</w:t>
                  </w:r>
                </w:p>
              </w:tc>
            </w:tr>
            <w:tr w:rsidR="00A01B46" w:rsidRPr="00346C6E" w:rsidTr="008E0CF3">
              <w:trPr>
                <w:trHeight w:val="255"/>
              </w:trPr>
              <w:tc>
                <w:tcPr>
                  <w:tcW w:w="4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46C6E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46C6E">
                    <w:rPr>
                      <w:rFonts w:ascii="Arial CYR" w:hAnsi="Arial CYR" w:cs="Arial CYR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42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01B46" w:rsidRPr="00346C6E" w:rsidRDefault="00A01B46" w:rsidP="004C1741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46C6E">
                    <w:rPr>
                      <w:rFonts w:ascii="Arial CYR" w:hAnsi="Arial CYR" w:cs="Arial CYR"/>
                      <w:sz w:val="20"/>
                      <w:szCs w:val="20"/>
                    </w:rPr>
                    <w:t>Бормашина промышленная Proxxon IBS/Е</w:t>
                  </w:r>
                </w:p>
              </w:tc>
              <w:tc>
                <w:tcPr>
                  <w:tcW w:w="22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46C6E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46C6E">
                    <w:rPr>
                      <w:rFonts w:ascii="Arial CYR" w:hAnsi="Arial CYR" w:cs="Arial CYR"/>
                      <w:sz w:val="20"/>
                      <w:szCs w:val="20"/>
                    </w:rPr>
                    <w:t>28481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46C6E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46C6E">
                    <w:rPr>
                      <w:rFonts w:ascii="Arial CYR" w:hAnsi="Arial CYR" w:cs="Arial CYR"/>
                      <w:sz w:val="20"/>
                      <w:szCs w:val="20"/>
                    </w:rPr>
                    <w:t>1</w:t>
                  </w:r>
                </w:p>
              </w:tc>
            </w:tr>
            <w:tr w:rsidR="00A01B46" w:rsidRPr="00346C6E" w:rsidTr="008E0CF3">
              <w:trPr>
                <w:trHeight w:val="255"/>
              </w:trPr>
              <w:tc>
                <w:tcPr>
                  <w:tcW w:w="4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46C6E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46C6E">
                    <w:rPr>
                      <w:rFonts w:ascii="Arial CYR" w:hAnsi="Arial CYR" w:cs="Arial CYR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42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01B46" w:rsidRPr="00346C6E" w:rsidRDefault="00A01B46" w:rsidP="004C1741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46C6E">
                    <w:rPr>
                      <w:rFonts w:ascii="Arial CYR" w:hAnsi="Arial CYR" w:cs="Arial CYR"/>
                      <w:sz w:val="20"/>
                      <w:szCs w:val="20"/>
                    </w:rPr>
                    <w:t>Координатный стол Proxxon КТ 150</w:t>
                  </w:r>
                </w:p>
              </w:tc>
              <w:tc>
                <w:tcPr>
                  <w:tcW w:w="22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46C6E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46C6E">
                    <w:rPr>
                      <w:rFonts w:ascii="Arial CYR" w:hAnsi="Arial CYR" w:cs="Arial CYR"/>
                      <w:sz w:val="20"/>
                      <w:szCs w:val="20"/>
                    </w:rPr>
                    <w:t>20150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46C6E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46C6E">
                    <w:rPr>
                      <w:rFonts w:ascii="Arial CYR" w:hAnsi="Arial CYR" w:cs="Arial CYR"/>
                      <w:sz w:val="20"/>
                      <w:szCs w:val="20"/>
                    </w:rPr>
                    <w:t>1</w:t>
                  </w:r>
                </w:p>
              </w:tc>
            </w:tr>
            <w:tr w:rsidR="00A01B46" w:rsidRPr="00346C6E" w:rsidTr="008E0CF3">
              <w:trPr>
                <w:trHeight w:val="255"/>
              </w:trPr>
              <w:tc>
                <w:tcPr>
                  <w:tcW w:w="4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46C6E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46C6E">
                    <w:rPr>
                      <w:rFonts w:ascii="Arial CYR" w:hAnsi="Arial CYR" w:cs="Arial CYR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42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01B46" w:rsidRPr="00346C6E" w:rsidRDefault="00A01B46" w:rsidP="004C1741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46C6E">
                    <w:rPr>
                      <w:rFonts w:ascii="Arial CYR" w:hAnsi="Arial CYR" w:cs="Arial CYR"/>
                      <w:sz w:val="20"/>
                      <w:szCs w:val="20"/>
                    </w:rPr>
                    <w:t>Тиски Proxxon Primus 100</w:t>
                  </w:r>
                </w:p>
              </w:tc>
              <w:tc>
                <w:tcPr>
                  <w:tcW w:w="22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46C6E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46C6E">
                    <w:rPr>
                      <w:rFonts w:ascii="Arial CYR" w:hAnsi="Arial CYR" w:cs="Arial CYR"/>
                      <w:sz w:val="20"/>
                      <w:szCs w:val="20"/>
                    </w:rPr>
                    <w:t>20402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46C6E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46C6E">
                    <w:rPr>
                      <w:rFonts w:ascii="Arial CYR" w:hAnsi="Arial CYR" w:cs="Arial CYR"/>
                      <w:sz w:val="20"/>
                      <w:szCs w:val="20"/>
                    </w:rPr>
                    <w:t>1</w:t>
                  </w:r>
                </w:p>
              </w:tc>
            </w:tr>
            <w:tr w:rsidR="00A01B46" w:rsidRPr="00346C6E" w:rsidTr="008E0CF3">
              <w:trPr>
                <w:trHeight w:val="255"/>
              </w:trPr>
              <w:tc>
                <w:tcPr>
                  <w:tcW w:w="4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46C6E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46C6E">
                    <w:rPr>
                      <w:rFonts w:ascii="Arial CYR" w:hAnsi="Arial CYR" w:cs="Arial CYR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42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01B46" w:rsidRPr="00346C6E" w:rsidRDefault="00A01B46" w:rsidP="004C1741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46C6E">
                    <w:rPr>
                      <w:rFonts w:ascii="Arial CYR" w:hAnsi="Arial CYR" w:cs="Arial CYR"/>
                      <w:sz w:val="20"/>
                      <w:szCs w:val="20"/>
                    </w:rPr>
                    <w:t>Крепление для тисков Primus</w:t>
                  </w:r>
                </w:p>
              </w:tc>
              <w:tc>
                <w:tcPr>
                  <w:tcW w:w="22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46C6E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46C6E">
                    <w:rPr>
                      <w:rFonts w:ascii="Arial CYR" w:hAnsi="Arial CYR" w:cs="Arial CYR"/>
                      <w:sz w:val="20"/>
                      <w:szCs w:val="20"/>
                    </w:rPr>
                    <w:t>20394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46C6E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46C6E">
                    <w:rPr>
                      <w:rFonts w:ascii="Arial CYR" w:hAnsi="Arial CYR" w:cs="Arial CYR"/>
                      <w:sz w:val="20"/>
                      <w:szCs w:val="20"/>
                    </w:rPr>
                    <w:t>1</w:t>
                  </w:r>
                </w:p>
              </w:tc>
            </w:tr>
            <w:tr w:rsidR="00A01B46" w:rsidRPr="00346C6E" w:rsidTr="008E0CF3">
              <w:trPr>
                <w:trHeight w:val="255"/>
              </w:trPr>
              <w:tc>
                <w:tcPr>
                  <w:tcW w:w="4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46C6E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46C6E">
                    <w:rPr>
                      <w:rFonts w:ascii="Arial CYR" w:hAnsi="Arial CYR" w:cs="Arial CYR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42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01B46" w:rsidRPr="00346C6E" w:rsidRDefault="00A01B46" w:rsidP="004C1741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46C6E">
                    <w:rPr>
                      <w:rFonts w:ascii="Arial CYR" w:hAnsi="Arial CYR" w:cs="Arial CYR"/>
                      <w:sz w:val="20"/>
                      <w:szCs w:val="20"/>
                    </w:rPr>
                    <w:t>Набор цанг для станка ТВН</w:t>
                  </w:r>
                </w:p>
              </w:tc>
              <w:tc>
                <w:tcPr>
                  <w:tcW w:w="22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46C6E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46C6E">
                    <w:rPr>
                      <w:rFonts w:ascii="Arial CYR" w:hAnsi="Arial CYR" w:cs="Arial CYR"/>
                      <w:sz w:val="20"/>
                      <w:szCs w:val="20"/>
                    </w:rPr>
                    <w:t>28200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46C6E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46C6E">
                    <w:rPr>
                      <w:rFonts w:ascii="Arial CYR" w:hAnsi="Arial CYR" w:cs="Arial CYR"/>
                      <w:sz w:val="20"/>
                      <w:szCs w:val="20"/>
                    </w:rPr>
                    <w:t>1</w:t>
                  </w:r>
                </w:p>
              </w:tc>
            </w:tr>
            <w:tr w:rsidR="00A01B46" w:rsidRPr="00346C6E" w:rsidTr="008E0CF3">
              <w:trPr>
                <w:trHeight w:val="510"/>
              </w:trPr>
              <w:tc>
                <w:tcPr>
                  <w:tcW w:w="4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46C6E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46C6E">
                    <w:rPr>
                      <w:rFonts w:ascii="Arial CYR" w:hAnsi="Arial CYR" w:cs="Arial CYR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42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01B46" w:rsidRPr="00346C6E" w:rsidRDefault="00A01B46" w:rsidP="004C1741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46C6E">
                    <w:rPr>
                      <w:rFonts w:ascii="Arial CYR" w:hAnsi="Arial CYR" w:cs="Arial CYR"/>
                      <w:sz w:val="20"/>
                      <w:szCs w:val="20"/>
                    </w:rPr>
                    <w:t>Приспособление для крепления бормашин IB/E и LB/E на токарный станок</w:t>
                  </w:r>
                </w:p>
              </w:tc>
              <w:tc>
                <w:tcPr>
                  <w:tcW w:w="22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46C6E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46C6E">
                    <w:rPr>
                      <w:rFonts w:ascii="Arial CYR" w:hAnsi="Arial CYR" w:cs="Arial CYR"/>
                      <w:sz w:val="20"/>
                      <w:szCs w:val="20"/>
                    </w:rPr>
                    <w:t>24098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46C6E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46C6E">
                    <w:rPr>
                      <w:rFonts w:ascii="Arial CYR" w:hAnsi="Arial CYR" w:cs="Arial CYR"/>
                      <w:sz w:val="20"/>
                      <w:szCs w:val="20"/>
                    </w:rPr>
                    <w:t>1</w:t>
                  </w:r>
                </w:p>
              </w:tc>
            </w:tr>
            <w:tr w:rsidR="00A01B46" w:rsidRPr="00346C6E" w:rsidTr="008E0CF3">
              <w:trPr>
                <w:trHeight w:val="255"/>
              </w:trPr>
              <w:tc>
                <w:tcPr>
                  <w:tcW w:w="4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46C6E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46C6E">
                    <w:rPr>
                      <w:rFonts w:ascii="Arial CYR" w:hAnsi="Arial CYR" w:cs="Arial CYR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42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01B46" w:rsidRPr="00346C6E" w:rsidRDefault="00A01B46" w:rsidP="004C1741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46C6E">
                    <w:rPr>
                      <w:rFonts w:ascii="Arial CYR" w:hAnsi="Arial CYR" w:cs="Arial CYR"/>
                      <w:sz w:val="20"/>
                      <w:szCs w:val="20"/>
                    </w:rPr>
                    <w:t>Клеящий пистолет Proxxon HKP 220</w:t>
                  </w:r>
                </w:p>
              </w:tc>
              <w:tc>
                <w:tcPr>
                  <w:tcW w:w="22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46C6E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46C6E">
                    <w:rPr>
                      <w:rFonts w:ascii="Arial CYR" w:hAnsi="Arial CYR" w:cs="Arial CYR"/>
                      <w:sz w:val="20"/>
                      <w:szCs w:val="20"/>
                    </w:rPr>
                    <w:t>28192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46C6E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46C6E">
                    <w:rPr>
                      <w:rFonts w:ascii="Arial CYR" w:hAnsi="Arial CYR" w:cs="Arial CYR"/>
                      <w:sz w:val="20"/>
                      <w:szCs w:val="20"/>
                    </w:rPr>
                    <w:t>1</w:t>
                  </w:r>
                </w:p>
              </w:tc>
            </w:tr>
            <w:tr w:rsidR="00A01B46" w:rsidRPr="00346C6E" w:rsidTr="008E0CF3">
              <w:trPr>
                <w:trHeight w:val="255"/>
              </w:trPr>
              <w:tc>
                <w:tcPr>
                  <w:tcW w:w="4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46C6E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46C6E">
                    <w:rPr>
                      <w:rFonts w:ascii="Arial CYR" w:hAnsi="Arial CYR" w:cs="Arial CYR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42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01B46" w:rsidRPr="00346C6E" w:rsidRDefault="00A01B46" w:rsidP="004C1741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46C6E">
                    <w:rPr>
                      <w:rFonts w:ascii="Arial CYR" w:hAnsi="Arial CYR" w:cs="Arial CYR"/>
                      <w:sz w:val="20"/>
                      <w:szCs w:val="20"/>
                    </w:rPr>
                    <w:t>Клеящие карандаши к НКР 220</w:t>
                  </w:r>
                </w:p>
              </w:tc>
              <w:tc>
                <w:tcPr>
                  <w:tcW w:w="22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46C6E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46C6E">
                    <w:rPr>
                      <w:rFonts w:ascii="Arial CYR" w:hAnsi="Arial CYR" w:cs="Arial CYR"/>
                      <w:sz w:val="20"/>
                      <w:szCs w:val="20"/>
                    </w:rPr>
                    <w:t>28194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46C6E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46C6E">
                    <w:rPr>
                      <w:rFonts w:ascii="Arial CYR" w:hAnsi="Arial CYR" w:cs="Arial CYR"/>
                      <w:sz w:val="20"/>
                      <w:szCs w:val="20"/>
                    </w:rPr>
                    <w:t>10</w:t>
                  </w:r>
                </w:p>
              </w:tc>
            </w:tr>
          </w:tbl>
          <w:p w:rsidR="00A01B46" w:rsidRPr="006D142D" w:rsidRDefault="00A01B46" w:rsidP="004C1741">
            <w:pPr>
              <w:jc w:val="center"/>
            </w:pPr>
          </w:p>
        </w:tc>
      </w:tr>
      <w:tr w:rsidR="00A01B46" w:rsidRPr="006D142D" w:rsidTr="008E0CF3">
        <w:trPr>
          <w:gridAfter w:val="5"/>
          <w:wAfter w:w="1620" w:type="dxa"/>
          <w:trHeight w:val="255"/>
        </w:trPr>
        <w:tc>
          <w:tcPr>
            <w:tcW w:w="456" w:type="dxa"/>
          </w:tcPr>
          <w:p w:rsidR="00A01B46" w:rsidRPr="006D142D" w:rsidRDefault="00A01B46" w:rsidP="004C1741">
            <w:pPr>
              <w:jc w:val="center"/>
            </w:pPr>
          </w:p>
        </w:tc>
        <w:tc>
          <w:tcPr>
            <w:tcW w:w="7932" w:type="dxa"/>
            <w:gridSpan w:val="3"/>
            <w:noWrap/>
          </w:tcPr>
          <w:p w:rsidR="00A01B46" w:rsidRPr="006D142D" w:rsidRDefault="00A01B46" w:rsidP="004C1741">
            <w:pPr>
              <w:jc w:val="center"/>
            </w:pPr>
          </w:p>
        </w:tc>
      </w:tr>
      <w:tr w:rsidR="00A01B46" w:rsidRPr="006D142D" w:rsidTr="004C1741">
        <w:trPr>
          <w:trHeight w:val="255"/>
        </w:trPr>
        <w:tc>
          <w:tcPr>
            <w:tcW w:w="456" w:type="dxa"/>
          </w:tcPr>
          <w:p w:rsidR="00A01B46" w:rsidRPr="006D142D" w:rsidRDefault="00A01B46" w:rsidP="004C1741">
            <w:r>
              <w:t>35</w:t>
            </w:r>
          </w:p>
        </w:tc>
        <w:tc>
          <w:tcPr>
            <w:tcW w:w="3201" w:type="dxa"/>
            <w:noWrap/>
          </w:tcPr>
          <w:p w:rsidR="00A01B46" w:rsidRPr="006D142D" w:rsidRDefault="00A01B46" w:rsidP="004C1741">
            <w:r w:rsidRPr="006D142D">
              <w:t>дисковая пила</w:t>
            </w:r>
          </w:p>
        </w:tc>
        <w:tc>
          <w:tcPr>
            <w:tcW w:w="5605" w:type="dxa"/>
            <w:gridSpan w:val="4"/>
            <w:noWrap/>
          </w:tcPr>
          <w:p w:rsidR="00A01B46" w:rsidRPr="00410BBA" w:rsidRDefault="00A01B46" w:rsidP="004C1741">
            <w:r>
              <w:t>Типа</w:t>
            </w:r>
            <w:r w:rsidRPr="00410BBA">
              <w:t xml:space="preserve"> </w:t>
            </w:r>
            <w:r w:rsidRPr="006D142D">
              <w:rPr>
                <w:lang w:val="en-US"/>
              </w:rPr>
              <w:t>Bosch</w:t>
            </w:r>
            <w:r w:rsidRPr="00410BBA">
              <w:t xml:space="preserve"> </w:t>
            </w:r>
            <w:r w:rsidRPr="006D142D">
              <w:rPr>
                <w:lang w:val="en-US"/>
              </w:rPr>
              <w:t>GTS</w:t>
            </w:r>
            <w:r w:rsidRPr="00410BBA">
              <w:t xml:space="preserve"> 10 </w:t>
            </w:r>
            <w:r w:rsidRPr="006D142D">
              <w:rPr>
                <w:lang w:val="en-US"/>
              </w:rPr>
              <w:t>XC</w:t>
            </w:r>
            <w:r w:rsidRPr="00410BBA">
              <w:t xml:space="preserve"> </w:t>
            </w:r>
            <w:r w:rsidRPr="006D142D">
              <w:rPr>
                <w:lang w:val="en-US"/>
              </w:rPr>
              <w:t>Professional</w:t>
            </w:r>
            <w:r w:rsidRPr="00410BBA">
              <w:t xml:space="preserve"> (</w:t>
            </w:r>
            <w:r w:rsidRPr="006D142D">
              <w:t>или</w:t>
            </w:r>
            <w:r w:rsidRPr="00410BBA">
              <w:t xml:space="preserve"> </w:t>
            </w:r>
            <w:r w:rsidRPr="006D142D">
              <w:t>аналог</w:t>
            </w:r>
            <w:r w:rsidRPr="00410BBA">
              <w:t>)</w:t>
            </w:r>
          </w:p>
        </w:tc>
        <w:tc>
          <w:tcPr>
            <w:tcW w:w="746" w:type="dxa"/>
            <w:gridSpan w:val="3"/>
            <w:noWrap/>
          </w:tcPr>
          <w:p w:rsidR="00A01B46" w:rsidRPr="006D142D" w:rsidRDefault="00A01B46" w:rsidP="004C1741">
            <w:pPr>
              <w:jc w:val="center"/>
            </w:pPr>
            <w:r w:rsidRPr="006D142D">
              <w:t>1</w:t>
            </w:r>
          </w:p>
        </w:tc>
      </w:tr>
      <w:tr w:rsidR="00A01B46" w:rsidRPr="006D142D" w:rsidTr="004C1741">
        <w:trPr>
          <w:trHeight w:val="255"/>
        </w:trPr>
        <w:tc>
          <w:tcPr>
            <w:tcW w:w="456" w:type="dxa"/>
          </w:tcPr>
          <w:p w:rsidR="00A01B46" w:rsidRPr="006D142D" w:rsidRDefault="00A01B46" w:rsidP="004C1741">
            <w:r>
              <w:t>36</w:t>
            </w:r>
          </w:p>
        </w:tc>
        <w:tc>
          <w:tcPr>
            <w:tcW w:w="3201" w:type="dxa"/>
            <w:noWrap/>
          </w:tcPr>
          <w:p w:rsidR="00A01B46" w:rsidRPr="006D142D" w:rsidRDefault="00A01B46" w:rsidP="004C1741">
            <w:r w:rsidRPr="006D142D">
              <w:t>намоточный станок</w:t>
            </w:r>
          </w:p>
        </w:tc>
        <w:tc>
          <w:tcPr>
            <w:tcW w:w="5605" w:type="dxa"/>
            <w:gridSpan w:val="4"/>
            <w:noWrap/>
          </w:tcPr>
          <w:p w:rsidR="00A01B46" w:rsidRDefault="00A01B46" w:rsidP="004C1741">
            <w:r>
              <w:t xml:space="preserve">Типа </w:t>
            </w:r>
            <w:r w:rsidRPr="006D142D">
              <w:t>TPC, ERN 22G</w:t>
            </w:r>
            <w:r>
              <w:t xml:space="preserve"> </w:t>
            </w:r>
            <w:r w:rsidRPr="006D142D">
              <w:t>(или аналог)</w:t>
            </w:r>
          </w:p>
          <w:p w:rsidR="00A01B46" w:rsidRPr="0073082A" w:rsidRDefault="00A01B46" w:rsidP="004C1741">
            <w:r w:rsidRPr="0073082A">
              <w:t>Назначение - намотка катушек</w:t>
            </w:r>
          </w:p>
          <w:p w:rsidR="00A01B46" w:rsidRPr="0073082A" w:rsidRDefault="00A01B46" w:rsidP="004C1741">
            <w:r w:rsidRPr="0073082A">
              <w:t>Вид провода – медь</w:t>
            </w:r>
          </w:p>
          <w:p w:rsidR="00A01B46" w:rsidRPr="0073082A" w:rsidRDefault="00A01B46" w:rsidP="004C1741">
            <w:r w:rsidRPr="0073082A">
              <w:t>Диаметр провода – до 1 мм</w:t>
            </w:r>
          </w:p>
          <w:p w:rsidR="00A01B46" w:rsidRDefault="00A01B46" w:rsidP="004C1741">
            <w:r w:rsidRPr="00CB0FE3">
              <w:t xml:space="preserve">Размеры каркаса </w:t>
            </w:r>
          </w:p>
          <w:p w:rsidR="00A01B46" w:rsidRPr="00CB0FE3" w:rsidRDefault="00A01B46" w:rsidP="004C1741">
            <w:r w:rsidRPr="00CB0FE3">
              <w:t>Число витков – до 3000</w:t>
            </w:r>
          </w:p>
          <w:p w:rsidR="00A01B46" w:rsidRPr="00CB0FE3" w:rsidRDefault="00A01B46" w:rsidP="004C1741">
            <w:r>
              <w:t>Ч</w:t>
            </w:r>
            <w:r w:rsidRPr="00CB0FE3">
              <w:t xml:space="preserve">исло слоев – до </w:t>
            </w:r>
            <w:r>
              <w:t>30</w:t>
            </w:r>
          </w:p>
          <w:p w:rsidR="00A01B46" w:rsidRPr="00CB0FE3" w:rsidRDefault="00A01B46" w:rsidP="004C1741">
            <w:r w:rsidRPr="00CB0FE3">
              <w:t>Возможность остановки после каждого слоя – есть</w:t>
            </w:r>
          </w:p>
          <w:p w:rsidR="00A01B46" w:rsidRPr="0073082A" w:rsidRDefault="00A01B46" w:rsidP="004C1741">
            <w:r w:rsidRPr="0073082A">
              <w:t xml:space="preserve">Возможность остановки после </w:t>
            </w:r>
            <w:r w:rsidRPr="00CB0FE3">
              <w:rPr>
                <w:lang w:val="en-US"/>
              </w:rPr>
              <w:t>n</w:t>
            </w:r>
            <w:r w:rsidRPr="0073082A">
              <w:t>-го слоя – есть</w:t>
            </w:r>
          </w:p>
          <w:p w:rsidR="00A01B46" w:rsidRPr="0073082A" w:rsidRDefault="00A01B46" w:rsidP="004C1741">
            <w:r>
              <w:rPr>
                <w:noProof/>
                <w:lang w:val="en-US" w:eastAsia="en-US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" o:spid="_x0000_s1026" type="#_x0000_t75" style="position:absolute;margin-left:177.6pt;margin-top:9.15pt;width:148.15pt;height:100.4pt;z-index:251658240;visibility:visible">
                  <v:imagedata r:id="rId5" o:title=""/>
                  <w10:wrap type="square"/>
                </v:shape>
              </w:pict>
            </w:r>
          </w:p>
          <w:tbl>
            <w:tblPr>
              <w:tblpPr w:leftFromText="180" w:rightFromText="180" w:vertAnchor="text" w:horzAnchor="margin" w:tblpX="80" w:tblpY="58"/>
              <w:tblW w:w="2152" w:type="dxa"/>
              <w:tblLayout w:type="fixed"/>
              <w:tblCellMar>
                <w:left w:w="40" w:type="dxa"/>
                <w:right w:w="40" w:type="dxa"/>
              </w:tblCellMar>
              <w:tblLook w:val="0000"/>
            </w:tblPr>
            <w:tblGrid>
              <w:gridCol w:w="532"/>
              <w:gridCol w:w="1620"/>
            </w:tblGrid>
            <w:tr w:rsidR="00A01B46" w:rsidRPr="00DF0CFE" w:rsidTr="00AB273B">
              <w:trPr>
                <w:trHeight w:hRule="exact" w:val="288"/>
              </w:trPr>
              <w:tc>
                <w:tcPr>
                  <w:tcW w:w="53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A01B46" w:rsidRPr="00CB0FE3" w:rsidRDefault="00A01B46" w:rsidP="004C1741">
                  <w:pPr>
                    <w:widowControl w:val="0"/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  <w:lang w:val="en-US"/>
                    </w:rPr>
                  </w:pPr>
                  <w:r w:rsidRPr="00DF0CFE">
                    <w:rPr>
                      <w:rFonts w:ascii="Arial" w:hAnsi="Arial" w:cs="Arial"/>
                      <w:color w:val="000000"/>
                      <w:sz w:val="20"/>
                      <w:szCs w:val="20"/>
                      <w:lang w:val="en-US"/>
                    </w:rPr>
                    <w:t>L1</w:t>
                  </w:r>
                </w:p>
              </w:tc>
              <w:tc>
                <w:tcPr>
                  <w:tcW w:w="162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A01B46" w:rsidRPr="00CB0FE3" w:rsidRDefault="00A01B46" w:rsidP="004C1741">
                  <w:pPr>
                    <w:widowControl w:val="0"/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lang w:val="en-US"/>
                    </w:rPr>
                  </w:pPr>
                  <w:r w:rsidRPr="00CB0FE3">
                    <w:rPr>
                      <w:lang w:val="en-US"/>
                    </w:rPr>
                    <w:t>до 200 мм</w:t>
                  </w:r>
                </w:p>
              </w:tc>
            </w:tr>
            <w:tr w:rsidR="00A01B46" w:rsidRPr="00DF0CFE" w:rsidTr="00AB273B">
              <w:trPr>
                <w:trHeight w:hRule="exact" w:val="288"/>
              </w:trPr>
              <w:tc>
                <w:tcPr>
                  <w:tcW w:w="53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A01B46" w:rsidRPr="00CB0FE3" w:rsidRDefault="00A01B46" w:rsidP="004C1741">
                  <w:pPr>
                    <w:widowControl w:val="0"/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  <w:lang w:val="en-US"/>
                    </w:rPr>
                  </w:pPr>
                  <w:r w:rsidRPr="00DF0CFE">
                    <w:rPr>
                      <w:rFonts w:ascii="Arial" w:hAnsi="Arial" w:cs="Arial"/>
                      <w:color w:val="000000"/>
                      <w:sz w:val="20"/>
                      <w:szCs w:val="20"/>
                      <w:lang w:val="en-US"/>
                    </w:rPr>
                    <w:t>L2</w:t>
                  </w:r>
                </w:p>
              </w:tc>
              <w:tc>
                <w:tcPr>
                  <w:tcW w:w="162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A01B46" w:rsidRPr="00CB0FE3" w:rsidRDefault="00A01B46" w:rsidP="004C1741">
                  <w:pPr>
                    <w:widowControl w:val="0"/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lang w:val="en-US"/>
                    </w:rPr>
                  </w:pPr>
                  <w:r w:rsidRPr="00CB0FE3">
                    <w:rPr>
                      <w:lang w:val="en-US"/>
                    </w:rPr>
                    <w:t>до 200 мм</w:t>
                  </w:r>
                </w:p>
              </w:tc>
            </w:tr>
            <w:tr w:rsidR="00A01B46" w:rsidRPr="00DF0CFE" w:rsidTr="00AB273B">
              <w:trPr>
                <w:trHeight w:hRule="exact" w:val="288"/>
              </w:trPr>
              <w:tc>
                <w:tcPr>
                  <w:tcW w:w="53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A01B46" w:rsidRPr="00CB0FE3" w:rsidRDefault="00A01B46" w:rsidP="004C1741">
                  <w:pPr>
                    <w:widowControl w:val="0"/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  <w:lang w:val="en-US"/>
                    </w:rPr>
                  </w:pPr>
                  <w:r w:rsidRPr="00CB0FE3">
                    <w:rPr>
                      <w:rFonts w:ascii="Arial" w:hAnsi="Arial" w:cs="Arial"/>
                      <w:color w:val="000000"/>
                      <w:sz w:val="20"/>
                      <w:szCs w:val="20"/>
                      <w:lang w:val="en-US"/>
                    </w:rPr>
                    <w:t>А</w:t>
                  </w:r>
                </w:p>
              </w:tc>
              <w:tc>
                <w:tcPr>
                  <w:tcW w:w="162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A01B46" w:rsidRPr="00CB0FE3" w:rsidRDefault="00A01B46" w:rsidP="004C1741">
                  <w:pPr>
                    <w:widowControl w:val="0"/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lang w:val="en-US"/>
                    </w:rPr>
                  </w:pPr>
                  <w:r w:rsidRPr="00CB0FE3">
                    <w:rPr>
                      <w:lang w:val="en-US"/>
                    </w:rPr>
                    <w:t>до 100 мм</w:t>
                  </w:r>
                </w:p>
              </w:tc>
            </w:tr>
            <w:tr w:rsidR="00A01B46" w:rsidRPr="00DF0CFE" w:rsidTr="00AB273B">
              <w:trPr>
                <w:trHeight w:hRule="exact" w:val="278"/>
              </w:trPr>
              <w:tc>
                <w:tcPr>
                  <w:tcW w:w="53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A01B46" w:rsidRPr="00CB0FE3" w:rsidRDefault="00A01B46" w:rsidP="004C1741">
                  <w:pPr>
                    <w:widowControl w:val="0"/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  <w:lang w:val="en-US"/>
                    </w:rPr>
                  </w:pPr>
                  <w:r w:rsidRPr="00CB0FE3">
                    <w:rPr>
                      <w:rFonts w:ascii="Arial" w:hAnsi="Arial" w:cs="Arial"/>
                      <w:color w:val="000000"/>
                      <w:sz w:val="20"/>
                      <w:szCs w:val="20"/>
                      <w:lang w:val="en-US"/>
                    </w:rPr>
                    <w:t>В</w:t>
                  </w:r>
                </w:p>
              </w:tc>
              <w:tc>
                <w:tcPr>
                  <w:tcW w:w="162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A01B46" w:rsidRPr="00CB0FE3" w:rsidRDefault="00A01B46" w:rsidP="004C1741">
                  <w:pPr>
                    <w:widowControl w:val="0"/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lang w:val="en-US"/>
                    </w:rPr>
                  </w:pPr>
                  <w:r w:rsidRPr="00CB0FE3">
                    <w:rPr>
                      <w:lang w:val="en-US"/>
                    </w:rPr>
                    <w:t>до 100 мм</w:t>
                  </w:r>
                </w:p>
              </w:tc>
            </w:tr>
            <w:tr w:rsidR="00A01B46" w:rsidRPr="00DF0CFE" w:rsidTr="00AB273B">
              <w:trPr>
                <w:trHeight w:hRule="exact" w:val="288"/>
              </w:trPr>
              <w:tc>
                <w:tcPr>
                  <w:tcW w:w="53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A01B46" w:rsidRPr="00CB0FE3" w:rsidRDefault="00A01B46" w:rsidP="004C1741">
                  <w:pPr>
                    <w:widowControl w:val="0"/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  <w:lang w:val="en-US"/>
                    </w:rPr>
                  </w:pPr>
                  <w:r w:rsidRPr="00CB0FE3">
                    <w:rPr>
                      <w:rFonts w:ascii="Arial" w:hAnsi="Arial" w:cs="Arial"/>
                      <w:color w:val="000000"/>
                      <w:sz w:val="20"/>
                      <w:szCs w:val="20"/>
                      <w:lang w:val="en-US"/>
                    </w:rPr>
                    <w:t>а</w:t>
                  </w:r>
                </w:p>
              </w:tc>
              <w:tc>
                <w:tcPr>
                  <w:tcW w:w="162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A01B46" w:rsidRPr="00CB0FE3" w:rsidRDefault="00A01B46" w:rsidP="004C1741">
                  <w:pPr>
                    <w:widowControl w:val="0"/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lang w:val="en-US"/>
                    </w:rPr>
                  </w:pPr>
                  <w:r w:rsidRPr="00CB0FE3">
                    <w:rPr>
                      <w:lang w:val="en-US"/>
                    </w:rPr>
                    <w:t>до 50 мм</w:t>
                  </w:r>
                </w:p>
              </w:tc>
            </w:tr>
            <w:tr w:rsidR="00A01B46" w:rsidRPr="00DF0CFE" w:rsidTr="00AB273B">
              <w:trPr>
                <w:trHeight w:hRule="exact" w:val="298"/>
              </w:trPr>
              <w:tc>
                <w:tcPr>
                  <w:tcW w:w="53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A01B46" w:rsidRPr="00CB0FE3" w:rsidRDefault="00A01B46" w:rsidP="004C1741">
                  <w:pPr>
                    <w:widowControl w:val="0"/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  <w:lang w:val="en-US"/>
                    </w:rPr>
                  </w:pPr>
                  <w:r w:rsidRPr="00CB0FE3">
                    <w:rPr>
                      <w:rFonts w:ascii="Arial" w:hAnsi="Arial" w:cs="Arial"/>
                      <w:color w:val="000000"/>
                      <w:sz w:val="20"/>
                      <w:szCs w:val="20"/>
                      <w:lang w:val="en-US"/>
                    </w:rPr>
                    <w:t>b</w:t>
                  </w:r>
                </w:p>
              </w:tc>
              <w:tc>
                <w:tcPr>
                  <w:tcW w:w="162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A01B46" w:rsidRPr="00CB0FE3" w:rsidRDefault="00A01B46" w:rsidP="004C1741">
                  <w:pPr>
                    <w:widowControl w:val="0"/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lang w:val="en-US"/>
                    </w:rPr>
                  </w:pPr>
                  <w:r w:rsidRPr="00CB0FE3">
                    <w:rPr>
                      <w:lang w:val="en-US"/>
                    </w:rPr>
                    <w:t>до 50 мм</w:t>
                  </w:r>
                </w:p>
              </w:tc>
            </w:tr>
          </w:tbl>
          <w:p w:rsidR="00A01B46" w:rsidRPr="008C04A2" w:rsidRDefault="00A01B46" w:rsidP="004C1741">
            <w:pPr>
              <w:rPr>
                <w:lang w:val="en-US"/>
              </w:rPr>
            </w:pPr>
          </w:p>
          <w:p w:rsidR="00A01B46" w:rsidRPr="006D142D" w:rsidRDefault="00A01B46" w:rsidP="004C1741"/>
        </w:tc>
        <w:tc>
          <w:tcPr>
            <w:tcW w:w="746" w:type="dxa"/>
            <w:gridSpan w:val="3"/>
            <w:noWrap/>
          </w:tcPr>
          <w:p w:rsidR="00A01B46" w:rsidRPr="006D142D" w:rsidRDefault="00A01B46" w:rsidP="004C1741">
            <w:pPr>
              <w:jc w:val="center"/>
            </w:pPr>
            <w:r w:rsidRPr="006D142D">
              <w:t>1</w:t>
            </w:r>
          </w:p>
        </w:tc>
      </w:tr>
      <w:tr w:rsidR="00A01B46" w:rsidRPr="006D142D" w:rsidTr="004C1741">
        <w:trPr>
          <w:trHeight w:val="255"/>
        </w:trPr>
        <w:tc>
          <w:tcPr>
            <w:tcW w:w="456" w:type="dxa"/>
          </w:tcPr>
          <w:p w:rsidR="00A01B46" w:rsidRPr="006D142D" w:rsidRDefault="00A01B46" w:rsidP="004C1741">
            <w:r>
              <w:t>37</w:t>
            </w:r>
          </w:p>
        </w:tc>
        <w:tc>
          <w:tcPr>
            <w:tcW w:w="3201" w:type="dxa"/>
            <w:noWrap/>
          </w:tcPr>
          <w:p w:rsidR="00A01B46" w:rsidRPr="006D142D" w:rsidRDefault="00A01B46" w:rsidP="004C1741">
            <w:r w:rsidRPr="006D142D">
              <w:t>отрезной станок универсальный</w:t>
            </w:r>
          </w:p>
        </w:tc>
        <w:tc>
          <w:tcPr>
            <w:tcW w:w="5605" w:type="dxa"/>
            <w:gridSpan w:val="4"/>
            <w:noWrap/>
          </w:tcPr>
          <w:p w:rsidR="00A01B46" w:rsidRPr="006D142D" w:rsidRDefault="00A01B46" w:rsidP="004C1741">
            <w:r>
              <w:t xml:space="preserve">Типа </w:t>
            </w:r>
            <w:r w:rsidRPr="006D142D">
              <w:t>TechCut 5</w:t>
            </w:r>
            <w:r>
              <w:t xml:space="preserve"> </w:t>
            </w:r>
            <w:r w:rsidRPr="006D142D">
              <w:t>(или аналог)</w:t>
            </w:r>
          </w:p>
        </w:tc>
        <w:tc>
          <w:tcPr>
            <w:tcW w:w="746" w:type="dxa"/>
            <w:gridSpan w:val="3"/>
            <w:noWrap/>
          </w:tcPr>
          <w:p w:rsidR="00A01B46" w:rsidRPr="006D142D" w:rsidRDefault="00A01B46" w:rsidP="004C1741">
            <w:pPr>
              <w:jc w:val="center"/>
            </w:pPr>
            <w:r w:rsidRPr="006D142D">
              <w:t>1</w:t>
            </w:r>
          </w:p>
        </w:tc>
      </w:tr>
      <w:tr w:rsidR="00A01B46" w:rsidRPr="006D142D" w:rsidTr="004C1741">
        <w:trPr>
          <w:trHeight w:val="255"/>
        </w:trPr>
        <w:tc>
          <w:tcPr>
            <w:tcW w:w="456" w:type="dxa"/>
          </w:tcPr>
          <w:p w:rsidR="00A01B46" w:rsidRPr="006D142D" w:rsidRDefault="00A01B46" w:rsidP="004C1741">
            <w:r>
              <w:t>38</w:t>
            </w:r>
          </w:p>
        </w:tc>
        <w:tc>
          <w:tcPr>
            <w:tcW w:w="3201" w:type="dxa"/>
            <w:noWrap/>
          </w:tcPr>
          <w:p w:rsidR="00A01B46" w:rsidRPr="006D142D" w:rsidRDefault="00A01B46" w:rsidP="004C1741">
            <w:r w:rsidRPr="006D142D">
              <w:t>отрезной станок низкоскоростной</w:t>
            </w:r>
          </w:p>
        </w:tc>
        <w:tc>
          <w:tcPr>
            <w:tcW w:w="5605" w:type="dxa"/>
            <w:gridSpan w:val="4"/>
            <w:noWrap/>
          </w:tcPr>
          <w:p w:rsidR="00A01B46" w:rsidRPr="006D142D" w:rsidRDefault="00A01B46" w:rsidP="004C1741">
            <w:r>
              <w:t xml:space="preserve">Типа </w:t>
            </w:r>
            <w:r w:rsidRPr="006D142D">
              <w:t>TechCut 4</w:t>
            </w:r>
            <w:r>
              <w:t xml:space="preserve"> </w:t>
            </w:r>
            <w:r w:rsidRPr="006D142D">
              <w:t>(или аналог)</w:t>
            </w:r>
          </w:p>
        </w:tc>
        <w:tc>
          <w:tcPr>
            <w:tcW w:w="746" w:type="dxa"/>
            <w:gridSpan w:val="3"/>
            <w:noWrap/>
          </w:tcPr>
          <w:p w:rsidR="00A01B46" w:rsidRPr="006D142D" w:rsidRDefault="00A01B46" w:rsidP="004C1741">
            <w:pPr>
              <w:jc w:val="center"/>
            </w:pPr>
            <w:r w:rsidRPr="006D142D">
              <w:t>1</w:t>
            </w:r>
          </w:p>
        </w:tc>
      </w:tr>
      <w:tr w:rsidR="00A01B46" w:rsidRPr="006D142D" w:rsidTr="004C1741">
        <w:trPr>
          <w:trHeight w:val="255"/>
        </w:trPr>
        <w:tc>
          <w:tcPr>
            <w:tcW w:w="456" w:type="dxa"/>
          </w:tcPr>
          <w:p w:rsidR="00A01B46" w:rsidRPr="006D142D" w:rsidRDefault="00A01B46" w:rsidP="004C1741">
            <w:r>
              <w:t>39</w:t>
            </w:r>
          </w:p>
        </w:tc>
        <w:tc>
          <w:tcPr>
            <w:tcW w:w="3201" w:type="dxa"/>
            <w:noWrap/>
          </w:tcPr>
          <w:p w:rsidR="00A01B46" w:rsidRPr="006D142D" w:rsidRDefault="00A01B46" w:rsidP="004C1741">
            <w:r w:rsidRPr="006D142D">
              <w:t>отрезной станок высокоскоростной</w:t>
            </w:r>
          </w:p>
        </w:tc>
        <w:tc>
          <w:tcPr>
            <w:tcW w:w="5605" w:type="dxa"/>
            <w:gridSpan w:val="4"/>
            <w:noWrap/>
          </w:tcPr>
          <w:p w:rsidR="00A01B46" w:rsidRPr="006D142D" w:rsidRDefault="00A01B46" w:rsidP="004C1741">
            <w:r>
              <w:t xml:space="preserve">Типа </w:t>
            </w:r>
            <w:r w:rsidRPr="006D142D">
              <w:t>Remet, MT100</w:t>
            </w:r>
            <w:r>
              <w:t xml:space="preserve">, перемещающийся стол  </w:t>
            </w:r>
            <w:r w:rsidRPr="006D142D">
              <w:t>(или аналог)</w:t>
            </w:r>
          </w:p>
        </w:tc>
        <w:tc>
          <w:tcPr>
            <w:tcW w:w="746" w:type="dxa"/>
            <w:gridSpan w:val="3"/>
            <w:noWrap/>
          </w:tcPr>
          <w:p w:rsidR="00A01B46" w:rsidRPr="006D142D" w:rsidRDefault="00A01B46" w:rsidP="004C1741">
            <w:pPr>
              <w:jc w:val="center"/>
            </w:pPr>
            <w:r w:rsidRPr="006D142D">
              <w:t>1</w:t>
            </w:r>
          </w:p>
        </w:tc>
      </w:tr>
      <w:tr w:rsidR="00A01B46" w:rsidRPr="006D142D" w:rsidTr="004C1741">
        <w:trPr>
          <w:trHeight w:val="255"/>
        </w:trPr>
        <w:tc>
          <w:tcPr>
            <w:tcW w:w="456" w:type="dxa"/>
          </w:tcPr>
          <w:p w:rsidR="00A01B46" w:rsidRPr="006D142D" w:rsidRDefault="00A01B46" w:rsidP="004C1741">
            <w:r>
              <w:t>40</w:t>
            </w:r>
          </w:p>
        </w:tc>
        <w:tc>
          <w:tcPr>
            <w:tcW w:w="3201" w:type="dxa"/>
            <w:noWrap/>
          </w:tcPr>
          <w:p w:rsidR="00A01B46" w:rsidRPr="006D142D" w:rsidRDefault="00A01B46" w:rsidP="004C1741">
            <w:r w:rsidRPr="006D142D">
              <w:t>пылесос промышленный</w:t>
            </w:r>
          </w:p>
        </w:tc>
        <w:tc>
          <w:tcPr>
            <w:tcW w:w="5605" w:type="dxa"/>
            <w:gridSpan w:val="4"/>
            <w:noWrap/>
          </w:tcPr>
          <w:p w:rsidR="00A01B46" w:rsidRPr="006D142D" w:rsidRDefault="00A01B46" w:rsidP="004C1741">
            <w:r>
              <w:t xml:space="preserve">Типа </w:t>
            </w:r>
            <w:r w:rsidRPr="006D142D">
              <w:t>Karcher WD 5.600 MP</w:t>
            </w:r>
            <w:r>
              <w:t xml:space="preserve">  (</w:t>
            </w:r>
            <w:r w:rsidRPr="006D142D">
              <w:t>или аналог)</w:t>
            </w:r>
          </w:p>
        </w:tc>
        <w:tc>
          <w:tcPr>
            <w:tcW w:w="746" w:type="dxa"/>
            <w:gridSpan w:val="3"/>
            <w:noWrap/>
          </w:tcPr>
          <w:p w:rsidR="00A01B46" w:rsidRPr="006D142D" w:rsidRDefault="00A01B46" w:rsidP="004C1741">
            <w:pPr>
              <w:jc w:val="center"/>
            </w:pPr>
            <w:r w:rsidRPr="006D142D">
              <w:t>2</w:t>
            </w:r>
          </w:p>
        </w:tc>
      </w:tr>
      <w:tr w:rsidR="00A01B46" w:rsidRPr="006D142D" w:rsidTr="004C1741">
        <w:trPr>
          <w:trHeight w:val="255"/>
        </w:trPr>
        <w:tc>
          <w:tcPr>
            <w:tcW w:w="456" w:type="dxa"/>
          </w:tcPr>
          <w:p w:rsidR="00A01B46" w:rsidRPr="006D142D" w:rsidRDefault="00A01B46" w:rsidP="004C1741">
            <w:r>
              <w:t>41</w:t>
            </w:r>
          </w:p>
        </w:tc>
        <w:tc>
          <w:tcPr>
            <w:tcW w:w="3201" w:type="dxa"/>
            <w:noWrap/>
          </w:tcPr>
          <w:p w:rsidR="00A01B46" w:rsidRPr="006D142D" w:rsidRDefault="00A01B46" w:rsidP="004C1741">
            <w:r w:rsidRPr="006D142D">
              <w:t xml:space="preserve">конденсаторы </w:t>
            </w:r>
            <w:r w:rsidRPr="006D142D">
              <w:rPr>
                <w:lang w:val="en-US"/>
              </w:rPr>
              <w:t>ZEZ</w:t>
            </w:r>
            <w:r w:rsidRPr="006D142D">
              <w:t xml:space="preserve"> </w:t>
            </w:r>
            <w:r w:rsidRPr="006D142D">
              <w:rPr>
                <w:lang w:val="en-US"/>
              </w:rPr>
              <w:t>Silko</w:t>
            </w:r>
            <w:r w:rsidRPr="006D142D">
              <w:t>, 16700 мкФ-800 В</w:t>
            </w:r>
          </w:p>
        </w:tc>
        <w:tc>
          <w:tcPr>
            <w:tcW w:w="5605" w:type="dxa"/>
            <w:gridSpan w:val="4"/>
            <w:noWrap/>
          </w:tcPr>
          <w:p w:rsidR="00A01B46" w:rsidRDefault="00A01B46" w:rsidP="004C1741">
            <w:r>
              <w:t xml:space="preserve">Типа </w:t>
            </w:r>
            <w:r w:rsidRPr="006D142D">
              <w:rPr>
                <w:lang w:val="en-US"/>
              </w:rPr>
              <w:t>RVAJP</w:t>
            </w:r>
            <w:r w:rsidRPr="004C75EB">
              <w:t xml:space="preserve"> 54-</w:t>
            </w:r>
            <w:r w:rsidRPr="00E82E8F">
              <w:t>0,8/16700</w:t>
            </w:r>
            <w:r>
              <w:t xml:space="preserve"> </w:t>
            </w:r>
            <w:r w:rsidRPr="006D142D">
              <w:t>(или аналог)</w:t>
            </w:r>
          </w:p>
          <w:p w:rsidR="00A01B46" w:rsidRDefault="00A01B46" w:rsidP="004C1741">
            <w:r>
              <w:t xml:space="preserve">Батарея неполярных конденсаторов номинальной емкостью 50000 мкФ </w:t>
            </w:r>
            <w:r>
              <w:sym w:font="Symbol" w:char="F0B1"/>
            </w:r>
            <w:r>
              <w:t xml:space="preserve">10% (три конденсатора </w:t>
            </w:r>
            <w:r w:rsidRPr="007161CE">
              <w:t>ZEZ Silko RVAJP 54-0,8/16700</w:t>
            </w:r>
            <w:r>
              <w:t xml:space="preserve">, либо аналогичные). Режим работы – однократный разряд с перезарядом в противоположную полярность (частота 10 – 200 Гц). </w:t>
            </w:r>
          </w:p>
          <w:p w:rsidR="00A01B46" w:rsidRDefault="00A01B46" w:rsidP="004C1741">
            <w:r>
              <w:t>Характеристики (приводятся в расчете на полную батарею):</w:t>
            </w:r>
          </w:p>
          <w:p w:rsidR="00A01B46" w:rsidRPr="00CF4914" w:rsidRDefault="00A01B46" w:rsidP="004C1741">
            <w:r>
              <w:t>- рабочее напряжение: не менее 600 В</w:t>
            </w:r>
            <w:r w:rsidRPr="00CF4914">
              <w:t>;</w:t>
            </w:r>
          </w:p>
          <w:p w:rsidR="00A01B46" w:rsidRPr="00CF4914" w:rsidRDefault="00A01B46" w:rsidP="004C1741">
            <w:r>
              <w:t>- количество конденсаторов: 1 – 4 шт</w:t>
            </w:r>
            <w:r w:rsidRPr="00CF4914">
              <w:t>;</w:t>
            </w:r>
          </w:p>
          <w:p w:rsidR="00A01B46" w:rsidRPr="00CF4914" w:rsidRDefault="00A01B46" w:rsidP="004C1741">
            <w:r>
              <w:t>- рабочий ток: не менее 500 А</w:t>
            </w:r>
            <w:r w:rsidRPr="00CF4914">
              <w:t>;</w:t>
            </w:r>
          </w:p>
          <w:p w:rsidR="00A01B46" w:rsidRPr="00CF4914" w:rsidRDefault="00A01B46" w:rsidP="004C1741">
            <w:r>
              <w:t>- пиковый ток: не менее 100 кА</w:t>
            </w:r>
            <w:r w:rsidRPr="00CF4914">
              <w:t>;</w:t>
            </w:r>
          </w:p>
          <w:p w:rsidR="00A01B46" w:rsidRPr="00CF4914" w:rsidRDefault="00A01B46" w:rsidP="004C1741">
            <w:r>
              <w:t>- внутренняя индуктивность: не более 120 нГн</w:t>
            </w:r>
            <w:r w:rsidRPr="00CF4914">
              <w:t>;</w:t>
            </w:r>
          </w:p>
          <w:p w:rsidR="00A01B46" w:rsidRPr="00CF4914" w:rsidRDefault="00A01B46" w:rsidP="004C1741">
            <w:r>
              <w:t>- потери (</w:t>
            </w:r>
            <w:r>
              <w:rPr>
                <w:lang w:val="en-US"/>
              </w:rPr>
              <w:t>tg</w:t>
            </w:r>
            <w:r w:rsidRPr="002D44E6">
              <w:t xml:space="preserve"> </w:t>
            </w:r>
            <w:r>
              <w:rPr>
                <w:lang w:val="en-US"/>
              </w:rPr>
              <w:sym w:font="Symbol" w:char="F064"/>
            </w:r>
            <w:r w:rsidRPr="002D44E6">
              <w:t>)</w:t>
            </w:r>
            <w:r>
              <w:t>, не более 4х10</w:t>
            </w:r>
            <w:r w:rsidRPr="002D44E6">
              <w:rPr>
                <w:vertAlign w:val="superscript"/>
              </w:rPr>
              <w:t>-4</w:t>
            </w:r>
            <w:r w:rsidRPr="00CF4914">
              <w:t>;</w:t>
            </w:r>
          </w:p>
          <w:p w:rsidR="00A01B46" w:rsidRPr="00CF4914" w:rsidRDefault="00A01B46" w:rsidP="004C1741">
            <w:r>
              <w:t>- вес: не более 180 кг</w:t>
            </w:r>
            <w:r w:rsidRPr="00CF4914">
              <w:t>;</w:t>
            </w:r>
          </w:p>
          <w:p w:rsidR="00A01B46" w:rsidRPr="00CF4914" w:rsidRDefault="00A01B46" w:rsidP="004C1741">
            <w:r>
              <w:t>- высота: не более 600 мм</w:t>
            </w:r>
            <w:r w:rsidRPr="00CF4914">
              <w:t>;</w:t>
            </w:r>
          </w:p>
          <w:p w:rsidR="00A01B46" w:rsidRPr="006D142D" w:rsidRDefault="00A01B46" w:rsidP="004C1741">
            <w:r>
              <w:t>- размер по основанию: не более 480 мм х 570 мм</w:t>
            </w:r>
            <w:r w:rsidRPr="00954B7B">
              <w:t>.</w:t>
            </w:r>
          </w:p>
        </w:tc>
        <w:tc>
          <w:tcPr>
            <w:tcW w:w="746" w:type="dxa"/>
            <w:gridSpan w:val="3"/>
            <w:noWrap/>
          </w:tcPr>
          <w:p w:rsidR="00A01B46" w:rsidRPr="006D142D" w:rsidRDefault="00A01B46" w:rsidP="004C1741">
            <w:pPr>
              <w:jc w:val="center"/>
              <w:rPr>
                <w:lang w:val="en-US"/>
              </w:rPr>
            </w:pPr>
            <w:r w:rsidRPr="006D142D">
              <w:rPr>
                <w:lang w:val="en-US"/>
              </w:rPr>
              <w:t>3</w:t>
            </w:r>
          </w:p>
        </w:tc>
      </w:tr>
      <w:tr w:rsidR="00A01B46" w:rsidRPr="006D142D" w:rsidTr="004C1741">
        <w:trPr>
          <w:trHeight w:val="255"/>
        </w:trPr>
        <w:tc>
          <w:tcPr>
            <w:tcW w:w="456" w:type="dxa"/>
          </w:tcPr>
          <w:p w:rsidR="00A01B46" w:rsidRPr="006D142D" w:rsidRDefault="00A01B46" w:rsidP="004C1741">
            <w:r>
              <w:t>42</w:t>
            </w:r>
          </w:p>
        </w:tc>
        <w:tc>
          <w:tcPr>
            <w:tcW w:w="3201" w:type="dxa"/>
            <w:noWrap/>
          </w:tcPr>
          <w:p w:rsidR="00A01B46" w:rsidRPr="006D142D" w:rsidRDefault="00A01B46" w:rsidP="004C1741">
            <w:r w:rsidRPr="006D142D">
              <w:t>аккумуляторная батарея</w:t>
            </w:r>
          </w:p>
        </w:tc>
        <w:tc>
          <w:tcPr>
            <w:tcW w:w="5605" w:type="dxa"/>
            <w:gridSpan w:val="4"/>
            <w:noWrap/>
          </w:tcPr>
          <w:p w:rsidR="00A01B46" w:rsidRPr="00410BBA" w:rsidRDefault="00A01B46" w:rsidP="004C1741">
            <w:r>
              <w:t xml:space="preserve">Типа </w:t>
            </w:r>
            <w:r w:rsidRPr="006D142D">
              <w:rPr>
                <w:lang w:val="en-US"/>
              </w:rPr>
              <w:t>EnerSys</w:t>
            </w:r>
            <w:r w:rsidRPr="00410BBA">
              <w:t xml:space="preserve"> </w:t>
            </w:r>
            <w:r w:rsidRPr="006D142D">
              <w:rPr>
                <w:lang w:val="en-US"/>
              </w:rPr>
              <w:t>PowerSafe</w:t>
            </w:r>
            <w:r w:rsidRPr="00410BBA">
              <w:t xml:space="preserve"> 2</w:t>
            </w:r>
            <w:r w:rsidRPr="006D142D">
              <w:rPr>
                <w:lang w:val="en-US"/>
              </w:rPr>
              <w:t>V</w:t>
            </w:r>
            <w:r w:rsidRPr="00410BBA">
              <w:t>500/2</w:t>
            </w:r>
            <w:r>
              <w:t xml:space="preserve"> </w:t>
            </w:r>
            <w:r w:rsidRPr="00410BBA">
              <w:t>(</w:t>
            </w:r>
            <w:r w:rsidRPr="006D142D">
              <w:t>или</w:t>
            </w:r>
            <w:r w:rsidRPr="00410BBA">
              <w:t xml:space="preserve"> </w:t>
            </w:r>
            <w:r w:rsidRPr="006D142D">
              <w:t>аналог</w:t>
            </w:r>
            <w:r w:rsidRPr="00410BBA">
              <w:t>)</w:t>
            </w:r>
          </w:p>
        </w:tc>
        <w:tc>
          <w:tcPr>
            <w:tcW w:w="746" w:type="dxa"/>
            <w:gridSpan w:val="3"/>
            <w:noWrap/>
          </w:tcPr>
          <w:p w:rsidR="00A01B46" w:rsidRPr="006D142D" w:rsidRDefault="00A01B46" w:rsidP="004C1741">
            <w:pPr>
              <w:jc w:val="center"/>
            </w:pPr>
            <w:r w:rsidRPr="006D142D">
              <w:t>10</w:t>
            </w:r>
          </w:p>
        </w:tc>
      </w:tr>
      <w:tr w:rsidR="00A01B46" w:rsidRPr="006D142D" w:rsidTr="004C1741">
        <w:trPr>
          <w:trHeight w:val="255"/>
        </w:trPr>
        <w:tc>
          <w:tcPr>
            <w:tcW w:w="456" w:type="dxa"/>
          </w:tcPr>
          <w:p w:rsidR="00A01B46" w:rsidRPr="006D142D" w:rsidRDefault="00A01B46" w:rsidP="004C1741">
            <w:r>
              <w:t>43</w:t>
            </w:r>
          </w:p>
        </w:tc>
        <w:tc>
          <w:tcPr>
            <w:tcW w:w="3201" w:type="dxa"/>
            <w:noWrap/>
          </w:tcPr>
          <w:p w:rsidR="00A01B46" w:rsidRPr="006D142D" w:rsidRDefault="00A01B46" w:rsidP="004C1741">
            <w:r w:rsidRPr="006D142D">
              <w:t>аналитические весы</w:t>
            </w:r>
          </w:p>
        </w:tc>
        <w:tc>
          <w:tcPr>
            <w:tcW w:w="5605" w:type="dxa"/>
            <w:gridSpan w:val="4"/>
            <w:noWrap/>
          </w:tcPr>
          <w:p w:rsidR="00A01B46" w:rsidRPr="006D142D" w:rsidRDefault="00A01B46" w:rsidP="004C1741">
            <w:r>
              <w:t xml:space="preserve">Типа </w:t>
            </w:r>
            <w:r w:rsidRPr="006D142D">
              <w:t>Shimadzu AUW 120D</w:t>
            </w:r>
            <w:r>
              <w:t xml:space="preserve"> </w:t>
            </w:r>
            <w:r w:rsidRPr="006D142D">
              <w:t>(или аналог)</w:t>
            </w:r>
          </w:p>
        </w:tc>
        <w:tc>
          <w:tcPr>
            <w:tcW w:w="746" w:type="dxa"/>
            <w:gridSpan w:val="3"/>
            <w:noWrap/>
          </w:tcPr>
          <w:p w:rsidR="00A01B46" w:rsidRPr="006D142D" w:rsidRDefault="00A01B46" w:rsidP="004C1741">
            <w:pPr>
              <w:jc w:val="center"/>
            </w:pPr>
            <w:r w:rsidRPr="006D142D">
              <w:t>1</w:t>
            </w:r>
          </w:p>
        </w:tc>
      </w:tr>
      <w:tr w:rsidR="00A01B46" w:rsidRPr="006D142D" w:rsidTr="004C1741">
        <w:trPr>
          <w:trHeight w:val="255"/>
        </w:trPr>
        <w:tc>
          <w:tcPr>
            <w:tcW w:w="456" w:type="dxa"/>
          </w:tcPr>
          <w:p w:rsidR="00A01B46" w:rsidRPr="006D142D" w:rsidRDefault="00A01B46" w:rsidP="004C1741">
            <w:r>
              <w:t>44</w:t>
            </w:r>
          </w:p>
        </w:tc>
        <w:tc>
          <w:tcPr>
            <w:tcW w:w="3201" w:type="dxa"/>
            <w:noWrap/>
          </w:tcPr>
          <w:p w:rsidR="00A01B46" w:rsidRPr="006D142D" w:rsidRDefault="00A01B46" w:rsidP="004C1741">
            <w:r w:rsidRPr="006D142D">
              <w:t>аналитические весы</w:t>
            </w:r>
          </w:p>
        </w:tc>
        <w:tc>
          <w:tcPr>
            <w:tcW w:w="5605" w:type="dxa"/>
            <w:gridSpan w:val="4"/>
            <w:noWrap/>
          </w:tcPr>
          <w:p w:rsidR="00A01B46" w:rsidRPr="006D142D" w:rsidRDefault="00A01B46" w:rsidP="004C1741">
            <w:r>
              <w:t xml:space="preserve">Типа </w:t>
            </w:r>
            <w:r w:rsidRPr="006D142D">
              <w:t>Shinko AF-R220</w:t>
            </w:r>
            <w:r>
              <w:t xml:space="preserve"> </w:t>
            </w:r>
            <w:r w:rsidRPr="006D142D">
              <w:t>(или аналог)</w:t>
            </w:r>
          </w:p>
        </w:tc>
        <w:tc>
          <w:tcPr>
            <w:tcW w:w="746" w:type="dxa"/>
            <w:gridSpan w:val="3"/>
            <w:noWrap/>
          </w:tcPr>
          <w:p w:rsidR="00A01B46" w:rsidRPr="006D142D" w:rsidRDefault="00A01B46" w:rsidP="004C1741">
            <w:pPr>
              <w:jc w:val="center"/>
            </w:pPr>
            <w:r w:rsidRPr="006D142D">
              <w:t>1</w:t>
            </w:r>
          </w:p>
        </w:tc>
      </w:tr>
      <w:tr w:rsidR="00A01B46" w:rsidRPr="006D142D" w:rsidTr="004C1741">
        <w:trPr>
          <w:trHeight w:val="255"/>
        </w:trPr>
        <w:tc>
          <w:tcPr>
            <w:tcW w:w="456" w:type="dxa"/>
          </w:tcPr>
          <w:p w:rsidR="00A01B46" w:rsidRPr="006D142D" w:rsidRDefault="00A01B46" w:rsidP="004C1741">
            <w:r>
              <w:t>45</w:t>
            </w:r>
          </w:p>
        </w:tc>
        <w:tc>
          <w:tcPr>
            <w:tcW w:w="3201" w:type="dxa"/>
            <w:noWrap/>
          </w:tcPr>
          <w:p w:rsidR="00A01B46" w:rsidRPr="006D142D" w:rsidRDefault="00A01B46" w:rsidP="004C1741">
            <w:r w:rsidRPr="006D142D">
              <w:t>сушильный шкаф</w:t>
            </w:r>
          </w:p>
        </w:tc>
        <w:tc>
          <w:tcPr>
            <w:tcW w:w="5605" w:type="dxa"/>
            <w:gridSpan w:val="4"/>
            <w:noWrap/>
          </w:tcPr>
          <w:p w:rsidR="00A01B46" w:rsidRPr="006D142D" w:rsidRDefault="00A01B46" w:rsidP="004C1741">
            <w:r>
              <w:t xml:space="preserve">типа </w:t>
            </w:r>
            <w:r>
              <w:rPr>
                <w:lang w:val="en-US"/>
              </w:rPr>
              <w:t>Binder</w:t>
            </w:r>
            <w:r w:rsidRPr="00D10C71">
              <w:t xml:space="preserve"> </w:t>
            </w:r>
            <w:r>
              <w:rPr>
                <w:lang w:val="en-US"/>
              </w:rPr>
              <w:t>FD</w:t>
            </w:r>
            <w:r w:rsidRPr="00D10C71">
              <w:t>53</w:t>
            </w:r>
            <w:r>
              <w:t xml:space="preserve"> </w:t>
            </w:r>
            <w:r w:rsidRPr="006D142D">
              <w:t>(или аналог)</w:t>
            </w:r>
          </w:p>
        </w:tc>
        <w:tc>
          <w:tcPr>
            <w:tcW w:w="746" w:type="dxa"/>
            <w:gridSpan w:val="3"/>
            <w:noWrap/>
          </w:tcPr>
          <w:p w:rsidR="00A01B46" w:rsidRPr="006D142D" w:rsidRDefault="00A01B46" w:rsidP="004C1741">
            <w:pPr>
              <w:jc w:val="center"/>
            </w:pPr>
            <w:r w:rsidRPr="006D142D">
              <w:t>2</w:t>
            </w:r>
          </w:p>
        </w:tc>
      </w:tr>
      <w:tr w:rsidR="00A01B46" w:rsidRPr="006D142D" w:rsidTr="004C1741">
        <w:trPr>
          <w:trHeight w:val="255"/>
        </w:trPr>
        <w:tc>
          <w:tcPr>
            <w:tcW w:w="456" w:type="dxa"/>
          </w:tcPr>
          <w:p w:rsidR="00A01B46" w:rsidRPr="006D142D" w:rsidRDefault="00A01B46" w:rsidP="004C1741">
            <w:r>
              <w:t>46</w:t>
            </w:r>
          </w:p>
        </w:tc>
        <w:tc>
          <w:tcPr>
            <w:tcW w:w="3201" w:type="dxa"/>
            <w:noWrap/>
          </w:tcPr>
          <w:p w:rsidR="00A01B46" w:rsidRPr="006D142D" w:rsidRDefault="00A01B46" w:rsidP="004C1741">
            <w:r w:rsidRPr="006D142D">
              <w:t>сушильный шкаф, вакуумный</w:t>
            </w:r>
          </w:p>
        </w:tc>
        <w:tc>
          <w:tcPr>
            <w:tcW w:w="5605" w:type="dxa"/>
            <w:gridSpan w:val="4"/>
            <w:noWrap/>
          </w:tcPr>
          <w:p w:rsidR="00A01B46" w:rsidRPr="006D142D" w:rsidRDefault="00A01B46" w:rsidP="004C1741">
            <w:r>
              <w:t xml:space="preserve">Типа </w:t>
            </w:r>
            <w:r w:rsidRPr="006D142D">
              <w:t>Binder VD 2</w:t>
            </w:r>
            <w:r>
              <w:t xml:space="preserve">3 </w:t>
            </w:r>
            <w:r w:rsidRPr="006D142D">
              <w:t>(или аналог)</w:t>
            </w:r>
          </w:p>
        </w:tc>
        <w:tc>
          <w:tcPr>
            <w:tcW w:w="746" w:type="dxa"/>
            <w:gridSpan w:val="3"/>
            <w:noWrap/>
          </w:tcPr>
          <w:p w:rsidR="00A01B46" w:rsidRPr="006D142D" w:rsidRDefault="00A01B46" w:rsidP="004C1741">
            <w:pPr>
              <w:jc w:val="center"/>
            </w:pPr>
            <w:r w:rsidRPr="006D142D">
              <w:t>1</w:t>
            </w:r>
          </w:p>
        </w:tc>
      </w:tr>
      <w:tr w:rsidR="00A01B46" w:rsidRPr="006D142D" w:rsidTr="004C1741">
        <w:trPr>
          <w:trHeight w:val="255"/>
        </w:trPr>
        <w:tc>
          <w:tcPr>
            <w:tcW w:w="456" w:type="dxa"/>
          </w:tcPr>
          <w:p w:rsidR="00A01B46" w:rsidRPr="006D142D" w:rsidRDefault="00A01B46" w:rsidP="004C1741">
            <w:r>
              <w:t>47</w:t>
            </w:r>
          </w:p>
        </w:tc>
        <w:tc>
          <w:tcPr>
            <w:tcW w:w="3201" w:type="dxa"/>
            <w:noWrap/>
          </w:tcPr>
          <w:p w:rsidR="00A01B46" w:rsidRPr="006D142D" w:rsidRDefault="00A01B46" w:rsidP="004C1741">
            <w:r>
              <w:t>п</w:t>
            </w:r>
            <w:r w:rsidRPr="006D142D">
              <w:t>ечь</w:t>
            </w:r>
            <w:r w:rsidRPr="006D142D">
              <w:rPr>
                <w:lang w:val="en-US"/>
              </w:rPr>
              <w:t xml:space="preserve"> </w:t>
            </w:r>
            <w:r w:rsidRPr="006D142D">
              <w:t>камерная лабораторная</w:t>
            </w:r>
          </w:p>
        </w:tc>
        <w:tc>
          <w:tcPr>
            <w:tcW w:w="5605" w:type="dxa"/>
            <w:gridSpan w:val="4"/>
            <w:noWrap/>
          </w:tcPr>
          <w:p w:rsidR="00A01B46" w:rsidRPr="006D142D" w:rsidRDefault="00A01B46" w:rsidP="004C1741">
            <w:r>
              <w:t xml:space="preserve">Типа </w:t>
            </w:r>
            <w:r w:rsidRPr="006D142D">
              <w:t>СНОЛ 6/1</w:t>
            </w:r>
            <w:r w:rsidRPr="006D142D">
              <w:rPr>
                <w:lang w:val="en-US"/>
              </w:rPr>
              <w:t>2</w:t>
            </w:r>
            <w:r>
              <w:t xml:space="preserve"> </w:t>
            </w:r>
            <w:r w:rsidRPr="006D142D">
              <w:t>(или аналог)</w:t>
            </w:r>
          </w:p>
        </w:tc>
        <w:tc>
          <w:tcPr>
            <w:tcW w:w="746" w:type="dxa"/>
            <w:gridSpan w:val="3"/>
            <w:noWrap/>
          </w:tcPr>
          <w:p w:rsidR="00A01B46" w:rsidRPr="006D142D" w:rsidRDefault="00A01B46" w:rsidP="004C1741">
            <w:pPr>
              <w:jc w:val="center"/>
            </w:pPr>
            <w:r w:rsidRPr="006D142D">
              <w:t>1</w:t>
            </w:r>
          </w:p>
        </w:tc>
      </w:tr>
      <w:tr w:rsidR="00A01B46" w:rsidRPr="006D142D" w:rsidTr="004C1741">
        <w:trPr>
          <w:trHeight w:val="255"/>
        </w:trPr>
        <w:tc>
          <w:tcPr>
            <w:tcW w:w="456" w:type="dxa"/>
          </w:tcPr>
          <w:p w:rsidR="00A01B46" w:rsidRPr="006D142D" w:rsidRDefault="00A01B46" w:rsidP="004C1741">
            <w:r>
              <w:t>48</w:t>
            </w:r>
          </w:p>
        </w:tc>
        <w:tc>
          <w:tcPr>
            <w:tcW w:w="3201" w:type="dxa"/>
            <w:noWrap/>
          </w:tcPr>
          <w:p w:rsidR="00A01B46" w:rsidRPr="006D142D" w:rsidRDefault="00A01B46" w:rsidP="004C1741">
            <w:r w:rsidRPr="006D142D">
              <w:t>дистиллятор</w:t>
            </w:r>
          </w:p>
        </w:tc>
        <w:tc>
          <w:tcPr>
            <w:tcW w:w="5605" w:type="dxa"/>
            <w:gridSpan w:val="4"/>
            <w:noWrap/>
          </w:tcPr>
          <w:p w:rsidR="00A01B46" w:rsidRPr="006D142D" w:rsidRDefault="00A01B46" w:rsidP="004C1741">
            <w:r>
              <w:t xml:space="preserve">Типа </w:t>
            </w:r>
            <w:r w:rsidRPr="006D142D">
              <w:t>GFL 2004</w:t>
            </w:r>
            <w:r>
              <w:t xml:space="preserve"> </w:t>
            </w:r>
            <w:r w:rsidRPr="006D142D">
              <w:t>(или аналог)</w:t>
            </w:r>
          </w:p>
        </w:tc>
        <w:tc>
          <w:tcPr>
            <w:tcW w:w="746" w:type="dxa"/>
            <w:gridSpan w:val="3"/>
            <w:noWrap/>
          </w:tcPr>
          <w:p w:rsidR="00A01B46" w:rsidRPr="006D142D" w:rsidRDefault="00A01B46" w:rsidP="004C1741">
            <w:pPr>
              <w:jc w:val="center"/>
            </w:pPr>
            <w:r w:rsidRPr="006D142D">
              <w:t>1</w:t>
            </w:r>
          </w:p>
        </w:tc>
      </w:tr>
      <w:tr w:rsidR="00A01B46" w:rsidRPr="006D142D" w:rsidTr="004C1741">
        <w:trPr>
          <w:trHeight w:val="255"/>
        </w:trPr>
        <w:tc>
          <w:tcPr>
            <w:tcW w:w="456" w:type="dxa"/>
          </w:tcPr>
          <w:p w:rsidR="00A01B46" w:rsidRPr="006D142D" w:rsidRDefault="00A01B46" w:rsidP="004C1741">
            <w:r>
              <w:t>49</w:t>
            </w:r>
          </w:p>
        </w:tc>
        <w:tc>
          <w:tcPr>
            <w:tcW w:w="3201" w:type="dxa"/>
            <w:noWrap/>
          </w:tcPr>
          <w:p w:rsidR="00A01B46" w:rsidRPr="006D142D" w:rsidRDefault="00A01B46" w:rsidP="004C1741">
            <w:r w:rsidRPr="006D142D">
              <w:t>микроскоп монтажный</w:t>
            </w:r>
          </w:p>
        </w:tc>
        <w:tc>
          <w:tcPr>
            <w:tcW w:w="5605" w:type="dxa"/>
            <w:gridSpan w:val="4"/>
            <w:noWrap/>
          </w:tcPr>
          <w:p w:rsidR="00A01B46" w:rsidRPr="004C75EB" w:rsidRDefault="00A01B46" w:rsidP="004C1741">
            <w:r>
              <w:t xml:space="preserve">Типа </w:t>
            </w:r>
            <w:r w:rsidRPr="006D142D">
              <w:t>ZOOM EMZ-10</w:t>
            </w:r>
            <w:r w:rsidRPr="004C75EB">
              <w:t xml:space="preserve"> </w:t>
            </w:r>
          </w:p>
          <w:p w:rsidR="00A01B46" w:rsidRPr="004C75EB" w:rsidRDefault="00A01B46" w:rsidP="004C1741">
            <w:pPr>
              <w:rPr>
                <w:rFonts w:ascii="Arial CYR" w:hAnsi="Arial CYR" w:cs="Arial CYR"/>
                <w:sz w:val="20"/>
                <w:szCs w:val="20"/>
              </w:rPr>
            </w:pPr>
            <w:r w:rsidRPr="004C75EB">
              <w:rPr>
                <w:rFonts w:ascii="Arial CYR" w:hAnsi="Arial CYR" w:cs="Arial CYR"/>
                <w:sz w:val="20"/>
                <w:szCs w:val="20"/>
              </w:rPr>
              <w:t>(</w:t>
            </w:r>
            <w:r>
              <w:rPr>
                <w:rFonts w:ascii="Arial CYR" w:hAnsi="Arial CYR" w:cs="Arial CYR"/>
                <w:sz w:val="20"/>
                <w:szCs w:val="20"/>
              </w:rPr>
              <w:t>штатив - S-4200, фокусировочный блок – FX</w:t>
            </w:r>
            <w:r w:rsidRPr="004C75EB">
              <w:rPr>
                <w:rFonts w:ascii="Arial CYR" w:hAnsi="Arial CYR" w:cs="Arial CYR"/>
                <w:sz w:val="20"/>
                <w:szCs w:val="20"/>
              </w:rPr>
              <w:t>)</w:t>
            </w:r>
          </w:p>
          <w:p w:rsidR="00A01B46" w:rsidRPr="006D142D" w:rsidRDefault="00A01B46" w:rsidP="004C1741">
            <w:r w:rsidRPr="006D142D">
              <w:t>(или аналог)</w:t>
            </w:r>
          </w:p>
        </w:tc>
        <w:tc>
          <w:tcPr>
            <w:tcW w:w="746" w:type="dxa"/>
            <w:gridSpan w:val="3"/>
            <w:noWrap/>
          </w:tcPr>
          <w:p w:rsidR="00A01B46" w:rsidRPr="006D142D" w:rsidRDefault="00A01B46" w:rsidP="004C1741">
            <w:pPr>
              <w:jc w:val="center"/>
            </w:pPr>
            <w:r w:rsidRPr="006D142D">
              <w:t>3</w:t>
            </w:r>
          </w:p>
        </w:tc>
      </w:tr>
      <w:tr w:rsidR="00A01B46" w:rsidRPr="006D142D" w:rsidTr="004C1741">
        <w:trPr>
          <w:trHeight w:val="255"/>
        </w:trPr>
        <w:tc>
          <w:tcPr>
            <w:tcW w:w="456" w:type="dxa"/>
          </w:tcPr>
          <w:p w:rsidR="00A01B46" w:rsidRPr="006D142D" w:rsidRDefault="00A01B46" w:rsidP="004C1741">
            <w:r>
              <w:t>50</w:t>
            </w:r>
          </w:p>
        </w:tc>
        <w:tc>
          <w:tcPr>
            <w:tcW w:w="3201" w:type="dxa"/>
            <w:noWrap/>
          </w:tcPr>
          <w:p w:rsidR="00A01B46" w:rsidRPr="006D142D" w:rsidRDefault="00A01B46" w:rsidP="004C1741">
            <w:r w:rsidRPr="006D142D">
              <w:t>паяльная ванна</w:t>
            </w:r>
          </w:p>
        </w:tc>
        <w:tc>
          <w:tcPr>
            <w:tcW w:w="5605" w:type="dxa"/>
            <w:gridSpan w:val="4"/>
            <w:noWrap/>
          </w:tcPr>
          <w:p w:rsidR="00A01B46" w:rsidRPr="006D142D" w:rsidRDefault="00A01B46" w:rsidP="004C1741">
            <w:r>
              <w:t xml:space="preserve">Типа Ersa T03 с терморегулятором Ersa RA4500D и датчиком температуры Ersa F008 </w:t>
            </w:r>
            <w:r w:rsidRPr="006D142D">
              <w:t>(или аналог)</w:t>
            </w:r>
          </w:p>
        </w:tc>
        <w:tc>
          <w:tcPr>
            <w:tcW w:w="746" w:type="dxa"/>
            <w:gridSpan w:val="3"/>
            <w:noWrap/>
          </w:tcPr>
          <w:p w:rsidR="00A01B46" w:rsidRPr="006D142D" w:rsidRDefault="00A01B46" w:rsidP="004C1741">
            <w:pPr>
              <w:jc w:val="center"/>
            </w:pPr>
            <w:r w:rsidRPr="006D142D">
              <w:t>1</w:t>
            </w:r>
          </w:p>
        </w:tc>
      </w:tr>
      <w:tr w:rsidR="00A01B46" w:rsidRPr="006D142D" w:rsidTr="004C1741">
        <w:trPr>
          <w:trHeight w:val="255"/>
        </w:trPr>
        <w:tc>
          <w:tcPr>
            <w:tcW w:w="456" w:type="dxa"/>
          </w:tcPr>
          <w:p w:rsidR="00A01B46" w:rsidRPr="006D142D" w:rsidRDefault="00A01B46" w:rsidP="004C1741">
            <w:r>
              <w:t>51</w:t>
            </w:r>
          </w:p>
        </w:tc>
        <w:tc>
          <w:tcPr>
            <w:tcW w:w="3201" w:type="dxa"/>
            <w:noWrap/>
          </w:tcPr>
          <w:p w:rsidR="00A01B46" w:rsidRPr="006D142D" w:rsidRDefault="00A01B46" w:rsidP="004C1741">
            <w:r w:rsidRPr="006D142D">
              <w:t>паяльные станции</w:t>
            </w:r>
          </w:p>
        </w:tc>
        <w:tc>
          <w:tcPr>
            <w:tcW w:w="5605" w:type="dxa"/>
            <w:gridSpan w:val="4"/>
            <w:noWrap/>
          </w:tcPr>
          <w:p w:rsidR="00A01B46" w:rsidRPr="00410BBA" w:rsidRDefault="00A01B46" w:rsidP="004C1741">
            <w:r>
              <w:t>Типа</w:t>
            </w:r>
            <w:r w:rsidRPr="0073082A">
              <w:t xml:space="preserve"> </w:t>
            </w:r>
            <w:r w:rsidRPr="006D142D">
              <w:rPr>
                <w:lang w:val="en-US"/>
              </w:rPr>
              <w:t>ERSA</w:t>
            </w:r>
            <w:r w:rsidRPr="00410BBA">
              <w:t xml:space="preserve"> </w:t>
            </w:r>
            <w:r w:rsidRPr="006D142D">
              <w:rPr>
                <w:lang w:val="en-US"/>
              </w:rPr>
              <w:t>i</w:t>
            </w:r>
            <w:r w:rsidRPr="00410BBA">
              <w:t>-</w:t>
            </w:r>
            <w:r w:rsidRPr="006D142D">
              <w:rPr>
                <w:lang w:val="en-US"/>
              </w:rPr>
              <w:t>CON</w:t>
            </w:r>
            <w:r w:rsidRPr="00410BBA">
              <w:t>1,</w:t>
            </w:r>
            <w:r>
              <w:t xml:space="preserve"> </w:t>
            </w:r>
            <w:r>
              <w:rPr>
                <w:lang w:val="en-US"/>
              </w:rPr>
              <w:t>IC</w:t>
            </w:r>
            <w:r w:rsidRPr="001D1BE4">
              <w:t xml:space="preserve"> </w:t>
            </w:r>
            <w:r w:rsidRPr="00410BBA">
              <w:t>1100</w:t>
            </w:r>
            <w:r w:rsidRPr="006D142D">
              <w:rPr>
                <w:lang w:val="en-US"/>
              </w:rPr>
              <w:t>A</w:t>
            </w:r>
            <w:r>
              <w:t xml:space="preserve"> </w:t>
            </w:r>
            <w:r w:rsidRPr="00410BBA">
              <w:t>(</w:t>
            </w:r>
            <w:r w:rsidRPr="006D142D">
              <w:t>или</w:t>
            </w:r>
            <w:r w:rsidRPr="00410BBA">
              <w:t xml:space="preserve"> </w:t>
            </w:r>
            <w:r w:rsidRPr="006D142D">
              <w:t>аналог</w:t>
            </w:r>
            <w:r w:rsidRPr="00410BBA">
              <w:t>)</w:t>
            </w:r>
          </w:p>
        </w:tc>
        <w:tc>
          <w:tcPr>
            <w:tcW w:w="746" w:type="dxa"/>
            <w:gridSpan w:val="3"/>
            <w:noWrap/>
          </w:tcPr>
          <w:p w:rsidR="00A01B46" w:rsidRPr="006D142D" w:rsidRDefault="00A01B46" w:rsidP="004C1741">
            <w:pPr>
              <w:jc w:val="center"/>
            </w:pPr>
            <w:r w:rsidRPr="006D142D">
              <w:t>3</w:t>
            </w:r>
          </w:p>
        </w:tc>
      </w:tr>
      <w:tr w:rsidR="00A01B46" w:rsidRPr="006D142D" w:rsidTr="004C1741">
        <w:trPr>
          <w:gridAfter w:val="4"/>
          <w:wAfter w:w="900" w:type="dxa"/>
          <w:trHeight w:val="255"/>
        </w:trPr>
        <w:tc>
          <w:tcPr>
            <w:tcW w:w="456" w:type="dxa"/>
          </w:tcPr>
          <w:p w:rsidR="00A01B46" w:rsidRPr="006D142D" w:rsidRDefault="00A01B46" w:rsidP="004C1741"/>
        </w:tc>
        <w:tc>
          <w:tcPr>
            <w:tcW w:w="8652" w:type="dxa"/>
            <w:gridSpan w:val="4"/>
            <w:noWrap/>
          </w:tcPr>
          <w:p w:rsidR="00A01B46" w:rsidRPr="006D142D" w:rsidRDefault="00A01B46" w:rsidP="004C1741"/>
        </w:tc>
      </w:tr>
      <w:tr w:rsidR="00A01B46" w:rsidRPr="006D142D" w:rsidTr="004C1741">
        <w:trPr>
          <w:gridAfter w:val="4"/>
          <w:wAfter w:w="900" w:type="dxa"/>
          <w:trHeight w:val="255"/>
        </w:trPr>
        <w:tc>
          <w:tcPr>
            <w:tcW w:w="456" w:type="dxa"/>
            <w:vMerge w:val="restart"/>
          </w:tcPr>
          <w:p w:rsidR="00A01B46" w:rsidRPr="006D142D" w:rsidRDefault="00A01B46" w:rsidP="004C1741">
            <w:r>
              <w:t>52</w:t>
            </w:r>
          </w:p>
        </w:tc>
        <w:tc>
          <w:tcPr>
            <w:tcW w:w="8652" w:type="dxa"/>
            <w:gridSpan w:val="4"/>
            <w:noWrap/>
          </w:tcPr>
          <w:p w:rsidR="00A01B46" w:rsidRDefault="00A01B46" w:rsidP="004C1741">
            <w:r w:rsidRPr="006D142D">
              <w:t>паяльные принадлежности и расходные</w:t>
            </w:r>
            <w:r>
              <w:t xml:space="preserve"> </w:t>
            </w:r>
          </w:p>
          <w:p w:rsidR="00A01B46" w:rsidRPr="006D142D" w:rsidRDefault="00A01B46" w:rsidP="004C1741">
            <w:r>
              <w:t xml:space="preserve">(типа указанных на сайте </w:t>
            </w:r>
            <w:hyperlink r:id="rId6" w:history="1">
              <w:r w:rsidRPr="004C179C">
                <w:rPr>
                  <w:rStyle w:val="Hyperlink"/>
                  <w:rFonts w:ascii="Arial CYR" w:hAnsi="Arial CYR" w:cs="Arial CYR"/>
                  <w:sz w:val="20"/>
                  <w:szCs w:val="20"/>
                </w:rPr>
                <w:t>www.prist.ru</w:t>
              </w:r>
            </w:hyperlink>
            <w:r>
              <w:rPr>
                <w:rFonts w:ascii="Arial CYR" w:hAnsi="Arial CYR" w:cs="Arial CYR"/>
                <w:sz w:val="20"/>
                <w:szCs w:val="20"/>
              </w:rPr>
              <w:t xml:space="preserve"> (см. ниже) или аналоги)</w:t>
            </w:r>
          </w:p>
        </w:tc>
      </w:tr>
      <w:tr w:rsidR="00A01B46" w:rsidRPr="006D142D" w:rsidTr="004C1741">
        <w:trPr>
          <w:gridAfter w:val="4"/>
          <w:wAfter w:w="900" w:type="dxa"/>
          <w:trHeight w:val="255"/>
        </w:trPr>
        <w:tc>
          <w:tcPr>
            <w:tcW w:w="456" w:type="dxa"/>
            <w:vMerge/>
          </w:tcPr>
          <w:p w:rsidR="00A01B46" w:rsidRPr="001622CC" w:rsidRDefault="00A01B46" w:rsidP="004C174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652" w:type="dxa"/>
            <w:gridSpan w:val="4"/>
            <w:noWrap/>
          </w:tcPr>
          <w:tbl>
            <w:tblPr>
              <w:tblW w:w="8726" w:type="dxa"/>
              <w:tblInd w:w="89" w:type="dxa"/>
              <w:tblLayout w:type="fixed"/>
              <w:tblLook w:val="00A0"/>
            </w:tblPr>
            <w:tblGrid>
              <w:gridCol w:w="484"/>
              <w:gridCol w:w="5542"/>
              <w:gridCol w:w="1620"/>
              <w:gridCol w:w="1080"/>
            </w:tblGrid>
            <w:tr w:rsidR="00A01B46" w:rsidRPr="001622CC" w:rsidTr="008E0CF3">
              <w:trPr>
                <w:trHeight w:val="255"/>
              </w:trPr>
              <w:tc>
                <w:tcPr>
                  <w:tcW w:w="4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1D1BE4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Arial CYR" w:hAnsi="Arial CYR" w:cs="Arial CYR"/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55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01B46" w:rsidRPr="001622CC" w:rsidRDefault="00A01B46" w:rsidP="004C1741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1622CC">
                    <w:rPr>
                      <w:rFonts w:ascii="Arial CYR" w:hAnsi="Arial CYR" w:cs="Arial CYR"/>
                      <w:sz w:val="20"/>
                      <w:szCs w:val="20"/>
                    </w:rPr>
                    <w:t>сменное жало к паяльнику Ersa i-Tool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A01B46" w:rsidRPr="001622CC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1622CC">
                    <w:rPr>
                      <w:rFonts w:ascii="Arial CYR" w:hAnsi="Arial CYR" w:cs="Arial CYR"/>
                      <w:sz w:val="20"/>
                      <w:szCs w:val="20"/>
                    </w:rPr>
                    <w:t>102CDLF120С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1622CC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1622CC">
                    <w:rPr>
                      <w:rFonts w:ascii="Arial CYR" w:hAnsi="Arial CYR" w:cs="Arial CYR"/>
                      <w:sz w:val="20"/>
                      <w:szCs w:val="20"/>
                    </w:rPr>
                    <w:t>6</w:t>
                  </w:r>
                </w:p>
              </w:tc>
            </w:tr>
            <w:tr w:rsidR="00A01B46" w:rsidRPr="001622CC" w:rsidTr="008E0CF3">
              <w:trPr>
                <w:trHeight w:val="255"/>
              </w:trPr>
              <w:tc>
                <w:tcPr>
                  <w:tcW w:w="4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1D1BE4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Arial CYR" w:hAnsi="Arial CYR" w:cs="Arial CYR"/>
                      <w:sz w:val="20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55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01B46" w:rsidRPr="001622CC" w:rsidRDefault="00A01B46" w:rsidP="004C1741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1622CC">
                    <w:rPr>
                      <w:rFonts w:ascii="Arial CYR" w:hAnsi="Arial CYR" w:cs="Arial CYR"/>
                      <w:sz w:val="20"/>
                      <w:szCs w:val="20"/>
                    </w:rPr>
                    <w:t>сменное жало к паяльнику Ersa i-Tool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A01B46" w:rsidRPr="001622CC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1622CC">
                    <w:rPr>
                      <w:rFonts w:ascii="Arial CYR" w:hAnsi="Arial CYR" w:cs="Arial CYR"/>
                      <w:sz w:val="20"/>
                      <w:szCs w:val="20"/>
                    </w:rPr>
                    <w:t>102CDLF12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1622CC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1622CC">
                    <w:rPr>
                      <w:rFonts w:ascii="Arial CYR" w:hAnsi="Arial CYR" w:cs="Arial CYR"/>
                      <w:sz w:val="20"/>
                      <w:szCs w:val="20"/>
                    </w:rPr>
                    <w:t>6</w:t>
                  </w:r>
                </w:p>
              </w:tc>
            </w:tr>
            <w:tr w:rsidR="00A01B46" w:rsidRPr="001622CC" w:rsidTr="008E0CF3">
              <w:trPr>
                <w:trHeight w:val="255"/>
              </w:trPr>
              <w:tc>
                <w:tcPr>
                  <w:tcW w:w="4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1D1BE4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Arial CYR" w:hAnsi="Arial CYR" w:cs="Arial CYR"/>
                      <w:sz w:val="20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55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01B46" w:rsidRPr="001622CC" w:rsidRDefault="00A01B46" w:rsidP="004C1741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1622CC">
                    <w:rPr>
                      <w:rFonts w:ascii="Arial CYR" w:hAnsi="Arial CYR" w:cs="Arial CYR"/>
                      <w:sz w:val="20"/>
                      <w:szCs w:val="20"/>
                    </w:rPr>
                    <w:t>сменное жало к паяльнику Ersa i-Tool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A01B46" w:rsidRPr="001622CC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1622CC">
                    <w:rPr>
                      <w:rFonts w:ascii="Arial CYR" w:hAnsi="Arial CYR" w:cs="Arial CYR"/>
                      <w:sz w:val="20"/>
                      <w:szCs w:val="20"/>
                    </w:rPr>
                    <w:t>102PDLF08L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1622CC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1622CC">
                    <w:rPr>
                      <w:rFonts w:ascii="Arial CYR" w:hAnsi="Arial CYR" w:cs="Arial CYR"/>
                      <w:sz w:val="20"/>
                      <w:szCs w:val="20"/>
                    </w:rPr>
                    <w:t>6</w:t>
                  </w:r>
                </w:p>
              </w:tc>
            </w:tr>
            <w:tr w:rsidR="00A01B46" w:rsidRPr="001622CC" w:rsidTr="008E0CF3">
              <w:trPr>
                <w:trHeight w:val="255"/>
              </w:trPr>
              <w:tc>
                <w:tcPr>
                  <w:tcW w:w="4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1D1BE4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Arial CYR" w:hAnsi="Arial CYR" w:cs="Arial CYR"/>
                      <w:sz w:val="20"/>
                      <w:szCs w:val="20"/>
                      <w:lang w:val="en-US"/>
                    </w:rPr>
                    <w:t>4</w:t>
                  </w:r>
                </w:p>
              </w:tc>
              <w:tc>
                <w:tcPr>
                  <w:tcW w:w="55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01B46" w:rsidRPr="001622CC" w:rsidRDefault="00A01B46" w:rsidP="004C1741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1622CC">
                    <w:rPr>
                      <w:rFonts w:ascii="Arial CYR" w:hAnsi="Arial CYR" w:cs="Arial CYR"/>
                      <w:sz w:val="20"/>
                      <w:szCs w:val="20"/>
                    </w:rPr>
                    <w:t>сменное жало к паяльнику Ersa i-Tool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A01B46" w:rsidRPr="001622CC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1622CC">
                    <w:rPr>
                      <w:rFonts w:ascii="Arial CYR" w:hAnsi="Arial CYR" w:cs="Arial CYR"/>
                      <w:sz w:val="20"/>
                      <w:szCs w:val="20"/>
                    </w:rPr>
                    <w:t>102SDLF04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1622CC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1622CC">
                    <w:rPr>
                      <w:rFonts w:ascii="Arial CYR" w:hAnsi="Arial CYR" w:cs="Arial CYR"/>
                      <w:sz w:val="20"/>
                      <w:szCs w:val="20"/>
                    </w:rPr>
                    <w:t>6</w:t>
                  </w:r>
                </w:p>
              </w:tc>
            </w:tr>
            <w:tr w:rsidR="00A01B46" w:rsidRPr="001622CC" w:rsidTr="008E0CF3">
              <w:trPr>
                <w:trHeight w:val="255"/>
              </w:trPr>
              <w:tc>
                <w:tcPr>
                  <w:tcW w:w="4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1D1BE4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Arial CYR" w:hAnsi="Arial CYR" w:cs="Arial CYR"/>
                      <w:sz w:val="20"/>
                      <w:szCs w:val="20"/>
                      <w:lang w:val="en-US"/>
                    </w:rPr>
                    <w:t>5</w:t>
                  </w:r>
                </w:p>
              </w:tc>
              <w:tc>
                <w:tcPr>
                  <w:tcW w:w="55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01B46" w:rsidRPr="00A31FC5" w:rsidRDefault="00A01B46" w:rsidP="004C1741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  <w:lang w:val="en-US"/>
                    </w:rPr>
                  </w:pPr>
                  <w:r w:rsidRPr="001622CC">
                    <w:rPr>
                      <w:rFonts w:ascii="Arial CYR" w:hAnsi="Arial CYR" w:cs="Arial CYR"/>
                      <w:sz w:val="20"/>
                      <w:szCs w:val="20"/>
                    </w:rPr>
                    <w:t>припой</w:t>
                  </w:r>
                  <w:r w:rsidRPr="00A31FC5">
                    <w:rPr>
                      <w:rFonts w:ascii="Arial CYR" w:hAnsi="Arial CYR" w:cs="Arial CYR"/>
                      <w:sz w:val="20"/>
                      <w:szCs w:val="20"/>
                      <w:lang w:val="en-US"/>
                    </w:rPr>
                    <w:t xml:space="preserve"> </w:t>
                  </w:r>
                  <w:r w:rsidRPr="001D1BE4">
                    <w:rPr>
                      <w:rFonts w:ascii="Arial CYR" w:hAnsi="Arial CYR" w:cs="Arial CYR"/>
                      <w:sz w:val="20"/>
                      <w:szCs w:val="20"/>
                      <w:lang w:val="en-US"/>
                    </w:rPr>
                    <w:t>Sn</w:t>
                  </w:r>
                  <w:r w:rsidRPr="00A31FC5">
                    <w:rPr>
                      <w:rFonts w:ascii="Arial CYR" w:hAnsi="Arial CYR" w:cs="Arial CYR"/>
                      <w:sz w:val="20"/>
                      <w:szCs w:val="20"/>
                      <w:lang w:val="en-US"/>
                    </w:rPr>
                    <w:t>63</w:t>
                  </w:r>
                  <w:r w:rsidRPr="001D1BE4">
                    <w:rPr>
                      <w:rFonts w:ascii="Arial CYR" w:hAnsi="Arial CYR" w:cs="Arial CYR"/>
                      <w:sz w:val="20"/>
                      <w:szCs w:val="20"/>
                      <w:lang w:val="en-US"/>
                    </w:rPr>
                    <w:t>Pb</w:t>
                  </w:r>
                  <w:r w:rsidRPr="00A31FC5">
                    <w:rPr>
                      <w:rFonts w:ascii="Arial CYR" w:hAnsi="Arial CYR" w:cs="Arial CYR"/>
                      <w:sz w:val="20"/>
                      <w:szCs w:val="20"/>
                      <w:lang w:val="en-US"/>
                    </w:rPr>
                    <w:t xml:space="preserve">37 </w:t>
                  </w:r>
                  <w:r w:rsidRPr="001622CC">
                    <w:rPr>
                      <w:rFonts w:ascii="Arial CYR" w:hAnsi="Arial CYR" w:cs="Arial CYR"/>
                      <w:sz w:val="20"/>
                      <w:szCs w:val="20"/>
                    </w:rPr>
                    <w:t>в</w:t>
                  </w:r>
                  <w:r w:rsidRPr="00A31FC5">
                    <w:rPr>
                      <w:rFonts w:ascii="Arial CYR" w:hAnsi="Arial CYR" w:cs="Arial CYR"/>
                      <w:sz w:val="20"/>
                      <w:szCs w:val="20"/>
                      <w:lang w:val="en-US"/>
                    </w:rPr>
                    <w:t xml:space="preserve"> </w:t>
                  </w:r>
                  <w:r w:rsidRPr="001622CC">
                    <w:rPr>
                      <w:rFonts w:ascii="Arial CYR" w:hAnsi="Arial CYR" w:cs="Arial CYR"/>
                      <w:sz w:val="20"/>
                      <w:szCs w:val="20"/>
                    </w:rPr>
                    <w:t>прутке</w:t>
                  </w:r>
                  <w:r w:rsidRPr="00A31FC5">
                    <w:rPr>
                      <w:rFonts w:ascii="Arial CYR" w:hAnsi="Arial CYR" w:cs="Arial CYR"/>
                      <w:sz w:val="20"/>
                      <w:szCs w:val="20"/>
                      <w:lang w:val="en-US"/>
                    </w:rPr>
                    <w:t xml:space="preserve">, </w:t>
                  </w:r>
                  <w:r w:rsidRPr="001D1BE4">
                    <w:rPr>
                      <w:rFonts w:ascii="Arial CYR" w:hAnsi="Arial CYR" w:cs="Arial CYR"/>
                      <w:sz w:val="20"/>
                      <w:szCs w:val="20"/>
                      <w:lang w:val="en-US"/>
                    </w:rPr>
                    <w:t>Felder</w:t>
                  </w:r>
                  <w:r w:rsidRPr="00A31FC5">
                    <w:rPr>
                      <w:rFonts w:ascii="Arial CYR" w:hAnsi="Arial CYR" w:cs="Arial CYR"/>
                      <w:sz w:val="20"/>
                      <w:szCs w:val="20"/>
                      <w:lang w:val="en-US"/>
                    </w:rPr>
                    <w:t xml:space="preserve">, </w:t>
                  </w:r>
                  <w:r w:rsidRPr="001622CC">
                    <w:rPr>
                      <w:rFonts w:ascii="Arial CYR" w:hAnsi="Arial CYR" w:cs="Arial CYR"/>
                      <w:sz w:val="20"/>
                      <w:szCs w:val="20"/>
                    </w:rPr>
                    <w:t>вес</w:t>
                  </w:r>
                  <w:r w:rsidRPr="00A31FC5">
                    <w:rPr>
                      <w:rFonts w:ascii="Arial CYR" w:hAnsi="Arial CYR" w:cs="Arial CYR"/>
                      <w:sz w:val="20"/>
                      <w:szCs w:val="20"/>
                      <w:lang w:val="en-US"/>
                    </w:rPr>
                    <w:t xml:space="preserve"> 1 </w:t>
                  </w:r>
                  <w:r w:rsidRPr="001622CC">
                    <w:rPr>
                      <w:rFonts w:ascii="Arial CYR" w:hAnsi="Arial CYR" w:cs="Arial CYR"/>
                      <w:sz w:val="20"/>
                      <w:szCs w:val="20"/>
                    </w:rPr>
                    <w:t>кг</w:t>
                  </w:r>
                  <w:r w:rsidRPr="00A31FC5">
                    <w:rPr>
                      <w:rFonts w:ascii="Arial CYR" w:hAnsi="Arial CYR" w:cs="Arial CYR"/>
                      <w:sz w:val="20"/>
                      <w:szCs w:val="20"/>
                      <w:lang w:val="en-US"/>
                    </w:rPr>
                    <w:t xml:space="preserve"> *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A01B46" w:rsidRPr="001622CC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1622CC">
                    <w:rPr>
                      <w:rFonts w:ascii="Arial CYR" w:hAnsi="Arial CYR" w:cs="Arial CYR"/>
                      <w:sz w:val="20"/>
                      <w:szCs w:val="20"/>
                    </w:rPr>
                    <w:t>Sn63Pb37-1000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1622CC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1622CC">
                    <w:rPr>
                      <w:rFonts w:ascii="Arial CYR" w:hAnsi="Arial CYR" w:cs="Arial CYR"/>
                      <w:sz w:val="20"/>
                      <w:szCs w:val="20"/>
                    </w:rPr>
                    <w:t>10</w:t>
                  </w:r>
                </w:p>
              </w:tc>
            </w:tr>
            <w:tr w:rsidR="00A01B46" w:rsidRPr="001622CC" w:rsidTr="008E0CF3">
              <w:trPr>
                <w:trHeight w:val="510"/>
              </w:trPr>
              <w:tc>
                <w:tcPr>
                  <w:tcW w:w="4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1D1BE4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Arial CYR" w:hAnsi="Arial CYR" w:cs="Arial CYR"/>
                      <w:sz w:val="20"/>
                      <w:szCs w:val="20"/>
                      <w:lang w:val="en-US"/>
                    </w:rPr>
                    <w:t>6</w:t>
                  </w:r>
                </w:p>
              </w:tc>
              <w:tc>
                <w:tcPr>
                  <w:tcW w:w="55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01B46" w:rsidRPr="001622CC" w:rsidRDefault="00A01B46" w:rsidP="004C1741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1622CC">
                    <w:rPr>
                      <w:rFonts w:ascii="Arial CYR" w:hAnsi="Arial CYR" w:cs="Arial CYR"/>
                      <w:sz w:val="20"/>
                      <w:szCs w:val="20"/>
                    </w:rPr>
                    <w:t>припой Sn63Pb37 с безотмывочным флюсом ELR (1.0%), Felder; диаметр 0,75мм; катушка 500г *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1622CC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1622CC">
                    <w:rPr>
                      <w:rFonts w:ascii="Arial CYR" w:hAnsi="Arial CYR" w:cs="Arial CYR"/>
                      <w:sz w:val="20"/>
                      <w:szCs w:val="20"/>
                    </w:rPr>
                    <w:t>Sn63Pb37-ELR-</w:t>
                  </w:r>
                  <w:r w:rsidRPr="001622CC">
                    <w:rPr>
                      <w:rFonts w:ascii="Arial CYR" w:hAnsi="Arial CYR" w:cs="Arial CYR"/>
                      <w:sz w:val="20"/>
                      <w:szCs w:val="20"/>
                    </w:rPr>
                    <w:br/>
                    <w:t>0.75-500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1622CC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1622CC">
                    <w:rPr>
                      <w:rFonts w:ascii="Arial CYR" w:hAnsi="Arial CYR" w:cs="Arial CYR"/>
                      <w:sz w:val="20"/>
                      <w:szCs w:val="20"/>
                    </w:rPr>
                    <w:t>4</w:t>
                  </w:r>
                </w:p>
              </w:tc>
            </w:tr>
            <w:tr w:rsidR="00A01B46" w:rsidRPr="001622CC" w:rsidTr="008E0CF3">
              <w:trPr>
                <w:trHeight w:val="510"/>
              </w:trPr>
              <w:tc>
                <w:tcPr>
                  <w:tcW w:w="4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1D1BE4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Arial CYR" w:hAnsi="Arial CYR" w:cs="Arial CYR"/>
                      <w:sz w:val="20"/>
                      <w:szCs w:val="20"/>
                      <w:lang w:val="en-US"/>
                    </w:rPr>
                    <w:t>7</w:t>
                  </w:r>
                </w:p>
              </w:tc>
              <w:tc>
                <w:tcPr>
                  <w:tcW w:w="55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01B46" w:rsidRPr="001622CC" w:rsidRDefault="00A01B46" w:rsidP="004C1741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1622CC">
                    <w:rPr>
                      <w:rFonts w:ascii="Arial CYR" w:hAnsi="Arial CYR" w:cs="Arial CYR"/>
                      <w:sz w:val="20"/>
                      <w:szCs w:val="20"/>
                    </w:rPr>
                    <w:t>проволока паяльная Sn63Pb37, Felder; диаметр 0,75 мм;  катушка 500 г *</w:t>
                  </w: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1622CC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1622CC">
                    <w:rPr>
                      <w:rFonts w:ascii="Arial CYR" w:hAnsi="Arial CYR" w:cs="Arial CYR"/>
                      <w:sz w:val="20"/>
                      <w:szCs w:val="20"/>
                    </w:rPr>
                    <w:t>Sn63Pb37-0.75-500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1622CC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1622CC">
                    <w:rPr>
                      <w:rFonts w:ascii="Arial CYR" w:hAnsi="Arial CYR" w:cs="Arial CYR"/>
                      <w:sz w:val="20"/>
                      <w:szCs w:val="20"/>
                    </w:rPr>
                    <w:t>4</w:t>
                  </w:r>
                </w:p>
              </w:tc>
            </w:tr>
          </w:tbl>
          <w:p w:rsidR="00A01B46" w:rsidRPr="006D142D" w:rsidRDefault="00A01B46" w:rsidP="004C1741"/>
        </w:tc>
      </w:tr>
      <w:tr w:rsidR="00A01B46" w:rsidRPr="006D142D" w:rsidTr="004C1741">
        <w:trPr>
          <w:gridAfter w:val="4"/>
          <w:wAfter w:w="900" w:type="dxa"/>
          <w:trHeight w:val="255"/>
        </w:trPr>
        <w:tc>
          <w:tcPr>
            <w:tcW w:w="456" w:type="dxa"/>
          </w:tcPr>
          <w:p w:rsidR="00A01B46" w:rsidRPr="006D142D" w:rsidRDefault="00A01B46" w:rsidP="004C1741"/>
        </w:tc>
        <w:tc>
          <w:tcPr>
            <w:tcW w:w="8652" w:type="dxa"/>
            <w:gridSpan w:val="4"/>
            <w:noWrap/>
          </w:tcPr>
          <w:p w:rsidR="00A01B46" w:rsidRPr="006D142D" w:rsidRDefault="00A01B46" w:rsidP="004C1741"/>
        </w:tc>
      </w:tr>
      <w:tr w:rsidR="00A01B46" w:rsidRPr="006D142D" w:rsidTr="004C1741">
        <w:trPr>
          <w:trHeight w:val="255"/>
        </w:trPr>
        <w:tc>
          <w:tcPr>
            <w:tcW w:w="456" w:type="dxa"/>
          </w:tcPr>
          <w:p w:rsidR="00A01B46" w:rsidRPr="006D142D" w:rsidRDefault="00A01B46" w:rsidP="004C1741">
            <w:r>
              <w:t>53</w:t>
            </w:r>
          </w:p>
        </w:tc>
        <w:tc>
          <w:tcPr>
            <w:tcW w:w="3201" w:type="dxa"/>
            <w:noWrap/>
          </w:tcPr>
          <w:p w:rsidR="00A01B46" w:rsidRPr="006D142D" w:rsidRDefault="00A01B46" w:rsidP="004C1741">
            <w:r w:rsidRPr="006D142D">
              <w:t>ультразвуковая ванна</w:t>
            </w:r>
          </w:p>
        </w:tc>
        <w:tc>
          <w:tcPr>
            <w:tcW w:w="5605" w:type="dxa"/>
            <w:gridSpan w:val="4"/>
            <w:noWrap/>
          </w:tcPr>
          <w:p w:rsidR="00A01B46" w:rsidRPr="006D142D" w:rsidRDefault="00A01B46" w:rsidP="004C1741">
            <w:r>
              <w:t xml:space="preserve">Типа </w:t>
            </w:r>
            <w:r w:rsidRPr="006D142D">
              <w:t>ПСБ-5735-05</w:t>
            </w:r>
            <w:r>
              <w:t xml:space="preserve"> </w:t>
            </w:r>
            <w:r w:rsidRPr="006D142D">
              <w:t>(или аналог)</w:t>
            </w:r>
          </w:p>
        </w:tc>
        <w:tc>
          <w:tcPr>
            <w:tcW w:w="746" w:type="dxa"/>
            <w:gridSpan w:val="3"/>
            <w:noWrap/>
          </w:tcPr>
          <w:p w:rsidR="00A01B46" w:rsidRPr="006D142D" w:rsidRDefault="00A01B46" w:rsidP="004C1741">
            <w:pPr>
              <w:jc w:val="center"/>
            </w:pPr>
            <w:r w:rsidRPr="006D142D">
              <w:t>2</w:t>
            </w:r>
          </w:p>
        </w:tc>
      </w:tr>
      <w:tr w:rsidR="00A01B46" w:rsidRPr="006D142D" w:rsidTr="004C1741">
        <w:trPr>
          <w:trHeight w:val="255"/>
        </w:trPr>
        <w:tc>
          <w:tcPr>
            <w:tcW w:w="456" w:type="dxa"/>
          </w:tcPr>
          <w:p w:rsidR="00A01B46" w:rsidRPr="006D142D" w:rsidRDefault="00A01B46" w:rsidP="004C1741">
            <w:r>
              <w:t>54</w:t>
            </w:r>
          </w:p>
        </w:tc>
        <w:tc>
          <w:tcPr>
            <w:tcW w:w="3201" w:type="dxa"/>
            <w:noWrap/>
          </w:tcPr>
          <w:p w:rsidR="00A01B46" w:rsidRPr="006D142D" w:rsidRDefault="00A01B46" w:rsidP="004C1741">
            <w:r w:rsidRPr="006D142D">
              <w:t>гидравлическая тележка</w:t>
            </w:r>
          </w:p>
        </w:tc>
        <w:tc>
          <w:tcPr>
            <w:tcW w:w="5605" w:type="dxa"/>
            <w:gridSpan w:val="4"/>
            <w:noWrap/>
          </w:tcPr>
          <w:p w:rsidR="00A01B46" w:rsidRPr="006D142D" w:rsidRDefault="00A01B46" w:rsidP="004C1741">
            <w:r>
              <w:t xml:space="preserve">Типа Pfaff Silberblau hu 25-115 TS </w:t>
            </w:r>
            <w:r w:rsidRPr="006D142D">
              <w:t>(или аналог)</w:t>
            </w:r>
          </w:p>
        </w:tc>
        <w:tc>
          <w:tcPr>
            <w:tcW w:w="746" w:type="dxa"/>
            <w:gridSpan w:val="3"/>
            <w:noWrap/>
          </w:tcPr>
          <w:p w:rsidR="00A01B46" w:rsidRPr="006D142D" w:rsidRDefault="00A01B46" w:rsidP="004C1741">
            <w:pPr>
              <w:jc w:val="center"/>
            </w:pPr>
            <w:r w:rsidRPr="006D142D">
              <w:t>1</w:t>
            </w:r>
          </w:p>
        </w:tc>
      </w:tr>
      <w:tr w:rsidR="00A01B46" w:rsidRPr="006D142D" w:rsidTr="004C1741">
        <w:trPr>
          <w:gridAfter w:val="4"/>
          <w:wAfter w:w="900" w:type="dxa"/>
          <w:trHeight w:val="255"/>
        </w:trPr>
        <w:tc>
          <w:tcPr>
            <w:tcW w:w="456" w:type="dxa"/>
          </w:tcPr>
          <w:p w:rsidR="00A01B46" w:rsidRPr="006D142D" w:rsidRDefault="00A01B46" w:rsidP="004C1741"/>
        </w:tc>
        <w:tc>
          <w:tcPr>
            <w:tcW w:w="8652" w:type="dxa"/>
            <w:gridSpan w:val="4"/>
            <w:noWrap/>
          </w:tcPr>
          <w:p w:rsidR="00A01B46" w:rsidRPr="006D142D" w:rsidRDefault="00A01B46" w:rsidP="004C1741"/>
        </w:tc>
      </w:tr>
      <w:tr w:rsidR="00A01B46" w:rsidRPr="000F69C8" w:rsidTr="004C1741">
        <w:trPr>
          <w:gridAfter w:val="4"/>
          <w:wAfter w:w="900" w:type="dxa"/>
          <w:trHeight w:val="255"/>
        </w:trPr>
        <w:tc>
          <w:tcPr>
            <w:tcW w:w="456" w:type="dxa"/>
            <w:vMerge w:val="restart"/>
          </w:tcPr>
          <w:p w:rsidR="00A01B46" w:rsidRPr="000F69C8" w:rsidRDefault="00A01B46" w:rsidP="004C1741">
            <w:r w:rsidRPr="000F69C8">
              <w:t>55</w:t>
            </w:r>
          </w:p>
        </w:tc>
        <w:tc>
          <w:tcPr>
            <w:tcW w:w="8652" w:type="dxa"/>
            <w:gridSpan w:val="4"/>
            <w:noWrap/>
          </w:tcPr>
          <w:p w:rsidR="00A01B46" w:rsidRPr="000F69C8" w:rsidRDefault="00A01B46" w:rsidP="004C1741">
            <w:r w:rsidRPr="000F69C8">
              <w:t>инструмент электрический ручной типа указанного ниже или аналоги</w:t>
            </w:r>
          </w:p>
        </w:tc>
      </w:tr>
      <w:tr w:rsidR="00A01B46" w:rsidRPr="006D142D" w:rsidTr="004C1741">
        <w:trPr>
          <w:gridAfter w:val="4"/>
          <w:wAfter w:w="900" w:type="dxa"/>
          <w:trHeight w:val="255"/>
        </w:trPr>
        <w:tc>
          <w:tcPr>
            <w:tcW w:w="456" w:type="dxa"/>
            <w:vMerge/>
          </w:tcPr>
          <w:p w:rsidR="00A01B46" w:rsidRPr="00CC3BBC" w:rsidRDefault="00A01B46" w:rsidP="004C17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652" w:type="dxa"/>
            <w:gridSpan w:val="4"/>
            <w:noWrap/>
          </w:tcPr>
          <w:tbl>
            <w:tblPr>
              <w:tblW w:w="8536" w:type="dxa"/>
              <w:tblLayout w:type="fixed"/>
              <w:tblCellMar>
                <w:left w:w="30" w:type="dxa"/>
                <w:right w:w="30" w:type="dxa"/>
              </w:tblCellMar>
              <w:tblLook w:val="0000"/>
            </w:tblPr>
            <w:tblGrid>
              <w:gridCol w:w="442"/>
              <w:gridCol w:w="4854"/>
              <w:gridCol w:w="2700"/>
              <w:gridCol w:w="540"/>
            </w:tblGrid>
            <w:tr w:rsidR="00A01B46" w:rsidRPr="00CC3BBC" w:rsidTr="00161E27">
              <w:trPr>
                <w:trHeight w:val="247"/>
              </w:trPr>
              <w:tc>
                <w:tcPr>
                  <w:tcW w:w="44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A01B46" w:rsidRPr="00CC3BBC" w:rsidRDefault="00A01B46" w:rsidP="004C1741">
                  <w:pPr>
                    <w:framePr w:hSpace="180" w:wrap="around" w:vAnchor="text" w:hAnchor="margin" w:xAlign="center" w:y="844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CC3BBC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85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A01B46" w:rsidRPr="00CC3BBC" w:rsidRDefault="00A01B46" w:rsidP="004C1741">
                  <w:pPr>
                    <w:framePr w:hSpace="180" w:wrap="around" w:vAnchor="text" w:hAnchor="margin" w:xAlign="center" w:y="844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CC3BBC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дрель-шуруповерт Makita</w:t>
                  </w:r>
                </w:p>
              </w:tc>
              <w:tc>
                <w:tcPr>
                  <w:tcW w:w="270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A01B46" w:rsidRPr="00CC3BBC" w:rsidRDefault="00A01B46" w:rsidP="004C1741">
                  <w:pPr>
                    <w:framePr w:hSpace="180" w:wrap="around" w:vAnchor="text" w:hAnchor="margin" w:xAlign="center" w:y="844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№ по каталогу </w:t>
                  </w:r>
                  <w:r w:rsidRPr="00CC3BBC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6349DWFE</w:t>
                  </w:r>
                </w:p>
              </w:tc>
              <w:tc>
                <w:tcPr>
                  <w:tcW w:w="54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A01B46" w:rsidRPr="00CC3BBC" w:rsidRDefault="00A01B46" w:rsidP="004C1741">
                  <w:pPr>
                    <w:framePr w:hSpace="180" w:wrap="around" w:vAnchor="text" w:hAnchor="margin" w:xAlign="center" w:y="844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CC3BBC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2</w:t>
                  </w:r>
                </w:p>
              </w:tc>
            </w:tr>
            <w:tr w:rsidR="00A01B46" w:rsidRPr="00CC3BBC" w:rsidTr="00161E27">
              <w:trPr>
                <w:trHeight w:val="247"/>
              </w:trPr>
              <w:tc>
                <w:tcPr>
                  <w:tcW w:w="44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A01B46" w:rsidRPr="00CC3BBC" w:rsidRDefault="00A01B46" w:rsidP="004C1741">
                  <w:pPr>
                    <w:framePr w:hSpace="180" w:wrap="around" w:vAnchor="text" w:hAnchor="margin" w:xAlign="center" w:y="844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CC3BBC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485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01B46" w:rsidRPr="00CC3BBC" w:rsidRDefault="00A01B46" w:rsidP="004C1741">
                  <w:pPr>
                    <w:framePr w:hSpace="180" w:wrap="around" w:vAnchor="text" w:hAnchor="margin" w:xAlign="center" w:y="844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CC3BBC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технический фен Metabo</w:t>
                  </w:r>
                </w:p>
              </w:tc>
              <w:tc>
                <w:tcPr>
                  <w:tcW w:w="270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01B46" w:rsidRPr="00CC3BBC" w:rsidRDefault="00A01B46" w:rsidP="004C1741">
                  <w:pPr>
                    <w:framePr w:hSpace="180" w:wrap="around" w:vAnchor="text" w:hAnchor="margin" w:xAlign="center" w:y="844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CC3BBC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HE 23-650</w:t>
                  </w:r>
                </w:p>
              </w:tc>
              <w:tc>
                <w:tcPr>
                  <w:tcW w:w="54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A01B46" w:rsidRPr="00CC3BBC" w:rsidRDefault="00A01B46" w:rsidP="004C1741">
                  <w:pPr>
                    <w:framePr w:hSpace="180" w:wrap="around" w:vAnchor="text" w:hAnchor="margin" w:xAlign="center" w:y="844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CC3BBC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4</w:t>
                  </w:r>
                </w:p>
              </w:tc>
            </w:tr>
            <w:tr w:rsidR="00A01B46" w:rsidRPr="00CC3BBC" w:rsidTr="00161E27">
              <w:trPr>
                <w:trHeight w:val="247"/>
              </w:trPr>
              <w:tc>
                <w:tcPr>
                  <w:tcW w:w="44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A01B46" w:rsidRPr="00CC3BBC" w:rsidRDefault="00A01B46" w:rsidP="004C1741">
                  <w:pPr>
                    <w:framePr w:hSpace="180" w:wrap="around" w:vAnchor="text" w:hAnchor="margin" w:xAlign="center" w:y="844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CC3BBC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485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A01B46" w:rsidRPr="00CC3BBC" w:rsidRDefault="00A01B46" w:rsidP="004C1741">
                  <w:pPr>
                    <w:framePr w:hSpace="180" w:wrap="around" w:vAnchor="text" w:hAnchor="margin" w:xAlign="center" w:y="844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CC3BBC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угловая шлифмашина DeWalt</w:t>
                  </w:r>
                </w:p>
              </w:tc>
              <w:tc>
                <w:tcPr>
                  <w:tcW w:w="270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A01B46" w:rsidRPr="00CC3BBC" w:rsidRDefault="00A01B46" w:rsidP="004C1741">
                  <w:pPr>
                    <w:framePr w:hSpace="180" w:wrap="around" w:vAnchor="text" w:hAnchor="margin" w:xAlign="center" w:y="844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CC3BBC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D 28136 KD</w:t>
                  </w:r>
                </w:p>
              </w:tc>
              <w:tc>
                <w:tcPr>
                  <w:tcW w:w="54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A01B46" w:rsidRPr="00CC3BBC" w:rsidRDefault="00A01B46" w:rsidP="004C1741">
                  <w:pPr>
                    <w:framePr w:hSpace="180" w:wrap="around" w:vAnchor="text" w:hAnchor="margin" w:xAlign="center" w:y="844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CC3BBC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</w:tr>
            <w:tr w:rsidR="00A01B46" w:rsidRPr="00CC3BBC" w:rsidTr="00161E27">
              <w:trPr>
                <w:trHeight w:val="247"/>
              </w:trPr>
              <w:tc>
                <w:tcPr>
                  <w:tcW w:w="44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A01B46" w:rsidRPr="00CC3BBC" w:rsidRDefault="00A01B46" w:rsidP="004C1741">
                  <w:pPr>
                    <w:framePr w:hSpace="180" w:wrap="around" w:vAnchor="text" w:hAnchor="margin" w:xAlign="center" w:y="844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CC3BBC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485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A01B46" w:rsidRPr="00CC3BBC" w:rsidRDefault="00A01B46" w:rsidP="004C1741">
                  <w:pPr>
                    <w:framePr w:hSpace="180" w:wrap="around" w:vAnchor="text" w:hAnchor="margin" w:xAlign="center" w:y="844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CC3BBC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диск отрезной 125х22.2 мм, сталь, нерж.сталь, камень</w:t>
                  </w:r>
                </w:p>
              </w:tc>
              <w:tc>
                <w:tcPr>
                  <w:tcW w:w="270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A01B46" w:rsidRPr="00CC3BBC" w:rsidRDefault="00A01B46" w:rsidP="004C1741">
                  <w:pPr>
                    <w:framePr w:hSpace="180" w:wrap="around" w:vAnchor="text" w:hAnchor="margin" w:xAlign="center" w:y="844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4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A01B46" w:rsidRPr="00CC3BBC" w:rsidRDefault="00A01B46" w:rsidP="004C1741">
                  <w:pPr>
                    <w:framePr w:hSpace="180" w:wrap="around" w:vAnchor="text" w:hAnchor="margin" w:xAlign="center" w:y="844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CC3BBC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15</w:t>
                  </w:r>
                </w:p>
              </w:tc>
            </w:tr>
            <w:tr w:rsidR="00A01B46" w:rsidRPr="00CC3BBC" w:rsidTr="00161E27">
              <w:trPr>
                <w:trHeight w:val="247"/>
              </w:trPr>
              <w:tc>
                <w:tcPr>
                  <w:tcW w:w="44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A01B46" w:rsidRPr="00CC3BBC" w:rsidRDefault="00A01B46" w:rsidP="004C1741">
                  <w:pPr>
                    <w:framePr w:hSpace="180" w:wrap="around" w:vAnchor="text" w:hAnchor="margin" w:xAlign="center" w:y="844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CC3BBC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485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A01B46" w:rsidRPr="00CC3BBC" w:rsidRDefault="00A01B46" w:rsidP="004C1741">
                  <w:pPr>
                    <w:framePr w:hSpace="180" w:wrap="around" w:vAnchor="text" w:hAnchor="margin" w:xAlign="center" w:y="844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CC3BBC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Лобзик DeWalt</w:t>
                  </w:r>
                </w:p>
              </w:tc>
              <w:tc>
                <w:tcPr>
                  <w:tcW w:w="270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A01B46" w:rsidRPr="00CC3BBC" w:rsidRDefault="00A01B46" w:rsidP="004C1741">
                  <w:pPr>
                    <w:framePr w:hSpace="180" w:wrap="around" w:vAnchor="text" w:hAnchor="margin" w:xAlign="center" w:y="844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CC3BBC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DW 331 K</w:t>
                  </w:r>
                </w:p>
              </w:tc>
              <w:tc>
                <w:tcPr>
                  <w:tcW w:w="54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A01B46" w:rsidRPr="00CC3BBC" w:rsidRDefault="00A01B46" w:rsidP="004C1741">
                  <w:pPr>
                    <w:framePr w:hSpace="180" w:wrap="around" w:vAnchor="text" w:hAnchor="margin" w:xAlign="center" w:y="844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CC3BBC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</w:tr>
          </w:tbl>
          <w:p w:rsidR="00A01B46" w:rsidRPr="006D142D" w:rsidRDefault="00A01B46" w:rsidP="004C1741"/>
        </w:tc>
      </w:tr>
      <w:tr w:rsidR="00A01B46" w:rsidRPr="006D142D" w:rsidTr="004C1741">
        <w:trPr>
          <w:gridAfter w:val="4"/>
          <w:wAfter w:w="900" w:type="dxa"/>
          <w:trHeight w:val="255"/>
        </w:trPr>
        <w:tc>
          <w:tcPr>
            <w:tcW w:w="456" w:type="dxa"/>
          </w:tcPr>
          <w:p w:rsidR="00A01B46" w:rsidRPr="006D142D" w:rsidRDefault="00A01B46" w:rsidP="004C1741"/>
        </w:tc>
        <w:tc>
          <w:tcPr>
            <w:tcW w:w="8652" w:type="dxa"/>
            <w:gridSpan w:val="4"/>
            <w:noWrap/>
          </w:tcPr>
          <w:p w:rsidR="00A01B46" w:rsidRPr="006D142D" w:rsidRDefault="00A01B46" w:rsidP="004C1741"/>
        </w:tc>
      </w:tr>
      <w:tr w:rsidR="00A01B46" w:rsidRPr="000F69C8" w:rsidTr="004C1741">
        <w:trPr>
          <w:gridAfter w:val="4"/>
          <w:wAfter w:w="900" w:type="dxa"/>
          <w:trHeight w:val="255"/>
        </w:trPr>
        <w:tc>
          <w:tcPr>
            <w:tcW w:w="456" w:type="dxa"/>
            <w:vMerge w:val="restart"/>
          </w:tcPr>
          <w:p w:rsidR="00A01B46" w:rsidRPr="000F69C8" w:rsidRDefault="00A01B46" w:rsidP="004C1741">
            <w:r w:rsidRPr="000F69C8">
              <w:t>56</w:t>
            </w:r>
          </w:p>
        </w:tc>
        <w:tc>
          <w:tcPr>
            <w:tcW w:w="8652" w:type="dxa"/>
            <w:gridSpan w:val="4"/>
            <w:noWrap/>
          </w:tcPr>
          <w:p w:rsidR="00A01B46" w:rsidRPr="000F69C8" w:rsidRDefault="00A01B46" w:rsidP="004C1741">
            <w:r w:rsidRPr="000F69C8">
              <w:t>инструмент ручной типа указанного ниже или аналоги</w:t>
            </w:r>
          </w:p>
        </w:tc>
      </w:tr>
      <w:tr w:rsidR="00A01B46" w:rsidRPr="006D142D" w:rsidTr="004C1741">
        <w:trPr>
          <w:gridAfter w:val="4"/>
          <w:wAfter w:w="900" w:type="dxa"/>
          <w:trHeight w:val="255"/>
        </w:trPr>
        <w:tc>
          <w:tcPr>
            <w:tcW w:w="456" w:type="dxa"/>
            <w:vMerge/>
          </w:tcPr>
          <w:p w:rsidR="00A01B46" w:rsidRPr="0031057F" w:rsidRDefault="00A01B46" w:rsidP="004C174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652" w:type="dxa"/>
            <w:gridSpan w:val="4"/>
            <w:noWrap/>
          </w:tcPr>
          <w:tbl>
            <w:tblPr>
              <w:tblW w:w="8908" w:type="dxa"/>
              <w:tblInd w:w="87" w:type="dxa"/>
              <w:tblLayout w:type="fixed"/>
              <w:tblLook w:val="00A0"/>
            </w:tblPr>
            <w:tblGrid>
              <w:gridCol w:w="470"/>
              <w:gridCol w:w="5117"/>
              <w:gridCol w:w="1965"/>
              <w:gridCol w:w="1356"/>
            </w:tblGrid>
            <w:tr w:rsidR="00A01B46" w:rsidRPr="0031057F" w:rsidTr="008E0CF3">
              <w:trPr>
                <w:trHeight w:val="510"/>
              </w:trPr>
              <w:tc>
                <w:tcPr>
                  <w:tcW w:w="4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1057F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51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01B46" w:rsidRPr="0031057F" w:rsidRDefault="00A01B46" w:rsidP="004C1741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Набор KRAFTOOL Ключи комбинированные трещоточные, 8-19мм, 7шт</w:t>
                  </w:r>
                </w:p>
              </w:tc>
              <w:tc>
                <w:tcPr>
                  <w:tcW w:w="19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1057F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27235-H7</w:t>
                  </w:r>
                </w:p>
              </w:tc>
              <w:tc>
                <w:tcPr>
                  <w:tcW w:w="1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1057F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2</w:t>
                  </w:r>
                </w:p>
              </w:tc>
            </w:tr>
            <w:tr w:rsidR="00A01B46" w:rsidRPr="0031057F" w:rsidTr="008E0CF3">
              <w:trPr>
                <w:trHeight w:val="255"/>
              </w:trPr>
              <w:tc>
                <w:tcPr>
                  <w:tcW w:w="4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1057F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51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01B46" w:rsidRPr="0031057F" w:rsidRDefault="00A01B46" w:rsidP="004C1741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Ключ разводной KRAFTOOL, Сr-V, 10" / 250мм</w:t>
                  </w:r>
                </w:p>
              </w:tc>
              <w:tc>
                <w:tcPr>
                  <w:tcW w:w="19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1057F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27265-25</w:t>
                  </w:r>
                </w:p>
              </w:tc>
              <w:tc>
                <w:tcPr>
                  <w:tcW w:w="1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1057F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4</w:t>
                  </w:r>
                </w:p>
              </w:tc>
            </w:tr>
            <w:tr w:rsidR="00A01B46" w:rsidRPr="0031057F" w:rsidTr="008E0CF3">
              <w:trPr>
                <w:trHeight w:val="255"/>
              </w:trPr>
              <w:tc>
                <w:tcPr>
                  <w:tcW w:w="4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1057F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51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01B46" w:rsidRPr="0031057F" w:rsidRDefault="00A01B46" w:rsidP="004C1741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Ключ разводной KRAFTOOL, Сr-V, 15" / 375мм</w:t>
                  </w:r>
                </w:p>
              </w:tc>
              <w:tc>
                <w:tcPr>
                  <w:tcW w:w="19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1057F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27265-37 </w:t>
                  </w:r>
                </w:p>
              </w:tc>
              <w:tc>
                <w:tcPr>
                  <w:tcW w:w="1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1057F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2</w:t>
                  </w:r>
                </w:p>
              </w:tc>
            </w:tr>
            <w:tr w:rsidR="00A01B46" w:rsidRPr="0031057F" w:rsidTr="008E0CF3">
              <w:trPr>
                <w:trHeight w:val="255"/>
              </w:trPr>
              <w:tc>
                <w:tcPr>
                  <w:tcW w:w="4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1057F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51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01B46" w:rsidRPr="0031057F" w:rsidRDefault="00A01B46" w:rsidP="004C1741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Ключ разводной KRAFTOOL, Сr-V, 6" / 150мм</w:t>
                  </w:r>
                </w:p>
              </w:tc>
              <w:tc>
                <w:tcPr>
                  <w:tcW w:w="19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1057F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27265-15 </w:t>
                  </w:r>
                </w:p>
              </w:tc>
              <w:tc>
                <w:tcPr>
                  <w:tcW w:w="1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1057F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4</w:t>
                  </w:r>
                </w:p>
              </w:tc>
            </w:tr>
            <w:tr w:rsidR="00A01B46" w:rsidRPr="0031057F" w:rsidTr="008E0CF3">
              <w:trPr>
                <w:trHeight w:val="255"/>
              </w:trPr>
              <w:tc>
                <w:tcPr>
                  <w:tcW w:w="4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1057F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51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01B46" w:rsidRPr="0031057F" w:rsidRDefault="00A01B46" w:rsidP="004C1741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Ключ трубный KRAFTOOL, тип "L", 670мм / 3"</w:t>
                  </w:r>
                </w:p>
              </w:tc>
              <w:tc>
                <w:tcPr>
                  <w:tcW w:w="19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1057F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2734-30</w:t>
                  </w:r>
                </w:p>
              </w:tc>
              <w:tc>
                <w:tcPr>
                  <w:tcW w:w="1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1057F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1</w:t>
                  </w:r>
                </w:p>
              </w:tc>
            </w:tr>
            <w:tr w:rsidR="00A01B46" w:rsidRPr="0031057F" w:rsidTr="008E0CF3">
              <w:trPr>
                <w:trHeight w:val="255"/>
              </w:trPr>
              <w:tc>
                <w:tcPr>
                  <w:tcW w:w="4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1057F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51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01B46" w:rsidRPr="0031057F" w:rsidRDefault="00A01B46" w:rsidP="004C1741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Бокорезы KRAFTOOL "NORD", 160мм</w:t>
                  </w:r>
                </w:p>
              </w:tc>
              <w:tc>
                <w:tcPr>
                  <w:tcW w:w="19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1057F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22005-5-16</w:t>
                  </w:r>
                </w:p>
              </w:tc>
              <w:tc>
                <w:tcPr>
                  <w:tcW w:w="1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1057F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3</w:t>
                  </w:r>
                </w:p>
              </w:tc>
            </w:tr>
            <w:tr w:rsidR="00A01B46" w:rsidRPr="0031057F" w:rsidTr="008E0CF3">
              <w:trPr>
                <w:trHeight w:val="255"/>
              </w:trPr>
              <w:tc>
                <w:tcPr>
                  <w:tcW w:w="4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1057F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51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01B46" w:rsidRPr="0031057F" w:rsidRDefault="00A01B46" w:rsidP="004C1741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Бокорезы KRAFTOOL "HI-KRAFT" усиленные, 180мм</w:t>
                  </w:r>
                </w:p>
              </w:tc>
              <w:tc>
                <w:tcPr>
                  <w:tcW w:w="19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1057F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22003-6-18 </w:t>
                  </w:r>
                </w:p>
              </w:tc>
              <w:tc>
                <w:tcPr>
                  <w:tcW w:w="1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1057F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1</w:t>
                  </w:r>
                </w:p>
              </w:tc>
            </w:tr>
            <w:tr w:rsidR="00A01B46" w:rsidRPr="0031057F" w:rsidTr="008E0CF3">
              <w:trPr>
                <w:trHeight w:val="510"/>
              </w:trPr>
              <w:tc>
                <w:tcPr>
                  <w:tcW w:w="4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1057F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51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01B46" w:rsidRPr="0031057F" w:rsidRDefault="00A01B46" w:rsidP="004C1741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Бокорезы KRAFTOOL KarbMax с твердосплавными вставками, 125 мм</w:t>
                  </w:r>
                </w:p>
              </w:tc>
              <w:tc>
                <w:tcPr>
                  <w:tcW w:w="19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1057F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22018-5-13</w:t>
                  </w:r>
                </w:p>
              </w:tc>
              <w:tc>
                <w:tcPr>
                  <w:tcW w:w="1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1057F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4</w:t>
                  </w:r>
                </w:p>
              </w:tc>
            </w:tr>
            <w:tr w:rsidR="00A01B46" w:rsidRPr="0031057F" w:rsidTr="008E0CF3">
              <w:trPr>
                <w:trHeight w:val="255"/>
              </w:trPr>
              <w:tc>
                <w:tcPr>
                  <w:tcW w:w="4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1057F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51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01B46" w:rsidRPr="0031057F" w:rsidRDefault="00A01B46" w:rsidP="004C1741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Плоскогубцы KRAFTOOL "HI-KRAFT", 180мм</w:t>
                  </w:r>
                </w:p>
              </w:tc>
              <w:tc>
                <w:tcPr>
                  <w:tcW w:w="19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1057F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22003-1-18 </w:t>
                  </w:r>
                </w:p>
              </w:tc>
              <w:tc>
                <w:tcPr>
                  <w:tcW w:w="1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1057F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4</w:t>
                  </w:r>
                </w:p>
              </w:tc>
            </w:tr>
            <w:tr w:rsidR="00A01B46" w:rsidRPr="0031057F" w:rsidTr="008E0CF3">
              <w:trPr>
                <w:trHeight w:val="255"/>
              </w:trPr>
              <w:tc>
                <w:tcPr>
                  <w:tcW w:w="4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1057F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51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01B46" w:rsidRPr="0031057F" w:rsidRDefault="00A01B46" w:rsidP="004C1741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Тонкогубцы KRAFTOOL "HI-KRAFT", 200мм</w:t>
                  </w:r>
                </w:p>
              </w:tc>
              <w:tc>
                <w:tcPr>
                  <w:tcW w:w="19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1057F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22003-3-20</w:t>
                  </w:r>
                </w:p>
              </w:tc>
              <w:tc>
                <w:tcPr>
                  <w:tcW w:w="1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1057F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3</w:t>
                  </w:r>
                </w:p>
              </w:tc>
            </w:tr>
            <w:tr w:rsidR="00A01B46" w:rsidRPr="0031057F" w:rsidTr="008E0CF3">
              <w:trPr>
                <w:trHeight w:val="255"/>
              </w:trPr>
              <w:tc>
                <w:tcPr>
                  <w:tcW w:w="4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1057F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51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01B46" w:rsidRPr="0031057F" w:rsidRDefault="00A01B46" w:rsidP="004C1741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Молоток KRAFTOOL AutoKraft цельнокованый</w:t>
                  </w:r>
                </w:p>
              </w:tc>
              <w:tc>
                <w:tcPr>
                  <w:tcW w:w="19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1057F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20070-05</w:t>
                  </w:r>
                </w:p>
              </w:tc>
              <w:tc>
                <w:tcPr>
                  <w:tcW w:w="1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1057F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2</w:t>
                  </w:r>
                </w:p>
              </w:tc>
            </w:tr>
            <w:tr w:rsidR="00A01B46" w:rsidRPr="0031057F" w:rsidTr="008E0CF3">
              <w:trPr>
                <w:trHeight w:val="510"/>
              </w:trPr>
              <w:tc>
                <w:tcPr>
                  <w:tcW w:w="4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1057F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51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01B46" w:rsidRPr="0031057F" w:rsidRDefault="00A01B46" w:rsidP="004C1741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Кусачки торцовые KRAFTOOL "NORD", двухрычажные, 160мм</w:t>
                  </w:r>
                </w:p>
              </w:tc>
              <w:tc>
                <w:tcPr>
                  <w:tcW w:w="19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1057F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22005-75-16 </w:t>
                  </w:r>
                </w:p>
              </w:tc>
              <w:tc>
                <w:tcPr>
                  <w:tcW w:w="1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1057F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1</w:t>
                  </w:r>
                </w:p>
              </w:tc>
            </w:tr>
            <w:tr w:rsidR="00A01B46" w:rsidRPr="0031057F" w:rsidTr="008E0CF3">
              <w:trPr>
                <w:trHeight w:val="255"/>
              </w:trPr>
              <w:tc>
                <w:tcPr>
                  <w:tcW w:w="4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1057F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51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01B46" w:rsidRPr="0031057F" w:rsidRDefault="00A01B46" w:rsidP="004C1741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Кусачки торцовые KRAFTOOL "NORD", 160мм</w:t>
                  </w:r>
                </w:p>
              </w:tc>
              <w:tc>
                <w:tcPr>
                  <w:tcW w:w="19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1057F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22005-7-16</w:t>
                  </w:r>
                </w:p>
              </w:tc>
              <w:tc>
                <w:tcPr>
                  <w:tcW w:w="1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1057F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2</w:t>
                  </w:r>
                </w:p>
              </w:tc>
            </w:tr>
            <w:tr w:rsidR="00A01B46" w:rsidRPr="0031057F" w:rsidTr="008E0CF3">
              <w:trPr>
                <w:trHeight w:val="510"/>
              </w:trPr>
              <w:tc>
                <w:tcPr>
                  <w:tcW w:w="4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1057F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51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01B46" w:rsidRPr="0031057F" w:rsidRDefault="00A01B46" w:rsidP="004C1741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Набор KRAFTOOL Отвертки "MASTER-KRAFT", 7 предметов</w:t>
                  </w:r>
                </w:p>
              </w:tc>
              <w:tc>
                <w:tcPr>
                  <w:tcW w:w="19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1057F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25028-H7</w:t>
                  </w:r>
                </w:p>
              </w:tc>
              <w:tc>
                <w:tcPr>
                  <w:tcW w:w="1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1057F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4</w:t>
                  </w:r>
                </w:p>
              </w:tc>
            </w:tr>
            <w:tr w:rsidR="00A01B46" w:rsidRPr="0031057F" w:rsidTr="008E0CF3">
              <w:trPr>
                <w:trHeight w:val="510"/>
              </w:trPr>
              <w:tc>
                <w:tcPr>
                  <w:tcW w:w="4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1057F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51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01B46" w:rsidRPr="0031057F" w:rsidRDefault="00A01B46" w:rsidP="004C1741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Набор KRAFTOOL Отвертки ударные "EGO-KRAFT", 5 предметов</w:t>
                  </w:r>
                </w:p>
              </w:tc>
              <w:tc>
                <w:tcPr>
                  <w:tcW w:w="19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1057F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25025-H5</w:t>
                  </w:r>
                </w:p>
              </w:tc>
              <w:tc>
                <w:tcPr>
                  <w:tcW w:w="1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1057F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1</w:t>
                  </w:r>
                </w:p>
              </w:tc>
            </w:tr>
            <w:tr w:rsidR="00A01B46" w:rsidRPr="0031057F" w:rsidTr="008E0CF3">
              <w:trPr>
                <w:trHeight w:val="255"/>
              </w:trPr>
              <w:tc>
                <w:tcPr>
                  <w:tcW w:w="4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1057F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51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01B46" w:rsidRPr="0031057F" w:rsidRDefault="00A01B46" w:rsidP="004C1741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Набор отверток KRAFTOOL EXPERT</w:t>
                  </w:r>
                </w:p>
              </w:tc>
              <w:tc>
                <w:tcPr>
                  <w:tcW w:w="19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1057F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26173-H6</w:t>
                  </w:r>
                </w:p>
              </w:tc>
              <w:tc>
                <w:tcPr>
                  <w:tcW w:w="1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1057F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1</w:t>
                  </w:r>
                </w:p>
              </w:tc>
            </w:tr>
            <w:tr w:rsidR="00A01B46" w:rsidRPr="0031057F" w:rsidTr="008E0CF3">
              <w:trPr>
                <w:trHeight w:val="510"/>
              </w:trPr>
              <w:tc>
                <w:tcPr>
                  <w:tcW w:w="4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1057F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51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01B46" w:rsidRPr="0031057F" w:rsidRDefault="00A01B46" w:rsidP="004C1741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Набор KRAFTOOL Отвертка "BIT LOCK" реверсивная с битами, 12-в-1 - отвёртка - мини</w:t>
                  </w:r>
                </w:p>
              </w:tc>
              <w:tc>
                <w:tcPr>
                  <w:tcW w:w="19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1057F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26161-H13 </w:t>
                  </w:r>
                </w:p>
              </w:tc>
              <w:tc>
                <w:tcPr>
                  <w:tcW w:w="1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1057F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8</w:t>
                  </w:r>
                </w:p>
              </w:tc>
            </w:tr>
            <w:tr w:rsidR="00A01B46" w:rsidRPr="0031057F" w:rsidTr="008E0CF3">
              <w:trPr>
                <w:trHeight w:val="510"/>
              </w:trPr>
              <w:tc>
                <w:tcPr>
                  <w:tcW w:w="4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1057F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51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01B46" w:rsidRPr="0031057F" w:rsidRDefault="00A01B46" w:rsidP="004C1741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Набор KRAFTOOL Отвертки для точных работ, 6 предметов</w:t>
                  </w:r>
                </w:p>
              </w:tc>
              <w:tc>
                <w:tcPr>
                  <w:tcW w:w="19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1057F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25031-H6</w:t>
                  </w:r>
                </w:p>
              </w:tc>
              <w:tc>
                <w:tcPr>
                  <w:tcW w:w="1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1057F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1</w:t>
                  </w:r>
                </w:p>
              </w:tc>
            </w:tr>
            <w:tr w:rsidR="00A01B46" w:rsidRPr="0031057F" w:rsidTr="008E0CF3">
              <w:trPr>
                <w:trHeight w:val="255"/>
              </w:trPr>
              <w:tc>
                <w:tcPr>
                  <w:tcW w:w="4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1057F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51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01B46" w:rsidRPr="0031057F" w:rsidRDefault="00A01B46" w:rsidP="004C1741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Динамометрическая отвертка KRAFTOOL</w:t>
                  </w:r>
                </w:p>
              </w:tc>
              <w:tc>
                <w:tcPr>
                  <w:tcW w:w="19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1057F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64030</w:t>
                  </w:r>
                </w:p>
              </w:tc>
              <w:tc>
                <w:tcPr>
                  <w:tcW w:w="1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1057F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1</w:t>
                  </w:r>
                </w:p>
              </w:tc>
            </w:tr>
            <w:tr w:rsidR="00A01B46" w:rsidRPr="0031057F" w:rsidTr="008E0CF3">
              <w:trPr>
                <w:trHeight w:val="510"/>
              </w:trPr>
              <w:tc>
                <w:tcPr>
                  <w:tcW w:w="4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1057F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51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01B46" w:rsidRPr="00410BBA" w:rsidRDefault="00A01B46" w:rsidP="004C1741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Набор</w:t>
                  </w:r>
                  <w:r w:rsidRPr="00410BBA">
                    <w:rPr>
                      <w:rFonts w:ascii="Arial CYR" w:hAnsi="Arial CYR" w:cs="Arial CYR"/>
                      <w:sz w:val="20"/>
                      <w:szCs w:val="20"/>
                    </w:rPr>
                    <w:t xml:space="preserve"> </w:t>
                  </w: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торцовых</w:t>
                  </w:r>
                  <w:r w:rsidRPr="00410BBA">
                    <w:rPr>
                      <w:rFonts w:ascii="Arial CYR" w:hAnsi="Arial CYR" w:cs="Arial CYR"/>
                      <w:sz w:val="20"/>
                      <w:szCs w:val="20"/>
                    </w:rPr>
                    <w:t xml:space="preserve"> </w:t>
                  </w: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головок</w:t>
                  </w:r>
                  <w:r w:rsidRPr="00410BBA">
                    <w:rPr>
                      <w:rFonts w:ascii="Arial CYR" w:hAnsi="Arial CYR" w:cs="Arial CYR"/>
                      <w:sz w:val="20"/>
                      <w:szCs w:val="20"/>
                    </w:rPr>
                    <w:t xml:space="preserve"> </w:t>
                  </w:r>
                  <w:r w:rsidRPr="0031057F">
                    <w:rPr>
                      <w:rFonts w:ascii="Arial CYR" w:hAnsi="Arial CYR" w:cs="Arial CYR"/>
                      <w:sz w:val="20"/>
                      <w:szCs w:val="20"/>
                      <w:lang w:val="en-US"/>
                    </w:rPr>
                    <w:t>KRAFTOOL</w:t>
                  </w:r>
                  <w:r w:rsidRPr="00410BBA">
                    <w:rPr>
                      <w:rFonts w:ascii="Arial CYR" w:hAnsi="Arial CYR" w:cs="Arial CYR"/>
                      <w:sz w:val="20"/>
                      <w:szCs w:val="20"/>
                    </w:rPr>
                    <w:t xml:space="preserve"> </w:t>
                  </w:r>
                  <w:r w:rsidRPr="0031057F">
                    <w:rPr>
                      <w:rFonts w:ascii="Arial CYR" w:hAnsi="Arial CYR" w:cs="Arial CYR"/>
                      <w:sz w:val="20"/>
                      <w:szCs w:val="20"/>
                      <w:lang w:val="en-US"/>
                    </w:rPr>
                    <w:t>INDUSTRIE</w:t>
                  </w:r>
                  <w:r w:rsidRPr="00410BBA">
                    <w:rPr>
                      <w:rFonts w:ascii="Arial CYR" w:hAnsi="Arial CYR" w:cs="Arial CYR"/>
                      <w:sz w:val="20"/>
                      <w:szCs w:val="20"/>
                    </w:rPr>
                    <w:t xml:space="preserve"> </w:t>
                  </w:r>
                  <w:r w:rsidRPr="0031057F">
                    <w:rPr>
                      <w:rFonts w:ascii="Arial CYR" w:hAnsi="Arial CYR" w:cs="Arial CYR"/>
                      <w:sz w:val="20"/>
                      <w:szCs w:val="20"/>
                      <w:lang w:val="en-US"/>
                    </w:rPr>
                    <w:t>QUALITAT</w:t>
                  </w:r>
                </w:p>
              </w:tc>
              <w:tc>
                <w:tcPr>
                  <w:tcW w:w="19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1057F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27975-H49</w:t>
                  </w:r>
                </w:p>
              </w:tc>
              <w:tc>
                <w:tcPr>
                  <w:tcW w:w="1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1057F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1</w:t>
                  </w:r>
                </w:p>
              </w:tc>
            </w:tr>
            <w:tr w:rsidR="00A01B46" w:rsidRPr="0031057F" w:rsidTr="008E0CF3">
              <w:trPr>
                <w:trHeight w:val="255"/>
              </w:trPr>
              <w:tc>
                <w:tcPr>
                  <w:tcW w:w="4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1057F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51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01B46" w:rsidRPr="00410BBA" w:rsidRDefault="00A01B46" w:rsidP="004C1741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  <w:lang w:val="de-DE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Отвертка</w:t>
                  </w:r>
                  <w:r w:rsidRPr="00410BBA">
                    <w:rPr>
                      <w:rFonts w:ascii="Arial CYR" w:hAnsi="Arial CYR" w:cs="Arial CYR"/>
                      <w:sz w:val="20"/>
                      <w:szCs w:val="20"/>
                      <w:lang w:val="de-DE"/>
                    </w:rPr>
                    <w:t xml:space="preserve"> KRAFTOOL "VOLT-KRAFT" 1000</w:t>
                  </w: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В</w:t>
                  </w:r>
                  <w:r w:rsidRPr="00410BBA">
                    <w:rPr>
                      <w:rFonts w:ascii="Arial CYR" w:hAnsi="Arial CYR" w:cs="Arial CYR"/>
                      <w:sz w:val="20"/>
                      <w:szCs w:val="20"/>
                      <w:lang w:val="de-DE"/>
                    </w:rPr>
                    <w:t>, SL 2,5</w:t>
                  </w: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х</w:t>
                  </w:r>
                  <w:r w:rsidRPr="00410BBA">
                    <w:rPr>
                      <w:rFonts w:ascii="Arial CYR" w:hAnsi="Arial CYR" w:cs="Arial CYR"/>
                      <w:sz w:val="20"/>
                      <w:szCs w:val="20"/>
                      <w:lang w:val="de-DE"/>
                    </w:rPr>
                    <w:t>75</w:t>
                  </w: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мм</w:t>
                  </w:r>
                </w:p>
              </w:tc>
              <w:tc>
                <w:tcPr>
                  <w:tcW w:w="19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1057F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25005-2.5-075</w:t>
                  </w:r>
                </w:p>
              </w:tc>
              <w:tc>
                <w:tcPr>
                  <w:tcW w:w="1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1057F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3</w:t>
                  </w:r>
                </w:p>
              </w:tc>
            </w:tr>
            <w:tr w:rsidR="00A01B46" w:rsidRPr="0031057F" w:rsidTr="008E0CF3">
              <w:trPr>
                <w:trHeight w:val="255"/>
              </w:trPr>
              <w:tc>
                <w:tcPr>
                  <w:tcW w:w="4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1057F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51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01B46" w:rsidRPr="00410BBA" w:rsidRDefault="00A01B46" w:rsidP="004C1741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  <w:lang w:val="de-DE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Отвертка</w:t>
                  </w:r>
                  <w:r w:rsidRPr="00410BBA">
                    <w:rPr>
                      <w:rFonts w:ascii="Arial CYR" w:hAnsi="Arial CYR" w:cs="Arial CYR"/>
                      <w:sz w:val="20"/>
                      <w:szCs w:val="20"/>
                      <w:lang w:val="de-DE"/>
                    </w:rPr>
                    <w:t xml:space="preserve"> KRAFTOOL "VOLT-KRAFT" 1000</w:t>
                  </w: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В</w:t>
                  </w:r>
                  <w:r w:rsidRPr="00410BBA">
                    <w:rPr>
                      <w:rFonts w:ascii="Arial CYR" w:hAnsi="Arial CYR" w:cs="Arial CYR"/>
                      <w:sz w:val="20"/>
                      <w:szCs w:val="20"/>
                      <w:lang w:val="de-DE"/>
                    </w:rPr>
                    <w:t>, SL 3,5</w:t>
                  </w: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х</w:t>
                  </w:r>
                  <w:r w:rsidRPr="00410BBA">
                    <w:rPr>
                      <w:rFonts w:ascii="Arial CYR" w:hAnsi="Arial CYR" w:cs="Arial CYR"/>
                      <w:sz w:val="20"/>
                      <w:szCs w:val="20"/>
                      <w:lang w:val="de-DE"/>
                    </w:rPr>
                    <w:t>100</w:t>
                  </w: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мм</w:t>
                  </w:r>
                </w:p>
              </w:tc>
              <w:tc>
                <w:tcPr>
                  <w:tcW w:w="19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1057F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25005-3.5-100</w:t>
                  </w:r>
                </w:p>
              </w:tc>
              <w:tc>
                <w:tcPr>
                  <w:tcW w:w="1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1057F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2</w:t>
                  </w:r>
                </w:p>
              </w:tc>
            </w:tr>
            <w:tr w:rsidR="00A01B46" w:rsidRPr="0031057F" w:rsidTr="008E0CF3">
              <w:trPr>
                <w:trHeight w:val="510"/>
              </w:trPr>
              <w:tc>
                <w:tcPr>
                  <w:tcW w:w="4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1057F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23</w:t>
                  </w:r>
                </w:p>
              </w:tc>
              <w:tc>
                <w:tcPr>
                  <w:tcW w:w="51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01B46" w:rsidRPr="0031057F" w:rsidRDefault="00A01B46" w:rsidP="004C1741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Струбцина KRAFTOOL "EcoKraft" ручная пистолетная MAХ, металлический корпус, 150/350мм</w:t>
                  </w:r>
                </w:p>
              </w:tc>
              <w:tc>
                <w:tcPr>
                  <w:tcW w:w="19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1057F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32228-15 </w:t>
                  </w:r>
                </w:p>
              </w:tc>
              <w:tc>
                <w:tcPr>
                  <w:tcW w:w="1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1057F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5</w:t>
                  </w:r>
                </w:p>
              </w:tc>
            </w:tr>
            <w:tr w:rsidR="00A01B46" w:rsidRPr="0031057F" w:rsidTr="008E0CF3">
              <w:trPr>
                <w:trHeight w:val="255"/>
              </w:trPr>
              <w:tc>
                <w:tcPr>
                  <w:tcW w:w="4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1057F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51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01B46" w:rsidRPr="00410BBA" w:rsidRDefault="00A01B46" w:rsidP="004C1741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Болторез</w:t>
                  </w:r>
                  <w:r w:rsidRPr="00410BBA">
                    <w:rPr>
                      <w:rFonts w:ascii="Arial CYR" w:hAnsi="Arial CYR" w:cs="Arial CYR"/>
                      <w:sz w:val="20"/>
                      <w:szCs w:val="20"/>
                    </w:rPr>
                    <w:t xml:space="preserve"> </w:t>
                  </w:r>
                  <w:r w:rsidRPr="0031057F">
                    <w:rPr>
                      <w:rFonts w:ascii="Arial CYR" w:hAnsi="Arial CYR" w:cs="Arial CYR"/>
                      <w:sz w:val="20"/>
                      <w:szCs w:val="20"/>
                      <w:lang w:val="en-US"/>
                    </w:rPr>
                    <w:t>KRAFTOOL</w:t>
                  </w:r>
                  <w:r w:rsidRPr="00410BBA">
                    <w:rPr>
                      <w:rFonts w:ascii="Arial CYR" w:hAnsi="Arial CYR" w:cs="Arial CYR"/>
                      <w:sz w:val="20"/>
                      <w:szCs w:val="20"/>
                    </w:rPr>
                    <w:t xml:space="preserve"> </w:t>
                  </w:r>
                  <w:r w:rsidRPr="0031057F">
                    <w:rPr>
                      <w:rFonts w:ascii="Arial CYR" w:hAnsi="Arial CYR" w:cs="Arial CYR"/>
                      <w:sz w:val="20"/>
                      <w:szCs w:val="20"/>
                      <w:lang w:val="en-US"/>
                    </w:rPr>
                    <w:t>KAYMAN</w:t>
                  </w:r>
                  <w:r w:rsidRPr="00410BBA">
                    <w:rPr>
                      <w:rFonts w:ascii="Arial CYR" w:hAnsi="Arial CYR" w:cs="Arial CYR"/>
                      <w:sz w:val="20"/>
                      <w:szCs w:val="20"/>
                    </w:rPr>
                    <w:t xml:space="preserve"> </w:t>
                  </w:r>
                  <w:r w:rsidRPr="0031057F">
                    <w:rPr>
                      <w:rFonts w:ascii="Arial CYR" w:hAnsi="Arial CYR" w:cs="Arial CYR"/>
                      <w:sz w:val="20"/>
                      <w:szCs w:val="20"/>
                      <w:lang w:val="en-US"/>
                    </w:rPr>
                    <w:t>EXPERT</w:t>
                  </w:r>
                  <w:r w:rsidRPr="00410BBA">
                    <w:rPr>
                      <w:rFonts w:ascii="Arial CYR" w:hAnsi="Arial CYR" w:cs="Arial CYR"/>
                      <w:sz w:val="20"/>
                      <w:szCs w:val="20"/>
                    </w:rPr>
                    <w:t xml:space="preserve">, 600 </w:t>
                  </w: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мм</w:t>
                  </w:r>
                </w:p>
              </w:tc>
              <w:tc>
                <w:tcPr>
                  <w:tcW w:w="19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1057F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23282-060</w:t>
                  </w:r>
                </w:p>
              </w:tc>
              <w:tc>
                <w:tcPr>
                  <w:tcW w:w="1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1057F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1</w:t>
                  </w:r>
                </w:p>
              </w:tc>
            </w:tr>
            <w:tr w:rsidR="00A01B46" w:rsidRPr="0031057F" w:rsidTr="008E0CF3">
              <w:trPr>
                <w:trHeight w:val="510"/>
              </w:trPr>
              <w:tc>
                <w:tcPr>
                  <w:tcW w:w="4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1057F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51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01B46" w:rsidRPr="0031057F" w:rsidRDefault="00A01B46" w:rsidP="004C1741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Универсальные прямые цельнокованные ножницы KRAFTOOL, 300 мм</w:t>
                  </w:r>
                </w:p>
              </w:tc>
              <w:tc>
                <w:tcPr>
                  <w:tcW w:w="19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1057F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23008-30</w:t>
                  </w:r>
                </w:p>
              </w:tc>
              <w:tc>
                <w:tcPr>
                  <w:tcW w:w="1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1057F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1</w:t>
                  </w:r>
                </w:p>
              </w:tc>
            </w:tr>
            <w:tr w:rsidR="00A01B46" w:rsidRPr="0031057F" w:rsidTr="008E0CF3">
              <w:trPr>
                <w:trHeight w:val="255"/>
              </w:trPr>
              <w:tc>
                <w:tcPr>
                  <w:tcW w:w="4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1057F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26</w:t>
                  </w:r>
                </w:p>
              </w:tc>
              <w:tc>
                <w:tcPr>
                  <w:tcW w:w="51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01B46" w:rsidRPr="0031057F" w:rsidRDefault="00A01B46" w:rsidP="004C1741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Кувалда KRAFTOOL AutoKraft цельнокованая</w:t>
                  </w:r>
                </w:p>
              </w:tc>
              <w:tc>
                <w:tcPr>
                  <w:tcW w:w="19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1057F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20071-2</w:t>
                  </w:r>
                </w:p>
              </w:tc>
              <w:tc>
                <w:tcPr>
                  <w:tcW w:w="1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1057F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1</w:t>
                  </w:r>
                </w:p>
              </w:tc>
            </w:tr>
            <w:tr w:rsidR="00A01B46" w:rsidRPr="0031057F" w:rsidTr="008E0CF3">
              <w:trPr>
                <w:trHeight w:val="510"/>
              </w:trPr>
              <w:tc>
                <w:tcPr>
                  <w:tcW w:w="4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1057F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51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01B46" w:rsidRPr="0031057F" w:rsidRDefault="00A01B46" w:rsidP="004C1741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Ножовка KRAFTOOL по металлу, натяжная, обрезиненная ручка, 300мм</w:t>
                  </w:r>
                </w:p>
              </w:tc>
              <w:tc>
                <w:tcPr>
                  <w:tcW w:w="19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1057F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15801</w:t>
                  </w:r>
                </w:p>
              </w:tc>
              <w:tc>
                <w:tcPr>
                  <w:tcW w:w="1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1057F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3</w:t>
                  </w:r>
                </w:p>
              </w:tc>
            </w:tr>
            <w:tr w:rsidR="00A01B46" w:rsidRPr="0031057F" w:rsidTr="008E0CF3">
              <w:trPr>
                <w:trHeight w:val="510"/>
              </w:trPr>
              <w:tc>
                <w:tcPr>
                  <w:tcW w:w="4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1057F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28</w:t>
                  </w:r>
                </w:p>
              </w:tc>
              <w:tc>
                <w:tcPr>
                  <w:tcW w:w="51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01B46" w:rsidRPr="0031057F" w:rsidRDefault="00A01B46" w:rsidP="004C1741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Полотно KRAFTOOL "KRAFT-MATRIX" по металлу, Bi-Metal, 18TPI, 300мм, 10шт</w:t>
                  </w:r>
                </w:p>
              </w:tc>
              <w:tc>
                <w:tcPr>
                  <w:tcW w:w="19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1057F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15940-18-S10</w:t>
                  </w:r>
                </w:p>
              </w:tc>
              <w:tc>
                <w:tcPr>
                  <w:tcW w:w="1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1057F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2</w:t>
                  </w:r>
                </w:p>
              </w:tc>
            </w:tr>
            <w:tr w:rsidR="00A01B46" w:rsidRPr="0031057F" w:rsidTr="008E0CF3">
              <w:trPr>
                <w:trHeight w:val="510"/>
              </w:trPr>
              <w:tc>
                <w:tcPr>
                  <w:tcW w:w="4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1057F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29</w:t>
                  </w:r>
                </w:p>
              </w:tc>
              <w:tc>
                <w:tcPr>
                  <w:tcW w:w="51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01B46" w:rsidRPr="0031057F" w:rsidRDefault="00A01B46" w:rsidP="004C1741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Полотно KRAFTOOL "KRAFT-FLEX" по металлу, Bi-Metal, 32TPI, 300мм, 10шт</w:t>
                  </w:r>
                </w:p>
              </w:tc>
              <w:tc>
                <w:tcPr>
                  <w:tcW w:w="19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1057F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15942-32-S10</w:t>
                  </w:r>
                </w:p>
              </w:tc>
              <w:tc>
                <w:tcPr>
                  <w:tcW w:w="1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1057F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1</w:t>
                  </w:r>
                </w:p>
              </w:tc>
            </w:tr>
            <w:tr w:rsidR="00A01B46" w:rsidRPr="0031057F" w:rsidTr="008E0CF3">
              <w:trPr>
                <w:trHeight w:val="255"/>
              </w:trPr>
              <w:tc>
                <w:tcPr>
                  <w:tcW w:w="4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1057F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51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01B46" w:rsidRPr="00410BBA" w:rsidRDefault="00A01B46" w:rsidP="004C1741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Рулетка</w:t>
                  </w:r>
                  <w:r w:rsidRPr="00410BBA">
                    <w:rPr>
                      <w:rFonts w:ascii="Arial CYR" w:hAnsi="Arial CYR" w:cs="Arial CYR"/>
                      <w:sz w:val="20"/>
                      <w:szCs w:val="20"/>
                    </w:rPr>
                    <w:t xml:space="preserve"> </w:t>
                  </w:r>
                  <w:r w:rsidRPr="0031057F">
                    <w:rPr>
                      <w:rFonts w:ascii="Arial CYR" w:hAnsi="Arial CYR" w:cs="Arial CYR"/>
                      <w:sz w:val="20"/>
                      <w:szCs w:val="20"/>
                      <w:lang w:val="en-US"/>
                    </w:rPr>
                    <w:t>KRAFTOOL</w:t>
                  </w:r>
                  <w:r w:rsidRPr="00410BBA">
                    <w:rPr>
                      <w:rFonts w:ascii="Arial CYR" w:hAnsi="Arial CYR" w:cs="Arial CYR"/>
                      <w:sz w:val="20"/>
                      <w:szCs w:val="20"/>
                    </w:rPr>
                    <w:t xml:space="preserve"> </w:t>
                  </w:r>
                  <w:r w:rsidRPr="0031057F">
                    <w:rPr>
                      <w:rFonts w:ascii="Arial CYR" w:hAnsi="Arial CYR" w:cs="Arial CYR"/>
                      <w:sz w:val="20"/>
                      <w:szCs w:val="20"/>
                      <w:lang w:val="en-US"/>
                    </w:rPr>
                    <w:t>EXPERT</w:t>
                  </w:r>
                  <w:r w:rsidRPr="00410BBA">
                    <w:rPr>
                      <w:rFonts w:ascii="Arial CYR" w:hAnsi="Arial CYR" w:cs="Arial CYR"/>
                      <w:sz w:val="20"/>
                      <w:szCs w:val="20"/>
                    </w:rPr>
                    <w:t xml:space="preserve">, 5 </w:t>
                  </w: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м</w:t>
                  </w:r>
                  <w:r w:rsidRPr="00410BBA">
                    <w:rPr>
                      <w:rFonts w:ascii="Arial CYR" w:hAnsi="Arial CYR" w:cs="Arial CYR"/>
                      <w:sz w:val="20"/>
                      <w:szCs w:val="20"/>
                    </w:rPr>
                    <w:t xml:space="preserve"> </w:t>
                  </w: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х</w:t>
                  </w:r>
                  <w:r w:rsidRPr="00410BBA">
                    <w:rPr>
                      <w:rFonts w:ascii="Arial CYR" w:hAnsi="Arial CYR" w:cs="Arial CYR"/>
                      <w:sz w:val="20"/>
                      <w:szCs w:val="20"/>
                    </w:rPr>
                    <w:t xml:space="preserve"> 25 </w:t>
                  </w: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мм</w:t>
                  </w:r>
                  <w:r w:rsidRPr="00410BBA">
                    <w:rPr>
                      <w:rFonts w:ascii="Arial CYR" w:hAnsi="Arial CYR" w:cs="Arial CYR"/>
                      <w:sz w:val="20"/>
                      <w:szCs w:val="20"/>
                    </w:rPr>
                    <w:t xml:space="preserve">, </w:t>
                  </w:r>
                </w:p>
              </w:tc>
              <w:tc>
                <w:tcPr>
                  <w:tcW w:w="19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1057F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3412-05_z01</w:t>
                  </w:r>
                </w:p>
              </w:tc>
              <w:tc>
                <w:tcPr>
                  <w:tcW w:w="1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1057F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2</w:t>
                  </w:r>
                </w:p>
              </w:tc>
            </w:tr>
            <w:tr w:rsidR="00A01B46" w:rsidRPr="0031057F" w:rsidTr="008E0CF3">
              <w:trPr>
                <w:trHeight w:val="255"/>
              </w:trPr>
              <w:tc>
                <w:tcPr>
                  <w:tcW w:w="4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1057F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31</w:t>
                  </w:r>
                </w:p>
              </w:tc>
              <w:tc>
                <w:tcPr>
                  <w:tcW w:w="51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01B46" w:rsidRPr="00410BBA" w:rsidRDefault="00A01B46" w:rsidP="004C1741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Рулетка</w:t>
                  </w:r>
                  <w:r w:rsidRPr="00410BBA">
                    <w:rPr>
                      <w:rFonts w:ascii="Arial CYR" w:hAnsi="Arial CYR" w:cs="Arial CYR"/>
                      <w:sz w:val="20"/>
                      <w:szCs w:val="20"/>
                    </w:rPr>
                    <w:t xml:space="preserve"> </w:t>
                  </w:r>
                  <w:r w:rsidRPr="0031057F">
                    <w:rPr>
                      <w:rFonts w:ascii="Arial CYR" w:hAnsi="Arial CYR" w:cs="Arial CYR"/>
                      <w:sz w:val="20"/>
                      <w:szCs w:val="20"/>
                      <w:lang w:val="en-US"/>
                    </w:rPr>
                    <w:t>KRAFTOOL</w:t>
                  </w:r>
                  <w:r w:rsidRPr="00410BBA">
                    <w:rPr>
                      <w:rFonts w:ascii="Arial CYR" w:hAnsi="Arial CYR" w:cs="Arial CYR"/>
                      <w:sz w:val="20"/>
                      <w:szCs w:val="20"/>
                    </w:rPr>
                    <w:t xml:space="preserve"> </w:t>
                  </w:r>
                  <w:r w:rsidRPr="0031057F">
                    <w:rPr>
                      <w:rFonts w:ascii="Arial CYR" w:hAnsi="Arial CYR" w:cs="Arial CYR"/>
                      <w:sz w:val="20"/>
                      <w:szCs w:val="20"/>
                      <w:lang w:val="en-US"/>
                    </w:rPr>
                    <w:t>EXPERT</w:t>
                  </w:r>
                  <w:r w:rsidRPr="00410BBA">
                    <w:rPr>
                      <w:rFonts w:ascii="Arial CYR" w:hAnsi="Arial CYR" w:cs="Arial CYR"/>
                      <w:sz w:val="20"/>
                      <w:szCs w:val="20"/>
                    </w:rPr>
                    <w:t xml:space="preserve">, 10 </w:t>
                  </w: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м</w:t>
                  </w:r>
                  <w:r w:rsidRPr="00410BBA">
                    <w:rPr>
                      <w:rFonts w:ascii="Arial CYR" w:hAnsi="Arial CYR" w:cs="Arial CYR"/>
                      <w:sz w:val="20"/>
                      <w:szCs w:val="20"/>
                    </w:rPr>
                    <w:t xml:space="preserve"> </w:t>
                  </w: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х</w:t>
                  </w:r>
                  <w:r w:rsidRPr="00410BBA">
                    <w:rPr>
                      <w:rFonts w:ascii="Arial CYR" w:hAnsi="Arial CYR" w:cs="Arial CYR"/>
                      <w:sz w:val="20"/>
                      <w:szCs w:val="20"/>
                    </w:rPr>
                    <w:t xml:space="preserve"> 30 </w:t>
                  </w: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мм</w:t>
                  </w:r>
                  <w:r w:rsidRPr="00410BBA">
                    <w:rPr>
                      <w:rFonts w:ascii="Arial CYR" w:hAnsi="Arial CYR" w:cs="Arial CYR"/>
                      <w:sz w:val="20"/>
                      <w:szCs w:val="20"/>
                    </w:rPr>
                    <w:t xml:space="preserve">, </w:t>
                  </w:r>
                </w:p>
              </w:tc>
              <w:tc>
                <w:tcPr>
                  <w:tcW w:w="19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1057F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3412-10_z01</w:t>
                  </w:r>
                </w:p>
              </w:tc>
              <w:tc>
                <w:tcPr>
                  <w:tcW w:w="1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1057F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1</w:t>
                  </w:r>
                </w:p>
              </w:tc>
            </w:tr>
            <w:tr w:rsidR="00A01B46" w:rsidRPr="0031057F" w:rsidTr="008E0CF3">
              <w:trPr>
                <w:trHeight w:val="255"/>
              </w:trPr>
              <w:tc>
                <w:tcPr>
                  <w:tcW w:w="4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1057F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32</w:t>
                  </w:r>
                </w:p>
              </w:tc>
              <w:tc>
                <w:tcPr>
                  <w:tcW w:w="51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01B46" w:rsidRPr="00410BBA" w:rsidRDefault="00A01B46" w:rsidP="004C1741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Рулетка</w:t>
                  </w:r>
                  <w:r w:rsidRPr="00410BBA">
                    <w:rPr>
                      <w:rFonts w:ascii="Arial CYR" w:hAnsi="Arial CYR" w:cs="Arial CYR"/>
                      <w:sz w:val="20"/>
                      <w:szCs w:val="20"/>
                    </w:rPr>
                    <w:t xml:space="preserve"> </w:t>
                  </w:r>
                  <w:r w:rsidRPr="0031057F">
                    <w:rPr>
                      <w:rFonts w:ascii="Arial CYR" w:hAnsi="Arial CYR" w:cs="Arial CYR"/>
                      <w:sz w:val="20"/>
                      <w:szCs w:val="20"/>
                      <w:lang w:val="en-US"/>
                    </w:rPr>
                    <w:t>KRAFTOOL</w:t>
                  </w:r>
                  <w:r w:rsidRPr="00410BBA">
                    <w:rPr>
                      <w:rFonts w:ascii="Arial CYR" w:hAnsi="Arial CYR" w:cs="Arial CYR"/>
                      <w:sz w:val="20"/>
                      <w:szCs w:val="20"/>
                    </w:rPr>
                    <w:t xml:space="preserve"> </w:t>
                  </w:r>
                  <w:r w:rsidRPr="0031057F">
                    <w:rPr>
                      <w:rFonts w:ascii="Arial CYR" w:hAnsi="Arial CYR" w:cs="Arial CYR"/>
                      <w:sz w:val="20"/>
                      <w:szCs w:val="20"/>
                      <w:lang w:val="en-US"/>
                    </w:rPr>
                    <w:t>EXPERT</w:t>
                  </w:r>
                  <w:r w:rsidRPr="00410BBA">
                    <w:rPr>
                      <w:rFonts w:ascii="Arial CYR" w:hAnsi="Arial CYR" w:cs="Arial CYR"/>
                      <w:sz w:val="20"/>
                      <w:szCs w:val="20"/>
                    </w:rPr>
                    <w:t xml:space="preserve">, 3 </w:t>
                  </w: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м</w:t>
                  </w:r>
                  <w:r w:rsidRPr="00410BBA">
                    <w:rPr>
                      <w:rFonts w:ascii="Arial CYR" w:hAnsi="Arial CYR" w:cs="Arial CYR"/>
                      <w:sz w:val="20"/>
                      <w:szCs w:val="20"/>
                    </w:rPr>
                    <w:t xml:space="preserve"> </w:t>
                  </w: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х</w:t>
                  </w:r>
                  <w:r w:rsidRPr="00410BBA">
                    <w:rPr>
                      <w:rFonts w:ascii="Arial CYR" w:hAnsi="Arial CYR" w:cs="Arial CYR"/>
                      <w:sz w:val="20"/>
                      <w:szCs w:val="20"/>
                    </w:rPr>
                    <w:t xml:space="preserve"> 16 </w:t>
                  </w: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мм</w:t>
                  </w:r>
                  <w:r w:rsidRPr="00410BBA">
                    <w:rPr>
                      <w:rFonts w:ascii="Arial CYR" w:hAnsi="Arial CYR" w:cs="Arial CYR"/>
                      <w:sz w:val="20"/>
                      <w:szCs w:val="20"/>
                    </w:rPr>
                    <w:t xml:space="preserve">, </w:t>
                  </w:r>
                </w:p>
              </w:tc>
              <w:tc>
                <w:tcPr>
                  <w:tcW w:w="19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1057F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  <w:lang w:val="en-US"/>
                    </w:rPr>
                    <w:t> </w:t>
                  </w: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3412-03_z01 </w:t>
                  </w:r>
                </w:p>
              </w:tc>
              <w:tc>
                <w:tcPr>
                  <w:tcW w:w="1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31057F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3</w:t>
                  </w:r>
                </w:p>
              </w:tc>
            </w:tr>
          </w:tbl>
          <w:p w:rsidR="00A01B46" w:rsidRPr="006D142D" w:rsidRDefault="00A01B46" w:rsidP="004C1741">
            <w:pPr>
              <w:jc w:val="center"/>
            </w:pPr>
          </w:p>
        </w:tc>
      </w:tr>
      <w:tr w:rsidR="00A01B46" w:rsidRPr="006D142D" w:rsidTr="004C1741">
        <w:trPr>
          <w:gridAfter w:val="4"/>
          <w:wAfter w:w="900" w:type="dxa"/>
          <w:trHeight w:val="255"/>
        </w:trPr>
        <w:tc>
          <w:tcPr>
            <w:tcW w:w="456" w:type="dxa"/>
          </w:tcPr>
          <w:p w:rsidR="00A01B46" w:rsidRPr="006D142D" w:rsidRDefault="00A01B46" w:rsidP="004C1741">
            <w:pPr>
              <w:jc w:val="center"/>
            </w:pPr>
          </w:p>
        </w:tc>
        <w:tc>
          <w:tcPr>
            <w:tcW w:w="8652" w:type="dxa"/>
            <w:gridSpan w:val="4"/>
            <w:noWrap/>
          </w:tcPr>
          <w:p w:rsidR="00A01B46" w:rsidRPr="006D142D" w:rsidRDefault="00A01B46" w:rsidP="004C1741">
            <w:pPr>
              <w:jc w:val="center"/>
            </w:pPr>
          </w:p>
        </w:tc>
      </w:tr>
      <w:tr w:rsidR="00A01B46" w:rsidRPr="006D142D" w:rsidTr="004C1741">
        <w:trPr>
          <w:gridAfter w:val="4"/>
          <w:wAfter w:w="900" w:type="dxa"/>
          <w:trHeight w:val="255"/>
        </w:trPr>
        <w:tc>
          <w:tcPr>
            <w:tcW w:w="456" w:type="dxa"/>
          </w:tcPr>
          <w:p w:rsidR="00A01B46" w:rsidRPr="006D142D" w:rsidRDefault="00A01B46" w:rsidP="004C1741">
            <w:r>
              <w:t>57</w:t>
            </w:r>
          </w:p>
        </w:tc>
        <w:tc>
          <w:tcPr>
            <w:tcW w:w="3201" w:type="dxa"/>
            <w:noWrap/>
          </w:tcPr>
          <w:p w:rsidR="00A01B46" w:rsidRPr="006D142D" w:rsidRDefault="00A01B46" w:rsidP="004C1741">
            <w:r w:rsidRPr="006D142D">
              <w:t>шкаф инструментальный</w:t>
            </w:r>
          </w:p>
        </w:tc>
        <w:tc>
          <w:tcPr>
            <w:tcW w:w="4551" w:type="dxa"/>
            <w:noWrap/>
          </w:tcPr>
          <w:p w:rsidR="00A01B46" w:rsidRPr="006D142D" w:rsidRDefault="00A01B46" w:rsidP="004C1741">
            <w:r>
              <w:t xml:space="preserve">Типа </w:t>
            </w:r>
            <w:r w:rsidRPr="006D142D">
              <w:t>МЗ-207-5015 G</w:t>
            </w:r>
            <w:r>
              <w:t xml:space="preserve"> </w:t>
            </w:r>
            <w:r w:rsidRPr="006D142D">
              <w:t>(или аналог)</w:t>
            </w:r>
          </w:p>
        </w:tc>
        <w:tc>
          <w:tcPr>
            <w:tcW w:w="900" w:type="dxa"/>
            <w:gridSpan w:val="2"/>
            <w:noWrap/>
          </w:tcPr>
          <w:p w:rsidR="00A01B46" w:rsidRPr="006D142D" w:rsidRDefault="00A01B46" w:rsidP="004C1741">
            <w:pPr>
              <w:jc w:val="center"/>
            </w:pPr>
            <w:r w:rsidRPr="006D142D">
              <w:t>2</w:t>
            </w:r>
          </w:p>
        </w:tc>
      </w:tr>
      <w:tr w:rsidR="00A01B46" w:rsidRPr="006D142D" w:rsidTr="004C1741">
        <w:trPr>
          <w:gridAfter w:val="4"/>
          <w:wAfter w:w="900" w:type="dxa"/>
          <w:trHeight w:val="255"/>
        </w:trPr>
        <w:tc>
          <w:tcPr>
            <w:tcW w:w="456" w:type="dxa"/>
          </w:tcPr>
          <w:p w:rsidR="00A01B46" w:rsidRPr="006D142D" w:rsidRDefault="00A01B46" w:rsidP="004C1741">
            <w:r>
              <w:t>58</w:t>
            </w:r>
          </w:p>
        </w:tc>
        <w:tc>
          <w:tcPr>
            <w:tcW w:w="3201" w:type="dxa"/>
            <w:noWrap/>
          </w:tcPr>
          <w:p w:rsidR="00A01B46" w:rsidRPr="006D142D" w:rsidRDefault="00A01B46" w:rsidP="004C1741">
            <w:r w:rsidRPr="006D142D">
              <w:t>стойка мобильная для комплектующих</w:t>
            </w:r>
          </w:p>
        </w:tc>
        <w:tc>
          <w:tcPr>
            <w:tcW w:w="4551" w:type="dxa"/>
            <w:noWrap/>
          </w:tcPr>
          <w:p w:rsidR="00A01B46" w:rsidRPr="006D142D" w:rsidRDefault="00A01B46" w:rsidP="004C1741">
            <w:r>
              <w:t>Типа АРМ-2257 (</w:t>
            </w:r>
            <w:r w:rsidRPr="006D142D">
              <w:t>или аналог)</w:t>
            </w:r>
          </w:p>
        </w:tc>
        <w:tc>
          <w:tcPr>
            <w:tcW w:w="900" w:type="dxa"/>
            <w:gridSpan w:val="2"/>
            <w:noWrap/>
          </w:tcPr>
          <w:p w:rsidR="00A01B46" w:rsidRPr="006D142D" w:rsidRDefault="00A01B46" w:rsidP="004C1741">
            <w:pPr>
              <w:jc w:val="center"/>
            </w:pPr>
            <w:r w:rsidRPr="006D142D">
              <w:t>2</w:t>
            </w:r>
          </w:p>
        </w:tc>
      </w:tr>
      <w:tr w:rsidR="00A01B46" w:rsidRPr="006D142D" w:rsidTr="004C1741">
        <w:trPr>
          <w:gridAfter w:val="4"/>
          <w:wAfter w:w="900" w:type="dxa"/>
          <w:trHeight w:val="255"/>
        </w:trPr>
        <w:tc>
          <w:tcPr>
            <w:tcW w:w="456" w:type="dxa"/>
          </w:tcPr>
          <w:p w:rsidR="00A01B46" w:rsidRPr="006D142D" w:rsidRDefault="00A01B46" w:rsidP="004C1741">
            <w:r>
              <w:t>59</w:t>
            </w:r>
          </w:p>
        </w:tc>
        <w:tc>
          <w:tcPr>
            <w:tcW w:w="3201" w:type="dxa"/>
            <w:noWrap/>
          </w:tcPr>
          <w:p w:rsidR="00A01B46" w:rsidRPr="006D142D" w:rsidRDefault="00A01B46" w:rsidP="004C1741">
            <w:r w:rsidRPr="006D142D">
              <w:t>стойка комплектовочная</w:t>
            </w:r>
          </w:p>
        </w:tc>
        <w:tc>
          <w:tcPr>
            <w:tcW w:w="4551" w:type="dxa"/>
            <w:noWrap/>
          </w:tcPr>
          <w:p w:rsidR="00A01B46" w:rsidRPr="006D142D" w:rsidRDefault="00A01B46" w:rsidP="004C1741">
            <w:r w:rsidRPr="006D142D">
              <w:t>АРМ-2290</w:t>
            </w:r>
            <w:r>
              <w:t xml:space="preserve"> </w:t>
            </w:r>
            <w:r w:rsidRPr="006D142D">
              <w:t>(или аналог)</w:t>
            </w:r>
          </w:p>
        </w:tc>
        <w:tc>
          <w:tcPr>
            <w:tcW w:w="900" w:type="dxa"/>
            <w:gridSpan w:val="2"/>
            <w:noWrap/>
          </w:tcPr>
          <w:p w:rsidR="00A01B46" w:rsidRPr="006D142D" w:rsidRDefault="00A01B46" w:rsidP="004C1741">
            <w:pPr>
              <w:jc w:val="center"/>
            </w:pPr>
            <w:r w:rsidRPr="006D142D">
              <w:t>2</w:t>
            </w:r>
          </w:p>
        </w:tc>
      </w:tr>
      <w:tr w:rsidR="00A01B46" w:rsidRPr="006D142D" w:rsidTr="004C1741">
        <w:trPr>
          <w:gridAfter w:val="4"/>
          <w:wAfter w:w="900" w:type="dxa"/>
          <w:trHeight w:val="255"/>
        </w:trPr>
        <w:tc>
          <w:tcPr>
            <w:tcW w:w="456" w:type="dxa"/>
          </w:tcPr>
          <w:p w:rsidR="00A01B46" w:rsidRPr="006D142D" w:rsidRDefault="00A01B46" w:rsidP="004C1741">
            <w:pPr>
              <w:jc w:val="center"/>
            </w:pPr>
          </w:p>
        </w:tc>
        <w:tc>
          <w:tcPr>
            <w:tcW w:w="8652" w:type="dxa"/>
            <w:gridSpan w:val="4"/>
            <w:noWrap/>
          </w:tcPr>
          <w:p w:rsidR="00A01B46" w:rsidRPr="006D142D" w:rsidRDefault="00A01B46" w:rsidP="004C1741">
            <w:pPr>
              <w:jc w:val="center"/>
            </w:pPr>
          </w:p>
        </w:tc>
      </w:tr>
      <w:tr w:rsidR="00A01B46" w:rsidRPr="009B0C94" w:rsidTr="004C1741">
        <w:trPr>
          <w:gridAfter w:val="2"/>
          <w:wAfter w:w="664" w:type="dxa"/>
          <w:trHeight w:val="255"/>
        </w:trPr>
        <w:tc>
          <w:tcPr>
            <w:tcW w:w="456" w:type="dxa"/>
            <w:vMerge w:val="restart"/>
          </w:tcPr>
          <w:p w:rsidR="00A01B46" w:rsidRPr="009B0C94" w:rsidRDefault="00A01B46" w:rsidP="004C174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9B0C94">
              <w:rPr>
                <w:rFonts w:ascii="Arial CYR" w:hAnsi="Arial CYR" w:cs="Arial CYR"/>
                <w:sz w:val="20"/>
                <w:szCs w:val="20"/>
              </w:rPr>
              <w:t>60</w:t>
            </w:r>
          </w:p>
        </w:tc>
        <w:tc>
          <w:tcPr>
            <w:tcW w:w="8652" w:type="dxa"/>
            <w:gridSpan w:val="4"/>
            <w:noWrap/>
          </w:tcPr>
          <w:p w:rsidR="00A01B46" w:rsidRPr="009B0C94" w:rsidRDefault="00A01B46" w:rsidP="004C1741">
            <w:r w:rsidRPr="009B0C94">
              <w:rPr>
                <w:rFonts w:ascii="Arial CYR" w:hAnsi="Arial CYR" w:cs="Arial CYR"/>
                <w:sz w:val="20"/>
                <w:szCs w:val="20"/>
              </w:rPr>
              <w:t>промышленный ПК в составе</w:t>
            </w:r>
          </w:p>
        </w:tc>
        <w:tc>
          <w:tcPr>
            <w:tcW w:w="236" w:type="dxa"/>
            <w:gridSpan w:val="2"/>
            <w:noWrap/>
          </w:tcPr>
          <w:p w:rsidR="00A01B46" w:rsidRPr="009B0C94" w:rsidRDefault="00A01B46" w:rsidP="004C1741">
            <w:pPr>
              <w:jc w:val="center"/>
            </w:pPr>
            <w:r w:rsidRPr="009B0C94">
              <w:t>4</w:t>
            </w:r>
          </w:p>
        </w:tc>
      </w:tr>
      <w:tr w:rsidR="00A01B46" w:rsidRPr="006D142D" w:rsidTr="004C1741">
        <w:trPr>
          <w:gridAfter w:val="4"/>
          <w:wAfter w:w="900" w:type="dxa"/>
          <w:trHeight w:val="255"/>
        </w:trPr>
        <w:tc>
          <w:tcPr>
            <w:tcW w:w="456" w:type="dxa"/>
            <w:vMerge/>
          </w:tcPr>
          <w:p w:rsidR="00A01B46" w:rsidRPr="00A67F56" w:rsidRDefault="00A01B46" w:rsidP="004C1741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652" w:type="dxa"/>
            <w:gridSpan w:val="4"/>
            <w:noWrap/>
          </w:tcPr>
          <w:tbl>
            <w:tblPr>
              <w:tblW w:w="8410" w:type="dxa"/>
              <w:tblInd w:w="90" w:type="dxa"/>
              <w:tblLayout w:type="fixed"/>
              <w:tblLook w:val="00A0"/>
            </w:tblPr>
            <w:tblGrid>
              <w:gridCol w:w="3960"/>
              <w:gridCol w:w="4450"/>
            </w:tblGrid>
            <w:tr w:rsidR="00A01B46" w:rsidRPr="00A67F56" w:rsidTr="00AB273B">
              <w:trPr>
                <w:trHeight w:val="255"/>
              </w:trPr>
              <w:tc>
                <w:tcPr>
                  <w:tcW w:w="3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01B46" w:rsidRPr="00A67F56" w:rsidRDefault="00A01B46" w:rsidP="004C1741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A67F56">
                    <w:rPr>
                      <w:rFonts w:ascii="Arial CYR" w:hAnsi="Arial CYR" w:cs="Arial CYR"/>
                      <w:sz w:val="20"/>
                      <w:szCs w:val="20"/>
                    </w:rPr>
                    <w:t>промышленный ПК :</w:t>
                  </w:r>
                </w:p>
              </w:tc>
              <w:tc>
                <w:tcPr>
                  <w:tcW w:w="44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A67F56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A67F56">
                    <w:rPr>
                      <w:rFonts w:ascii="Arial CYR" w:hAnsi="Arial CYR" w:cs="Arial CYR"/>
                      <w:sz w:val="20"/>
                      <w:szCs w:val="20"/>
                    </w:rPr>
                    <w:t>C30006829</w:t>
                  </w:r>
                </w:p>
              </w:tc>
            </w:tr>
            <w:tr w:rsidR="00A01B46" w:rsidRPr="00A67F56" w:rsidTr="00AB273B">
              <w:trPr>
                <w:trHeight w:val="255"/>
              </w:trPr>
              <w:tc>
                <w:tcPr>
                  <w:tcW w:w="3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01B46" w:rsidRPr="00A67F56" w:rsidRDefault="00A01B46" w:rsidP="004C1741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A67F56">
                    <w:rPr>
                      <w:rFonts w:ascii="Arial CYR" w:hAnsi="Arial CYR" w:cs="Arial CYR"/>
                      <w:sz w:val="20"/>
                      <w:szCs w:val="20"/>
                    </w:rPr>
                    <w:t>корпус промышленного ПК 4U</w:t>
                  </w:r>
                </w:p>
              </w:tc>
              <w:tc>
                <w:tcPr>
                  <w:tcW w:w="44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A67F56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A67F56">
                    <w:rPr>
                      <w:rFonts w:ascii="Arial CYR" w:hAnsi="Arial CYR" w:cs="Arial CYR"/>
                      <w:sz w:val="20"/>
                      <w:szCs w:val="20"/>
                    </w:rPr>
                    <w:t>HR4145</w:t>
                  </w:r>
                </w:p>
              </w:tc>
            </w:tr>
            <w:tr w:rsidR="00A01B46" w:rsidRPr="00A67F56" w:rsidTr="00AB273B">
              <w:trPr>
                <w:trHeight w:val="255"/>
              </w:trPr>
              <w:tc>
                <w:tcPr>
                  <w:tcW w:w="3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01B46" w:rsidRPr="00A67F56" w:rsidRDefault="00A01B46" w:rsidP="004C1741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A67F56">
                    <w:rPr>
                      <w:rFonts w:ascii="Arial CYR" w:hAnsi="Arial CYR" w:cs="Arial CYR"/>
                      <w:sz w:val="20"/>
                      <w:szCs w:val="20"/>
                    </w:rPr>
                    <w:t>объединительная плата</w:t>
                  </w:r>
                </w:p>
              </w:tc>
              <w:tc>
                <w:tcPr>
                  <w:tcW w:w="44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A67F56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A67F56">
                    <w:rPr>
                      <w:rFonts w:ascii="Arial CYR" w:hAnsi="Arial CYR" w:cs="Arial CYR"/>
                      <w:sz w:val="20"/>
                      <w:szCs w:val="20"/>
                    </w:rPr>
                    <w:t>PCI-14S3-RS-R40</w:t>
                  </w:r>
                </w:p>
              </w:tc>
            </w:tr>
            <w:tr w:rsidR="00A01B46" w:rsidRPr="00A67F56" w:rsidTr="00AB273B">
              <w:trPr>
                <w:trHeight w:val="255"/>
              </w:trPr>
              <w:tc>
                <w:tcPr>
                  <w:tcW w:w="3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01B46" w:rsidRPr="00A67F56" w:rsidRDefault="00A01B46" w:rsidP="004C1741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A67F56">
                    <w:rPr>
                      <w:rFonts w:ascii="Arial CYR" w:hAnsi="Arial CYR" w:cs="Arial CYR"/>
                      <w:sz w:val="20"/>
                      <w:szCs w:val="20"/>
                    </w:rPr>
                    <w:t>процессорная плата</w:t>
                  </w:r>
                </w:p>
              </w:tc>
              <w:tc>
                <w:tcPr>
                  <w:tcW w:w="44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A67F56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A67F56">
                    <w:rPr>
                      <w:rFonts w:ascii="Arial CYR" w:hAnsi="Arial CYR" w:cs="Arial CYR"/>
                      <w:sz w:val="20"/>
                      <w:szCs w:val="20"/>
                    </w:rPr>
                    <w:t>ROCKY-4786EVG-RS-R41</w:t>
                  </w:r>
                </w:p>
              </w:tc>
            </w:tr>
            <w:tr w:rsidR="00A01B46" w:rsidRPr="00A67F56" w:rsidTr="00AB273B">
              <w:trPr>
                <w:trHeight w:val="255"/>
              </w:trPr>
              <w:tc>
                <w:tcPr>
                  <w:tcW w:w="3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01B46" w:rsidRPr="00A67F56" w:rsidRDefault="00A01B46" w:rsidP="004C1741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A67F56">
                    <w:rPr>
                      <w:rFonts w:ascii="Arial CYR" w:hAnsi="Arial CYR" w:cs="Arial CYR"/>
                      <w:sz w:val="20"/>
                      <w:szCs w:val="20"/>
                    </w:rPr>
                    <w:t>PCI адаптер 2xCOM</w:t>
                  </w:r>
                </w:p>
              </w:tc>
              <w:tc>
                <w:tcPr>
                  <w:tcW w:w="44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A67F56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A67F56">
                    <w:rPr>
                      <w:rFonts w:ascii="Arial CYR" w:hAnsi="Arial CYR" w:cs="Arial CYR"/>
                      <w:sz w:val="20"/>
                      <w:szCs w:val="20"/>
                    </w:rPr>
                    <w:t>CP-102U</w:t>
                  </w:r>
                </w:p>
              </w:tc>
            </w:tr>
            <w:tr w:rsidR="00A01B46" w:rsidRPr="00A67F56" w:rsidTr="00AB273B">
              <w:trPr>
                <w:trHeight w:val="255"/>
              </w:trPr>
              <w:tc>
                <w:tcPr>
                  <w:tcW w:w="3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01B46" w:rsidRPr="00A67F56" w:rsidRDefault="00A01B46" w:rsidP="004C1741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A67F56">
                    <w:rPr>
                      <w:rFonts w:ascii="Arial CYR" w:hAnsi="Arial CYR" w:cs="Arial CYR"/>
                      <w:sz w:val="20"/>
                      <w:szCs w:val="20"/>
                    </w:rPr>
                    <w:t>процессор</w:t>
                  </w:r>
                </w:p>
              </w:tc>
              <w:tc>
                <w:tcPr>
                  <w:tcW w:w="44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A67F56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A67F56">
                    <w:rPr>
                      <w:rFonts w:ascii="Arial CYR" w:hAnsi="Arial CYR" w:cs="Arial CYR"/>
                      <w:sz w:val="20"/>
                      <w:szCs w:val="20"/>
                    </w:rPr>
                    <w:t>Intel P4 3.0G/1M/800/S478</w:t>
                  </w:r>
                </w:p>
              </w:tc>
            </w:tr>
            <w:tr w:rsidR="00A01B46" w:rsidRPr="00A67F56" w:rsidTr="00AB273B">
              <w:trPr>
                <w:trHeight w:val="255"/>
              </w:trPr>
              <w:tc>
                <w:tcPr>
                  <w:tcW w:w="3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01B46" w:rsidRPr="00A67F56" w:rsidRDefault="00A01B46" w:rsidP="004C1741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A67F56">
                    <w:rPr>
                      <w:rFonts w:ascii="Arial CYR" w:hAnsi="Arial CYR" w:cs="Arial CYR"/>
                      <w:sz w:val="20"/>
                      <w:szCs w:val="20"/>
                    </w:rPr>
                    <w:t>кулер процессора</w:t>
                  </w:r>
                </w:p>
              </w:tc>
              <w:tc>
                <w:tcPr>
                  <w:tcW w:w="44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A67F56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A67F56">
                    <w:rPr>
                      <w:rFonts w:ascii="Arial CYR" w:hAnsi="Arial CYR" w:cs="Arial CYR"/>
                      <w:sz w:val="20"/>
                      <w:szCs w:val="20"/>
                    </w:rPr>
                    <w:t>JACE2DC</w:t>
                  </w:r>
                </w:p>
              </w:tc>
            </w:tr>
            <w:tr w:rsidR="00A01B46" w:rsidRPr="00A31FC5" w:rsidTr="00AB273B">
              <w:trPr>
                <w:trHeight w:val="255"/>
              </w:trPr>
              <w:tc>
                <w:tcPr>
                  <w:tcW w:w="3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01B46" w:rsidRPr="00A67F56" w:rsidRDefault="00A01B46" w:rsidP="004C1741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A67F56">
                    <w:rPr>
                      <w:rFonts w:ascii="Arial CYR" w:hAnsi="Arial CYR" w:cs="Arial CYR"/>
                      <w:sz w:val="20"/>
                      <w:szCs w:val="20"/>
                    </w:rPr>
                    <w:t>оперативная память</w:t>
                  </w:r>
                </w:p>
              </w:tc>
              <w:tc>
                <w:tcPr>
                  <w:tcW w:w="44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410BBA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  <w:lang w:val="de-DE"/>
                    </w:rPr>
                  </w:pPr>
                  <w:r w:rsidRPr="00410BBA">
                    <w:rPr>
                      <w:rFonts w:ascii="Arial CYR" w:hAnsi="Arial CYR" w:cs="Arial CYR"/>
                      <w:sz w:val="20"/>
                      <w:szCs w:val="20"/>
                      <w:lang w:val="de-DE"/>
                    </w:rPr>
                    <w:t>Samsung DDR-I 1Gb 400MHz</w:t>
                  </w:r>
                </w:p>
              </w:tc>
            </w:tr>
            <w:tr w:rsidR="00A01B46" w:rsidRPr="00A31FC5" w:rsidTr="00AB273B">
              <w:trPr>
                <w:trHeight w:val="255"/>
              </w:trPr>
              <w:tc>
                <w:tcPr>
                  <w:tcW w:w="3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01B46" w:rsidRPr="00A67F56" w:rsidRDefault="00A01B46" w:rsidP="004C1741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A67F56">
                    <w:rPr>
                      <w:rFonts w:ascii="Arial CYR" w:hAnsi="Arial CYR" w:cs="Arial CYR"/>
                      <w:sz w:val="20"/>
                      <w:szCs w:val="20"/>
                    </w:rPr>
                    <w:t>источник питания</w:t>
                  </w:r>
                </w:p>
              </w:tc>
              <w:tc>
                <w:tcPr>
                  <w:tcW w:w="44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A67F56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  <w:lang w:val="en-US"/>
                    </w:rPr>
                  </w:pPr>
                  <w:r w:rsidRPr="00A67F56">
                    <w:rPr>
                      <w:rFonts w:ascii="Arial CYR" w:hAnsi="Arial CYR" w:cs="Arial CYR"/>
                      <w:sz w:val="20"/>
                      <w:szCs w:val="20"/>
                      <w:lang w:val="en-US"/>
                    </w:rPr>
                    <w:t>ZIPPY HG2-6400P-EPS (20+4 Pin)</w:t>
                  </w:r>
                </w:p>
              </w:tc>
            </w:tr>
            <w:tr w:rsidR="00A01B46" w:rsidRPr="00A67F56" w:rsidTr="00AB273B">
              <w:trPr>
                <w:trHeight w:val="255"/>
              </w:trPr>
              <w:tc>
                <w:tcPr>
                  <w:tcW w:w="3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01B46" w:rsidRPr="00A67F56" w:rsidRDefault="00A01B46" w:rsidP="004C1741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A67F56">
                    <w:rPr>
                      <w:rFonts w:ascii="Arial CYR" w:hAnsi="Arial CYR" w:cs="Arial CYR"/>
                      <w:sz w:val="20"/>
                      <w:szCs w:val="20"/>
                    </w:rPr>
                    <w:t>привод оптических дисков</w:t>
                  </w:r>
                </w:p>
              </w:tc>
              <w:tc>
                <w:tcPr>
                  <w:tcW w:w="44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A67F56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A67F56">
                    <w:rPr>
                      <w:rFonts w:ascii="Arial CYR" w:hAnsi="Arial CYR" w:cs="Arial CYR"/>
                      <w:sz w:val="20"/>
                      <w:szCs w:val="20"/>
                    </w:rPr>
                    <w:t>DVD-RW/SATA-WHT</w:t>
                  </w:r>
                </w:p>
              </w:tc>
            </w:tr>
            <w:tr w:rsidR="00A01B46" w:rsidRPr="00A67F56" w:rsidTr="00AB273B">
              <w:trPr>
                <w:trHeight w:val="255"/>
              </w:trPr>
              <w:tc>
                <w:tcPr>
                  <w:tcW w:w="3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01B46" w:rsidRPr="00A67F56" w:rsidRDefault="00A01B46" w:rsidP="004C1741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A67F56">
                    <w:rPr>
                      <w:rFonts w:ascii="Arial CYR" w:hAnsi="Arial CYR" w:cs="Arial CYR"/>
                      <w:sz w:val="20"/>
                      <w:szCs w:val="20"/>
                    </w:rPr>
                    <w:t>кронштейны</w:t>
                  </w:r>
                </w:p>
              </w:tc>
              <w:tc>
                <w:tcPr>
                  <w:tcW w:w="44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A67F56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A67F56">
                    <w:rPr>
                      <w:rFonts w:ascii="Arial CYR" w:hAnsi="Arial CYR" w:cs="Arial CYR"/>
                      <w:sz w:val="20"/>
                      <w:szCs w:val="20"/>
                    </w:rPr>
                    <w:t>GHA-H300</w:t>
                  </w:r>
                </w:p>
              </w:tc>
            </w:tr>
            <w:tr w:rsidR="00A01B46" w:rsidRPr="00A67F56" w:rsidTr="00AB273B">
              <w:trPr>
                <w:trHeight w:val="255"/>
              </w:trPr>
              <w:tc>
                <w:tcPr>
                  <w:tcW w:w="3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01B46" w:rsidRPr="00A67F56" w:rsidRDefault="00A01B46" w:rsidP="004C1741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A67F56">
                    <w:rPr>
                      <w:rFonts w:ascii="Arial CYR" w:hAnsi="Arial CYR" w:cs="Arial CYR"/>
                      <w:sz w:val="20"/>
                      <w:szCs w:val="20"/>
                    </w:rPr>
                    <w:t>жесткий диск</w:t>
                  </w:r>
                </w:p>
              </w:tc>
              <w:tc>
                <w:tcPr>
                  <w:tcW w:w="44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A67F56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A67F56">
                    <w:rPr>
                      <w:rFonts w:ascii="Arial CYR" w:hAnsi="Arial CYR" w:cs="Arial CYR"/>
                      <w:sz w:val="20"/>
                      <w:szCs w:val="20"/>
                    </w:rPr>
                    <w:t>HDD500G-SATA/3.5"/7200/ST</w:t>
                  </w:r>
                </w:p>
              </w:tc>
            </w:tr>
          </w:tbl>
          <w:p w:rsidR="00A01B46" w:rsidRPr="006D142D" w:rsidRDefault="00A01B46" w:rsidP="004C1741">
            <w:pPr>
              <w:jc w:val="center"/>
            </w:pPr>
          </w:p>
        </w:tc>
      </w:tr>
      <w:tr w:rsidR="00A01B46" w:rsidRPr="006D142D" w:rsidTr="004C1741">
        <w:trPr>
          <w:gridAfter w:val="4"/>
          <w:wAfter w:w="900" w:type="dxa"/>
          <w:trHeight w:val="255"/>
        </w:trPr>
        <w:tc>
          <w:tcPr>
            <w:tcW w:w="456" w:type="dxa"/>
          </w:tcPr>
          <w:p w:rsidR="00A01B46" w:rsidRPr="006D142D" w:rsidRDefault="00A01B46" w:rsidP="004C1741">
            <w:pPr>
              <w:jc w:val="center"/>
            </w:pPr>
          </w:p>
        </w:tc>
        <w:tc>
          <w:tcPr>
            <w:tcW w:w="8652" w:type="dxa"/>
            <w:gridSpan w:val="4"/>
            <w:noWrap/>
          </w:tcPr>
          <w:p w:rsidR="00A01B46" w:rsidRPr="006D142D" w:rsidRDefault="00A01B46" w:rsidP="004C1741">
            <w:pPr>
              <w:jc w:val="center"/>
            </w:pPr>
          </w:p>
        </w:tc>
      </w:tr>
      <w:tr w:rsidR="00A01B46" w:rsidRPr="006D142D" w:rsidTr="004C1741">
        <w:trPr>
          <w:trHeight w:val="255"/>
        </w:trPr>
        <w:tc>
          <w:tcPr>
            <w:tcW w:w="456" w:type="dxa"/>
          </w:tcPr>
          <w:p w:rsidR="00A01B46" w:rsidRPr="006D142D" w:rsidRDefault="00A01B46" w:rsidP="004C1741">
            <w:r>
              <w:t>61</w:t>
            </w:r>
          </w:p>
        </w:tc>
        <w:tc>
          <w:tcPr>
            <w:tcW w:w="3201" w:type="dxa"/>
            <w:noWrap/>
          </w:tcPr>
          <w:p w:rsidR="00A01B46" w:rsidRPr="006D142D" w:rsidRDefault="00A01B46" w:rsidP="004C1741">
            <w:r w:rsidRPr="006D142D">
              <w:t>вытяжной шкаф</w:t>
            </w:r>
          </w:p>
        </w:tc>
        <w:tc>
          <w:tcPr>
            <w:tcW w:w="5605" w:type="dxa"/>
            <w:gridSpan w:val="4"/>
            <w:noWrap/>
          </w:tcPr>
          <w:p w:rsidR="00A01B46" w:rsidRPr="006D142D" w:rsidRDefault="00A01B46" w:rsidP="004C1741">
            <w:r>
              <w:t xml:space="preserve">Типа </w:t>
            </w:r>
            <w:r w:rsidRPr="006D142D">
              <w:t>ЛАБ-1500 ШВФ-Н</w:t>
            </w:r>
            <w:r>
              <w:t xml:space="preserve"> </w:t>
            </w:r>
            <w:r w:rsidRPr="006D142D">
              <w:t>(или аналог)</w:t>
            </w:r>
          </w:p>
        </w:tc>
        <w:tc>
          <w:tcPr>
            <w:tcW w:w="746" w:type="dxa"/>
            <w:gridSpan w:val="3"/>
            <w:noWrap/>
          </w:tcPr>
          <w:p w:rsidR="00A01B46" w:rsidRPr="006D142D" w:rsidRDefault="00A01B46" w:rsidP="004C1741">
            <w:pPr>
              <w:jc w:val="center"/>
            </w:pPr>
            <w:r w:rsidRPr="006D142D">
              <w:t>1</w:t>
            </w:r>
          </w:p>
        </w:tc>
      </w:tr>
      <w:tr w:rsidR="00A01B46" w:rsidRPr="006D142D" w:rsidTr="004C1741">
        <w:trPr>
          <w:trHeight w:val="255"/>
        </w:trPr>
        <w:tc>
          <w:tcPr>
            <w:tcW w:w="456" w:type="dxa"/>
          </w:tcPr>
          <w:p w:rsidR="00A01B46" w:rsidRPr="006D142D" w:rsidRDefault="00A01B46" w:rsidP="004C1741">
            <w:r>
              <w:t>62</w:t>
            </w:r>
          </w:p>
        </w:tc>
        <w:tc>
          <w:tcPr>
            <w:tcW w:w="3201" w:type="dxa"/>
            <w:noWrap/>
          </w:tcPr>
          <w:p w:rsidR="00A01B46" w:rsidRPr="006D142D" w:rsidRDefault="00A01B46" w:rsidP="004C1741">
            <w:r w:rsidRPr="006D142D">
              <w:t>стол-мойка 1400х800х900</w:t>
            </w:r>
          </w:p>
        </w:tc>
        <w:tc>
          <w:tcPr>
            <w:tcW w:w="5605" w:type="dxa"/>
            <w:gridSpan w:val="4"/>
            <w:noWrap/>
          </w:tcPr>
          <w:p w:rsidR="00A01B46" w:rsidRPr="006D142D" w:rsidRDefault="00A01B46" w:rsidP="004C1741">
            <w:r>
              <w:t>Типа ЛАБ-1400 МОГ(</w:t>
            </w:r>
            <w:r w:rsidRPr="006D142D">
              <w:t>или аналог)</w:t>
            </w:r>
          </w:p>
        </w:tc>
        <w:tc>
          <w:tcPr>
            <w:tcW w:w="746" w:type="dxa"/>
            <w:gridSpan w:val="3"/>
            <w:noWrap/>
          </w:tcPr>
          <w:p w:rsidR="00A01B46" w:rsidRPr="006D142D" w:rsidRDefault="00A01B46" w:rsidP="004C1741">
            <w:pPr>
              <w:jc w:val="center"/>
            </w:pPr>
            <w:r w:rsidRPr="006D142D">
              <w:t>1</w:t>
            </w:r>
          </w:p>
        </w:tc>
      </w:tr>
      <w:tr w:rsidR="00A01B46" w:rsidRPr="006D142D" w:rsidTr="004C1741">
        <w:trPr>
          <w:gridAfter w:val="4"/>
          <w:wAfter w:w="900" w:type="dxa"/>
          <w:trHeight w:val="255"/>
        </w:trPr>
        <w:tc>
          <w:tcPr>
            <w:tcW w:w="456" w:type="dxa"/>
          </w:tcPr>
          <w:p w:rsidR="00A01B46" w:rsidRPr="003B064B" w:rsidRDefault="00A01B46" w:rsidP="004C1741">
            <w:r w:rsidRPr="003B064B">
              <w:t>63</w:t>
            </w:r>
          </w:p>
        </w:tc>
        <w:tc>
          <w:tcPr>
            <w:tcW w:w="8652" w:type="dxa"/>
            <w:gridSpan w:val="4"/>
            <w:noWrap/>
          </w:tcPr>
          <w:p w:rsidR="00A01B46" w:rsidRDefault="00A01B46" w:rsidP="004C1741">
            <w:pPr>
              <w:rPr>
                <w:rFonts w:ascii="Arial CYR" w:hAnsi="Arial CYR" w:cs="Arial CYR"/>
                <w:sz w:val="20"/>
                <w:szCs w:val="20"/>
              </w:rPr>
            </w:pPr>
            <w:r w:rsidRPr="009B0C94">
              <w:rPr>
                <w:rFonts w:ascii="Arial CYR" w:hAnsi="Arial CYR" w:cs="Arial CYR"/>
                <w:sz w:val="20"/>
                <w:szCs w:val="20"/>
              </w:rPr>
              <w:t xml:space="preserve">лабораторные столы, тумбы и стулья </w:t>
            </w:r>
            <w:r>
              <w:rPr>
                <w:rFonts w:ascii="Arial CYR" w:hAnsi="Arial CYR" w:cs="Arial CYR"/>
                <w:sz w:val="20"/>
                <w:szCs w:val="20"/>
              </w:rPr>
              <w:t xml:space="preserve">(типа указанных на сайте </w:t>
            </w:r>
            <w:r w:rsidRPr="00800E7C">
              <w:rPr>
                <w:rFonts w:ascii="Arial CYR" w:hAnsi="Arial CYR" w:cs="Arial CYR"/>
                <w:sz w:val="20"/>
                <w:szCs w:val="20"/>
              </w:rPr>
              <w:t>http://www.laborkomplekt.ru</w:t>
            </w:r>
            <w:r>
              <w:rPr>
                <w:rFonts w:ascii="Arial CYR" w:hAnsi="Arial CYR" w:cs="Arial CYR"/>
                <w:sz w:val="20"/>
                <w:szCs w:val="20"/>
              </w:rPr>
              <w:t>)</w:t>
            </w:r>
          </w:p>
          <w:p w:rsidR="00A01B46" w:rsidRPr="00071F51" w:rsidRDefault="00A01B46" w:rsidP="004C1741">
            <w:pPr>
              <w:rPr>
                <w:rFonts w:ascii="Arial CYR" w:hAnsi="Arial CYR" w:cs="Arial CYR"/>
                <w:sz w:val="20"/>
                <w:szCs w:val="20"/>
              </w:rPr>
            </w:pPr>
          </w:p>
          <w:tbl>
            <w:tblPr>
              <w:tblW w:w="8635" w:type="dxa"/>
              <w:tblLayout w:type="fixed"/>
              <w:tblLook w:val="0000"/>
            </w:tblPr>
            <w:tblGrid>
              <w:gridCol w:w="439"/>
              <w:gridCol w:w="5068"/>
              <w:gridCol w:w="2077"/>
              <w:gridCol w:w="1051"/>
            </w:tblGrid>
            <w:tr w:rsidR="00A01B46" w:rsidRPr="00EC6678" w:rsidTr="00405187">
              <w:trPr>
                <w:trHeight w:val="255"/>
              </w:trPr>
              <w:tc>
                <w:tcPr>
                  <w:tcW w:w="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57" w:type="dxa"/>
                  </w:tcMar>
                  <w:vAlign w:val="center"/>
                </w:tcPr>
                <w:p w:rsidR="00A01B46" w:rsidRPr="00EC6678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Arial CYR" w:hAnsi="Arial CYR" w:cs="Arial CYR"/>
                      <w:b/>
                      <w:bCs/>
                      <w:sz w:val="18"/>
                      <w:szCs w:val="18"/>
                    </w:rPr>
                    <w:t>№</w:t>
                  </w:r>
                  <w:r>
                    <w:rPr>
                      <w:rFonts w:ascii="Arial CYR" w:hAnsi="Arial CYR" w:cs="Arial CYR"/>
                      <w:b/>
                      <w:bCs/>
                      <w:sz w:val="18"/>
                      <w:szCs w:val="18"/>
                    </w:rPr>
                    <w:br/>
                    <w:t>п/п</w:t>
                  </w:r>
                </w:p>
              </w:tc>
              <w:tc>
                <w:tcPr>
                  <w:tcW w:w="5068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EC6678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b/>
                      <w:bCs/>
                      <w:sz w:val="18"/>
                      <w:szCs w:val="18"/>
                    </w:rPr>
                  </w:pPr>
                  <w:r w:rsidRPr="00EC6678">
                    <w:rPr>
                      <w:rFonts w:ascii="Arial CYR" w:hAnsi="Arial CYR" w:cs="Arial CYR"/>
                      <w:b/>
                      <w:bCs/>
                      <w:sz w:val="18"/>
                      <w:szCs w:val="18"/>
                    </w:rPr>
                    <w:t>Наименование</w:t>
                  </w:r>
                </w:p>
              </w:tc>
              <w:tc>
                <w:tcPr>
                  <w:tcW w:w="2077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EC6678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b/>
                      <w:bCs/>
                      <w:sz w:val="18"/>
                      <w:szCs w:val="18"/>
                    </w:rPr>
                  </w:pPr>
                  <w:r w:rsidRPr="00EC6678">
                    <w:rPr>
                      <w:rFonts w:ascii="Arial CYR" w:hAnsi="Arial CYR" w:cs="Arial CYR"/>
                      <w:b/>
                      <w:bCs/>
                      <w:sz w:val="18"/>
                      <w:szCs w:val="18"/>
                    </w:rPr>
                    <w:t>каталожный номер</w:t>
                  </w:r>
                </w:p>
              </w:tc>
              <w:tc>
                <w:tcPr>
                  <w:tcW w:w="1051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EC6678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Arial CYR" w:hAnsi="Arial CYR" w:cs="Arial CYR"/>
                      <w:b/>
                      <w:bCs/>
                      <w:sz w:val="18"/>
                      <w:szCs w:val="18"/>
                    </w:rPr>
                    <w:t>кол-</w:t>
                  </w:r>
                  <w:r>
                    <w:rPr>
                      <w:rFonts w:ascii="Arial CYR" w:hAnsi="Arial CYR" w:cs="Arial CYR"/>
                      <w:b/>
                      <w:bCs/>
                      <w:sz w:val="18"/>
                      <w:szCs w:val="18"/>
                    </w:rPr>
                    <w:br/>
                    <w:t>во</w:t>
                  </w:r>
                </w:p>
              </w:tc>
            </w:tr>
            <w:tr w:rsidR="00A01B46" w:rsidRPr="00EC6678" w:rsidTr="00AB273B">
              <w:trPr>
                <w:trHeight w:val="255"/>
              </w:trPr>
              <w:tc>
                <w:tcPr>
                  <w:tcW w:w="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EC6678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  <w:lang w:eastAsia="en-US"/>
                    </w:rPr>
                  </w:pPr>
                  <w:r w:rsidRPr="00EC6678">
                    <w:rPr>
                      <w:rFonts w:ascii="Arial CYR" w:hAnsi="Arial CYR" w:cs="Arial CYR"/>
                      <w:sz w:val="20"/>
                      <w:szCs w:val="20"/>
                      <w:lang w:eastAsia="en-US"/>
                    </w:rPr>
                    <w:t>1</w:t>
                  </w:r>
                </w:p>
              </w:tc>
              <w:tc>
                <w:tcPr>
                  <w:tcW w:w="5068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01B46" w:rsidRPr="00EC6678" w:rsidRDefault="00A01B46" w:rsidP="004C1741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  <w:lang w:eastAsia="en-US"/>
                    </w:rPr>
                  </w:pPr>
                  <w:r w:rsidRPr="00EC6678">
                    <w:rPr>
                      <w:rFonts w:ascii="Arial CYR" w:hAnsi="Arial CYR" w:cs="Arial CYR"/>
                      <w:sz w:val="20"/>
                      <w:szCs w:val="20"/>
                      <w:lang w:eastAsia="en-US"/>
                    </w:rPr>
                    <w:t>стол лабораторный рабочий 1800 (фанерит)</w:t>
                  </w:r>
                </w:p>
              </w:tc>
              <w:tc>
                <w:tcPr>
                  <w:tcW w:w="2077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EC6678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  <w:lang w:eastAsia="en-US"/>
                    </w:rPr>
                  </w:pPr>
                  <w:r w:rsidRPr="00EC6678">
                    <w:rPr>
                      <w:rFonts w:ascii="Arial CYR" w:hAnsi="Arial CYR" w:cs="Arial CYR"/>
                      <w:sz w:val="20"/>
                      <w:szCs w:val="20"/>
                      <w:lang w:eastAsia="en-US"/>
                    </w:rPr>
                    <w:t xml:space="preserve">СПЦн 180.80.75 </w:t>
                  </w:r>
                  <w:r w:rsidRPr="00EC6678">
                    <w:rPr>
                      <w:rFonts w:ascii="Arial CYR" w:hAnsi="Arial CYR" w:cs="Arial CYR"/>
                      <w:sz w:val="20"/>
                      <w:szCs w:val="20"/>
                      <w:lang w:val="en-US" w:eastAsia="en-US"/>
                    </w:rPr>
                    <w:t>FA</w:t>
                  </w:r>
                </w:p>
              </w:tc>
              <w:tc>
                <w:tcPr>
                  <w:tcW w:w="1051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EC6678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  <w:lang w:eastAsia="en-US"/>
                    </w:rPr>
                  </w:pPr>
                  <w:r w:rsidRPr="00EC6678">
                    <w:rPr>
                      <w:rFonts w:ascii="Arial CYR" w:hAnsi="Arial CYR" w:cs="Arial CYR"/>
                      <w:sz w:val="20"/>
                      <w:szCs w:val="20"/>
                      <w:lang w:eastAsia="en-US"/>
                    </w:rPr>
                    <w:t>4</w:t>
                  </w:r>
                </w:p>
              </w:tc>
            </w:tr>
            <w:tr w:rsidR="00A01B46" w:rsidRPr="00EC6678" w:rsidTr="00AB273B">
              <w:trPr>
                <w:trHeight w:val="255"/>
              </w:trPr>
              <w:tc>
                <w:tcPr>
                  <w:tcW w:w="439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EC6678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  <w:lang w:eastAsia="en-US"/>
                    </w:rPr>
                  </w:pPr>
                  <w:r w:rsidRPr="00EC6678">
                    <w:rPr>
                      <w:rFonts w:ascii="Arial CYR" w:hAnsi="Arial CYR" w:cs="Arial CYR"/>
                      <w:sz w:val="20"/>
                      <w:szCs w:val="20"/>
                      <w:lang w:eastAsia="en-US"/>
                    </w:rPr>
                    <w:t>2</w:t>
                  </w:r>
                </w:p>
              </w:tc>
              <w:tc>
                <w:tcPr>
                  <w:tcW w:w="5068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01B46" w:rsidRPr="00EC6678" w:rsidRDefault="00A01B46" w:rsidP="004C1741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  <w:lang w:eastAsia="en-US"/>
                    </w:rPr>
                  </w:pPr>
                  <w:r w:rsidRPr="00EC6678">
                    <w:rPr>
                      <w:rFonts w:ascii="Arial CYR" w:hAnsi="Arial CYR" w:cs="Arial CYR"/>
                      <w:sz w:val="20"/>
                      <w:szCs w:val="20"/>
                      <w:lang w:eastAsia="en-US"/>
                    </w:rPr>
                    <w:t>стол лабораторный рабочий 1500 (фанерит)</w:t>
                  </w:r>
                </w:p>
              </w:tc>
              <w:tc>
                <w:tcPr>
                  <w:tcW w:w="2077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EC6678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  <w:lang w:val="en-US" w:eastAsia="en-US"/>
                    </w:rPr>
                  </w:pPr>
                  <w:r w:rsidRPr="00EC6678">
                    <w:rPr>
                      <w:rFonts w:ascii="Arial CYR" w:hAnsi="Arial CYR" w:cs="Arial CYR"/>
                      <w:sz w:val="20"/>
                      <w:szCs w:val="20"/>
                      <w:lang w:eastAsia="en-US"/>
                    </w:rPr>
                    <w:t xml:space="preserve">СПЦн 150.80.75 </w:t>
                  </w:r>
                  <w:r w:rsidRPr="00EC6678">
                    <w:rPr>
                      <w:rFonts w:ascii="Arial CYR" w:hAnsi="Arial CYR" w:cs="Arial CYR"/>
                      <w:sz w:val="20"/>
                      <w:szCs w:val="20"/>
                      <w:lang w:val="en-US" w:eastAsia="en-US"/>
                    </w:rPr>
                    <w:t>FA</w:t>
                  </w:r>
                </w:p>
              </w:tc>
              <w:tc>
                <w:tcPr>
                  <w:tcW w:w="1051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EC6678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  <w:lang w:val="en-US" w:eastAsia="en-US"/>
                    </w:rPr>
                  </w:pPr>
                  <w:r w:rsidRPr="00EC6678">
                    <w:rPr>
                      <w:rFonts w:ascii="Arial CYR" w:hAnsi="Arial CYR" w:cs="Arial CYR"/>
                      <w:sz w:val="20"/>
                      <w:szCs w:val="20"/>
                      <w:lang w:val="en-US" w:eastAsia="en-US"/>
                    </w:rPr>
                    <w:t>14</w:t>
                  </w:r>
                </w:p>
              </w:tc>
            </w:tr>
            <w:tr w:rsidR="00A01B46" w:rsidRPr="00EC6678" w:rsidTr="00AB273B">
              <w:trPr>
                <w:trHeight w:val="255"/>
              </w:trPr>
              <w:tc>
                <w:tcPr>
                  <w:tcW w:w="439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EC6678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  <w:lang w:val="en-US" w:eastAsia="en-US"/>
                    </w:rPr>
                  </w:pPr>
                  <w:r w:rsidRPr="00EC6678">
                    <w:rPr>
                      <w:rFonts w:ascii="Arial CYR" w:hAnsi="Arial CYR" w:cs="Arial CYR"/>
                      <w:sz w:val="20"/>
                      <w:szCs w:val="20"/>
                      <w:lang w:val="en-US" w:eastAsia="en-US"/>
                    </w:rPr>
                    <w:t>3</w:t>
                  </w:r>
                </w:p>
              </w:tc>
              <w:tc>
                <w:tcPr>
                  <w:tcW w:w="5068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01B46" w:rsidRPr="00EC6678" w:rsidRDefault="00A01B46" w:rsidP="004C1741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  <w:lang w:val="en-US" w:eastAsia="en-US"/>
                    </w:rPr>
                  </w:pPr>
                  <w:r w:rsidRPr="00EC6678">
                    <w:rPr>
                      <w:rFonts w:ascii="Arial CYR" w:hAnsi="Arial CYR" w:cs="Arial CYR"/>
                      <w:sz w:val="20"/>
                      <w:szCs w:val="20"/>
                      <w:lang w:val="en-US" w:eastAsia="en-US"/>
                    </w:rPr>
                    <w:t>стол лабораторный рабочий 1200 (фанерит)</w:t>
                  </w:r>
                </w:p>
              </w:tc>
              <w:tc>
                <w:tcPr>
                  <w:tcW w:w="2077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EC6678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  <w:lang w:val="en-US" w:eastAsia="en-US"/>
                    </w:rPr>
                  </w:pPr>
                  <w:r w:rsidRPr="00EC6678">
                    <w:rPr>
                      <w:rFonts w:ascii="Arial CYR" w:hAnsi="Arial CYR" w:cs="Arial CYR"/>
                      <w:sz w:val="20"/>
                      <w:szCs w:val="20"/>
                      <w:lang w:val="en-US" w:eastAsia="en-US"/>
                    </w:rPr>
                    <w:t>СПЦн 120.80.75 FA</w:t>
                  </w:r>
                </w:p>
              </w:tc>
              <w:tc>
                <w:tcPr>
                  <w:tcW w:w="1051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EC6678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  <w:lang w:val="en-US" w:eastAsia="en-US"/>
                    </w:rPr>
                  </w:pPr>
                  <w:r w:rsidRPr="00EC6678">
                    <w:rPr>
                      <w:rFonts w:ascii="Arial CYR" w:hAnsi="Arial CYR" w:cs="Arial CYR"/>
                      <w:sz w:val="20"/>
                      <w:szCs w:val="20"/>
                      <w:lang w:val="en-US" w:eastAsia="en-US"/>
                    </w:rPr>
                    <w:t>6</w:t>
                  </w:r>
                </w:p>
              </w:tc>
            </w:tr>
            <w:tr w:rsidR="00A01B46" w:rsidRPr="00EC6678" w:rsidTr="00AB273B">
              <w:trPr>
                <w:trHeight w:val="255"/>
              </w:trPr>
              <w:tc>
                <w:tcPr>
                  <w:tcW w:w="439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EC6678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  <w:lang w:val="en-US" w:eastAsia="en-US"/>
                    </w:rPr>
                  </w:pPr>
                  <w:r w:rsidRPr="00EC6678">
                    <w:rPr>
                      <w:rFonts w:ascii="Arial CYR" w:hAnsi="Arial CYR" w:cs="Arial CYR"/>
                      <w:sz w:val="20"/>
                      <w:szCs w:val="20"/>
                      <w:lang w:val="en-US" w:eastAsia="en-US"/>
                    </w:rPr>
                    <w:t>4</w:t>
                  </w:r>
                </w:p>
              </w:tc>
              <w:tc>
                <w:tcPr>
                  <w:tcW w:w="5068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01B46" w:rsidRPr="00EC6678" w:rsidRDefault="00A01B46" w:rsidP="004C1741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  <w:lang w:val="en-US" w:eastAsia="en-US"/>
                    </w:rPr>
                  </w:pPr>
                  <w:r w:rsidRPr="00EC6678">
                    <w:rPr>
                      <w:rFonts w:ascii="Arial CYR" w:hAnsi="Arial CYR" w:cs="Arial CYR"/>
                      <w:sz w:val="20"/>
                      <w:szCs w:val="20"/>
                      <w:lang w:val="en-US" w:eastAsia="en-US"/>
                    </w:rPr>
                    <w:t>стол лабораторный высокий 1500 (керамика)</w:t>
                  </w:r>
                </w:p>
              </w:tc>
              <w:tc>
                <w:tcPr>
                  <w:tcW w:w="2077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EC6678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  <w:lang w:val="en-US" w:eastAsia="en-US"/>
                    </w:rPr>
                  </w:pPr>
                  <w:r w:rsidRPr="00EC6678">
                    <w:rPr>
                      <w:rFonts w:ascii="Arial CYR" w:hAnsi="Arial CYR" w:cs="Arial CYR"/>
                      <w:sz w:val="20"/>
                      <w:szCs w:val="20"/>
                      <w:lang w:val="en-US" w:eastAsia="en-US"/>
                    </w:rPr>
                    <w:t>ЛАБ-1500 ЛКв</w:t>
                  </w:r>
                </w:p>
              </w:tc>
              <w:tc>
                <w:tcPr>
                  <w:tcW w:w="1051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EC6678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  <w:lang w:val="en-US" w:eastAsia="en-US"/>
                    </w:rPr>
                  </w:pPr>
                  <w:r w:rsidRPr="00EC6678">
                    <w:rPr>
                      <w:rFonts w:ascii="Arial CYR" w:hAnsi="Arial CYR" w:cs="Arial CYR"/>
                      <w:sz w:val="20"/>
                      <w:szCs w:val="20"/>
                      <w:lang w:val="en-US" w:eastAsia="en-US"/>
                    </w:rPr>
                    <w:t>5</w:t>
                  </w:r>
                </w:p>
              </w:tc>
            </w:tr>
            <w:tr w:rsidR="00A01B46" w:rsidRPr="00EC6678" w:rsidTr="00AB273B">
              <w:trPr>
                <w:trHeight w:val="255"/>
              </w:trPr>
              <w:tc>
                <w:tcPr>
                  <w:tcW w:w="439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EC6678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  <w:lang w:val="en-US" w:eastAsia="en-US"/>
                    </w:rPr>
                  </w:pPr>
                  <w:r w:rsidRPr="00EC6678">
                    <w:rPr>
                      <w:rFonts w:ascii="Arial CYR" w:hAnsi="Arial CYR" w:cs="Arial CYR"/>
                      <w:sz w:val="20"/>
                      <w:szCs w:val="20"/>
                      <w:lang w:val="en-US" w:eastAsia="en-US"/>
                    </w:rPr>
                    <w:t>5</w:t>
                  </w:r>
                </w:p>
              </w:tc>
              <w:tc>
                <w:tcPr>
                  <w:tcW w:w="5068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01B46" w:rsidRPr="00EC6678" w:rsidRDefault="00A01B46" w:rsidP="004C1741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  <w:lang w:val="en-US" w:eastAsia="en-US"/>
                    </w:rPr>
                  </w:pPr>
                  <w:r w:rsidRPr="00EC6678">
                    <w:rPr>
                      <w:rFonts w:ascii="Arial CYR" w:hAnsi="Arial CYR" w:cs="Arial CYR"/>
                      <w:sz w:val="20"/>
                      <w:szCs w:val="20"/>
                      <w:lang w:val="en-US" w:eastAsia="en-US"/>
                    </w:rPr>
                    <w:t>стеллаж высокий 1200 (3 полки)</w:t>
                  </w:r>
                </w:p>
              </w:tc>
              <w:tc>
                <w:tcPr>
                  <w:tcW w:w="2077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EC6678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  <w:lang w:val="en-US" w:eastAsia="en-US"/>
                    </w:rPr>
                  </w:pPr>
                  <w:r w:rsidRPr="00EC6678">
                    <w:rPr>
                      <w:rFonts w:ascii="Arial CYR" w:hAnsi="Arial CYR" w:cs="Arial CYR"/>
                      <w:sz w:val="20"/>
                      <w:szCs w:val="20"/>
                      <w:lang w:val="en-US" w:eastAsia="en-US"/>
                    </w:rPr>
                    <w:t>СТПв 120.25.105</w:t>
                  </w:r>
                </w:p>
              </w:tc>
              <w:tc>
                <w:tcPr>
                  <w:tcW w:w="1051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EC6678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  <w:lang w:val="en-US" w:eastAsia="en-US"/>
                    </w:rPr>
                  </w:pPr>
                  <w:r w:rsidRPr="00EC6678">
                    <w:rPr>
                      <w:rFonts w:ascii="Arial CYR" w:hAnsi="Arial CYR" w:cs="Arial CYR"/>
                      <w:sz w:val="20"/>
                      <w:szCs w:val="20"/>
                      <w:lang w:val="en-US" w:eastAsia="en-US"/>
                    </w:rPr>
                    <w:t>1</w:t>
                  </w:r>
                </w:p>
              </w:tc>
            </w:tr>
            <w:tr w:rsidR="00A01B46" w:rsidRPr="00EC6678" w:rsidTr="00AB273B">
              <w:trPr>
                <w:trHeight w:val="255"/>
              </w:trPr>
              <w:tc>
                <w:tcPr>
                  <w:tcW w:w="439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EC6678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  <w:lang w:val="en-US" w:eastAsia="en-US"/>
                    </w:rPr>
                  </w:pPr>
                  <w:r w:rsidRPr="00EC6678">
                    <w:rPr>
                      <w:rFonts w:ascii="Arial CYR" w:hAnsi="Arial CYR" w:cs="Arial CYR"/>
                      <w:sz w:val="20"/>
                      <w:szCs w:val="20"/>
                      <w:lang w:val="en-US" w:eastAsia="en-US"/>
                    </w:rPr>
                    <w:t>6</w:t>
                  </w:r>
                </w:p>
              </w:tc>
              <w:tc>
                <w:tcPr>
                  <w:tcW w:w="5068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01B46" w:rsidRPr="00EC6678" w:rsidRDefault="00A01B46" w:rsidP="004C1741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  <w:lang w:val="en-US" w:eastAsia="en-US"/>
                    </w:rPr>
                  </w:pPr>
                  <w:r w:rsidRPr="00EC6678">
                    <w:rPr>
                      <w:rFonts w:ascii="Arial CYR" w:hAnsi="Arial CYR" w:cs="Arial CYR"/>
                      <w:sz w:val="20"/>
                      <w:szCs w:val="20"/>
                      <w:lang w:val="en-US" w:eastAsia="en-US"/>
                    </w:rPr>
                    <w:t>стеллаж высокий 1500 (3 полки)</w:t>
                  </w:r>
                </w:p>
              </w:tc>
              <w:tc>
                <w:tcPr>
                  <w:tcW w:w="2077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EC6678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  <w:lang w:val="en-US" w:eastAsia="en-US"/>
                    </w:rPr>
                  </w:pPr>
                  <w:r w:rsidRPr="00EC6678">
                    <w:rPr>
                      <w:rFonts w:ascii="Arial CYR" w:hAnsi="Arial CYR" w:cs="Arial CYR"/>
                      <w:sz w:val="20"/>
                      <w:szCs w:val="20"/>
                      <w:lang w:val="en-US" w:eastAsia="en-US"/>
                    </w:rPr>
                    <w:t>СТПв 150.25.105</w:t>
                  </w:r>
                </w:p>
              </w:tc>
              <w:tc>
                <w:tcPr>
                  <w:tcW w:w="1051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EC6678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  <w:lang w:val="en-US" w:eastAsia="en-US"/>
                    </w:rPr>
                  </w:pPr>
                  <w:r w:rsidRPr="00EC6678">
                    <w:rPr>
                      <w:rFonts w:ascii="Arial CYR" w:hAnsi="Arial CYR" w:cs="Arial CYR"/>
                      <w:sz w:val="20"/>
                      <w:szCs w:val="20"/>
                      <w:lang w:val="en-US" w:eastAsia="en-US"/>
                    </w:rPr>
                    <w:t>1</w:t>
                  </w:r>
                </w:p>
              </w:tc>
            </w:tr>
            <w:tr w:rsidR="00A01B46" w:rsidRPr="00EC6678" w:rsidTr="00AB273B">
              <w:trPr>
                <w:trHeight w:val="255"/>
              </w:trPr>
              <w:tc>
                <w:tcPr>
                  <w:tcW w:w="439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EC6678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  <w:lang w:val="en-US" w:eastAsia="en-US"/>
                    </w:rPr>
                  </w:pPr>
                  <w:r w:rsidRPr="00EC6678">
                    <w:rPr>
                      <w:rFonts w:ascii="Arial CYR" w:hAnsi="Arial CYR" w:cs="Arial CYR"/>
                      <w:sz w:val="20"/>
                      <w:szCs w:val="20"/>
                      <w:lang w:val="en-US" w:eastAsia="en-US"/>
                    </w:rPr>
                    <w:t>7</w:t>
                  </w:r>
                </w:p>
              </w:tc>
              <w:tc>
                <w:tcPr>
                  <w:tcW w:w="5068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01B46" w:rsidRPr="00EC6678" w:rsidRDefault="00A01B46" w:rsidP="004C1741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  <w:lang w:val="en-US" w:eastAsia="en-US"/>
                    </w:rPr>
                  </w:pPr>
                  <w:r w:rsidRPr="00EC6678">
                    <w:rPr>
                      <w:rFonts w:ascii="Arial CYR" w:hAnsi="Arial CYR" w:cs="Arial CYR"/>
                      <w:sz w:val="20"/>
                      <w:szCs w:val="20"/>
                      <w:lang w:val="en-US" w:eastAsia="en-US"/>
                    </w:rPr>
                    <w:t>стеллаж низкий 1200 (2 полки)</w:t>
                  </w:r>
                </w:p>
              </w:tc>
              <w:tc>
                <w:tcPr>
                  <w:tcW w:w="2077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EC6678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  <w:lang w:val="en-US" w:eastAsia="en-US"/>
                    </w:rPr>
                  </w:pPr>
                  <w:r w:rsidRPr="00EC6678">
                    <w:rPr>
                      <w:rFonts w:ascii="Arial CYR" w:hAnsi="Arial CYR" w:cs="Arial CYR"/>
                      <w:sz w:val="20"/>
                      <w:szCs w:val="20"/>
                      <w:lang w:val="en-US" w:eastAsia="en-US"/>
                    </w:rPr>
                    <w:t>СТПн 120.25.70</w:t>
                  </w:r>
                </w:p>
              </w:tc>
              <w:tc>
                <w:tcPr>
                  <w:tcW w:w="1051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EC6678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  <w:lang w:val="en-US" w:eastAsia="en-US"/>
                    </w:rPr>
                  </w:pPr>
                  <w:r w:rsidRPr="00EC6678">
                    <w:rPr>
                      <w:rFonts w:ascii="Arial CYR" w:hAnsi="Arial CYR" w:cs="Arial CYR"/>
                      <w:sz w:val="20"/>
                      <w:szCs w:val="20"/>
                      <w:lang w:val="en-US" w:eastAsia="en-US"/>
                    </w:rPr>
                    <w:t>5</w:t>
                  </w:r>
                </w:p>
              </w:tc>
            </w:tr>
            <w:tr w:rsidR="00A01B46" w:rsidRPr="00EC6678" w:rsidTr="00AB273B">
              <w:trPr>
                <w:trHeight w:val="255"/>
              </w:trPr>
              <w:tc>
                <w:tcPr>
                  <w:tcW w:w="439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EC6678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  <w:lang w:val="en-US" w:eastAsia="en-US"/>
                    </w:rPr>
                  </w:pPr>
                  <w:r w:rsidRPr="00EC6678">
                    <w:rPr>
                      <w:rFonts w:ascii="Arial CYR" w:hAnsi="Arial CYR" w:cs="Arial CYR"/>
                      <w:sz w:val="20"/>
                      <w:szCs w:val="20"/>
                      <w:lang w:val="en-US" w:eastAsia="en-US"/>
                    </w:rPr>
                    <w:t>8</w:t>
                  </w:r>
                </w:p>
              </w:tc>
              <w:tc>
                <w:tcPr>
                  <w:tcW w:w="5068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01B46" w:rsidRPr="00EC6678" w:rsidRDefault="00A01B46" w:rsidP="004C1741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  <w:lang w:val="en-US" w:eastAsia="en-US"/>
                    </w:rPr>
                  </w:pPr>
                  <w:r w:rsidRPr="00EC6678">
                    <w:rPr>
                      <w:rFonts w:ascii="Arial CYR" w:hAnsi="Arial CYR" w:cs="Arial CYR"/>
                      <w:sz w:val="20"/>
                      <w:szCs w:val="20"/>
                      <w:lang w:val="en-US" w:eastAsia="en-US"/>
                    </w:rPr>
                    <w:t>стеллаж низкий 1500 (2 полки)</w:t>
                  </w:r>
                </w:p>
              </w:tc>
              <w:tc>
                <w:tcPr>
                  <w:tcW w:w="2077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EC6678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  <w:lang w:val="en-US" w:eastAsia="en-US"/>
                    </w:rPr>
                  </w:pPr>
                  <w:r w:rsidRPr="00EC6678">
                    <w:rPr>
                      <w:rFonts w:ascii="Arial CYR" w:hAnsi="Arial CYR" w:cs="Arial CYR"/>
                      <w:sz w:val="20"/>
                      <w:szCs w:val="20"/>
                      <w:lang w:val="en-US" w:eastAsia="en-US"/>
                    </w:rPr>
                    <w:t>СТПн 150.25.70</w:t>
                  </w:r>
                </w:p>
              </w:tc>
              <w:tc>
                <w:tcPr>
                  <w:tcW w:w="1051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EC6678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  <w:lang w:val="en-US" w:eastAsia="en-US"/>
                    </w:rPr>
                  </w:pPr>
                  <w:r w:rsidRPr="00EC6678">
                    <w:rPr>
                      <w:rFonts w:ascii="Arial CYR" w:hAnsi="Arial CYR" w:cs="Arial CYR"/>
                      <w:sz w:val="20"/>
                      <w:szCs w:val="20"/>
                      <w:lang w:val="en-US" w:eastAsia="en-US"/>
                    </w:rPr>
                    <w:t>12</w:t>
                  </w:r>
                </w:p>
              </w:tc>
            </w:tr>
            <w:tr w:rsidR="00A01B46" w:rsidRPr="00EC6678" w:rsidTr="00AB273B">
              <w:trPr>
                <w:trHeight w:val="255"/>
              </w:trPr>
              <w:tc>
                <w:tcPr>
                  <w:tcW w:w="439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EC6678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  <w:lang w:val="en-US" w:eastAsia="en-US"/>
                    </w:rPr>
                  </w:pPr>
                  <w:r w:rsidRPr="00EC6678">
                    <w:rPr>
                      <w:rFonts w:ascii="Arial CYR" w:hAnsi="Arial CYR" w:cs="Arial CYR"/>
                      <w:sz w:val="20"/>
                      <w:szCs w:val="20"/>
                      <w:lang w:val="en-US" w:eastAsia="en-US"/>
                    </w:rPr>
                    <w:t>9</w:t>
                  </w:r>
                </w:p>
              </w:tc>
              <w:tc>
                <w:tcPr>
                  <w:tcW w:w="5068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01B46" w:rsidRPr="00EC6678" w:rsidRDefault="00A01B46" w:rsidP="004C1741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  <w:lang w:val="en-US" w:eastAsia="en-US"/>
                    </w:rPr>
                  </w:pPr>
                  <w:r w:rsidRPr="00EC6678">
                    <w:rPr>
                      <w:rFonts w:ascii="Arial CYR" w:hAnsi="Arial CYR" w:cs="Arial CYR"/>
                      <w:sz w:val="20"/>
                      <w:szCs w:val="20"/>
                      <w:lang w:val="en-US" w:eastAsia="en-US"/>
                    </w:rPr>
                    <w:t>стол передвижной</w:t>
                  </w:r>
                </w:p>
              </w:tc>
              <w:tc>
                <w:tcPr>
                  <w:tcW w:w="2077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EC6678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  <w:lang w:val="en-US" w:eastAsia="en-US"/>
                    </w:rPr>
                  </w:pPr>
                  <w:r w:rsidRPr="00EC6678">
                    <w:rPr>
                      <w:rFonts w:ascii="Arial CYR" w:hAnsi="Arial CYR" w:cs="Arial CYR"/>
                      <w:sz w:val="20"/>
                      <w:szCs w:val="20"/>
                      <w:lang w:val="en-US" w:eastAsia="en-US"/>
                    </w:rPr>
                    <w:t>ЛАБ 800 СТП</w:t>
                  </w:r>
                </w:p>
              </w:tc>
              <w:tc>
                <w:tcPr>
                  <w:tcW w:w="1051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EC6678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  <w:lang w:val="en-US" w:eastAsia="en-US"/>
                    </w:rPr>
                  </w:pPr>
                  <w:r w:rsidRPr="00EC6678">
                    <w:rPr>
                      <w:rFonts w:ascii="Arial CYR" w:hAnsi="Arial CYR" w:cs="Arial CYR"/>
                      <w:sz w:val="20"/>
                      <w:szCs w:val="20"/>
                      <w:lang w:val="en-US" w:eastAsia="en-US"/>
                    </w:rPr>
                    <w:t>12</w:t>
                  </w:r>
                </w:p>
              </w:tc>
            </w:tr>
            <w:tr w:rsidR="00A01B46" w:rsidRPr="00EC6678" w:rsidTr="00AB273B">
              <w:trPr>
                <w:trHeight w:val="255"/>
              </w:trPr>
              <w:tc>
                <w:tcPr>
                  <w:tcW w:w="439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EC6678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  <w:lang w:val="en-US" w:eastAsia="en-US"/>
                    </w:rPr>
                  </w:pPr>
                  <w:r w:rsidRPr="00EC6678">
                    <w:rPr>
                      <w:rFonts w:ascii="Arial CYR" w:hAnsi="Arial CYR" w:cs="Arial CYR"/>
                      <w:sz w:val="20"/>
                      <w:szCs w:val="20"/>
                      <w:lang w:val="en-US" w:eastAsia="en-US"/>
                    </w:rPr>
                    <w:t>10</w:t>
                  </w:r>
                </w:p>
              </w:tc>
              <w:tc>
                <w:tcPr>
                  <w:tcW w:w="5068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01B46" w:rsidRPr="00EC6678" w:rsidRDefault="00A01B46" w:rsidP="004C1741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  <w:lang w:val="en-US" w:eastAsia="en-US"/>
                    </w:rPr>
                  </w:pPr>
                  <w:r w:rsidRPr="00EC6678">
                    <w:rPr>
                      <w:rFonts w:ascii="Arial CYR" w:hAnsi="Arial CYR" w:cs="Arial CYR"/>
                      <w:sz w:val="20"/>
                      <w:szCs w:val="20"/>
                      <w:lang w:val="en-US" w:eastAsia="en-US"/>
                    </w:rPr>
                    <w:t>стол передвижной (Треспа)</w:t>
                  </w:r>
                </w:p>
              </w:tc>
              <w:tc>
                <w:tcPr>
                  <w:tcW w:w="2077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EC6678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  <w:lang w:val="en-US" w:eastAsia="en-US"/>
                    </w:rPr>
                  </w:pPr>
                  <w:r w:rsidRPr="00EC6678">
                    <w:rPr>
                      <w:rFonts w:ascii="Arial CYR" w:hAnsi="Arial CYR" w:cs="Arial CYR"/>
                      <w:sz w:val="20"/>
                      <w:szCs w:val="20"/>
                      <w:lang w:val="en-US" w:eastAsia="en-US"/>
                    </w:rPr>
                    <w:t>СП 90.60.75</w:t>
                  </w:r>
                </w:p>
              </w:tc>
              <w:tc>
                <w:tcPr>
                  <w:tcW w:w="1051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EC6678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  <w:lang w:val="en-US" w:eastAsia="en-US"/>
                    </w:rPr>
                  </w:pPr>
                  <w:r w:rsidRPr="00EC6678">
                    <w:rPr>
                      <w:rFonts w:ascii="Arial CYR" w:hAnsi="Arial CYR" w:cs="Arial CYR"/>
                      <w:sz w:val="20"/>
                      <w:szCs w:val="20"/>
                      <w:lang w:val="en-US" w:eastAsia="en-US"/>
                    </w:rPr>
                    <w:t>1</w:t>
                  </w:r>
                </w:p>
              </w:tc>
            </w:tr>
            <w:tr w:rsidR="00A01B46" w:rsidRPr="00EC6678" w:rsidTr="00AB273B">
              <w:trPr>
                <w:trHeight w:val="255"/>
              </w:trPr>
              <w:tc>
                <w:tcPr>
                  <w:tcW w:w="439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EC6678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  <w:lang w:val="en-US" w:eastAsia="en-US"/>
                    </w:rPr>
                  </w:pPr>
                  <w:r w:rsidRPr="00EC6678">
                    <w:rPr>
                      <w:rFonts w:ascii="Arial CYR" w:hAnsi="Arial CYR" w:cs="Arial CYR"/>
                      <w:sz w:val="20"/>
                      <w:szCs w:val="20"/>
                      <w:lang w:val="en-US" w:eastAsia="en-US"/>
                    </w:rPr>
                    <w:t>11</w:t>
                  </w:r>
                </w:p>
              </w:tc>
              <w:tc>
                <w:tcPr>
                  <w:tcW w:w="5068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01B46" w:rsidRPr="00EC6678" w:rsidRDefault="00A01B46" w:rsidP="004C1741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  <w:lang w:val="en-US" w:eastAsia="en-US"/>
                    </w:rPr>
                  </w:pPr>
                  <w:r w:rsidRPr="00EC6678">
                    <w:rPr>
                      <w:rFonts w:ascii="Arial CYR" w:hAnsi="Arial CYR" w:cs="Arial CYR"/>
                      <w:sz w:val="20"/>
                      <w:szCs w:val="20"/>
                      <w:lang w:val="en-US" w:eastAsia="en-US"/>
                    </w:rPr>
                    <w:t>тумба подкатная (металл)</w:t>
                  </w:r>
                </w:p>
              </w:tc>
              <w:tc>
                <w:tcPr>
                  <w:tcW w:w="2077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EC6678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  <w:lang w:val="en-US" w:eastAsia="en-US"/>
                    </w:rPr>
                  </w:pPr>
                  <w:r w:rsidRPr="00EC6678">
                    <w:rPr>
                      <w:rFonts w:ascii="Arial CYR" w:hAnsi="Arial CYR" w:cs="Arial CYR"/>
                      <w:sz w:val="20"/>
                      <w:szCs w:val="20"/>
                      <w:lang w:val="en-US" w:eastAsia="en-US"/>
                    </w:rPr>
                    <w:t>ТПМЯ3 50.50.67</w:t>
                  </w:r>
                </w:p>
              </w:tc>
              <w:tc>
                <w:tcPr>
                  <w:tcW w:w="1051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EC6678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  <w:lang w:val="en-US" w:eastAsia="en-US"/>
                    </w:rPr>
                  </w:pPr>
                  <w:r w:rsidRPr="00EC6678">
                    <w:rPr>
                      <w:rFonts w:ascii="Arial CYR" w:hAnsi="Arial CYR" w:cs="Arial CYR"/>
                      <w:sz w:val="20"/>
                      <w:szCs w:val="20"/>
                      <w:lang w:val="en-US" w:eastAsia="en-US"/>
                    </w:rPr>
                    <w:t>25</w:t>
                  </w:r>
                </w:p>
              </w:tc>
            </w:tr>
            <w:tr w:rsidR="00A01B46" w:rsidRPr="00EC6678" w:rsidTr="00AB273B">
              <w:trPr>
                <w:trHeight w:val="255"/>
              </w:trPr>
              <w:tc>
                <w:tcPr>
                  <w:tcW w:w="439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EC6678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  <w:lang w:val="en-US" w:eastAsia="en-US"/>
                    </w:rPr>
                  </w:pPr>
                  <w:r w:rsidRPr="00EC6678">
                    <w:rPr>
                      <w:rFonts w:ascii="Arial CYR" w:hAnsi="Arial CYR" w:cs="Arial CYR"/>
                      <w:sz w:val="20"/>
                      <w:szCs w:val="20"/>
                      <w:lang w:val="en-US" w:eastAsia="en-US"/>
                    </w:rPr>
                    <w:t>12</w:t>
                  </w:r>
                </w:p>
              </w:tc>
              <w:tc>
                <w:tcPr>
                  <w:tcW w:w="5068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01B46" w:rsidRPr="00EC6678" w:rsidRDefault="00A01B46" w:rsidP="004C1741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  <w:lang w:val="en-US" w:eastAsia="en-US"/>
                    </w:rPr>
                  </w:pPr>
                  <w:r w:rsidRPr="00EC6678">
                    <w:rPr>
                      <w:rFonts w:ascii="Arial CYR" w:hAnsi="Arial CYR" w:cs="Arial CYR"/>
                      <w:sz w:val="20"/>
                      <w:szCs w:val="20"/>
                      <w:lang w:val="en-US" w:eastAsia="en-US"/>
                    </w:rPr>
                    <w:t>тумба подкатная (металл)</w:t>
                  </w:r>
                </w:p>
              </w:tc>
              <w:tc>
                <w:tcPr>
                  <w:tcW w:w="2077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EC6678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  <w:lang w:val="en-US" w:eastAsia="en-US"/>
                    </w:rPr>
                  </w:pPr>
                  <w:r w:rsidRPr="00EC6678">
                    <w:rPr>
                      <w:rFonts w:ascii="Arial CYR" w:hAnsi="Arial CYR" w:cs="Arial CYR"/>
                      <w:sz w:val="20"/>
                      <w:szCs w:val="20"/>
                      <w:lang w:val="en-US" w:eastAsia="en-US"/>
                    </w:rPr>
                    <w:t>ТПМЯ3 50.50.81</w:t>
                  </w:r>
                </w:p>
              </w:tc>
              <w:tc>
                <w:tcPr>
                  <w:tcW w:w="1051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EC6678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  <w:lang w:val="en-US" w:eastAsia="en-US"/>
                    </w:rPr>
                  </w:pPr>
                  <w:r w:rsidRPr="00EC6678">
                    <w:rPr>
                      <w:rFonts w:ascii="Arial CYR" w:hAnsi="Arial CYR" w:cs="Arial CYR"/>
                      <w:sz w:val="20"/>
                      <w:szCs w:val="20"/>
                      <w:lang w:val="en-US" w:eastAsia="en-US"/>
                    </w:rPr>
                    <w:t>5</w:t>
                  </w:r>
                </w:p>
              </w:tc>
            </w:tr>
            <w:tr w:rsidR="00A01B46" w:rsidRPr="00EC6678" w:rsidTr="00AB273B">
              <w:trPr>
                <w:trHeight w:val="255"/>
              </w:trPr>
              <w:tc>
                <w:tcPr>
                  <w:tcW w:w="439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EC6678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  <w:lang w:val="en-US" w:eastAsia="en-US"/>
                    </w:rPr>
                  </w:pPr>
                  <w:r w:rsidRPr="00EC6678">
                    <w:rPr>
                      <w:rFonts w:ascii="Arial CYR" w:hAnsi="Arial CYR" w:cs="Arial CYR"/>
                      <w:sz w:val="20"/>
                      <w:szCs w:val="20"/>
                      <w:lang w:val="en-US" w:eastAsia="en-US"/>
                    </w:rPr>
                    <w:t>13</w:t>
                  </w:r>
                </w:p>
              </w:tc>
              <w:tc>
                <w:tcPr>
                  <w:tcW w:w="5068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01B46" w:rsidRPr="009B0C94" w:rsidRDefault="00A01B46" w:rsidP="004C1741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  <w:lang w:eastAsia="en-US"/>
                    </w:rPr>
                  </w:pPr>
                  <w:r w:rsidRPr="009B0C94">
                    <w:rPr>
                      <w:rFonts w:ascii="Arial CYR" w:hAnsi="Arial CYR" w:cs="Arial CYR"/>
                      <w:sz w:val="20"/>
                      <w:szCs w:val="20"/>
                      <w:lang w:eastAsia="en-US"/>
                    </w:rPr>
                    <w:t>стул лабораторный винтовой</w:t>
                  </w:r>
                  <w:r>
                    <w:rPr>
                      <w:rFonts w:ascii="Arial CYR" w:hAnsi="Arial CYR" w:cs="Arial CYR"/>
                      <w:sz w:val="20"/>
                      <w:szCs w:val="20"/>
                      <w:lang w:eastAsia="en-US"/>
                    </w:rPr>
                    <w:t xml:space="preserve"> на роликах, с подлок.</w:t>
                  </w:r>
                </w:p>
              </w:tc>
              <w:tc>
                <w:tcPr>
                  <w:tcW w:w="2077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9B0C94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  <w:lang w:eastAsia="en-US"/>
                    </w:rPr>
                  </w:pPr>
                  <w:r w:rsidRPr="00EC6678">
                    <w:rPr>
                      <w:rFonts w:ascii="Arial CYR" w:hAnsi="Arial CYR" w:cs="Arial CYR"/>
                      <w:sz w:val="20"/>
                      <w:szCs w:val="20"/>
                      <w:lang w:val="en-US" w:eastAsia="en-US"/>
                    </w:rPr>
                    <w:t> </w:t>
                  </w:r>
                </w:p>
              </w:tc>
              <w:tc>
                <w:tcPr>
                  <w:tcW w:w="1051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EC6678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  <w:lang w:val="en-US" w:eastAsia="en-US"/>
                    </w:rPr>
                  </w:pPr>
                  <w:r w:rsidRPr="00EC6678">
                    <w:rPr>
                      <w:rFonts w:ascii="Arial CYR" w:hAnsi="Arial CYR" w:cs="Arial CYR"/>
                      <w:sz w:val="20"/>
                      <w:szCs w:val="20"/>
                      <w:lang w:val="en-US" w:eastAsia="en-US"/>
                    </w:rPr>
                    <w:t>29</w:t>
                  </w:r>
                </w:p>
              </w:tc>
            </w:tr>
            <w:tr w:rsidR="00A01B46" w:rsidRPr="00EC6678" w:rsidTr="00AB273B">
              <w:trPr>
                <w:trHeight w:val="255"/>
              </w:trPr>
              <w:tc>
                <w:tcPr>
                  <w:tcW w:w="439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EC6678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  <w:lang w:val="en-US" w:eastAsia="en-US"/>
                    </w:rPr>
                  </w:pPr>
                  <w:r w:rsidRPr="00EC6678">
                    <w:rPr>
                      <w:rFonts w:ascii="Arial CYR" w:hAnsi="Arial CYR" w:cs="Arial CYR"/>
                      <w:sz w:val="20"/>
                      <w:szCs w:val="20"/>
                      <w:lang w:val="en-US" w:eastAsia="en-US"/>
                    </w:rPr>
                    <w:t>14</w:t>
                  </w:r>
                </w:p>
              </w:tc>
              <w:tc>
                <w:tcPr>
                  <w:tcW w:w="5068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01B46" w:rsidRPr="009B0C94" w:rsidRDefault="00A01B46" w:rsidP="004C1741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  <w:lang w:eastAsia="en-US"/>
                    </w:rPr>
                  </w:pPr>
                  <w:r w:rsidRPr="009B0C94">
                    <w:rPr>
                      <w:rFonts w:ascii="Arial CYR" w:hAnsi="Arial CYR" w:cs="Arial CYR"/>
                      <w:sz w:val="20"/>
                      <w:szCs w:val="20"/>
                      <w:lang w:eastAsia="en-US"/>
                    </w:rPr>
                    <w:t>табурет лабораторный винтовой</w:t>
                  </w:r>
                  <w:r>
                    <w:rPr>
                      <w:rFonts w:ascii="Arial CYR" w:hAnsi="Arial CYR" w:cs="Arial CYR"/>
                      <w:sz w:val="20"/>
                      <w:szCs w:val="20"/>
                      <w:lang w:eastAsia="en-US"/>
                    </w:rPr>
                    <w:t xml:space="preserve"> на роликах</w:t>
                  </w:r>
                </w:p>
              </w:tc>
              <w:tc>
                <w:tcPr>
                  <w:tcW w:w="2077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9B0C94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  <w:lang w:eastAsia="en-US"/>
                    </w:rPr>
                  </w:pPr>
                  <w:r w:rsidRPr="00EC6678">
                    <w:rPr>
                      <w:rFonts w:ascii="Arial CYR" w:hAnsi="Arial CYR" w:cs="Arial CYR"/>
                      <w:sz w:val="20"/>
                      <w:szCs w:val="20"/>
                      <w:lang w:val="en-US" w:eastAsia="en-US"/>
                    </w:rPr>
                    <w:t> </w:t>
                  </w:r>
                </w:p>
              </w:tc>
              <w:tc>
                <w:tcPr>
                  <w:tcW w:w="1051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EC6678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  <w:lang w:val="en-US" w:eastAsia="en-US"/>
                    </w:rPr>
                  </w:pPr>
                  <w:r w:rsidRPr="00EC6678">
                    <w:rPr>
                      <w:rFonts w:ascii="Arial CYR" w:hAnsi="Arial CYR" w:cs="Arial CYR"/>
                      <w:sz w:val="20"/>
                      <w:szCs w:val="20"/>
                      <w:lang w:val="en-US" w:eastAsia="en-US"/>
                    </w:rPr>
                    <w:t>19</w:t>
                  </w:r>
                </w:p>
              </w:tc>
            </w:tr>
          </w:tbl>
          <w:p w:rsidR="00A01B46" w:rsidRPr="003B064B" w:rsidRDefault="00A01B46" w:rsidP="004C1741">
            <w:pPr>
              <w:jc w:val="center"/>
            </w:pPr>
          </w:p>
        </w:tc>
      </w:tr>
      <w:tr w:rsidR="00A01B46" w:rsidRPr="006D142D" w:rsidTr="004C1741">
        <w:trPr>
          <w:gridAfter w:val="4"/>
          <w:wAfter w:w="900" w:type="dxa"/>
          <w:trHeight w:val="255"/>
        </w:trPr>
        <w:tc>
          <w:tcPr>
            <w:tcW w:w="456" w:type="dxa"/>
          </w:tcPr>
          <w:p w:rsidR="00A01B46" w:rsidRPr="003B064B" w:rsidRDefault="00A01B46" w:rsidP="004C1741">
            <w:r w:rsidRPr="003B064B">
              <w:t>64</w:t>
            </w:r>
          </w:p>
        </w:tc>
        <w:tc>
          <w:tcPr>
            <w:tcW w:w="8652" w:type="dxa"/>
            <w:gridSpan w:val="4"/>
            <w:noWrap/>
          </w:tcPr>
          <w:p w:rsidR="00A01B46" w:rsidRDefault="00A01B46" w:rsidP="004C1741">
            <w:pPr>
              <w:jc w:val="center"/>
              <w:rPr>
                <w:rFonts w:ascii="Arial CYR" w:hAnsi="Arial CYR" w:cs="Arial CYR"/>
                <w:b/>
                <w:sz w:val="20"/>
                <w:szCs w:val="20"/>
              </w:rPr>
            </w:pPr>
            <w:r w:rsidRPr="003B064B">
              <w:rPr>
                <w:rFonts w:ascii="Arial CYR" w:hAnsi="Arial CYR" w:cs="Arial CYR"/>
                <w:b/>
                <w:sz w:val="20"/>
                <w:szCs w:val="20"/>
              </w:rPr>
              <w:t xml:space="preserve">лабораторные шкафы </w:t>
            </w:r>
          </w:p>
          <w:p w:rsidR="00A01B46" w:rsidRPr="00071F51" w:rsidRDefault="00A01B46" w:rsidP="004C174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(типа указанных на сайте </w:t>
            </w:r>
            <w:r w:rsidRPr="00800E7C">
              <w:rPr>
                <w:rFonts w:ascii="Arial CYR" w:hAnsi="Arial CYR" w:cs="Arial CYR"/>
                <w:sz w:val="20"/>
                <w:szCs w:val="20"/>
              </w:rPr>
              <w:t>http://www.laborkomplekt.ru</w:t>
            </w:r>
            <w:r>
              <w:rPr>
                <w:rFonts w:ascii="Arial CYR" w:hAnsi="Arial CYR" w:cs="Arial CYR"/>
                <w:sz w:val="20"/>
                <w:szCs w:val="20"/>
              </w:rPr>
              <w:t>)</w:t>
            </w:r>
          </w:p>
          <w:tbl>
            <w:tblPr>
              <w:tblW w:w="8635" w:type="dxa"/>
              <w:tblLayout w:type="fixed"/>
              <w:tblLook w:val="0000"/>
            </w:tblPr>
            <w:tblGrid>
              <w:gridCol w:w="484"/>
              <w:gridCol w:w="5080"/>
              <w:gridCol w:w="2080"/>
              <w:gridCol w:w="991"/>
            </w:tblGrid>
            <w:tr w:rsidR="00A01B46" w:rsidRPr="00EC6678" w:rsidTr="00AB273B">
              <w:trPr>
                <w:trHeight w:val="480"/>
              </w:trPr>
              <w:tc>
                <w:tcPr>
                  <w:tcW w:w="4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EC6678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b/>
                      <w:bCs/>
                      <w:sz w:val="18"/>
                      <w:szCs w:val="18"/>
                      <w:lang w:val="en-US" w:eastAsia="en-US"/>
                    </w:rPr>
                  </w:pPr>
                  <w:r>
                    <w:rPr>
                      <w:rFonts w:ascii="Arial CYR" w:hAnsi="Arial CYR" w:cs="Arial CYR"/>
                      <w:b/>
                      <w:bCs/>
                      <w:sz w:val="18"/>
                      <w:szCs w:val="18"/>
                      <w:lang w:val="en-US" w:eastAsia="en-US"/>
                    </w:rPr>
                    <w:t>№</w:t>
                  </w:r>
                  <w:r>
                    <w:rPr>
                      <w:rFonts w:ascii="Arial CYR" w:hAnsi="Arial CYR" w:cs="Arial CYR"/>
                      <w:b/>
                      <w:bCs/>
                      <w:sz w:val="18"/>
                      <w:szCs w:val="18"/>
                      <w:lang w:val="en-US" w:eastAsia="en-US"/>
                    </w:rPr>
                    <w:br/>
                  </w:r>
                  <w:r w:rsidRPr="00EC6678">
                    <w:rPr>
                      <w:rFonts w:ascii="Arial CYR" w:hAnsi="Arial CYR" w:cs="Arial CYR"/>
                      <w:b/>
                      <w:bCs/>
                      <w:sz w:val="18"/>
                      <w:szCs w:val="18"/>
                      <w:lang w:val="en-US" w:eastAsia="en-US"/>
                    </w:rPr>
                    <w:t>п/п</w:t>
                  </w:r>
                </w:p>
              </w:tc>
              <w:tc>
                <w:tcPr>
                  <w:tcW w:w="5080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A01B46" w:rsidRPr="00EC6678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Calibri" w:hAnsi="Calibri" w:cs="Arial CYR"/>
                      <w:b/>
                      <w:bCs/>
                      <w:sz w:val="18"/>
                      <w:szCs w:val="18"/>
                      <w:lang w:val="en-US" w:eastAsia="en-US"/>
                    </w:rPr>
                  </w:pPr>
                  <w:r w:rsidRPr="00EC6678">
                    <w:rPr>
                      <w:rFonts w:ascii="Calibri" w:hAnsi="Calibri" w:cs="Arial CYR"/>
                      <w:b/>
                      <w:bCs/>
                      <w:sz w:val="18"/>
                      <w:szCs w:val="18"/>
                      <w:lang w:val="en-US" w:eastAsia="en-US"/>
                    </w:rPr>
                    <w:t xml:space="preserve">Наименование </w:t>
                  </w:r>
                </w:p>
              </w:tc>
              <w:tc>
                <w:tcPr>
                  <w:tcW w:w="2080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A01B46" w:rsidRPr="00EC6678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Calibri" w:hAnsi="Calibri" w:cs="Arial CYR"/>
                      <w:b/>
                      <w:bCs/>
                      <w:sz w:val="18"/>
                      <w:szCs w:val="18"/>
                      <w:lang w:val="en-US" w:eastAsia="en-US"/>
                    </w:rPr>
                  </w:pPr>
                  <w:r w:rsidRPr="00EC6678">
                    <w:rPr>
                      <w:rFonts w:ascii="Calibri" w:hAnsi="Calibri" w:cs="Arial CYR"/>
                      <w:b/>
                      <w:bCs/>
                      <w:sz w:val="18"/>
                      <w:szCs w:val="18"/>
                      <w:lang w:val="en-US" w:eastAsia="en-US"/>
                    </w:rPr>
                    <w:t>каталожный номер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EC6678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b/>
                      <w:bCs/>
                      <w:sz w:val="18"/>
                      <w:szCs w:val="18"/>
                      <w:lang w:val="en-US" w:eastAsia="en-US"/>
                    </w:rPr>
                  </w:pPr>
                  <w:r w:rsidRPr="00EC6678">
                    <w:rPr>
                      <w:rFonts w:ascii="Arial CYR" w:hAnsi="Arial CYR" w:cs="Arial CYR"/>
                      <w:b/>
                      <w:bCs/>
                      <w:sz w:val="18"/>
                      <w:szCs w:val="18"/>
                      <w:lang w:val="en-US" w:eastAsia="en-US"/>
                    </w:rPr>
                    <w:t>кол-</w:t>
                  </w:r>
                  <w:r w:rsidRPr="00EC6678">
                    <w:rPr>
                      <w:rFonts w:ascii="Arial CYR" w:hAnsi="Arial CYR" w:cs="Arial CYR"/>
                      <w:b/>
                      <w:bCs/>
                      <w:sz w:val="18"/>
                      <w:szCs w:val="18"/>
                      <w:lang w:val="en-US" w:eastAsia="en-US"/>
                    </w:rPr>
                    <w:br/>
                    <w:t>во</w:t>
                  </w:r>
                </w:p>
              </w:tc>
            </w:tr>
            <w:tr w:rsidR="00A01B46" w:rsidRPr="00EC6678" w:rsidTr="00AB273B">
              <w:trPr>
                <w:trHeight w:val="255"/>
              </w:trPr>
              <w:tc>
                <w:tcPr>
                  <w:tcW w:w="484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EC6678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ascii="Arial CYR" w:hAnsi="Arial CYR" w:cs="Arial CYR"/>
                      <w:sz w:val="20"/>
                      <w:szCs w:val="20"/>
                      <w:lang w:eastAsia="en-US"/>
                    </w:rPr>
                    <w:t>1</w:t>
                  </w:r>
                </w:p>
              </w:tc>
              <w:tc>
                <w:tcPr>
                  <w:tcW w:w="5080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01B46" w:rsidRPr="00EC6678" w:rsidRDefault="00A01B46" w:rsidP="004C1741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  <w:lang w:val="en-US" w:eastAsia="en-US"/>
                    </w:rPr>
                  </w:pPr>
                  <w:r w:rsidRPr="00EC6678">
                    <w:rPr>
                      <w:rFonts w:ascii="Arial CYR" w:hAnsi="Arial CYR" w:cs="Arial CYR"/>
                      <w:sz w:val="20"/>
                      <w:szCs w:val="20"/>
                      <w:lang w:val="en-US" w:eastAsia="en-US"/>
                    </w:rPr>
                    <w:t>шкаф лабораторный для хранения</w:t>
                  </w:r>
                </w:p>
              </w:tc>
              <w:tc>
                <w:tcPr>
                  <w:tcW w:w="2080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EC6678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  <w:lang w:val="en-US" w:eastAsia="en-US"/>
                    </w:rPr>
                  </w:pPr>
                  <w:r w:rsidRPr="00EC6678">
                    <w:rPr>
                      <w:rFonts w:ascii="Arial CYR" w:hAnsi="Arial CYR" w:cs="Arial CYR"/>
                      <w:sz w:val="20"/>
                      <w:szCs w:val="20"/>
                      <w:lang w:val="en-US" w:eastAsia="en-US"/>
                    </w:rPr>
                    <w:t>ШЛ 50.50.195</w:t>
                  </w:r>
                </w:p>
              </w:tc>
              <w:tc>
                <w:tcPr>
                  <w:tcW w:w="991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EC6678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  <w:lang w:val="en-US" w:eastAsia="en-US"/>
                    </w:rPr>
                  </w:pPr>
                  <w:r w:rsidRPr="00EC6678">
                    <w:rPr>
                      <w:rFonts w:ascii="Arial CYR" w:hAnsi="Arial CYR" w:cs="Arial CYR"/>
                      <w:sz w:val="20"/>
                      <w:szCs w:val="20"/>
                      <w:lang w:val="en-US" w:eastAsia="en-US"/>
                    </w:rPr>
                    <w:t>3</w:t>
                  </w:r>
                </w:p>
              </w:tc>
            </w:tr>
            <w:tr w:rsidR="00A01B46" w:rsidRPr="00EC6678" w:rsidTr="00AB273B">
              <w:trPr>
                <w:trHeight w:val="255"/>
              </w:trPr>
              <w:tc>
                <w:tcPr>
                  <w:tcW w:w="484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EC6678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ascii="Arial CYR" w:hAnsi="Arial CYR" w:cs="Arial CYR"/>
                      <w:sz w:val="20"/>
                      <w:szCs w:val="20"/>
                      <w:lang w:eastAsia="en-US"/>
                    </w:rPr>
                    <w:t>2</w:t>
                  </w:r>
                </w:p>
              </w:tc>
              <w:tc>
                <w:tcPr>
                  <w:tcW w:w="5080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01B46" w:rsidRPr="00EC6678" w:rsidRDefault="00A01B46" w:rsidP="004C1741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  <w:lang w:val="en-US" w:eastAsia="en-US"/>
                    </w:rPr>
                  </w:pPr>
                  <w:r w:rsidRPr="00EC6678">
                    <w:rPr>
                      <w:rFonts w:ascii="Arial CYR" w:hAnsi="Arial CYR" w:cs="Arial CYR"/>
                      <w:sz w:val="20"/>
                      <w:szCs w:val="20"/>
                      <w:lang w:val="en-US" w:eastAsia="en-US"/>
                    </w:rPr>
                    <w:t>шкаф лабораторный для хранения</w:t>
                  </w:r>
                </w:p>
              </w:tc>
              <w:tc>
                <w:tcPr>
                  <w:tcW w:w="2080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EC6678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  <w:lang w:val="en-US" w:eastAsia="en-US"/>
                    </w:rPr>
                  </w:pPr>
                  <w:r w:rsidRPr="00EC6678">
                    <w:rPr>
                      <w:rFonts w:ascii="Arial CYR" w:hAnsi="Arial CYR" w:cs="Arial CYR"/>
                      <w:sz w:val="20"/>
                      <w:szCs w:val="20"/>
                      <w:lang w:val="en-US" w:eastAsia="en-US"/>
                    </w:rPr>
                    <w:t>ШЛ 80.50.195</w:t>
                  </w:r>
                </w:p>
              </w:tc>
              <w:tc>
                <w:tcPr>
                  <w:tcW w:w="991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EC6678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  <w:lang w:val="en-US" w:eastAsia="en-US"/>
                    </w:rPr>
                  </w:pPr>
                  <w:r w:rsidRPr="00EC6678">
                    <w:rPr>
                      <w:rFonts w:ascii="Arial CYR" w:hAnsi="Arial CYR" w:cs="Arial CYR"/>
                      <w:sz w:val="20"/>
                      <w:szCs w:val="20"/>
                      <w:lang w:val="en-US" w:eastAsia="en-US"/>
                    </w:rPr>
                    <w:t>9</w:t>
                  </w:r>
                </w:p>
              </w:tc>
            </w:tr>
            <w:tr w:rsidR="00A01B46" w:rsidRPr="00EC6678" w:rsidTr="00AB273B">
              <w:trPr>
                <w:trHeight w:val="255"/>
              </w:trPr>
              <w:tc>
                <w:tcPr>
                  <w:tcW w:w="484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EC6678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ascii="Arial CYR" w:hAnsi="Arial CYR" w:cs="Arial CYR"/>
                      <w:sz w:val="20"/>
                      <w:szCs w:val="20"/>
                      <w:lang w:eastAsia="en-US"/>
                    </w:rPr>
                    <w:t>3</w:t>
                  </w:r>
                </w:p>
              </w:tc>
              <w:tc>
                <w:tcPr>
                  <w:tcW w:w="5080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01B46" w:rsidRPr="00EC6678" w:rsidRDefault="00A01B46" w:rsidP="004C1741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  <w:lang w:val="en-US" w:eastAsia="en-US"/>
                    </w:rPr>
                  </w:pPr>
                  <w:r w:rsidRPr="00EC6678">
                    <w:rPr>
                      <w:rFonts w:ascii="Arial CYR" w:hAnsi="Arial CYR" w:cs="Arial CYR"/>
                      <w:sz w:val="20"/>
                      <w:szCs w:val="20"/>
                      <w:lang w:val="en-US" w:eastAsia="en-US"/>
                    </w:rPr>
                    <w:t>шкаф лабораторный для посуды</w:t>
                  </w:r>
                </w:p>
              </w:tc>
              <w:tc>
                <w:tcPr>
                  <w:tcW w:w="2080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EC6678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  <w:lang w:val="en-US" w:eastAsia="en-US"/>
                    </w:rPr>
                  </w:pPr>
                  <w:r w:rsidRPr="00EC6678">
                    <w:rPr>
                      <w:rFonts w:ascii="Arial CYR" w:hAnsi="Arial CYR" w:cs="Arial CYR"/>
                      <w:sz w:val="20"/>
                      <w:szCs w:val="20"/>
                      <w:lang w:val="en-US" w:eastAsia="en-US"/>
                    </w:rPr>
                    <w:t>ШП 50.50.195</w:t>
                  </w:r>
                </w:p>
              </w:tc>
              <w:tc>
                <w:tcPr>
                  <w:tcW w:w="991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EC6678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  <w:lang w:val="en-US" w:eastAsia="en-US"/>
                    </w:rPr>
                  </w:pPr>
                  <w:r w:rsidRPr="00EC6678">
                    <w:rPr>
                      <w:rFonts w:ascii="Arial CYR" w:hAnsi="Arial CYR" w:cs="Arial CYR"/>
                      <w:sz w:val="20"/>
                      <w:szCs w:val="20"/>
                      <w:lang w:val="en-US" w:eastAsia="en-US"/>
                    </w:rPr>
                    <w:t>1</w:t>
                  </w:r>
                </w:p>
              </w:tc>
            </w:tr>
            <w:tr w:rsidR="00A01B46" w:rsidRPr="00EC6678" w:rsidTr="00AB273B">
              <w:trPr>
                <w:trHeight w:val="255"/>
              </w:trPr>
              <w:tc>
                <w:tcPr>
                  <w:tcW w:w="484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EC6678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ascii="Arial CYR" w:hAnsi="Arial CYR" w:cs="Arial CYR"/>
                      <w:sz w:val="20"/>
                      <w:szCs w:val="20"/>
                      <w:lang w:eastAsia="en-US"/>
                    </w:rPr>
                    <w:t>4</w:t>
                  </w:r>
                </w:p>
              </w:tc>
              <w:tc>
                <w:tcPr>
                  <w:tcW w:w="5080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01B46" w:rsidRPr="00EC6678" w:rsidRDefault="00A01B46" w:rsidP="004C1741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  <w:lang w:val="en-US" w:eastAsia="en-US"/>
                    </w:rPr>
                  </w:pPr>
                  <w:r w:rsidRPr="00EC6678">
                    <w:rPr>
                      <w:rFonts w:ascii="Arial CYR" w:hAnsi="Arial CYR" w:cs="Arial CYR"/>
                      <w:sz w:val="20"/>
                      <w:szCs w:val="20"/>
                      <w:lang w:val="en-US" w:eastAsia="en-US"/>
                    </w:rPr>
                    <w:t>шкаф лабораторный для посуды</w:t>
                  </w:r>
                </w:p>
              </w:tc>
              <w:tc>
                <w:tcPr>
                  <w:tcW w:w="2080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EC6678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  <w:lang w:val="en-US" w:eastAsia="en-US"/>
                    </w:rPr>
                  </w:pPr>
                  <w:r w:rsidRPr="00EC6678">
                    <w:rPr>
                      <w:rFonts w:ascii="Arial CYR" w:hAnsi="Arial CYR" w:cs="Arial CYR"/>
                      <w:sz w:val="20"/>
                      <w:szCs w:val="20"/>
                      <w:lang w:val="en-US" w:eastAsia="en-US"/>
                    </w:rPr>
                    <w:t>ШП 80.50.195</w:t>
                  </w:r>
                </w:p>
              </w:tc>
              <w:tc>
                <w:tcPr>
                  <w:tcW w:w="991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EC6678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  <w:lang w:val="en-US" w:eastAsia="en-US"/>
                    </w:rPr>
                  </w:pPr>
                  <w:r w:rsidRPr="00EC6678">
                    <w:rPr>
                      <w:rFonts w:ascii="Arial CYR" w:hAnsi="Arial CYR" w:cs="Arial CYR"/>
                      <w:sz w:val="20"/>
                      <w:szCs w:val="20"/>
                      <w:lang w:val="en-US" w:eastAsia="en-US"/>
                    </w:rPr>
                    <w:t>4</w:t>
                  </w:r>
                </w:p>
              </w:tc>
            </w:tr>
          </w:tbl>
          <w:p w:rsidR="00A01B46" w:rsidRPr="004C2482" w:rsidRDefault="00A01B46" w:rsidP="004C1741">
            <w:pPr>
              <w:jc w:val="center"/>
              <w:rPr>
                <w:highlight w:val="yellow"/>
              </w:rPr>
            </w:pPr>
          </w:p>
        </w:tc>
      </w:tr>
      <w:tr w:rsidR="00A01B46" w:rsidRPr="006D142D" w:rsidTr="004C1741">
        <w:trPr>
          <w:gridAfter w:val="4"/>
          <w:wAfter w:w="900" w:type="dxa"/>
          <w:trHeight w:val="255"/>
        </w:trPr>
        <w:tc>
          <w:tcPr>
            <w:tcW w:w="456" w:type="dxa"/>
          </w:tcPr>
          <w:p w:rsidR="00A01B46" w:rsidRPr="006D142D" w:rsidRDefault="00A01B46" w:rsidP="004C1741">
            <w:r>
              <w:t>65</w:t>
            </w:r>
          </w:p>
        </w:tc>
        <w:tc>
          <w:tcPr>
            <w:tcW w:w="3201" w:type="dxa"/>
            <w:noWrap/>
          </w:tcPr>
          <w:p w:rsidR="00A01B46" w:rsidRPr="006D142D" w:rsidRDefault="00A01B46" w:rsidP="004C1741">
            <w:r w:rsidRPr="006D142D">
              <w:t>весовой стол</w:t>
            </w:r>
          </w:p>
        </w:tc>
        <w:tc>
          <w:tcPr>
            <w:tcW w:w="4551" w:type="dxa"/>
            <w:noWrap/>
          </w:tcPr>
          <w:p w:rsidR="00A01B46" w:rsidRDefault="00A01B46" w:rsidP="004C1741">
            <w:r>
              <w:t xml:space="preserve">Типа </w:t>
            </w:r>
            <w:r w:rsidRPr="006D142D">
              <w:t xml:space="preserve">ЛАБ-900 ВГ </w:t>
            </w:r>
            <w:r>
              <w:t xml:space="preserve">или аналог </w:t>
            </w:r>
          </w:p>
          <w:p w:rsidR="00A01B46" w:rsidRPr="006D142D" w:rsidRDefault="00A01B46" w:rsidP="004C1741">
            <w:r>
              <w:t>Типа ЛАБ-600 ВГ или аналог</w:t>
            </w:r>
          </w:p>
        </w:tc>
        <w:tc>
          <w:tcPr>
            <w:tcW w:w="900" w:type="dxa"/>
            <w:gridSpan w:val="2"/>
            <w:noWrap/>
          </w:tcPr>
          <w:p w:rsidR="00A01B46" w:rsidRDefault="00A01B46" w:rsidP="004C1741">
            <w:pPr>
              <w:jc w:val="center"/>
            </w:pPr>
            <w:r>
              <w:t>1</w:t>
            </w:r>
          </w:p>
          <w:p w:rsidR="00A01B46" w:rsidRPr="006D142D" w:rsidRDefault="00A01B46" w:rsidP="004C1741">
            <w:pPr>
              <w:jc w:val="center"/>
            </w:pPr>
            <w:r>
              <w:t>1</w:t>
            </w:r>
          </w:p>
        </w:tc>
      </w:tr>
      <w:tr w:rsidR="00A01B46" w:rsidRPr="006D142D" w:rsidTr="004C1741">
        <w:trPr>
          <w:gridAfter w:val="4"/>
          <w:wAfter w:w="900" w:type="dxa"/>
          <w:trHeight w:val="255"/>
        </w:trPr>
        <w:tc>
          <w:tcPr>
            <w:tcW w:w="456" w:type="dxa"/>
          </w:tcPr>
          <w:p w:rsidR="00A01B46" w:rsidRPr="00595ADD" w:rsidRDefault="00A01B46" w:rsidP="004C1741">
            <w:r w:rsidRPr="00595ADD">
              <w:t>66</w:t>
            </w:r>
          </w:p>
        </w:tc>
        <w:tc>
          <w:tcPr>
            <w:tcW w:w="8652" w:type="dxa"/>
            <w:gridSpan w:val="4"/>
            <w:noWrap/>
          </w:tcPr>
          <w:p w:rsidR="00A01B46" w:rsidRDefault="00A01B46" w:rsidP="004C1741">
            <w:pPr>
              <w:jc w:val="center"/>
              <w:rPr>
                <w:rFonts w:ascii="Arial CYR" w:hAnsi="Arial CYR" w:cs="Arial CYR"/>
                <w:b/>
                <w:sz w:val="20"/>
                <w:szCs w:val="20"/>
              </w:rPr>
            </w:pPr>
            <w:r w:rsidRPr="00595ADD">
              <w:rPr>
                <w:rFonts w:ascii="Arial CYR" w:hAnsi="Arial CYR" w:cs="Arial CYR"/>
                <w:b/>
                <w:sz w:val="20"/>
                <w:szCs w:val="20"/>
              </w:rPr>
              <w:t>химическая посуда</w:t>
            </w:r>
          </w:p>
          <w:p w:rsidR="00A01B46" w:rsidRPr="00071F51" w:rsidRDefault="00A01B46" w:rsidP="004C174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(типа указанной на сайте </w:t>
            </w:r>
            <w:r w:rsidRPr="00800E7C">
              <w:rPr>
                <w:rFonts w:ascii="Arial CYR" w:hAnsi="Arial CYR" w:cs="Arial CYR"/>
                <w:sz w:val="20"/>
                <w:szCs w:val="20"/>
              </w:rPr>
              <w:t>http://www.laborkomplekt.ru</w:t>
            </w:r>
            <w:r>
              <w:rPr>
                <w:rFonts w:ascii="Arial CYR" w:hAnsi="Arial CYR" w:cs="Arial CYR"/>
                <w:sz w:val="20"/>
                <w:szCs w:val="20"/>
              </w:rPr>
              <w:t>)</w:t>
            </w:r>
          </w:p>
          <w:p w:rsidR="00A01B46" w:rsidRPr="00E40588" w:rsidRDefault="00A01B46" w:rsidP="004C174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  <w:tbl>
            <w:tblPr>
              <w:tblW w:w="8611" w:type="dxa"/>
              <w:tblLayout w:type="fixed"/>
              <w:tblLook w:val="00A0"/>
            </w:tblPr>
            <w:tblGrid>
              <w:gridCol w:w="6910"/>
              <w:gridCol w:w="1701"/>
            </w:tblGrid>
            <w:tr w:rsidR="00A01B46" w:rsidRPr="00595ADD" w:rsidTr="00AB273B">
              <w:trPr>
                <w:trHeight w:val="255"/>
              </w:trPr>
              <w:tc>
                <w:tcPr>
                  <w:tcW w:w="6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01B46" w:rsidRPr="00595ADD" w:rsidRDefault="00A01B46" w:rsidP="004C1741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95ADD">
                    <w:rPr>
                      <w:rFonts w:ascii="Arial CYR" w:hAnsi="Arial CYR" w:cs="Arial CYR"/>
                      <w:sz w:val="20"/>
                      <w:szCs w:val="20"/>
                    </w:rPr>
                    <w:t>мензурка 1000мл ТС ГОСТ1770-74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595ADD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95ADD">
                    <w:rPr>
                      <w:rFonts w:ascii="Arial CYR" w:hAnsi="Arial CYR" w:cs="Arial CYR"/>
                      <w:sz w:val="20"/>
                      <w:szCs w:val="20"/>
                    </w:rPr>
                    <w:t>2</w:t>
                  </w:r>
                </w:p>
              </w:tc>
            </w:tr>
            <w:tr w:rsidR="00A01B46" w:rsidRPr="00595ADD" w:rsidTr="00AB273B">
              <w:trPr>
                <w:trHeight w:val="255"/>
              </w:trPr>
              <w:tc>
                <w:tcPr>
                  <w:tcW w:w="691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01B46" w:rsidRPr="00595ADD" w:rsidRDefault="00A01B46" w:rsidP="004C1741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95ADD">
                    <w:rPr>
                      <w:rFonts w:ascii="Arial CYR" w:hAnsi="Arial CYR" w:cs="Arial CYR"/>
                      <w:sz w:val="20"/>
                      <w:szCs w:val="20"/>
                    </w:rPr>
                    <w:t>мензурка 500мл ТС ГОСТ1770-74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595ADD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95ADD">
                    <w:rPr>
                      <w:rFonts w:ascii="Arial CYR" w:hAnsi="Arial CYR" w:cs="Arial CYR"/>
                      <w:sz w:val="20"/>
                      <w:szCs w:val="20"/>
                    </w:rPr>
                    <w:t>4</w:t>
                  </w:r>
                </w:p>
              </w:tc>
            </w:tr>
            <w:tr w:rsidR="00A01B46" w:rsidRPr="00595ADD" w:rsidTr="00AB273B">
              <w:trPr>
                <w:trHeight w:val="255"/>
              </w:trPr>
              <w:tc>
                <w:tcPr>
                  <w:tcW w:w="691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01B46" w:rsidRPr="00595ADD" w:rsidRDefault="00A01B46" w:rsidP="004C1741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95ADD">
                    <w:rPr>
                      <w:rFonts w:ascii="Arial CYR" w:hAnsi="Arial CYR" w:cs="Arial CYR"/>
                      <w:sz w:val="20"/>
                      <w:szCs w:val="20"/>
                    </w:rPr>
                    <w:t>мензурка 250мл ТС ГОСТ1770-74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595ADD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95ADD">
                    <w:rPr>
                      <w:rFonts w:ascii="Arial CYR" w:hAnsi="Arial CYR" w:cs="Arial CYR"/>
                      <w:sz w:val="20"/>
                      <w:szCs w:val="20"/>
                    </w:rPr>
                    <w:t>4</w:t>
                  </w:r>
                </w:p>
              </w:tc>
            </w:tr>
            <w:tr w:rsidR="00A01B46" w:rsidRPr="00595ADD" w:rsidTr="00AB273B">
              <w:trPr>
                <w:trHeight w:val="255"/>
              </w:trPr>
              <w:tc>
                <w:tcPr>
                  <w:tcW w:w="691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01B46" w:rsidRPr="00595ADD" w:rsidRDefault="00A01B46" w:rsidP="004C1741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95ADD">
                    <w:rPr>
                      <w:rFonts w:ascii="Arial CYR" w:hAnsi="Arial CYR" w:cs="Arial CYR"/>
                      <w:sz w:val="20"/>
                      <w:szCs w:val="20"/>
                    </w:rPr>
                    <w:t>мензурка 100мл ТС ГОСТ1770-75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595ADD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95ADD">
                    <w:rPr>
                      <w:rFonts w:ascii="Arial CYR" w:hAnsi="Arial CYR" w:cs="Arial CYR"/>
                      <w:sz w:val="20"/>
                      <w:szCs w:val="20"/>
                    </w:rPr>
                    <w:t>4</w:t>
                  </w:r>
                </w:p>
              </w:tc>
            </w:tr>
            <w:tr w:rsidR="00A01B46" w:rsidRPr="00595ADD" w:rsidTr="00AB273B">
              <w:trPr>
                <w:trHeight w:val="255"/>
              </w:trPr>
              <w:tc>
                <w:tcPr>
                  <w:tcW w:w="691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01B46" w:rsidRPr="00595ADD" w:rsidRDefault="00A01B46" w:rsidP="004C1741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95ADD">
                    <w:rPr>
                      <w:rFonts w:ascii="Arial CYR" w:hAnsi="Arial CYR" w:cs="Arial CYR"/>
                      <w:sz w:val="20"/>
                      <w:szCs w:val="20"/>
                    </w:rPr>
                    <w:t>цилиндр 2 -250-2 ПМ1 КШ29/32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595ADD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95ADD">
                    <w:rPr>
                      <w:rFonts w:ascii="Arial CYR" w:hAnsi="Arial CYR" w:cs="Arial CYR"/>
                      <w:sz w:val="20"/>
                      <w:szCs w:val="20"/>
                    </w:rPr>
                    <w:t>4</w:t>
                  </w:r>
                </w:p>
              </w:tc>
            </w:tr>
            <w:tr w:rsidR="00A01B46" w:rsidRPr="00595ADD" w:rsidTr="00AB273B">
              <w:trPr>
                <w:trHeight w:val="255"/>
              </w:trPr>
              <w:tc>
                <w:tcPr>
                  <w:tcW w:w="691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01B46" w:rsidRPr="00595ADD" w:rsidRDefault="00A01B46" w:rsidP="004C1741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95ADD">
                    <w:rPr>
                      <w:rFonts w:ascii="Arial CYR" w:hAnsi="Arial CYR" w:cs="Arial CYR"/>
                      <w:sz w:val="20"/>
                      <w:szCs w:val="20"/>
                    </w:rPr>
                    <w:t>цилиндр 1- 500-2 с носиком ТС ГОСТ 1770-74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595ADD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95ADD">
                    <w:rPr>
                      <w:rFonts w:ascii="Arial CYR" w:hAnsi="Arial CYR" w:cs="Arial CYR"/>
                      <w:sz w:val="20"/>
                      <w:szCs w:val="20"/>
                    </w:rPr>
                    <w:t>2</w:t>
                  </w:r>
                </w:p>
              </w:tc>
            </w:tr>
            <w:tr w:rsidR="00A01B46" w:rsidRPr="00595ADD" w:rsidTr="00AB273B">
              <w:trPr>
                <w:trHeight w:val="255"/>
              </w:trPr>
              <w:tc>
                <w:tcPr>
                  <w:tcW w:w="691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01B46" w:rsidRPr="00595ADD" w:rsidRDefault="00A01B46" w:rsidP="004C1741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95ADD">
                    <w:rPr>
                      <w:rFonts w:ascii="Arial CYR" w:hAnsi="Arial CYR" w:cs="Arial CYR"/>
                      <w:sz w:val="20"/>
                      <w:szCs w:val="20"/>
                    </w:rPr>
                    <w:t>воронка В- 56- 80 ГФ6.412.113-03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595ADD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95ADD">
                    <w:rPr>
                      <w:rFonts w:ascii="Arial CYR" w:hAnsi="Arial CYR" w:cs="Arial CYR"/>
                      <w:sz w:val="20"/>
                      <w:szCs w:val="20"/>
                    </w:rPr>
                    <w:t>4</w:t>
                  </w:r>
                </w:p>
              </w:tc>
            </w:tr>
            <w:tr w:rsidR="00A01B46" w:rsidRPr="00595ADD" w:rsidTr="00AB273B">
              <w:trPr>
                <w:trHeight w:val="255"/>
              </w:trPr>
              <w:tc>
                <w:tcPr>
                  <w:tcW w:w="691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01B46" w:rsidRPr="00595ADD" w:rsidRDefault="00A01B46" w:rsidP="004C1741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95ADD">
                    <w:rPr>
                      <w:rFonts w:ascii="Arial CYR" w:hAnsi="Arial CYR" w:cs="Arial CYR"/>
                      <w:sz w:val="20"/>
                      <w:szCs w:val="20"/>
                    </w:rPr>
                    <w:t>воронка В-100-150 ГФ6.412.113-07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595ADD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95ADD">
                    <w:rPr>
                      <w:rFonts w:ascii="Arial CYR" w:hAnsi="Arial CYR" w:cs="Arial CYR"/>
                      <w:sz w:val="20"/>
                      <w:szCs w:val="20"/>
                    </w:rPr>
                    <w:t>4</w:t>
                  </w:r>
                </w:p>
              </w:tc>
            </w:tr>
            <w:tr w:rsidR="00A01B46" w:rsidRPr="00595ADD" w:rsidTr="00AB273B">
              <w:trPr>
                <w:trHeight w:val="255"/>
              </w:trPr>
              <w:tc>
                <w:tcPr>
                  <w:tcW w:w="691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01B46" w:rsidRPr="00595ADD" w:rsidRDefault="00A01B46" w:rsidP="004C1741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95ADD">
                    <w:rPr>
                      <w:rFonts w:ascii="Arial CYR" w:hAnsi="Arial CYR" w:cs="Arial CYR"/>
                      <w:sz w:val="20"/>
                      <w:szCs w:val="20"/>
                    </w:rPr>
                    <w:t>воронка В-150-230 ТС ГФ7.354.712-01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595ADD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95ADD">
                    <w:rPr>
                      <w:rFonts w:ascii="Arial CYR" w:hAnsi="Arial CYR" w:cs="Arial CYR"/>
                      <w:sz w:val="20"/>
                      <w:szCs w:val="20"/>
                    </w:rPr>
                    <w:t>4</w:t>
                  </w:r>
                </w:p>
              </w:tc>
            </w:tr>
            <w:tr w:rsidR="00A01B46" w:rsidRPr="00595ADD" w:rsidTr="00AB273B">
              <w:trPr>
                <w:trHeight w:val="255"/>
              </w:trPr>
              <w:tc>
                <w:tcPr>
                  <w:tcW w:w="691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01B46" w:rsidRPr="00595ADD" w:rsidRDefault="00A01B46" w:rsidP="004C1741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95ADD">
                    <w:rPr>
                      <w:rFonts w:ascii="Arial CYR" w:hAnsi="Arial CYR" w:cs="Arial CYR"/>
                      <w:sz w:val="20"/>
                      <w:szCs w:val="20"/>
                    </w:rPr>
                    <w:t>колба КН-1-250-29/32 ПМ ТС ТУ 92-891.029-91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595ADD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95ADD">
                    <w:rPr>
                      <w:rFonts w:ascii="Arial CYR" w:hAnsi="Arial CYR" w:cs="Arial CYR"/>
                      <w:sz w:val="20"/>
                      <w:szCs w:val="20"/>
                    </w:rPr>
                    <w:t>5</w:t>
                  </w:r>
                </w:p>
              </w:tc>
            </w:tr>
            <w:tr w:rsidR="00A01B46" w:rsidRPr="00595ADD" w:rsidTr="00AB273B">
              <w:trPr>
                <w:trHeight w:val="255"/>
              </w:trPr>
              <w:tc>
                <w:tcPr>
                  <w:tcW w:w="691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01B46" w:rsidRPr="00595ADD" w:rsidRDefault="00A01B46" w:rsidP="004C1741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95ADD">
                    <w:rPr>
                      <w:rFonts w:ascii="Arial CYR" w:hAnsi="Arial CYR" w:cs="Arial CYR"/>
                      <w:sz w:val="20"/>
                      <w:szCs w:val="20"/>
                    </w:rPr>
                    <w:t>колба КН-1-100-29/32 ПМ ТС ТУ 92-891.029-91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595ADD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95ADD">
                    <w:rPr>
                      <w:rFonts w:ascii="Arial CYR" w:hAnsi="Arial CYR" w:cs="Arial CYR"/>
                      <w:sz w:val="20"/>
                      <w:szCs w:val="20"/>
                    </w:rPr>
                    <w:t>5</w:t>
                  </w:r>
                </w:p>
              </w:tc>
            </w:tr>
            <w:tr w:rsidR="00A01B46" w:rsidRPr="00595ADD" w:rsidTr="00AB273B">
              <w:trPr>
                <w:trHeight w:val="255"/>
              </w:trPr>
              <w:tc>
                <w:tcPr>
                  <w:tcW w:w="691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01B46" w:rsidRPr="00595ADD" w:rsidRDefault="00A01B46" w:rsidP="004C1741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95ADD">
                    <w:rPr>
                      <w:rFonts w:ascii="Arial CYR" w:hAnsi="Arial CYR" w:cs="Arial CYR"/>
                      <w:sz w:val="20"/>
                      <w:szCs w:val="20"/>
                    </w:rPr>
                    <w:t>колба П -1- 500-29/32 ПМ ТС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595ADD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95ADD">
                    <w:rPr>
                      <w:rFonts w:ascii="Arial CYR" w:hAnsi="Arial CYR" w:cs="Arial CYR"/>
                      <w:sz w:val="20"/>
                      <w:szCs w:val="20"/>
                    </w:rPr>
                    <w:t>5</w:t>
                  </w:r>
                </w:p>
              </w:tc>
            </w:tr>
            <w:tr w:rsidR="00A01B46" w:rsidRPr="00595ADD" w:rsidTr="00AB273B">
              <w:trPr>
                <w:trHeight w:val="255"/>
              </w:trPr>
              <w:tc>
                <w:tcPr>
                  <w:tcW w:w="691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01B46" w:rsidRPr="00595ADD" w:rsidRDefault="00A01B46" w:rsidP="004C1741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95ADD">
                    <w:rPr>
                      <w:rFonts w:ascii="Arial CYR" w:hAnsi="Arial CYR" w:cs="Arial CYR"/>
                      <w:sz w:val="20"/>
                      <w:szCs w:val="20"/>
                    </w:rPr>
                    <w:t>колба П-1- 1000-29/32 ТС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595ADD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95ADD">
                    <w:rPr>
                      <w:rFonts w:ascii="Arial CYR" w:hAnsi="Arial CYR" w:cs="Arial CYR"/>
                      <w:sz w:val="20"/>
                      <w:szCs w:val="20"/>
                    </w:rPr>
                    <w:t>6</w:t>
                  </w:r>
                </w:p>
              </w:tc>
            </w:tr>
            <w:tr w:rsidR="00A01B46" w:rsidRPr="00595ADD" w:rsidTr="00AB273B">
              <w:trPr>
                <w:trHeight w:val="255"/>
              </w:trPr>
              <w:tc>
                <w:tcPr>
                  <w:tcW w:w="691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01B46" w:rsidRPr="00595ADD" w:rsidRDefault="00A01B46" w:rsidP="004C1741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95ADD">
                    <w:rPr>
                      <w:rFonts w:ascii="Arial CYR" w:hAnsi="Arial CYR" w:cs="Arial CYR"/>
                      <w:sz w:val="20"/>
                      <w:szCs w:val="20"/>
                    </w:rPr>
                    <w:t>стакан ISO3819 Н-1- 150 ТС ГФ7.380.284-02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595ADD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95ADD">
                    <w:rPr>
                      <w:rFonts w:ascii="Arial CYR" w:hAnsi="Arial CYR" w:cs="Arial CYR"/>
                      <w:sz w:val="20"/>
                      <w:szCs w:val="20"/>
                    </w:rPr>
                    <w:t>10</w:t>
                  </w:r>
                </w:p>
              </w:tc>
            </w:tr>
            <w:tr w:rsidR="00A01B46" w:rsidRPr="00595ADD" w:rsidTr="00AB273B">
              <w:trPr>
                <w:trHeight w:val="255"/>
              </w:trPr>
              <w:tc>
                <w:tcPr>
                  <w:tcW w:w="691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01B46" w:rsidRPr="00595ADD" w:rsidRDefault="00A01B46" w:rsidP="004C1741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95ADD">
                    <w:rPr>
                      <w:rFonts w:ascii="Arial CYR" w:hAnsi="Arial CYR" w:cs="Arial CYR"/>
                      <w:sz w:val="20"/>
                      <w:szCs w:val="20"/>
                    </w:rPr>
                    <w:t>стакан ISO3819 Н-1- 250 ТС ГФ7.380.284-04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595ADD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95ADD">
                    <w:rPr>
                      <w:rFonts w:ascii="Arial CYR" w:hAnsi="Arial CYR" w:cs="Arial CYR"/>
                      <w:sz w:val="20"/>
                      <w:szCs w:val="20"/>
                    </w:rPr>
                    <w:t>10</w:t>
                  </w:r>
                </w:p>
              </w:tc>
            </w:tr>
            <w:tr w:rsidR="00A01B46" w:rsidRPr="00595ADD" w:rsidTr="00AB273B">
              <w:trPr>
                <w:trHeight w:val="255"/>
              </w:trPr>
              <w:tc>
                <w:tcPr>
                  <w:tcW w:w="691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01B46" w:rsidRPr="00595ADD" w:rsidRDefault="00A01B46" w:rsidP="004C1741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95ADD">
                    <w:rPr>
                      <w:rFonts w:ascii="Arial CYR" w:hAnsi="Arial CYR" w:cs="Arial CYR"/>
                      <w:sz w:val="20"/>
                      <w:szCs w:val="20"/>
                    </w:rPr>
                    <w:t>стакан ISO3819 Н-1- 400 ТС ГФ7.380.284-06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595ADD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95ADD">
                    <w:rPr>
                      <w:rFonts w:ascii="Arial CYR" w:hAnsi="Arial CYR" w:cs="Arial CYR"/>
                      <w:sz w:val="20"/>
                      <w:szCs w:val="20"/>
                    </w:rPr>
                    <w:t>10</w:t>
                  </w:r>
                </w:p>
              </w:tc>
            </w:tr>
            <w:tr w:rsidR="00A01B46" w:rsidRPr="00595ADD" w:rsidTr="00AB273B">
              <w:trPr>
                <w:trHeight w:val="255"/>
              </w:trPr>
              <w:tc>
                <w:tcPr>
                  <w:tcW w:w="691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01B46" w:rsidRPr="00595ADD" w:rsidRDefault="00A01B46" w:rsidP="004C1741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95ADD">
                    <w:rPr>
                      <w:rFonts w:ascii="Arial CYR" w:hAnsi="Arial CYR" w:cs="Arial CYR"/>
                      <w:sz w:val="20"/>
                      <w:szCs w:val="20"/>
                    </w:rPr>
                    <w:t>стакан ISO3819 Н-1-1000 ТС ГФ7.380.284-12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595ADD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95ADD">
                    <w:rPr>
                      <w:rFonts w:ascii="Arial CYR" w:hAnsi="Arial CYR" w:cs="Arial CYR"/>
                      <w:sz w:val="20"/>
                      <w:szCs w:val="20"/>
                    </w:rPr>
                    <w:t>5</w:t>
                  </w:r>
                </w:p>
              </w:tc>
            </w:tr>
            <w:tr w:rsidR="00A01B46" w:rsidRPr="00595ADD" w:rsidTr="00AB273B">
              <w:trPr>
                <w:trHeight w:val="255"/>
              </w:trPr>
              <w:tc>
                <w:tcPr>
                  <w:tcW w:w="691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01B46" w:rsidRPr="00595ADD" w:rsidRDefault="00A01B46" w:rsidP="004C1741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95ADD">
                    <w:rPr>
                      <w:rFonts w:ascii="Arial CYR" w:hAnsi="Arial CYR" w:cs="Arial CYR"/>
                      <w:sz w:val="20"/>
                      <w:szCs w:val="20"/>
                    </w:rPr>
                    <w:t>эксикатор без крана 150 мм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595ADD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95ADD">
                    <w:rPr>
                      <w:rFonts w:ascii="Arial CYR" w:hAnsi="Arial CYR" w:cs="Arial CYR"/>
                      <w:sz w:val="20"/>
                      <w:szCs w:val="20"/>
                    </w:rPr>
                    <w:t>2</w:t>
                  </w:r>
                </w:p>
              </w:tc>
            </w:tr>
            <w:tr w:rsidR="00A01B46" w:rsidRPr="00595ADD" w:rsidTr="00AB273B">
              <w:trPr>
                <w:trHeight w:val="255"/>
              </w:trPr>
              <w:tc>
                <w:tcPr>
                  <w:tcW w:w="691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01B46" w:rsidRPr="00595ADD" w:rsidRDefault="00A01B46" w:rsidP="004C1741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95ADD">
                    <w:rPr>
                      <w:rFonts w:ascii="Arial CYR" w:hAnsi="Arial CYR" w:cs="Arial CYR"/>
                      <w:sz w:val="20"/>
                      <w:szCs w:val="20"/>
                    </w:rPr>
                    <w:t>эксикатор без крана 240 мм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595ADD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95ADD">
                    <w:rPr>
                      <w:rFonts w:ascii="Arial CYR" w:hAnsi="Arial CYR" w:cs="Arial CYR"/>
                      <w:sz w:val="20"/>
                      <w:szCs w:val="20"/>
                    </w:rPr>
                    <w:t>1</w:t>
                  </w:r>
                </w:p>
              </w:tc>
            </w:tr>
            <w:tr w:rsidR="00A01B46" w:rsidRPr="00595ADD" w:rsidTr="00AB273B">
              <w:trPr>
                <w:trHeight w:val="255"/>
              </w:trPr>
              <w:tc>
                <w:tcPr>
                  <w:tcW w:w="691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01B46" w:rsidRPr="00595ADD" w:rsidRDefault="00A01B46" w:rsidP="004C1741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95ADD">
                    <w:rPr>
                      <w:rFonts w:ascii="Arial CYR" w:hAnsi="Arial CYR" w:cs="Arial CYR"/>
                      <w:sz w:val="20"/>
                      <w:szCs w:val="20"/>
                    </w:rPr>
                    <w:t>эксикатор с краном 240 мм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595ADD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95ADD">
                    <w:rPr>
                      <w:rFonts w:ascii="Arial CYR" w:hAnsi="Arial CYR" w:cs="Arial CYR"/>
                      <w:sz w:val="20"/>
                      <w:szCs w:val="20"/>
                    </w:rPr>
                    <w:t>1</w:t>
                  </w:r>
                </w:p>
              </w:tc>
            </w:tr>
            <w:tr w:rsidR="00A01B46" w:rsidRPr="00595ADD" w:rsidTr="00AB273B">
              <w:trPr>
                <w:trHeight w:val="255"/>
              </w:trPr>
              <w:tc>
                <w:tcPr>
                  <w:tcW w:w="691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01B46" w:rsidRPr="00595ADD" w:rsidRDefault="00A01B46" w:rsidP="004C1741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95ADD">
                    <w:rPr>
                      <w:rFonts w:ascii="Arial CYR" w:hAnsi="Arial CYR" w:cs="Arial CYR"/>
                      <w:sz w:val="20"/>
                      <w:szCs w:val="20"/>
                    </w:rPr>
                    <w:t>широкогорлая промывалка без печати из PP 500 мл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595ADD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95ADD">
                    <w:rPr>
                      <w:rFonts w:ascii="Arial CYR" w:hAnsi="Arial CYR" w:cs="Arial CYR"/>
                      <w:sz w:val="20"/>
                      <w:szCs w:val="20"/>
                    </w:rPr>
                    <w:t>15</w:t>
                  </w:r>
                </w:p>
              </w:tc>
            </w:tr>
            <w:tr w:rsidR="00A01B46" w:rsidRPr="00595ADD" w:rsidTr="00AB273B">
              <w:trPr>
                <w:trHeight w:val="255"/>
              </w:trPr>
              <w:tc>
                <w:tcPr>
                  <w:tcW w:w="691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01B46" w:rsidRPr="00595ADD" w:rsidRDefault="00A01B46" w:rsidP="004C1741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95ADD">
                    <w:rPr>
                      <w:rFonts w:ascii="Arial CYR" w:hAnsi="Arial CYR" w:cs="Arial CYR"/>
                      <w:sz w:val="20"/>
                      <w:szCs w:val="20"/>
                    </w:rPr>
                    <w:t>промывалка без печати из PE-LD 500 мл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595ADD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95ADD">
                    <w:rPr>
                      <w:rFonts w:ascii="Arial CYR" w:hAnsi="Arial CYR" w:cs="Arial CYR"/>
                      <w:sz w:val="20"/>
                      <w:szCs w:val="20"/>
                    </w:rPr>
                    <w:t>15</w:t>
                  </w:r>
                </w:p>
              </w:tc>
            </w:tr>
            <w:tr w:rsidR="00A01B46" w:rsidRPr="00595ADD" w:rsidTr="00AB273B">
              <w:trPr>
                <w:trHeight w:val="255"/>
              </w:trPr>
              <w:tc>
                <w:tcPr>
                  <w:tcW w:w="691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01B46" w:rsidRPr="00595ADD" w:rsidRDefault="00A01B46" w:rsidP="004C1741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95ADD">
                    <w:rPr>
                      <w:rFonts w:ascii="Arial CYR" w:hAnsi="Arial CYR" w:cs="Arial CYR"/>
                      <w:sz w:val="20"/>
                      <w:szCs w:val="20"/>
                    </w:rPr>
                    <w:t xml:space="preserve">штатив лабораторный ПЭ-2700 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595ADD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95ADD">
                    <w:rPr>
                      <w:rFonts w:ascii="Arial CYR" w:hAnsi="Arial CYR" w:cs="Arial CYR"/>
                      <w:sz w:val="20"/>
                      <w:szCs w:val="20"/>
                    </w:rPr>
                    <w:t>3</w:t>
                  </w:r>
                </w:p>
              </w:tc>
            </w:tr>
            <w:tr w:rsidR="00A01B46" w:rsidRPr="00595ADD" w:rsidTr="00AB273B">
              <w:trPr>
                <w:trHeight w:val="255"/>
              </w:trPr>
              <w:tc>
                <w:tcPr>
                  <w:tcW w:w="691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01B46" w:rsidRPr="00595ADD" w:rsidRDefault="00A01B46" w:rsidP="004C1741">
                  <w:pPr>
                    <w:framePr w:hSpace="180" w:wrap="around" w:vAnchor="text" w:hAnchor="margin" w:xAlign="center" w:y="844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95ADD">
                    <w:rPr>
                      <w:rFonts w:ascii="Arial CYR" w:hAnsi="Arial CYR" w:cs="Arial CYR"/>
                      <w:sz w:val="20"/>
                      <w:szCs w:val="20"/>
                    </w:rPr>
                    <w:t>столик подъемный ES-2400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1B46" w:rsidRPr="00595ADD" w:rsidRDefault="00A01B46" w:rsidP="004C1741">
                  <w:pPr>
                    <w:framePr w:hSpace="180" w:wrap="around" w:vAnchor="text" w:hAnchor="margin" w:xAlign="center" w:y="844"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95ADD">
                    <w:rPr>
                      <w:rFonts w:ascii="Arial CYR" w:hAnsi="Arial CYR" w:cs="Arial CYR"/>
                      <w:sz w:val="20"/>
                      <w:szCs w:val="20"/>
                    </w:rPr>
                    <w:t>2</w:t>
                  </w:r>
                </w:p>
              </w:tc>
            </w:tr>
          </w:tbl>
          <w:p w:rsidR="00A01B46" w:rsidRPr="00595ADD" w:rsidRDefault="00A01B46" w:rsidP="004C1741">
            <w:pPr>
              <w:jc w:val="center"/>
            </w:pPr>
          </w:p>
        </w:tc>
      </w:tr>
      <w:tr w:rsidR="00A01B46" w:rsidRPr="006D142D" w:rsidTr="004C1741">
        <w:trPr>
          <w:trHeight w:val="255"/>
        </w:trPr>
        <w:tc>
          <w:tcPr>
            <w:tcW w:w="456" w:type="dxa"/>
          </w:tcPr>
          <w:p w:rsidR="00A01B46" w:rsidRPr="006D142D" w:rsidRDefault="00A01B46" w:rsidP="004C1741">
            <w:r>
              <w:t>67</w:t>
            </w:r>
          </w:p>
        </w:tc>
        <w:tc>
          <w:tcPr>
            <w:tcW w:w="3201" w:type="dxa"/>
            <w:noWrap/>
          </w:tcPr>
          <w:p w:rsidR="00A01B46" w:rsidRPr="006D142D" w:rsidRDefault="00A01B46" w:rsidP="004C1741">
            <w:r w:rsidRPr="006D142D">
              <w:t>рабочее место для мех. обработки</w:t>
            </w:r>
          </w:p>
        </w:tc>
        <w:tc>
          <w:tcPr>
            <w:tcW w:w="5605" w:type="dxa"/>
            <w:gridSpan w:val="4"/>
            <w:noWrap/>
          </w:tcPr>
          <w:p w:rsidR="00A01B46" w:rsidRPr="006D142D" w:rsidRDefault="00A01B46" w:rsidP="004C1741">
            <w:r>
              <w:t xml:space="preserve">Типа </w:t>
            </w:r>
            <w:r w:rsidRPr="006D142D">
              <w:t>Верстак универс. "ВУ-01.238"</w:t>
            </w:r>
            <w:r>
              <w:t xml:space="preserve">  </w:t>
            </w:r>
            <w:r w:rsidRPr="006D142D">
              <w:t>(или аналог)</w:t>
            </w:r>
          </w:p>
        </w:tc>
        <w:tc>
          <w:tcPr>
            <w:tcW w:w="746" w:type="dxa"/>
            <w:gridSpan w:val="3"/>
            <w:noWrap/>
          </w:tcPr>
          <w:p w:rsidR="00A01B46" w:rsidRPr="006D142D" w:rsidRDefault="00A01B46" w:rsidP="004C1741">
            <w:pPr>
              <w:jc w:val="center"/>
            </w:pPr>
            <w:r w:rsidRPr="006D142D">
              <w:t>4</w:t>
            </w:r>
          </w:p>
        </w:tc>
      </w:tr>
      <w:tr w:rsidR="00A01B46" w:rsidRPr="006D142D" w:rsidTr="004C1741">
        <w:trPr>
          <w:trHeight w:val="255"/>
        </w:trPr>
        <w:tc>
          <w:tcPr>
            <w:tcW w:w="456" w:type="dxa"/>
          </w:tcPr>
          <w:p w:rsidR="00A01B46" w:rsidRPr="006D142D" w:rsidRDefault="00A01B46" w:rsidP="004C1741">
            <w:r>
              <w:t>68</w:t>
            </w:r>
          </w:p>
        </w:tc>
        <w:tc>
          <w:tcPr>
            <w:tcW w:w="3201" w:type="dxa"/>
            <w:noWrap/>
          </w:tcPr>
          <w:p w:rsidR="00A01B46" w:rsidRPr="006D142D" w:rsidRDefault="00A01B46" w:rsidP="004C1741">
            <w:r w:rsidRPr="006D142D">
              <w:t>рабочее место монтажника</w:t>
            </w:r>
          </w:p>
        </w:tc>
        <w:tc>
          <w:tcPr>
            <w:tcW w:w="5605" w:type="dxa"/>
            <w:gridSpan w:val="4"/>
            <w:noWrap/>
          </w:tcPr>
          <w:p w:rsidR="00A01B46" w:rsidRPr="006D142D" w:rsidRDefault="00A01B46" w:rsidP="004C1741">
            <w:r>
              <w:t xml:space="preserve">Типа </w:t>
            </w:r>
            <w:r w:rsidRPr="006D142D">
              <w:t>АРМ-4255</w:t>
            </w:r>
            <w:r>
              <w:t xml:space="preserve"> </w:t>
            </w:r>
            <w:r w:rsidRPr="006D142D">
              <w:t>(или аналог)</w:t>
            </w:r>
          </w:p>
        </w:tc>
        <w:tc>
          <w:tcPr>
            <w:tcW w:w="746" w:type="dxa"/>
            <w:gridSpan w:val="3"/>
            <w:noWrap/>
          </w:tcPr>
          <w:p w:rsidR="00A01B46" w:rsidRPr="006D142D" w:rsidRDefault="00A01B46" w:rsidP="004C1741">
            <w:pPr>
              <w:jc w:val="center"/>
            </w:pPr>
            <w:r w:rsidRPr="006D142D">
              <w:t>3</w:t>
            </w:r>
          </w:p>
        </w:tc>
      </w:tr>
      <w:tr w:rsidR="00A01B46" w:rsidRPr="006D142D" w:rsidTr="004C1741">
        <w:trPr>
          <w:trHeight w:val="255"/>
        </w:trPr>
        <w:tc>
          <w:tcPr>
            <w:tcW w:w="456" w:type="dxa"/>
          </w:tcPr>
          <w:p w:rsidR="00A01B46" w:rsidRPr="006D142D" w:rsidRDefault="00A01B46" w:rsidP="004C1741">
            <w:r>
              <w:t>69</w:t>
            </w:r>
          </w:p>
        </w:tc>
        <w:tc>
          <w:tcPr>
            <w:tcW w:w="3201" w:type="dxa"/>
            <w:noWrap/>
          </w:tcPr>
          <w:p w:rsidR="00A01B46" w:rsidRPr="006D142D" w:rsidRDefault="00A01B46" w:rsidP="004C1741">
            <w:r w:rsidRPr="006D142D">
              <w:t>реактор</w:t>
            </w:r>
          </w:p>
        </w:tc>
        <w:tc>
          <w:tcPr>
            <w:tcW w:w="5605" w:type="dxa"/>
            <w:gridSpan w:val="4"/>
            <w:noWrap/>
          </w:tcPr>
          <w:p w:rsidR="00A01B46" w:rsidRPr="006D142D" w:rsidRDefault="00A01B46" w:rsidP="004C1741">
            <w:r w:rsidRPr="006D142D">
              <w:t>Напряжение: 6,3 кВ;</w:t>
            </w:r>
          </w:p>
          <w:p w:rsidR="00A01B46" w:rsidRPr="006D142D" w:rsidRDefault="00A01B46" w:rsidP="004C1741">
            <w:r w:rsidRPr="006D142D">
              <w:t>Номинальный ток: 200 А;</w:t>
            </w:r>
          </w:p>
          <w:p w:rsidR="00A01B46" w:rsidRPr="006D142D" w:rsidRDefault="00A01B46" w:rsidP="004C1741">
            <w:r w:rsidRPr="006D142D">
              <w:t>Номинальное индуктивное сопротивление, 2 Ом;</w:t>
            </w:r>
          </w:p>
          <w:p w:rsidR="00A01B46" w:rsidRPr="006D142D" w:rsidRDefault="00A01B46" w:rsidP="004C1741">
            <w:r w:rsidRPr="006D142D">
              <w:t>Электродинамическая стойкость: 4,3 кА</w:t>
            </w:r>
          </w:p>
          <w:p w:rsidR="00A01B46" w:rsidRPr="006D142D" w:rsidRDefault="00A01B46" w:rsidP="004C1741">
            <w:r w:rsidRPr="006D142D">
              <w:t>Термическая стойкость, 3с : 1,7 кА</w:t>
            </w:r>
          </w:p>
          <w:p w:rsidR="00A01B46" w:rsidRPr="006D142D" w:rsidRDefault="00A01B46" w:rsidP="004C1741">
            <w:r w:rsidRPr="006D142D">
              <w:t>Угол между выводами: 0 градусов;</w:t>
            </w:r>
          </w:p>
          <w:p w:rsidR="00A01B46" w:rsidRPr="006D142D" w:rsidRDefault="00A01B46" w:rsidP="004C1741">
            <w:r w:rsidRPr="006D142D">
              <w:t>Масса: 730 кг,</w:t>
            </w:r>
          </w:p>
          <w:p w:rsidR="00A01B46" w:rsidRPr="006D142D" w:rsidRDefault="00A01B46" w:rsidP="004C1741">
            <w:r w:rsidRPr="006D142D">
              <w:t>Длина/ширина высота: 990/7551915 мм</w:t>
            </w:r>
          </w:p>
          <w:p w:rsidR="00A01B46" w:rsidRPr="006D142D" w:rsidRDefault="00A01B46" w:rsidP="004C1741">
            <w:r>
              <w:t>(</w:t>
            </w:r>
            <w:r w:rsidRPr="006D142D">
              <w:t xml:space="preserve"> РТСТ-6-200-2,0 У3</w:t>
            </w:r>
            <w:r>
              <w:t xml:space="preserve">, </w:t>
            </w:r>
            <w:r w:rsidRPr="00841A99">
              <w:t>или аналог)</w:t>
            </w:r>
          </w:p>
        </w:tc>
        <w:tc>
          <w:tcPr>
            <w:tcW w:w="746" w:type="dxa"/>
            <w:gridSpan w:val="3"/>
            <w:noWrap/>
          </w:tcPr>
          <w:p w:rsidR="00A01B46" w:rsidRPr="006D142D" w:rsidRDefault="00A01B46" w:rsidP="004C1741">
            <w:pPr>
              <w:jc w:val="center"/>
            </w:pPr>
            <w:r w:rsidRPr="006D142D">
              <w:t>1</w:t>
            </w:r>
          </w:p>
        </w:tc>
      </w:tr>
      <w:tr w:rsidR="00A01B46" w:rsidRPr="006D142D" w:rsidTr="004C1741">
        <w:trPr>
          <w:trHeight w:val="255"/>
        </w:trPr>
        <w:tc>
          <w:tcPr>
            <w:tcW w:w="456" w:type="dxa"/>
          </w:tcPr>
          <w:p w:rsidR="00A01B46" w:rsidRPr="006D142D" w:rsidRDefault="00A01B46" w:rsidP="004C1741">
            <w:r>
              <w:t>70</w:t>
            </w:r>
          </w:p>
        </w:tc>
        <w:tc>
          <w:tcPr>
            <w:tcW w:w="3201" w:type="dxa"/>
            <w:noWrap/>
          </w:tcPr>
          <w:p w:rsidR="00A01B46" w:rsidRPr="006D142D" w:rsidRDefault="00A01B46" w:rsidP="004C1741">
            <w:r w:rsidRPr="006D142D">
              <w:t xml:space="preserve">конденсатор высоковольтный </w:t>
            </w:r>
          </w:p>
        </w:tc>
        <w:tc>
          <w:tcPr>
            <w:tcW w:w="5605" w:type="dxa"/>
            <w:gridSpan w:val="4"/>
            <w:noWrap/>
          </w:tcPr>
          <w:p w:rsidR="00A01B46" w:rsidRPr="006D142D" w:rsidRDefault="00A01B46" w:rsidP="004C1741">
            <w:r w:rsidRPr="006D142D">
              <w:t>Номинальная емкость: 5600 мкФ;</w:t>
            </w:r>
          </w:p>
          <w:p w:rsidR="00A01B46" w:rsidRPr="006D142D" w:rsidRDefault="00A01B46" w:rsidP="004C1741">
            <w:r w:rsidRPr="006D142D">
              <w:t>Допускаемое отклонение емкости: 10%;</w:t>
            </w:r>
          </w:p>
          <w:p w:rsidR="00A01B46" w:rsidRPr="006D142D" w:rsidRDefault="00A01B46" w:rsidP="004C1741">
            <w:r w:rsidRPr="006D142D">
              <w:t>Номинальное напряжение: 6 кВ;</w:t>
            </w:r>
          </w:p>
          <w:p w:rsidR="00A01B46" w:rsidRPr="006D142D" w:rsidRDefault="00A01B46" w:rsidP="004C1741">
            <w:r w:rsidRPr="006D142D">
              <w:t>Максимальный пиковый разрядный ток: 25 кА;</w:t>
            </w:r>
          </w:p>
          <w:p w:rsidR="00A01B46" w:rsidRPr="006D142D" w:rsidRDefault="00A01B46" w:rsidP="004C1741">
            <w:r w:rsidRPr="006D142D">
              <w:t>Тангенс угла потерь при f=100 Гц: &lt;0,001;</w:t>
            </w:r>
          </w:p>
          <w:p w:rsidR="00A01B46" w:rsidRPr="006D142D" w:rsidRDefault="00A01B46" w:rsidP="004C1741">
            <w:r w:rsidRPr="006D142D">
              <w:t>Эквивалентное активное сопротивление: &lt; 0,6 мОм;</w:t>
            </w:r>
          </w:p>
          <w:p w:rsidR="00A01B46" w:rsidRPr="006D142D" w:rsidRDefault="00A01B46" w:rsidP="004C1741">
            <w:r w:rsidRPr="006D142D">
              <w:t>Эквивалентное индуктивное сопротивление: &lt; 300 нГн;</w:t>
            </w:r>
          </w:p>
          <w:p w:rsidR="00A01B46" w:rsidRPr="006D142D" w:rsidRDefault="00A01B46" w:rsidP="004C1741">
            <w:r>
              <w:t>(</w:t>
            </w:r>
            <w:r w:rsidRPr="006D142D">
              <w:t>ICAR 100kJ-5600mkF-6kV</w:t>
            </w:r>
            <w:r>
              <w:t xml:space="preserve">, </w:t>
            </w:r>
            <w:r w:rsidRPr="00841A99">
              <w:t>или аналог)</w:t>
            </w:r>
          </w:p>
        </w:tc>
        <w:tc>
          <w:tcPr>
            <w:tcW w:w="746" w:type="dxa"/>
            <w:gridSpan w:val="3"/>
            <w:noWrap/>
          </w:tcPr>
          <w:p w:rsidR="00A01B46" w:rsidRPr="006D142D" w:rsidRDefault="00A01B46" w:rsidP="004C1741">
            <w:pPr>
              <w:jc w:val="center"/>
            </w:pPr>
            <w:r w:rsidRPr="006D142D">
              <w:t>18</w:t>
            </w:r>
          </w:p>
        </w:tc>
      </w:tr>
      <w:tr w:rsidR="00A01B46" w:rsidRPr="006D142D" w:rsidTr="004C1741">
        <w:trPr>
          <w:trHeight w:val="255"/>
        </w:trPr>
        <w:tc>
          <w:tcPr>
            <w:tcW w:w="456" w:type="dxa"/>
          </w:tcPr>
          <w:p w:rsidR="00A01B46" w:rsidRPr="006D142D" w:rsidRDefault="00A01B46" w:rsidP="004C1741">
            <w:r>
              <w:t>71</w:t>
            </w:r>
          </w:p>
        </w:tc>
        <w:tc>
          <w:tcPr>
            <w:tcW w:w="3201" w:type="dxa"/>
            <w:noWrap/>
          </w:tcPr>
          <w:p w:rsidR="00A01B46" w:rsidRPr="006D142D" w:rsidRDefault="00A01B46" w:rsidP="004C1741">
            <w:r w:rsidRPr="006D142D">
              <w:t>высоковольтный трансформатор</w:t>
            </w:r>
          </w:p>
        </w:tc>
        <w:tc>
          <w:tcPr>
            <w:tcW w:w="5605" w:type="dxa"/>
            <w:gridSpan w:val="4"/>
            <w:noWrap/>
          </w:tcPr>
          <w:p w:rsidR="00A01B46" w:rsidRPr="006D142D" w:rsidRDefault="00A01B46" w:rsidP="004C1741">
            <w:r w:rsidRPr="006D142D">
              <w:t>Выходная мощность: 26 кВА;</w:t>
            </w:r>
          </w:p>
          <w:p w:rsidR="00A01B46" w:rsidRPr="006D142D" w:rsidRDefault="00A01B46" w:rsidP="004C1741">
            <w:r w:rsidRPr="006D142D">
              <w:t>Номинальное напряжение обмоток, кВ:</w:t>
            </w:r>
            <w:r w:rsidRPr="006D142D">
              <w:br/>
              <w:t>- Первичная 0,22</w:t>
            </w:r>
            <w:r w:rsidRPr="006D142D">
              <w:br/>
              <w:t>- Вторичная 100</w:t>
            </w:r>
            <w:r w:rsidRPr="006D142D">
              <w:br/>
              <w:t>- Измерительная 0,05</w:t>
            </w:r>
          </w:p>
          <w:p w:rsidR="00A01B46" w:rsidRPr="006D142D" w:rsidRDefault="00A01B46" w:rsidP="004C1741">
            <w:r>
              <w:t>(</w:t>
            </w:r>
            <w:r w:rsidRPr="006D142D">
              <w:t xml:space="preserve"> ИОМ-100 кВ/26 кВА У3</w:t>
            </w:r>
            <w:r>
              <w:t xml:space="preserve">, </w:t>
            </w:r>
            <w:r w:rsidRPr="00841A99">
              <w:t>или аналог)</w:t>
            </w:r>
          </w:p>
        </w:tc>
        <w:tc>
          <w:tcPr>
            <w:tcW w:w="746" w:type="dxa"/>
            <w:gridSpan w:val="3"/>
            <w:noWrap/>
          </w:tcPr>
          <w:p w:rsidR="00A01B46" w:rsidRPr="006D142D" w:rsidRDefault="00A01B46" w:rsidP="004C1741">
            <w:pPr>
              <w:jc w:val="center"/>
            </w:pPr>
            <w:r w:rsidRPr="006D142D">
              <w:t>1</w:t>
            </w:r>
          </w:p>
        </w:tc>
      </w:tr>
      <w:tr w:rsidR="00A01B46" w:rsidRPr="006D142D" w:rsidTr="004C1741">
        <w:trPr>
          <w:trHeight w:val="255"/>
        </w:trPr>
        <w:tc>
          <w:tcPr>
            <w:tcW w:w="456" w:type="dxa"/>
          </w:tcPr>
          <w:p w:rsidR="00A01B46" w:rsidRPr="006D142D" w:rsidRDefault="00A01B46" w:rsidP="004C1741">
            <w:r>
              <w:t>72</w:t>
            </w:r>
          </w:p>
        </w:tc>
        <w:tc>
          <w:tcPr>
            <w:tcW w:w="3201" w:type="dxa"/>
            <w:noWrap/>
          </w:tcPr>
          <w:p w:rsidR="00A01B46" w:rsidRPr="006D142D" w:rsidRDefault="00A01B46" w:rsidP="004C1741">
            <w:r w:rsidRPr="006D142D">
              <w:t xml:space="preserve">осциллограф с высоковольтными пробниками </w:t>
            </w:r>
          </w:p>
        </w:tc>
        <w:tc>
          <w:tcPr>
            <w:tcW w:w="5605" w:type="dxa"/>
            <w:gridSpan w:val="4"/>
            <w:noWrap/>
          </w:tcPr>
          <w:p w:rsidR="00A01B46" w:rsidRPr="006D142D" w:rsidRDefault="00A01B46" w:rsidP="004C1741">
            <w:r w:rsidRPr="006D142D">
              <w:t>Осциллограф</w:t>
            </w:r>
            <w:r>
              <w:t xml:space="preserve"> (2 штуки)</w:t>
            </w:r>
            <w:r w:rsidRPr="006D142D">
              <w:t>:</w:t>
            </w:r>
          </w:p>
          <w:p w:rsidR="00A01B46" w:rsidRPr="006D142D" w:rsidRDefault="00A01B46" w:rsidP="004C1741">
            <w:r w:rsidRPr="006D142D">
              <w:t xml:space="preserve">Полоса пропускания 350 МГц; </w:t>
            </w:r>
          </w:p>
          <w:p w:rsidR="00A01B46" w:rsidRPr="006D142D" w:rsidRDefault="00A01B46" w:rsidP="004C1741">
            <w:r w:rsidRPr="006D142D">
              <w:t xml:space="preserve">4 аналоговых канала; </w:t>
            </w:r>
          </w:p>
          <w:p w:rsidR="00A01B46" w:rsidRPr="006D142D" w:rsidRDefault="00A01B46" w:rsidP="004C1741">
            <w:r w:rsidRPr="006D142D">
              <w:t xml:space="preserve">Расширенная система запуска; </w:t>
            </w:r>
          </w:p>
          <w:p w:rsidR="00A01B46" w:rsidRPr="006D142D" w:rsidRDefault="00A01B46" w:rsidP="004C1741">
            <w:r w:rsidRPr="006D142D">
              <w:t xml:space="preserve">Частота дискретизации на каждом канале до 5 Гвыб/с; </w:t>
            </w:r>
          </w:p>
          <w:p w:rsidR="00A01B46" w:rsidRPr="006D142D" w:rsidRDefault="00A01B46" w:rsidP="004C1741">
            <w:r w:rsidRPr="006D142D">
              <w:t>Длина памяти на каждом канале 10 млн. выборок</w:t>
            </w:r>
          </w:p>
          <w:p w:rsidR="00A01B46" w:rsidRPr="006D142D" w:rsidRDefault="00A01B46" w:rsidP="004C1741">
            <w:r w:rsidRPr="006D142D">
              <w:t xml:space="preserve">Аналог: </w:t>
            </w:r>
            <w:r w:rsidRPr="006D142D">
              <w:rPr>
                <w:lang w:val="en-US"/>
              </w:rPr>
              <w:t>DPO</w:t>
            </w:r>
            <w:r w:rsidRPr="006D142D">
              <w:t>-4034</w:t>
            </w:r>
            <w:r w:rsidRPr="006D142D">
              <w:rPr>
                <w:lang w:val="en-US"/>
              </w:rPr>
              <w:t>B</w:t>
            </w:r>
          </w:p>
          <w:p w:rsidR="00A01B46" w:rsidRPr="006D142D" w:rsidRDefault="00A01B46" w:rsidP="004C1741"/>
          <w:p w:rsidR="00A01B46" w:rsidRPr="006D142D" w:rsidRDefault="00A01B46" w:rsidP="004C1741">
            <w:r w:rsidRPr="006D142D">
              <w:t>Пробник</w:t>
            </w:r>
            <w:r>
              <w:t xml:space="preserve"> (2 штуки)</w:t>
            </w:r>
            <w:r w:rsidRPr="006D142D">
              <w:t>:</w:t>
            </w:r>
          </w:p>
          <w:p w:rsidR="00A01B46" w:rsidRPr="006D142D" w:rsidRDefault="00A01B46" w:rsidP="004C1741">
            <w:r w:rsidRPr="006D142D">
              <w:t>Полоса пропускания: 75 МГц;</w:t>
            </w:r>
          </w:p>
          <w:p w:rsidR="00A01B46" w:rsidRPr="006D142D" w:rsidRDefault="00A01B46" w:rsidP="004C1741">
            <w:r w:rsidRPr="006D142D">
              <w:t>Номинальное напряжение: 40 кВ;</w:t>
            </w:r>
          </w:p>
          <w:p w:rsidR="00A01B46" w:rsidRPr="006D142D" w:rsidRDefault="00A01B46" w:rsidP="004C1741">
            <w:r w:rsidRPr="006D142D">
              <w:t>Коэффициент ослабления: 1000.</w:t>
            </w:r>
          </w:p>
          <w:p w:rsidR="00A01B46" w:rsidRPr="006D142D" w:rsidRDefault="00A01B46" w:rsidP="004C1741">
            <w:r w:rsidRPr="006D142D">
              <w:t xml:space="preserve">Аналог: </w:t>
            </w:r>
            <w:r w:rsidRPr="006D142D">
              <w:rPr>
                <w:lang w:val="en-US"/>
              </w:rPr>
              <w:t>P</w:t>
            </w:r>
            <w:r w:rsidRPr="006D142D">
              <w:t>6015</w:t>
            </w:r>
            <w:r w:rsidRPr="006D142D">
              <w:rPr>
                <w:lang w:val="en-US"/>
              </w:rPr>
              <w:t>A</w:t>
            </w:r>
          </w:p>
          <w:p w:rsidR="00A01B46" w:rsidRPr="006D142D" w:rsidRDefault="00A01B46" w:rsidP="004C1741"/>
          <w:p w:rsidR="00A01B46" w:rsidRPr="006D142D" w:rsidRDefault="00A01B46" w:rsidP="004C1741">
            <w:r w:rsidRPr="006D142D">
              <w:t>Пробник</w:t>
            </w:r>
            <w:r>
              <w:t xml:space="preserve"> (4 штуки)</w:t>
            </w:r>
            <w:r w:rsidRPr="006D142D">
              <w:t>:</w:t>
            </w:r>
          </w:p>
          <w:p w:rsidR="00A01B46" w:rsidRPr="006D142D" w:rsidRDefault="00A01B46" w:rsidP="004C1741">
            <w:r w:rsidRPr="006D142D">
              <w:t>Полоса пропускания: 250 МГц;</w:t>
            </w:r>
          </w:p>
          <w:p w:rsidR="00A01B46" w:rsidRPr="006D142D" w:rsidRDefault="00A01B46" w:rsidP="004C1741">
            <w:r w:rsidRPr="006D142D">
              <w:t>Номинальное напряжение: 1000 В;</w:t>
            </w:r>
          </w:p>
          <w:p w:rsidR="00A01B46" w:rsidRPr="006D142D" w:rsidRDefault="00A01B46" w:rsidP="004C1741">
            <w:r w:rsidRPr="006D142D">
              <w:t>Коэффициент ослабления: 100.</w:t>
            </w:r>
          </w:p>
          <w:p w:rsidR="00A01B46" w:rsidRPr="000D1069" w:rsidRDefault="00A01B46" w:rsidP="004C1741">
            <w:r>
              <w:t>(</w:t>
            </w:r>
            <w:r w:rsidRPr="006D142D">
              <w:rPr>
                <w:lang w:val="en-US"/>
              </w:rPr>
              <w:t>P</w:t>
            </w:r>
            <w:r w:rsidRPr="006D142D">
              <w:t>5100</w:t>
            </w:r>
            <w:r w:rsidRPr="006D142D">
              <w:rPr>
                <w:lang w:val="en-US"/>
              </w:rPr>
              <w:t>A</w:t>
            </w:r>
            <w:r>
              <w:t xml:space="preserve">, </w:t>
            </w:r>
            <w:r w:rsidRPr="00841A99">
              <w:t>или аналог)</w:t>
            </w:r>
          </w:p>
        </w:tc>
        <w:tc>
          <w:tcPr>
            <w:tcW w:w="746" w:type="dxa"/>
            <w:gridSpan w:val="3"/>
            <w:noWrap/>
          </w:tcPr>
          <w:p w:rsidR="00A01B46" w:rsidRPr="006D142D" w:rsidRDefault="00A01B46" w:rsidP="004C1741">
            <w:pPr>
              <w:jc w:val="center"/>
            </w:pPr>
            <w:r w:rsidRPr="006D142D">
              <w:t>2</w:t>
            </w:r>
          </w:p>
        </w:tc>
      </w:tr>
      <w:tr w:rsidR="00A01B46" w:rsidRPr="006D142D" w:rsidTr="004C1741">
        <w:trPr>
          <w:trHeight w:val="255"/>
        </w:trPr>
        <w:tc>
          <w:tcPr>
            <w:tcW w:w="456" w:type="dxa"/>
          </w:tcPr>
          <w:p w:rsidR="00A01B46" w:rsidRPr="006D142D" w:rsidRDefault="00A01B46" w:rsidP="004C1741">
            <w:r>
              <w:t>73</w:t>
            </w:r>
          </w:p>
        </w:tc>
        <w:tc>
          <w:tcPr>
            <w:tcW w:w="3201" w:type="dxa"/>
            <w:noWrap/>
          </w:tcPr>
          <w:p w:rsidR="00A01B46" w:rsidRPr="006D142D" w:rsidRDefault="00A01B46" w:rsidP="004C1741">
            <w:r w:rsidRPr="006D142D">
              <w:t xml:space="preserve">датчик тока на эффекте Холла </w:t>
            </w:r>
          </w:p>
        </w:tc>
        <w:tc>
          <w:tcPr>
            <w:tcW w:w="5605" w:type="dxa"/>
            <w:gridSpan w:val="4"/>
            <w:noWrap/>
          </w:tcPr>
          <w:p w:rsidR="00A01B46" w:rsidRPr="006D142D" w:rsidRDefault="00A01B46" w:rsidP="004C1741">
            <w:r w:rsidRPr="006D142D">
              <w:t> Номинальный входной ток, эфф.знач. 1000 A;</w:t>
            </w:r>
          </w:p>
          <w:p w:rsidR="00A01B46" w:rsidRPr="006D142D" w:rsidRDefault="00A01B46" w:rsidP="004C1741">
            <w:r w:rsidRPr="006D142D">
              <w:t>Диапазон преобразования 0 .. ± 1500 A;</w:t>
            </w:r>
          </w:p>
          <w:p w:rsidR="00A01B46" w:rsidRPr="006D142D" w:rsidRDefault="00A01B46" w:rsidP="004C1741">
            <w:r w:rsidRPr="006D142D">
              <w:t>Номинальный аналоговый выходной ток 200 мА;</w:t>
            </w:r>
          </w:p>
          <w:p w:rsidR="00A01B46" w:rsidRPr="006D142D" w:rsidRDefault="00A01B46" w:rsidP="004C1741">
            <w:r w:rsidRPr="006D142D">
              <w:t>Коэффициент преобразования 1 : 5000;</w:t>
            </w:r>
          </w:p>
          <w:p w:rsidR="00A01B46" w:rsidRPr="006D142D" w:rsidRDefault="00A01B46" w:rsidP="004C1741">
            <w:r w:rsidRPr="006D142D">
              <w:t>Напряжение питания (± 5 %) ± 15...24 В;</w:t>
            </w:r>
          </w:p>
          <w:p w:rsidR="00A01B46" w:rsidRPr="006D142D" w:rsidRDefault="00A01B46" w:rsidP="004C1741">
            <w:r w:rsidRPr="006D142D">
              <w:t>Электрическая прочность изоляции, 50 Гц, 1 мин 6 кВ.</w:t>
            </w:r>
          </w:p>
          <w:p w:rsidR="00A01B46" w:rsidRPr="006D142D" w:rsidRDefault="00A01B46" w:rsidP="004C1741">
            <w:r>
              <w:t>(</w:t>
            </w:r>
            <w:r w:rsidRPr="006D142D">
              <w:t>LT1000-SI/SP99</w:t>
            </w:r>
            <w:r>
              <w:t xml:space="preserve">, </w:t>
            </w:r>
            <w:r w:rsidRPr="00841A99">
              <w:t>или аналог)</w:t>
            </w:r>
          </w:p>
        </w:tc>
        <w:tc>
          <w:tcPr>
            <w:tcW w:w="746" w:type="dxa"/>
            <w:gridSpan w:val="3"/>
            <w:noWrap/>
          </w:tcPr>
          <w:p w:rsidR="00A01B46" w:rsidRPr="006D142D" w:rsidRDefault="00A01B46" w:rsidP="004C1741">
            <w:pPr>
              <w:jc w:val="center"/>
            </w:pPr>
            <w:r w:rsidRPr="006D142D">
              <w:t>2</w:t>
            </w:r>
          </w:p>
        </w:tc>
      </w:tr>
      <w:tr w:rsidR="00A01B46" w:rsidRPr="006D142D" w:rsidTr="004C1741">
        <w:trPr>
          <w:trHeight w:val="255"/>
        </w:trPr>
        <w:tc>
          <w:tcPr>
            <w:tcW w:w="456" w:type="dxa"/>
          </w:tcPr>
          <w:p w:rsidR="00A01B46" w:rsidRPr="006D142D" w:rsidRDefault="00A01B46" w:rsidP="004C1741">
            <w:r>
              <w:t>74</w:t>
            </w:r>
          </w:p>
        </w:tc>
        <w:tc>
          <w:tcPr>
            <w:tcW w:w="3201" w:type="dxa"/>
            <w:noWrap/>
          </w:tcPr>
          <w:p w:rsidR="00A01B46" w:rsidRPr="006D142D" w:rsidRDefault="00A01B46" w:rsidP="004C1741">
            <w:r w:rsidRPr="006D142D">
              <w:t xml:space="preserve">датчик тока на эффекте Холла </w:t>
            </w:r>
          </w:p>
        </w:tc>
        <w:tc>
          <w:tcPr>
            <w:tcW w:w="5605" w:type="dxa"/>
            <w:gridSpan w:val="4"/>
            <w:noWrap/>
          </w:tcPr>
          <w:p w:rsidR="00A01B46" w:rsidRPr="006D142D" w:rsidRDefault="00A01B46" w:rsidP="004C1741">
            <w:r w:rsidRPr="006D142D">
              <w:t>Номинальное значение первичного сигнала (входной сигнал) : 4000 A ;</w:t>
            </w:r>
          </w:p>
          <w:p w:rsidR="00A01B46" w:rsidRPr="006D142D" w:rsidRDefault="00A01B46" w:rsidP="004C1741">
            <w:r w:rsidRPr="006D142D">
              <w:t>Точность : 0.5 %;</w:t>
            </w:r>
          </w:p>
          <w:p w:rsidR="00A01B46" w:rsidRPr="006D142D" w:rsidRDefault="00A01B46" w:rsidP="004C1741">
            <w:r w:rsidRPr="006D142D">
              <w:t>Диапазон преобразования : 6000 A;</w:t>
            </w:r>
          </w:p>
          <w:p w:rsidR="00A01B46" w:rsidRPr="006D142D" w:rsidRDefault="00A01B46" w:rsidP="004C1741">
            <w:r w:rsidRPr="006D142D">
              <w:t>Напряжение питания : ± 24 В;</w:t>
            </w:r>
          </w:p>
          <w:p w:rsidR="00A01B46" w:rsidRPr="006D142D" w:rsidRDefault="00A01B46" w:rsidP="004C1741">
            <w:r w:rsidRPr="006D142D">
              <w:t xml:space="preserve">Тип источника питания Bipolar; </w:t>
            </w:r>
          </w:p>
          <w:p w:rsidR="00A01B46" w:rsidRPr="006D142D" w:rsidRDefault="00A01B46" w:rsidP="004C1741">
            <w:r w:rsidRPr="006D142D">
              <w:t>Вторичный сигнал (выходной сигнал) : 800 мA.</w:t>
            </w:r>
          </w:p>
          <w:p w:rsidR="00A01B46" w:rsidRPr="006D142D" w:rsidRDefault="00A01B46" w:rsidP="004C1741">
            <w:r>
              <w:t>(</w:t>
            </w:r>
            <w:r w:rsidRPr="006D142D">
              <w:t>LT 4000-S/SP34</w:t>
            </w:r>
            <w:r>
              <w:t xml:space="preserve">, </w:t>
            </w:r>
            <w:r w:rsidRPr="00841A99">
              <w:t>или аналог)</w:t>
            </w:r>
          </w:p>
        </w:tc>
        <w:tc>
          <w:tcPr>
            <w:tcW w:w="746" w:type="dxa"/>
            <w:gridSpan w:val="3"/>
            <w:noWrap/>
          </w:tcPr>
          <w:p w:rsidR="00A01B46" w:rsidRPr="006D142D" w:rsidRDefault="00A01B46" w:rsidP="004C1741">
            <w:pPr>
              <w:jc w:val="center"/>
            </w:pPr>
            <w:r w:rsidRPr="006D142D">
              <w:t>2</w:t>
            </w:r>
          </w:p>
        </w:tc>
      </w:tr>
      <w:tr w:rsidR="00A01B46" w:rsidRPr="006D142D" w:rsidTr="004C1741">
        <w:trPr>
          <w:trHeight w:val="480"/>
        </w:trPr>
        <w:tc>
          <w:tcPr>
            <w:tcW w:w="456" w:type="dxa"/>
          </w:tcPr>
          <w:p w:rsidR="00A01B46" w:rsidRPr="006D142D" w:rsidRDefault="00A01B46" w:rsidP="004C1741">
            <w:r>
              <w:t>75</w:t>
            </w:r>
          </w:p>
        </w:tc>
        <w:tc>
          <w:tcPr>
            <w:tcW w:w="3201" w:type="dxa"/>
            <w:noWrap/>
          </w:tcPr>
          <w:p w:rsidR="00A01B46" w:rsidRPr="006D142D" w:rsidRDefault="00A01B46" w:rsidP="004C1741">
            <w:r w:rsidRPr="006D142D">
              <w:t xml:space="preserve">датчик напряжения на эффекте Холла </w:t>
            </w:r>
          </w:p>
        </w:tc>
        <w:tc>
          <w:tcPr>
            <w:tcW w:w="5605" w:type="dxa"/>
            <w:gridSpan w:val="4"/>
            <w:noWrap/>
          </w:tcPr>
          <w:p w:rsidR="00A01B46" w:rsidRPr="006D142D" w:rsidRDefault="00A01B46" w:rsidP="004C1741">
            <w:r w:rsidRPr="006D142D">
              <w:t> Номинальное значение первичного сигнала (входной сигнал) : 10 мВ;</w:t>
            </w:r>
          </w:p>
          <w:p w:rsidR="00A01B46" w:rsidRPr="006D142D" w:rsidRDefault="00A01B46" w:rsidP="004C1741">
            <w:r w:rsidRPr="006D142D">
              <w:t>Точность : 0.7 %;</w:t>
            </w:r>
          </w:p>
          <w:p w:rsidR="00A01B46" w:rsidRPr="006D142D" w:rsidRDefault="00A01B46" w:rsidP="004C1741">
            <w:r w:rsidRPr="006D142D">
              <w:t>Диапазон преобразования : 20 мА; Напряжение питания : ± 15 В;</w:t>
            </w:r>
          </w:p>
          <w:p w:rsidR="00A01B46" w:rsidRPr="006D142D" w:rsidRDefault="00A01B46" w:rsidP="004C1741">
            <w:r w:rsidRPr="006D142D">
              <w:t>Тип источника питания Bipolar; Вторичный сигнал (выходной сигнал) : 50 мA.</w:t>
            </w:r>
          </w:p>
          <w:p w:rsidR="00A01B46" w:rsidRPr="006D142D" w:rsidRDefault="00A01B46" w:rsidP="004C1741">
            <w:r>
              <w:t>(</w:t>
            </w:r>
            <w:r w:rsidRPr="006D142D">
              <w:t>LV 100/SP83</w:t>
            </w:r>
            <w:r>
              <w:t xml:space="preserve">, </w:t>
            </w:r>
            <w:r w:rsidRPr="00841A99">
              <w:t>или аналог)</w:t>
            </w:r>
          </w:p>
        </w:tc>
        <w:tc>
          <w:tcPr>
            <w:tcW w:w="746" w:type="dxa"/>
            <w:gridSpan w:val="3"/>
            <w:noWrap/>
          </w:tcPr>
          <w:p w:rsidR="00A01B46" w:rsidRPr="006D142D" w:rsidRDefault="00A01B46" w:rsidP="004C1741">
            <w:pPr>
              <w:jc w:val="center"/>
            </w:pPr>
            <w:r w:rsidRPr="006D142D">
              <w:t>1</w:t>
            </w:r>
          </w:p>
        </w:tc>
      </w:tr>
      <w:tr w:rsidR="00A01B46" w:rsidRPr="006D142D" w:rsidTr="004C1741">
        <w:trPr>
          <w:trHeight w:val="255"/>
        </w:trPr>
        <w:tc>
          <w:tcPr>
            <w:tcW w:w="456" w:type="dxa"/>
          </w:tcPr>
          <w:p w:rsidR="00A01B46" w:rsidRPr="006D142D" w:rsidRDefault="00A01B46" w:rsidP="004C1741">
            <w:r>
              <w:t>76</w:t>
            </w:r>
          </w:p>
        </w:tc>
        <w:tc>
          <w:tcPr>
            <w:tcW w:w="3201" w:type="dxa"/>
            <w:noWrap/>
          </w:tcPr>
          <w:p w:rsidR="00A01B46" w:rsidRPr="006D142D" w:rsidRDefault="00A01B46" w:rsidP="004C1741">
            <w:r w:rsidRPr="006D142D">
              <w:t xml:space="preserve">датчик напряжения на эффекте Холла  </w:t>
            </w:r>
          </w:p>
        </w:tc>
        <w:tc>
          <w:tcPr>
            <w:tcW w:w="5605" w:type="dxa"/>
            <w:gridSpan w:val="4"/>
            <w:noWrap/>
          </w:tcPr>
          <w:p w:rsidR="00A01B46" w:rsidRPr="006D142D" w:rsidRDefault="00A01B46" w:rsidP="004C1741">
            <w:r w:rsidRPr="006D142D">
              <w:t>Номинальное значение первичного сигнала (входной сигнал) : 1400 В;</w:t>
            </w:r>
          </w:p>
          <w:p w:rsidR="00A01B46" w:rsidRPr="006D142D" w:rsidRDefault="00A01B46" w:rsidP="004C1741">
            <w:r w:rsidRPr="006D142D">
              <w:t>Точность : 0.2 %;</w:t>
            </w:r>
          </w:p>
          <w:p w:rsidR="00A01B46" w:rsidRPr="006D142D" w:rsidRDefault="00A01B46" w:rsidP="004C1741">
            <w:r w:rsidRPr="006D142D">
              <w:t xml:space="preserve">Диапазон преобразования : 2000 В; </w:t>
            </w:r>
          </w:p>
          <w:p w:rsidR="00A01B46" w:rsidRPr="006D142D" w:rsidRDefault="00A01B46" w:rsidP="004C1741">
            <w:r w:rsidRPr="006D142D">
              <w:t>Напряжение питания :  ±15 В;</w:t>
            </w:r>
          </w:p>
          <w:p w:rsidR="00A01B46" w:rsidRPr="006D142D" w:rsidRDefault="00A01B46" w:rsidP="004C1741">
            <w:r w:rsidRPr="006D142D">
              <w:t>Тип источника питания Bipolar; Вторичный сигнал (выходной сигнал) : 7 В ,</w:t>
            </w:r>
          </w:p>
          <w:p w:rsidR="00A01B46" w:rsidRPr="006D142D" w:rsidRDefault="00A01B46" w:rsidP="004C1741">
            <w:r w:rsidRPr="006D142D">
              <w:t xml:space="preserve"> </w:t>
            </w:r>
            <w:r>
              <w:t>(</w:t>
            </w:r>
            <w:r w:rsidRPr="006D142D">
              <w:t>CV 3-2000</w:t>
            </w:r>
            <w:r>
              <w:t xml:space="preserve">, </w:t>
            </w:r>
            <w:r w:rsidRPr="00841A99">
              <w:t>или аналог)</w:t>
            </w:r>
          </w:p>
        </w:tc>
        <w:tc>
          <w:tcPr>
            <w:tcW w:w="746" w:type="dxa"/>
            <w:gridSpan w:val="3"/>
            <w:noWrap/>
          </w:tcPr>
          <w:p w:rsidR="00A01B46" w:rsidRPr="006D142D" w:rsidRDefault="00A01B46" w:rsidP="004C1741">
            <w:pPr>
              <w:jc w:val="center"/>
            </w:pPr>
            <w:r w:rsidRPr="006D142D">
              <w:t>1</w:t>
            </w:r>
          </w:p>
        </w:tc>
      </w:tr>
      <w:tr w:rsidR="00A01B46" w:rsidRPr="006D142D" w:rsidTr="004C1741">
        <w:trPr>
          <w:trHeight w:val="255"/>
        </w:trPr>
        <w:tc>
          <w:tcPr>
            <w:tcW w:w="456" w:type="dxa"/>
          </w:tcPr>
          <w:p w:rsidR="00A01B46" w:rsidRPr="006D142D" w:rsidRDefault="00A01B46" w:rsidP="004C1741">
            <w:r>
              <w:t>77</w:t>
            </w:r>
          </w:p>
        </w:tc>
        <w:tc>
          <w:tcPr>
            <w:tcW w:w="3201" w:type="dxa"/>
            <w:noWrap/>
          </w:tcPr>
          <w:p w:rsidR="00A01B46" w:rsidRPr="006D142D" w:rsidRDefault="00A01B46" w:rsidP="004C1741">
            <w:r w:rsidRPr="006D142D">
              <w:t>киловольтметр С197</w:t>
            </w:r>
          </w:p>
        </w:tc>
        <w:tc>
          <w:tcPr>
            <w:tcW w:w="5605" w:type="dxa"/>
            <w:gridSpan w:val="4"/>
            <w:noWrap/>
          </w:tcPr>
          <w:p w:rsidR="00A01B46" w:rsidRPr="006D142D" w:rsidRDefault="00A01B46" w:rsidP="004C1741">
            <w:r w:rsidRPr="006D142D">
              <w:t>Диапазоны измерений:</w:t>
            </w:r>
            <w:r w:rsidRPr="006D142D">
              <w:br/>
              <w:t>0 - 7,5 кВ;</w:t>
            </w:r>
            <w:r w:rsidRPr="006D142D">
              <w:br/>
              <w:t>0 - 15 кВ;</w:t>
            </w:r>
            <w:r w:rsidRPr="006D142D">
              <w:br/>
              <w:t>0 - 30 кВ.</w:t>
            </w:r>
          </w:p>
          <w:p w:rsidR="00A01B46" w:rsidRPr="006D142D" w:rsidRDefault="00A01B46" w:rsidP="004C1741">
            <w:r w:rsidRPr="006D142D">
              <w:t>Класс точности 1,0;</w:t>
            </w:r>
          </w:p>
          <w:p w:rsidR="00A01B46" w:rsidRPr="006D142D" w:rsidRDefault="00A01B46" w:rsidP="004C1741">
            <w:r w:rsidRPr="006D142D">
              <w:t>Рабочая область частот от 20 Гц до 10 МГц;</w:t>
            </w:r>
          </w:p>
          <w:p w:rsidR="00A01B46" w:rsidRPr="006D142D" w:rsidRDefault="00A01B46" w:rsidP="004C1741">
            <w:r w:rsidRPr="006D142D">
              <w:t>Входная емкость не более 15 пФ;</w:t>
            </w:r>
          </w:p>
          <w:p w:rsidR="00A01B46" w:rsidRPr="006D142D" w:rsidRDefault="00A01B46" w:rsidP="004C1741">
            <w:r w:rsidRPr="006D142D">
              <w:t>Входное сопротивление 10</w:t>
            </w:r>
            <w:r w:rsidRPr="006D142D">
              <w:rPr>
                <w:vertAlign w:val="superscript"/>
              </w:rPr>
              <w:t>10</w:t>
            </w:r>
            <w:r w:rsidRPr="006D142D">
              <w:t xml:space="preserve"> Ом.</w:t>
            </w:r>
          </w:p>
          <w:p w:rsidR="00A01B46" w:rsidRPr="006D142D" w:rsidRDefault="00A01B46" w:rsidP="004C1741">
            <w:r>
              <w:t>(</w:t>
            </w:r>
            <w:r w:rsidRPr="006D142D">
              <w:t>С197</w:t>
            </w:r>
            <w:r>
              <w:t xml:space="preserve">, </w:t>
            </w:r>
            <w:r w:rsidRPr="00841A99">
              <w:t>или аналог)</w:t>
            </w:r>
          </w:p>
        </w:tc>
        <w:tc>
          <w:tcPr>
            <w:tcW w:w="746" w:type="dxa"/>
            <w:gridSpan w:val="3"/>
            <w:noWrap/>
          </w:tcPr>
          <w:p w:rsidR="00A01B46" w:rsidRPr="006D142D" w:rsidRDefault="00A01B46" w:rsidP="004C1741">
            <w:pPr>
              <w:jc w:val="center"/>
            </w:pPr>
            <w:r w:rsidRPr="006D142D">
              <w:t>1</w:t>
            </w:r>
          </w:p>
        </w:tc>
      </w:tr>
      <w:tr w:rsidR="00A01B46" w:rsidRPr="006D142D" w:rsidTr="004C1741">
        <w:trPr>
          <w:trHeight w:val="255"/>
        </w:trPr>
        <w:tc>
          <w:tcPr>
            <w:tcW w:w="456" w:type="dxa"/>
          </w:tcPr>
          <w:p w:rsidR="00A01B46" w:rsidRPr="006D142D" w:rsidRDefault="00A01B46" w:rsidP="004C1741">
            <w:r>
              <w:t>78</w:t>
            </w:r>
          </w:p>
        </w:tc>
        <w:tc>
          <w:tcPr>
            <w:tcW w:w="3201" w:type="dxa"/>
            <w:noWrap/>
          </w:tcPr>
          <w:p w:rsidR="00A01B46" w:rsidRPr="006D142D" w:rsidRDefault="00A01B46" w:rsidP="004C1741">
            <w:r w:rsidRPr="006D142D">
              <w:t>киловольтметр С100</w:t>
            </w:r>
          </w:p>
        </w:tc>
        <w:tc>
          <w:tcPr>
            <w:tcW w:w="5605" w:type="dxa"/>
            <w:gridSpan w:val="4"/>
            <w:noWrap/>
          </w:tcPr>
          <w:p w:rsidR="00A01B46" w:rsidRPr="006D142D" w:rsidRDefault="00A01B46" w:rsidP="004C1741">
            <w:r w:rsidRPr="006D142D">
              <w:t>Диапазоны измерений:</w:t>
            </w:r>
            <w:r w:rsidRPr="006D142D">
              <w:br/>
              <w:t>0 - 25 кВ;</w:t>
            </w:r>
            <w:r w:rsidRPr="006D142D">
              <w:br/>
              <w:t>0 - 50 кВ;</w:t>
            </w:r>
            <w:r w:rsidRPr="006D142D">
              <w:br/>
              <w:t>0 - 75 кВ.</w:t>
            </w:r>
          </w:p>
          <w:p w:rsidR="00A01B46" w:rsidRPr="006D142D" w:rsidRDefault="00A01B46" w:rsidP="004C1741">
            <w:r w:rsidRPr="006D142D">
              <w:t>Рабочая область частот от 45 Гц до 0,5 МГц;</w:t>
            </w:r>
          </w:p>
          <w:p w:rsidR="00A01B46" w:rsidRPr="006D142D" w:rsidRDefault="00A01B46" w:rsidP="004C1741">
            <w:r w:rsidRPr="006D142D">
              <w:t>Входная емкость не более 18 пФ;</w:t>
            </w:r>
          </w:p>
          <w:p w:rsidR="00A01B46" w:rsidRPr="006D142D" w:rsidRDefault="00A01B46" w:rsidP="004C1741">
            <w:r w:rsidRPr="006D142D">
              <w:t>Входное сопротивление 10</w:t>
            </w:r>
            <w:r w:rsidRPr="006D142D">
              <w:rPr>
                <w:vertAlign w:val="superscript"/>
              </w:rPr>
              <w:t>10</w:t>
            </w:r>
            <w:r w:rsidRPr="006D142D">
              <w:t xml:space="preserve"> Ом;</w:t>
            </w:r>
          </w:p>
          <w:p w:rsidR="00A01B46" w:rsidRPr="006D142D" w:rsidRDefault="00A01B46" w:rsidP="004C1741">
            <w:r>
              <w:t>(</w:t>
            </w:r>
            <w:r w:rsidRPr="006D142D">
              <w:t xml:space="preserve"> С100</w:t>
            </w:r>
            <w:r>
              <w:t xml:space="preserve">, </w:t>
            </w:r>
            <w:r w:rsidRPr="00841A99">
              <w:t>или аналог)</w:t>
            </w:r>
          </w:p>
        </w:tc>
        <w:tc>
          <w:tcPr>
            <w:tcW w:w="746" w:type="dxa"/>
            <w:gridSpan w:val="3"/>
            <w:noWrap/>
          </w:tcPr>
          <w:p w:rsidR="00A01B46" w:rsidRPr="006D142D" w:rsidRDefault="00A01B46" w:rsidP="004C1741">
            <w:pPr>
              <w:jc w:val="center"/>
            </w:pPr>
            <w:r w:rsidRPr="006D142D">
              <w:t>1</w:t>
            </w:r>
          </w:p>
        </w:tc>
      </w:tr>
      <w:tr w:rsidR="00A01B46" w:rsidRPr="006D142D" w:rsidTr="004C1741">
        <w:trPr>
          <w:trHeight w:val="255"/>
        </w:trPr>
        <w:tc>
          <w:tcPr>
            <w:tcW w:w="456" w:type="dxa"/>
          </w:tcPr>
          <w:p w:rsidR="00A01B46" w:rsidRPr="006D142D" w:rsidRDefault="00A01B46" w:rsidP="004C1741">
            <w:r>
              <w:t>79</w:t>
            </w:r>
          </w:p>
        </w:tc>
        <w:tc>
          <w:tcPr>
            <w:tcW w:w="3201" w:type="dxa"/>
            <w:noWrap/>
          </w:tcPr>
          <w:p w:rsidR="00A01B46" w:rsidRPr="006D142D" w:rsidRDefault="00A01B46" w:rsidP="004C1741">
            <w:r w:rsidRPr="006D142D">
              <w:t>мегаомметр</w:t>
            </w:r>
          </w:p>
        </w:tc>
        <w:tc>
          <w:tcPr>
            <w:tcW w:w="5605" w:type="dxa"/>
            <w:gridSpan w:val="4"/>
            <w:noWrap/>
          </w:tcPr>
          <w:p w:rsidR="00A01B46" w:rsidRPr="006D142D" w:rsidRDefault="00A01B46" w:rsidP="004C1741">
            <w:r w:rsidRPr="006D142D">
              <w:t>Диапазон измерений от 0 до 2500 Мом;</w:t>
            </w:r>
          </w:p>
          <w:p w:rsidR="00A01B46" w:rsidRPr="006D142D" w:rsidRDefault="00A01B46" w:rsidP="004C1741">
            <w:r w:rsidRPr="006D142D">
              <w:t>Погрешность 10%;</w:t>
            </w:r>
          </w:p>
          <w:p w:rsidR="00A01B46" w:rsidRPr="006D142D" w:rsidRDefault="00A01B46" w:rsidP="004C1741">
            <w:r w:rsidRPr="006D142D">
              <w:t>Рабочее напряжение до 2500В;</w:t>
            </w:r>
          </w:p>
          <w:p w:rsidR="00A01B46" w:rsidRPr="006D142D" w:rsidRDefault="00A01B46" w:rsidP="004C1741">
            <w:r>
              <w:t>(</w:t>
            </w:r>
            <w:r w:rsidRPr="006D142D">
              <w:t xml:space="preserve"> М4100/5</w:t>
            </w:r>
            <w:r>
              <w:t xml:space="preserve">, </w:t>
            </w:r>
            <w:r w:rsidRPr="00841A99">
              <w:t>или аналог)</w:t>
            </w:r>
          </w:p>
        </w:tc>
        <w:tc>
          <w:tcPr>
            <w:tcW w:w="746" w:type="dxa"/>
            <w:gridSpan w:val="3"/>
            <w:noWrap/>
          </w:tcPr>
          <w:p w:rsidR="00A01B46" w:rsidRPr="006D142D" w:rsidRDefault="00A01B46" w:rsidP="004C1741">
            <w:pPr>
              <w:jc w:val="center"/>
            </w:pPr>
            <w:r w:rsidRPr="006D142D">
              <w:t>1</w:t>
            </w:r>
          </w:p>
        </w:tc>
      </w:tr>
      <w:tr w:rsidR="00A01B46" w:rsidRPr="006D142D" w:rsidTr="004C1741">
        <w:trPr>
          <w:trHeight w:val="255"/>
        </w:trPr>
        <w:tc>
          <w:tcPr>
            <w:tcW w:w="456" w:type="dxa"/>
          </w:tcPr>
          <w:p w:rsidR="00A01B46" w:rsidRPr="006D142D" w:rsidRDefault="00A01B46" w:rsidP="004C1741">
            <w:r>
              <w:t>80</w:t>
            </w:r>
          </w:p>
        </w:tc>
        <w:tc>
          <w:tcPr>
            <w:tcW w:w="3201" w:type="dxa"/>
            <w:noWrap/>
          </w:tcPr>
          <w:p w:rsidR="00A01B46" w:rsidRPr="006D142D" w:rsidRDefault="00A01B46" w:rsidP="004C1741">
            <w:r w:rsidRPr="006D142D">
              <w:t xml:space="preserve">мегаомметр </w:t>
            </w:r>
          </w:p>
        </w:tc>
        <w:tc>
          <w:tcPr>
            <w:tcW w:w="5605" w:type="dxa"/>
            <w:gridSpan w:val="4"/>
            <w:noWrap/>
          </w:tcPr>
          <w:p w:rsidR="00A01B46" w:rsidRPr="006D142D" w:rsidRDefault="00A01B46" w:rsidP="004C1741">
            <w:r w:rsidRPr="006D142D">
              <w:t>Испытательное напряжение:, 500 В, 1000 В, 2500 В;</w:t>
            </w:r>
          </w:p>
          <w:p w:rsidR="00A01B46" w:rsidRPr="006D142D" w:rsidRDefault="00A01B46" w:rsidP="004C1741">
            <w:r w:rsidRPr="006D142D">
              <w:t>Диапазон измерений до 10 ГОм;</w:t>
            </w:r>
          </w:p>
          <w:p w:rsidR="00A01B46" w:rsidRPr="006D142D" w:rsidRDefault="00A01B46" w:rsidP="004C1741">
            <w:r w:rsidRPr="006D142D">
              <w:t>Предел основной относительной погрешности при измерении сопротивлений не более δ = ± ( 3 % + 3 емр ).</w:t>
            </w:r>
          </w:p>
          <w:p w:rsidR="00A01B46" w:rsidRPr="006D142D" w:rsidRDefault="00A01B46" w:rsidP="004C1741">
            <w:r w:rsidRPr="00841A99">
              <w:t>(</w:t>
            </w:r>
            <w:r w:rsidRPr="006D142D">
              <w:t>Е6-24</w:t>
            </w:r>
            <w:r w:rsidRPr="00841A99">
              <w:rPr>
                <w:b/>
              </w:rPr>
              <w:t xml:space="preserve">, </w:t>
            </w:r>
            <w:r w:rsidRPr="00841A99">
              <w:t>или аналог)</w:t>
            </w:r>
          </w:p>
        </w:tc>
        <w:tc>
          <w:tcPr>
            <w:tcW w:w="746" w:type="dxa"/>
            <w:gridSpan w:val="3"/>
            <w:noWrap/>
          </w:tcPr>
          <w:p w:rsidR="00A01B46" w:rsidRDefault="00A01B46" w:rsidP="004C1741">
            <w:pPr>
              <w:jc w:val="center"/>
            </w:pPr>
            <w:r w:rsidRPr="006D142D">
              <w:t>1</w:t>
            </w:r>
          </w:p>
          <w:p w:rsidR="00A01B46" w:rsidRDefault="00A01B46" w:rsidP="004C1741"/>
          <w:p w:rsidR="00A01B46" w:rsidRPr="00D65E94" w:rsidRDefault="00A01B46" w:rsidP="004C1741"/>
        </w:tc>
      </w:tr>
      <w:tr w:rsidR="00A01B46" w:rsidRPr="006D142D" w:rsidTr="004C1741">
        <w:trPr>
          <w:trHeight w:val="255"/>
        </w:trPr>
        <w:tc>
          <w:tcPr>
            <w:tcW w:w="456" w:type="dxa"/>
          </w:tcPr>
          <w:p w:rsidR="00A01B46" w:rsidRPr="00D65E94" w:rsidRDefault="00A01B46" w:rsidP="004C1741">
            <w:r w:rsidRPr="00D65E94">
              <w:t>81</w:t>
            </w:r>
          </w:p>
        </w:tc>
        <w:tc>
          <w:tcPr>
            <w:tcW w:w="3201" w:type="dxa"/>
            <w:noWrap/>
          </w:tcPr>
          <w:p w:rsidR="00A01B46" w:rsidRPr="00D65E94" w:rsidRDefault="00A01B46" w:rsidP="004C1741">
            <w:r w:rsidRPr="00D65E94">
              <w:t>холодильник</w:t>
            </w:r>
          </w:p>
        </w:tc>
        <w:tc>
          <w:tcPr>
            <w:tcW w:w="5605" w:type="dxa"/>
            <w:gridSpan w:val="4"/>
            <w:noWrap/>
          </w:tcPr>
          <w:p w:rsidR="00A01B46" w:rsidRPr="00296C51" w:rsidRDefault="00A01B46" w:rsidP="004C1741">
            <w:r>
              <w:t xml:space="preserve">Типа </w:t>
            </w:r>
            <w:r w:rsidRPr="00A15AB0">
              <w:t>Liebherr CNes 4003 или аналог</w:t>
            </w:r>
          </w:p>
        </w:tc>
        <w:tc>
          <w:tcPr>
            <w:tcW w:w="746" w:type="dxa"/>
            <w:gridSpan w:val="3"/>
            <w:noWrap/>
          </w:tcPr>
          <w:p w:rsidR="00A01B46" w:rsidRPr="004C2482" w:rsidRDefault="00A01B46" w:rsidP="004C1741">
            <w:pPr>
              <w:jc w:val="center"/>
              <w:rPr>
                <w:highlight w:val="yellow"/>
              </w:rPr>
            </w:pPr>
            <w:r w:rsidRPr="00D65E94">
              <w:t>1</w:t>
            </w:r>
          </w:p>
        </w:tc>
      </w:tr>
      <w:tr w:rsidR="00A01B46" w:rsidRPr="006D142D" w:rsidTr="004C1741">
        <w:trPr>
          <w:trHeight w:val="255"/>
        </w:trPr>
        <w:tc>
          <w:tcPr>
            <w:tcW w:w="456" w:type="dxa"/>
          </w:tcPr>
          <w:p w:rsidR="00A01B46" w:rsidRPr="006D142D" w:rsidRDefault="00A01B46" w:rsidP="004C1741">
            <w:r>
              <w:t>82</w:t>
            </w:r>
          </w:p>
        </w:tc>
        <w:tc>
          <w:tcPr>
            <w:tcW w:w="3201" w:type="dxa"/>
            <w:noWrap/>
          </w:tcPr>
          <w:p w:rsidR="00A01B46" w:rsidRPr="006D142D" w:rsidRDefault="00A01B46" w:rsidP="004C1741">
            <w:r>
              <w:t>к</w:t>
            </w:r>
            <w:r w:rsidRPr="006D142D">
              <w:t xml:space="preserve">риокулер </w:t>
            </w:r>
          </w:p>
        </w:tc>
        <w:tc>
          <w:tcPr>
            <w:tcW w:w="5605" w:type="dxa"/>
            <w:gridSpan w:val="4"/>
            <w:noWrap/>
          </w:tcPr>
          <w:p w:rsidR="00A01B46" w:rsidRPr="006D142D" w:rsidRDefault="00A01B46" w:rsidP="004C1741">
            <w:r>
              <w:t xml:space="preserve">Холодопроизводительность не менее 320 Вт при 80 К и 200 ВТ при 50 К, время захолаживания до 80 К не более 20 мин, Время наработки до ТО не менее 10000 часов, потребление не более 7,5 кВт на частоте 50 Гц 3-фазной сети, вес не более 180 кг, Автоматический перезапуск системы после восстановления электропитания, автономная работа </w:t>
            </w:r>
            <w:r w:rsidRPr="006D142D">
              <w:t>(</w:t>
            </w:r>
            <w:r>
              <w:t xml:space="preserve">типа </w:t>
            </w:r>
            <w:r w:rsidRPr="006D142D">
              <w:t>Cryomech AL300</w:t>
            </w:r>
            <w:r>
              <w:t xml:space="preserve">, </w:t>
            </w:r>
            <w:r w:rsidRPr="006D142D">
              <w:t>или аналог)</w:t>
            </w:r>
          </w:p>
        </w:tc>
        <w:tc>
          <w:tcPr>
            <w:tcW w:w="746" w:type="dxa"/>
            <w:gridSpan w:val="3"/>
            <w:noWrap/>
          </w:tcPr>
          <w:p w:rsidR="00A01B46" w:rsidRPr="006D142D" w:rsidRDefault="00A01B46" w:rsidP="004C1741">
            <w:pPr>
              <w:jc w:val="center"/>
            </w:pPr>
            <w:r w:rsidRPr="006D142D">
              <w:t>2</w:t>
            </w:r>
          </w:p>
        </w:tc>
      </w:tr>
    </w:tbl>
    <w:p w:rsidR="00A01B46" w:rsidRPr="006E460E" w:rsidRDefault="00A01B46" w:rsidP="00512378">
      <w:pPr>
        <w:jc w:val="center"/>
        <w:rPr>
          <w:sz w:val="28"/>
          <w:szCs w:val="28"/>
        </w:rPr>
      </w:pPr>
      <w:r w:rsidRPr="004710A2">
        <w:rPr>
          <w:sz w:val="28"/>
          <w:szCs w:val="28"/>
        </w:rPr>
        <w:t xml:space="preserve"> </w:t>
      </w:r>
    </w:p>
    <w:p w:rsidR="00A01B46" w:rsidRPr="000D31DB" w:rsidRDefault="00A01B46" w:rsidP="00F427B1">
      <w:pPr>
        <w:pStyle w:val="Heading3"/>
        <w:numPr>
          <w:ilvl w:val="0"/>
          <w:numId w:val="1"/>
        </w:numPr>
        <w:rPr>
          <w:sz w:val="28"/>
          <w:szCs w:val="28"/>
        </w:rPr>
      </w:pPr>
      <w:bookmarkStart w:id="3" w:name="_Toc357537152"/>
      <w:r w:rsidRPr="000D31DB">
        <w:rPr>
          <w:sz w:val="28"/>
          <w:szCs w:val="28"/>
        </w:rPr>
        <w:t>Перечень оборудования</w:t>
      </w:r>
      <w:bookmarkEnd w:id="3"/>
    </w:p>
    <w:p w:rsidR="00A01B46" w:rsidRPr="00B11048" w:rsidRDefault="00A01B46" w:rsidP="00F427B1">
      <w:pPr>
        <w:spacing w:after="120"/>
        <w:jc w:val="both"/>
        <w:rPr>
          <w:sz w:val="28"/>
          <w:szCs w:val="28"/>
        </w:rPr>
      </w:pPr>
    </w:p>
    <w:p w:rsidR="00A01B46" w:rsidRPr="007323D4" w:rsidRDefault="00A01B46" w:rsidP="00F427B1">
      <w:pPr>
        <w:spacing w:after="120"/>
        <w:ind w:firstLine="567"/>
        <w:jc w:val="both"/>
        <w:rPr>
          <w:b/>
          <w:sz w:val="28"/>
          <w:szCs w:val="28"/>
        </w:rPr>
      </w:pPr>
      <w:r w:rsidRPr="007323D4">
        <w:rPr>
          <w:b/>
          <w:sz w:val="28"/>
          <w:szCs w:val="28"/>
        </w:rPr>
        <w:t xml:space="preserve">2. Технические требования к приобретаемому оборудованию </w:t>
      </w:r>
    </w:p>
    <w:p w:rsidR="00A01B46" w:rsidRPr="007323D4" w:rsidRDefault="00A01B46" w:rsidP="00F427B1">
      <w:pPr>
        <w:spacing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 </w:t>
      </w:r>
      <w:r w:rsidRPr="007323D4">
        <w:rPr>
          <w:sz w:val="28"/>
          <w:szCs w:val="28"/>
        </w:rPr>
        <w:t>Поставляемое оборудование должно быть сертифицировано. Оборудование, в том числе  импортное, должно проходить входной контроль и проверку соответствия в рамках действующих требований.</w:t>
      </w:r>
    </w:p>
    <w:p w:rsidR="00A01B46" w:rsidRPr="007323D4" w:rsidRDefault="00A01B46" w:rsidP="00F427B1">
      <w:pPr>
        <w:spacing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2.2. </w:t>
      </w:r>
      <w:r w:rsidRPr="007323D4">
        <w:rPr>
          <w:sz w:val="28"/>
          <w:szCs w:val="28"/>
        </w:rPr>
        <w:t xml:space="preserve">Оборудование и его составные части, подлежащие обязательной сертификации, должны иметь сертификат соответствия. </w:t>
      </w:r>
    </w:p>
    <w:p w:rsidR="00A01B46" w:rsidRPr="007323D4" w:rsidRDefault="00A01B46" w:rsidP="00F427B1">
      <w:pPr>
        <w:spacing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2.3. </w:t>
      </w:r>
      <w:r w:rsidRPr="007323D4">
        <w:rPr>
          <w:sz w:val="28"/>
          <w:szCs w:val="28"/>
        </w:rPr>
        <w:t>В условия поставки оборудования или оказания услуг по данному  проекту должен входить полный комплект технической документации.</w:t>
      </w:r>
    </w:p>
    <w:p w:rsidR="00A01B46" w:rsidRDefault="00A01B46" w:rsidP="00F427B1">
      <w:pPr>
        <w:spacing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2.4. </w:t>
      </w:r>
      <w:r w:rsidRPr="007323D4">
        <w:rPr>
          <w:sz w:val="28"/>
          <w:szCs w:val="28"/>
        </w:rPr>
        <w:t>Поставляемое оборудование должно быть новым, (не допускается поставка выставочных образцов, а также оборудования, собранного из восстановленных узлов и агрегатов). Оборудование должно быть поставлено комплектно и обеспечивать конструктивную и функциональную совместимость.</w:t>
      </w:r>
      <w:r>
        <w:rPr>
          <w:sz w:val="28"/>
          <w:szCs w:val="28"/>
        </w:rPr>
        <w:t xml:space="preserve"> </w:t>
      </w:r>
    </w:p>
    <w:p w:rsidR="00A01B46" w:rsidRPr="002257F4" w:rsidRDefault="00A01B46" w:rsidP="00F427B1">
      <w:pPr>
        <w:spacing w:after="120"/>
        <w:ind w:firstLine="426"/>
        <w:jc w:val="both"/>
        <w:rPr>
          <w:sz w:val="28"/>
          <w:szCs w:val="28"/>
        </w:rPr>
      </w:pPr>
      <w:r>
        <w:rPr>
          <w:b/>
          <w:sz w:val="28"/>
          <w:szCs w:val="28"/>
        </w:rPr>
        <w:t>3</w:t>
      </w:r>
      <w:r w:rsidRPr="002257F4">
        <w:rPr>
          <w:b/>
          <w:sz w:val="28"/>
          <w:szCs w:val="28"/>
        </w:rPr>
        <w:t>. Требования по предоставлению документации.</w:t>
      </w:r>
    </w:p>
    <w:p w:rsidR="00A01B46" w:rsidRPr="002257F4" w:rsidRDefault="00A01B46" w:rsidP="00F427B1">
      <w:pPr>
        <w:spacing w:after="120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3.1. </w:t>
      </w:r>
      <w:r w:rsidRPr="002257F4">
        <w:rPr>
          <w:sz w:val="28"/>
          <w:szCs w:val="28"/>
        </w:rPr>
        <w:t>Вместе с поставляемым товаром Поставщик обязан предоставить Заказчику паспорта на товар, счета-фактуры, товарные накладные и иные документы на поставляемый товар в соответствии с требованиями, установленными действующими нормативно-правовыми актами.</w:t>
      </w:r>
    </w:p>
    <w:p w:rsidR="00A01B46" w:rsidRPr="002257F4" w:rsidRDefault="00A01B46" w:rsidP="00F427B1">
      <w:pPr>
        <w:spacing w:after="120"/>
        <w:ind w:firstLine="426"/>
        <w:jc w:val="both"/>
        <w:rPr>
          <w:b/>
          <w:sz w:val="28"/>
          <w:szCs w:val="28"/>
        </w:rPr>
      </w:pPr>
    </w:p>
    <w:p w:rsidR="00A01B46" w:rsidRPr="002257F4" w:rsidRDefault="00A01B46" w:rsidP="00F427B1">
      <w:pPr>
        <w:spacing w:after="120"/>
        <w:ind w:firstLine="426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4</w:t>
      </w:r>
      <w:r w:rsidRPr="002257F4">
        <w:rPr>
          <w:b/>
          <w:sz w:val="28"/>
          <w:szCs w:val="28"/>
        </w:rPr>
        <w:t>. Требования к упаковке и маркировке оборудования.</w:t>
      </w:r>
    </w:p>
    <w:p w:rsidR="00A01B46" w:rsidRPr="002257F4" w:rsidRDefault="00A01B46" w:rsidP="00F427B1">
      <w:pPr>
        <w:spacing w:after="120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4.1. </w:t>
      </w:r>
      <w:r w:rsidRPr="002257F4">
        <w:rPr>
          <w:sz w:val="28"/>
          <w:szCs w:val="28"/>
        </w:rPr>
        <w:t>Упаковка и маркировка должны соответствовать обязательным требованиям законодательства Российской Федерации, предъявляемым к упаковке товаров указанного вида (рода). Упаковка товара должна иметь ненарушенную защиту от вскрытия, не иметь иных повреждений, должна защищать товар от загрязнения и обеспечивать сохранность товара. Упаковка товара (комплектующих товара) должна отвечать требованиям безопасности жизни и здоровья граждан и охраны окружающей среды, иметь необходимые маркировки, наклейки, пломбы, а также давать возможность определить количество содержащегося в ней товара (опись, упаковочные ярлыки или листы). При передаче товара в упаковке, не обеспечивающей возможность его хранения, Заказчик вправе отказаться от принятия товара, от оплаты товара, а если товар были оплачен, потребовать возврата уплаченной денежной суммы.</w:t>
      </w:r>
    </w:p>
    <w:p w:rsidR="00A01B46" w:rsidRPr="002257F4" w:rsidRDefault="00A01B46" w:rsidP="00F427B1">
      <w:pPr>
        <w:spacing w:after="120"/>
        <w:ind w:firstLine="426"/>
        <w:jc w:val="both"/>
        <w:rPr>
          <w:b/>
          <w:bCs/>
          <w:sz w:val="28"/>
          <w:szCs w:val="28"/>
        </w:rPr>
      </w:pPr>
    </w:p>
    <w:p w:rsidR="00A01B46" w:rsidRPr="002257F4" w:rsidRDefault="00A01B46" w:rsidP="00F427B1">
      <w:pPr>
        <w:spacing w:after="120"/>
        <w:ind w:firstLine="426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5</w:t>
      </w:r>
      <w:r w:rsidRPr="002257F4">
        <w:rPr>
          <w:b/>
          <w:bCs/>
          <w:sz w:val="28"/>
          <w:szCs w:val="28"/>
        </w:rPr>
        <w:t>. Требования к гарантийному сроку.</w:t>
      </w:r>
    </w:p>
    <w:p w:rsidR="00A01B46" w:rsidRPr="002257F4" w:rsidRDefault="00A01B46" w:rsidP="00F427B1">
      <w:pPr>
        <w:spacing w:after="120"/>
        <w:ind w:firstLine="426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5.1. </w:t>
      </w:r>
      <w:r w:rsidRPr="002257F4">
        <w:rPr>
          <w:bCs/>
          <w:sz w:val="28"/>
          <w:szCs w:val="28"/>
        </w:rPr>
        <w:t>Гарантийный срок поставленного товара на основании Гражданского кодекса РФ составляет не менее 12 месяцев со дня подписания акта приема-передачи товара.</w:t>
      </w:r>
    </w:p>
    <w:p w:rsidR="00A01B46" w:rsidRPr="002257F4" w:rsidRDefault="00A01B46" w:rsidP="00F427B1">
      <w:pPr>
        <w:spacing w:after="120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5.2. </w:t>
      </w:r>
      <w:r w:rsidRPr="002257F4">
        <w:rPr>
          <w:sz w:val="28"/>
          <w:szCs w:val="28"/>
        </w:rPr>
        <w:t>Если в гарантийный период товара обнаружатся дефекты, допущенные по вине Поставщика и препятствующие нормальной эксплуатации товара, то Поставщик обязан их устранить в установленный Заказчиком срок за свой счет. При отказе Поставщика от составления или подписания акта об обнаруженных дефектах и недоделках, для их подтверждения Заказчика проводит за счет Поставщика квалифицированную экспертизу с привлечением специалистов, по итогам которой составляется соответствующий акт, фиксирующий затраты по исправлению дефектов и недоделок, для обращения в Арбитражный суд.</w:t>
      </w:r>
    </w:p>
    <w:p w:rsidR="00A01B46" w:rsidRPr="002257F4" w:rsidRDefault="00A01B46" w:rsidP="00F427B1">
      <w:pPr>
        <w:spacing w:after="120"/>
        <w:ind w:firstLine="426"/>
        <w:jc w:val="both"/>
        <w:rPr>
          <w:b/>
          <w:sz w:val="28"/>
          <w:szCs w:val="28"/>
        </w:rPr>
      </w:pPr>
    </w:p>
    <w:p w:rsidR="00A01B46" w:rsidRPr="002257F4" w:rsidRDefault="00A01B46" w:rsidP="00F427B1">
      <w:pPr>
        <w:spacing w:after="120"/>
        <w:ind w:firstLine="426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6.</w:t>
      </w:r>
      <w:r w:rsidRPr="002257F4">
        <w:rPr>
          <w:b/>
          <w:sz w:val="28"/>
          <w:szCs w:val="28"/>
        </w:rPr>
        <w:t xml:space="preserve"> Место поставки товара.</w:t>
      </w:r>
    </w:p>
    <w:p w:rsidR="00A01B46" w:rsidRPr="002257F4" w:rsidRDefault="00A01B46" w:rsidP="00F427B1">
      <w:pPr>
        <w:spacing w:after="120"/>
        <w:ind w:firstLine="426"/>
        <w:jc w:val="both"/>
        <w:rPr>
          <w:sz w:val="28"/>
          <w:szCs w:val="28"/>
        </w:rPr>
      </w:pPr>
      <w:r w:rsidRPr="002257F4">
        <w:rPr>
          <w:sz w:val="28"/>
          <w:szCs w:val="28"/>
        </w:rPr>
        <w:t>Открытое акционерное общество «Научно-исследовательский институт технической физики и автоматизации», 115230, г. Москва, Варшавское шоссе, 46.</w:t>
      </w:r>
    </w:p>
    <w:p w:rsidR="00A01B46" w:rsidRPr="002A5A67" w:rsidRDefault="00A01B46" w:rsidP="00F427B1">
      <w:pPr>
        <w:spacing w:after="120"/>
        <w:ind w:firstLine="426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7. Срок выполнения поставки</w:t>
      </w:r>
      <w:r w:rsidRPr="002A5A67">
        <w:rPr>
          <w:b/>
          <w:bCs/>
          <w:sz w:val="28"/>
          <w:szCs w:val="28"/>
        </w:rPr>
        <w:t>.</w:t>
      </w:r>
    </w:p>
    <w:p w:rsidR="00A01B46" w:rsidRPr="002A5A67" w:rsidRDefault="00A01B46" w:rsidP="00F427B1">
      <w:pPr>
        <w:spacing w:after="120"/>
        <w:ind w:firstLine="426"/>
        <w:jc w:val="both"/>
        <w:rPr>
          <w:bCs/>
          <w:sz w:val="28"/>
          <w:szCs w:val="28"/>
        </w:rPr>
      </w:pPr>
      <w:r w:rsidRPr="002A5A67">
        <w:rPr>
          <w:bCs/>
          <w:sz w:val="28"/>
          <w:szCs w:val="28"/>
        </w:rPr>
        <w:t>Поставщик обяз</w:t>
      </w:r>
      <w:r>
        <w:rPr>
          <w:bCs/>
          <w:sz w:val="28"/>
          <w:szCs w:val="28"/>
        </w:rPr>
        <w:t xml:space="preserve">ан выполнить поставку оборудования в срок до </w:t>
      </w:r>
      <w:r w:rsidRPr="009A683F">
        <w:rPr>
          <w:bCs/>
          <w:sz w:val="28"/>
          <w:szCs w:val="28"/>
        </w:rPr>
        <w:t>01</w:t>
      </w:r>
      <w:r>
        <w:rPr>
          <w:bCs/>
          <w:sz w:val="28"/>
          <w:szCs w:val="28"/>
        </w:rPr>
        <w:t xml:space="preserve"> июня 2014 года.</w:t>
      </w:r>
    </w:p>
    <w:p w:rsidR="00A01B46" w:rsidRPr="00F427B1" w:rsidRDefault="00A01B46"/>
    <w:sectPr w:rsidR="00A01B46" w:rsidRPr="00F427B1" w:rsidSect="00101DF4">
      <w:pgSz w:w="11906" w:h="16838"/>
      <w:pgMar w:top="1134" w:right="850" w:bottom="1134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NewRomanPSMT Cyr">
    <w:altName w:val="Times New Roman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9C67CE"/>
    <w:multiLevelType w:val="multilevel"/>
    <w:tmpl w:val="528AD4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BC1393A"/>
    <w:multiLevelType w:val="hybridMultilevel"/>
    <w:tmpl w:val="BAE6869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427B1"/>
    <w:rsid w:val="00001092"/>
    <w:rsid w:val="00013892"/>
    <w:rsid w:val="00023599"/>
    <w:rsid w:val="00035C19"/>
    <w:rsid w:val="00071F51"/>
    <w:rsid w:val="00083D92"/>
    <w:rsid w:val="00084B12"/>
    <w:rsid w:val="00091726"/>
    <w:rsid w:val="000D1069"/>
    <w:rsid w:val="000D31DB"/>
    <w:rsid w:val="000E1E41"/>
    <w:rsid w:val="000F69C8"/>
    <w:rsid w:val="00101DF4"/>
    <w:rsid w:val="00112743"/>
    <w:rsid w:val="00161E27"/>
    <w:rsid w:val="001622CC"/>
    <w:rsid w:val="001675AC"/>
    <w:rsid w:val="001775E5"/>
    <w:rsid w:val="001A4750"/>
    <w:rsid w:val="001B10CA"/>
    <w:rsid w:val="001C0D91"/>
    <w:rsid w:val="001D1BE4"/>
    <w:rsid w:val="001D3D1A"/>
    <w:rsid w:val="001E76F7"/>
    <w:rsid w:val="001F5184"/>
    <w:rsid w:val="00202D28"/>
    <w:rsid w:val="002177B2"/>
    <w:rsid w:val="002257F4"/>
    <w:rsid w:val="002431F2"/>
    <w:rsid w:val="0027454A"/>
    <w:rsid w:val="00296C51"/>
    <w:rsid w:val="002A5A67"/>
    <w:rsid w:val="002D25DC"/>
    <w:rsid w:val="002D44E6"/>
    <w:rsid w:val="0031057F"/>
    <w:rsid w:val="00313408"/>
    <w:rsid w:val="0034063B"/>
    <w:rsid w:val="00346C6E"/>
    <w:rsid w:val="003A2B89"/>
    <w:rsid w:val="003B064B"/>
    <w:rsid w:val="003B1095"/>
    <w:rsid w:val="003D5FD4"/>
    <w:rsid w:val="003E1648"/>
    <w:rsid w:val="00400455"/>
    <w:rsid w:val="00405187"/>
    <w:rsid w:val="00410BBA"/>
    <w:rsid w:val="00412CD3"/>
    <w:rsid w:val="004233D6"/>
    <w:rsid w:val="00423BE6"/>
    <w:rsid w:val="00425E79"/>
    <w:rsid w:val="0044488F"/>
    <w:rsid w:val="004544A9"/>
    <w:rsid w:val="004548DE"/>
    <w:rsid w:val="00467206"/>
    <w:rsid w:val="004710A2"/>
    <w:rsid w:val="00480E99"/>
    <w:rsid w:val="004837D4"/>
    <w:rsid w:val="004A2CFC"/>
    <w:rsid w:val="004C1741"/>
    <w:rsid w:val="004C179C"/>
    <w:rsid w:val="004C2482"/>
    <w:rsid w:val="004C75EB"/>
    <w:rsid w:val="004D452B"/>
    <w:rsid w:val="005100EA"/>
    <w:rsid w:val="00512378"/>
    <w:rsid w:val="005370F3"/>
    <w:rsid w:val="00553386"/>
    <w:rsid w:val="00555FE4"/>
    <w:rsid w:val="00594FA9"/>
    <w:rsid w:val="00595ADD"/>
    <w:rsid w:val="005B7ABB"/>
    <w:rsid w:val="005C381A"/>
    <w:rsid w:val="005E30EA"/>
    <w:rsid w:val="005F57B9"/>
    <w:rsid w:val="0060033A"/>
    <w:rsid w:val="006107A7"/>
    <w:rsid w:val="00610F13"/>
    <w:rsid w:val="00613E27"/>
    <w:rsid w:val="00626C20"/>
    <w:rsid w:val="00640BFF"/>
    <w:rsid w:val="00643750"/>
    <w:rsid w:val="0065265C"/>
    <w:rsid w:val="00690F6C"/>
    <w:rsid w:val="00694552"/>
    <w:rsid w:val="006A3555"/>
    <w:rsid w:val="006A6AA1"/>
    <w:rsid w:val="006B67F0"/>
    <w:rsid w:val="006C417F"/>
    <w:rsid w:val="006D142D"/>
    <w:rsid w:val="006D2ED9"/>
    <w:rsid w:val="006D4A74"/>
    <w:rsid w:val="006E460E"/>
    <w:rsid w:val="00704FE0"/>
    <w:rsid w:val="007161CE"/>
    <w:rsid w:val="0072244C"/>
    <w:rsid w:val="0072663A"/>
    <w:rsid w:val="0073082A"/>
    <w:rsid w:val="007323D4"/>
    <w:rsid w:val="00735B39"/>
    <w:rsid w:val="0074004E"/>
    <w:rsid w:val="0074516C"/>
    <w:rsid w:val="00753A46"/>
    <w:rsid w:val="00774982"/>
    <w:rsid w:val="007D0A3D"/>
    <w:rsid w:val="007D1A8D"/>
    <w:rsid w:val="007D33AD"/>
    <w:rsid w:val="00800E7C"/>
    <w:rsid w:val="00841A99"/>
    <w:rsid w:val="00846A77"/>
    <w:rsid w:val="008531D5"/>
    <w:rsid w:val="008A593A"/>
    <w:rsid w:val="008B7524"/>
    <w:rsid w:val="008C04A2"/>
    <w:rsid w:val="008C30CA"/>
    <w:rsid w:val="008D7627"/>
    <w:rsid w:val="008E0CF3"/>
    <w:rsid w:val="008E24D1"/>
    <w:rsid w:val="00935CD7"/>
    <w:rsid w:val="0093755E"/>
    <w:rsid w:val="00954B7B"/>
    <w:rsid w:val="00972D35"/>
    <w:rsid w:val="00975626"/>
    <w:rsid w:val="00991974"/>
    <w:rsid w:val="009A100A"/>
    <w:rsid w:val="009A683F"/>
    <w:rsid w:val="009A7890"/>
    <w:rsid w:val="009B0C94"/>
    <w:rsid w:val="009C263E"/>
    <w:rsid w:val="00A0138C"/>
    <w:rsid w:val="00A01B46"/>
    <w:rsid w:val="00A15AB0"/>
    <w:rsid w:val="00A22F37"/>
    <w:rsid w:val="00A31FC5"/>
    <w:rsid w:val="00A67F56"/>
    <w:rsid w:val="00AA21C8"/>
    <w:rsid w:val="00AB273B"/>
    <w:rsid w:val="00AC2EA3"/>
    <w:rsid w:val="00AE140E"/>
    <w:rsid w:val="00AF0182"/>
    <w:rsid w:val="00B11048"/>
    <w:rsid w:val="00B41385"/>
    <w:rsid w:val="00B465CC"/>
    <w:rsid w:val="00B646C1"/>
    <w:rsid w:val="00BA44CA"/>
    <w:rsid w:val="00BA53AC"/>
    <w:rsid w:val="00BA6C23"/>
    <w:rsid w:val="00BB41A6"/>
    <w:rsid w:val="00BB4A32"/>
    <w:rsid w:val="00BB4F36"/>
    <w:rsid w:val="00BC369A"/>
    <w:rsid w:val="00BC439C"/>
    <w:rsid w:val="00C12007"/>
    <w:rsid w:val="00C25568"/>
    <w:rsid w:val="00C367FE"/>
    <w:rsid w:val="00C444B8"/>
    <w:rsid w:val="00C47539"/>
    <w:rsid w:val="00C5691B"/>
    <w:rsid w:val="00C63D4C"/>
    <w:rsid w:val="00C85EFC"/>
    <w:rsid w:val="00CA7CFF"/>
    <w:rsid w:val="00CB0FE3"/>
    <w:rsid w:val="00CB637A"/>
    <w:rsid w:val="00CC3BBC"/>
    <w:rsid w:val="00CE3743"/>
    <w:rsid w:val="00CE4979"/>
    <w:rsid w:val="00CF4914"/>
    <w:rsid w:val="00D06FC4"/>
    <w:rsid w:val="00D10C71"/>
    <w:rsid w:val="00D16006"/>
    <w:rsid w:val="00D25111"/>
    <w:rsid w:val="00D33B5C"/>
    <w:rsid w:val="00D34C9D"/>
    <w:rsid w:val="00D42204"/>
    <w:rsid w:val="00D546BA"/>
    <w:rsid w:val="00D63054"/>
    <w:rsid w:val="00D65E94"/>
    <w:rsid w:val="00D83AA7"/>
    <w:rsid w:val="00D92EC6"/>
    <w:rsid w:val="00DA39CF"/>
    <w:rsid w:val="00DC1DB0"/>
    <w:rsid w:val="00DC7AB5"/>
    <w:rsid w:val="00DF0CFE"/>
    <w:rsid w:val="00E2354D"/>
    <w:rsid w:val="00E40588"/>
    <w:rsid w:val="00E40ED8"/>
    <w:rsid w:val="00E42B3B"/>
    <w:rsid w:val="00E42D98"/>
    <w:rsid w:val="00E54FDB"/>
    <w:rsid w:val="00E64D43"/>
    <w:rsid w:val="00E82E8F"/>
    <w:rsid w:val="00E8486D"/>
    <w:rsid w:val="00E872DA"/>
    <w:rsid w:val="00EA17B7"/>
    <w:rsid w:val="00EC11BE"/>
    <w:rsid w:val="00EC6678"/>
    <w:rsid w:val="00ED1338"/>
    <w:rsid w:val="00EF2A2D"/>
    <w:rsid w:val="00F03ABC"/>
    <w:rsid w:val="00F26E6A"/>
    <w:rsid w:val="00F41124"/>
    <w:rsid w:val="00F427B1"/>
    <w:rsid w:val="00F44759"/>
    <w:rsid w:val="00F53F52"/>
    <w:rsid w:val="00FA733D"/>
    <w:rsid w:val="00FC7E1B"/>
    <w:rsid w:val="00FE5FEB"/>
    <w:rsid w:val="00FF1DBF"/>
    <w:rsid w:val="00FF6C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27B1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3">
    <w:name w:val="heading 3"/>
    <w:basedOn w:val="Normal"/>
    <w:next w:val="Normal"/>
    <w:link w:val="Heading3Char"/>
    <w:uiPriority w:val="99"/>
    <w:qFormat/>
    <w:rsid w:val="00F427B1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locked/>
    <w:rsid w:val="00F427B1"/>
    <w:rPr>
      <w:rFonts w:ascii="Cambria" w:hAnsi="Cambria" w:cs="Times New Roman"/>
      <w:b/>
      <w:bCs/>
      <w:sz w:val="26"/>
      <w:szCs w:val="26"/>
    </w:rPr>
  </w:style>
  <w:style w:type="paragraph" w:customStyle="1" w:styleId="11">
    <w:name w:val="заголовок 11"/>
    <w:basedOn w:val="Normal"/>
    <w:next w:val="Normal"/>
    <w:uiPriority w:val="99"/>
    <w:rsid w:val="00F427B1"/>
    <w:pPr>
      <w:keepNext/>
      <w:jc w:val="center"/>
    </w:pPr>
    <w:rPr>
      <w:szCs w:val="20"/>
    </w:rPr>
  </w:style>
  <w:style w:type="paragraph" w:styleId="TOC3">
    <w:name w:val="toc 3"/>
    <w:basedOn w:val="Normal"/>
    <w:next w:val="Normal"/>
    <w:autoRedefine/>
    <w:uiPriority w:val="99"/>
    <w:rsid w:val="005F57B9"/>
    <w:pPr>
      <w:tabs>
        <w:tab w:val="left" w:pos="960"/>
        <w:tab w:val="right" w:leader="dot" w:pos="9344"/>
      </w:tabs>
    </w:pPr>
    <w:rPr>
      <w:noProof/>
      <w:sz w:val="28"/>
      <w:szCs w:val="28"/>
    </w:rPr>
  </w:style>
  <w:style w:type="character" w:styleId="Hyperlink">
    <w:name w:val="Hyperlink"/>
    <w:basedOn w:val="DefaultParagraphFont"/>
    <w:uiPriority w:val="99"/>
    <w:rsid w:val="00F427B1"/>
    <w:rPr>
      <w:rFonts w:cs="Times New Roman"/>
      <w:color w:val="0000FF"/>
      <w:u w:val="single"/>
    </w:rPr>
  </w:style>
  <w:style w:type="paragraph" w:styleId="TOC1">
    <w:name w:val="toc 1"/>
    <w:basedOn w:val="Normal"/>
    <w:next w:val="Normal"/>
    <w:autoRedefine/>
    <w:uiPriority w:val="99"/>
    <w:rsid w:val="005F57B9"/>
    <w:pPr>
      <w:spacing w:after="100"/>
    </w:pPr>
  </w:style>
  <w:style w:type="character" w:customStyle="1" w:styleId="text">
    <w:name w:val="text"/>
    <w:basedOn w:val="DefaultParagraphFont"/>
    <w:uiPriority w:val="99"/>
    <w:rsid w:val="00D06FC4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1F518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7A6D"/>
    <w:rPr>
      <w:rFonts w:ascii="Times New Roman" w:eastAsia="Times New Roman" w:hAnsi="Times New Roman"/>
      <w:sz w:val="0"/>
      <w:szCs w:val="0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1144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4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4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4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4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4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4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4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4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4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4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4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49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4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49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49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rist.ru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42</TotalTime>
  <Pages>16</Pages>
  <Words>4503</Words>
  <Characters>25669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СОГЛАСОВАНО</dc:title>
  <dc:subject/>
  <dc:creator>politova</dc:creator>
  <cp:keywords/>
  <dc:description/>
  <cp:lastModifiedBy>Lesh</cp:lastModifiedBy>
  <cp:revision>4</cp:revision>
  <cp:lastPrinted>2013-10-24T14:59:00Z</cp:lastPrinted>
  <dcterms:created xsi:type="dcterms:W3CDTF">2013-10-24T14:35:00Z</dcterms:created>
  <dcterms:modified xsi:type="dcterms:W3CDTF">2013-10-24T15:23:00Z</dcterms:modified>
</cp:coreProperties>
</file>