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3C" w:rsidRPr="005C722B" w:rsidRDefault="00E00B3C" w:rsidP="0088343B">
      <w:pPr>
        <w:jc w:val="center"/>
        <w:outlineLvl w:val="0"/>
        <w:rPr>
          <w:rFonts w:ascii="Times New Roman" w:hAnsi="Times New Roman" w:cs="Times New Roman"/>
        </w:rPr>
      </w:pPr>
      <w:r w:rsidRPr="005C722B">
        <w:rPr>
          <w:rFonts w:ascii="Times New Roman" w:hAnsi="Times New Roman" w:cs="Times New Roman"/>
        </w:rPr>
        <w:t>ИЗВЕЩЕНИЕ О ПРОДЛЕНИИ СРОКА ПОДАЧИ ЗАЯВОК</w:t>
      </w:r>
    </w:p>
    <w:p w:rsidR="00E00B3C" w:rsidRPr="005C722B" w:rsidRDefault="00E00B3C" w:rsidP="0088343B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5C722B">
        <w:rPr>
          <w:rFonts w:ascii="Times New Roman" w:hAnsi="Times New Roman" w:cs="Times New Roman"/>
        </w:rPr>
        <w:t>224/67-03/13-158/2 ОЗЦЭ</w:t>
      </w:r>
    </w:p>
    <w:p w:rsidR="00E00B3C" w:rsidRPr="00B34081" w:rsidRDefault="00E00B3C" w:rsidP="0088343B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00B3C" w:rsidRPr="00801685" w:rsidRDefault="00E00B3C" w:rsidP="0088343B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E00B3C" w:rsidRPr="00801685" w:rsidRDefault="00E00B3C" w:rsidP="0088343B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E00B3C" w:rsidRPr="00801685" w:rsidRDefault="00E00B3C" w:rsidP="0088343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E00B3C" w:rsidRPr="007A5739" w:rsidRDefault="00E00B3C" w:rsidP="0088343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B03423">
        <w:rPr>
          <w:rFonts w:ascii="Times New Roman" w:hAnsi="Times New Roman" w:cs="Times New Roman"/>
        </w:rPr>
        <w:t>помещений № 314, 324 здания АК-2</w:t>
      </w:r>
      <w:r w:rsidRPr="00B03423"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E00B3C" w:rsidRPr="00801685" w:rsidRDefault="00E00B3C" w:rsidP="0088343B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00B3C" w:rsidRPr="00801685" w:rsidRDefault="00E00B3C" w:rsidP="008834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0B3C" w:rsidRPr="00801685" w:rsidRDefault="00E00B3C" w:rsidP="008834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0B3C" w:rsidRPr="00801685" w:rsidRDefault="00E00B3C" w:rsidP="008834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0B3C" w:rsidRPr="00566174" w:rsidRDefault="00E00B3C" w:rsidP="0088343B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4C5522">
        <w:t>422</w:t>
      </w:r>
      <w:r>
        <w:t xml:space="preserve"> </w:t>
      </w:r>
      <w:r w:rsidRPr="004C5522">
        <w:t>912,</w:t>
      </w:r>
      <w:r>
        <w:t xml:space="preserve"> </w:t>
      </w:r>
      <w:bookmarkStart w:id="0" w:name="_GoBack"/>
      <w:bookmarkEnd w:id="0"/>
      <w:r w:rsidRPr="004C5522">
        <w:t>83</w:t>
      </w:r>
      <w:r w:rsidRPr="00913F64">
        <w:t xml:space="preserve"> (</w:t>
      </w:r>
      <w:r>
        <w:t xml:space="preserve">Четыреста двадцать две тысячи девятьсот двенадцать рублей 83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00B3C" w:rsidRPr="00801685" w:rsidRDefault="00E00B3C" w:rsidP="0088343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00B3C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00B3C" w:rsidRPr="00A67F35" w:rsidRDefault="00E00B3C" w:rsidP="00A67F3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7F3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67F3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67F35">
        <w:rPr>
          <w:rFonts w:ascii="Times New Roman" w:hAnsi="Times New Roman" w:cs="Times New Roman"/>
          <w:b/>
          <w:bCs/>
        </w:rPr>
        <w:t>:</w:t>
      </w:r>
    </w:p>
    <w:p w:rsidR="00E00B3C" w:rsidRPr="00A67F35" w:rsidRDefault="00E00B3C" w:rsidP="00A67F3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A67F3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67F35">
        <w:rPr>
          <w:rFonts w:ascii="Times New Roman" w:hAnsi="Times New Roman" w:cs="Times New Roman"/>
          <w:color w:val="0000FF"/>
        </w:rPr>
        <w:t xml:space="preserve"> </w:t>
      </w:r>
      <w:r w:rsidRPr="00A67F3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67F35">
        <w:rPr>
          <w:rFonts w:ascii="Times New Roman" w:hAnsi="Times New Roman" w:cs="Times New Roman"/>
          <w:spacing w:val="-6"/>
        </w:rPr>
        <w:t>на участие в запросе цен</w:t>
      </w:r>
      <w:r w:rsidRPr="00A67F35">
        <w:rPr>
          <w:rFonts w:ascii="Times New Roman" w:hAnsi="Times New Roman" w:cs="Times New Roman"/>
        </w:rPr>
        <w:t xml:space="preserve"> продлевается на 4 рабочих дня.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00B3C" w:rsidRPr="00801685" w:rsidRDefault="00E00B3C" w:rsidP="0088343B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36244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0B3C" w:rsidRPr="00801685" w:rsidRDefault="00E00B3C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0B3C" w:rsidRDefault="00E00B3C" w:rsidP="0088343B">
      <w:pPr>
        <w:jc w:val="both"/>
      </w:pPr>
    </w:p>
    <w:sectPr w:rsidR="00E00B3C" w:rsidSect="00E91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3A5"/>
    <w:rsid w:val="0005259C"/>
    <w:rsid w:val="000D0550"/>
    <w:rsid w:val="004C5522"/>
    <w:rsid w:val="00566174"/>
    <w:rsid w:val="005C722B"/>
    <w:rsid w:val="007A5739"/>
    <w:rsid w:val="00801685"/>
    <w:rsid w:val="0088343B"/>
    <w:rsid w:val="008E3C0C"/>
    <w:rsid w:val="00913F64"/>
    <w:rsid w:val="00A253A5"/>
    <w:rsid w:val="00A6215E"/>
    <w:rsid w:val="00A67F35"/>
    <w:rsid w:val="00B03423"/>
    <w:rsid w:val="00B34081"/>
    <w:rsid w:val="00B36244"/>
    <w:rsid w:val="00C315BF"/>
    <w:rsid w:val="00C572F3"/>
    <w:rsid w:val="00CB2DFA"/>
    <w:rsid w:val="00D42E6F"/>
    <w:rsid w:val="00E00B3C"/>
    <w:rsid w:val="00E919DA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3B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8343B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5C722B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726</Words>
  <Characters>4140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2013-05-22T13:18:00Z</dcterms:created>
  <dcterms:modified xsi:type="dcterms:W3CDTF">2013-06-07T08:36:00Z</dcterms:modified>
</cp:coreProperties>
</file>