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533" w:rsidRDefault="00C34533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34533" w:rsidRDefault="00C34533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34533" w:rsidRPr="00AE6B22" w:rsidRDefault="00C34533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34533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C34533" w:rsidRPr="00FC009D" w:rsidRDefault="00C34533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34533" w:rsidRPr="00FC009D" w:rsidRDefault="00C34533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34533" w:rsidRPr="00FC009D" w:rsidRDefault="00C34533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C34533" w:rsidRPr="00FC009D">
        <w:trPr>
          <w:trHeight w:val="184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FC009D" w:rsidRDefault="00C34533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C34533" w:rsidRPr="009A5C74" w:rsidRDefault="00C34533" w:rsidP="004C2633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34533" w:rsidRDefault="00C34533" w:rsidP="004C2633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34533" w:rsidRPr="00FD5F77" w:rsidRDefault="00C34533" w:rsidP="004C2633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34533" w:rsidRPr="00A16F29" w:rsidRDefault="00C34533" w:rsidP="004C2633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34533" w:rsidRPr="00FC009D">
        <w:trPr>
          <w:trHeight w:val="955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FC009D" w:rsidRDefault="00C34533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C34533" w:rsidRDefault="00C34533" w:rsidP="004C263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34533" w:rsidRDefault="00C34533" w:rsidP="004C2633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34533" w:rsidRDefault="00C34533" w:rsidP="004C2633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34533" w:rsidRDefault="00C34533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34533" w:rsidRPr="00AD35B1" w:rsidRDefault="00C34533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34533" w:rsidRPr="00A16F29" w:rsidRDefault="00C34533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34533" w:rsidRDefault="00C34533" w:rsidP="004C263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>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34533" w:rsidRDefault="00C34533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34533" w:rsidRDefault="00C34533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34533" w:rsidRPr="00AD35B1" w:rsidRDefault="00C34533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34533" w:rsidRDefault="00C34533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34533" w:rsidRPr="00AD35B1" w:rsidRDefault="00C34533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34533" w:rsidRPr="00A16F29" w:rsidRDefault="00C34533" w:rsidP="004C263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34533" w:rsidRPr="00FC009D">
        <w:trPr>
          <w:trHeight w:val="246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FC009D" w:rsidRDefault="00C34533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34533" w:rsidRDefault="00C34533" w:rsidP="004C2633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34533" w:rsidRPr="00AD35B1" w:rsidRDefault="00C34533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 xml:space="preserve"> </w:t>
            </w:r>
            <w:r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34533" w:rsidRDefault="00C34533" w:rsidP="004C2633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34533" w:rsidRDefault="00C34533" w:rsidP="004C2633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34533" w:rsidRDefault="00C34533" w:rsidP="004C2633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34533" w:rsidRPr="00FC009D" w:rsidRDefault="00C34533" w:rsidP="004C2633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C34533" w:rsidRPr="00FC009D">
        <w:trPr>
          <w:trHeight w:val="473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34533" w:rsidRPr="00FC009D" w:rsidRDefault="00C34533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34533" w:rsidRDefault="00C34533" w:rsidP="004C2633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34533" w:rsidRPr="00805445" w:rsidRDefault="00C34533" w:rsidP="004C2633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34533" w:rsidRPr="00EC3767" w:rsidRDefault="00C34533" w:rsidP="004C2633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34533" w:rsidRPr="00345E3A" w:rsidRDefault="00C34533" w:rsidP="004C2633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34533" w:rsidRPr="00A3133D" w:rsidRDefault="00C34533" w:rsidP="004C263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34533" w:rsidRPr="00A3133D" w:rsidRDefault="00C34533" w:rsidP="004C263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34533" w:rsidRPr="00A3133D" w:rsidRDefault="00C34533" w:rsidP="004C263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4533" w:rsidRPr="00A3133D" w:rsidRDefault="00C34533" w:rsidP="004C263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34533" w:rsidRPr="00A3133D" w:rsidRDefault="00C34533" w:rsidP="004C263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34533" w:rsidRPr="00A3133D" w:rsidRDefault="00C34533" w:rsidP="004C263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34533" w:rsidRPr="00A3133D" w:rsidRDefault="00C34533" w:rsidP="004C2633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34533" w:rsidRPr="005A4FD0" w:rsidRDefault="00C34533" w:rsidP="004C2633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34533" w:rsidRPr="00EC3767" w:rsidRDefault="00C34533" w:rsidP="004C2633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34533" w:rsidRPr="00E77DD2" w:rsidRDefault="00C34533" w:rsidP="004C263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4533" w:rsidRPr="002C4A4B" w:rsidRDefault="00C34533" w:rsidP="004C263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C34533" w:rsidRPr="00E77DD2" w:rsidRDefault="00C34533" w:rsidP="004C263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34533" w:rsidRPr="00E77DD2" w:rsidRDefault="00C34533" w:rsidP="004C263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C34533" w:rsidRPr="00E77DD2" w:rsidRDefault="00C34533" w:rsidP="004C263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4533" w:rsidRPr="00E77DD2" w:rsidRDefault="00C34533" w:rsidP="004C263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34533" w:rsidRPr="00E77DD2" w:rsidRDefault="00C34533" w:rsidP="004C263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34533" w:rsidRPr="00EC3767" w:rsidRDefault="00C34533" w:rsidP="004C2633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34533" w:rsidRPr="00EC3767" w:rsidRDefault="00C34533" w:rsidP="004C2633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34533" w:rsidRPr="00787BF1" w:rsidRDefault="00C34533" w:rsidP="004C2633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C34533" w:rsidRPr="00FC009D" w:rsidRDefault="00C34533" w:rsidP="004C2633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34533" w:rsidRPr="00FC009D" w:rsidRDefault="00C34533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C34533" w:rsidRPr="000035D6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C34533" w:rsidRPr="007F4E78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C34533" w:rsidRPr="00F322E9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34533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34533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34533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34533" w:rsidRPr="00641F6C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34533" w:rsidRPr="00C74B4E" w:rsidRDefault="00C34533" w:rsidP="004C2633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C34533" w:rsidRPr="00C74B4E" w:rsidRDefault="00C34533" w:rsidP="004C2633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C34533" w:rsidRPr="005671FF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C34533" w:rsidRPr="005671FF" w:rsidRDefault="00C34533" w:rsidP="004C2633">
            <w:pPr>
              <w:pStyle w:val="a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C34533" w:rsidRPr="005671FF" w:rsidRDefault="00C34533" w:rsidP="004C2633">
            <w:pPr>
              <w:pStyle w:val="a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34533" w:rsidRDefault="00C34533" w:rsidP="004C2633">
            <w:pPr>
              <w:pStyle w:val="a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C34533" w:rsidRPr="005671FF" w:rsidRDefault="00C34533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34533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34533" w:rsidRPr="00AB5B20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34533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34533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34533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34533" w:rsidRDefault="00C34533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34533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C34533" w:rsidRPr="00FC009D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C34533" w:rsidRPr="00FC009D" w:rsidRDefault="00C34533" w:rsidP="004C263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7A1F5D" w:rsidRDefault="00C34533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C34533" w:rsidRPr="00412D5D" w:rsidRDefault="00C34533" w:rsidP="004C2633">
            <w:pPr>
              <w:pStyle w:val="ListParagraph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34533" w:rsidRPr="002562F4" w:rsidRDefault="00C34533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FC009D" w:rsidRDefault="00C34533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34533" w:rsidRPr="00412D5D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34533" w:rsidRPr="00656215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34533" w:rsidRPr="003012C7" w:rsidRDefault="00C34533" w:rsidP="004C263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34533" w:rsidRPr="003012C7" w:rsidRDefault="00C34533" w:rsidP="004C263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34533" w:rsidRPr="002562F4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34533" w:rsidRPr="00656215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C34533" w:rsidRPr="003012C7" w:rsidRDefault="00C34533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34533" w:rsidRPr="00656215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C34533" w:rsidRPr="00656215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34533" w:rsidRPr="003012C7" w:rsidRDefault="00C34533" w:rsidP="004C263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C34533" w:rsidRPr="00CC3AA2" w:rsidRDefault="00C34533" w:rsidP="004C263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4C2633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4C2633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4C2633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4C2633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C34533" w:rsidRPr="003012C7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34533" w:rsidRPr="00412D5D" w:rsidRDefault="00C34533" w:rsidP="004C2633">
            <w:pPr>
              <w:pStyle w:val="ListParagraph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FC009D" w:rsidRDefault="00C34533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34533" w:rsidRDefault="00C34533" w:rsidP="004C263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34533" w:rsidRPr="00DA3FA6" w:rsidRDefault="00C34533" w:rsidP="004C263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34533" w:rsidRPr="00DA3FA6" w:rsidRDefault="00C34533" w:rsidP="004C263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34533" w:rsidRPr="00DA3FA6" w:rsidRDefault="00C34533" w:rsidP="004C263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34533" w:rsidRPr="00DA3FA6" w:rsidRDefault="00C34533" w:rsidP="004C263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34533" w:rsidRPr="0084666B" w:rsidRDefault="00C34533" w:rsidP="004C263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34533" w:rsidRPr="00656215" w:rsidRDefault="00C34533" w:rsidP="004C263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C34533" w:rsidRPr="00DA3FA6" w:rsidRDefault="00C34533" w:rsidP="004C263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DA3FA6" w:rsidRDefault="00C34533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34533" w:rsidRPr="00BA1F2B" w:rsidRDefault="00C34533" w:rsidP="004C2633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34533" w:rsidRPr="00BA1F2B" w:rsidRDefault="00C34533" w:rsidP="004C2633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34533" w:rsidRPr="00BA1F2B" w:rsidRDefault="00C34533" w:rsidP="004C2633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34533" w:rsidRPr="00BA1F2B" w:rsidRDefault="00C34533" w:rsidP="004C2633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34533" w:rsidRPr="00BA1F2B" w:rsidRDefault="00C34533" w:rsidP="004C2633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34533" w:rsidRPr="004132BA" w:rsidRDefault="00C34533" w:rsidP="004C2633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734377" w:rsidRDefault="00C34533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  <w:r w:rsidRPr="00734377">
              <w:rPr>
                <w:b/>
                <w:bCs/>
                <w:i/>
                <w:iCs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34533" w:rsidRPr="00676509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C34533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C34533" w:rsidRPr="00083382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C34533" w:rsidRPr="00083382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34533" w:rsidRPr="00083382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C34533" w:rsidRPr="00083382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C34533" w:rsidRPr="00582474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34533" w:rsidRPr="000F53C2" w:rsidRDefault="00C34533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4C2633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34533" w:rsidRPr="00175F4B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34533" w:rsidRDefault="00C34533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C34533" w:rsidRPr="00582474" w:rsidRDefault="00C34533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C34533" w:rsidRPr="00083382" w:rsidRDefault="00C34533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C34533" w:rsidRPr="00582474" w:rsidRDefault="00C34533" w:rsidP="004C2633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FC009D" w:rsidRDefault="00C34533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bCs/>
                <w:i/>
                <w:iCs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34533" w:rsidRPr="00F567FD" w:rsidRDefault="00C34533" w:rsidP="004C2633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34533" w:rsidRPr="00F567FD" w:rsidRDefault="00C34533" w:rsidP="004C2633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34533" w:rsidRPr="00F567FD" w:rsidRDefault="00C34533" w:rsidP="004C2633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Default="00C34533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bCs/>
                <w:i/>
                <w:iCs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34533" w:rsidRPr="00F567FD" w:rsidRDefault="00C34533" w:rsidP="004C2633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4533" w:rsidRDefault="00C34533" w:rsidP="004C2633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34533" w:rsidRPr="00F567FD" w:rsidRDefault="00C34533" w:rsidP="004C2633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34533" w:rsidRPr="00FC009D">
        <w:trPr>
          <w:trHeight w:val="388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0619BA" w:rsidRDefault="00C34533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34533" w:rsidRPr="00AA57E4" w:rsidRDefault="00C34533" w:rsidP="004C2633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34533" w:rsidRDefault="00C34533" w:rsidP="004C2633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34533" w:rsidRPr="00AA57E4" w:rsidRDefault="00C34533" w:rsidP="004C2633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4533" w:rsidRPr="00AA57E4" w:rsidRDefault="00C34533" w:rsidP="004C2633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34533" w:rsidRPr="00AA57E4" w:rsidRDefault="00C34533" w:rsidP="004C2633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34533" w:rsidRPr="00AA57E4" w:rsidRDefault="00C34533" w:rsidP="004C2633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34533" w:rsidRPr="00DE0B73" w:rsidRDefault="00C34533" w:rsidP="004C2633">
            <w:pPr>
              <w:pStyle w:val="ListParagraph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C34533" w:rsidRPr="00DE0B73" w:rsidRDefault="00C34533" w:rsidP="004C2633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34533" w:rsidRPr="000619BA" w:rsidRDefault="00C34533" w:rsidP="004C2633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4533" w:rsidRPr="00FC009D">
        <w:trPr>
          <w:trHeight w:val="194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34533" w:rsidRPr="00FC009D" w:rsidRDefault="00C34533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34533" w:rsidRPr="00DE0B73" w:rsidRDefault="00C34533" w:rsidP="004C2633">
            <w:pPr>
              <w:pStyle w:val="ListParagraph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4533" w:rsidRPr="00DE0B73" w:rsidRDefault="00C34533" w:rsidP="004C2633">
            <w:pPr>
              <w:pStyle w:val="ListParagraph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34533" w:rsidRDefault="00C34533" w:rsidP="004C2633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34533" w:rsidRPr="00EF37DD" w:rsidRDefault="00C34533" w:rsidP="004C2633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34533" w:rsidRPr="00FA02D7" w:rsidRDefault="00C34533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34533" w:rsidRPr="00AE7722" w:rsidRDefault="00C34533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34533" w:rsidRPr="00AE7722" w:rsidRDefault="00C34533" w:rsidP="004C2633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34533" w:rsidRPr="00676509" w:rsidRDefault="00C34533" w:rsidP="004C2633">
            <w:pPr>
              <w:pStyle w:val="ListParagraph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8"/>
          </w:p>
          <w:p w:rsidR="00C34533" w:rsidRPr="00676509" w:rsidRDefault="00C34533" w:rsidP="004C2633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34533" w:rsidRPr="00676509" w:rsidRDefault="00C34533" w:rsidP="004C2633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34533" w:rsidRPr="00FC009D" w:rsidRDefault="00C34533" w:rsidP="004C2633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34533" w:rsidRPr="00FC009D">
        <w:trPr>
          <w:trHeight w:val="194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34533" w:rsidRDefault="00C34533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34533" w:rsidRPr="00676509" w:rsidRDefault="00C34533" w:rsidP="004C2633">
            <w:pPr>
              <w:pStyle w:val="ListParagraph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6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6"/>
          </w:p>
          <w:p w:rsidR="00C34533" w:rsidRPr="00676509" w:rsidRDefault="00C34533" w:rsidP="004C2633">
            <w:pPr>
              <w:pStyle w:val="ListParagraph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34533" w:rsidRPr="00676509" w:rsidRDefault="00C34533" w:rsidP="004C2633">
            <w:pPr>
              <w:pStyle w:val="ListParagraph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C34533" w:rsidRPr="00676509" w:rsidRDefault="00C34533" w:rsidP="004C2633">
            <w:pPr>
              <w:pStyle w:val="ListParagraph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34533" w:rsidRPr="00134C01" w:rsidRDefault="00C34533" w:rsidP="004C2633">
            <w:pPr>
              <w:pStyle w:val="ListParagraph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4533" w:rsidRPr="00FC009D">
        <w:trPr>
          <w:trHeight w:val="194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34533" w:rsidRPr="00FC009D" w:rsidRDefault="00C34533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34533" w:rsidRPr="00DE0B73" w:rsidRDefault="00C34533" w:rsidP="004C2633">
            <w:pPr>
              <w:pStyle w:val="ListParagraph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34533" w:rsidRPr="00DE0B73" w:rsidRDefault="00C34533" w:rsidP="004C2633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34533" w:rsidRPr="00DE0B73" w:rsidRDefault="00C34533" w:rsidP="004C2633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34533" w:rsidRPr="00DE0B73" w:rsidRDefault="00C34533" w:rsidP="004C2633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34533" w:rsidRPr="00DE0B73" w:rsidRDefault="00C34533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34533" w:rsidRPr="00DE0B73" w:rsidRDefault="00C34533" w:rsidP="004C2633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34533" w:rsidRPr="00DE0B73" w:rsidRDefault="00C34533" w:rsidP="004C2633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34533" w:rsidRPr="00DE0B73" w:rsidRDefault="00C34533" w:rsidP="004C2633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34533" w:rsidRPr="00DE0B73" w:rsidRDefault="00C34533" w:rsidP="004C2633">
            <w:pPr>
              <w:pStyle w:val="ListParagraph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4C2633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4533" w:rsidRPr="00DE0B73" w:rsidRDefault="00C34533" w:rsidP="004C2633">
            <w:pPr>
              <w:pStyle w:val="ListParagraph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34533" w:rsidRPr="00134C01" w:rsidRDefault="00C34533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34533" w:rsidRPr="00DE0B73" w:rsidRDefault="00C34533" w:rsidP="004C2633">
            <w:pPr>
              <w:pStyle w:val="ListParagraph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C34533" w:rsidRPr="00FC009D">
        <w:trPr>
          <w:trHeight w:val="194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34533" w:rsidRPr="00EC3767" w:rsidRDefault="00C34533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34533" w:rsidRPr="00F17439" w:rsidRDefault="00C34533" w:rsidP="004C2633">
            <w:pPr>
              <w:pStyle w:val="NormalWeb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34533" w:rsidRDefault="00C34533" w:rsidP="004C2633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34533" w:rsidRDefault="00C34533" w:rsidP="004C2633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34533" w:rsidRDefault="00C34533" w:rsidP="004C2633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34533" w:rsidRDefault="00C34533" w:rsidP="004C2633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34533" w:rsidRDefault="00C34533" w:rsidP="004C2633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В случае уклонения лица, с которым заключается договор, от подписания договора, заказчик:</w:t>
            </w:r>
          </w:p>
          <w:p w:rsidR="00C34533" w:rsidRDefault="00C34533" w:rsidP="004C2633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34533" w:rsidRDefault="00C34533" w:rsidP="004C2633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F17439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F17439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34533" w:rsidRDefault="00C34533" w:rsidP="004C2633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будучи признанным победителем закупки, уклонился от заключения договора;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будучи единственным участником, с которым заключается договор, уклонился от заключения договора;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34533" w:rsidRDefault="00C34533" w:rsidP="004C2633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34533" w:rsidRPr="00F17439" w:rsidRDefault="00C34533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17439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34533" w:rsidRPr="00F17439" w:rsidRDefault="00C34533" w:rsidP="004C263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17439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34533" w:rsidRPr="00FC009D">
        <w:trPr>
          <w:trHeight w:val="194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34533" w:rsidRPr="00FC009D" w:rsidRDefault="00C34533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34533" w:rsidRPr="00F17439" w:rsidRDefault="00C34533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17439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34533" w:rsidRPr="00F17439" w:rsidRDefault="00C34533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17439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34533" w:rsidRPr="00F17439" w:rsidRDefault="00C3453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17439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34533" w:rsidRPr="00F17439" w:rsidRDefault="00C3453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17439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34533" w:rsidRPr="00F17439" w:rsidRDefault="00C3453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17439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34533" w:rsidRPr="00F17439" w:rsidRDefault="00C3453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17439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34533" w:rsidRPr="00F17439" w:rsidRDefault="00C3453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17439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34533" w:rsidRPr="00FC009D">
        <w:trPr>
          <w:trHeight w:val="194"/>
        </w:trPr>
        <w:tc>
          <w:tcPr>
            <w:tcW w:w="781" w:type="dxa"/>
          </w:tcPr>
          <w:p w:rsidR="00C34533" w:rsidRPr="00FC009D" w:rsidRDefault="00C34533" w:rsidP="004C263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34533" w:rsidRPr="00FC009D" w:rsidRDefault="00C34533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34533" w:rsidRPr="00F17439" w:rsidRDefault="00C3453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F17439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34533" w:rsidRPr="00F17439" w:rsidRDefault="00C34533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17439">
              <w:t>1.</w:t>
            </w:r>
            <w:r w:rsidRPr="00F1743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34533" w:rsidRPr="00F17439" w:rsidRDefault="00C34533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17439">
              <w:t>2.</w:t>
            </w:r>
            <w:r w:rsidRPr="00F17439">
              <w:tab/>
              <w:t>Адрес электронной почты: 0707@rosatom.ru;</w:t>
            </w:r>
          </w:p>
          <w:p w:rsidR="00C34533" w:rsidRPr="00F17439" w:rsidRDefault="00C34533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17439">
              <w:t>3.</w:t>
            </w:r>
            <w:r w:rsidRPr="00F17439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34533" w:rsidRDefault="00C34533" w:rsidP="005D6E3F">
      <w:pPr>
        <w:ind w:firstLine="709"/>
        <w:jc w:val="both"/>
        <w:rPr>
          <w:b/>
          <w:bCs/>
          <w:i/>
          <w:iCs/>
        </w:rPr>
      </w:pPr>
    </w:p>
    <w:p w:rsidR="00C34533" w:rsidRDefault="00C34533" w:rsidP="005D6E3F">
      <w:pPr>
        <w:ind w:firstLine="709"/>
        <w:jc w:val="both"/>
        <w:rPr>
          <w:b/>
          <w:bCs/>
          <w:i/>
          <w:iCs/>
        </w:rPr>
      </w:pPr>
    </w:p>
    <w:p w:rsidR="00C34533" w:rsidRPr="004C2633" w:rsidRDefault="00C34533" w:rsidP="005D6E3F">
      <w:pPr>
        <w:ind w:firstLine="709"/>
        <w:jc w:val="both"/>
      </w:pPr>
      <w:r w:rsidRPr="004C2633">
        <w:t>Исполнитель _________ А.С. Мироненко</w:t>
      </w:r>
    </w:p>
    <w:sectPr w:rsidR="00C34533" w:rsidRPr="004C2633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533" w:rsidRDefault="00C34533">
      <w:r>
        <w:separator/>
      </w:r>
    </w:p>
  </w:endnote>
  <w:endnote w:type="continuationSeparator" w:id="0">
    <w:p w:rsidR="00C34533" w:rsidRDefault="00C34533">
      <w:r>
        <w:continuationSeparator/>
      </w:r>
    </w:p>
  </w:endnote>
  <w:endnote w:type="continuationNotice" w:id="1">
    <w:p w:rsidR="00C34533" w:rsidRDefault="00C3453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533" w:rsidRPr="00FE6219" w:rsidRDefault="00C3453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533" w:rsidRDefault="00C34533">
      <w:r>
        <w:separator/>
      </w:r>
    </w:p>
  </w:footnote>
  <w:footnote w:type="continuationSeparator" w:id="0">
    <w:p w:rsidR="00C34533" w:rsidRDefault="00C34533">
      <w:r>
        <w:continuationSeparator/>
      </w:r>
    </w:p>
  </w:footnote>
  <w:footnote w:type="continuationNotice" w:id="1">
    <w:p w:rsidR="00C34533" w:rsidRDefault="00C3453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533" w:rsidRPr="00F429FC" w:rsidRDefault="00C3453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2633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533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5A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39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41A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722AB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722AB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722AB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2AB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2AB8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2AB8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2AB8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22AB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2AB8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2AB8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AB8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22AB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22AB8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22AB8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22AB8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22AB8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22AB8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22AB8"/>
    <w:pPr>
      <w:numPr>
        <w:numId w:val="18"/>
      </w:numPr>
    </w:pPr>
  </w:style>
  <w:style w:type="numbering" w:customStyle="1" w:styleId="1">
    <w:name w:val="Стиль1"/>
    <w:rsid w:val="00722AB8"/>
    <w:pPr>
      <w:numPr>
        <w:numId w:val="15"/>
      </w:numPr>
    </w:pPr>
  </w:style>
  <w:style w:type="numbering" w:customStyle="1" w:styleId="11">
    <w:name w:val="Стиль11"/>
    <w:rsid w:val="00722AB8"/>
    <w:pPr>
      <w:numPr>
        <w:numId w:val="17"/>
      </w:numPr>
    </w:pPr>
  </w:style>
  <w:style w:type="numbering" w:customStyle="1" w:styleId="2">
    <w:name w:val="Стиль2"/>
    <w:rsid w:val="00722AB8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18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19</Pages>
  <Words>7596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13</cp:revision>
  <cp:lastPrinted>2015-05-18T15:33:00Z</cp:lastPrinted>
  <dcterms:created xsi:type="dcterms:W3CDTF">2015-02-16T15:04:00Z</dcterms:created>
  <dcterms:modified xsi:type="dcterms:W3CDTF">2015-05-18T15:34:00Z</dcterms:modified>
</cp:coreProperties>
</file>