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F5" w:rsidRPr="00194EC2" w:rsidRDefault="00BB45F5" w:rsidP="00EB74C2">
      <w:pPr>
        <w:jc w:val="center"/>
        <w:outlineLvl w:val="0"/>
        <w:rPr>
          <w:rFonts w:ascii="Times New Roman" w:hAnsi="Times New Roman" w:cs="Times New Roman"/>
        </w:rPr>
      </w:pPr>
      <w:r w:rsidRPr="00194EC2">
        <w:rPr>
          <w:rFonts w:ascii="Times New Roman" w:hAnsi="Times New Roman" w:cs="Times New Roman"/>
        </w:rPr>
        <w:t>ИЗВЕЩЕНИЕ О ПРОДЛЕНИИ СРОКА ПОДАЧИ ЗАЯВОК</w:t>
      </w:r>
    </w:p>
    <w:p w:rsidR="00BB45F5" w:rsidRPr="00194EC2" w:rsidRDefault="00BB45F5" w:rsidP="00EB74C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194EC2">
        <w:rPr>
          <w:rFonts w:ascii="Times New Roman" w:hAnsi="Times New Roman" w:cs="Times New Roman"/>
        </w:rPr>
        <w:t>224/67-03/13-134/2 ОЗЦЭ</w:t>
      </w:r>
    </w:p>
    <w:p w:rsidR="00BB45F5" w:rsidRPr="00194EC2" w:rsidRDefault="00BB45F5" w:rsidP="00EB74C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B45F5" w:rsidRPr="00801685" w:rsidRDefault="00BB45F5" w:rsidP="00EB74C2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BB45F5" w:rsidRPr="00801685" w:rsidRDefault="00BB45F5" w:rsidP="00EB74C2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BB45F5" w:rsidRPr="00801685" w:rsidRDefault="00BB45F5" w:rsidP="00EB74C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BB45F5" w:rsidRPr="007A5739" w:rsidRDefault="00BB45F5" w:rsidP="00EB74C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BB45F5" w:rsidRPr="00EB1E7D" w:rsidRDefault="00BB45F5" w:rsidP="00EB74C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</w:t>
      </w:r>
      <w:r>
        <w:rPr>
          <w:rFonts w:ascii="Times New Roman" w:hAnsi="Times New Roman" w:cs="Times New Roman"/>
        </w:rPr>
        <w:t xml:space="preserve">замене оконных и дверных блоков в зданиях ГК, 221 (ТФК-3), 270 (РКБР), 70 (ХЛК), АК-2 </w:t>
      </w:r>
      <w:r w:rsidRPr="00EB1E7D">
        <w:rPr>
          <w:rFonts w:ascii="Times New Roman" w:hAnsi="Times New Roman" w:cs="Times New Roman"/>
        </w:rPr>
        <w:t>для нужд ФГУП «ГНЦ РФ-ФЭИ».</w:t>
      </w:r>
    </w:p>
    <w:p w:rsidR="00BB45F5" w:rsidRPr="00801685" w:rsidRDefault="00BB45F5" w:rsidP="00EB74C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B45F5" w:rsidRPr="00801685" w:rsidRDefault="00BB45F5" w:rsidP="00EB74C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45F5" w:rsidRPr="00801685" w:rsidRDefault="00BB45F5" w:rsidP="00EB74C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45F5" w:rsidRPr="00801685" w:rsidRDefault="00BB45F5" w:rsidP="00EB74C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45F5" w:rsidRPr="00566174" w:rsidRDefault="00BB45F5" w:rsidP="00EB74C2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4 571 505,92</w:t>
      </w:r>
      <w:r w:rsidRPr="00566174">
        <w:t xml:space="preserve"> руб. (</w:t>
      </w:r>
      <w:r>
        <w:t>четыре миллиона пятьсот семьдесят одна тысяча пятьсот пять рублей 92</w:t>
      </w:r>
      <w:r w:rsidRPr="00566174"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B45F5" w:rsidRPr="00801685" w:rsidRDefault="00BB45F5" w:rsidP="00EB74C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B45F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BB45F5" w:rsidRPr="00DF7739" w:rsidRDefault="00BB45F5" w:rsidP="00DF773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F773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F773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F7739">
        <w:rPr>
          <w:rFonts w:ascii="Times New Roman" w:hAnsi="Times New Roman" w:cs="Times New Roman"/>
          <w:b/>
          <w:bCs/>
        </w:rPr>
        <w:t>:</w:t>
      </w:r>
    </w:p>
    <w:p w:rsidR="00BB45F5" w:rsidRPr="00DF7739" w:rsidRDefault="00BB45F5" w:rsidP="00DF7739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DF773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F7739">
        <w:rPr>
          <w:rFonts w:ascii="Times New Roman" w:hAnsi="Times New Roman" w:cs="Times New Roman"/>
          <w:color w:val="0000FF"/>
        </w:rPr>
        <w:t xml:space="preserve"> </w:t>
      </w:r>
      <w:r w:rsidRPr="00DF773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F7739">
        <w:rPr>
          <w:rFonts w:ascii="Times New Roman" w:hAnsi="Times New Roman" w:cs="Times New Roman"/>
          <w:spacing w:val="-6"/>
        </w:rPr>
        <w:t>на участие в запросе цен</w:t>
      </w:r>
      <w:r w:rsidRPr="00DF7739">
        <w:rPr>
          <w:rFonts w:ascii="Times New Roman" w:hAnsi="Times New Roman" w:cs="Times New Roman"/>
        </w:rPr>
        <w:t xml:space="preserve"> продлевается на 4 рабочих дня.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B45F5" w:rsidRPr="00801685" w:rsidRDefault="00BB45F5" w:rsidP="00EB74C2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801685">
        <w:rPr>
          <w:rFonts w:ascii="Times New Roman" w:hAnsi="Times New Roman" w:cs="Times New Roman"/>
          <w:spacing w:val="-6"/>
          <w:highlight w:val="yellow"/>
        </w:rPr>
        <w:t>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51527D">
        <w:rPr>
          <w:rFonts w:ascii="Times New Roman" w:hAnsi="Times New Roman" w:cs="Times New Roman"/>
          <w:spacing w:val="-6"/>
          <w:highlight w:val="yellow"/>
        </w:rPr>
        <w:t>«07»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51527D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45F5" w:rsidRPr="00801685" w:rsidRDefault="00BB45F5" w:rsidP="00EB74C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B45F5" w:rsidRDefault="00BB45F5" w:rsidP="00EB74C2">
      <w:pPr>
        <w:jc w:val="both"/>
      </w:pPr>
    </w:p>
    <w:sectPr w:rsidR="00BB45F5" w:rsidSect="00513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D3A"/>
    <w:rsid w:val="00194EC2"/>
    <w:rsid w:val="00513DFE"/>
    <w:rsid w:val="0051527D"/>
    <w:rsid w:val="00566174"/>
    <w:rsid w:val="00571826"/>
    <w:rsid w:val="007A5739"/>
    <w:rsid w:val="00801685"/>
    <w:rsid w:val="008E3C0C"/>
    <w:rsid w:val="00A6215E"/>
    <w:rsid w:val="00AB5D3A"/>
    <w:rsid w:val="00B34081"/>
    <w:rsid w:val="00B561E0"/>
    <w:rsid w:val="00B66D1B"/>
    <w:rsid w:val="00BB45F5"/>
    <w:rsid w:val="00C572F3"/>
    <w:rsid w:val="00D42E6F"/>
    <w:rsid w:val="00DF7739"/>
    <w:rsid w:val="00EB1E7D"/>
    <w:rsid w:val="00EB74C2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4C2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B74C2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194EC2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735</Words>
  <Characters>4196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2013-05-17T13:49:00Z</dcterms:created>
  <dcterms:modified xsi:type="dcterms:W3CDTF">2013-05-23T07:37:00Z</dcterms:modified>
</cp:coreProperties>
</file>