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C4D" w:rsidRPr="00331F42" w:rsidRDefault="007C3C4D" w:rsidP="009B230E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7C3C4D" w:rsidRPr="00331F42" w:rsidRDefault="007C3C4D" w:rsidP="009B230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224/11.02-04/14-403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7C3C4D" w:rsidRPr="00550519" w:rsidRDefault="007C3C4D" w:rsidP="009B23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7C3C4D" w:rsidRPr="00F13323" w:rsidRDefault="007C3C4D" w:rsidP="009B230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F13323">
        <w:rPr>
          <w:rFonts w:ascii="Times New Roman" w:hAnsi="Times New Roman" w:cs="Times New Roman"/>
        </w:rPr>
        <w:t>тахеометра</w:t>
      </w:r>
      <w:r w:rsidRPr="00F13323">
        <w:rPr>
          <w:rFonts w:ascii="Times New Roman" w:hAnsi="Times New Roman" w:cs="Times New Roman"/>
          <w:spacing w:val="-6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7C3C4D" w:rsidRPr="00331F42" w:rsidRDefault="007C3C4D" w:rsidP="009B23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C3C4D" w:rsidRPr="00331F42" w:rsidRDefault="007C3C4D" w:rsidP="009B230E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7C3C4D" w:rsidRPr="00331F42" w:rsidRDefault="007C3C4D" w:rsidP="009B230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7C3C4D" w:rsidRPr="009E2171" w:rsidRDefault="007C3C4D" w:rsidP="009B230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7C3C4D" w:rsidRPr="00550519" w:rsidRDefault="007C3C4D" w:rsidP="009B230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7C3C4D" w:rsidRPr="00345001" w:rsidRDefault="007C3C4D" w:rsidP="009B230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F13323">
        <w:rPr>
          <w:rFonts w:ascii="Times New Roman" w:hAnsi="Times New Roman" w:cs="Times New Roman"/>
        </w:rPr>
        <w:t>тахеометра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7C3C4D" w:rsidRDefault="007C3C4D" w:rsidP="009B230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7C3C4D" w:rsidRDefault="007C3C4D" w:rsidP="009B230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31</w:t>
      </w:r>
      <w:r w:rsidRPr="00BA02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декабря 2014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7C3C4D" w:rsidRPr="00C573AC" w:rsidRDefault="007C3C4D" w:rsidP="009B230E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7C3C4D" w:rsidRPr="00331F42" w:rsidRDefault="007C3C4D" w:rsidP="009B23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C3C4D" w:rsidRPr="00331F42" w:rsidRDefault="007C3C4D" w:rsidP="009B230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C3C4D" w:rsidRPr="00331F42" w:rsidRDefault="007C3C4D" w:rsidP="009B230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3C4D" w:rsidRPr="00331F42" w:rsidRDefault="007C3C4D" w:rsidP="009B230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C3C4D" w:rsidRPr="00B656CB" w:rsidRDefault="007C3C4D" w:rsidP="009B230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44618E">
        <w:rPr>
          <w:rFonts w:ascii="Times New Roman" w:hAnsi="Times New Roman" w:cs="Times New Roman"/>
        </w:rPr>
        <w:t>324</w:t>
      </w:r>
      <w:r>
        <w:rPr>
          <w:rFonts w:ascii="Times New Roman" w:hAnsi="Times New Roman" w:cs="Times New Roman"/>
        </w:rPr>
        <w:t xml:space="preserve"> </w:t>
      </w:r>
      <w:r w:rsidRPr="0044618E">
        <w:rPr>
          <w:rFonts w:ascii="Times New Roman" w:hAnsi="Times New Roman" w:cs="Times New Roman"/>
        </w:rPr>
        <w:t>503,33</w:t>
      </w:r>
      <w:r>
        <w:rPr>
          <w:rFonts w:ascii="Times New Roman" w:hAnsi="Times New Roman" w:cs="Times New Roman"/>
        </w:rPr>
        <w:t xml:space="preserve"> </w:t>
      </w:r>
      <w:r w:rsidRPr="0044618E">
        <w:rPr>
          <w:rFonts w:ascii="Times New Roman" w:hAnsi="Times New Roman" w:cs="Times New Roman"/>
        </w:rPr>
        <w:t>(триста двадцать четыре тысячи пятьсот три рубля 33</w:t>
      </w:r>
      <w:r w:rsidRPr="00B656CB">
        <w:rPr>
          <w:rFonts w:ascii="Times New Roman" w:hAnsi="Times New Roman" w:cs="Times New Roman"/>
        </w:rPr>
        <w:t xml:space="preserve"> 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йки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7C3C4D" w:rsidRPr="00B656CB" w:rsidRDefault="007C3C4D" w:rsidP="009B230E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44618E">
        <w:rPr>
          <w:rFonts w:ascii="Times New Roman" w:hAnsi="Times New Roman" w:cs="Times New Roman"/>
        </w:rPr>
        <w:t>275</w:t>
      </w:r>
      <w:r>
        <w:rPr>
          <w:rFonts w:ascii="Times New Roman" w:hAnsi="Times New Roman" w:cs="Times New Roman"/>
        </w:rPr>
        <w:t xml:space="preserve"> </w:t>
      </w:r>
      <w:r w:rsidRPr="0044618E">
        <w:rPr>
          <w:rFonts w:ascii="Times New Roman" w:hAnsi="Times New Roman" w:cs="Times New Roman"/>
        </w:rPr>
        <w:t>002,82 (двести семьдесят пять тысяч два рубля 82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йки)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C3C4D" w:rsidRPr="00D37E19" w:rsidRDefault="007C3C4D" w:rsidP="009B230E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C3C4D" w:rsidRPr="00331F42" w:rsidRDefault="007C3C4D" w:rsidP="009B230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C3C4D" w:rsidRDefault="007C3C4D" w:rsidP="000757B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757B8">
        <w:rPr>
          <w:rFonts w:ascii="Times New Roman" w:hAnsi="Times New Roman" w:cs="Times New Roman"/>
          <w:b/>
          <w:bCs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7C3C4D" w:rsidRDefault="007C3C4D" w:rsidP="000757B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7C3C4D" w:rsidRPr="00331F42" w:rsidRDefault="007C3C4D" w:rsidP="009B230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C3C4D" w:rsidRPr="00331F42" w:rsidRDefault="007C3C4D" w:rsidP="009B230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10:00 (время московское)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06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7C3C4D" w:rsidRPr="00331F42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C3C4D" w:rsidRPr="00331F42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C3C4D" w:rsidRPr="00331F42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30</w:t>
      </w:r>
      <w:r w:rsidRPr="00331F42">
        <w:rPr>
          <w:rFonts w:ascii="Times New Roman" w:hAnsi="Times New Roman" w:cs="Times New Roman"/>
        </w:rPr>
        <w:t xml:space="preserve"> дней.</w:t>
      </w:r>
    </w:p>
    <w:p w:rsidR="007C3C4D" w:rsidRPr="00331F42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7C3C4D" w:rsidRPr="00E87132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7C3C4D" w:rsidRPr="00E87132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C3C4D" w:rsidRPr="00E87132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C3C4D" w:rsidRPr="00E87132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C3C4D" w:rsidRPr="00E87132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C3C4D" w:rsidRPr="00A6215E" w:rsidRDefault="007C3C4D" w:rsidP="009B230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3C4D" w:rsidRDefault="007C3C4D" w:rsidP="009B230E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7C3C4D" w:rsidRDefault="007C3C4D" w:rsidP="009B230E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7C3C4D" w:rsidRDefault="007C3C4D">
      <w:pPr>
        <w:rPr>
          <w:rFonts w:cs="Times New Roman"/>
        </w:rPr>
      </w:pPr>
    </w:p>
    <w:sectPr w:rsidR="007C3C4D" w:rsidSect="00206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621E"/>
    <w:rsid w:val="000757B8"/>
    <w:rsid w:val="00097F97"/>
    <w:rsid w:val="000D621E"/>
    <w:rsid w:val="000E1028"/>
    <w:rsid w:val="001F4D81"/>
    <w:rsid w:val="00206838"/>
    <w:rsid w:val="00227A02"/>
    <w:rsid w:val="00331F42"/>
    <w:rsid w:val="00345001"/>
    <w:rsid w:val="0044618E"/>
    <w:rsid w:val="00536BA0"/>
    <w:rsid w:val="00550519"/>
    <w:rsid w:val="005A326A"/>
    <w:rsid w:val="0067419E"/>
    <w:rsid w:val="007757DE"/>
    <w:rsid w:val="00783277"/>
    <w:rsid w:val="007C3C4D"/>
    <w:rsid w:val="008930FD"/>
    <w:rsid w:val="008C2DA9"/>
    <w:rsid w:val="008E3C0C"/>
    <w:rsid w:val="009B230E"/>
    <w:rsid w:val="009E2171"/>
    <w:rsid w:val="00A6215E"/>
    <w:rsid w:val="00AF2D02"/>
    <w:rsid w:val="00B656CB"/>
    <w:rsid w:val="00BA02D4"/>
    <w:rsid w:val="00C572F3"/>
    <w:rsid w:val="00C573AC"/>
    <w:rsid w:val="00D2148B"/>
    <w:rsid w:val="00D37E19"/>
    <w:rsid w:val="00D42E6F"/>
    <w:rsid w:val="00DA43C4"/>
    <w:rsid w:val="00DF1C25"/>
    <w:rsid w:val="00E87132"/>
    <w:rsid w:val="00F0368B"/>
    <w:rsid w:val="00F1332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30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797</Words>
  <Characters>4548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2014-10-21T07:50:00Z</dcterms:created>
  <dcterms:modified xsi:type="dcterms:W3CDTF">2014-10-28T11:19:00Z</dcterms:modified>
</cp:coreProperties>
</file>