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A30707" w:rsidRPr="009E721C" w:rsidRDefault="00A30707" w:rsidP="00A30707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 w:rsidRPr="009E721C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выполнение строительно-монтажных </w:t>
      </w:r>
      <w:r w:rsidRPr="009E721C">
        <w:rPr>
          <w:b/>
          <w:bCs/>
          <w:sz w:val="28"/>
          <w:szCs w:val="28"/>
        </w:rPr>
        <w:t xml:space="preserve">работ </w:t>
      </w:r>
      <w:r w:rsidRPr="009E721C">
        <w:rPr>
          <w:b/>
          <w:sz w:val="28"/>
          <w:szCs w:val="28"/>
        </w:rPr>
        <w:t>по капитальному ремонту въездных ворот в здании № 41 Ленинградского отделения филиала «Северо-западный территориальный округ» ФГУП «РосРАО»</w:t>
      </w:r>
      <w:r w:rsidRPr="009E721C">
        <w:rPr>
          <w:b/>
          <w:bCs/>
          <w:sz w:val="28"/>
          <w:szCs w:val="28"/>
        </w:rPr>
        <w:t>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A30707" w:rsidRPr="002755C3" w:rsidRDefault="00A30707" w:rsidP="00A30707">
      <w:pPr>
        <w:ind w:left="709"/>
        <w:jc w:val="center"/>
      </w:pPr>
      <w:r w:rsidRPr="002755C3">
        <w:lastRenderedPageBreak/>
        <w:t>Т</w:t>
      </w:r>
      <w:r>
        <w:t>ехническое задание</w:t>
      </w:r>
    </w:p>
    <w:p w:rsidR="00A30707" w:rsidRDefault="00A30707" w:rsidP="00A30707">
      <w:pPr>
        <w:ind w:left="709"/>
        <w:jc w:val="center"/>
      </w:pPr>
      <w:r>
        <w:t>на выполнение строительно-монтажных работ</w:t>
      </w:r>
    </w:p>
    <w:p w:rsidR="00A30707" w:rsidRDefault="00A30707" w:rsidP="00A30707">
      <w:pPr>
        <w:ind w:left="709"/>
        <w:jc w:val="center"/>
      </w:pPr>
      <w:r>
        <w:t>при строительстве, реконструкции и капитальном ремонте объектов</w:t>
      </w:r>
    </w:p>
    <w:p w:rsidR="00A30707" w:rsidRDefault="00A30707" w:rsidP="00A30707">
      <w:pPr>
        <w:ind w:left="709"/>
        <w:jc w:val="center"/>
      </w:pPr>
      <w:r>
        <w:t>(капитального и незавершенного строительства,</w:t>
      </w:r>
    </w:p>
    <w:p w:rsidR="00A30707" w:rsidRDefault="00A30707" w:rsidP="00A30707">
      <w:pPr>
        <w:ind w:left="709"/>
        <w:jc w:val="center"/>
      </w:pPr>
      <w:r>
        <w:t>объектов временного назначения и инженерных систем)</w:t>
      </w:r>
    </w:p>
    <w:p w:rsidR="00A30707" w:rsidRDefault="00A30707" w:rsidP="00A30707">
      <w:pPr>
        <w:ind w:left="709"/>
        <w:jc w:val="center"/>
      </w:pPr>
      <w:r>
        <w:t>по объекту:</w:t>
      </w:r>
      <w:r w:rsidRPr="007436A6">
        <w:t xml:space="preserve"> </w:t>
      </w:r>
      <w:r w:rsidRPr="00A67DDA">
        <w:t>здани</w:t>
      </w:r>
      <w:r>
        <w:t>е</w:t>
      </w:r>
      <w:r w:rsidRPr="00A67DDA">
        <w:t xml:space="preserve"> №</w:t>
      </w:r>
      <w:r>
        <w:t>4</w:t>
      </w:r>
      <w:r w:rsidRPr="00A67DDA">
        <w:t>1 Ленинградского отделения филиала «Северо-западный территориальный округ» ФГУП «РосРАО»</w:t>
      </w:r>
      <w:r>
        <w:t>.</w:t>
      </w:r>
    </w:p>
    <w:p w:rsidR="00A30707" w:rsidRDefault="00A30707" w:rsidP="00A30707">
      <w:pPr>
        <w:ind w:left="709"/>
        <w:jc w:val="center"/>
      </w:pPr>
    </w:p>
    <w:p w:rsidR="00A30707" w:rsidRDefault="00A30707" w:rsidP="00A30707">
      <w:pPr>
        <w:ind w:left="709"/>
        <w:jc w:val="center"/>
      </w:pPr>
    </w:p>
    <w:p w:rsidR="00A30707" w:rsidRDefault="00A30707" w:rsidP="00A30707">
      <w:pPr>
        <w:ind w:left="709"/>
        <w:jc w:val="center"/>
      </w:pPr>
      <w:r>
        <w:t>СОДЕРЖАНИЕ</w:t>
      </w:r>
    </w:p>
    <w:p w:rsidR="00A30707" w:rsidRDefault="00A30707" w:rsidP="00A30707">
      <w:pPr>
        <w:ind w:left="709"/>
        <w:jc w:val="center"/>
      </w:pPr>
    </w:p>
    <w:p w:rsidR="00A30707" w:rsidRPr="007436A6" w:rsidRDefault="00A30707" w:rsidP="00A30707">
      <w:pPr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A30707" w:rsidRDefault="00A30707" w:rsidP="00A30707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A30707" w:rsidRDefault="00A30707" w:rsidP="00A30707">
      <w:pPr>
        <w:ind w:left="2977" w:hanging="1561"/>
      </w:pPr>
      <w:r>
        <w:t xml:space="preserve">Подраздел </w:t>
      </w:r>
      <w:proofErr w:type="gramStart"/>
      <w:r>
        <w:t xml:space="preserve">2.1  </w:t>
      </w:r>
      <w:r w:rsidRPr="007436A6">
        <w:t>Сведения</w:t>
      </w:r>
      <w:proofErr w:type="gramEnd"/>
      <w:r w:rsidRPr="007436A6">
        <w:t xml:space="preserve"> о строительно-монтажных работах при строительстве, реконструкции и капитальном ремонте объектов</w:t>
      </w:r>
      <w:r>
        <w:t>.</w:t>
      </w:r>
    </w:p>
    <w:p w:rsidR="00A30707" w:rsidRDefault="00A30707" w:rsidP="00A30707">
      <w:pPr>
        <w:ind w:left="709" w:firstLine="707"/>
      </w:pPr>
      <w:r>
        <w:t xml:space="preserve">Подраздел </w:t>
      </w:r>
      <w:proofErr w:type="gramStart"/>
      <w:r>
        <w:t xml:space="preserve">2.2  </w:t>
      </w:r>
      <w:r w:rsidRPr="007436A6">
        <w:t>Сведения</w:t>
      </w:r>
      <w:proofErr w:type="gramEnd"/>
      <w:r w:rsidRPr="007436A6">
        <w:t xml:space="preserve"> о выполняемых работах</w:t>
      </w:r>
      <w:r>
        <w:t>.</w:t>
      </w:r>
    </w:p>
    <w:p w:rsidR="00A30707" w:rsidRDefault="00A30707" w:rsidP="00A30707">
      <w:pPr>
        <w:ind w:left="709" w:firstLine="707"/>
      </w:pPr>
      <w:r>
        <w:t xml:space="preserve">Подраздел </w:t>
      </w:r>
      <w:proofErr w:type="gramStart"/>
      <w:r>
        <w:t xml:space="preserve">2.3  </w:t>
      </w:r>
      <w:r w:rsidRPr="007436A6">
        <w:t>Сведения</w:t>
      </w:r>
      <w:proofErr w:type="gramEnd"/>
      <w:r w:rsidRPr="007436A6">
        <w:t xml:space="preserve"> о месте выполнения работ</w:t>
      </w:r>
      <w:r>
        <w:t>.</w:t>
      </w:r>
    </w:p>
    <w:p w:rsidR="00A30707" w:rsidRDefault="00A30707" w:rsidP="00A30707">
      <w:pPr>
        <w:ind w:left="709" w:firstLine="707"/>
      </w:pPr>
      <w:r>
        <w:t xml:space="preserve">Подраздел </w:t>
      </w:r>
      <w:proofErr w:type="gramStart"/>
      <w:r>
        <w:t xml:space="preserve">2.4  </w:t>
      </w:r>
      <w:r w:rsidRPr="007436A6">
        <w:t>Требования</w:t>
      </w:r>
      <w:proofErr w:type="gramEnd"/>
      <w:r w:rsidRPr="007436A6">
        <w:t xml:space="preserve"> к разработке </w:t>
      </w:r>
      <w:r>
        <w:t>проекта производства работ.</w:t>
      </w:r>
    </w:p>
    <w:p w:rsidR="00A30707" w:rsidRDefault="00A30707" w:rsidP="00A30707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>ТРЕБОВАНИЯ К ТЕХНИЧЕСКИМ ХАРАКТЕРИСТИКАМИ РАБОТ</w:t>
      </w:r>
      <w:r>
        <w:t>.</w:t>
      </w:r>
    </w:p>
    <w:p w:rsidR="00A30707" w:rsidRDefault="00A30707" w:rsidP="00A30707">
      <w:pPr>
        <w:ind w:left="709" w:firstLine="707"/>
      </w:pPr>
      <w:r>
        <w:t xml:space="preserve">Подраздел </w:t>
      </w:r>
      <w:proofErr w:type="gramStart"/>
      <w:r>
        <w:t xml:space="preserve">3.1  </w:t>
      </w:r>
      <w:r w:rsidRPr="00275735">
        <w:t>Технические</w:t>
      </w:r>
      <w:proofErr w:type="gramEnd"/>
      <w:r w:rsidRPr="00275735">
        <w:t xml:space="preserve"> требования при выполнении работ</w:t>
      </w:r>
      <w:r>
        <w:t>.</w:t>
      </w:r>
    </w:p>
    <w:p w:rsidR="00A30707" w:rsidRDefault="00A30707" w:rsidP="00A30707">
      <w:pPr>
        <w:ind w:left="709" w:firstLine="707"/>
      </w:pPr>
      <w:r w:rsidRPr="00275735">
        <w:t xml:space="preserve">Подраздел </w:t>
      </w:r>
      <w:proofErr w:type="gramStart"/>
      <w:r w:rsidRPr="00275735">
        <w:t xml:space="preserve">3.2 </w:t>
      </w:r>
      <w:r>
        <w:t xml:space="preserve"> </w:t>
      </w:r>
      <w:r w:rsidRPr="00275735">
        <w:t>Требования</w:t>
      </w:r>
      <w:proofErr w:type="gramEnd"/>
      <w:r w:rsidRPr="00275735">
        <w:t xml:space="preserve"> к оформлению и составу проекта производства работ.</w:t>
      </w:r>
    </w:p>
    <w:p w:rsidR="00A30707" w:rsidRDefault="00A30707" w:rsidP="00A30707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 </w:t>
      </w:r>
      <w:r w:rsidRPr="00275735">
        <w:t>ВЕДОМОСТЬ ОБЪЕМОВ РАБОТ, РЕСУРСНАЯ ВЕДОМОСТЬ, СМЕТНЫЙ РАСЧЕТ</w:t>
      </w:r>
      <w:r>
        <w:t>.</w:t>
      </w:r>
    </w:p>
    <w:p w:rsidR="00A30707" w:rsidRDefault="00A30707" w:rsidP="00A30707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A30707" w:rsidRDefault="00A30707" w:rsidP="00A30707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A30707" w:rsidRDefault="00A30707" w:rsidP="00A30707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</w:t>
      </w:r>
      <w:proofErr w:type="gramStart"/>
      <w:r w:rsidRPr="00275735">
        <w:t xml:space="preserve">И </w:t>
      </w:r>
      <w:r>
        <w:t xml:space="preserve"> </w:t>
      </w:r>
      <w:r w:rsidRPr="00275735">
        <w:t>МЕРОПРИЯТИЙ</w:t>
      </w:r>
      <w:proofErr w:type="gramEnd"/>
      <w:r>
        <w:t>.</w:t>
      </w:r>
    </w:p>
    <w:p w:rsidR="00A30707" w:rsidRDefault="00A30707" w:rsidP="00A30707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A30707" w:rsidRDefault="00A30707" w:rsidP="00A30707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A30707" w:rsidRPr="00275735" w:rsidRDefault="00A30707" w:rsidP="00A30707">
      <w:pPr>
        <w:ind w:left="709"/>
      </w:pPr>
      <w:r w:rsidRPr="00275735">
        <w:t>РАЗДЕЛ 10. ТРЕБОВАНИЯ К ОСОБЫМ УСЛОВИЯМ РАБОТ.</w:t>
      </w:r>
    </w:p>
    <w:p w:rsidR="00A30707" w:rsidRPr="00275735" w:rsidRDefault="00A30707" w:rsidP="00A30707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A30707" w:rsidRPr="00275735" w:rsidRDefault="00A30707" w:rsidP="00A30707">
      <w:pPr>
        <w:ind w:left="709"/>
      </w:pPr>
      <w:r w:rsidRPr="00275735">
        <w:t>РАЗДЕЛ 12. ТРЕБОВАНИЯ К БЕЗОПАСНОСТИ ВЫПОЛНЯЕМЫХ РАБОТ.</w:t>
      </w:r>
    </w:p>
    <w:p w:rsidR="00A30707" w:rsidRPr="00275735" w:rsidRDefault="00A30707" w:rsidP="00A30707">
      <w:pPr>
        <w:ind w:left="709"/>
      </w:pPr>
      <w:r w:rsidRPr="00275735">
        <w:t>РАЗДЕЛ 13. ТРЕБОВАНИЯ К РЕЗУЛЬТАТАМ РАБОТ И ПОРЯДКУ ПРИЕМКИ.</w:t>
      </w:r>
    </w:p>
    <w:p w:rsidR="00A30707" w:rsidRPr="002755C3" w:rsidRDefault="00A30707" w:rsidP="00A30707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A30707" w:rsidRPr="002755C3" w:rsidRDefault="00A30707" w:rsidP="00A30707">
      <w:pPr>
        <w:ind w:left="709"/>
      </w:pPr>
      <w:r w:rsidRPr="002755C3">
        <w:t xml:space="preserve">РАЗДЕЛ 15. </w:t>
      </w:r>
      <w:r w:rsidRPr="00507B2E">
        <w:t>ТРЕБОВАНИЯ К ТЕХНИЧЕСКОМУ ОБУЧЕНИЮ ПЕРСОНАЛА ЗАКАЗЧИКА</w:t>
      </w:r>
      <w:r w:rsidRPr="002755C3">
        <w:t>.</w:t>
      </w:r>
    </w:p>
    <w:p w:rsidR="00A30707" w:rsidRPr="002755C3" w:rsidRDefault="00A30707" w:rsidP="00A30707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A30707" w:rsidRPr="00275735" w:rsidRDefault="00A30707" w:rsidP="00A30707">
      <w:pPr>
        <w:ind w:left="709"/>
      </w:pPr>
    </w:p>
    <w:p w:rsidR="00A30707" w:rsidRDefault="00A30707" w:rsidP="00A30707">
      <w:pPr>
        <w:ind w:left="709"/>
        <w:jc w:val="center"/>
      </w:pPr>
    </w:p>
    <w:p w:rsidR="00A30707" w:rsidRDefault="00A30707" w:rsidP="00A30707">
      <w:pPr>
        <w:ind w:left="709"/>
        <w:jc w:val="center"/>
      </w:pPr>
    </w:p>
    <w:p w:rsidR="00A30707" w:rsidRDefault="00A30707" w:rsidP="00A30707">
      <w:pPr>
        <w:ind w:left="709"/>
        <w:jc w:val="center"/>
      </w:pPr>
    </w:p>
    <w:p w:rsidR="00A30707" w:rsidRDefault="00A30707" w:rsidP="00A30707">
      <w:pPr>
        <w:ind w:left="709"/>
        <w:jc w:val="center"/>
      </w:pPr>
    </w:p>
    <w:p w:rsidR="00A30707" w:rsidRDefault="00A30707" w:rsidP="00A30707">
      <w:pPr>
        <w:ind w:left="709"/>
        <w:jc w:val="center"/>
      </w:pPr>
    </w:p>
    <w:p w:rsidR="00A30707" w:rsidRDefault="00A30707" w:rsidP="00A30707">
      <w:pPr>
        <w:ind w:left="709"/>
        <w:jc w:val="center"/>
      </w:pPr>
    </w:p>
    <w:p w:rsidR="00A30707" w:rsidRDefault="00A30707" w:rsidP="00A30707">
      <w:pPr>
        <w:ind w:left="709"/>
        <w:jc w:val="center"/>
      </w:pPr>
    </w:p>
    <w:p w:rsidR="00A30707" w:rsidRDefault="00A30707" w:rsidP="00A30707">
      <w:pPr>
        <w:ind w:left="709"/>
        <w:jc w:val="center"/>
      </w:pPr>
    </w:p>
    <w:p w:rsidR="00A30707" w:rsidRPr="007436A6" w:rsidRDefault="00A30707" w:rsidP="00A30707">
      <w:pPr>
        <w:ind w:left="709"/>
        <w:jc w:val="center"/>
      </w:pPr>
    </w:p>
    <w:p w:rsidR="00A30707" w:rsidRPr="004B742A" w:rsidRDefault="00A30707" w:rsidP="00A30707">
      <w:pPr>
        <w:numPr>
          <w:ilvl w:val="0"/>
          <w:numId w:val="17"/>
        </w:numPr>
        <w:spacing w:before="240"/>
        <w:jc w:val="center"/>
        <w:rPr>
          <w:b/>
        </w:rPr>
      </w:pPr>
      <w:r w:rsidRPr="004B742A">
        <w:rPr>
          <w:b/>
        </w:rPr>
        <w:t>Н</w:t>
      </w:r>
      <w:r>
        <w:rPr>
          <w:b/>
        </w:rPr>
        <w:t>АИМЕНОВАНИЕ ВЫПОЛНЯЕМЫХ РАБОТ</w:t>
      </w:r>
    </w:p>
    <w:p w:rsidR="00A30707" w:rsidRPr="00B40EDF" w:rsidRDefault="00A30707" w:rsidP="00A30707">
      <w:pPr>
        <w:ind w:left="720" w:firstLine="698"/>
        <w:jc w:val="both"/>
      </w:pPr>
      <w:r>
        <w:lastRenderedPageBreak/>
        <w:t>С</w:t>
      </w:r>
      <w:r w:rsidRPr="004F4355">
        <w:t>троительно-монтажны</w:t>
      </w:r>
      <w:r>
        <w:t>е</w:t>
      </w:r>
      <w:r w:rsidRPr="004F4355">
        <w:t xml:space="preserve"> работ</w:t>
      </w:r>
      <w:r>
        <w:t>ы</w:t>
      </w:r>
      <w:r w:rsidRPr="004F4355">
        <w:t xml:space="preserve"> по </w:t>
      </w:r>
      <w:r w:rsidRPr="00C73C58">
        <w:t>капитальному ремонту въездных ворот в здании № 41 Ленинградского отделения</w:t>
      </w:r>
      <w:r w:rsidRPr="004F4355">
        <w:t xml:space="preserve"> филиала «Северо-западный территориальный округ» ФГУП «РосРАО»</w:t>
      </w:r>
      <w:r w:rsidRPr="00B40EDF">
        <w:t>.</w:t>
      </w:r>
    </w:p>
    <w:p w:rsidR="00A30707" w:rsidRPr="00FE40C9" w:rsidRDefault="00A30707" w:rsidP="00A30707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О</w:t>
      </w:r>
      <w:r>
        <w:rPr>
          <w:b/>
        </w:rPr>
        <w:t>БЩИЕ ПОЛОЖЕНИЯ</w:t>
      </w:r>
    </w:p>
    <w:p w:rsidR="00A30707" w:rsidRPr="006A514B" w:rsidRDefault="00A30707" w:rsidP="00A30707">
      <w:pPr>
        <w:numPr>
          <w:ilvl w:val="1"/>
          <w:numId w:val="17"/>
        </w:numPr>
        <w:tabs>
          <w:tab w:val="left" w:pos="1418"/>
        </w:tabs>
        <w:ind w:left="709" w:hanging="4"/>
        <w:rPr>
          <w:b/>
        </w:rPr>
      </w:pPr>
      <w:r w:rsidRPr="009246B9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A30707" w:rsidRPr="000E5E37" w:rsidRDefault="00A30707" w:rsidP="00A30707">
      <w:pPr>
        <w:ind w:left="720" w:firstLine="698"/>
        <w:jc w:val="both"/>
      </w:pPr>
      <w:r w:rsidRPr="000E5E37">
        <w:t xml:space="preserve">Техническое задание на строительно-монтажные работы по </w:t>
      </w:r>
      <w:r w:rsidRPr="00C73C58">
        <w:t>капитальному ремонту въездных ворот в здании № 41</w:t>
      </w:r>
      <w:r w:rsidRPr="004F4355">
        <w:t xml:space="preserve"> </w:t>
      </w:r>
      <w:r w:rsidRPr="000E5E37">
        <w:t>составлено на основании дефектной ведомости. Сметная документация составлена и проверена аттестованным специалист</w:t>
      </w:r>
      <w:r>
        <w:t>о</w:t>
      </w:r>
      <w:r w:rsidRPr="000E5E37">
        <w:t>м по сметному делу отдела капитального строительства филиала «Северо-западный территориальный округ» ФГУП «РосРАО».</w:t>
      </w:r>
    </w:p>
    <w:p w:rsidR="00A30707" w:rsidRPr="009246B9" w:rsidRDefault="00A30707" w:rsidP="00A30707">
      <w:pPr>
        <w:numPr>
          <w:ilvl w:val="1"/>
          <w:numId w:val="17"/>
        </w:numPr>
        <w:tabs>
          <w:tab w:val="left" w:pos="1418"/>
        </w:tabs>
        <w:ind w:left="1418" w:hanging="713"/>
        <w:rPr>
          <w:b/>
        </w:rPr>
      </w:pPr>
      <w:r w:rsidRPr="009246B9">
        <w:rPr>
          <w:b/>
        </w:rPr>
        <w:t>Сведения о выполняемых работах:</w:t>
      </w:r>
    </w:p>
    <w:p w:rsidR="00A30707" w:rsidRPr="004F4355" w:rsidRDefault="00A30707" w:rsidP="00A30707">
      <w:pPr>
        <w:pStyle w:val="affe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 xml:space="preserve">Работы по </w:t>
      </w:r>
      <w:r w:rsidRPr="00C73C58">
        <w:rPr>
          <w:rFonts w:ascii="Times New Roman" w:hAnsi="Times New Roman"/>
          <w:sz w:val="24"/>
          <w:szCs w:val="24"/>
        </w:rPr>
        <w:t>капитальному ремонту въездных ворот в здании № 41</w:t>
      </w:r>
      <w:r w:rsidRPr="004F4355">
        <w:rPr>
          <w:rFonts w:ascii="Times New Roman" w:hAnsi="Times New Roman"/>
          <w:sz w:val="24"/>
          <w:szCs w:val="24"/>
        </w:rPr>
        <w:t xml:space="preserve"> Ленинградского отделения филиала «Северо-западный территориальный округ» ФГУП «РосРАО» выполнить в соответствии с требованиями действу</w:t>
      </w:r>
      <w:r>
        <w:rPr>
          <w:rFonts w:ascii="Times New Roman" w:hAnsi="Times New Roman"/>
          <w:sz w:val="24"/>
          <w:szCs w:val="24"/>
        </w:rPr>
        <w:t>ющих норм и правил и настоящим Т</w:t>
      </w:r>
      <w:r w:rsidRPr="004F4355">
        <w:rPr>
          <w:rFonts w:ascii="Times New Roman" w:hAnsi="Times New Roman"/>
          <w:sz w:val="24"/>
          <w:szCs w:val="24"/>
        </w:rPr>
        <w:t xml:space="preserve">ехническим заданием. </w:t>
      </w:r>
    </w:p>
    <w:p w:rsidR="00A30707" w:rsidRPr="004F4355" w:rsidRDefault="00A30707" w:rsidP="00A30707">
      <w:pPr>
        <w:pStyle w:val="affe"/>
        <w:tabs>
          <w:tab w:val="left" w:pos="1418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>Объем работ приведен в «Ведомости физических объемов работ» (Приложение №1 к Техническому заданию).</w:t>
      </w:r>
    </w:p>
    <w:p w:rsidR="00A30707" w:rsidRDefault="00A30707" w:rsidP="00A30707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2B56DA">
        <w:rPr>
          <w:b/>
        </w:rPr>
        <w:t>Сведения о месте выполнения работ:</w:t>
      </w:r>
    </w:p>
    <w:p w:rsidR="00A30707" w:rsidRDefault="00A30707" w:rsidP="00A30707">
      <w:pPr>
        <w:tabs>
          <w:tab w:val="left" w:pos="1418"/>
        </w:tabs>
        <w:ind w:left="709" w:firstLine="709"/>
        <w:jc w:val="both"/>
        <w:rPr>
          <w:b/>
        </w:rPr>
      </w:pPr>
      <w:r w:rsidRPr="002B56DA">
        <w:t xml:space="preserve">Здание № </w:t>
      </w:r>
      <w:r>
        <w:t>4</w:t>
      </w:r>
      <w:r w:rsidRPr="002B56DA">
        <w:t xml:space="preserve">1 Ленинградского отделения филиала «Северо-западный территориальный округ» ФГУП «РосРАО» расположенное по адресу: 188540, Ленинградская область, </w:t>
      </w:r>
      <w:proofErr w:type="spellStart"/>
      <w:r w:rsidRPr="002B56DA">
        <w:t>г.Сосновый</w:t>
      </w:r>
      <w:proofErr w:type="spellEnd"/>
      <w:r w:rsidRPr="002B56DA">
        <w:t xml:space="preserve"> Бор, </w:t>
      </w:r>
      <w:proofErr w:type="spellStart"/>
      <w:r w:rsidRPr="002B56DA">
        <w:t>промзона</w:t>
      </w:r>
      <w:proofErr w:type="spellEnd"/>
      <w:r w:rsidRPr="002B56DA">
        <w:t>.</w:t>
      </w:r>
    </w:p>
    <w:p w:rsidR="00A30707" w:rsidRPr="00DF7075" w:rsidRDefault="00A30707" w:rsidP="00A30707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DF7075">
        <w:rPr>
          <w:b/>
        </w:rPr>
        <w:t>Требования к разработке ППР:</w:t>
      </w:r>
    </w:p>
    <w:p w:rsidR="00A30707" w:rsidRPr="004F4355" w:rsidRDefault="00A30707" w:rsidP="00A30707">
      <w:pPr>
        <w:tabs>
          <w:tab w:val="left" w:pos="1418"/>
        </w:tabs>
        <w:ind w:left="709" w:firstLine="709"/>
        <w:jc w:val="both"/>
        <w:rPr>
          <w:highlight w:val="yellow"/>
        </w:rPr>
      </w:pPr>
      <w:r w:rsidRPr="00C73AA3">
        <w:rPr>
          <w:color w:val="000000"/>
        </w:rPr>
        <w:t xml:space="preserve">До начала производства работ </w:t>
      </w:r>
      <w:r>
        <w:rPr>
          <w:color w:val="000000"/>
        </w:rPr>
        <w:t>Подрядчик (</w:t>
      </w:r>
      <w:r w:rsidRPr="00C73AA3">
        <w:rPr>
          <w:color w:val="000000"/>
        </w:rPr>
        <w:t>Исполнитель</w:t>
      </w:r>
      <w:r>
        <w:rPr>
          <w:color w:val="000000"/>
        </w:rPr>
        <w:t>)</w:t>
      </w:r>
      <w:r w:rsidRPr="00C73AA3">
        <w:rPr>
          <w:color w:val="000000"/>
        </w:rPr>
        <w:t xml:space="preserve"> обязан разработать и согласовать с Заказчиком план производства работ, в котором должны быть описаны основные этапы работ, правила техники безопасности </w:t>
      </w:r>
      <w:r>
        <w:rPr>
          <w:color w:val="000000"/>
        </w:rPr>
        <w:t xml:space="preserve">при </w:t>
      </w:r>
      <w:r w:rsidRPr="005952DC">
        <w:t>выполнении работ.</w:t>
      </w:r>
    </w:p>
    <w:p w:rsidR="00A30707" w:rsidRPr="00FE40C9" w:rsidRDefault="00A30707" w:rsidP="00A30707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ТЕХНИЧЕСКИМ ХАРАКТЕРИСТИКАМИ РАБОТ</w:t>
      </w:r>
    </w:p>
    <w:p w:rsidR="00A30707" w:rsidRPr="00DF7075" w:rsidRDefault="00A30707" w:rsidP="00A30707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2B56DA">
        <w:rPr>
          <w:b/>
        </w:rPr>
        <w:t>Технические требования при выполнении работ:</w:t>
      </w:r>
    </w:p>
    <w:p w:rsidR="00A30707" w:rsidRPr="00DF7075" w:rsidRDefault="00A30707" w:rsidP="00A30707">
      <w:pPr>
        <w:tabs>
          <w:tab w:val="left" w:pos="1418"/>
        </w:tabs>
        <w:ind w:left="720" w:firstLine="698"/>
        <w:jc w:val="both"/>
        <w:rPr>
          <w:color w:val="000000"/>
        </w:rPr>
      </w:pPr>
      <w:r w:rsidRPr="00DF7075">
        <w:rPr>
          <w:color w:val="000000"/>
        </w:rPr>
        <w:t xml:space="preserve">Строительно-монтажные работы по </w:t>
      </w:r>
      <w:r w:rsidRPr="00C73C58">
        <w:t>капитальному ремонту въездных ворот в здании № 41</w:t>
      </w:r>
      <w:r w:rsidRPr="00DF7075">
        <w:rPr>
          <w:color w:val="000000"/>
        </w:rPr>
        <w:t xml:space="preserve"> выполнить в соответствии с Техническим заданием.</w:t>
      </w:r>
    </w:p>
    <w:p w:rsidR="00A30707" w:rsidRPr="00DF7075" w:rsidRDefault="00A30707" w:rsidP="00A30707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DF7075">
        <w:rPr>
          <w:b/>
        </w:rPr>
        <w:t>Требования к оформлению и составу проекта производства работ (ППР):</w:t>
      </w:r>
    </w:p>
    <w:p w:rsidR="00A30707" w:rsidRPr="00C73AA3" w:rsidRDefault="00A30707" w:rsidP="00A30707">
      <w:pPr>
        <w:tabs>
          <w:tab w:val="left" w:pos="1418"/>
        </w:tabs>
        <w:ind w:left="709" w:firstLine="709"/>
        <w:jc w:val="both"/>
      </w:pPr>
      <w:r w:rsidRPr="00656D12">
        <w:t>Проект производства работ (ППР) должен содержать</w:t>
      </w:r>
      <w:r w:rsidRPr="00C73AA3">
        <w:t xml:space="preserve">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A30707" w:rsidRDefault="00A30707" w:rsidP="00A30707">
      <w:pPr>
        <w:tabs>
          <w:tab w:val="left" w:pos="1418"/>
        </w:tabs>
        <w:ind w:left="709" w:firstLine="709"/>
        <w:jc w:val="both"/>
        <w:rPr>
          <w:color w:val="FF0000"/>
        </w:rPr>
      </w:pPr>
      <w:r w:rsidRPr="00C73AA3"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A30707" w:rsidRPr="00FD7DB6" w:rsidRDefault="00A30707" w:rsidP="00A30707">
      <w:pPr>
        <w:tabs>
          <w:tab w:val="left" w:pos="1418"/>
        </w:tabs>
        <w:ind w:left="709" w:firstLine="709"/>
        <w:jc w:val="both"/>
      </w:pPr>
      <w:r w:rsidRPr="00FD7DB6">
        <w:t xml:space="preserve">Для предупреждения </w:t>
      </w:r>
      <w:proofErr w:type="gramStart"/>
      <w:r w:rsidRPr="00FD7DB6">
        <w:t>поражения</w:t>
      </w:r>
      <w:proofErr w:type="gramEnd"/>
      <w:r w:rsidRPr="00FD7DB6">
        <w:t xml:space="preserve"> работающих электрическим током следует предусматривать:</w:t>
      </w:r>
    </w:p>
    <w:p w:rsidR="00A30707" w:rsidRDefault="00A30707" w:rsidP="00A30707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 w:rsidRPr="00FD7DB6">
        <w:t>указания по устройству временных электроустановок, выбору трасс и определению напряжения временных силовых и осветительных электросетей, устройства для ограждения токоведущих частей и месторасположение вводно-распределительных систем и приборов;</w:t>
      </w:r>
    </w:p>
    <w:p w:rsidR="00A30707" w:rsidRPr="00FD7DB6" w:rsidRDefault="00A30707" w:rsidP="00A30707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 w:rsidRPr="00FD7DB6">
        <w:t>способы заземления металлических частей электрооборудования.</w:t>
      </w:r>
    </w:p>
    <w:p w:rsidR="00A30707" w:rsidRPr="00C73AA3" w:rsidRDefault="00A30707" w:rsidP="00A30707">
      <w:pPr>
        <w:tabs>
          <w:tab w:val="left" w:pos="1418"/>
        </w:tabs>
        <w:ind w:left="709" w:firstLine="709"/>
        <w:jc w:val="both"/>
      </w:pPr>
      <w:r w:rsidRPr="00C73AA3">
        <w:t>Для предупреждения воздействия на работников вредных производственных факторов (неблагоприятного климата, шума, вибрации, пыли и вредных веществ в воздухе рабочей зоны) необходимо:</w:t>
      </w:r>
    </w:p>
    <w:p w:rsidR="00A30707" w:rsidRPr="00C73AA3" w:rsidRDefault="00A30707" w:rsidP="00A30707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>
        <w:t>о</w:t>
      </w:r>
      <w:r w:rsidRPr="00C73AA3">
        <w:t>пределить участки работ, на которых могут возникнуть вредные производственные факторы, обусловленные технологией и условиями выполнения работ;</w:t>
      </w:r>
    </w:p>
    <w:p w:rsidR="00A30707" w:rsidRPr="00C73AA3" w:rsidRDefault="00A30707" w:rsidP="00A30707">
      <w:pPr>
        <w:numPr>
          <w:ilvl w:val="0"/>
          <w:numId w:val="19"/>
        </w:numPr>
        <w:tabs>
          <w:tab w:val="left" w:pos="1418"/>
        </w:tabs>
        <w:ind w:left="0" w:firstLine="709"/>
        <w:jc w:val="both"/>
      </w:pPr>
      <w:r>
        <w:t>о</w:t>
      </w:r>
      <w:r w:rsidRPr="00C73AA3">
        <w:t>пределить средства защиты работающих</w:t>
      </w:r>
      <w:r w:rsidRPr="00C73AA3">
        <w:rPr>
          <w:lang w:val="en-US"/>
        </w:rPr>
        <w:t>;</w:t>
      </w:r>
    </w:p>
    <w:p w:rsidR="00A30707" w:rsidRPr="00C73AA3" w:rsidRDefault="00A30707" w:rsidP="00A30707">
      <w:pPr>
        <w:numPr>
          <w:ilvl w:val="0"/>
          <w:numId w:val="19"/>
        </w:numPr>
        <w:tabs>
          <w:tab w:val="left" w:pos="1418"/>
        </w:tabs>
        <w:ind w:left="709" w:firstLine="0"/>
        <w:jc w:val="both"/>
      </w:pPr>
      <w:r>
        <w:lastRenderedPageBreak/>
        <w:t>п</w:t>
      </w:r>
      <w:r w:rsidRPr="00C73AA3">
        <w:t>редусматривать, при необходимости, специальные меры по хранению опасных и вредных веществ.</w:t>
      </w:r>
    </w:p>
    <w:p w:rsidR="00A30707" w:rsidRPr="00C73AA3" w:rsidRDefault="00A30707" w:rsidP="00A30707">
      <w:pPr>
        <w:tabs>
          <w:tab w:val="left" w:pos="1418"/>
        </w:tabs>
        <w:spacing w:before="120"/>
        <w:ind w:firstLine="1418"/>
        <w:jc w:val="both"/>
      </w:pPr>
      <w:r w:rsidRPr="00C73AA3">
        <w:t>ППР должен содержать следующие разделы:</w:t>
      </w:r>
    </w:p>
    <w:p w:rsidR="00A30707" w:rsidRDefault="00A30707" w:rsidP="00A30707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C73AA3">
        <w:t>бщие положения;</w:t>
      </w:r>
    </w:p>
    <w:p w:rsidR="00A30707" w:rsidRDefault="00A30707" w:rsidP="00A30707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ребования безопасности;</w:t>
      </w:r>
    </w:p>
    <w:p w:rsidR="00A30707" w:rsidRDefault="00A30707" w:rsidP="00A30707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одготовительные работы;</w:t>
      </w:r>
    </w:p>
    <w:p w:rsidR="00A30707" w:rsidRDefault="00A30707" w:rsidP="00A30707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роизводство работ;</w:t>
      </w:r>
    </w:p>
    <w:p w:rsidR="00A30707" w:rsidRDefault="00A30707" w:rsidP="00A30707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бращение с отходами;</w:t>
      </w:r>
    </w:p>
    <w:p w:rsidR="00A30707" w:rsidRDefault="00A30707" w:rsidP="00A30707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кончание работ;</w:t>
      </w:r>
    </w:p>
    <w:p w:rsidR="00A30707" w:rsidRDefault="00A30707" w:rsidP="00A30707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риложения (при необходимости);</w:t>
      </w:r>
    </w:p>
    <w:p w:rsidR="00A30707" w:rsidRDefault="00A30707" w:rsidP="00A30707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ермины и определения;</w:t>
      </w:r>
    </w:p>
    <w:p w:rsidR="00A30707" w:rsidRDefault="00A30707" w:rsidP="00A30707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л</w:t>
      </w:r>
      <w:r w:rsidRPr="00482C87">
        <w:t>ист регистрации изменений;</w:t>
      </w:r>
    </w:p>
    <w:p w:rsidR="00A30707" w:rsidRPr="00DF7075" w:rsidRDefault="00A30707" w:rsidP="00A30707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DF7075">
        <w:t>лист ознакомления.</w:t>
      </w:r>
    </w:p>
    <w:p w:rsidR="00A30707" w:rsidRPr="00FE40C9" w:rsidRDefault="00A30707" w:rsidP="00A30707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В</w:t>
      </w:r>
      <w:r>
        <w:rPr>
          <w:b/>
        </w:rPr>
        <w:t>ЕДОМОСТЬ ОБЪЕМОВ РАБОТ, РЕСУРСНАЯ ВЕДОМОСТЬ, СМЕТНЫЙ РАСЧЕТ</w:t>
      </w:r>
    </w:p>
    <w:p w:rsidR="00A30707" w:rsidRPr="00A9724C" w:rsidRDefault="00A30707" w:rsidP="00A30707">
      <w:pPr>
        <w:ind w:left="709" w:firstLine="709"/>
        <w:jc w:val="both"/>
      </w:pPr>
      <w:r>
        <w:t>Прилагается к Т</w:t>
      </w:r>
      <w:r w:rsidRPr="00A9724C">
        <w:t xml:space="preserve">ехническому заданию ведомость </w:t>
      </w:r>
      <w:r>
        <w:t xml:space="preserve">физических </w:t>
      </w:r>
      <w:r w:rsidRPr="00A9724C">
        <w:t xml:space="preserve">объемов работ (Приложение </w:t>
      </w:r>
      <w:r w:rsidRPr="001A4756">
        <w:t>№ 1</w:t>
      </w:r>
      <w:r w:rsidRPr="00A9724C">
        <w:t xml:space="preserve">), </w:t>
      </w:r>
      <w:r>
        <w:t>с</w:t>
      </w:r>
      <w:r w:rsidRPr="00065844">
        <w:t>метн</w:t>
      </w:r>
      <w:r>
        <w:t>ая документация</w:t>
      </w:r>
      <w:r w:rsidRPr="00065844">
        <w:t xml:space="preserve"> </w:t>
      </w:r>
      <w:r w:rsidRPr="00A9724C">
        <w:t xml:space="preserve">(Приложение </w:t>
      </w:r>
      <w:r w:rsidRPr="001A4756">
        <w:t xml:space="preserve">№ </w:t>
      </w:r>
      <w:r>
        <w:t>2</w:t>
      </w:r>
      <w:r w:rsidRPr="00A9724C">
        <w:t>).</w:t>
      </w:r>
    </w:p>
    <w:p w:rsidR="00A30707" w:rsidRPr="00065844" w:rsidRDefault="00A30707" w:rsidP="00A30707">
      <w:pPr>
        <w:numPr>
          <w:ilvl w:val="0"/>
          <w:numId w:val="17"/>
        </w:numPr>
        <w:spacing w:before="240"/>
        <w:jc w:val="center"/>
      </w:pPr>
      <w:r w:rsidRPr="00065844">
        <w:rPr>
          <w:b/>
        </w:rPr>
        <w:t>ТРЕБОВАНИЯ К МАТЕРИАЛАМ И ОБОРУДОВАНИЮ, ПРИМЕНЯЕМЫМИ ДЛЯ ВЫПОЛНЕНИЯ РАБОТ, В Т.Ч. ВЕДОМОСТЬ МАТЕРИАЛОВ</w:t>
      </w:r>
    </w:p>
    <w:p w:rsidR="00A30707" w:rsidRPr="00504790" w:rsidRDefault="00A30707" w:rsidP="00A30707">
      <w:pPr>
        <w:ind w:left="709" w:firstLine="709"/>
        <w:jc w:val="both"/>
      </w:pPr>
      <w:r w:rsidRPr="000E5E37">
        <w:t xml:space="preserve">Подрядчик </w:t>
      </w:r>
      <w:r>
        <w:t xml:space="preserve">(Исполнитель) </w:t>
      </w:r>
      <w:r w:rsidRPr="000E5E37">
        <w:t>обязан представить технические паспорта и сертификаты на применяемые материалы и оборудование при выполнении работ.</w:t>
      </w:r>
    </w:p>
    <w:p w:rsidR="00A30707" w:rsidRPr="005568F8" w:rsidRDefault="00A30707" w:rsidP="00A30707">
      <w:pPr>
        <w:numPr>
          <w:ilvl w:val="0"/>
          <w:numId w:val="17"/>
        </w:numPr>
        <w:spacing w:before="240"/>
        <w:jc w:val="center"/>
      </w:pPr>
      <w:r w:rsidRPr="00FE40C9">
        <w:rPr>
          <w:b/>
        </w:rPr>
        <w:t>П</w:t>
      </w:r>
      <w:r>
        <w:rPr>
          <w:b/>
        </w:rPr>
        <w:t>ЕРЕЧЕНЬ ПРОЕКТНОЙ И РАБОЧЕЙ ДОКУМЕНТАЦИИ</w:t>
      </w:r>
    </w:p>
    <w:p w:rsidR="00A30707" w:rsidRPr="0099227B" w:rsidRDefault="00A30707" w:rsidP="00A30707">
      <w:pPr>
        <w:ind w:left="709" w:firstLine="709"/>
        <w:jc w:val="both"/>
        <w:rPr>
          <w:color w:val="FF0000"/>
        </w:rPr>
      </w:pPr>
      <w:r w:rsidRPr="00FE40C9">
        <w:t>Проект производства работ, локаль</w:t>
      </w:r>
      <w:r>
        <w:t xml:space="preserve">ный сметный расчет № </w:t>
      </w:r>
      <w:r w:rsidRPr="00C73C58">
        <w:t>1-9-2014</w:t>
      </w:r>
      <w:r>
        <w:t>.</w:t>
      </w:r>
    </w:p>
    <w:p w:rsidR="00A30707" w:rsidRPr="00FE40C9" w:rsidRDefault="00A30707" w:rsidP="00A30707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И УСЛОВИЯ К РАЗРАБОТКЕ ПРИРОДООХРАННЫХ МЕР И МЕРОПРИЯТИЙ</w:t>
      </w:r>
    </w:p>
    <w:p w:rsidR="00A30707" w:rsidRPr="003E023D" w:rsidRDefault="00A30707" w:rsidP="00A30707">
      <w:pPr>
        <w:ind w:left="709"/>
      </w:pPr>
      <w:r w:rsidRPr="003E023D">
        <w:t>Не требуется.</w:t>
      </w:r>
    </w:p>
    <w:p w:rsidR="00A30707" w:rsidRDefault="00A30707" w:rsidP="00A30707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С</w:t>
      </w:r>
      <w:r>
        <w:rPr>
          <w:b/>
        </w:rPr>
        <w:t>РОК (ИНТЕРВАЛ) ВЫПОЛНЕНИЯ РАБОТ</w:t>
      </w:r>
    </w:p>
    <w:p w:rsidR="00A30707" w:rsidRPr="006A275A" w:rsidRDefault="00A30707" w:rsidP="00A30707">
      <w:pPr>
        <w:pStyle w:val="affe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A30707" w:rsidRPr="006A275A" w:rsidRDefault="00A30707" w:rsidP="00A30707">
      <w:pPr>
        <w:pStyle w:val="affe"/>
        <w:spacing w:after="0" w:line="240" w:lineRule="auto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 xml:space="preserve">дата окончания выполнения работ: </w:t>
      </w:r>
      <w:proofErr w:type="gramStart"/>
      <w:r w:rsidRPr="006A275A">
        <w:rPr>
          <w:rFonts w:ascii="Times New Roman" w:hAnsi="Times New Roman"/>
          <w:sz w:val="24"/>
          <w:szCs w:val="24"/>
        </w:rPr>
        <w:t>–  в</w:t>
      </w:r>
      <w:proofErr w:type="gramEnd"/>
      <w:r w:rsidRPr="006A275A">
        <w:rPr>
          <w:rFonts w:ascii="Times New Roman" w:hAnsi="Times New Roman"/>
          <w:sz w:val="24"/>
          <w:szCs w:val="24"/>
        </w:rPr>
        <w:t xml:space="preserve"> течение </w:t>
      </w:r>
      <w:r w:rsidRPr="001B292F">
        <w:rPr>
          <w:rFonts w:ascii="Times New Roman" w:hAnsi="Times New Roman"/>
          <w:sz w:val="24"/>
          <w:szCs w:val="24"/>
        </w:rPr>
        <w:t>25 (двадцати пяти) рабочих дней</w:t>
      </w:r>
      <w:r w:rsidRPr="006A275A">
        <w:rPr>
          <w:rFonts w:ascii="Times New Roman" w:hAnsi="Times New Roman"/>
          <w:sz w:val="24"/>
          <w:szCs w:val="24"/>
        </w:rPr>
        <w:t xml:space="preserve"> с момента заключения договора.</w:t>
      </w:r>
    </w:p>
    <w:p w:rsidR="00A30707" w:rsidRPr="00FE40C9" w:rsidRDefault="00A30707" w:rsidP="00A30707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КАЧЕСТВУ ВЫПОЛНЯЕМЫХ РАБОТ</w:t>
      </w:r>
    </w:p>
    <w:p w:rsidR="00A30707" w:rsidRDefault="00A30707" w:rsidP="00A30707">
      <w:pPr>
        <w:autoSpaceDE w:val="0"/>
        <w:autoSpaceDN w:val="0"/>
        <w:adjustRightInd w:val="0"/>
        <w:ind w:left="720" w:firstLine="698"/>
        <w:jc w:val="both"/>
      </w:pPr>
      <w:r w:rsidRPr="00FE40C9">
        <w:t>Работы выполнить в соответствии с действующими нормами и правилами.</w:t>
      </w:r>
    </w:p>
    <w:p w:rsidR="00A30707" w:rsidRPr="00FE40C9" w:rsidRDefault="00A30707" w:rsidP="00A30707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ОСОБЫМ УСЛОВИЯМ РАБОТ</w:t>
      </w:r>
    </w:p>
    <w:p w:rsidR="00A30707" w:rsidRPr="00F65977" w:rsidRDefault="00A30707" w:rsidP="00A30707">
      <w:pPr>
        <w:pStyle w:val="afffc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F65977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A30707" w:rsidRPr="00F65977" w:rsidRDefault="00A30707" w:rsidP="00A30707">
      <w:pPr>
        <w:pStyle w:val="afffc"/>
        <w:numPr>
          <w:ilvl w:val="1"/>
          <w:numId w:val="17"/>
        </w:numPr>
        <w:ind w:left="709" w:hanging="4"/>
        <w:jc w:val="both"/>
        <w:rPr>
          <w:color w:val="000000"/>
        </w:rPr>
      </w:pPr>
      <w:r w:rsidRPr="00F65977">
        <w:rPr>
          <w:color w:val="000000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A30707" w:rsidRDefault="00A30707" w:rsidP="00A30707">
      <w:pPr>
        <w:pStyle w:val="afffc"/>
        <w:numPr>
          <w:ilvl w:val="1"/>
          <w:numId w:val="17"/>
        </w:numPr>
        <w:ind w:left="709" w:hanging="4"/>
        <w:jc w:val="both"/>
        <w:rPr>
          <w:color w:val="000000"/>
        </w:rPr>
      </w:pPr>
      <w:r w:rsidRPr="00FE40C9">
        <w:rPr>
          <w:color w:val="000000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A30707" w:rsidRDefault="00A30707" w:rsidP="00A30707">
      <w:pPr>
        <w:pStyle w:val="afffc"/>
        <w:jc w:val="both"/>
        <w:rPr>
          <w:color w:val="000000"/>
        </w:rPr>
      </w:pPr>
    </w:p>
    <w:p w:rsidR="00A30707" w:rsidRDefault="00A30707" w:rsidP="00A30707">
      <w:pPr>
        <w:pStyle w:val="afffc"/>
        <w:jc w:val="both"/>
        <w:rPr>
          <w:color w:val="000000"/>
        </w:rPr>
      </w:pPr>
    </w:p>
    <w:p w:rsidR="00A30707" w:rsidRPr="00FE40C9" w:rsidRDefault="00A30707" w:rsidP="00A30707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СРОКУ И (ИЛИ) ОБЪЕМУ ПРЕДОСТАВЛЕНИЯ ГАРАНТИЙ</w:t>
      </w:r>
    </w:p>
    <w:p w:rsidR="00A30707" w:rsidRDefault="00A30707" w:rsidP="00A30707">
      <w:pPr>
        <w:ind w:left="720" w:firstLine="696"/>
        <w:jc w:val="both"/>
      </w:pPr>
      <w:r w:rsidRPr="00065844">
        <w:lastRenderedPageBreak/>
        <w:t xml:space="preserve">Подрядчик (Исполнитель) оформляет гарантийный паспорт на выполненные работы. Гарантийный срок на </w:t>
      </w:r>
      <w:proofErr w:type="gramStart"/>
      <w:r w:rsidRPr="00065844">
        <w:t>результаты  выполненных</w:t>
      </w:r>
      <w:proofErr w:type="gramEnd"/>
      <w:r w:rsidRPr="00065844">
        <w:t xml:space="preserve"> Подрядчиком (Исполнителем) работ устанавливается </w:t>
      </w:r>
      <w:r w:rsidRPr="00F65977">
        <w:t>не менее 36 (Тридцати шести) месяцев</w:t>
      </w:r>
      <w:r w:rsidRPr="00065844">
        <w:t>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A30707" w:rsidRPr="00FE40C9" w:rsidRDefault="00A30707" w:rsidP="00A30707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БЕЗОПАСНОСТИ ВЫПОЛНЯЕМЫХ РАБОТ</w:t>
      </w:r>
    </w:p>
    <w:p w:rsidR="00A30707" w:rsidRPr="0021403E" w:rsidRDefault="00A30707" w:rsidP="00A30707">
      <w:pPr>
        <w:numPr>
          <w:ilvl w:val="1"/>
          <w:numId w:val="17"/>
        </w:numPr>
        <w:ind w:left="709" w:hanging="4"/>
        <w:rPr>
          <w:b/>
        </w:rPr>
      </w:pPr>
      <w:r w:rsidRPr="0021403E">
        <w:t xml:space="preserve">При выполнении работ Подрядчик (Исполнитель) </w:t>
      </w:r>
      <w:proofErr w:type="gramStart"/>
      <w:r w:rsidRPr="0021403E">
        <w:t>организовывает  систему</w:t>
      </w:r>
      <w:proofErr w:type="gramEnd"/>
      <w:r w:rsidRPr="0021403E">
        <w:t xml:space="preserve"> управления охраной труда с назначением персонально ответственных лиц за безопасное ведение работ;</w:t>
      </w:r>
    </w:p>
    <w:p w:rsidR="00A30707" w:rsidRPr="0021403E" w:rsidRDefault="00A30707" w:rsidP="00A30707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A30707" w:rsidRPr="0021403E" w:rsidRDefault="00A30707" w:rsidP="00A30707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A30707" w:rsidRPr="0021403E" w:rsidRDefault="00A30707" w:rsidP="00A30707">
      <w:pPr>
        <w:numPr>
          <w:ilvl w:val="0"/>
          <w:numId w:val="18"/>
        </w:numPr>
        <w:ind w:left="1418" w:hanging="709"/>
        <w:jc w:val="both"/>
      </w:pPr>
      <w:r w:rsidRPr="0021403E">
        <w:t>Технический регламент о безопасности зданий и сооружений № 384-ФЗ от 30 декабря 2009 года;</w:t>
      </w:r>
    </w:p>
    <w:p w:rsidR="00A30707" w:rsidRPr="0021403E" w:rsidRDefault="00A30707" w:rsidP="00A30707">
      <w:pPr>
        <w:numPr>
          <w:ilvl w:val="0"/>
          <w:numId w:val="18"/>
        </w:numPr>
        <w:ind w:left="1418" w:hanging="709"/>
        <w:jc w:val="both"/>
      </w:pPr>
      <w:r w:rsidRPr="0021403E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A30707" w:rsidRPr="0021403E" w:rsidRDefault="00A30707" w:rsidP="00A30707">
      <w:pPr>
        <w:numPr>
          <w:ilvl w:val="0"/>
          <w:numId w:val="18"/>
        </w:numPr>
        <w:ind w:left="1418" w:hanging="709"/>
        <w:jc w:val="both"/>
      </w:pPr>
      <w:r w:rsidRPr="0021403E">
        <w:t>ППР-2012 «Правила противопожарного режима в Российской Федерации»;</w:t>
      </w:r>
    </w:p>
    <w:p w:rsidR="00A30707" w:rsidRPr="0021403E" w:rsidRDefault="00A30707" w:rsidP="00A30707">
      <w:pPr>
        <w:numPr>
          <w:ilvl w:val="0"/>
          <w:numId w:val="18"/>
        </w:numPr>
        <w:ind w:left="1418" w:hanging="709"/>
        <w:jc w:val="both"/>
      </w:pPr>
      <w:r w:rsidRPr="0021403E">
        <w:t>СНиП 12-01-2004 «Организация строительства»;</w:t>
      </w:r>
    </w:p>
    <w:p w:rsidR="00A30707" w:rsidRPr="0021403E" w:rsidRDefault="00A30707" w:rsidP="00A30707">
      <w:pPr>
        <w:numPr>
          <w:ilvl w:val="0"/>
          <w:numId w:val="18"/>
        </w:numPr>
        <w:ind w:left="1418" w:hanging="709"/>
        <w:jc w:val="both"/>
      </w:pPr>
      <w:r w:rsidRPr="0021403E">
        <w:t>СНиП 12-03-2001 «Безопасность труда в строительстве». Часть 1;</w:t>
      </w:r>
    </w:p>
    <w:p w:rsidR="00A30707" w:rsidRPr="0021403E" w:rsidRDefault="00A30707" w:rsidP="00A30707">
      <w:pPr>
        <w:numPr>
          <w:ilvl w:val="0"/>
          <w:numId w:val="18"/>
        </w:numPr>
        <w:ind w:left="1418" w:hanging="709"/>
        <w:jc w:val="both"/>
      </w:pPr>
      <w:r w:rsidRPr="0021403E">
        <w:t>СНиП 12-04-2002 «Безопасность труда в строительстве». Часть 2;</w:t>
      </w:r>
    </w:p>
    <w:p w:rsidR="00A30707" w:rsidRPr="0021403E" w:rsidRDefault="00A30707" w:rsidP="00A30707">
      <w:pPr>
        <w:numPr>
          <w:ilvl w:val="0"/>
          <w:numId w:val="18"/>
        </w:numPr>
        <w:ind w:left="1418" w:hanging="709"/>
        <w:jc w:val="both"/>
      </w:pPr>
      <w:r w:rsidRPr="0021403E">
        <w:t>ППБ 05-86 «Правила пожарной безопасности при производстве строительно-монтажных работ»;</w:t>
      </w:r>
    </w:p>
    <w:p w:rsidR="00A30707" w:rsidRDefault="00A30707" w:rsidP="00A30707">
      <w:pPr>
        <w:numPr>
          <w:ilvl w:val="0"/>
          <w:numId w:val="18"/>
        </w:numPr>
        <w:ind w:left="1418" w:hanging="709"/>
        <w:jc w:val="both"/>
      </w:pPr>
      <w:r w:rsidRPr="0021403E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A30707" w:rsidRPr="00FE40C9" w:rsidRDefault="00A30707" w:rsidP="00A30707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РЕЗУЛЬТАТАМ РАБОТ И ПОРЯДКУ ПРИЕМКИ</w:t>
      </w:r>
    </w:p>
    <w:p w:rsidR="00A30707" w:rsidRPr="004336FB" w:rsidRDefault="00A30707" w:rsidP="00A30707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4336FB"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A30707" w:rsidRPr="003E023D" w:rsidRDefault="00A30707" w:rsidP="00A30707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E40C9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FE40C9">
        <w:t>исполнительную документацию на выполненный объем работ.</w:t>
      </w:r>
    </w:p>
    <w:p w:rsidR="00A30707" w:rsidRPr="003E3861" w:rsidRDefault="00A30707" w:rsidP="00A30707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>
        <w:t>При завершении выполнения работ</w:t>
      </w:r>
      <w:r w:rsidRPr="003E3861">
        <w:t xml:space="preserve">, </w:t>
      </w:r>
      <w:r w:rsidRPr="004336FB">
        <w:t>Подрядчик (Исполнитель)</w:t>
      </w:r>
      <w:r w:rsidRPr="003E3861">
        <w:t xml:space="preserve"> обязан в письменной форме уведомить </w:t>
      </w:r>
      <w:r>
        <w:t>З</w:t>
      </w:r>
      <w:r w:rsidRPr="003E3861">
        <w:t>аказчика о</w:t>
      </w:r>
      <w:r>
        <w:t xml:space="preserve"> готовности работ</w:t>
      </w:r>
      <w:r w:rsidRPr="003E3861">
        <w:t>, к сдаче.</w:t>
      </w:r>
    </w:p>
    <w:p w:rsidR="00A30707" w:rsidRPr="003E3861" w:rsidRDefault="00A30707" w:rsidP="00A30707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3E3861">
        <w:t xml:space="preserve">Уведомление </w:t>
      </w:r>
      <w:r w:rsidRPr="004336FB">
        <w:t>Подрядчик</w:t>
      </w:r>
      <w:r>
        <w:t>а (Исполнителя</w:t>
      </w:r>
      <w:r w:rsidRPr="004336FB">
        <w:t>)</w:t>
      </w:r>
      <w:r>
        <w:t xml:space="preserve"> о готовности работ</w:t>
      </w:r>
      <w:r w:rsidRPr="003E3861">
        <w:t xml:space="preserve"> к сдаче должно быть подписано руководителем </w:t>
      </w:r>
      <w:r w:rsidRPr="004336FB">
        <w:t>Подрядчик</w:t>
      </w:r>
      <w:r>
        <w:t>а (Исполнителя</w:t>
      </w:r>
      <w:r w:rsidRPr="004336FB">
        <w:t>)</w:t>
      </w:r>
      <w:r w:rsidRPr="003E3861">
        <w:t xml:space="preserve"> или иным надлежащим образом уполномоченным должностным лицом </w:t>
      </w:r>
      <w:r w:rsidRPr="004336FB">
        <w:t>Подрядчик</w:t>
      </w:r>
      <w:r>
        <w:t>а (Исполнителя</w:t>
      </w:r>
      <w:r w:rsidRPr="004336FB">
        <w:t>)</w:t>
      </w:r>
      <w:r w:rsidRPr="003E3861">
        <w:t>.</w:t>
      </w:r>
    </w:p>
    <w:p w:rsidR="00A30707" w:rsidRDefault="00A30707" w:rsidP="00A30707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B4E2F"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A30707" w:rsidRPr="00FB4E2F" w:rsidRDefault="00A30707" w:rsidP="00A30707">
      <w:pPr>
        <w:widowControl w:val="0"/>
        <w:autoSpaceDE w:val="0"/>
        <w:autoSpaceDN w:val="0"/>
        <w:adjustRightInd w:val="0"/>
        <w:jc w:val="both"/>
      </w:pPr>
    </w:p>
    <w:p w:rsidR="00A30707" w:rsidRDefault="00A30707" w:rsidP="00A30707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B4E2F">
        <w:lastRenderedPageBreak/>
        <w:t>Протоколы комиссии, утвержденные Председателем комиссии, являются основание</w:t>
      </w:r>
      <w:r>
        <w:t>м</w:t>
      </w:r>
      <w:r w:rsidRPr="00FB4E2F">
        <w:t xml:space="preserve">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A30707" w:rsidRPr="00FE40C9" w:rsidRDefault="00A30707" w:rsidP="00A30707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ФОРМЕ ПРЕДСТАВЛЯЕМОЙ ИНФОРМАЦИИ</w:t>
      </w:r>
    </w:p>
    <w:p w:rsidR="00A30707" w:rsidRDefault="00A30707" w:rsidP="00A30707">
      <w:pPr>
        <w:ind w:left="720" w:firstLine="696"/>
        <w:jc w:val="both"/>
      </w:pPr>
      <w:r>
        <w:t>«</w:t>
      </w:r>
      <w:r w:rsidRPr="00FB4E2F">
        <w:t>Акты о приёмке выполненных работ» (форма КС-2), «Справки о стоимости выполненных работ и затрат» (форма КС-3) и исполнительная документаци</w:t>
      </w:r>
      <w:r>
        <w:t>я</w:t>
      </w:r>
      <w:r w:rsidRPr="00FB4E2F">
        <w:t xml:space="preserve"> на выполненный объем работ представляется в 2-х экземплярах.</w:t>
      </w:r>
    </w:p>
    <w:p w:rsidR="00A30707" w:rsidRPr="00FE40C9" w:rsidRDefault="00A30707" w:rsidP="00A30707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ТЕХНИЧЕСКОМУ ОБУЧЕНИЮ ПЕРСОНАЛА ЗАКАЗЧИКА</w:t>
      </w:r>
    </w:p>
    <w:p w:rsidR="00A30707" w:rsidRDefault="00A30707" w:rsidP="00A30707">
      <w:pPr>
        <w:pStyle w:val="affe"/>
        <w:spacing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FE40C9">
        <w:rPr>
          <w:rFonts w:ascii="Times New Roman" w:hAnsi="Times New Roman"/>
          <w:color w:val="000000"/>
          <w:sz w:val="24"/>
          <w:szCs w:val="24"/>
        </w:rPr>
        <w:t>Не требуется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A30707" w:rsidRPr="00FE40C9" w:rsidRDefault="00A30707" w:rsidP="00A30707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П</w:t>
      </w:r>
      <w:r>
        <w:rPr>
          <w:b/>
        </w:rPr>
        <w:t>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6153"/>
        <w:gridCol w:w="2275"/>
      </w:tblGrid>
      <w:tr w:rsidR="00A30707" w:rsidRPr="00FE40C9" w:rsidTr="00304B42">
        <w:trPr>
          <w:trHeight w:val="418"/>
        </w:trPr>
        <w:tc>
          <w:tcPr>
            <w:tcW w:w="948" w:type="dxa"/>
          </w:tcPr>
          <w:p w:rsidR="00A30707" w:rsidRPr="00FE40C9" w:rsidRDefault="00A30707" w:rsidP="00304B42">
            <w:pPr>
              <w:jc w:val="center"/>
            </w:pPr>
            <w:r w:rsidRPr="00FE40C9">
              <w:t>№ п/п</w:t>
            </w:r>
          </w:p>
        </w:tc>
        <w:tc>
          <w:tcPr>
            <w:tcW w:w="6662" w:type="dxa"/>
          </w:tcPr>
          <w:p w:rsidR="00A30707" w:rsidRPr="00FE40C9" w:rsidRDefault="00A30707" w:rsidP="00304B42">
            <w:pPr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2374" w:type="dxa"/>
          </w:tcPr>
          <w:p w:rsidR="00A30707" w:rsidRPr="00FE40C9" w:rsidRDefault="00A30707" w:rsidP="00304B42">
            <w:pPr>
              <w:jc w:val="center"/>
            </w:pPr>
            <w:r w:rsidRPr="00FE40C9">
              <w:t>Количество листов</w:t>
            </w:r>
          </w:p>
        </w:tc>
      </w:tr>
      <w:tr w:rsidR="00A30707" w:rsidRPr="00DF6260" w:rsidTr="00304B42">
        <w:trPr>
          <w:trHeight w:val="375"/>
        </w:trPr>
        <w:tc>
          <w:tcPr>
            <w:tcW w:w="948" w:type="dxa"/>
          </w:tcPr>
          <w:p w:rsidR="00A30707" w:rsidRPr="00DF6260" w:rsidRDefault="00A30707" w:rsidP="00A30707">
            <w:pPr>
              <w:pStyle w:val="affe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A30707" w:rsidRPr="00DF6260" w:rsidRDefault="00A30707" w:rsidP="00304B42">
            <w:r w:rsidRPr="00DF6260">
              <w:t xml:space="preserve">Ведомости </w:t>
            </w:r>
            <w:r>
              <w:t xml:space="preserve">физических </w:t>
            </w:r>
            <w:r w:rsidRPr="00DF6260">
              <w:t>объемов работ</w:t>
            </w:r>
          </w:p>
        </w:tc>
        <w:tc>
          <w:tcPr>
            <w:tcW w:w="2374" w:type="dxa"/>
          </w:tcPr>
          <w:p w:rsidR="00A30707" w:rsidRPr="00DF6260" w:rsidRDefault="00A30707" w:rsidP="00304B42">
            <w:pPr>
              <w:jc w:val="center"/>
            </w:pPr>
            <w:r>
              <w:t>1</w:t>
            </w:r>
          </w:p>
        </w:tc>
      </w:tr>
      <w:tr w:rsidR="00A30707" w:rsidRPr="00DF6260" w:rsidTr="00304B42">
        <w:trPr>
          <w:trHeight w:val="375"/>
        </w:trPr>
        <w:tc>
          <w:tcPr>
            <w:tcW w:w="948" w:type="dxa"/>
          </w:tcPr>
          <w:p w:rsidR="00A30707" w:rsidRPr="00DF6260" w:rsidRDefault="00A30707" w:rsidP="00A30707">
            <w:pPr>
              <w:pStyle w:val="affe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A30707" w:rsidRPr="00DF6260" w:rsidRDefault="00A30707" w:rsidP="00304B42">
            <w:r w:rsidRPr="00DF6260">
              <w:t xml:space="preserve">Сметная документация </w:t>
            </w:r>
          </w:p>
        </w:tc>
        <w:tc>
          <w:tcPr>
            <w:tcW w:w="2374" w:type="dxa"/>
          </w:tcPr>
          <w:p w:rsidR="00A30707" w:rsidRPr="00DF6260" w:rsidRDefault="00A30707" w:rsidP="00304B42">
            <w:pPr>
              <w:jc w:val="center"/>
            </w:pPr>
            <w:r>
              <w:t>5</w:t>
            </w:r>
          </w:p>
        </w:tc>
      </w:tr>
    </w:tbl>
    <w:p w:rsidR="001A72A4" w:rsidRPr="00270579" w:rsidRDefault="001A72A4" w:rsidP="008E1F83">
      <w:pPr>
        <w:widowControl w:val="0"/>
        <w:jc w:val="center"/>
      </w:pPr>
      <w:bookmarkStart w:id="0" w:name="_GoBack"/>
      <w:bookmarkEnd w:id="0"/>
    </w:p>
    <w:sectPr w:rsidR="001A72A4" w:rsidRPr="00270579" w:rsidSect="00376CCD">
      <w:footerReference w:type="default" r:id="rId11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30707">
      <w:rPr>
        <w:noProof/>
      </w:rPr>
      <w:t>5</w:t>
    </w:r>
    <w:r>
      <w:fldChar w:fldCharType="end"/>
    </w:r>
  </w:p>
  <w:p w:rsidR="009316E3" w:rsidRDefault="00A3070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8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9"/>
  </w:num>
  <w:num w:numId="12">
    <w:abstractNumId w:val="6"/>
  </w:num>
  <w:num w:numId="13">
    <w:abstractNumId w:val="15"/>
  </w:num>
  <w:num w:numId="14">
    <w:abstractNumId w:val="9"/>
  </w:num>
  <w:num w:numId="15">
    <w:abstractNumId w:val="4"/>
  </w:num>
  <w:num w:numId="16">
    <w:abstractNumId w:val="8"/>
  </w:num>
  <w:num w:numId="17">
    <w:abstractNumId w:val="17"/>
  </w:num>
  <w:num w:numId="18">
    <w:abstractNumId w:val="5"/>
  </w:num>
  <w:num w:numId="19">
    <w:abstractNumId w:val="18"/>
  </w:num>
  <w:num w:numId="20">
    <w:abstractNumId w:val="12"/>
  </w:num>
  <w:num w:numId="2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070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90F529F-FC51-4038-B24B-BDF782C30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66</TotalTime>
  <Pages>6</Pages>
  <Words>1349</Words>
  <Characters>9860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11187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43</cp:revision>
  <cp:lastPrinted>2013-05-13T10:31:00Z</cp:lastPrinted>
  <dcterms:created xsi:type="dcterms:W3CDTF">2013-12-04T11:06:00Z</dcterms:created>
  <dcterms:modified xsi:type="dcterms:W3CDTF">2014-07-16T07:25:00Z</dcterms:modified>
</cp:coreProperties>
</file>