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169" w:rsidRPr="00117965" w:rsidRDefault="00857169" w:rsidP="00857169">
      <w:pPr>
        <w:widowControl w:val="0"/>
        <w:jc w:val="center"/>
        <w:rPr>
          <w:bCs/>
        </w:rPr>
      </w:pPr>
      <w:bookmarkStart w:id="0" w:name="_Toc318388606"/>
    </w:p>
    <w:p w:rsidR="00857169" w:rsidRPr="00117965" w:rsidRDefault="00857169" w:rsidP="00857169">
      <w:pPr>
        <w:pStyle w:val="110"/>
        <w:keepNext w:val="0"/>
        <w:widowControl w:val="0"/>
        <w:rPr>
          <w:bCs/>
          <w:snapToGrid/>
          <w:szCs w:val="24"/>
        </w:rPr>
      </w:pPr>
    </w:p>
    <w:p w:rsidR="00857169" w:rsidRPr="00117965" w:rsidRDefault="00857169" w:rsidP="00857169">
      <w:pPr>
        <w:pStyle w:val="110"/>
        <w:keepNext w:val="0"/>
        <w:widowControl w:val="0"/>
      </w:pPr>
    </w:p>
    <w:p w:rsidR="00857169" w:rsidRPr="00117965" w:rsidRDefault="00857169" w:rsidP="00857169">
      <w:pPr>
        <w:widowControl w:val="0"/>
        <w:spacing w:before="120"/>
        <w:ind w:firstLine="6521"/>
        <w:jc w:val="both"/>
      </w:pPr>
      <w:r w:rsidRPr="00117965">
        <w:t xml:space="preserve">«УТВЕРЖДАЮ»: </w:t>
      </w:r>
    </w:p>
    <w:p w:rsidR="00857169" w:rsidRPr="00117965" w:rsidRDefault="00986CFA" w:rsidP="00857169">
      <w:pPr>
        <w:widowControl w:val="0"/>
        <w:spacing w:before="120"/>
        <w:ind w:firstLine="6521"/>
        <w:jc w:val="both"/>
      </w:pPr>
      <w:r>
        <w:t>Заместитель н</w:t>
      </w:r>
      <w:r w:rsidR="00857169" w:rsidRPr="00117965">
        <w:t>ачальник</w:t>
      </w:r>
      <w:r>
        <w:t>а</w:t>
      </w:r>
      <w:r w:rsidR="00857169" w:rsidRPr="00117965">
        <w:t xml:space="preserve"> </w:t>
      </w:r>
    </w:p>
    <w:p w:rsidR="00857169" w:rsidRPr="00117965" w:rsidRDefault="00986CFA" w:rsidP="00986CFA">
      <w:pPr>
        <w:widowControl w:val="0"/>
        <w:ind w:right="-143" w:firstLine="6521"/>
        <w:jc w:val="both"/>
      </w:pPr>
      <w:r w:rsidRPr="00117965">
        <w:t xml:space="preserve">Управления </w:t>
      </w:r>
      <w:r w:rsidR="00857169" w:rsidRPr="00117965">
        <w:t>организации закупок</w:t>
      </w:r>
    </w:p>
    <w:p w:rsidR="00857169" w:rsidRPr="00117965" w:rsidRDefault="00857169" w:rsidP="00857169">
      <w:pPr>
        <w:widowControl w:val="0"/>
        <w:ind w:firstLine="6521"/>
        <w:jc w:val="both"/>
      </w:pPr>
      <w:r w:rsidRPr="00117965">
        <w:t>ФГУП «РосРАО»</w:t>
      </w:r>
    </w:p>
    <w:p w:rsidR="00857169" w:rsidRPr="00117965" w:rsidRDefault="00857169" w:rsidP="00857169">
      <w:pPr>
        <w:widowControl w:val="0"/>
        <w:spacing w:before="240" w:after="120"/>
        <w:ind w:firstLine="6521"/>
        <w:jc w:val="both"/>
      </w:pPr>
      <w:r w:rsidRPr="00117965">
        <w:t xml:space="preserve">_______________ </w:t>
      </w:r>
      <w:r w:rsidR="00986CFA">
        <w:t>А</w:t>
      </w:r>
      <w:r w:rsidRPr="00117965">
        <w:t>.А.</w:t>
      </w:r>
      <w:r w:rsidR="007C5EDF">
        <w:t xml:space="preserve"> </w:t>
      </w:r>
      <w:r w:rsidR="00986CFA">
        <w:t>Майоров</w:t>
      </w:r>
    </w:p>
    <w:p w:rsidR="00857169" w:rsidRPr="00117965" w:rsidRDefault="00857169" w:rsidP="00857169">
      <w:pPr>
        <w:widowControl w:val="0"/>
        <w:tabs>
          <w:tab w:val="left" w:pos="9742"/>
        </w:tabs>
        <w:spacing w:before="120"/>
        <w:ind w:firstLine="6521"/>
        <w:jc w:val="both"/>
      </w:pPr>
      <w:r w:rsidRPr="00117965">
        <w:t>«___» _______________ 20___ г.</w:t>
      </w:r>
    </w:p>
    <w:p w:rsidR="00857169" w:rsidRPr="00117965" w:rsidRDefault="00857169" w:rsidP="00857169">
      <w:pPr>
        <w:widowControl w:val="0"/>
        <w:jc w:val="center"/>
        <w:rPr>
          <w:bCs/>
        </w:rPr>
      </w:pPr>
    </w:p>
    <w:p w:rsidR="00857169" w:rsidRPr="00117965" w:rsidRDefault="00857169" w:rsidP="00857169">
      <w:pPr>
        <w:widowControl w:val="0"/>
        <w:jc w:val="center"/>
        <w:rPr>
          <w:bCs/>
        </w:rPr>
      </w:pPr>
    </w:p>
    <w:p w:rsidR="00857169" w:rsidRPr="00117965" w:rsidRDefault="00857169" w:rsidP="00857169">
      <w:pPr>
        <w:widowControl w:val="0"/>
        <w:jc w:val="center"/>
        <w:rPr>
          <w:bCs/>
        </w:rPr>
      </w:pPr>
    </w:p>
    <w:p w:rsidR="00857169" w:rsidRPr="00117965" w:rsidRDefault="00857169" w:rsidP="00857169">
      <w:pPr>
        <w:widowControl w:val="0"/>
        <w:jc w:val="center"/>
        <w:rPr>
          <w:bCs/>
        </w:rPr>
      </w:pPr>
    </w:p>
    <w:p w:rsidR="00857169" w:rsidRPr="00117965" w:rsidRDefault="00857169" w:rsidP="00857169">
      <w:pPr>
        <w:widowControl w:val="0"/>
        <w:jc w:val="center"/>
        <w:rPr>
          <w:bCs/>
        </w:rPr>
      </w:pPr>
    </w:p>
    <w:p w:rsidR="00CA2886" w:rsidRPr="006B233D" w:rsidRDefault="00986CFA" w:rsidP="00857169">
      <w:pPr>
        <w:widowControl w:val="0"/>
        <w:jc w:val="center"/>
        <w:rPr>
          <w:b/>
          <w:bCs/>
          <w:sz w:val="28"/>
          <w:szCs w:val="28"/>
        </w:rPr>
      </w:pPr>
      <w:r w:rsidRPr="00986CFA">
        <w:rPr>
          <w:b/>
          <w:bCs/>
          <w:sz w:val="28"/>
          <w:szCs w:val="28"/>
        </w:rPr>
        <w:t xml:space="preserve">ИЗМЕНЕНИЕ </w:t>
      </w:r>
      <w:r w:rsidR="00CA2886" w:rsidRPr="006B233D">
        <w:rPr>
          <w:b/>
          <w:bCs/>
          <w:sz w:val="28"/>
          <w:szCs w:val="28"/>
        </w:rPr>
        <w:t>ДОКУМЕНТАЦИ</w:t>
      </w:r>
      <w:r>
        <w:rPr>
          <w:b/>
          <w:bCs/>
          <w:sz w:val="28"/>
          <w:szCs w:val="28"/>
        </w:rPr>
        <w:t>И</w:t>
      </w:r>
      <w:r w:rsidR="0086714B" w:rsidRPr="006B233D">
        <w:rPr>
          <w:b/>
          <w:bCs/>
          <w:sz w:val="28"/>
          <w:szCs w:val="28"/>
        </w:rPr>
        <w:t xml:space="preserve"> ПО ЗАПРОСУ ПРЕДЛОЖЕНИЙ</w:t>
      </w:r>
      <w:bookmarkEnd w:id="0"/>
    </w:p>
    <w:p w:rsidR="00857169" w:rsidRPr="006B233D" w:rsidRDefault="00CA2886" w:rsidP="00857169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 xml:space="preserve">открытый одноэтапный </w:t>
      </w:r>
      <w:r w:rsidR="0086714B" w:rsidRPr="006B233D">
        <w:rPr>
          <w:b/>
          <w:sz w:val="28"/>
          <w:szCs w:val="28"/>
          <w:lang w:val="ru-RU"/>
        </w:rPr>
        <w:t>запрос предложений</w:t>
      </w:r>
      <w:r w:rsidRPr="006B233D">
        <w:rPr>
          <w:b/>
          <w:sz w:val="28"/>
          <w:szCs w:val="28"/>
          <w:lang w:val="ru-RU"/>
        </w:rPr>
        <w:t xml:space="preserve"> </w:t>
      </w:r>
      <w:r w:rsidR="0086714B" w:rsidRPr="006B233D">
        <w:rPr>
          <w:b/>
          <w:sz w:val="28"/>
          <w:szCs w:val="28"/>
          <w:lang w:val="ru-RU"/>
        </w:rPr>
        <w:t>в электронной форме без</w:t>
      </w:r>
      <w:r w:rsidR="00857169" w:rsidRPr="006B233D">
        <w:rPr>
          <w:b/>
          <w:sz w:val="28"/>
          <w:szCs w:val="28"/>
          <w:lang w:val="ru-RU"/>
        </w:rPr>
        <w:t xml:space="preserve"> </w:t>
      </w:r>
      <w:r w:rsidRPr="006B233D">
        <w:rPr>
          <w:b/>
          <w:sz w:val="28"/>
          <w:szCs w:val="28"/>
          <w:lang w:val="ru-RU"/>
        </w:rPr>
        <w:t>квалификационного отбора на право заключения договора</w:t>
      </w:r>
    </w:p>
    <w:p w:rsidR="00857169" w:rsidRPr="006B233D" w:rsidRDefault="00857169" w:rsidP="00857169">
      <w:pPr>
        <w:pStyle w:val="af3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6B233D">
        <w:rPr>
          <w:b/>
          <w:sz w:val="28"/>
          <w:szCs w:val="28"/>
          <w:lang w:val="ru-RU"/>
        </w:rPr>
        <w:t xml:space="preserve">на </w:t>
      </w:r>
      <w:r w:rsidR="000E6490" w:rsidRPr="000E6490">
        <w:rPr>
          <w:b/>
          <w:sz w:val="28"/>
          <w:szCs w:val="28"/>
          <w:lang w:val="ru-RU"/>
        </w:rPr>
        <w:t>выполнение работ по подготовке и транспортировке промышленных упаковок (контейнеров) для твердых радиоактивных отходов ПУ-2ЭЦ-СХ для нужд ФГУП «РосРАО»</w:t>
      </w:r>
    </w:p>
    <w:p w:rsidR="00857169" w:rsidRPr="006B233D" w:rsidRDefault="00857169" w:rsidP="006B233D">
      <w:pPr>
        <w:pStyle w:val="af3"/>
        <w:widowControl w:val="0"/>
        <w:spacing w:before="0" w:beforeAutospacing="0" w:after="0" w:afterAutospacing="0"/>
        <w:jc w:val="center"/>
      </w:pPr>
    </w:p>
    <w:p w:rsidR="00857169" w:rsidRPr="00117965" w:rsidRDefault="00857169" w:rsidP="00857169">
      <w:pPr>
        <w:pStyle w:val="af3"/>
        <w:widowControl w:val="0"/>
        <w:spacing w:before="0" w:beforeAutospacing="0" w:after="0" w:afterAutospacing="0"/>
        <w:jc w:val="center"/>
      </w:pPr>
    </w:p>
    <w:p w:rsidR="006B233D" w:rsidRPr="00E84C6B" w:rsidRDefault="006B233D" w:rsidP="006B233D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6B233D" w:rsidRPr="00E84C6B" w:rsidRDefault="006B233D" w:rsidP="006B233D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>
        <w:t xml:space="preserve"> </w:t>
      </w:r>
      <w:r w:rsidRPr="00E84C6B">
        <w:t>«</w:t>
      </w:r>
      <w:r w:rsidR="00986CFA">
        <w:t>20</w:t>
      </w:r>
      <w:r w:rsidRPr="00E84C6B">
        <w:t>»</w:t>
      </w:r>
      <w:r>
        <w:t xml:space="preserve"> </w:t>
      </w:r>
      <w:r w:rsidR="00986CFA">
        <w:t xml:space="preserve">Февраля </w:t>
      </w:r>
      <w:r w:rsidRPr="00E84C6B">
        <w:t>20</w:t>
      </w:r>
      <w:r w:rsidR="00986CFA">
        <w:t>14</w:t>
      </w:r>
      <w:r>
        <w:t xml:space="preserve">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="00986CFA" w:rsidRPr="00986CFA">
        <w:t>31400908913</w:t>
      </w:r>
    </w:p>
    <w:p w:rsidR="006B233D" w:rsidRPr="00270579" w:rsidRDefault="006B233D" w:rsidP="006B233D">
      <w:pPr>
        <w:pStyle w:val="af3"/>
        <w:widowControl w:val="0"/>
        <w:spacing w:before="0" w:beforeAutospacing="0" w:after="0" w:afterAutospacing="0"/>
        <w:jc w:val="center"/>
      </w:pPr>
    </w:p>
    <w:p w:rsidR="006B233D" w:rsidRPr="00E84C6B" w:rsidRDefault="006B233D" w:rsidP="006B233D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B233D" w:rsidRPr="00E84C6B" w:rsidRDefault="006B233D" w:rsidP="006B233D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>
        <w:t xml:space="preserve"> </w:t>
      </w:r>
      <w:r w:rsidR="00986CFA" w:rsidRPr="00986CFA">
        <w:t xml:space="preserve">«20» Февраля 2014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="00986CFA" w:rsidRPr="00986CFA">
        <w:t>140220/0494/108</w:t>
      </w:r>
    </w:p>
    <w:p w:rsidR="006B233D" w:rsidRPr="00E84C6B" w:rsidRDefault="006B233D" w:rsidP="006B233D">
      <w:pPr>
        <w:pStyle w:val="af3"/>
        <w:widowControl w:val="0"/>
        <w:spacing w:before="0" w:beforeAutospacing="0" w:after="0" w:afterAutospacing="0"/>
        <w:jc w:val="center"/>
      </w:pPr>
    </w:p>
    <w:p w:rsidR="006B233D" w:rsidRPr="00E84C6B" w:rsidRDefault="006B233D" w:rsidP="006B233D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6B233D" w:rsidRPr="00E84C6B" w:rsidRDefault="006B233D" w:rsidP="006B233D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>
        <w:t xml:space="preserve"> </w:t>
      </w:r>
      <w:r w:rsidR="00986CFA" w:rsidRPr="00986CFA">
        <w:t xml:space="preserve">«20» Февраля 2014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="00986CFA" w:rsidRPr="00986CFA">
        <w:t>R023187</w:t>
      </w:r>
    </w:p>
    <w:p w:rsidR="00857169" w:rsidRPr="00117965" w:rsidRDefault="00857169" w:rsidP="00857169">
      <w:pPr>
        <w:pStyle w:val="af3"/>
        <w:widowControl w:val="0"/>
        <w:spacing w:before="0" w:beforeAutospacing="0" w:after="0" w:afterAutospacing="0"/>
        <w:jc w:val="center"/>
      </w:pPr>
    </w:p>
    <w:p w:rsidR="00857169" w:rsidRPr="00117965" w:rsidRDefault="00857169" w:rsidP="00857169">
      <w:pPr>
        <w:widowControl w:val="0"/>
        <w:jc w:val="center"/>
      </w:pPr>
    </w:p>
    <w:p w:rsidR="00857169" w:rsidRPr="00117965" w:rsidRDefault="00857169" w:rsidP="00857169">
      <w:pPr>
        <w:widowControl w:val="0"/>
        <w:jc w:val="center"/>
      </w:pPr>
    </w:p>
    <w:p w:rsidR="00CA2886" w:rsidRPr="006B233D" w:rsidRDefault="00857169" w:rsidP="00857169">
      <w:pPr>
        <w:pStyle w:val="a7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233D">
        <w:rPr>
          <w:rFonts w:ascii="Times New Roman" w:hAnsi="Times New Roman" w:cs="Times New Roman"/>
          <w:b/>
          <w:sz w:val="24"/>
          <w:szCs w:val="24"/>
        </w:rPr>
        <w:t>ТОМ 1 «ОБЩАЯ И КОММЕРЧЕСКАЯ ЧАСТИ»</w:t>
      </w:r>
    </w:p>
    <w:p w:rsidR="00CA2886" w:rsidRPr="00117965" w:rsidRDefault="00CA2886" w:rsidP="00CA2886">
      <w:pPr>
        <w:jc w:val="center"/>
        <w:rPr>
          <w:sz w:val="28"/>
          <w:szCs w:val="28"/>
        </w:rPr>
      </w:pPr>
    </w:p>
    <w:p w:rsidR="00CA2886" w:rsidRPr="00117965" w:rsidRDefault="00CA2886" w:rsidP="00CA2886">
      <w:pPr>
        <w:sectPr w:rsidR="00CA2886" w:rsidRPr="00117965" w:rsidSect="00857169">
          <w:headerReference w:type="default" r:id="rId11"/>
          <w:footerReference w:type="even" r:id="rId12"/>
          <w:headerReference w:type="first" r:id="rId13"/>
          <w:footerReference w:type="first" r:id="rId14"/>
          <w:pgSz w:w="11907" w:h="16840" w:code="9"/>
          <w:pgMar w:top="1346" w:right="567" w:bottom="1134" w:left="1418" w:header="709" w:footer="1681" w:gutter="0"/>
          <w:cols w:space="708"/>
          <w:titlePg/>
          <w:docGrid w:linePitch="360"/>
        </w:sectPr>
      </w:pPr>
    </w:p>
    <w:p w:rsidR="00986CFA" w:rsidRPr="0078198E" w:rsidRDefault="00986CFA" w:rsidP="00986CFA">
      <w:pPr>
        <w:widowControl w:val="0"/>
        <w:tabs>
          <w:tab w:val="left" w:pos="1134"/>
        </w:tabs>
        <w:ind w:firstLine="709"/>
        <w:contextualSpacing/>
        <w:jc w:val="both"/>
      </w:pPr>
      <w:r w:rsidRPr="0078198E">
        <w:lastRenderedPageBreak/>
        <w:t>Заказчиком, в соответствии с пунктом 1</w:t>
      </w:r>
      <w:r>
        <w:t>9</w:t>
      </w:r>
      <w:r w:rsidRPr="0078198E">
        <w:t>.5.2 статьи 1</w:t>
      </w:r>
      <w:r>
        <w:t>9</w:t>
      </w:r>
      <w:r w:rsidRPr="0078198E">
        <w:t xml:space="preserve">.5 Главы 7 Единого отраслевого стандарта закупок </w:t>
      </w:r>
      <w:proofErr w:type="spellStart"/>
      <w:r w:rsidRPr="0078198E">
        <w:t>Госкорпорации</w:t>
      </w:r>
      <w:proofErr w:type="spellEnd"/>
      <w:r w:rsidRPr="0078198E">
        <w:t xml:space="preserve"> «</w:t>
      </w:r>
      <w:proofErr w:type="spellStart"/>
      <w:r w:rsidRPr="0078198E">
        <w:t>Росатом</w:t>
      </w:r>
      <w:proofErr w:type="spellEnd"/>
      <w:r w:rsidRPr="0078198E">
        <w:t>» и пунктом 4.3 Раздела 4 «</w:t>
      </w:r>
      <w:r w:rsidRPr="00117965">
        <w:t>Внесение изменений в извещение о проведении запроса предложений и документацию по запросу предложений</w:t>
      </w:r>
      <w:r>
        <w:t>»</w:t>
      </w:r>
      <w:r w:rsidRPr="0078198E">
        <w:t xml:space="preserve"> Документации</w:t>
      </w:r>
      <w:r w:rsidR="006F586B">
        <w:t>,</w:t>
      </w:r>
      <w:bookmarkStart w:id="3" w:name="_GoBack"/>
      <w:bookmarkEnd w:id="3"/>
      <w:r w:rsidRPr="0078198E">
        <w:t xml:space="preserve"> принято решение о внесении изменений в </w:t>
      </w:r>
      <w:r>
        <w:t>извещение и д</w:t>
      </w:r>
      <w:r w:rsidRPr="0078198E">
        <w:t xml:space="preserve">окументацию о проведении открытого </w:t>
      </w:r>
      <w:r w:rsidRPr="00986CFA">
        <w:t>запрос</w:t>
      </w:r>
      <w:r>
        <w:t>а</w:t>
      </w:r>
      <w:r w:rsidRPr="00986CFA">
        <w:t xml:space="preserve"> предложений в электронной форме на право заключения договора на выполнение работ по подготовке и транспортировке промышленных упаковок (контейнеров) для твердых радиоактивных отходов ПУ-2ЭЦ-СХ для нужд ФГУП «РосРАО»</w:t>
      </w:r>
      <w:r w:rsidRPr="0078198E">
        <w:t>,</w:t>
      </w:r>
      <w:r>
        <w:t xml:space="preserve"> </w:t>
      </w:r>
      <w:r w:rsidRPr="0078198E">
        <w:t>а именно:</w:t>
      </w:r>
    </w:p>
    <w:p w:rsidR="00986CFA" w:rsidRDefault="00986CFA" w:rsidP="00986CFA">
      <w:pPr>
        <w:pStyle w:val="Style1"/>
        <w:ind w:firstLine="709"/>
        <w:jc w:val="both"/>
        <w:rPr>
          <w:color w:val="000000"/>
        </w:rPr>
      </w:pPr>
    </w:p>
    <w:p w:rsidR="00986CFA" w:rsidRDefault="00986CFA" w:rsidP="00986CFA">
      <w:pPr>
        <w:pStyle w:val="Style1"/>
        <w:ind w:firstLine="709"/>
        <w:jc w:val="both"/>
        <w:rPr>
          <w:color w:val="000000"/>
        </w:rPr>
      </w:pPr>
      <w:r>
        <w:rPr>
          <w:color w:val="000000"/>
        </w:rPr>
        <w:t xml:space="preserve">п. 11-14 «Извещения о проведении запроса предложений» Тома 1 документации изложить в следующей редакции: </w:t>
      </w:r>
    </w:p>
    <w:p w:rsidR="00986CFA" w:rsidRPr="007C5EDF" w:rsidRDefault="007C5EDF" w:rsidP="007C5EDF">
      <w:pPr>
        <w:pStyle w:val="Style1"/>
        <w:ind w:firstLine="709"/>
        <w:jc w:val="both"/>
        <w:rPr>
          <w:color w:val="000000"/>
        </w:rPr>
      </w:pPr>
      <w:r>
        <w:rPr>
          <w:color w:val="000000"/>
        </w:rPr>
        <w:t>«11.</w:t>
      </w:r>
      <w:r>
        <w:rPr>
          <w:color w:val="000000"/>
        </w:rPr>
        <w:tab/>
      </w:r>
      <w:r w:rsidR="00986CFA" w:rsidRPr="007C5EDF"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986CFA" w:rsidRPr="00117965" w:rsidRDefault="00986CFA" w:rsidP="00986CFA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17965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117965">
        <w:t xml:space="preserve">ООО «Аукционный Конкурсный Дом» в сети «Интернет» по адресу: </w:t>
      </w:r>
      <w:hyperlink r:id="rId15" w:history="1">
        <w:r w:rsidRPr="00117965">
          <w:rPr>
            <w:rStyle w:val="afa"/>
          </w:rPr>
          <w:t>www.a-k-d.r</w:t>
        </w:r>
        <w:r w:rsidRPr="00117965">
          <w:rPr>
            <w:rStyle w:val="afa"/>
            <w:lang w:val="en-US"/>
          </w:rPr>
          <w:t>u</w:t>
        </w:r>
      </w:hyperlink>
      <w:r w:rsidRPr="00117965">
        <w:t xml:space="preserve"> </w:t>
      </w:r>
      <w:r w:rsidRPr="00117965">
        <w:rPr>
          <w:spacing w:val="-6"/>
        </w:rPr>
        <w:t>начиная с даты</w:t>
      </w:r>
      <w:r w:rsidRPr="00117965">
        <w:rPr>
          <w:i/>
        </w:rPr>
        <w:t xml:space="preserve"> </w:t>
      </w:r>
      <w:r w:rsidRPr="00117965">
        <w:t>размещения настоящего извещения и документации по запросу предложений на официальном сайте и на данной электронной торговой площадке,</w:t>
      </w:r>
      <w:r w:rsidRPr="00117965">
        <w:rPr>
          <w:spacing w:val="-6"/>
        </w:rPr>
        <w:t xml:space="preserve"> в порядке и в соответствии с регламентом работы данной </w:t>
      </w:r>
      <w:r w:rsidRPr="00117965">
        <w:t>электронной торговой площадке</w:t>
      </w:r>
      <w:r w:rsidRPr="00117965">
        <w:rPr>
          <w:spacing w:val="-6"/>
        </w:rPr>
        <w:t>, в срок не позднее 11-00 (время московское) «</w:t>
      </w:r>
      <w:r w:rsidR="007C5EDF">
        <w:rPr>
          <w:spacing w:val="-6"/>
        </w:rPr>
        <w:t>17</w:t>
      </w:r>
      <w:r w:rsidRPr="00117965">
        <w:rPr>
          <w:spacing w:val="-6"/>
        </w:rPr>
        <w:t xml:space="preserve">» </w:t>
      </w:r>
      <w:r>
        <w:rPr>
          <w:spacing w:val="-6"/>
        </w:rPr>
        <w:t>Марта</w:t>
      </w:r>
      <w:r w:rsidRPr="00117965">
        <w:rPr>
          <w:spacing w:val="-6"/>
        </w:rPr>
        <w:t xml:space="preserve"> 201</w:t>
      </w:r>
      <w:r>
        <w:rPr>
          <w:spacing w:val="-6"/>
        </w:rPr>
        <w:t>4</w:t>
      </w:r>
      <w:r w:rsidRPr="00117965">
        <w:rPr>
          <w:spacing w:val="-6"/>
        </w:rPr>
        <w:t xml:space="preserve"> года. </w:t>
      </w:r>
    </w:p>
    <w:p w:rsidR="00986CFA" w:rsidRPr="00117965" w:rsidRDefault="00986CFA" w:rsidP="007C5EDF">
      <w:pPr>
        <w:pStyle w:val="affe"/>
        <w:widowControl w:val="0"/>
        <w:numPr>
          <w:ilvl w:val="0"/>
          <w:numId w:val="13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4" w:name="_Ref348972637"/>
      <w:r w:rsidRPr="00117965">
        <w:rPr>
          <w:rFonts w:ascii="Times New Roman" w:hAnsi="Times New Roman"/>
          <w:sz w:val="24"/>
          <w:szCs w:val="24"/>
        </w:rPr>
        <w:t xml:space="preserve">Место, дата и время открытия доступа к поданным заявкам на участие в запросе предложений: </w:t>
      </w:r>
      <w:bookmarkEnd w:id="4"/>
      <w:r w:rsidRPr="00DC2469">
        <w:rPr>
          <w:rFonts w:ascii="Times New Roman" w:hAnsi="Times New Roman"/>
          <w:sz w:val="24"/>
          <w:szCs w:val="24"/>
        </w:rPr>
        <w:t xml:space="preserve">11-00 (время московское) </w:t>
      </w:r>
      <w:r w:rsidRPr="00117965">
        <w:rPr>
          <w:rFonts w:ascii="Times New Roman" w:hAnsi="Times New Roman"/>
          <w:sz w:val="24"/>
          <w:szCs w:val="24"/>
        </w:rPr>
        <w:t>«</w:t>
      </w:r>
      <w:r w:rsidR="007C5EDF">
        <w:rPr>
          <w:rFonts w:ascii="Times New Roman" w:hAnsi="Times New Roman"/>
          <w:sz w:val="24"/>
          <w:szCs w:val="24"/>
        </w:rPr>
        <w:t>17</w:t>
      </w:r>
      <w:r w:rsidRPr="0011796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Марта</w:t>
      </w:r>
      <w:r w:rsidRPr="00794A9E">
        <w:rPr>
          <w:rFonts w:ascii="Times New Roman" w:hAnsi="Times New Roman"/>
          <w:sz w:val="24"/>
          <w:szCs w:val="24"/>
        </w:rPr>
        <w:t xml:space="preserve"> 2014 </w:t>
      </w:r>
      <w:r w:rsidRPr="00117965">
        <w:rPr>
          <w:rFonts w:ascii="Times New Roman" w:hAnsi="Times New Roman"/>
          <w:sz w:val="24"/>
          <w:szCs w:val="24"/>
        </w:rPr>
        <w:t xml:space="preserve">года, ЭТП ООО «Аукционный Конкурсный Дом» в сети «Интернет» по адресу: </w:t>
      </w:r>
      <w:r w:rsidRPr="00117965">
        <w:rPr>
          <w:rStyle w:val="afa"/>
          <w:rFonts w:ascii="Times New Roman" w:eastAsia="Times New Roman" w:hAnsi="Times New Roman"/>
          <w:sz w:val="24"/>
          <w:szCs w:val="24"/>
          <w:lang w:eastAsia="ru-RU"/>
        </w:rPr>
        <w:t>www.a-k-d.ru</w:t>
      </w:r>
      <w:r w:rsidRPr="00117965">
        <w:rPr>
          <w:rFonts w:ascii="Times New Roman" w:hAnsi="Times New Roman"/>
          <w:sz w:val="24"/>
          <w:szCs w:val="24"/>
        </w:rPr>
        <w:t>.</w:t>
      </w:r>
    </w:p>
    <w:p w:rsidR="00986CFA" w:rsidRPr="00117965" w:rsidRDefault="00986CFA" w:rsidP="007C5EDF">
      <w:pPr>
        <w:pStyle w:val="affe"/>
        <w:widowControl w:val="0"/>
        <w:numPr>
          <w:ilvl w:val="0"/>
          <w:numId w:val="13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7965">
        <w:rPr>
          <w:rFonts w:ascii="Times New Roman" w:hAnsi="Times New Roman"/>
          <w:sz w:val="24"/>
          <w:szCs w:val="24"/>
        </w:rPr>
        <w:t>Место и дата проведения отборочной стадии: не позднее «</w:t>
      </w:r>
      <w:r w:rsidR="007C5EDF">
        <w:rPr>
          <w:rFonts w:ascii="Times New Roman" w:hAnsi="Times New Roman"/>
          <w:sz w:val="24"/>
          <w:szCs w:val="24"/>
        </w:rPr>
        <w:t>20</w:t>
      </w:r>
      <w:r w:rsidRPr="0011796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Марта 2014</w:t>
      </w:r>
      <w:r w:rsidRPr="00117965">
        <w:rPr>
          <w:rFonts w:ascii="Times New Roman" w:hAnsi="Times New Roman"/>
          <w:sz w:val="24"/>
          <w:szCs w:val="24"/>
        </w:rPr>
        <w:t xml:space="preserve"> года, г. Москва, </w:t>
      </w:r>
      <w:proofErr w:type="spellStart"/>
      <w:r w:rsidRPr="00117965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117965">
        <w:rPr>
          <w:rFonts w:ascii="Times New Roman" w:hAnsi="Times New Roman"/>
          <w:sz w:val="24"/>
          <w:szCs w:val="24"/>
        </w:rPr>
        <w:t xml:space="preserve"> пер., д. 6, Управление организации закупок.</w:t>
      </w:r>
    </w:p>
    <w:p w:rsidR="00986CFA" w:rsidRDefault="00986CFA" w:rsidP="007C5EDF">
      <w:pPr>
        <w:pStyle w:val="affe"/>
        <w:widowControl w:val="0"/>
        <w:numPr>
          <w:ilvl w:val="0"/>
          <w:numId w:val="139"/>
        </w:numPr>
        <w:tabs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bookmarkStart w:id="5" w:name="_Ref348972643"/>
      <w:r w:rsidRPr="00117965">
        <w:rPr>
          <w:rFonts w:ascii="Times New Roman" w:hAnsi="Times New Roman"/>
          <w:sz w:val="24"/>
          <w:szCs w:val="24"/>
        </w:rPr>
        <w:t xml:space="preserve">Место и дата подведения итогов запроса предложений: </w:t>
      </w:r>
      <w:bookmarkEnd w:id="5"/>
      <w:r w:rsidRPr="00117965">
        <w:rPr>
          <w:rFonts w:ascii="Times New Roman" w:hAnsi="Times New Roman"/>
          <w:sz w:val="24"/>
          <w:szCs w:val="24"/>
        </w:rPr>
        <w:t>не позднее «</w:t>
      </w:r>
      <w:r w:rsidR="007C5EDF">
        <w:rPr>
          <w:rFonts w:ascii="Times New Roman" w:hAnsi="Times New Roman"/>
          <w:sz w:val="24"/>
          <w:szCs w:val="24"/>
        </w:rPr>
        <w:t>21</w:t>
      </w:r>
      <w:r w:rsidRPr="00117965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Марта 2014</w:t>
      </w:r>
      <w:r w:rsidRPr="00117965">
        <w:rPr>
          <w:rFonts w:ascii="Times New Roman" w:hAnsi="Times New Roman"/>
          <w:sz w:val="24"/>
          <w:szCs w:val="24"/>
        </w:rPr>
        <w:t xml:space="preserve"> года, г. Москва, </w:t>
      </w:r>
      <w:proofErr w:type="spellStart"/>
      <w:r w:rsidRPr="00117965">
        <w:rPr>
          <w:rFonts w:ascii="Times New Roman" w:hAnsi="Times New Roman"/>
          <w:sz w:val="24"/>
          <w:szCs w:val="24"/>
        </w:rPr>
        <w:t>Пыжевский</w:t>
      </w:r>
      <w:proofErr w:type="spellEnd"/>
      <w:r w:rsidRPr="00117965">
        <w:rPr>
          <w:rFonts w:ascii="Times New Roman" w:hAnsi="Times New Roman"/>
          <w:sz w:val="24"/>
          <w:szCs w:val="24"/>
        </w:rPr>
        <w:t xml:space="preserve"> пер., д. 6, Управление организации закупок.</w:t>
      </w:r>
      <w:r w:rsidR="007C5EDF">
        <w:rPr>
          <w:rFonts w:ascii="Times New Roman" w:hAnsi="Times New Roman"/>
          <w:sz w:val="24"/>
          <w:szCs w:val="24"/>
        </w:rPr>
        <w:t>»</w:t>
      </w:r>
    </w:p>
    <w:p w:rsidR="00986CFA" w:rsidRDefault="00986CFA" w:rsidP="00986CFA">
      <w:pPr>
        <w:pStyle w:val="Style1"/>
        <w:ind w:firstLine="709"/>
        <w:jc w:val="both"/>
        <w:rPr>
          <w:color w:val="000000"/>
        </w:rPr>
      </w:pPr>
    </w:p>
    <w:p w:rsidR="00986CFA" w:rsidRDefault="00986CFA" w:rsidP="007C5EDF">
      <w:pPr>
        <w:pStyle w:val="Style1"/>
        <w:spacing w:after="60"/>
        <w:ind w:firstLine="709"/>
        <w:jc w:val="both"/>
        <w:rPr>
          <w:color w:val="000000"/>
        </w:rPr>
      </w:pPr>
      <w:r w:rsidRPr="0072124A">
        <w:rPr>
          <w:color w:val="000000"/>
        </w:rPr>
        <w:t>п. 2</w:t>
      </w:r>
      <w:r w:rsidR="007C5EDF">
        <w:rPr>
          <w:color w:val="000000"/>
        </w:rPr>
        <w:t>0</w:t>
      </w:r>
      <w:r w:rsidRPr="0072124A">
        <w:rPr>
          <w:color w:val="000000"/>
        </w:rPr>
        <w:t>-2</w:t>
      </w:r>
      <w:r w:rsidR="007C5EDF">
        <w:rPr>
          <w:color w:val="000000"/>
        </w:rPr>
        <w:t>1</w:t>
      </w:r>
      <w:r w:rsidRPr="0072124A">
        <w:rPr>
          <w:color w:val="000000"/>
        </w:rPr>
        <w:t xml:space="preserve"> </w:t>
      </w:r>
      <w:r w:rsidR="007C5EDF">
        <w:rPr>
          <w:color w:val="000000"/>
        </w:rPr>
        <w:t xml:space="preserve">Раздела 5 </w:t>
      </w:r>
      <w:r w:rsidRPr="0072124A">
        <w:rPr>
          <w:color w:val="000000"/>
        </w:rPr>
        <w:t>«</w:t>
      </w:r>
      <w:r w:rsidR="007C5EDF" w:rsidRPr="007C5EDF">
        <w:t>ИНФОРМАЦИОННАЯ КАРТА ЗАПРОСА ПРЕДЛОЖЕНИЙ</w:t>
      </w:r>
      <w:r w:rsidRPr="0072124A">
        <w:rPr>
          <w:color w:val="000000"/>
        </w:rPr>
        <w:t>» Тома 1 документации изложить в следующей редакции:</w:t>
      </w:r>
    </w:p>
    <w:tbl>
      <w:tblPr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616"/>
        <w:gridCol w:w="6946"/>
      </w:tblGrid>
      <w:tr w:rsidR="007C5EDF" w:rsidRPr="00117965" w:rsidTr="007C5EDF">
        <w:trPr>
          <w:trHeight w:val="20"/>
        </w:trPr>
        <w:tc>
          <w:tcPr>
            <w:tcW w:w="781" w:type="dxa"/>
          </w:tcPr>
          <w:p w:rsidR="007C5EDF" w:rsidRPr="00117965" w:rsidRDefault="007C5EDF" w:rsidP="000E1A75">
            <w:pPr>
              <w:numPr>
                <w:ilvl w:val="0"/>
                <w:numId w:val="55"/>
              </w:numPr>
              <w:ind w:left="0" w:hanging="15"/>
              <w:jc w:val="center"/>
              <w:rPr>
                <w:sz w:val="23"/>
                <w:szCs w:val="23"/>
              </w:rPr>
            </w:pPr>
            <w:bookmarkStart w:id="6" w:name="_Ref317250778"/>
          </w:p>
        </w:tc>
        <w:bookmarkEnd w:id="6"/>
        <w:tc>
          <w:tcPr>
            <w:tcW w:w="2616" w:type="dxa"/>
          </w:tcPr>
          <w:p w:rsidR="007C5EDF" w:rsidRPr="00117965" w:rsidRDefault="007C5EDF" w:rsidP="000E1A75">
            <w:pPr>
              <w:pStyle w:val="Times12"/>
              <w:ind w:firstLine="0"/>
              <w:rPr>
                <w:sz w:val="23"/>
                <w:szCs w:val="23"/>
              </w:rPr>
            </w:pPr>
            <w:r w:rsidRPr="00117965">
              <w:rPr>
                <w:sz w:val="23"/>
                <w:szCs w:val="23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6946" w:type="dxa"/>
          </w:tcPr>
          <w:p w:rsidR="007C5EDF" w:rsidRPr="00117965" w:rsidRDefault="007C5EDF" w:rsidP="000E1A7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 w:val="23"/>
                <w:szCs w:val="23"/>
              </w:rPr>
            </w:pPr>
            <w:r w:rsidRPr="00117965">
              <w:rPr>
                <w:sz w:val="23"/>
                <w:szCs w:val="23"/>
              </w:rPr>
              <w:t xml:space="preserve">ЭТП ООО «Аукционный Конкурсный Дом» в сети «Интернет» по адресу: </w:t>
            </w:r>
            <w:hyperlink r:id="rId16" w:history="1">
              <w:r w:rsidRPr="00117965">
                <w:rPr>
                  <w:rStyle w:val="afa"/>
                  <w:sz w:val="23"/>
                  <w:szCs w:val="23"/>
                </w:rPr>
                <w:t>www.a-k-d.ru</w:t>
              </w:r>
            </w:hyperlink>
            <w:r w:rsidRPr="00117965">
              <w:rPr>
                <w:sz w:val="23"/>
                <w:szCs w:val="23"/>
              </w:rPr>
              <w:t>.</w:t>
            </w:r>
          </w:p>
          <w:p w:rsidR="007C5EDF" w:rsidRPr="00117965" w:rsidRDefault="007C5EDF" w:rsidP="007C5EDF">
            <w:pPr>
              <w:pStyle w:val="Times12"/>
              <w:ind w:firstLine="0"/>
              <w:rPr>
                <w:sz w:val="23"/>
                <w:szCs w:val="23"/>
              </w:rPr>
            </w:pPr>
            <w:r w:rsidRPr="00117965">
              <w:rPr>
                <w:sz w:val="23"/>
                <w:szCs w:val="23"/>
              </w:rPr>
              <w:t>11:00 (время московское) «</w:t>
            </w:r>
            <w:r>
              <w:rPr>
                <w:sz w:val="23"/>
                <w:szCs w:val="23"/>
              </w:rPr>
              <w:t>17</w:t>
            </w:r>
            <w:r w:rsidRPr="00117965">
              <w:rPr>
                <w:sz w:val="23"/>
                <w:szCs w:val="23"/>
              </w:rPr>
              <w:t xml:space="preserve">» </w:t>
            </w:r>
            <w:r>
              <w:rPr>
                <w:sz w:val="23"/>
                <w:szCs w:val="23"/>
              </w:rPr>
              <w:t>Марта</w:t>
            </w:r>
            <w:r w:rsidRPr="00794A9E">
              <w:rPr>
                <w:sz w:val="23"/>
                <w:szCs w:val="23"/>
              </w:rPr>
              <w:t xml:space="preserve"> 2014 </w:t>
            </w:r>
            <w:r w:rsidRPr="00117965">
              <w:rPr>
                <w:sz w:val="23"/>
                <w:szCs w:val="23"/>
              </w:rPr>
              <w:t>г.</w:t>
            </w:r>
          </w:p>
        </w:tc>
      </w:tr>
      <w:tr w:rsidR="007C5EDF" w:rsidRPr="00117965" w:rsidTr="007C5EDF">
        <w:trPr>
          <w:trHeight w:val="20"/>
        </w:trPr>
        <w:tc>
          <w:tcPr>
            <w:tcW w:w="781" w:type="dxa"/>
          </w:tcPr>
          <w:p w:rsidR="007C5EDF" w:rsidRPr="00117965" w:rsidRDefault="007C5EDF" w:rsidP="000E1A75">
            <w:pPr>
              <w:numPr>
                <w:ilvl w:val="0"/>
                <w:numId w:val="55"/>
              </w:numPr>
              <w:ind w:left="0" w:hanging="15"/>
              <w:jc w:val="center"/>
              <w:rPr>
                <w:sz w:val="23"/>
                <w:szCs w:val="23"/>
              </w:rPr>
            </w:pPr>
            <w:bookmarkStart w:id="7" w:name="_Ref317254136"/>
          </w:p>
        </w:tc>
        <w:bookmarkEnd w:id="7"/>
        <w:tc>
          <w:tcPr>
            <w:tcW w:w="2616" w:type="dxa"/>
          </w:tcPr>
          <w:p w:rsidR="007C5EDF" w:rsidRPr="00117965" w:rsidRDefault="007C5EDF" w:rsidP="000E1A75">
            <w:pPr>
              <w:pStyle w:val="Times12"/>
              <w:ind w:firstLine="0"/>
              <w:rPr>
                <w:sz w:val="23"/>
                <w:szCs w:val="23"/>
              </w:rPr>
            </w:pPr>
            <w:r w:rsidRPr="00117965">
              <w:rPr>
                <w:sz w:val="23"/>
                <w:szCs w:val="23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946" w:type="dxa"/>
          </w:tcPr>
          <w:p w:rsidR="007C5EDF" w:rsidRPr="00117965" w:rsidRDefault="007C5EDF" w:rsidP="000E1A75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17965">
              <w:rPr>
                <w:sz w:val="23"/>
                <w:szCs w:val="23"/>
              </w:rPr>
              <w:t xml:space="preserve">119017, г. Москва, </w:t>
            </w:r>
            <w:proofErr w:type="spellStart"/>
            <w:r w:rsidRPr="00117965">
              <w:rPr>
                <w:sz w:val="23"/>
                <w:szCs w:val="23"/>
              </w:rPr>
              <w:t>Пыжевский</w:t>
            </w:r>
            <w:proofErr w:type="spellEnd"/>
            <w:r w:rsidRPr="00117965">
              <w:rPr>
                <w:sz w:val="23"/>
                <w:szCs w:val="23"/>
              </w:rPr>
              <w:t xml:space="preserve"> пер., д. 6, </w:t>
            </w:r>
            <w:r>
              <w:rPr>
                <w:sz w:val="23"/>
                <w:szCs w:val="23"/>
              </w:rPr>
              <w:t xml:space="preserve">Управление </w:t>
            </w:r>
            <w:r w:rsidRPr="00117965">
              <w:rPr>
                <w:sz w:val="23"/>
                <w:szCs w:val="23"/>
              </w:rPr>
              <w:t xml:space="preserve">организации закупок. </w:t>
            </w:r>
          </w:p>
          <w:p w:rsidR="007C5EDF" w:rsidRPr="00117965" w:rsidRDefault="007C5EDF" w:rsidP="000E1A75">
            <w:pPr>
              <w:pStyle w:val="Times12"/>
              <w:widowControl w:val="0"/>
              <w:ind w:firstLine="0"/>
              <w:rPr>
                <w:sz w:val="23"/>
                <w:szCs w:val="23"/>
              </w:rPr>
            </w:pPr>
            <w:r w:rsidRPr="00117965">
              <w:rPr>
                <w:sz w:val="23"/>
                <w:szCs w:val="23"/>
              </w:rPr>
              <w:t>Отборочная стадия рассмотрения заявок на участие в запросе цен: не позднее «</w:t>
            </w:r>
            <w:r>
              <w:rPr>
                <w:sz w:val="23"/>
                <w:szCs w:val="23"/>
              </w:rPr>
              <w:t>20</w:t>
            </w:r>
            <w:r w:rsidRPr="00117965">
              <w:rPr>
                <w:sz w:val="23"/>
                <w:szCs w:val="23"/>
              </w:rPr>
              <w:t xml:space="preserve">» </w:t>
            </w:r>
            <w:r>
              <w:rPr>
                <w:sz w:val="23"/>
                <w:szCs w:val="23"/>
              </w:rPr>
              <w:t>Марта</w:t>
            </w:r>
            <w:r w:rsidRPr="00794A9E">
              <w:rPr>
                <w:sz w:val="23"/>
                <w:szCs w:val="23"/>
              </w:rPr>
              <w:t xml:space="preserve"> 2014 </w:t>
            </w:r>
            <w:r w:rsidRPr="00117965">
              <w:rPr>
                <w:sz w:val="23"/>
                <w:szCs w:val="23"/>
              </w:rPr>
              <w:t>г.</w:t>
            </w:r>
          </w:p>
          <w:p w:rsidR="007C5EDF" w:rsidRPr="00117965" w:rsidRDefault="007C5EDF" w:rsidP="007C5EDF">
            <w:pPr>
              <w:pStyle w:val="Times12"/>
              <w:ind w:firstLine="0"/>
              <w:rPr>
                <w:sz w:val="23"/>
                <w:szCs w:val="23"/>
              </w:rPr>
            </w:pPr>
            <w:r w:rsidRPr="00117965">
              <w:rPr>
                <w:sz w:val="23"/>
                <w:szCs w:val="23"/>
              </w:rPr>
              <w:t>Оценочная стадия рассмотрения заявок на участие в запросе цен и подведение итогов запроса цен: не позднее «</w:t>
            </w:r>
            <w:r>
              <w:rPr>
                <w:sz w:val="23"/>
                <w:szCs w:val="23"/>
              </w:rPr>
              <w:t>21</w:t>
            </w:r>
            <w:r w:rsidRPr="00117965">
              <w:rPr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Марта 2014</w:t>
            </w:r>
            <w:r w:rsidRPr="00117965">
              <w:rPr>
                <w:sz w:val="23"/>
                <w:szCs w:val="23"/>
              </w:rPr>
              <w:t xml:space="preserve"> г.</w:t>
            </w:r>
          </w:p>
        </w:tc>
      </w:tr>
    </w:tbl>
    <w:p w:rsidR="007C5EDF" w:rsidRDefault="007C5EDF" w:rsidP="007C5EDF">
      <w:pPr>
        <w:pStyle w:val="Style1"/>
        <w:ind w:firstLine="709"/>
        <w:jc w:val="both"/>
        <w:rPr>
          <w:color w:val="000000"/>
        </w:rPr>
      </w:pPr>
    </w:p>
    <w:p w:rsidR="007C5EDF" w:rsidRDefault="007C5EDF" w:rsidP="007C5EDF">
      <w:pPr>
        <w:pStyle w:val="Style1"/>
        <w:ind w:firstLine="709"/>
        <w:jc w:val="both"/>
        <w:rPr>
          <w:color w:val="000000"/>
        </w:rPr>
      </w:pPr>
    </w:p>
    <w:sectPr w:rsidR="007C5EDF" w:rsidSect="001C599C">
      <w:headerReference w:type="default" r:id="rId17"/>
      <w:footerReference w:type="default" r:id="rId18"/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6490" w:rsidRDefault="000E6490">
      <w:r>
        <w:separator/>
      </w:r>
    </w:p>
  </w:endnote>
  <w:endnote w:type="continuationSeparator" w:id="0">
    <w:p w:rsidR="000E6490" w:rsidRDefault="000E6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490" w:rsidRDefault="000E649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E6490" w:rsidRDefault="000E649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490" w:rsidRDefault="000E6490" w:rsidP="00857169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0E6490" w:rsidRPr="00270579" w:rsidRDefault="000E6490" w:rsidP="00857169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490" w:rsidRPr="00C030AA" w:rsidRDefault="006F586B" w:rsidP="0084765F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032177709"/>
        <w:docPartObj>
          <w:docPartGallery w:val="Page Numbers (Top of Page)"/>
          <w:docPartUnique/>
        </w:docPartObj>
      </w:sdtPr>
      <w:sdtEndPr/>
      <w:sdtContent>
        <w:r w:rsidR="000E6490" w:rsidRPr="00C030AA">
          <w:rPr>
            <w:rFonts w:ascii="Times New Roman" w:hAnsi="Times New Roman"/>
          </w:rPr>
          <w:t xml:space="preserve">Страница </w:t>
        </w:r>
        <w:r w:rsidR="000E6490" w:rsidRPr="00C030AA">
          <w:rPr>
            <w:rFonts w:ascii="Times New Roman" w:hAnsi="Times New Roman"/>
          </w:rPr>
          <w:fldChar w:fldCharType="begin"/>
        </w:r>
        <w:r w:rsidR="000E6490" w:rsidRPr="00C030AA">
          <w:rPr>
            <w:rFonts w:ascii="Times New Roman" w:hAnsi="Times New Roman"/>
          </w:rPr>
          <w:instrText>PAGE</w:instrText>
        </w:r>
        <w:r w:rsidR="000E6490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0E6490" w:rsidRPr="00C030AA">
          <w:rPr>
            <w:rFonts w:ascii="Times New Roman" w:hAnsi="Times New Roman"/>
          </w:rPr>
          <w:fldChar w:fldCharType="end"/>
        </w:r>
        <w:r w:rsidR="000E6490" w:rsidRPr="00C030AA">
          <w:rPr>
            <w:rFonts w:ascii="Times New Roman" w:hAnsi="Times New Roman"/>
          </w:rPr>
          <w:t xml:space="preserve"> из </w:t>
        </w:r>
        <w:r w:rsidR="000E6490" w:rsidRPr="00C030AA">
          <w:rPr>
            <w:rFonts w:ascii="Times New Roman" w:hAnsi="Times New Roman"/>
          </w:rPr>
          <w:fldChar w:fldCharType="begin"/>
        </w:r>
        <w:r w:rsidR="000E6490" w:rsidRPr="00C030AA">
          <w:rPr>
            <w:rFonts w:ascii="Times New Roman" w:hAnsi="Times New Roman"/>
          </w:rPr>
          <w:instrText>NUMPAGES</w:instrText>
        </w:r>
        <w:r w:rsidR="000E6490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2</w:t>
        </w:r>
        <w:r w:rsidR="000E6490" w:rsidRPr="00C030AA">
          <w:rPr>
            <w:rFonts w:ascii="Times New Roman" w:hAnsi="Times New Roman"/>
          </w:rPr>
          <w:fldChar w:fldCharType="end"/>
        </w:r>
      </w:sdtContent>
    </w:sdt>
    <w:r w:rsidR="000E6490" w:rsidRPr="00C030AA">
      <w:rPr>
        <w:rFonts w:ascii="Times New Roman" w:hAnsi="Times New Roman" w:cs="Times New Roman"/>
      </w:rPr>
      <w:t xml:space="preserve"> </w:t>
    </w:r>
  </w:p>
  <w:p w:rsidR="000E6490" w:rsidRPr="00C030AA" w:rsidRDefault="000E6490" w:rsidP="0084765F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0E6490" w:rsidRPr="00C030AA" w:rsidRDefault="000E6490" w:rsidP="0084765F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</w:t>
    </w:r>
    <w:r>
      <w:rPr>
        <w:rFonts w:ascii="Times New Roman" w:hAnsi="Times New Roman" w:cs="Times New Roman"/>
      </w:rPr>
      <w:t>предложений</w:t>
    </w:r>
    <w:r w:rsidRPr="00C030AA">
      <w:rPr>
        <w:rFonts w:ascii="Times New Roman" w:hAnsi="Times New Roman" w:cs="Times New Roman"/>
      </w:rPr>
      <w:t xml:space="preserve"> в электронной форме на право заключения договора на </w:t>
    </w:r>
    <w:r w:rsidRPr="000E6490">
      <w:rPr>
        <w:rFonts w:ascii="Times New Roman" w:hAnsi="Times New Roman" w:cs="Times New Roman"/>
      </w:rPr>
      <w:t>выполнение работ по подготовке и транспортировке промышленных упаковок (контейнеров) для твердых радиоактивных отходов ПУ-2ЭЦ-СХ для нужд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6490" w:rsidRDefault="000E6490">
      <w:r>
        <w:separator/>
      </w:r>
    </w:p>
  </w:footnote>
  <w:footnote w:type="continuationSeparator" w:id="0">
    <w:p w:rsidR="000E6490" w:rsidRDefault="000E64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490" w:rsidRPr="00723913" w:rsidRDefault="000E6490" w:rsidP="00EF2F0F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0E6490" w:rsidRPr="00723913" w:rsidRDefault="000E6490" w:rsidP="00EF2F0F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0E6490" w:rsidRPr="00723913" w:rsidRDefault="000E6490" w:rsidP="00EF2F0F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6FACEA0" wp14:editId="7ED59E59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041593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490" w:rsidRPr="00723913" w:rsidRDefault="000E6490" w:rsidP="00857169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</w:p>
  <w:p w:rsidR="000E6490" w:rsidRPr="00723913" w:rsidRDefault="000E6490" w:rsidP="00857169">
    <w:pPr>
      <w:ind w:right="-1"/>
      <w:jc w:val="center"/>
      <w:rPr>
        <w:b/>
        <w:sz w:val="30"/>
        <w:szCs w:val="30"/>
      </w:rPr>
    </w:pPr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</w:p>
  <w:p w:rsidR="000E6490" w:rsidRPr="00723913" w:rsidRDefault="000E6490" w:rsidP="00857169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73D79C" wp14:editId="7923755A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1" name="Прямая соединительная линия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DB1F20" id="Прямая соединительная линия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" strokeweight="3pt">
              <v:stroke linestyle="thinThin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490" w:rsidRPr="00857169" w:rsidRDefault="000E6490" w:rsidP="00C87330">
    <w:pPr>
      <w:pStyle w:val="a7"/>
      <w:jc w:val="center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20A6E31"/>
    <w:multiLevelType w:val="hybridMultilevel"/>
    <w:tmpl w:val="5B80C15A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1027AC"/>
    <w:multiLevelType w:val="hybridMultilevel"/>
    <w:tmpl w:val="5F00F8E8"/>
    <w:lvl w:ilvl="0" w:tplc="BB84272E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9508F75E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622CA82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F9C1C0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3FC9322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EBB4F4D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5ED8E99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4E42CF0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9A147F9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9">
    <w:nsid w:val="08B9532D"/>
    <w:multiLevelType w:val="hybridMultilevel"/>
    <w:tmpl w:val="B0846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27403D"/>
    <w:multiLevelType w:val="hybridMultilevel"/>
    <w:tmpl w:val="4BE02EEA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B847872"/>
    <w:multiLevelType w:val="hybridMultilevel"/>
    <w:tmpl w:val="EA66118A"/>
    <w:lvl w:ilvl="0" w:tplc="16540D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24ACF50">
      <w:start w:val="1"/>
      <w:numFmt w:val="lowerLetter"/>
      <w:lvlText w:val="%2."/>
      <w:lvlJc w:val="left"/>
      <w:pPr>
        <w:ind w:left="1440" w:hanging="360"/>
      </w:pPr>
    </w:lvl>
    <w:lvl w:ilvl="2" w:tplc="BB36B070" w:tentative="1">
      <w:start w:val="1"/>
      <w:numFmt w:val="lowerRoman"/>
      <w:lvlText w:val="%3."/>
      <w:lvlJc w:val="right"/>
      <w:pPr>
        <w:ind w:left="2160" w:hanging="180"/>
      </w:pPr>
    </w:lvl>
    <w:lvl w:ilvl="3" w:tplc="413ADF82" w:tentative="1">
      <w:start w:val="1"/>
      <w:numFmt w:val="decimal"/>
      <w:lvlText w:val="%4."/>
      <w:lvlJc w:val="left"/>
      <w:pPr>
        <w:ind w:left="2880" w:hanging="360"/>
      </w:pPr>
    </w:lvl>
    <w:lvl w:ilvl="4" w:tplc="42AE63DC" w:tentative="1">
      <w:start w:val="1"/>
      <w:numFmt w:val="lowerLetter"/>
      <w:lvlText w:val="%5."/>
      <w:lvlJc w:val="left"/>
      <w:pPr>
        <w:ind w:left="3600" w:hanging="360"/>
      </w:pPr>
    </w:lvl>
    <w:lvl w:ilvl="5" w:tplc="867839C6" w:tentative="1">
      <w:start w:val="1"/>
      <w:numFmt w:val="lowerRoman"/>
      <w:lvlText w:val="%6."/>
      <w:lvlJc w:val="right"/>
      <w:pPr>
        <w:ind w:left="4320" w:hanging="180"/>
      </w:pPr>
    </w:lvl>
    <w:lvl w:ilvl="6" w:tplc="ED1830C2" w:tentative="1">
      <w:start w:val="1"/>
      <w:numFmt w:val="decimal"/>
      <w:lvlText w:val="%7."/>
      <w:lvlJc w:val="left"/>
      <w:pPr>
        <w:ind w:left="5040" w:hanging="360"/>
      </w:pPr>
    </w:lvl>
    <w:lvl w:ilvl="7" w:tplc="07CC880C" w:tentative="1">
      <w:start w:val="1"/>
      <w:numFmt w:val="lowerLetter"/>
      <w:lvlText w:val="%8."/>
      <w:lvlJc w:val="left"/>
      <w:pPr>
        <w:ind w:left="5760" w:hanging="360"/>
      </w:pPr>
    </w:lvl>
    <w:lvl w:ilvl="8" w:tplc="BD702B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8A620D"/>
    <w:multiLevelType w:val="multilevel"/>
    <w:tmpl w:val="C62E52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0CB76FA9"/>
    <w:multiLevelType w:val="multilevel"/>
    <w:tmpl w:val="12B033D8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3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15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7">
    <w:nsid w:val="0F084FF8"/>
    <w:multiLevelType w:val="hybridMultilevel"/>
    <w:tmpl w:val="0D16823E"/>
    <w:lvl w:ilvl="0" w:tplc="A6F0BEB8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5FC4D58">
      <w:start w:val="1"/>
      <w:numFmt w:val="lowerLetter"/>
      <w:lvlText w:val="%2."/>
      <w:lvlJc w:val="left"/>
      <w:pPr>
        <w:ind w:left="5756" w:hanging="360"/>
      </w:pPr>
    </w:lvl>
    <w:lvl w:ilvl="2" w:tplc="985C9792" w:tentative="1">
      <w:start w:val="1"/>
      <w:numFmt w:val="lowerRoman"/>
      <w:lvlText w:val="%3."/>
      <w:lvlJc w:val="right"/>
      <w:pPr>
        <w:ind w:left="6476" w:hanging="180"/>
      </w:pPr>
    </w:lvl>
    <w:lvl w:ilvl="3" w:tplc="46CC7544" w:tentative="1">
      <w:start w:val="1"/>
      <w:numFmt w:val="decimal"/>
      <w:lvlText w:val="%4."/>
      <w:lvlJc w:val="left"/>
      <w:pPr>
        <w:ind w:left="7196" w:hanging="360"/>
      </w:pPr>
    </w:lvl>
    <w:lvl w:ilvl="4" w:tplc="55D2D2E0" w:tentative="1">
      <w:start w:val="1"/>
      <w:numFmt w:val="lowerLetter"/>
      <w:lvlText w:val="%5."/>
      <w:lvlJc w:val="left"/>
      <w:pPr>
        <w:ind w:left="7916" w:hanging="360"/>
      </w:pPr>
    </w:lvl>
    <w:lvl w:ilvl="5" w:tplc="84D431E4" w:tentative="1">
      <w:start w:val="1"/>
      <w:numFmt w:val="lowerRoman"/>
      <w:lvlText w:val="%6."/>
      <w:lvlJc w:val="right"/>
      <w:pPr>
        <w:ind w:left="8636" w:hanging="180"/>
      </w:pPr>
    </w:lvl>
    <w:lvl w:ilvl="6" w:tplc="4DC26CE8" w:tentative="1">
      <w:start w:val="1"/>
      <w:numFmt w:val="decimal"/>
      <w:lvlText w:val="%7."/>
      <w:lvlJc w:val="left"/>
      <w:pPr>
        <w:ind w:left="9356" w:hanging="360"/>
      </w:pPr>
    </w:lvl>
    <w:lvl w:ilvl="7" w:tplc="9ABCC656" w:tentative="1">
      <w:start w:val="1"/>
      <w:numFmt w:val="lowerLetter"/>
      <w:lvlText w:val="%8."/>
      <w:lvlJc w:val="left"/>
      <w:pPr>
        <w:ind w:left="10076" w:hanging="360"/>
      </w:pPr>
    </w:lvl>
    <w:lvl w:ilvl="8" w:tplc="8EBC3D8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1AA625D"/>
    <w:multiLevelType w:val="hybridMultilevel"/>
    <w:tmpl w:val="5BE4CC80"/>
    <w:lvl w:ilvl="0" w:tplc="D22EE06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B148C9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A7A93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C202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2ACB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FB816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5247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5254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2E696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1FB0B19"/>
    <w:multiLevelType w:val="hybridMultilevel"/>
    <w:tmpl w:val="CD60595A"/>
    <w:lvl w:ilvl="0" w:tplc="587C0BD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218560C"/>
    <w:multiLevelType w:val="hybridMultilevel"/>
    <w:tmpl w:val="AA948782"/>
    <w:lvl w:ilvl="0" w:tplc="4DAE5C52">
      <w:start w:val="1"/>
      <w:numFmt w:val="decimal"/>
      <w:lvlText w:val="15.3.%1."/>
      <w:lvlJc w:val="left"/>
      <w:pPr>
        <w:ind w:left="13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39E4592"/>
    <w:multiLevelType w:val="hybridMultilevel"/>
    <w:tmpl w:val="E84C6E74"/>
    <w:lvl w:ilvl="0" w:tplc="B26C67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18EDD2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1B109DFA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1720AEDE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14F6908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01E31AA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B3D0C38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C166EDAE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ECB46746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24">
    <w:nsid w:val="14496DF1"/>
    <w:multiLevelType w:val="multilevel"/>
    <w:tmpl w:val="0868D62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20C15098"/>
    <w:multiLevelType w:val="multilevel"/>
    <w:tmpl w:val="B2DC16B2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4"/>
      <w:numFmt w:val="decimal"/>
      <w:lvlText w:val="%1.%2."/>
      <w:lvlJc w:val="left"/>
      <w:pPr>
        <w:ind w:left="989" w:hanging="660"/>
      </w:pPr>
      <w:rPr>
        <w:rFonts w:hint="default"/>
        <w:b/>
        <w:i/>
      </w:rPr>
    </w:lvl>
    <w:lvl w:ilvl="2">
      <w:start w:val="1"/>
      <w:numFmt w:val="decimal"/>
      <w:lvlText w:val="13.4.%3."/>
      <w:lvlJc w:val="left"/>
      <w:pPr>
        <w:ind w:left="1378" w:hanging="720"/>
      </w:pPr>
      <w:rPr>
        <w:rFonts w:ascii="Times New Roman" w:eastAsia="Times New Roman" w:hAnsi="Times New Roman"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07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39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25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1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43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32" w:hanging="1800"/>
      </w:pPr>
      <w:rPr>
        <w:rFonts w:hint="default"/>
        <w:b/>
        <w:i/>
      </w:rPr>
    </w:lvl>
  </w:abstractNum>
  <w:abstractNum w:abstractNumId="30">
    <w:nsid w:val="22FF451C"/>
    <w:multiLevelType w:val="hybridMultilevel"/>
    <w:tmpl w:val="610ECBB0"/>
    <w:lvl w:ilvl="0" w:tplc="43BC059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594AD9E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D1AAF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C271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DA29C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32F0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0EBA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347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A26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>
    <w:nsid w:val="25765A88"/>
    <w:multiLevelType w:val="hybridMultilevel"/>
    <w:tmpl w:val="D9B23A3C"/>
    <w:lvl w:ilvl="0" w:tplc="9F62130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F2C22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AD08D64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4AABB3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92610A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FCEF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2CEFD9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EA811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B1E6E8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27CD2EAB"/>
    <w:multiLevelType w:val="hybridMultilevel"/>
    <w:tmpl w:val="FB4405FA"/>
    <w:lvl w:ilvl="0" w:tplc="C31A3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25D25D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F0EFE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FCFB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6E81D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5C3C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DEA3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8EA1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6690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8190E37"/>
    <w:multiLevelType w:val="hybridMultilevel"/>
    <w:tmpl w:val="21E4B2AE"/>
    <w:lvl w:ilvl="0" w:tplc="ED080B1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84C348F"/>
    <w:multiLevelType w:val="hybridMultilevel"/>
    <w:tmpl w:val="34F613FC"/>
    <w:lvl w:ilvl="0" w:tplc="4FDE8C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7B6C94A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0F2A76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A7058B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278ABA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52888B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DF2C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06E2AE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8C3A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2933373C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37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ED43788"/>
    <w:multiLevelType w:val="hybridMultilevel"/>
    <w:tmpl w:val="46BAB658"/>
    <w:lvl w:ilvl="0" w:tplc="0276AC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520363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B5AA45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8BA987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95F2F84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338B2F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E906BC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322D0A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DBCBA7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2EFB02B0"/>
    <w:multiLevelType w:val="hybridMultilevel"/>
    <w:tmpl w:val="64C67C3E"/>
    <w:lvl w:ilvl="0" w:tplc="1EBA131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DAC2D9A2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993AE1C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6CF4A8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78221E3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853A9FC8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C58C4F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5DC862A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4B862D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44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4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7">
    <w:nsid w:val="33410D5C"/>
    <w:multiLevelType w:val="hybridMultilevel"/>
    <w:tmpl w:val="48AEA02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3ED5A55"/>
    <w:multiLevelType w:val="hybridMultilevel"/>
    <w:tmpl w:val="59544FEC"/>
    <w:lvl w:ilvl="0" w:tplc="7A9875A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E30912E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1CBA3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C9A7FB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6276D8C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9706F4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04CCF4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05E0B8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59CFB7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34513302"/>
    <w:multiLevelType w:val="multilevel"/>
    <w:tmpl w:val="E2D6B0E0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2">
    <w:nsid w:val="34B12810"/>
    <w:multiLevelType w:val="hybridMultilevel"/>
    <w:tmpl w:val="38580E9A"/>
    <w:lvl w:ilvl="0" w:tplc="FB4E7104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4ADE8DD4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D5E1FB0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2304FB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B5FC336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E52CE8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42A53C6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57525E06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6AD4C7C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3">
    <w:nsid w:val="356352E7"/>
    <w:multiLevelType w:val="multilevel"/>
    <w:tmpl w:val="3758B21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55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57">
    <w:nsid w:val="368A18C6"/>
    <w:multiLevelType w:val="hybridMultilevel"/>
    <w:tmpl w:val="39DAE364"/>
    <w:lvl w:ilvl="0" w:tplc="70AA986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7AC7EB8" w:tentative="1">
      <w:start w:val="1"/>
      <w:numFmt w:val="lowerLetter"/>
      <w:lvlText w:val="%2."/>
      <w:lvlJc w:val="left"/>
      <w:pPr>
        <w:ind w:left="1440" w:hanging="360"/>
      </w:pPr>
    </w:lvl>
    <w:lvl w:ilvl="2" w:tplc="E7FC6A96" w:tentative="1">
      <w:start w:val="1"/>
      <w:numFmt w:val="lowerRoman"/>
      <w:lvlText w:val="%3."/>
      <w:lvlJc w:val="right"/>
      <w:pPr>
        <w:ind w:left="2160" w:hanging="180"/>
      </w:pPr>
    </w:lvl>
    <w:lvl w:ilvl="3" w:tplc="7A08EE3A" w:tentative="1">
      <w:start w:val="1"/>
      <w:numFmt w:val="decimal"/>
      <w:lvlText w:val="%4."/>
      <w:lvlJc w:val="left"/>
      <w:pPr>
        <w:ind w:left="2880" w:hanging="360"/>
      </w:pPr>
    </w:lvl>
    <w:lvl w:ilvl="4" w:tplc="A6C6796E" w:tentative="1">
      <w:start w:val="1"/>
      <w:numFmt w:val="lowerLetter"/>
      <w:lvlText w:val="%5."/>
      <w:lvlJc w:val="left"/>
      <w:pPr>
        <w:ind w:left="3600" w:hanging="360"/>
      </w:pPr>
    </w:lvl>
    <w:lvl w:ilvl="5" w:tplc="FC388420" w:tentative="1">
      <w:start w:val="1"/>
      <w:numFmt w:val="lowerRoman"/>
      <w:lvlText w:val="%6."/>
      <w:lvlJc w:val="right"/>
      <w:pPr>
        <w:ind w:left="4320" w:hanging="180"/>
      </w:pPr>
    </w:lvl>
    <w:lvl w:ilvl="6" w:tplc="44DC027C" w:tentative="1">
      <w:start w:val="1"/>
      <w:numFmt w:val="decimal"/>
      <w:lvlText w:val="%7."/>
      <w:lvlJc w:val="left"/>
      <w:pPr>
        <w:ind w:left="5040" w:hanging="360"/>
      </w:pPr>
    </w:lvl>
    <w:lvl w:ilvl="7" w:tplc="C0AE4D70" w:tentative="1">
      <w:start w:val="1"/>
      <w:numFmt w:val="lowerLetter"/>
      <w:lvlText w:val="%8."/>
      <w:lvlJc w:val="left"/>
      <w:pPr>
        <w:ind w:left="5760" w:hanging="360"/>
      </w:pPr>
    </w:lvl>
    <w:lvl w:ilvl="8" w:tplc="576069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37F45D42"/>
    <w:multiLevelType w:val="hybridMultilevel"/>
    <w:tmpl w:val="EED29B7C"/>
    <w:lvl w:ilvl="0" w:tplc="6490784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B68A668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A66369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E403F5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CD56F09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51A283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150FE8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3540EB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CD6DE0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1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3">
    <w:nsid w:val="3A8D03E8"/>
    <w:multiLevelType w:val="hybridMultilevel"/>
    <w:tmpl w:val="0A48AE36"/>
    <w:lvl w:ilvl="0" w:tplc="9B00C46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478662AC" w:tentative="1">
      <w:start w:val="1"/>
      <w:numFmt w:val="lowerLetter"/>
      <w:lvlText w:val="%2."/>
      <w:lvlJc w:val="left"/>
      <w:pPr>
        <w:ind w:left="1440" w:hanging="360"/>
      </w:pPr>
    </w:lvl>
    <w:lvl w:ilvl="2" w:tplc="F3E8B5CE" w:tentative="1">
      <w:start w:val="1"/>
      <w:numFmt w:val="lowerRoman"/>
      <w:lvlText w:val="%3."/>
      <w:lvlJc w:val="right"/>
      <w:pPr>
        <w:ind w:left="2160" w:hanging="180"/>
      </w:pPr>
    </w:lvl>
    <w:lvl w:ilvl="3" w:tplc="17847458" w:tentative="1">
      <w:start w:val="1"/>
      <w:numFmt w:val="decimal"/>
      <w:lvlText w:val="%4."/>
      <w:lvlJc w:val="left"/>
      <w:pPr>
        <w:ind w:left="2880" w:hanging="360"/>
      </w:pPr>
    </w:lvl>
    <w:lvl w:ilvl="4" w:tplc="AFFCD814" w:tentative="1">
      <w:start w:val="1"/>
      <w:numFmt w:val="lowerLetter"/>
      <w:lvlText w:val="%5."/>
      <w:lvlJc w:val="left"/>
      <w:pPr>
        <w:ind w:left="3600" w:hanging="360"/>
      </w:pPr>
    </w:lvl>
    <w:lvl w:ilvl="5" w:tplc="F33A9BFC" w:tentative="1">
      <w:start w:val="1"/>
      <w:numFmt w:val="lowerRoman"/>
      <w:lvlText w:val="%6."/>
      <w:lvlJc w:val="right"/>
      <w:pPr>
        <w:ind w:left="4320" w:hanging="180"/>
      </w:pPr>
    </w:lvl>
    <w:lvl w:ilvl="6" w:tplc="ABD0E3CA" w:tentative="1">
      <w:start w:val="1"/>
      <w:numFmt w:val="decimal"/>
      <w:lvlText w:val="%7."/>
      <w:lvlJc w:val="left"/>
      <w:pPr>
        <w:ind w:left="5040" w:hanging="360"/>
      </w:pPr>
    </w:lvl>
    <w:lvl w:ilvl="7" w:tplc="5816A244" w:tentative="1">
      <w:start w:val="1"/>
      <w:numFmt w:val="lowerLetter"/>
      <w:lvlText w:val="%8."/>
      <w:lvlJc w:val="left"/>
      <w:pPr>
        <w:ind w:left="5760" w:hanging="360"/>
      </w:pPr>
    </w:lvl>
    <w:lvl w:ilvl="8" w:tplc="851ACD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65">
    <w:nsid w:val="3B5277F1"/>
    <w:multiLevelType w:val="multilevel"/>
    <w:tmpl w:val="DDB6356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russianLower"/>
      <w:lvlText w:val="%5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6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3F7F1938"/>
    <w:multiLevelType w:val="multilevel"/>
    <w:tmpl w:val="7DB617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8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1854D49"/>
    <w:multiLevelType w:val="multilevel"/>
    <w:tmpl w:val="E4AE94C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  <w:lang w:val="x-none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0">
    <w:nsid w:val="41855974"/>
    <w:multiLevelType w:val="hybridMultilevel"/>
    <w:tmpl w:val="E84AFFE0"/>
    <w:lvl w:ilvl="0" w:tplc="8932DC0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AEC48C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48FB3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AD1A43E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3F27AA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2B21F8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1AB32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28A298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104A16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1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46468F4"/>
    <w:multiLevelType w:val="hybridMultilevel"/>
    <w:tmpl w:val="6F7A0480"/>
    <w:lvl w:ilvl="0" w:tplc="E8D4CAF6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6805A2B"/>
    <w:multiLevelType w:val="hybridMultilevel"/>
    <w:tmpl w:val="E1681624"/>
    <w:lvl w:ilvl="0" w:tplc="FFFFFFFF">
      <w:start w:val="1"/>
      <w:numFmt w:val="bullet"/>
      <w:lvlText w:val="­"/>
      <w:lvlJc w:val="left"/>
      <w:pPr>
        <w:ind w:left="2564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4" w:hanging="360"/>
      </w:pPr>
      <w:rPr>
        <w:rFonts w:ascii="Wingdings" w:hAnsi="Wingdings" w:hint="default"/>
      </w:rPr>
    </w:lvl>
  </w:abstractNum>
  <w:abstractNum w:abstractNumId="76">
    <w:nsid w:val="46BD7AC0"/>
    <w:multiLevelType w:val="multilevel"/>
    <w:tmpl w:val="8828EF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7">
    <w:nsid w:val="478A395C"/>
    <w:multiLevelType w:val="multilevel"/>
    <w:tmpl w:val="8E6C6CFE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78">
    <w:nsid w:val="48B751B3"/>
    <w:multiLevelType w:val="hybridMultilevel"/>
    <w:tmpl w:val="06FC4F0A"/>
    <w:lvl w:ilvl="0" w:tplc="E8D4CAF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79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1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4D1E3D3E"/>
    <w:multiLevelType w:val="hybridMultilevel"/>
    <w:tmpl w:val="9522DE68"/>
    <w:lvl w:ilvl="0" w:tplc="4A306680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4F63555A"/>
    <w:multiLevelType w:val="multilevel"/>
    <w:tmpl w:val="C62E52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4F7B57B6"/>
    <w:multiLevelType w:val="hybridMultilevel"/>
    <w:tmpl w:val="486EF3F2"/>
    <w:lvl w:ilvl="0" w:tplc="2304D0D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6826D3E8" w:tentative="1">
      <w:start w:val="1"/>
      <w:numFmt w:val="lowerLetter"/>
      <w:lvlText w:val="%2."/>
      <w:lvlJc w:val="left"/>
      <w:pPr>
        <w:ind w:left="1440" w:hanging="360"/>
      </w:pPr>
    </w:lvl>
    <w:lvl w:ilvl="2" w:tplc="038099D8" w:tentative="1">
      <w:start w:val="1"/>
      <w:numFmt w:val="lowerRoman"/>
      <w:lvlText w:val="%3."/>
      <w:lvlJc w:val="right"/>
      <w:pPr>
        <w:ind w:left="2160" w:hanging="180"/>
      </w:pPr>
    </w:lvl>
    <w:lvl w:ilvl="3" w:tplc="5BFEB73C" w:tentative="1">
      <w:start w:val="1"/>
      <w:numFmt w:val="decimal"/>
      <w:lvlText w:val="%4."/>
      <w:lvlJc w:val="left"/>
      <w:pPr>
        <w:ind w:left="2880" w:hanging="360"/>
      </w:pPr>
    </w:lvl>
    <w:lvl w:ilvl="4" w:tplc="093C8D1A" w:tentative="1">
      <w:start w:val="1"/>
      <w:numFmt w:val="lowerLetter"/>
      <w:lvlText w:val="%5."/>
      <w:lvlJc w:val="left"/>
      <w:pPr>
        <w:ind w:left="3600" w:hanging="360"/>
      </w:pPr>
    </w:lvl>
    <w:lvl w:ilvl="5" w:tplc="82883D40" w:tentative="1">
      <w:start w:val="1"/>
      <w:numFmt w:val="lowerRoman"/>
      <w:lvlText w:val="%6."/>
      <w:lvlJc w:val="right"/>
      <w:pPr>
        <w:ind w:left="4320" w:hanging="180"/>
      </w:pPr>
    </w:lvl>
    <w:lvl w:ilvl="6" w:tplc="37FE8916" w:tentative="1">
      <w:start w:val="1"/>
      <w:numFmt w:val="decimal"/>
      <w:lvlText w:val="%7."/>
      <w:lvlJc w:val="left"/>
      <w:pPr>
        <w:ind w:left="5040" w:hanging="360"/>
      </w:pPr>
    </w:lvl>
    <w:lvl w:ilvl="7" w:tplc="8562874C" w:tentative="1">
      <w:start w:val="1"/>
      <w:numFmt w:val="lowerLetter"/>
      <w:lvlText w:val="%8."/>
      <w:lvlJc w:val="left"/>
      <w:pPr>
        <w:ind w:left="5760" w:hanging="360"/>
      </w:pPr>
    </w:lvl>
    <w:lvl w:ilvl="8" w:tplc="E32A5F2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0E93A1F"/>
    <w:multiLevelType w:val="hybridMultilevel"/>
    <w:tmpl w:val="9F2CE19C"/>
    <w:lvl w:ilvl="0" w:tplc="DDAC8CB2">
      <w:start w:val="1"/>
      <w:numFmt w:val="russianLower"/>
      <w:lvlText w:val="%1)"/>
      <w:lvlJc w:val="left"/>
      <w:pPr>
        <w:ind w:left="1389" w:hanging="360"/>
      </w:pPr>
      <w:rPr>
        <w:rFonts w:hint="default"/>
        <w:b w:val="0"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09" w:hanging="360"/>
      </w:pPr>
    </w:lvl>
    <w:lvl w:ilvl="2" w:tplc="0419001B" w:tentative="1">
      <w:start w:val="1"/>
      <w:numFmt w:val="lowerRoman"/>
      <w:lvlText w:val="%3."/>
      <w:lvlJc w:val="right"/>
      <w:pPr>
        <w:ind w:left="2829" w:hanging="180"/>
      </w:pPr>
    </w:lvl>
    <w:lvl w:ilvl="3" w:tplc="0419000F" w:tentative="1">
      <w:start w:val="1"/>
      <w:numFmt w:val="decimal"/>
      <w:lvlText w:val="%4."/>
      <w:lvlJc w:val="left"/>
      <w:pPr>
        <w:ind w:left="3549" w:hanging="360"/>
      </w:pPr>
    </w:lvl>
    <w:lvl w:ilvl="4" w:tplc="04190019" w:tentative="1">
      <w:start w:val="1"/>
      <w:numFmt w:val="lowerLetter"/>
      <w:lvlText w:val="%5."/>
      <w:lvlJc w:val="left"/>
      <w:pPr>
        <w:ind w:left="4269" w:hanging="360"/>
      </w:pPr>
    </w:lvl>
    <w:lvl w:ilvl="5" w:tplc="0419001B" w:tentative="1">
      <w:start w:val="1"/>
      <w:numFmt w:val="lowerRoman"/>
      <w:lvlText w:val="%6."/>
      <w:lvlJc w:val="right"/>
      <w:pPr>
        <w:ind w:left="4989" w:hanging="180"/>
      </w:pPr>
    </w:lvl>
    <w:lvl w:ilvl="6" w:tplc="0419000F" w:tentative="1">
      <w:start w:val="1"/>
      <w:numFmt w:val="decimal"/>
      <w:lvlText w:val="%7."/>
      <w:lvlJc w:val="left"/>
      <w:pPr>
        <w:ind w:left="5709" w:hanging="360"/>
      </w:pPr>
    </w:lvl>
    <w:lvl w:ilvl="7" w:tplc="04190019" w:tentative="1">
      <w:start w:val="1"/>
      <w:numFmt w:val="lowerLetter"/>
      <w:lvlText w:val="%8."/>
      <w:lvlJc w:val="left"/>
      <w:pPr>
        <w:ind w:left="6429" w:hanging="360"/>
      </w:pPr>
    </w:lvl>
    <w:lvl w:ilvl="8" w:tplc="0419001B" w:tentative="1">
      <w:start w:val="1"/>
      <w:numFmt w:val="lowerRoman"/>
      <w:lvlText w:val="%9."/>
      <w:lvlJc w:val="right"/>
      <w:pPr>
        <w:ind w:left="7149" w:hanging="180"/>
      </w:pPr>
    </w:lvl>
  </w:abstractNum>
  <w:abstractNum w:abstractNumId="88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0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56F70A10"/>
    <w:multiLevelType w:val="hybridMultilevel"/>
    <w:tmpl w:val="8A0A47FE"/>
    <w:lvl w:ilvl="0" w:tplc="EBDE539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19A8532">
      <w:start w:val="1"/>
      <w:numFmt w:val="lowerLetter"/>
      <w:lvlText w:val="%2."/>
      <w:lvlJc w:val="left"/>
      <w:pPr>
        <w:ind w:left="1440" w:hanging="360"/>
      </w:pPr>
    </w:lvl>
    <w:lvl w:ilvl="2" w:tplc="40C42A32" w:tentative="1">
      <w:start w:val="1"/>
      <w:numFmt w:val="lowerRoman"/>
      <w:lvlText w:val="%3."/>
      <w:lvlJc w:val="right"/>
      <w:pPr>
        <w:ind w:left="2160" w:hanging="180"/>
      </w:pPr>
    </w:lvl>
    <w:lvl w:ilvl="3" w:tplc="318E7032" w:tentative="1">
      <w:start w:val="1"/>
      <w:numFmt w:val="decimal"/>
      <w:lvlText w:val="%4."/>
      <w:lvlJc w:val="left"/>
      <w:pPr>
        <w:ind w:left="2880" w:hanging="360"/>
      </w:pPr>
    </w:lvl>
    <w:lvl w:ilvl="4" w:tplc="BF98E12E" w:tentative="1">
      <w:start w:val="1"/>
      <w:numFmt w:val="lowerLetter"/>
      <w:lvlText w:val="%5."/>
      <w:lvlJc w:val="left"/>
      <w:pPr>
        <w:ind w:left="3600" w:hanging="360"/>
      </w:pPr>
    </w:lvl>
    <w:lvl w:ilvl="5" w:tplc="50EE25FE" w:tentative="1">
      <w:start w:val="1"/>
      <w:numFmt w:val="lowerRoman"/>
      <w:lvlText w:val="%6."/>
      <w:lvlJc w:val="right"/>
      <w:pPr>
        <w:ind w:left="4320" w:hanging="180"/>
      </w:pPr>
    </w:lvl>
    <w:lvl w:ilvl="6" w:tplc="F530C004" w:tentative="1">
      <w:start w:val="1"/>
      <w:numFmt w:val="decimal"/>
      <w:lvlText w:val="%7."/>
      <w:lvlJc w:val="left"/>
      <w:pPr>
        <w:ind w:left="5040" w:hanging="360"/>
      </w:pPr>
    </w:lvl>
    <w:lvl w:ilvl="7" w:tplc="EB3AAC4E" w:tentative="1">
      <w:start w:val="1"/>
      <w:numFmt w:val="lowerLetter"/>
      <w:lvlText w:val="%8."/>
      <w:lvlJc w:val="left"/>
      <w:pPr>
        <w:ind w:left="5760" w:hanging="360"/>
      </w:pPr>
    </w:lvl>
    <w:lvl w:ilvl="8" w:tplc="9AEA9B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6">
    <w:nsid w:val="59A72D8F"/>
    <w:multiLevelType w:val="hybridMultilevel"/>
    <w:tmpl w:val="E92A9208"/>
    <w:lvl w:ilvl="0" w:tplc="F9E4636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5AA40784"/>
    <w:multiLevelType w:val="hybridMultilevel"/>
    <w:tmpl w:val="161A5E68"/>
    <w:lvl w:ilvl="0" w:tplc="AFBAEE4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FEEBE00">
      <w:start w:val="1"/>
      <w:numFmt w:val="lowerLetter"/>
      <w:lvlText w:val="%2."/>
      <w:lvlJc w:val="left"/>
      <w:pPr>
        <w:ind w:left="1440" w:hanging="360"/>
      </w:pPr>
    </w:lvl>
    <w:lvl w:ilvl="2" w:tplc="9CFA89A2" w:tentative="1">
      <w:start w:val="1"/>
      <w:numFmt w:val="lowerRoman"/>
      <w:lvlText w:val="%3."/>
      <w:lvlJc w:val="right"/>
      <w:pPr>
        <w:ind w:left="2160" w:hanging="180"/>
      </w:pPr>
    </w:lvl>
    <w:lvl w:ilvl="3" w:tplc="7F545B1E" w:tentative="1">
      <w:start w:val="1"/>
      <w:numFmt w:val="decimal"/>
      <w:lvlText w:val="%4."/>
      <w:lvlJc w:val="left"/>
      <w:pPr>
        <w:ind w:left="2880" w:hanging="360"/>
      </w:pPr>
    </w:lvl>
    <w:lvl w:ilvl="4" w:tplc="1C401A80" w:tentative="1">
      <w:start w:val="1"/>
      <w:numFmt w:val="lowerLetter"/>
      <w:lvlText w:val="%5."/>
      <w:lvlJc w:val="left"/>
      <w:pPr>
        <w:ind w:left="3600" w:hanging="360"/>
      </w:pPr>
    </w:lvl>
    <w:lvl w:ilvl="5" w:tplc="E208DFA4">
      <w:start w:val="1"/>
      <w:numFmt w:val="lowerRoman"/>
      <w:lvlText w:val="%6."/>
      <w:lvlJc w:val="right"/>
      <w:pPr>
        <w:ind w:left="4320" w:hanging="180"/>
      </w:pPr>
    </w:lvl>
    <w:lvl w:ilvl="6" w:tplc="2E5498DC" w:tentative="1">
      <w:start w:val="1"/>
      <w:numFmt w:val="decimal"/>
      <w:lvlText w:val="%7."/>
      <w:lvlJc w:val="left"/>
      <w:pPr>
        <w:ind w:left="5040" w:hanging="360"/>
      </w:pPr>
    </w:lvl>
    <w:lvl w:ilvl="7" w:tplc="D1369DE6" w:tentative="1">
      <w:start w:val="1"/>
      <w:numFmt w:val="lowerLetter"/>
      <w:lvlText w:val="%8."/>
      <w:lvlJc w:val="left"/>
      <w:pPr>
        <w:ind w:left="5760" w:hanging="360"/>
      </w:pPr>
    </w:lvl>
    <w:lvl w:ilvl="8" w:tplc="1E4CA7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5AF54446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5C462A30"/>
    <w:multiLevelType w:val="hybridMultilevel"/>
    <w:tmpl w:val="9F1CA42C"/>
    <w:lvl w:ilvl="0" w:tplc="D6C8684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B1F24528" w:tentative="1">
      <w:start w:val="1"/>
      <w:numFmt w:val="lowerLetter"/>
      <w:lvlText w:val="%2."/>
      <w:lvlJc w:val="left"/>
      <w:pPr>
        <w:ind w:left="1440" w:hanging="360"/>
      </w:pPr>
    </w:lvl>
    <w:lvl w:ilvl="2" w:tplc="5CE67CEE" w:tentative="1">
      <w:start w:val="1"/>
      <w:numFmt w:val="lowerRoman"/>
      <w:lvlText w:val="%3."/>
      <w:lvlJc w:val="right"/>
      <w:pPr>
        <w:ind w:left="2160" w:hanging="180"/>
      </w:pPr>
    </w:lvl>
    <w:lvl w:ilvl="3" w:tplc="1BCA5A0E" w:tentative="1">
      <w:start w:val="1"/>
      <w:numFmt w:val="decimal"/>
      <w:lvlText w:val="%4."/>
      <w:lvlJc w:val="left"/>
      <w:pPr>
        <w:ind w:left="2880" w:hanging="360"/>
      </w:pPr>
    </w:lvl>
    <w:lvl w:ilvl="4" w:tplc="30D23228" w:tentative="1">
      <w:start w:val="1"/>
      <w:numFmt w:val="lowerLetter"/>
      <w:lvlText w:val="%5."/>
      <w:lvlJc w:val="left"/>
      <w:pPr>
        <w:ind w:left="3600" w:hanging="360"/>
      </w:pPr>
    </w:lvl>
    <w:lvl w:ilvl="5" w:tplc="86E22706" w:tentative="1">
      <w:start w:val="1"/>
      <w:numFmt w:val="lowerRoman"/>
      <w:lvlText w:val="%6."/>
      <w:lvlJc w:val="right"/>
      <w:pPr>
        <w:ind w:left="4320" w:hanging="180"/>
      </w:pPr>
    </w:lvl>
    <w:lvl w:ilvl="6" w:tplc="6EF06680" w:tentative="1">
      <w:start w:val="1"/>
      <w:numFmt w:val="decimal"/>
      <w:lvlText w:val="%7."/>
      <w:lvlJc w:val="left"/>
      <w:pPr>
        <w:ind w:left="5040" w:hanging="360"/>
      </w:pPr>
    </w:lvl>
    <w:lvl w:ilvl="7" w:tplc="CE8C87F8" w:tentative="1">
      <w:start w:val="1"/>
      <w:numFmt w:val="lowerLetter"/>
      <w:lvlText w:val="%8."/>
      <w:lvlJc w:val="left"/>
      <w:pPr>
        <w:ind w:left="5760" w:hanging="360"/>
      </w:pPr>
    </w:lvl>
    <w:lvl w:ilvl="8" w:tplc="DC1A6E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5CFA242F"/>
    <w:multiLevelType w:val="hybridMultilevel"/>
    <w:tmpl w:val="5CE8B2DE"/>
    <w:lvl w:ilvl="0" w:tplc="6C8A898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9A1EEBB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A52FB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46189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A74F2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00FF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FEED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F4D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8E0F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5D7518A9"/>
    <w:multiLevelType w:val="hybridMultilevel"/>
    <w:tmpl w:val="FF4466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russianLower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5E622525"/>
    <w:multiLevelType w:val="multilevel"/>
    <w:tmpl w:val="2E3C21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3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0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05">
    <w:nsid w:val="64514FA1"/>
    <w:multiLevelType w:val="hybridMultilevel"/>
    <w:tmpl w:val="58DC68E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109">
    <w:nsid w:val="666579A4"/>
    <w:multiLevelType w:val="hybridMultilevel"/>
    <w:tmpl w:val="90B8706C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7B132CD"/>
    <w:multiLevelType w:val="hybridMultilevel"/>
    <w:tmpl w:val="70341DFA"/>
    <w:lvl w:ilvl="0" w:tplc="27B81F4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91C1496"/>
    <w:multiLevelType w:val="hybridMultilevel"/>
    <w:tmpl w:val="03DA0B6A"/>
    <w:lvl w:ilvl="0" w:tplc="18F4895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851E38C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C10D9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907EAA1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0AAA43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348D8B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80827B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9EC483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93C3FF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2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13">
    <w:nsid w:val="6B5B3E3E"/>
    <w:multiLevelType w:val="hybridMultilevel"/>
    <w:tmpl w:val="0646EDDC"/>
    <w:lvl w:ilvl="0" w:tplc="A05465C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6BED3D1F"/>
    <w:multiLevelType w:val="hybridMultilevel"/>
    <w:tmpl w:val="2D44FD72"/>
    <w:lvl w:ilvl="0" w:tplc="821498BE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52B6AB9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317CB4A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AA60D5E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9F21C6A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97B4627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C4C40A12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CFEE645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F4C45D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16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117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118">
    <w:nsid w:val="70943F09"/>
    <w:multiLevelType w:val="hybridMultilevel"/>
    <w:tmpl w:val="0876F170"/>
    <w:lvl w:ilvl="0" w:tplc="DD0A5F5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B48DDD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24464B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7221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2BEB09C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D5C90E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947853B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A8E2C4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C20C68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19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6D33F38"/>
    <w:multiLevelType w:val="hybridMultilevel"/>
    <w:tmpl w:val="E1B0BA9C"/>
    <w:lvl w:ilvl="0" w:tplc="8042CA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b/>
        <w:i w:val="0"/>
        <w:sz w:val="28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1">
    <w:nsid w:val="772B7946"/>
    <w:multiLevelType w:val="hybridMultilevel"/>
    <w:tmpl w:val="66D8FFF8"/>
    <w:lvl w:ilvl="0" w:tplc="9392D96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77D756A6"/>
    <w:multiLevelType w:val="hybridMultilevel"/>
    <w:tmpl w:val="CCB8406E"/>
    <w:lvl w:ilvl="0" w:tplc="1DDA7E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8BE453D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C32FB2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5042F0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0EC88F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DAFC9D6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AF8CFA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A7882E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AA68D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4">
    <w:nsid w:val="792721C9"/>
    <w:multiLevelType w:val="hybridMultilevel"/>
    <w:tmpl w:val="83B8CA2A"/>
    <w:lvl w:ilvl="0" w:tplc="43928DCE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CC4CF5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D25F0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AB03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9028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013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A33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44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9EE1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>
    <w:nsid w:val="7A8F0C78"/>
    <w:multiLevelType w:val="hybridMultilevel"/>
    <w:tmpl w:val="4EACA1A6"/>
    <w:lvl w:ilvl="0" w:tplc="FFFFFFFF">
      <w:start w:val="1"/>
      <w:numFmt w:val="bullet"/>
      <w:lvlText w:val=""/>
      <w:lvlJc w:val="left"/>
      <w:pPr>
        <w:tabs>
          <w:tab w:val="num" w:pos="2134"/>
        </w:tabs>
        <w:ind w:left="2134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Arial (WT)" w:hAnsi="Arial (WT)" w:cs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FFFFFFF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12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27">
    <w:nsid w:val="7B105CEF"/>
    <w:multiLevelType w:val="hybridMultilevel"/>
    <w:tmpl w:val="30E40E4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8">
    <w:nsid w:val="7D212C0F"/>
    <w:multiLevelType w:val="hybridMultilevel"/>
    <w:tmpl w:val="1056F9CC"/>
    <w:lvl w:ilvl="0" w:tplc="A76E9EB4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7D65633C"/>
    <w:multiLevelType w:val="hybridMultilevel"/>
    <w:tmpl w:val="8FCA9AD4"/>
    <w:lvl w:ilvl="0" w:tplc="43D221E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5552B68E" w:tentative="1">
      <w:start w:val="1"/>
      <w:numFmt w:val="lowerLetter"/>
      <w:lvlText w:val="%2."/>
      <w:lvlJc w:val="left"/>
      <w:pPr>
        <w:ind w:left="1440" w:hanging="360"/>
      </w:pPr>
    </w:lvl>
    <w:lvl w:ilvl="2" w:tplc="0A641466" w:tentative="1">
      <w:start w:val="1"/>
      <w:numFmt w:val="lowerRoman"/>
      <w:lvlText w:val="%3."/>
      <w:lvlJc w:val="right"/>
      <w:pPr>
        <w:ind w:left="2160" w:hanging="180"/>
      </w:pPr>
    </w:lvl>
    <w:lvl w:ilvl="3" w:tplc="F87A2D10" w:tentative="1">
      <w:start w:val="1"/>
      <w:numFmt w:val="decimal"/>
      <w:lvlText w:val="%4."/>
      <w:lvlJc w:val="left"/>
      <w:pPr>
        <w:ind w:left="2880" w:hanging="360"/>
      </w:pPr>
    </w:lvl>
    <w:lvl w:ilvl="4" w:tplc="3C563ADC" w:tentative="1">
      <w:start w:val="1"/>
      <w:numFmt w:val="lowerLetter"/>
      <w:lvlText w:val="%5."/>
      <w:lvlJc w:val="left"/>
      <w:pPr>
        <w:ind w:left="3600" w:hanging="360"/>
      </w:pPr>
    </w:lvl>
    <w:lvl w:ilvl="5" w:tplc="844A9D9C" w:tentative="1">
      <w:start w:val="1"/>
      <w:numFmt w:val="lowerRoman"/>
      <w:lvlText w:val="%6."/>
      <w:lvlJc w:val="right"/>
      <w:pPr>
        <w:ind w:left="4320" w:hanging="180"/>
      </w:pPr>
    </w:lvl>
    <w:lvl w:ilvl="6" w:tplc="DBC49670" w:tentative="1">
      <w:start w:val="1"/>
      <w:numFmt w:val="decimal"/>
      <w:lvlText w:val="%7."/>
      <w:lvlJc w:val="left"/>
      <w:pPr>
        <w:ind w:left="5040" w:hanging="360"/>
      </w:pPr>
    </w:lvl>
    <w:lvl w:ilvl="7" w:tplc="C016AE22" w:tentative="1">
      <w:start w:val="1"/>
      <w:numFmt w:val="lowerLetter"/>
      <w:lvlText w:val="%8."/>
      <w:lvlJc w:val="left"/>
      <w:pPr>
        <w:ind w:left="5760" w:hanging="360"/>
      </w:pPr>
    </w:lvl>
    <w:lvl w:ilvl="8" w:tplc="CE006F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F367D25"/>
    <w:multiLevelType w:val="hybridMultilevel"/>
    <w:tmpl w:val="B010CA7A"/>
    <w:lvl w:ilvl="0" w:tplc="D112437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E24F45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32E908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C9CA138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2C088F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72C930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1447F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EE9A3A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CA92E2B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18"/>
  </w:num>
  <w:num w:numId="2">
    <w:abstractNumId w:val="100"/>
  </w:num>
  <w:num w:numId="3">
    <w:abstractNumId w:val="89"/>
  </w:num>
  <w:num w:numId="4">
    <w:abstractNumId w:val="1"/>
  </w:num>
  <w:num w:numId="5">
    <w:abstractNumId w:val="0"/>
  </w:num>
  <w:num w:numId="6">
    <w:abstractNumId w:val="33"/>
  </w:num>
  <w:num w:numId="7">
    <w:abstractNumId w:val="102"/>
  </w:num>
  <w:num w:numId="8">
    <w:abstractNumId w:val="77"/>
  </w:num>
  <w:num w:numId="9">
    <w:abstractNumId w:val="73"/>
  </w:num>
  <w:num w:numId="10">
    <w:abstractNumId w:val="3"/>
  </w:num>
  <w:num w:numId="11">
    <w:abstractNumId w:val="69"/>
  </w:num>
  <w:num w:numId="12">
    <w:abstractNumId w:val="8"/>
  </w:num>
  <w:num w:numId="13">
    <w:abstractNumId w:val="52"/>
  </w:num>
  <w:num w:numId="14">
    <w:abstractNumId w:val="54"/>
  </w:num>
  <w:num w:numId="15">
    <w:abstractNumId w:val="51"/>
  </w:num>
  <w:num w:numId="16">
    <w:abstractNumId w:val="30"/>
  </w:num>
  <w:num w:numId="17">
    <w:abstractNumId w:val="53"/>
  </w:num>
  <w:num w:numId="18">
    <w:abstractNumId w:val="124"/>
  </w:num>
  <w:num w:numId="19">
    <w:abstractNumId w:val="23"/>
  </w:num>
  <w:num w:numId="20">
    <w:abstractNumId w:val="55"/>
  </w:num>
  <w:num w:numId="21">
    <w:abstractNumId w:val="2"/>
  </w:num>
  <w:num w:numId="22">
    <w:abstractNumId w:val="103"/>
  </w:num>
  <w:num w:numId="23">
    <w:abstractNumId w:val="131"/>
  </w:num>
  <w:num w:numId="24">
    <w:abstractNumId w:val="111"/>
  </w:num>
  <w:num w:numId="25">
    <w:abstractNumId w:val="70"/>
  </w:num>
  <w:num w:numId="26">
    <w:abstractNumId w:val="122"/>
  </w:num>
  <w:num w:numId="27">
    <w:abstractNumId w:val="49"/>
  </w:num>
  <w:num w:numId="28">
    <w:abstractNumId w:val="50"/>
  </w:num>
  <w:num w:numId="29">
    <w:abstractNumId w:val="32"/>
  </w:num>
  <w:num w:numId="30">
    <w:abstractNumId w:val="59"/>
  </w:num>
  <w:num w:numId="31">
    <w:abstractNumId w:val="43"/>
  </w:num>
  <w:num w:numId="32">
    <w:abstractNumId w:val="104"/>
  </w:num>
  <w:num w:numId="33">
    <w:abstractNumId w:val="35"/>
  </w:num>
  <w:num w:numId="34">
    <w:abstractNumId w:val="42"/>
  </w:num>
  <w:num w:numId="35">
    <w:abstractNumId w:val="17"/>
  </w:num>
  <w:num w:numId="36">
    <w:abstractNumId w:val="64"/>
  </w:num>
  <w:num w:numId="37">
    <w:abstractNumId w:val="115"/>
  </w:num>
  <w:num w:numId="38">
    <w:abstractNumId w:val="60"/>
  </w:num>
  <w:num w:numId="39">
    <w:abstractNumId w:val="117"/>
  </w:num>
  <w:num w:numId="40">
    <w:abstractNumId w:val="86"/>
  </w:num>
  <w:num w:numId="41">
    <w:abstractNumId w:val="19"/>
  </w:num>
  <w:num w:numId="42">
    <w:abstractNumId w:val="93"/>
  </w:num>
  <w:num w:numId="43">
    <w:abstractNumId w:val="63"/>
  </w:num>
  <w:num w:numId="44">
    <w:abstractNumId w:val="12"/>
  </w:num>
  <w:num w:numId="45">
    <w:abstractNumId w:val="129"/>
  </w:num>
  <w:num w:numId="46">
    <w:abstractNumId w:val="114"/>
  </w:num>
  <w:num w:numId="47">
    <w:abstractNumId w:val="97"/>
  </w:num>
  <w:num w:numId="48">
    <w:abstractNumId w:val="99"/>
  </w:num>
  <w:num w:numId="49">
    <w:abstractNumId w:val="79"/>
  </w:num>
  <w:num w:numId="50">
    <w:abstractNumId w:val="21"/>
  </w:num>
  <w:num w:numId="51">
    <w:abstractNumId w:val="41"/>
  </w:num>
  <w:num w:numId="52">
    <w:abstractNumId w:val="62"/>
  </w:num>
  <w:num w:numId="53">
    <w:abstractNumId w:val="95"/>
  </w:num>
  <w:num w:numId="54">
    <w:abstractNumId w:val="57"/>
  </w:num>
  <w:num w:numId="55">
    <w:abstractNumId w:val="81"/>
  </w:num>
  <w:num w:numId="56">
    <w:abstractNumId w:val="45"/>
  </w:num>
  <w:num w:numId="57">
    <w:abstractNumId w:val="28"/>
  </w:num>
  <w:num w:numId="58">
    <w:abstractNumId w:val="24"/>
  </w:num>
  <w:num w:numId="59">
    <w:abstractNumId w:val="65"/>
  </w:num>
  <w:num w:numId="60">
    <w:abstractNumId w:val="47"/>
  </w:num>
  <w:num w:numId="61">
    <w:abstractNumId w:val="127"/>
  </w:num>
  <w:num w:numId="62">
    <w:abstractNumId w:val="106"/>
  </w:num>
  <w:num w:numId="63">
    <w:abstractNumId w:val="130"/>
  </w:num>
  <w:num w:numId="64">
    <w:abstractNumId w:val="80"/>
  </w:num>
  <w:num w:numId="65">
    <w:abstractNumId w:val="123"/>
  </w:num>
  <w:num w:numId="66">
    <w:abstractNumId w:val="88"/>
  </w:num>
  <w:num w:numId="67">
    <w:abstractNumId w:val="61"/>
  </w:num>
  <w:num w:numId="68">
    <w:abstractNumId w:val="91"/>
  </w:num>
  <w:num w:numId="69">
    <w:abstractNumId w:val="90"/>
  </w:num>
  <w:num w:numId="70">
    <w:abstractNumId w:val="71"/>
  </w:num>
  <w:num w:numId="71">
    <w:abstractNumId w:val="107"/>
  </w:num>
  <w:num w:numId="72">
    <w:abstractNumId w:val="40"/>
  </w:num>
  <w:num w:numId="73">
    <w:abstractNumId w:val="38"/>
  </w:num>
  <w:num w:numId="74">
    <w:abstractNumId w:val="92"/>
  </w:num>
  <w:num w:numId="75">
    <w:abstractNumId w:val="4"/>
  </w:num>
  <w:num w:numId="76">
    <w:abstractNumId w:val="108"/>
  </w:num>
  <w:num w:numId="77">
    <w:abstractNumId w:val="29"/>
  </w:num>
  <w:num w:numId="78">
    <w:abstractNumId w:val="119"/>
  </w:num>
  <w:num w:numId="79">
    <w:abstractNumId w:val="14"/>
  </w:num>
  <w:num w:numId="80">
    <w:abstractNumId w:val="26"/>
  </w:num>
  <w:num w:numId="81">
    <w:abstractNumId w:val="112"/>
  </w:num>
  <w:num w:numId="82">
    <w:abstractNumId w:val="37"/>
  </w:num>
  <w:num w:numId="83">
    <w:abstractNumId w:val="7"/>
  </w:num>
  <w:num w:numId="84">
    <w:abstractNumId w:val="83"/>
  </w:num>
  <w:num w:numId="85">
    <w:abstractNumId w:val="125"/>
  </w:num>
  <w:num w:numId="86">
    <w:abstractNumId w:val="9"/>
  </w:num>
  <w:num w:numId="87">
    <w:abstractNumId w:val="105"/>
  </w:num>
  <w:num w:numId="88">
    <w:abstractNumId w:val="75"/>
  </w:num>
  <w:num w:numId="89">
    <w:abstractNumId w:val="73"/>
  </w:num>
  <w:num w:numId="90">
    <w:abstractNumId w:val="25"/>
  </w:num>
  <w:num w:numId="91">
    <w:abstractNumId w:val="72"/>
  </w:num>
  <w:num w:numId="92">
    <w:abstractNumId w:val="22"/>
  </w:num>
  <w:num w:numId="93">
    <w:abstractNumId w:val="96"/>
  </w:num>
  <w:num w:numId="94">
    <w:abstractNumId w:val="39"/>
  </w:num>
  <w:num w:numId="95">
    <w:abstractNumId w:val="66"/>
  </w:num>
  <w:num w:numId="96">
    <w:abstractNumId w:val="94"/>
  </w:num>
  <w:num w:numId="97">
    <w:abstractNumId w:val="54"/>
  </w:num>
  <w:num w:numId="98">
    <w:abstractNumId w:val="54"/>
  </w:num>
  <w:num w:numId="99">
    <w:abstractNumId w:val="54"/>
  </w:num>
  <w:num w:numId="100">
    <w:abstractNumId w:val="54"/>
  </w:num>
  <w:num w:numId="101">
    <w:abstractNumId w:val="54"/>
  </w:num>
  <w:num w:numId="102">
    <w:abstractNumId w:val="54"/>
  </w:num>
  <w:num w:numId="103">
    <w:abstractNumId w:val="74"/>
  </w:num>
  <w:num w:numId="104">
    <w:abstractNumId w:val="58"/>
  </w:num>
  <w:num w:numId="105">
    <w:abstractNumId w:val="68"/>
  </w:num>
  <w:num w:numId="106">
    <w:abstractNumId w:val="36"/>
  </w:num>
  <w:num w:numId="107">
    <w:abstractNumId w:val="56"/>
  </w:num>
  <w:num w:numId="108">
    <w:abstractNumId w:val="20"/>
  </w:num>
  <w:num w:numId="109">
    <w:abstractNumId w:val="34"/>
  </w:num>
  <w:num w:numId="110">
    <w:abstractNumId w:val="82"/>
  </w:num>
  <w:num w:numId="111">
    <w:abstractNumId w:val="126"/>
  </w:num>
  <w:num w:numId="112">
    <w:abstractNumId w:val="84"/>
  </w:num>
  <w:num w:numId="113">
    <w:abstractNumId w:val="109"/>
  </w:num>
  <w:num w:numId="114">
    <w:abstractNumId w:val="44"/>
  </w:num>
  <w:num w:numId="115">
    <w:abstractNumId w:val="46"/>
  </w:num>
  <w:num w:numId="116">
    <w:abstractNumId w:val="67"/>
  </w:num>
  <w:num w:numId="117">
    <w:abstractNumId w:val="76"/>
  </w:num>
  <w:num w:numId="118">
    <w:abstractNumId w:val="116"/>
  </w:num>
  <w:num w:numId="119">
    <w:abstractNumId w:val="15"/>
  </w:num>
  <w:num w:numId="120">
    <w:abstractNumId w:val="18"/>
  </w:num>
  <w:num w:numId="121">
    <w:abstractNumId w:val="31"/>
  </w:num>
  <w:num w:numId="122">
    <w:abstractNumId w:val="6"/>
  </w:num>
  <w:num w:numId="123">
    <w:abstractNumId w:val="11"/>
  </w:num>
  <w:num w:numId="124">
    <w:abstractNumId w:val="101"/>
  </w:num>
  <w:num w:numId="125">
    <w:abstractNumId w:val="128"/>
  </w:num>
  <w:num w:numId="126">
    <w:abstractNumId w:val="27"/>
  </w:num>
  <w:num w:numId="127">
    <w:abstractNumId w:val="120"/>
  </w:num>
  <w:num w:numId="128">
    <w:abstractNumId w:val="10"/>
  </w:num>
  <w:num w:numId="129">
    <w:abstractNumId w:val="5"/>
  </w:num>
  <w:num w:numId="130">
    <w:abstractNumId w:val="87"/>
  </w:num>
  <w:num w:numId="131">
    <w:abstractNumId w:val="78"/>
  </w:num>
  <w:num w:numId="132">
    <w:abstractNumId w:val="98"/>
  </w:num>
  <w:num w:numId="133">
    <w:abstractNumId w:val="13"/>
  </w:num>
  <w:num w:numId="134">
    <w:abstractNumId w:val="110"/>
  </w:num>
  <w:num w:numId="135">
    <w:abstractNumId w:val="85"/>
  </w:num>
  <w:num w:numId="136">
    <w:abstractNumId w:val="16"/>
  </w:num>
  <w:num w:numId="137">
    <w:abstractNumId w:val="48"/>
  </w:num>
  <w:num w:numId="138">
    <w:abstractNumId w:val="121"/>
  </w:num>
  <w:num w:numId="139">
    <w:abstractNumId w:val="113"/>
  </w:num>
  <w:numIdMacAtCleanup w:val="1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42F6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444C"/>
    <w:rsid w:val="00017D03"/>
    <w:rsid w:val="000234B1"/>
    <w:rsid w:val="000276B6"/>
    <w:rsid w:val="00027AE0"/>
    <w:rsid w:val="000316C6"/>
    <w:rsid w:val="00035538"/>
    <w:rsid w:val="00035643"/>
    <w:rsid w:val="000405A6"/>
    <w:rsid w:val="00042DAB"/>
    <w:rsid w:val="000447E7"/>
    <w:rsid w:val="0004481B"/>
    <w:rsid w:val="0004572E"/>
    <w:rsid w:val="0004648B"/>
    <w:rsid w:val="000520D1"/>
    <w:rsid w:val="00054FD4"/>
    <w:rsid w:val="00055337"/>
    <w:rsid w:val="00055F53"/>
    <w:rsid w:val="000577DD"/>
    <w:rsid w:val="00060547"/>
    <w:rsid w:val="0006373D"/>
    <w:rsid w:val="00064C5C"/>
    <w:rsid w:val="00065353"/>
    <w:rsid w:val="00065429"/>
    <w:rsid w:val="0007131E"/>
    <w:rsid w:val="00073181"/>
    <w:rsid w:val="000731E7"/>
    <w:rsid w:val="00076279"/>
    <w:rsid w:val="00076B14"/>
    <w:rsid w:val="0008141F"/>
    <w:rsid w:val="000823DA"/>
    <w:rsid w:val="00082D1B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4E1B"/>
    <w:rsid w:val="000A6E42"/>
    <w:rsid w:val="000A762F"/>
    <w:rsid w:val="000B04BE"/>
    <w:rsid w:val="000B0F69"/>
    <w:rsid w:val="000B1AA1"/>
    <w:rsid w:val="000B1B9B"/>
    <w:rsid w:val="000B486E"/>
    <w:rsid w:val="000B48E5"/>
    <w:rsid w:val="000B5374"/>
    <w:rsid w:val="000B5839"/>
    <w:rsid w:val="000C0B55"/>
    <w:rsid w:val="000C166C"/>
    <w:rsid w:val="000C1B59"/>
    <w:rsid w:val="000C23D1"/>
    <w:rsid w:val="000C5A7F"/>
    <w:rsid w:val="000C5FAB"/>
    <w:rsid w:val="000C72FF"/>
    <w:rsid w:val="000D021B"/>
    <w:rsid w:val="000D3BD4"/>
    <w:rsid w:val="000D5351"/>
    <w:rsid w:val="000D5AF6"/>
    <w:rsid w:val="000D5ECF"/>
    <w:rsid w:val="000D73B6"/>
    <w:rsid w:val="000D7658"/>
    <w:rsid w:val="000E12B7"/>
    <w:rsid w:val="000E3F07"/>
    <w:rsid w:val="000E4C16"/>
    <w:rsid w:val="000E6268"/>
    <w:rsid w:val="000E6490"/>
    <w:rsid w:val="000F149B"/>
    <w:rsid w:val="000F1CEB"/>
    <w:rsid w:val="000F35C7"/>
    <w:rsid w:val="000F43B2"/>
    <w:rsid w:val="00100A57"/>
    <w:rsid w:val="00101D5D"/>
    <w:rsid w:val="00104953"/>
    <w:rsid w:val="00106D08"/>
    <w:rsid w:val="00106F2C"/>
    <w:rsid w:val="00110379"/>
    <w:rsid w:val="00112B88"/>
    <w:rsid w:val="001131EA"/>
    <w:rsid w:val="00113C1B"/>
    <w:rsid w:val="001172EF"/>
    <w:rsid w:val="00117965"/>
    <w:rsid w:val="001217B3"/>
    <w:rsid w:val="00121C57"/>
    <w:rsid w:val="00123C77"/>
    <w:rsid w:val="001249CA"/>
    <w:rsid w:val="00124B95"/>
    <w:rsid w:val="0012589D"/>
    <w:rsid w:val="0012627E"/>
    <w:rsid w:val="0013016B"/>
    <w:rsid w:val="0013131C"/>
    <w:rsid w:val="001351F4"/>
    <w:rsid w:val="0013563D"/>
    <w:rsid w:val="00142709"/>
    <w:rsid w:val="00145F4F"/>
    <w:rsid w:val="00147FD3"/>
    <w:rsid w:val="00150DC0"/>
    <w:rsid w:val="001523BA"/>
    <w:rsid w:val="00152FF5"/>
    <w:rsid w:val="00160064"/>
    <w:rsid w:val="001612A6"/>
    <w:rsid w:val="00161892"/>
    <w:rsid w:val="0016417D"/>
    <w:rsid w:val="00165277"/>
    <w:rsid w:val="00165D5E"/>
    <w:rsid w:val="00166228"/>
    <w:rsid w:val="001701BB"/>
    <w:rsid w:val="001718DC"/>
    <w:rsid w:val="00172174"/>
    <w:rsid w:val="00173D87"/>
    <w:rsid w:val="00182472"/>
    <w:rsid w:val="001830D5"/>
    <w:rsid w:val="0018323C"/>
    <w:rsid w:val="00183A25"/>
    <w:rsid w:val="00183DDE"/>
    <w:rsid w:val="00185C17"/>
    <w:rsid w:val="00186F46"/>
    <w:rsid w:val="001903EB"/>
    <w:rsid w:val="0019158F"/>
    <w:rsid w:val="00195D37"/>
    <w:rsid w:val="001A59CE"/>
    <w:rsid w:val="001A788E"/>
    <w:rsid w:val="001A78DA"/>
    <w:rsid w:val="001A7CC1"/>
    <w:rsid w:val="001B0A51"/>
    <w:rsid w:val="001B2C65"/>
    <w:rsid w:val="001B4589"/>
    <w:rsid w:val="001B7DBD"/>
    <w:rsid w:val="001B7FED"/>
    <w:rsid w:val="001C18A5"/>
    <w:rsid w:val="001C33B1"/>
    <w:rsid w:val="001C3D2E"/>
    <w:rsid w:val="001C440B"/>
    <w:rsid w:val="001C56A5"/>
    <w:rsid w:val="001C594D"/>
    <w:rsid w:val="001C599C"/>
    <w:rsid w:val="001C5F1F"/>
    <w:rsid w:val="001C7866"/>
    <w:rsid w:val="001D0134"/>
    <w:rsid w:val="001D0E2E"/>
    <w:rsid w:val="001D1CD8"/>
    <w:rsid w:val="001D6570"/>
    <w:rsid w:val="001D792A"/>
    <w:rsid w:val="001E0335"/>
    <w:rsid w:val="001E126B"/>
    <w:rsid w:val="001E148B"/>
    <w:rsid w:val="001E2D6F"/>
    <w:rsid w:val="001E423E"/>
    <w:rsid w:val="001E4CD9"/>
    <w:rsid w:val="001E70F7"/>
    <w:rsid w:val="001F02C2"/>
    <w:rsid w:val="001F2615"/>
    <w:rsid w:val="001F2D6E"/>
    <w:rsid w:val="001F4003"/>
    <w:rsid w:val="001F552D"/>
    <w:rsid w:val="001F7063"/>
    <w:rsid w:val="0020036E"/>
    <w:rsid w:val="00202CD6"/>
    <w:rsid w:val="00204638"/>
    <w:rsid w:val="00204A24"/>
    <w:rsid w:val="00206B3B"/>
    <w:rsid w:val="00207CBD"/>
    <w:rsid w:val="0021052D"/>
    <w:rsid w:val="00210565"/>
    <w:rsid w:val="00213571"/>
    <w:rsid w:val="002136F1"/>
    <w:rsid w:val="0021405E"/>
    <w:rsid w:val="002141E9"/>
    <w:rsid w:val="002163ED"/>
    <w:rsid w:val="002215C9"/>
    <w:rsid w:val="0022197F"/>
    <w:rsid w:val="0022554A"/>
    <w:rsid w:val="002259E5"/>
    <w:rsid w:val="00226874"/>
    <w:rsid w:val="00231F47"/>
    <w:rsid w:val="00231F83"/>
    <w:rsid w:val="00232FE1"/>
    <w:rsid w:val="00235009"/>
    <w:rsid w:val="002372BD"/>
    <w:rsid w:val="002429E1"/>
    <w:rsid w:val="0024719A"/>
    <w:rsid w:val="002506A0"/>
    <w:rsid w:val="002520ED"/>
    <w:rsid w:val="00252B3B"/>
    <w:rsid w:val="00252FF5"/>
    <w:rsid w:val="0025484D"/>
    <w:rsid w:val="0026204B"/>
    <w:rsid w:val="00264725"/>
    <w:rsid w:val="00265BE7"/>
    <w:rsid w:val="00266729"/>
    <w:rsid w:val="00266C6E"/>
    <w:rsid w:val="00270494"/>
    <w:rsid w:val="002719DF"/>
    <w:rsid w:val="002768AF"/>
    <w:rsid w:val="00277567"/>
    <w:rsid w:val="002775B8"/>
    <w:rsid w:val="0028029D"/>
    <w:rsid w:val="00280526"/>
    <w:rsid w:val="0028086F"/>
    <w:rsid w:val="0028106E"/>
    <w:rsid w:val="00282962"/>
    <w:rsid w:val="0028375C"/>
    <w:rsid w:val="002845E9"/>
    <w:rsid w:val="00285993"/>
    <w:rsid w:val="00293921"/>
    <w:rsid w:val="002A0134"/>
    <w:rsid w:val="002A0BBB"/>
    <w:rsid w:val="002A1A72"/>
    <w:rsid w:val="002A6303"/>
    <w:rsid w:val="002B1311"/>
    <w:rsid w:val="002C10BE"/>
    <w:rsid w:val="002C12C0"/>
    <w:rsid w:val="002C12FB"/>
    <w:rsid w:val="002C2B00"/>
    <w:rsid w:val="002C4D45"/>
    <w:rsid w:val="002D0BE1"/>
    <w:rsid w:val="002D6F63"/>
    <w:rsid w:val="002D78D6"/>
    <w:rsid w:val="002E0883"/>
    <w:rsid w:val="002E1075"/>
    <w:rsid w:val="002E3EB2"/>
    <w:rsid w:val="002E3EE2"/>
    <w:rsid w:val="002E43F8"/>
    <w:rsid w:val="002E5966"/>
    <w:rsid w:val="002E77A5"/>
    <w:rsid w:val="002F15B8"/>
    <w:rsid w:val="002F1E9D"/>
    <w:rsid w:val="002F3367"/>
    <w:rsid w:val="002F4DB7"/>
    <w:rsid w:val="002F7216"/>
    <w:rsid w:val="003003BF"/>
    <w:rsid w:val="00303C74"/>
    <w:rsid w:val="003058B6"/>
    <w:rsid w:val="00305D7D"/>
    <w:rsid w:val="003076FD"/>
    <w:rsid w:val="00312FE1"/>
    <w:rsid w:val="00315584"/>
    <w:rsid w:val="003155EC"/>
    <w:rsid w:val="003157CF"/>
    <w:rsid w:val="003165F5"/>
    <w:rsid w:val="00316CB8"/>
    <w:rsid w:val="00320201"/>
    <w:rsid w:val="003210F5"/>
    <w:rsid w:val="00321125"/>
    <w:rsid w:val="00321798"/>
    <w:rsid w:val="00323FE8"/>
    <w:rsid w:val="0032495C"/>
    <w:rsid w:val="00327639"/>
    <w:rsid w:val="00330613"/>
    <w:rsid w:val="00331BA8"/>
    <w:rsid w:val="003336CC"/>
    <w:rsid w:val="003349B0"/>
    <w:rsid w:val="00346B21"/>
    <w:rsid w:val="0035074F"/>
    <w:rsid w:val="00355599"/>
    <w:rsid w:val="00355B66"/>
    <w:rsid w:val="00356143"/>
    <w:rsid w:val="0035693D"/>
    <w:rsid w:val="0036023F"/>
    <w:rsid w:val="00360CF0"/>
    <w:rsid w:val="00362743"/>
    <w:rsid w:val="003648DC"/>
    <w:rsid w:val="00366AC6"/>
    <w:rsid w:val="003727CA"/>
    <w:rsid w:val="00373EEC"/>
    <w:rsid w:val="00373F51"/>
    <w:rsid w:val="00376A03"/>
    <w:rsid w:val="00380F9D"/>
    <w:rsid w:val="00382F40"/>
    <w:rsid w:val="00391E39"/>
    <w:rsid w:val="00392183"/>
    <w:rsid w:val="00392911"/>
    <w:rsid w:val="003953D5"/>
    <w:rsid w:val="00395D3C"/>
    <w:rsid w:val="00396289"/>
    <w:rsid w:val="003A1E52"/>
    <w:rsid w:val="003A36E0"/>
    <w:rsid w:val="003A3CF4"/>
    <w:rsid w:val="003A5666"/>
    <w:rsid w:val="003A627F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C7DBB"/>
    <w:rsid w:val="003D1EB9"/>
    <w:rsid w:val="003D2803"/>
    <w:rsid w:val="003D2E78"/>
    <w:rsid w:val="003D3D86"/>
    <w:rsid w:val="003E0066"/>
    <w:rsid w:val="003E0F9B"/>
    <w:rsid w:val="003E3B05"/>
    <w:rsid w:val="003E5D8C"/>
    <w:rsid w:val="003E647A"/>
    <w:rsid w:val="003E6CD8"/>
    <w:rsid w:val="003E71FC"/>
    <w:rsid w:val="003F0D51"/>
    <w:rsid w:val="003F34DE"/>
    <w:rsid w:val="003F3822"/>
    <w:rsid w:val="003F3CD4"/>
    <w:rsid w:val="003F3D83"/>
    <w:rsid w:val="003F6C75"/>
    <w:rsid w:val="003F7A33"/>
    <w:rsid w:val="004026C9"/>
    <w:rsid w:val="00402AE6"/>
    <w:rsid w:val="00404B82"/>
    <w:rsid w:val="00405BF3"/>
    <w:rsid w:val="004066BB"/>
    <w:rsid w:val="00407971"/>
    <w:rsid w:val="0041255A"/>
    <w:rsid w:val="00412916"/>
    <w:rsid w:val="0041332F"/>
    <w:rsid w:val="00415D76"/>
    <w:rsid w:val="004166F3"/>
    <w:rsid w:val="00420E19"/>
    <w:rsid w:val="0042164F"/>
    <w:rsid w:val="004230C1"/>
    <w:rsid w:val="004304B8"/>
    <w:rsid w:val="00443774"/>
    <w:rsid w:val="00444101"/>
    <w:rsid w:val="00450BC8"/>
    <w:rsid w:val="0045201B"/>
    <w:rsid w:val="004564FB"/>
    <w:rsid w:val="0046348B"/>
    <w:rsid w:val="00464647"/>
    <w:rsid w:val="00465E8F"/>
    <w:rsid w:val="00471CA8"/>
    <w:rsid w:val="00473741"/>
    <w:rsid w:val="00475C30"/>
    <w:rsid w:val="004769DF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7C61"/>
    <w:rsid w:val="004A0A4B"/>
    <w:rsid w:val="004A2630"/>
    <w:rsid w:val="004A41E6"/>
    <w:rsid w:val="004A5943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2BF3"/>
    <w:rsid w:val="004C2C71"/>
    <w:rsid w:val="004C427D"/>
    <w:rsid w:val="004C6106"/>
    <w:rsid w:val="004C654B"/>
    <w:rsid w:val="004C6A60"/>
    <w:rsid w:val="004D09D6"/>
    <w:rsid w:val="004D476F"/>
    <w:rsid w:val="004E05E1"/>
    <w:rsid w:val="004E335A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03"/>
    <w:rsid w:val="00512F24"/>
    <w:rsid w:val="00513217"/>
    <w:rsid w:val="00515573"/>
    <w:rsid w:val="00515796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5EF4"/>
    <w:rsid w:val="0056797A"/>
    <w:rsid w:val="00570EF0"/>
    <w:rsid w:val="00571FA6"/>
    <w:rsid w:val="005731C7"/>
    <w:rsid w:val="005735CC"/>
    <w:rsid w:val="00574318"/>
    <w:rsid w:val="00574E82"/>
    <w:rsid w:val="005761D6"/>
    <w:rsid w:val="0057638A"/>
    <w:rsid w:val="00576817"/>
    <w:rsid w:val="0058002C"/>
    <w:rsid w:val="00581933"/>
    <w:rsid w:val="00584F42"/>
    <w:rsid w:val="005866A3"/>
    <w:rsid w:val="00593F78"/>
    <w:rsid w:val="00594A53"/>
    <w:rsid w:val="005974BC"/>
    <w:rsid w:val="005A232E"/>
    <w:rsid w:val="005A31BC"/>
    <w:rsid w:val="005A39A2"/>
    <w:rsid w:val="005A577A"/>
    <w:rsid w:val="005B4598"/>
    <w:rsid w:val="005B53F9"/>
    <w:rsid w:val="005B7B08"/>
    <w:rsid w:val="005C0EF3"/>
    <w:rsid w:val="005C15D7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B44"/>
    <w:rsid w:val="005E1A6E"/>
    <w:rsid w:val="005E2193"/>
    <w:rsid w:val="005E3229"/>
    <w:rsid w:val="005E4935"/>
    <w:rsid w:val="005E66A9"/>
    <w:rsid w:val="005F0D85"/>
    <w:rsid w:val="005F17AB"/>
    <w:rsid w:val="00600DCC"/>
    <w:rsid w:val="00600E86"/>
    <w:rsid w:val="006037AB"/>
    <w:rsid w:val="006066A8"/>
    <w:rsid w:val="00606761"/>
    <w:rsid w:val="00606C4F"/>
    <w:rsid w:val="00613CCB"/>
    <w:rsid w:val="006153AC"/>
    <w:rsid w:val="006169C2"/>
    <w:rsid w:val="006200A4"/>
    <w:rsid w:val="00623680"/>
    <w:rsid w:val="0062378E"/>
    <w:rsid w:val="00624974"/>
    <w:rsid w:val="00627656"/>
    <w:rsid w:val="006307DE"/>
    <w:rsid w:val="00630B75"/>
    <w:rsid w:val="00631450"/>
    <w:rsid w:val="00631C54"/>
    <w:rsid w:val="00632073"/>
    <w:rsid w:val="00632244"/>
    <w:rsid w:val="00633C42"/>
    <w:rsid w:val="006341C4"/>
    <w:rsid w:val="0063648E"/>
    <w:rsid w:val="00636A33"/>
    <w:rsid w:val="00637473"/>
    <w:rsid w:val="006376EB"/>
    <w:rsid w:val="00637E31"/>
    <w:rsid w:val="0064048F"/>
    <w:rsid w:val="006477A0"/>
    <w:rsid w:val="00647F8D"/>
    <w:rsid w:val="00651FD1"/>
    <w:rsid w:val="006541D1"/>
    <w:rsid w:val="0065542B"/>
    <w:rsid w:val="00656D73"/>
    <w:rsid w:val="00657073"/>
    <w:rsid w:val="006579A8"/>
    <w:rsid w:val="00657A45"/>
    <w:rsid w:val="00657DBC"/>
    <w:rsid w:val="006616E7"/>
    <w:rsid w:val="006624A0"/>
    <w:rsid w:val="00663F35"/>
    <w:rsid w:val="006708B5"/>
    <w:rsid w:val="00671FDB"/>
    <w:rsid w:val="0067385D"/>
    <w:rsid w:val="00676761"/>
    <w:rsid w:val="00676C3C"/>
    <w:rsid w:val="00680C42"/>
    <w:rsid w:val="00680E6E"/>
    <w:rsid w:val="00681000"/>
    <w:rsid w:val="006810AE"/>
    <w:rsid w:val="00682DA2"/>
    <w:rsid w:val="00686193"/>
    <w:rsid w:val="006873A9"/>
    <w:rsid w:val="00691C64"/>
    <w:rsid w:val="00692839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A7D7B"/>
    <w:rsid w:val="006B0D0B"/>
    <w:rsid w:val="006B233D"/>
    <w:rsid w:val="006B23C5"/>
    <w:rsid w:val="006B49D8"/>
    <w:rsid w:val="006B5A90"/>
    <w:rsid w:val="006B7480"/>
    <w:rsid w:val="006C07A7"/>
    <w:rsid w:val="006C3345"/>
    <w:rsid w:val="006C3FC5"/>
    <w:rsid w:val="006C5B0B"/>
    <w:rsid w:val="006C5B44"/>
    <w:rsid w:val="006C67FE"/>
    <w:rsid w:val="006C68B5"/>
    <w:rsid w:val="006C6B5A"/>
    <w:rsid w:val="006C6B6B"/>
    <w:rsid w:val="006C71A3"/>
    <w:rsid w:val="006D234A"/>
    <w:rsid w:val="006D246B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586B"/>
    <w:rsid w:val="006F6E2A"/>
    <w:rsid w:val="006F7BAB"/>
    <w:rsid w:val="00700998"/>
    <w:rsid w:val="00700D81"/>
    <w:rsid w:val="00703D9D"/>
    <w:rsid w:val="007042F6"/>
    <w:rsid w:val="00704A41"/>
    <w:rsid w:val="00712DAC"/>
    <w:rsid w:val="0071394E"/>
    <w:rsid w:val="00715369"/>
    <w:rsid w:val="00715CB6"/>
    <w:rsid w:val="00715FD6"/>
    <w:rsid w:val="007161CB"/>
    <w:rsid w:val="00717F79"/>
    <w:rsid w:val="0072011F"/>
    <w:rsid w:val="007222E7"/>
    <w:rsid w:val="007228AF"/>
    <w:rsid w:val="00725F7F"/>
    <w:rsid w:val="007261A0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496"/>
    <w:rsid w:val="00747A0B"/>
    <w:rsid w:val="00747C93"/>
    <w:rsid w:val="00750ADE"/>
    <w:rsid w:val="00753445"/>
    <w:rsid w:val="007540C3"/>
    <w:rsid w:val="00754D85"/>
    <w:rsid w:val="00755E36"/>
    <w:rsid w:val="00756364"/>
    <w:rsid w:val="007565D2"/>
    <w:rsid w:val="007603BF"/>
    <w:rsid w:val="007609AE"/>
    <w:rsid w:val="0076221F"/>
    <w:rsid w:val="00763BD2"/>
    <w:rsid w:val="00764362"/>
    <w:rsid w:val="00770D16"/>
    <w:rsid w:val="00771DF5"/>
    <w:rsid w:val="00772755"/>
    <w:rsid w:val="00772D98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482"/>
    <w:rsid w:val="007829DC"/>
    <w:rsid w:val="007929FC"/>
    <w:rsid w:val="00794065"/>
    <w:rsid w:val="00794A9E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B0A2C"/>
    <w:rsid w:val="007B0E7C"/>
    <w:rsid w:val="007B120D"/>
    <w:rsid w:val="007B1C01"/>
    <w:rsid w:val="007B23D1"/>
    <w:rsid w:val="007B277F"/>
    <w:rsid w:val="007B7B11"/>
    <w:rsid w:val="007C06A4"/>
    <w:rsid w:val="007C1038"/>
    <w:rsid w:val="007C12A6"/>
    <w:rsid w:val="007C1336"/>
    <w:rsid w:val="007C2705"/>
    <w:rsid w:val="007C2E64"/>
    <w:rsid w:val="007C5EDF"/>
    <w:rsid w:val="007C737E"/>
    <w:rsid w:val="007D0246"/>
    <w:rsid w:val="007D1DBD"/>
    <w:rsid w:val="007E53D7"/>
    <w:rsid w:val="007E559C"/>
    <w:rsid w:val="007E70DE"/>
    <w:rsid w:val="007F0991"/>
    <w:rsid w:val="007F13BB"/>
    <w:rsid w:val="007F1C7B"/>
    <w:rsid w:val="007F1F6B"/>
    <w:rsid w:val="007F2F01"/>
    <w:rsid w:val="007F5092"/>
    <w:rsid w:val="007F5699"/>
    <w:rsid w:val="007F77AE"/>
    <w:rsid w:val="008018DD"/>
    <w:rsid w:val="00804702"/>
    <w:rsid w:val="0080514B"/>
    <w:rsid w:val="00805543"/>
    <w:rsid w:val="00805829"/>
    <w:rsid w:val="00805F1D"/>
    <w:rsid w:val="00806D8D"/>
    <w:rsid w:val="00810C1D"/>
    <w:rsid w:val="0081100A"/>
    <w:rsid w:val="00815182"/>
    <w:rsid w:val="00815B39"/>
    <w:rsid w:val="0081714E"/>
    <w:rsid w:val="008174BC"/>
    <w:rsid w:val="00817849"/>
    <w:rsid w:val="00817BF9"/>
    <w:rsid w:val="00822AB6"/>
    <w:rsid w:val="008240C6"/>
    <w:rsid w:val="00834060"/>
    <w:rsid w:val="008353FC"/>
    <w:rsid w:val="0083766F"/>
    <w:rsid w:val="00840179"/>
    <w:rsid w:val="00840A0D"/>
    <w:rsid w:val="0084492C"/>
    <w:rsid w:val="00846468"/>
    <w:rsid w:val="0084765F"/>
    <w:rsid w:val="008516CC"/>
    <w:rsid w:val="00853FC6"/>
    <w:rsid w:val="00854ABD"/>
    <w:rsid w:val="0085523F"/>
    <w:rsid w:val="00857169"/>
    <w:rsid w:val="0085769A"/>
    <w:rsid w:val="00860E21"/>
    <w:rsid w:val="00861ADD"/>
    <w:rsid w:val="0086246F"/>
    <w:rsid w:val="0086714B"/>
    <w:rsid w:val="00870343"/>
    <w:rsid w:val="0088045F"/>
    <w:rsid w:val="008815B2"/>
    <w:rsid w:val="008816B2"/>
    <w:rsid w:val="00883FDF"/>
    <w:rsid w:val="008841DA"/>
    <w:rsid w:val="0088424C"/>
    <w:rsid w:val="00886B39"/>
    <w:rsid w:val="008900C3"/>
    <w:rsid w:val="00891AA2"/>
    <w:rsid w:val="00893EDE"/>
    <w:rsid w:val="008945A7"/>
    <w:rsid w:val="00894A12"/>
    <w:rsid w:val="00896268"/>
    <w:rsid w:val="008975C7"/>
    <w:rsid w:val="00897AF9"/>
    <w:rsid w:val="008A2DAF"/>
    <w:rsid w:val="008A644E"/>
    <w:rsid w:val="008A670D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69D0"/>
    <w:rsid w:val="008D0A3A"/>
    <w:rsid w:val="008D1529"/>
    <w:rsid w:val="008D18FD"/>
    <w:rsid w:val="008D2492"/>
    <w:rsid w:val="008D2814"/>
    <w:rsid w:val="008D371F"/>
    <w:rsid w:val="008D4E40"/>
    <w:rsid w:val="008D7AFD"/>
    <w:rsid w:val="008F33CB"/>
    <w:rsid w:val="008F37CA"/>
    <w:rsid w:val="008F411C"/>
    <w:rsid w:val="009000DC"/>
    <w:rsid w:val="00904567"/>
    <w:rsid w:val="00904F39"/>
    <w:rsid w:val="00906A50"/>
    <w:rsid w:val="00906A6F"/>
    <w:rsid w:val="00914853"/>
    <w:rsid w:val="009149C5"/>
    <w:rsid w:val="009158A4"/>
    <w:rsid w:val="009204AE"/>
    <w:rsid w:val="009278D2"/>
    <w:rsid w:val="00927F50"/>
    <w:rsid w:val="00930AC2"/>
    <w:rsid w:val="00932412"/>
    <w:rsid w:val="009324CC"/>
    <w:rsid w:val="00934843"/>
    <w:rsid w:val="009426E2"/>
    <w:rsid w:val="009430A7"/>
    <w:rsid w:val="009434CF"/>
    <w:rsid w:val="0094447D"/>
    <w:rsid w:val="0094566B"/>
    <w:rsid w:val="009505E3"/>
    <w:rsid w:val="00953A71"/>
    <w:rsid w:val="009545C5"/>
    <w:rsid w:val="009611F7"/>
    <w:rsid w:val="00963D48"/>
    <w:rsid w:val="00964876"/>
    <w:rsid w:val="00964C45"/>
    <w:rsid w:val="00964E64"/>
    <w:rsid w:val="00964F77"/>
    <w:rsid w:val="0097215A"/>
    <w:rsid w:val="00973E61"/>
    <w:rsid w:val="00974CBD"/>
    <w:rsid w:val="00974D25"/>
    <w:rsid w:val="0097651C"/>
    <w:rsid w:val="00976EF8"/>
    <w:rsid w:val="009774D4"/>
    <w:rsid w:val="00980074"/>
    <w:rsid w:val="00981BF7"/>
    <w:rsid w:val="00984DC4"/>
    <w:rsid w:val="00986826"/>
    <w:rsid w:val="00986CFA"/>
    <w:rsid w:val="00991147"/>
    <w:rsid w:val="00992EBF"/>
    <w:rsid w:val="009936F6"/>
    <w:rsid w:val="0099403F"/>
    <w:rsid w:val="00995637"/>
    <w:rsid w:val="00996482"/>
    <w:rsid w:val="009A3000"/>
    <w:rsid w:val="009A453C"/>
    <w:rsid w:val="009A480B"/>
    <w:rsid w:val="009A4C92"/>
    <w:rsid w:val="009B05E3"/>
    <w:rsid w:val="009B382E"/>
    <w:rsid w:val="009B65E9"/>
    <w:rsid w:val="009C3CAB"/>
    <w:rsid w:val="009C4C83"/>
    <w:rsid w:val="009C5746"/>
    <w:rsid w:val="009C5F84"/>
    <w:rsid w:val="009D16F1"/>
    <w:rsid w:val="009D350D"/>
    <w:rsid w:val="009D403F"/>
    <w:rsid w:val="009D5BEA"/>
    <w:rsid w:val="009D6A1E"/>
    <w:rsid w:val="009D6ADE"/>
    <w:rsid w:val="009D75CD"/>
    <w:rsid w:val="009E04A3"/>
    <w:rsid w:val="009E20EA"/>
    <w:rsid w:val="009E5079"/>
    <w:rsid w:val="009E6B46"/>
    <w:rsid w:val="009E6B81"/>
    <w:rsid w:val="009F057F"/>
    <w:rsid w:val="009F0C9E"/>
    <w:rsid w:val="009F11A9"/>
    <w:rsid w:val="009F1975"/>
    <w:rsid w:val="009F5224"/>
    <w:rsid w:val="009F5CA3"/>
    <w:rsid w:val="009F5FDE"/>
    <w:rsid w:val="009F7673"/>
    <w:rsid w:val="009F76BD"/>
    <w:rsid w:val="00A004EB"/>
    <w:rsid w:val="00A0212D"/>
    <w:rsid w:val="00A0446F"/>
    <w:rsid w:val="00A17D77"/>
    <w:rsid w:val="00A20865"/>
    <w:rsid w:val="00A22173"/>
    <w:rsid w:val="00A223A2"/>
    <w:rsid w:val="00A226B0"/>
    <w:rsid w:val="00A24DD0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2A69"/>
    <w:rsid w:val="00A6467A"/>
    <w:rsid w:val="00A65ED9"/>
    <w:rsid w:val="00A6662D"/>
    <w:rsid w:val="00A674D5"/>
    <w:rsid w:val="00A7053D"/>
    <w:rsid w:val="00A71913"/>
    <w:rsid w:val="00A7211C"/>
    <w:rsid w:val="00A74E17"/>
    <w:rsid w:val="00A75C8C"/>
    <w:rsid w:val="00A76059"/>
    <w:rsid w:val="00A7754E"/>
    <w:rsid w:val="00A7767A"/>
    <w:rsid w:val="00A8648A"/>
    <w:rsid w:val="00A86850"/>
    <w:rsid w:val="00A92747"/>
    <w:rsid w:val="00A92B5E"/>
    <w:rsid w:val="00A950C5"/>
    <w:rsid w:val="00A95282"/>
    <w:rsid w:val="00A9550F"/>
    <w:rsid w:val="00A95D68"/>
    <w:rsid w:val="00A96C91"/>
    <w:rsid w:val="00A97A4B"/>
    <w:rsid w:val="00AA0982"/>
    <w:rsid w:val="00AA12DF"/>
    <w:rsid w:val="00AA2590"/>
    <w:rsid w:val="00AA3A80"/>
    <w:rsid w:val="00AA501E"/>
    <w:rsid w:val="00AA5DBC"/>
    <w:rsid w:val="00AA6AB7"/>
    <w:rsid w:val="00AA7989"/>
    <w:rsid w:val="00AB107A"/>
    <w:rsid w:val="00AB2229"/>
    <w:rsid w:val="00AB2697"/>
    <w:rsid w:val="00AB2EE0"/>
    <w:rsid w:val="00AC2C95"/>
    <w:rsid w:val="00AC316E"/>
    <w:rsid w:val="00AC4086"/>
    <w:rsid w:val="00AC6ABA"/>
    <w:rsid w:val="00AC73CF"/>
    <w:rsid w:val="00AD023D"/>
    <w:rsid w:val="00AD2C25"/>
    <w:rsid w:val="00AD2EB6"/>
    <w:rsid w:val="00AD4226"/>
    <w:rsid w:val="00AD5220"/>
    <w:rsid w:val="00AD573F"/>
    <w:rsid w:val="00AE0266"/>
    <w:rsid w:val="00AE0985"/>
    <w:rsid w:val="00AF0E25"/>
    <w:rsid w:val="00AF2F90"/>
    <w:rsid w:val="00AF3E12"/>
    <w:rsid w:val="00AF5EC4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24B5"/>
    <w:rsid w:val="00B24686"/>
    <w:rsid w:val="00B24B66"/>
    <w:rsid w:val="00B267B4"/>
    <w:rsid w:val="00B26DAA"/>
    <w:rsid w:val="00B27257"/>
    <w:rsid w:val="00B27E89"/>
    <w:rsid w:val="00B3053A"/>
    <w:rsid w:val="00B3083B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5304"/>
    <w:rsid w:val="00B463C9"/>
    <w:rsid w:val="00B50E31"/>
    <w:rsid w:val="00B56725"/>
    <w:rsid w:val="00B576FC"/>
    <w:rsid w:val="00B60EB3"/>
    <w:rsid w:val="00B60EF9"/>
    <w:rsid w:val="00B63606"/>
    <w:rsid w:val="00B63EAA"/>
    <w:rsid w:val="00B649C6"/>
    <w:rsid w:val="00B650E5"/>
    <w:rsid w:val="00B65B1C"/>
    <w:rsid w:val="00B6666F"/>
    <w:rsid w:val="00B66789"/>
    <w:rsid w:val="00B67284"/>
    <w:rsid w:val="00B73B31"/>
    <w:rsid w:val="00B73D31"/>
    <w:rsid w:val="00B74D12"/>
    <w:rsid w:val="00B769BB"/>
    <w:rsid w:val="00B76A1C"/>
    <w:rsid w:val="00B80502"/>
    <w:rsid w:val="00B80F80"/>
    <w:rsid w:val="00B81D81"/>
    <w:rsid w:val="00B82C5B"/>
    <w:rsid w:val="00B85488"/>
    <w:rsid w:val="00B86787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0669"/>
    <w:rsid w:val="00BB2494"/>
    <w:rsid w:val="00BB25FF"/>
    <w:rsid w:val="00BB3229"/>
    <w:rsid w:val="00BB3BA2"/>
    <w:rsid w:val="00BB734C"/>
    <w:rsid w:val="00BC4BB5"/>
    <w:rsid w:val="00BC4F8B"/>
    <w:rsid w:val="00BC6E89"/>
    <w:rsid w:val="00BC7644"/>
    <w:rsid w:val="00BD115A"/>
    <w:rsid w:val="00BD4BFF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1B66"/>
    <w:rsid w:val="00C12E6B"/>
    <w:rsid w:val="00C13EA1"/>
    <w:rsid w:val="00C14669"/>
    <w:rsid w:val="00C1706B"/>
    <w:rsid w:val="00C17E9A"/>
    <w:rsid w:val="00C20EF3"/>
    <w:rsid w:val="00C216F1"/>
    <w:rsid w:val="00C25DA7"/>
    <w:rsid w:val="00C26D79"/>
    <w:rsid w:val="00C30595"/>
    <w:rsid w:val="00C30833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77D8"/>
    <w:rsid w:val="00C50C78"/>
    <w:rsid w:val="00C51E47"/>
    <w:rsid w:val="00C55E88"/>
    <w:rsid w:val="00C56222"/>
    <w:rsid w:val="00C56CA2"/>
    <w:rsid w:val="00C57A5F"/>
    <w:rsid w:val="00C604F8"/>
    <w:rsid w:val="00C61493"/>
    <w:rsid w:val="00C62C56"/>
    <w:rsid w:val="00C62F44"/>
    <w:rsid w:val="00C6343D"/>
    <w:rsid w:val="00C64BFD"/>
    <w:rsid w:val="00C6628E"/>
    <w:rsid w:val="00C70F60"/>
    <w:rsid w:val="00C72DF2"/>
    <w:rsid w:val="00C73495"/>
    <w:rsid w:val="00C74ADF"/>
    <w:rsid w:val="00C80054"/>
    <w:rsid w:val="00C80459"/>
    <w:rsid w:val="00C842A4"/>
    <w:rsid w:val="00C849B6"/>
    <w:rsid w:val="00C87330"/>
    <w:rsid w:val="00C87DA9"/>
    <w:rsid w:val="00C87EE0"/>
    <w:rsid w:val="00C9006E"/>
    <w:rsid w:val="00C90E0F"/>
    <w:rsid w:val="00C9142A"/>
    <w:rsid w:val="00C92949"/>
    <w:rsid w:val="00C93D66"/>
    <w:rsid w:val="00C9574D"/>
    <w:rsid w:val="00C9637E"/>
    <w:rsid w:val="00CA1F70"/>
    <w:rsid w:val="00CA2886"/>
    <w:rsid w:val="00CA3F23"/>
    <w:rsid w:val="00CA5128"/>
    <w:rsid w:val="00CA58C0"/>
    <w:rsid w:val="00CA7CFF"/>
    <w:rsid w:val="00CA7FA4"/>
    <w:rsid w:val="00CB2F59"/>
    <w:rsid w:val="00CB3291"/>
    <w:rsid w:val="00CB3B77"/>
    <w:rsid w:val="00CB6822"/>
    <w:rsid w:val="00CC1CD9"/>
    <w:rsid w:val="00CC2B95"/>
    <w:rsid w:val="00CC6127"/>
    <w:rsid w:val="00CC6B67"/>
    <w:rsid w:val="00CD11BC"/>
    <w:rsid w:val="00CD1F71"/>
    <w:rsid w:val="00CD2079"/>
    <w:rsid w:val="00CD46BE"/>
    <w:rsid w:val="00CD4B09"/>
    <w:rsid w:val="00CD55B8"/>
    <w:rsid w:val="00CD5E8E"/>
    <w:rsid w:val="00CD626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5BC"/>
    <w:rsid w:val="00D06ABB"/>
    <w:rsid w:val="00D078B7"/>
    <w:rsid w:val="00D11620"/>
    <w:rsid w:val="00D1173F"/>
    <w:rsid w:val="00D13A2E"/>
    <w:rsid w:val="00D14675"/>
    <w:rsid w:val="00D14DAA"/>
    <w:rsid w:val="00D22C54"/>
    <w:rsid w:val="00D22C86"/>
    <w:rsid w:val="00D25348"/>
    <w:rsid w:val="00D25769"/>
    <w:rsid w:val="00D3087E"/>
    <w:rsid w:val="00D30A27"/>
    <w:rsid w:val="00D3198A"/>
    <w:rsid w:val="00D32216"/>
    <w:rsid w:val="00D34B0A"/>
    <w:rsid w:val="00D35743"/>
    <w:rsid w:val="00D35F80"/>
    <w:rsid w:val="00D413CC"/>
    <w:rsid w:val="00D42224"/>
    <w:rsid w:val="00D428BD"/>
    <w:rsid w:val="00D46BE9"/>
    <w:rsid w:val="00D46C66"/>
    <w:rsid w:val="00D47C04"/>
    <w:rsid w:val="00D53A1F"/>
    <w:rsid w:val="00D541A2"/>
    <w:rsid w:val="00D54268"/>
    <w:rsid w:val="00D547AB"/>
    <w:rsid w:val="00D56DBC"/>
    <w:rsid w:val="00D572B9"/>
    <w:rsid w:val="00D6467D"/>
    <w:rsid w:val="00D65600"/>
    <w:rsid w:val="00D664E5"/>
    <w:rsid w:val="00D6718B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5B47"/>
    <w:rsid w:val="00D95BC4"/>
    <w:rsid w:val="00D96E84"/>
    <w:rsid w:val="00DA05F5"/>
    <w:rsid w:val="00DA0A0B"/>
    <w:rsid w:val="00DA0A2B"/>
    <w:rsid w:val="00DA1362"/>
    <w:rsid w:val="00DA45A5"/>
    <w:rsid w:val="00DA5976"/>
    <w:rsid w:val="00DB36AE"/>
    <w:rsid w:val="00DB4635"/>
    <w:rsid w:val="00DC2469"/>
    <w:rsid w:val="00DC4F61"/>
    <w:rsid w:val="00DC546D"/>
    <w:rsid w:val="00DD0201"/>
    <w:rsid w:val="00DD5EEB"/>
    <w:rsid w:val="00DE419C"/>
    <w:rsid w:val="00DE7959"/>
    <w:rsid w:val="00DE7A05"/>
    <w:rsid w:val="00DF1A5E"/>
    <w:rsid w:val="00DF348A"/>
    <w:rsid w:val="00DF3DAB"/>
    <w:rsid w:val="00DF421D"/>
    <w:rsid w:val="00DF61DF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F28"/>
    <w:rsid w:val="00E15313"/>
    <w:rsid w:val="00E23AF3"/>
    <w:rsid w:val="00E25760"/>
    <w:rsid w:val="00E26346"/>
    <w:rsid w:val="00E26670"/>
    <w:rsid w:val="00E26E2F"/>
    <w:rsid w:val="00E40F04"/>
    <w:rsid w:val="00E43C23"/>
    <w:rsid w:val="00E51A0F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39D2"/>
    <w:rsid w:val="00E64067"/>
    <w:rsid w:val="00E67A51"/>
    <w:rsid w:val="00E73858"/>
    <w:rsid w:val="00E822EB"/>
    <w:rsid w:val="00E8406C"/>
    <w:rsid w:val="00E845A7"/>
    <w:rsid w:val="00E87A55"/>
    <w:rsid w:val="00E910B9"/>
    <w:rsid w:val="00E910DD"/>
    <w:rsid w:val="00E94BD3"/>
    <w:rsid w:val="00E96ACB"/>
    <w:rsid w:val="00E96B52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2C6D"/>
    <w:rsid w:val="00EC35DC"/>
    <w:rsid w:val="00EC75B2"/>
    <w:rsid w:val="00ED4181"/>
    <w:rsid w:val="00ED48DC"/>
    <w:rsid w:val="00ED69D7"/>
    <w:rsid w:val="00EE0862"/>
    <w:rsid w:val="00EE17A2"/>
    <w:rsid w:val="00EE7B91"/>
    <w:rsid w:val="00EE7BEE"/>
    <w:rsid w:val="00EF08C2"/>
    <w:rsid w:val="00EF171B"/>
    <w:rsid w:val="00EF203B"/>
    <w:rsid w:val="00EF2408"/>
    <w:rsid w:val="00EF264F"/>
    <w:rsid w:val="00EF2BDF"/>
    <w:rsid w:val="00EF2F0F"/>
    <w:rsid w:val="00EF4F9E"/>
    <w:rsid w:val="00EF6AF0"/>
    <w:rsid w:val="00EF70C5"/>
    <w:rsid w:val="00EF7227"/>
    <w:rsid w:val="00EF7735"/>
    <w:rsid w:val="00F00588"/>
    <w:rsid w:val="00F00B2E"/>
    <w:rsid w:val="00F00F15"/>
    <w:rsid w:val="00F01159"/>
    <w:rsid w:val="00F0139B"/>
    <w:rsid w:val="00F01FB1"/>
    <w:rsid w:val="00F03353"/>
    <w:rsid w:val="00F04D88"/>
    <w:rsid w:val="00F066A0"/>
    <w:rsid w:val="00F13295"/>
    <w:rsid w:val="00F16DF3"/>
    <w:rsid w:val="00F208D2"/>
    <w:rsid w:val="00F21DF0"/>
    <w:rsid w:val="00F21FE8"/>
    <w:rsid w:val="00F23E94"/>
    <w:rsid w:val="00F24851"/>
    <w:rsid w:val="00F249AA"/>
    <w:rsid w:val="00F24F8C"/>
    <w:rsid w:val="00F25B6D"/>
    <w:rsid w:val="00F300DE"/>
    <w:rsid w:val="00F306A3"/>
    <w:rsid w:val="00F310CC"/>
    <w:rsid w:val="00F33A27"/>
    <w:rsid w:val="00F33CF3"/>
    <w:rsid w:val="00F3540C"/>
    <w:rsid w:val="00F354BC"/>
    <w:rsid w:val="00F35F38"/>
    <w:rsid w:val="00F36143"/>
    <w:rsid w:val="00F400CC"/>
    <w:rsid w:val="00F406C4"/>
    <w:rsid w:val="00F40EA1"/>
    <w:rsid w:val="00F42270"/>
    <w:rsid w:val="00F42828"/>
    <w:rsid w:val="00F443A0"/>
    <w:rsid w:val="00F44E26"/>
    <w:rsid w:val="00F5157F"/>
    <w:rsid w:val="00F51FAE"/>
    <w:rsid w:val="00F54FD3"/>
    <w:rsid w:val="00F55C42"/>
    <w:rsid w:val="00F62BD9"/>
    <w:rsid w:val="00F7045B"/>
    <w:rsid w:val="00F70C83"/>
    <w:rsid w:val="00F737CC"/>
    <w:rsid w:val="00F75AC8"/>
    <w:rsid w:val="00F84F2E"/>
    <w:rsid w:val="00F90D8B"/>
    <w:rsid w:val="00F9149D"/>
    <w:rsid w:val="00F917D8"/>
    <w:rsid w:val="00F96DE1"/>
    <w:rsid w:val="00FA013F"/>
    <w:rsid w:val="00FA1AB8"/>
    <w:rsid w:val="00FA1AE0"/>
    <w:rsid w:val="00FA22A9"/>
    <w:rsid w:val="00FA35FA"/>
    <w:rsid w:val="00FA54A7"/>
    <w:rsid w:val="00FA5D0C"/>
    <w:rsid w:val="00FA60F2"/>
    <w:rsid w:val="00FB4510"/>
    <w:rsid w:val="00FB4834"/>
    <w:rsid w:val="00FB768A"/>
    <w:rsid w:val="00FC2846"/>
    <w:rsid w:val="00FC5463"/>
    <w:rsid w:val="00FD2CCA"/>
    <w:rsid w:val="00FD66E0"/>
    <w:rsid w:val="00FD7941"/>
    <w:rsid w:val="00FE3B0A"/>
    <w:rsid w:val="00FE52D4"/>
    <w:rsid w:val="00FE6713"/>
    <w:rsid w:val="00FF1A9D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chartTrackingRefBased/>
  <w15:docId w15:val="{8FB4C083-D0E1-4E24-9063-149EAFD5C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C6343D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6"/>
      </w:numPr>
    </w:pPr>
  </w:style>
  <w:style w:type="numbering" w:customStyle="1" w:styleId="21">
    <w:name w:val="Стиль2"/>
    <w:uiPriority w:val="99"/>
    <w:rsid w:val="009A46DC"/>
    <w:pPr>
      <w:numPr>
        <w:numId w:val="37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">
    <w:name w:val="Style1"/>
    <w:basedOn w:val="a3"/>
    <w:uiPriority w:val="99"/>
    <w:rsid w:val="00986CFA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55;%20-%20&#1064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98B78E-C137-4AD6-92A6-038646AED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(ЗП - Шаблон)</Template>
  <TotalTime>321</TotalTime>
  <Pages>2</Pages>
  <Words>457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3530</CharactersWithSpaces>
  <SharedDoc>false</SharedDoc>
  <HLinks>
    <vt:vector size="648" baseType="variant">
      <vt:variant>
        <vt:i4>6684731</vt:i4>
      </vt:variant>
      <vt:variant>
        <vt:i4>1641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1635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1542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1536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1476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1455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1407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1386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1341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1296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1293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1284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1263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1310780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_Toc362949951</vt:lpwstr>
      </vt:variant>
      <vt:variant>
        <vt:i4>1310780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_Toc362949950</vt:lpwstr>
      </vt:variant>
      <vt:variant>
        <vt:i4>1376316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_Toc362949949</vt:lpwstr>
      </vt:variant>
      <vt:variant>
        <vt:i4>1376316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_Toc362949948</vt:lpwstr>
      </vt:variant>
      <vt:variant>
        <vt:i4>1376316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_Toc362949947</vt:lpwstr>
      </vt:variant>
      <vt:variant>
        <vt:i4>1376316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_Toc362949946</vt:lpwstr>
      </vt:variant>
      <vt:variant>
        <vt:i4>1376316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_Toc362949945</vt:lpwstr>
      </vt:variant>
      <vt:variant>
        <vt:i4>1376316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_Toc362949944</vt:lpwstr>
      </vt:variant>
      <vt:variant>
        <vt:i4>1376316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_Toc362949943</vt:lpwstr>
      </vt:variant>
      <vt:variant>
        <vt:i4>1376316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_Toc362949942</vt:lpwstr>
      </vt:variant>
      <vt:variant>
        <vt:i4>1376316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_Toc362949941</vt:lpwstr>
      </vt:variant>
      <vt:variant>
        <vt:i4>1376316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_Toc362949940</vt:lpwstr>
      </vt:variant>
      <vt:variant>
        <vt:i4>1179708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_Toc362949939</vt:lpwstr>
      </vt:variant>
      <vt:variant>
        <vt:i4>1179708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_Toc362949938</vt:lpwstr>
      </vt:variant>
      <vt:variant>
        <vt:i4>1179708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_Toc362949937</vt:lpwstr>
      </vt:variant>
      <vt:variant>
        <vt:i4>1179708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_Toc362949936</vt:lpwstr>
      </vt:variant>
      <vt:variant>
        <vt:i4>1179708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_Toc362949935</vt:lpwstr>
      </vt:variant>
      <vt:variant>
        <vt:i4>1179708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_Toc362949934</vt:lpwstr>
      </vt:variant>
      <vt:variant>
        <vt:i4>1179708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_Toc362949933</vt:lpwstr>
      </vt:variant>
      <vt:variant>
        <vt:i4>1179708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_Toc362949932</vt:lpwstr>
      </vt:variant>
      <vt:variant>
        <vt:i4>1179708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_Toc362949931</vt:lpwstr>
      </vt:variant>
      <vt:variant>
        <vt:i4>1179708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_Toc362949930</vt:lpwstr>
      </vt:variant>
      <vt:variant>
        <vt:i4>1245244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_Toc362949929</vt:lpwstr>
      </vt:variant>
      <vt:variant>
        <vt:i4>1245244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_Toc362949928</vt:lpwstr>
      </vt:variant>
      <vt:variant>
        <vt:i4>1245244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_Toc362949927</vt:lpwstr>
      </vt:variant>
      <vt:variant>
        <vt:i4>1245244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_Toc362949926</vt:lpwstr>
      </vt:variant>
      <vt:variant>
        <vt:i4>1245244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_Toc362949925</vt:lpwstr>
      </vt:variant>
      <vt:variant>
        <vt:i4>1245244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_Toc362949924</vt:lpwstr>
      </vt:variant>
      <vt:variant>
        <vt:i4>1245244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_Toc362949923</vt:lpwstr>
      </vt:variant>
      <vt:variant>
        <vt:i4>1245244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_Toc362949922</vt:lpwstr>
      </vt:variant>
      <vt:variant>
        <vt:i4>1245244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_Toc362949921</vt:lpwstr>
      </vt:variant>
      <vt:variant>
        <vt:i4>1245244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_Toc362949920</vt:lpwstr>
      </vt:variant>
      <vt:variant>
        <vt:i4>1048636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_Toc362949919</vt:lpwstr>
      </vt:variant>
      <vt:variant>
        <vt:i4>1048636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_Toc362949918</vt:lpwstr>
      </vt:variant>
      <vt:variant>
        <vt:i4>1048636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_Toc362949917</vt:lpwstr>
      </vt:variant>
      <vt:variant>
        <vt:i4>1048636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_Toc362949916</vt:lpwstr>
      </vt:variant>
      <vt:variant>
        <vt:i4>1048636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_Toc362949915</vt:lpwstr>
      </vt:variant>
      <vt:variant>
        <vt:i4>1048636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_Toc362949914</vt:lpwstr>
      </vt:variant>
      <vt:variant>
        <vt:i4>1048636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_Toc362949913</vt:lpwstr>
      </vt:variant>
      <vt:variant>
        <vt:i4>1048636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_Toc362949912</vt:lpwstr>
      </vt:variant>
      <vt:variant>
        <vt:i4>1048636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_Toc362949911</vt:lpwstr>
      </vt:variant>
      <vt:variant>
        <vt:i4>1048636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_Toc362949910</vt:lpwstr>
      </vt:variant>
      <vt:variant>
        <vt:i4>1114172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_Toc362949909</vt:lpwstr>
      </vt:variant>
      <vt:variant>
        <vt:i4>1114172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_Toc362949908</vt:lpwstr>
      </vt:variant>
      <vt:variant>
        <vt:i4>1114172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_Toc362949907</vt:lpwstr>
      </vt:variant>
      <vt:variant>
        <vt:i4>1114172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_Toc362949906</vt:lpwstr>
      </vt:variant>
      <vt:variant>
        <vt:i4>1114172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_Toc362949905</vt:lpwstr>
      </vt:variant>
      <vt:variant>
        <vt:i4>1114172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_Toc362949904</vt:lpwstr>
      </vt:variant>
      <vt:variant>
        <vt:i4>1114172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_Toc362949903</vt:lpwstr>
      </vt:variant>
      <vt:variant>
        <vt:i4>1114172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_Toc362949902</vt:lpwstr>
      </vt:variant>
      <vt:variant>
        <vt:i4>1114172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_Toc362949901</vt:lpwstr>
      </vt:variant>
      <vt:variant>
        <vt:i4>1114172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_Toc362949900</vt:lpwstr>
      </vt:variant>
      <vt:variant>
        <vt:i4>1572925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_Toc362949899</vt:lpwstr>
      </vt:variant>
      <vt:variant>
        <vt:i4>1572925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_Toc362949898</vt:lpwstr>
      </vt:variant>
      <vt:variant>
        <vt:i4>1572925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_Toc362949897</vt:lpwstr>
      </vt:variant>
      <vt:variant>
        <vt:i4>1572925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_Toc362949896</vt:lpwstr>
      </vt:variant>
      <vt:variant>
        <vt:i4>1572925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_Toc362949895</vt:lpwstr>
      </vt:variant>
      <vt:variant>
        <vt:i4>1572925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_Toc362949894</vt:lpwstr>
      </vt:variant>
      <vt:variant>
        <vt:i4>1572925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_Toc362949893</vt:lpwstr>
      </vt:variant>
      <vt:variant>
        <vt:i4>1572925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_Toc362949892</vt:lpwstr>
      </vt:variant>
      <vt:variant>
        <vt:i4>1572925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_Toc362949891</vt:lpwstr>
      </vt:variant>
      <vt:variant>
        <vt:i4>1572925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_Toc362949890</vt:lpwstr>
      </vt:variant>
      <vt:variant>
        <vt:i4>1638461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_Toc362949889</vt:lpwstr>
      </vt:variant>
      <vt:variant>
        <vt:i4>1638461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_Toc362949888</vt:lpwstr>
      </vt:variant>
      <vt:variant>
        <vt:i4>1638461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_Toc362949887</vt:lpwstr>
      </vt:variant>
      <vt:variant>
        <vt:i4>1638461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_Toc362949886</vt:lpwstr>
      </vt:variant>
      <vt:variant>
        <vt:i4>1638461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_Toc362949885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_Toc362949884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_Toc362949883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29</cp:revision>
  <cp:lastPrinted>2013-12-10T12:40:00Z</cp:lastPrinted>
  <dcterms:created xsi:type="dcterms:W3CDTF">2013-12-10T11:10:00Z</dcterms:created>
  <dcterms:modified xsi:type="dcterms:W3CDTF">2014-02-25T13:13:00Z</dcterms:modified>
</cp:coreProperties>
</file>