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85B" w:rsidRPr="003175A2" w:rsidRDefault="0056685B" w:rsidP="00E04672">
      <w:pPr>
        <w:jc w:val="center"/>
        <w:outlineLvl w:val="0"/>
        <w:rPr>
          <w:rFonts w:ascii="Times New Roman" w:hAnsi="Times New Roman" w:cs="Times New Roman"/>
        </w:rPr>
      </w:pPr>
      <w:r w:rsidRPr="003175A2">
        <w:rPr>
          <w:rFonts w:ascii="Times New Roman" w:hAnsi="Times New Roman" w:cs="Times New Roman"/>
        </w:rPr>
        <w:t>ИЗВЕЩЕНИЕ О ПРОДЛЕНИИ СРОКА ПОДАЧИ ЗАЯВОК</w:t>
      </w:r>
    </w:p>
    <w:p w:rsidR="0056685B" w:rsidRPr="003175A2" w:rsidRDefault="0056685B" w:rsidP="00E04672">
      <w:pPr>
        <w:jc w:val="center"/>
        <w:outlineLvl w:val="0"/>
        <w:rPr>
          <w:rFonts w:ascii="Times New Roman" w:hAnsi="Times New Roman" w:cs="Times New Roman"/>
        </w:rPr>
      </w:pPr>
      <w:r w:rsidRPr="003175A2">
        <w:rPr>
          <w:rFonts w:ascii="Times New Roman" w:hAnsi="Times New Roman" w:cs="Times New Roman"/>
        </w:rPr>
        <w:t>224/67-03/13-187/2 ОЗЦЭ</w:t>
      </w:r>
      <w:bookmarkStart w:id="0" w:name="_GoBack"/>
      <w:bookmarkEnd w:id="0"/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6685B" w:rsidRPr="00A6215E" w:rsidRDefault="0056685B" w:rsidP="00E04672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6685B" w:rsidRDefault="0056685B" w:rsidP="00E04672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6685B" w:rsidRPr="006F3094" w:rsidRDefault="0056685B" w:rsidP="00E0467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995F42">
        <w:rPr>
          <w:rFonts w:ascii="Times New Roman" w:hAnsi="Times New Roman" w:cs="Times New Roman"/>
          <w:lang w:val="en-US"/>
        </w:rPr>
        <w:t>nfenina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56685B" w:rsidRPr="00BD1E5B" w:rsidRDefault="0056685B" w:rsidP="00E04672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56685B" w:rsidRPr="00A6215E" w:rsidRDefault="0056685B" w:rsidP="00E04672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жидкого азота</w:t>
      </w:r>
      <w:r w:rsidRPr="00496C1D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56685B" w:rsidRPr="00A6215E" w:rsidRDefault="0056685B" w:rsidP="00E0467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6685B" w:rsidRPr="00A6215E" w:rsidRDefault="0056685B" w:rsidP="00E0467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685B" w:rsidRPr="00A6215E" w:rsidRDefault="0056685B" w:rsidP="00E0467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685B" w:rsidRPr="00A6215E" w:rsidRDefault="0056685B" w:rsidP="00E0467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685B" w:rsidRPr="00F77161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77161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F77161">
        <w:rPr>
          <w:rFonts w:ascii="Times New Roman" w:hAnsi="Times New Roman" w:cs="Times New Roman"/>
        </w:rPr>
        <w:t xml:space="preserve">: 1 192 405, 00 (один миллион сто девяносто две тысячи четыреста пять рублей 00 копеек) рублей, включая НДС. </w:t>
      </w:r>
      <w:r>
        <w:rPr>
          <w:rFonts w:ascii="Times New Roman" w:hAnsi="Times New Roman" w:cs="Times New Roman"/>
        </w:rPr>
        <w:t>В</w:t>
      </w:r>
      <w:r w:rsidRPr="00F77161">
        <w:rPr>
          <w:rFonts w:ascii="Times New Roman" w:hAnsi="Times New Roman" w:cs="Times New Roman"/>
        </w:rPr>
        <w:t xml:space="preserve"> стоимость товара включены расходы на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F77161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6685B" w:rsidRPr="00F77161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77161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F77161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6685B" w:rsidRPr="00A6215E" w:rsidRDefault="0056685B" w:rsidP="00E0467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6685B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56685B" w:rsidRPr="003175A2" w:rsidRDefault="0056685B" w:rsidP="003175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3175A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175A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175A2">
        <w:rPr>
          <w:rFonts w:ascii="Times New Roman" w:hAnsi="Times New Roman" w:cs="Times New Roman"/>
          <w:b/>
          <w:bCs/>
        </w:rPr>
        <w:t>:</w:t>
      </w:r>
    </w:p>
    <w:p w:rsidR="0056685B" w:rsidRPr="003175A2" w:rsidRDefault="0056685B" w:rsidP="003175A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3175A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175A2">
        <w:rPr>
          <w:rFonts w:ascii="Times New Roman" w:hAnsi="Times New Roman" w:cs="Times New Roman"/>
          <w:color w:val="0000FF"/>
        </w:rPr>
        <w:t xml:space="preserve"> </w:t>
      </w:r>
      <w:r w:rsidRPr="003175A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175A2">
        <w:rPr>
          <w:rFonts w:ascii="Times New Roman" w:hAnsi="Times New Roman" w:cs="Times New Roman"/>
          <w:spacing w:val="-6"/>
        </w:rPr>
        <w:t>на участие в запросе цен</w:t>
      </w:r>
      <w:r w:rsidRPr="003175A2">
        <w:rPr>
          <w:rFonts w:ascii="Times New Roman" w:hAnsi="Times New Roman" w:cs="Times New Roman"/>
        </w:rPr>
        <w:t xml:space="preserve"> продлевается на 4 рабочих дня.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6685B" w:rsidRPr="00A6215E" w:rsidRDefault="0056685B" w:rsidP="00E04672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12» июл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8938DF">
        <w:rPr>
          <w:rFonts w:ascii="Times New Roman" w:hAnsi="Times New Roman" w:cs="Times New Roman"/>
        </w:rPr>
        <w:t>20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6685B" w:rsidRPr="00D55FE5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6685B" w:rsidRPr="00A6215E" w:rsidRDefault="0056685B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6685B" w:rsidRDefault="0056685B"/>
    <w:sectPr w:rsidR="0056685B" w:rsidSect="007B5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3D6F"/>
    <w:rsid w:val="000648DD"/>
    <w:rsid w:val="00167373"/>
    <w:rsid w:val="003175A2"/>
    <w:rsid w:val="0036723D"/>
    <w:rsid w:val="003D771F"/>
    <w:rsid w:val="00454708"/>
    <w:rsid w:val="00496C1D"/>
    <w:rsid w:val="004E5D69"/>
    <w:rsid w:val="00520DB2"/>
    <w:rsid w:val="0056685B"/>
    <w:rsid w:val="006B4A1D"/>
    <w:rsid w:val="006F3094"/>
    <w:rsid w:val="007B5CC0"/>
    <w:rsid w:val="0087656D"/>
    <w:rsid w:val="00887A00"/>
    <w:rsid w:val="008938DF"/>
    <w:rsid w:val="008E3C0C"/>
    <w:rsid w:val="00995F42"/>
    <w:rsid w:val="00A6215E"/>
    <w:rsid w:val="00B06802"/>
    <w:rsid w:val="00B15C4C"/>
    <w:rsid w:val="00BA40B6"/>
    <w:rsid w:val="00BD1E5B"/>
    <w:rsid w:val="00C572F3"/>
    <w:rsid w:val="00D14104"/>
    <w:rsid w:val="00D42E6F"/>
    <w:rsid w:val="00D55FE5"/>
    <w:rsid w:val="00D822F8"/>
    <w:rsid w:val="00DA6B67"/>
    <w:rsid w:val="00E04672"/>
    <w:rsid w:val="00F77161"/>
    <w:rsid w:val="00FB3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672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175A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728</Words>
  <Characters>4156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cp:lastPrinted>2013-06-25T07:00:00Z</cp:lastPrinted>
  <dcterms:created xsi:type="dcterms:W3CDTF">2013-06-19T12:03:00Z</dcterms:created>
  <dcterms:modified xsi:type="dcterms:W3CDTF">2013-06-25T07:01:00Z</dcterms:modified>
</cp:coreProperties>
</file>