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D69" w:rsidRPr="00BD1F65" w:rsidRDefault="00130D69" w:rsidP="00130D69">
      <w:pPr>
        <w:ind w:left="5279"/>
        <w:jc w:val="right"/>
      </w:pPr>
      <w:r w:rsidRPr="00BD1F65">
        <w:t>«УТВЕРЖДАЮ»</w:t>
      </w:r>
    </w:p>
    <w:p w:rsidR="00130D69" w:rsidRPr="00BD1F65" w:rsidRDefault="00130D69" w:rsidP="00130D69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130D69" w:rsidRPr="00BD1F65" w:rsidRDefault="00130D69" w:rsidP="00130D69">
      <w:pPr>
        <w:ind w:left="5280"/>
        <w:jc w:val="right"/>
      </w:pPr>
      <w:r w:rsidRPr="00BD1F65">
        <w:t>_____________________________</w:t>
      </w:r>
    </w:p>
    <w:p w:rsidR="00FF242C" w:rsidRPr="00BD1F65" w:rsidRDefault="00FF242C" w:rsidP="00FF242C">
      <w:pPr>
        <w:jc w:val="right"/>
      </w:pPr>
      <w:r w:rsidRPr="00BD1F65">
        <w:t>«</w:t>
      </w:r>
      <w:r w:rsidR="00AB3903">
        <w:t>19</w:t>
      </w:r>
      <w:r>
        <w:t>» апреля 2013</w:t>
      </w:r>
      <w:r w:rsidRPr="00BD1F65">
        <w:t xml:space="preserve"> г.</w:t>
      </w:r>
    </w:p>
    <w:p w:rsidR="00130D69" w:rsidRPr="00BD1F65" w:rsidRDefault="00130D69" w:rsidP="00130D69">
      <w:pPr>
        <w:jc w:val="right"/>
      </w:pPr>
    </w:p>
    <w:p w:rsidR="00130D69" w:rsidRPr="00BD1F65" w:rsidRDefault="00130D69" w:rsidP="00130D69">
      <w:pPr>
        <w:jc w:val="right"/>
        <w:rPr>
          <w:bCs/>
          <w:sz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130D69" w:rsidRPr="00BD1F65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цен в электронной форме </w:t>
      </w:r>
    </w:p>
    <w:p w:rsidR="00130D69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2F3537" w:rsidRDefault="002F3537" w:rsidP="00130D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автоматического аппарата для определения температуры вспышки в открытом тигле ТВО-ЛАБ-11 с первичной аттестацией </w:t>
      </w:r>
    </w:p>
    <w:p w:rsidR="00130D69" w:rsidRPr="00BD1F65" w:rsidRDefault="00AB3903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 </w:t>
      </w:r>
      <w:r w:rsidR="00130D69" w:rsidRPr="00BD1F65">
        <w:rPr>
          <w:sz w:val="28"/>
          <w:szCs w:val="28"/>
        </w:rPr>
        <w:t>для нужд ОАО “ВНИИ НП”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caps/>
          <w:sz w:val="28"/>
          <w:szCs w:val="28"/>
        </w:rPr>
      </w:pPr>
      <w:r w:rsidRPr="00523B7C">
        <w:rPr>
          <w:caps/>
          <w:sz w:val="28"/>
          <w:szCs w:val="28"/>
        </w:rPr>
        <w:t>том 1 «общая и коммерческая части»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Pr="00523B7C" w:rsidRDefault="00130D69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23B7C">
        <w:rPr>
          <w:snapToGrid/>
          <w:sz w:val="28"/>
          <w:szCs w:val="24"/>
        </w:rPr>
        <w:t>20</w:t>
      </w:r>
      <w:r w:rsidR="005A717C">
        <w:rPr>
          <w:snapToGrid/>
          <w:sz w:val="28"/>
          <w:szCs w:val="24"/>
        </w:rPr>
        <w:t>13</w:t>
      </w:r>
      <w:r w:rsidR="00017026" w:rsidRPr="00523B7C">
        <w:rPr>
          <w:snapToGrid/>
          <w:sz w:val="28"/>
          <w:szCs w:val="24"/>
        </w:rPr>
        <w:t>г.</w:t>
      </w:r>
    </w:p>
    <w:p w:rsidR="00CA2886" w:rsidRPr="00523B7C" w:rsidRDefault="00CA2886" w:rsidP="00CA2886">
      <w:pPr>
        <w:sectPr w:rsidR="00CA2886" w:rsidRPr="00523B7C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27544F" w:rsidRDefault="00C87330" w:rsidP="00C87330">
      <w:pPr>
        <w:pStyle w:val="13"/>
        <w:widowControl/>
        <w:outlineLvl w:val="0"/>
        <w:rPr>
          <w:b w:val="0"/>
          <w:snapToGrid/>
          <w:sz w:val="28"/>
          <w:szCs w:val="28"/>
        </w:rPr>
      </w:pPr>
      <w:bookmarkStart w:id="2" w:name="_Toc318388607"/>
      <w:bookmarkStart w:id="3" w:name="_Toc343720377"/>
      <w:r w:rsidRPr="0027544F">
        <w:rPr>
          <w:b w:val="0"/>
          <w:snapToGrid/>
          <w:sz w:val="28"/>
          <w:szCs w:val="28"/>
        </w:rPr>
        <w:lastRenderedPageBreak/>
        <w:t>СОДЕРЖАНИЕ</w:t>
      </w:r>
      <w:bookmarkEnd w:id="2"/>
      <w:bookmarkEnd w:id="3"/>
    </w:p>
    <w:p w:rsidR="00B35C6E" w:rsidRPr="0027544F" w:rsidRDefault="00B35C6E" w:rsidP="00B35C6E">
      <w:pPr>
        <w:rPr>
          <w:sz w:val="28"/>
          <w:szCs w:val="28"/>
        </w:rPr>
      </w:pPr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r w:rsidRPr="0027544F">
        <w:rPr>
          <w:noProof w:val="0"/>
          <w:sz w:val="28"/>
          <w:szCs w:val="28"/>
        </w:rPr>
        <w:fldChar w:fldCharType="begin"/>
      </w:r>
      <w:r w:rsidR="00C87330" w:rsidRPr="0027544F">
        <w:rPr>
          <w:noProof w:val="0"/>
          <w:sz w:val="28"/>
          <w:szCs w:val="28"/>
        </w:rPr>
        <w:instrText xml:space="preserve"> TOC \o "1-3" \h \z \u </w:instrText>
      </w:r>
      <w:r w:rsidRPr="0027544F">
        <w:rPr>
          <w:noProof w:val="0"/>
          <w:sz w:val="28"/>
          <w:szCs w:val="28"/>
        </w:rPr>
        <w:fldChar w:fldCharType="separate"/>
      </w:r>
      <w:hyperlink w:anchor="_Toc343720376" w:history="1">
        <w:r w:rsidR="0027544F" w:rsidRPr="0027544F">
          <w:rPr>
            <w:rStyle w:val="afa"/>
            <w:bCs/>
          </w:rPr>
          <w:t>ДОКУМЕНТАЦИЯ ПО ЗАПРОСУ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_Toc343720376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</w:t>
        </w:r>
        <w:r w:rsidRPr="0027544F">
          <w:rPr>
            <w:webHidden/>
          </w:rPr>
          <w:fldChar w:fldCharType="end"/>
        </w:r>
      </w:hyperlink>
    </w:p>
    <w:p w:rsidR="0027544F" w:rsidRPr="0027544F" w:rsidRDefault="002F3537">
      <w:pPr>
        <w:pStyle w:val="14"/>
        <w:rPr>
          <w:rFonts w:eastAsiaTheme="minorEastAsia"/>
          <w:sz w:val="22"/>
          <w:szCs w:val="22"/>
        </w:rPr>
      </w:pPr>
      <w:hyperlink w:anchor="_Toc343720377" w:history="1">
        <w:r w:rsidR="0027544F" w:rsidRPr="0027544F">
          <w:rPr>
            <w:rStyle w:val="afa"/>
          </w:rPr>
          <w:t>СОДЕРЖАНИЕ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_Toc343720377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2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2F3537">
      <w:pPr>
        <w:pStyle w:val="14"/>
        <w:rPr>
          <w:rFonts w:eastAsiaTheme="minorEastAsia"/>
          <w:sz w:val="22"/>
          <w:szCs w:val="22"/>
        </w:rPr>
      </w:pPr>
      <w:hyperlink w:anchor="_Toc343720378" w:history="1">
        <w:r w:rsidR="0027544F" w:rsidRPr="0027544F">
          <w:rPr>
            <w:rStyle w:val="afa"/>
            <w:b/>
          </w:rPr>
          <w:t>ЧАСТЬ 1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2F3537">
      <w:pPr>
        <w:pStyle w:val="14"/>
        <w:rPr>
          <w:rFonts w:eastAsiaTheme="minorEastAsia"/>
          <w:sz w:val="22"/>
          <w:szCs w:val="22"/>
        </w:rPr>
      </w:pPr>
      <w:hyperlink w:anchor="_Toc343720379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ТЕРМИНЫ И ОПРЕДЕЛЕНИЯ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_Toc343720379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2F3537">
      <w:pPr>
        <w:pStyle w:val="14"/>
        <w:rPr>
          <w:rFonts w:eastAsiaTheme="minorEastAsia"/>
          <w:sz w:val="22"/>
          <w:szCs w:val="22"/>
        </w:rPr>
      </w:pPr>
      <w:hyperlink w:anchor="_Toc343720380" w:history="1">
        <w:r w:rsidR="0027544F" w:rsidRPr="0027544F">
          <w:rPr>
            <w:rStyle w:val="afa"/>
            <w:b/>
          </w:rPr>
          <w:t>СОКРАЩЕНИЯ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2F3537">
      <w:pPr>
        <w:pStyle w:val="14"/>
        <w:rPr>
          <w:rFonts w:eastAsiaTheme="minorEastAsia"/>
          <w:sz w:val="22"/>
          <w:szCs w:val="22"/>
        </w:rPr>
      </w:pPr>
      <w:hyperlink w:anchor="_Toc343720381" w:history="1">
        <w:r w:rsidR="0027544F" w:rsidRPr="0027544F">
          <w:rPr>
            <w:rStyle w:val="afa"/>
            <w:lang w:val="en-US"/>
          </w:rPr>
          <w:t>2.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ОБЩИЕ ПОЛОЖЕНИЯ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_Toc343720381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5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2" w:history="1">
        <w:r w:rsidR="0027544F" w:rsidRPr="0027544F">
          <w:rPr>
            <w:rStyle w:val="afa"/>
            <w:rFonts w:ascii="Times New Roman" w:hAnsi="Times New Roman" w:cs="Times New Roman"/>
          </w:rPr>
          <w:t>2.1.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Форма и вид процедуры закупки, предмет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3" w:history="1">
        <w:r w:rsidR="0027544F" w:rsidRPr="0027544F">
          <w:rPr>
            <w:rStyle w:val="afa"/>
            <w:rFonts w:ascii="Times New Roman" w:hAnsi="Times New Roman" w:cs="Times New Roman"/>
          </w:rPr>
          <w:t>2.2.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Участие в процедуре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4" w:history="1">
        <w:r w:rsidR="0027544F" w:rsidRPr="0027544F">
          <w:rPr>
            <w:rStyle w:val="afa"/>
            <w:rFonts w:ascii="Times New Roman" w:hAnsi="Times New Roman" w:cs="Times New Roman"/>
          </w:rPr>
          <w:t>2.3.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Правовой статус документов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5" w:history="1">
        <w:r w:rsidR="0027544F" w:rsidRPr="0027544F">
          <w:rPr>
            <w:rStyle w:val="afa"/>
            <w:rFonts w:ascii="Times New Roman" w:hAnsi="Times New Roman" w:cs="Times New Roman"/>
          </w:rPr>
          <w:t>2.4.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Особые положения в связи с проведением запроса цен через ЭТП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6" w:history="1">
        <w:r w:rsidR="0027544F" w:rsidRPr="0027544F">
          <w:rPr>
            <w:rStyle w:val="afa"/>
            <w:rFonts w:ascii="Times New Roman" w:hAnsi="Times New Roman" w:cs="Times New Roman"/>
          </w:rPr>
          <w:t>2.5.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Затраты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7" w:history="1">
        <w:r w:rsidR="0027544F" w:rsidRPr="0027544F">
          <w:rPr>
            <w:rStyle w:val="afa"/>
            <w:rFonts w:ascii="Times New Roman" w:hAnsi="Times New Roman" w:cs="Times New Roman"/>
          </w:rPr>
          <w:t>2.6.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Отказ от проведения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8" w:history="1">
        <w:r w:rsidR="0027544F" w:rsidRPr="0027544F">
          <w:rPr>
            <w:rStyle w:val="afa"/>
            <w:rFonts w:ascii="Times New Roman" w:hAnsi="Times New Roman" w:cs="Times New Roman"/>
          </w:rPr>
          <w:t>2.7.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источник информации о ходе и результатах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9" w:history="1">
        <w:r w:rsidR="0027544F" w:rsidRPr="0027544F">
          <w:rPr>
            <w:rStyle w:val="afa"/>
            <w:rFonts w:ascii="Times New Roman" w:hAnsi="Times New Roman" w:cs="Times New Roman"/>
          </w:rPr>
          <w:t>2.8.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Прочие положения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14"/>
        <w:rPr>
          <w:rFonts w:eastAsiaTheme="minorEastAsia"/>
          <w:sz w:val="22"/>
          <w:szCs w:val="22"/>
        </w:rPr>
      </w:pPr>
      <w:hyperlink w:anchor="_Toc343720390" w:history="1">
        <w:r w:rsidR="0027544F" w:rsidRPr="0027544F">
          <w:rPr>
            <w:rStyle w:val="afa"/>
          </w:rPr>
          <w:t>3.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ТРЕБОВАНИЯ К УЧАСТНИКАМ ЗАПРОСА ЦЕН, ДОКУМЕНТАМ, ПРЕДОСТАВЛЯЕМЫМ В СОСТАВЕ ЗАЯВКИ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9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1" w:history="1">
        <w:r w:rsidR="0027544F" w:rsidRPr="0027544F">
          <w:rPr>
            <w:rStyle w:val="afa"/>
            <w:rFonts w:ascii="Times New Roman" w:hAnsi="Times New Roman" w:cs="Times New Roman"/>
          </w:rPr>
          <w:t>3.1.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Требования к участникам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2" w:history="1">
        <w:r w:rsidR="0027544F" w:rsidRPr="0027544F">
          <w:rPr>
            <w:rStyle w:val="afa"/>
            <w:rFonts w:ascii="Times New Roman" w:hAnsi="Times New Roman" w:cs="Times New Roman"/>
          </w:rPr>
          <w:t>3.2.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Дополнительные требования к участникам запроса цен указаны в пунктах 13.1 раздела 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3" w:history="1">
        <w:r w:rsidR="0027544F" w:rsidRPr="0027544F">
          <w:rPr>
            <w:rStyle w:val="afa"/>
            <w:rFonts w:ascii="Times New Roman" w:hAnsi="Times New Roman" w:cs="Times New Roman"/>
          </w:rPr>
          <w:t>3.3.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4" w:history="1">
        <w:r w:rsidR="0027544F" w:rsidRPr="0027544F">
          <w:rPr>
            <w:rStyle w:val="afa"/>
            <w:rFonts w:ascii="Times New Roman" w:hAnsi="Times New Roman" w:cs="Times New Roman"/>
          </w:rPr>
          <w:t>3.4.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 пункте 3.5. Возможность привлечения поставщиков/ субподрядчиков/ соисполнителей и условия применения требований по п.3.5. указаны в пункте 18 раздела 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5" w:history="1">
        <w:r w:rsidR="0027544F" w:rsidRPr="0027544F">
          <w:rPr>
            <w:rStyle w:val="afa"/>
            <w:rFonts w:ascii="Times New Roman" w:hAnsi="Times New Roman" w:cs="Times New Roman"/>
          </w:rPr>
          <w:t>3.5.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Привлечение поставщиков/субподрядчиков/ соисполнителей.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14"/>
        <w:rPr>
          <w:rFonts w:eastAsiaTheme="minorEastAsia"/>
          <w:sz w:val="22"/>
          <w:szCs w:val="22"/>
        </w:rPr>
      </w:pPr>
      <w:hyperlink w:anchor="_Toc343720396" w:history="1">
        <w:r w:rsidR="0027544F" w:rsidRPr="0027544F">
          <w:rPr>
            <w:rStyle w:val="afa"/>
          </w:rPr>
          <w:t>4.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  <w:lang w:val="en-US"/>
          </w:rPr>
          <w:t xml:space="preserve">ПОРЯДОК ПРОВЕДЕНИЯ ЗАПРОСА </w:t>
        </w:r>
        <w:r w:rsidR="0027544F" w:rsidRPr="0027544F">
          <w:rPr>
            <w:rStyle w:val="afa"/>
          </w:rPr>
          <w:t>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_Toc343720396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2F353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7" w:history="1">
        <w:r w:rsidR="0027544F" w:rsidRPr="0027544F">
          <w:rPr>
            <w:rStyle w:val="afa"/>
            <w:rFonts w:ascii="Times New Roman" w:hAnsi="Times New Roman" w:cs="Times New Roman"/>
          </w:rPr>
          <w:t>4.1.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Получение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8" w:history="1">
        <w:r w:rsidR="0027544F" w:rsidRPr="0027544F">
          <w:rPr>
            <w:rStyle w:val="afa"/>
            <w:rFonts w:ascii="Times New Roman" w:hAnsi="Times New Roman" w:cs="Times New Roman"/>
          </w:rPr>
          <w:t>4.2.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Разъяснение положений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9" w:history="1">
        <w:r w:rsidR="0027544F" w:rsidRPr="0027544F">
          <w:rPr>
            <w:rStyle w:val="afa"/>
            <w:rFonts w:ascii="Times New Roman" w:hAnsi="Times New Roman" w:cs="Times New Roman"/>
          </w:rPr>
          <w:t>4.3.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цен и документацию по запросу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0" w:history="1">
        <w:r w:rsidR="0027544F" w:rsidRPr="0027544F">
          <w:rPr>
            <w:rStyle w:val="afa"/>
            <w:rFonts w:ascii="Times New Roman" w:hAnsi="Times New Roman" w:cs="Times New Roman"/>
          </w:rPr>
          <w:t>4.4.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Общие требования к заявке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14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1" w:history="1">
        <w:r w:rsidR="0027544F" w:rsidRPr="0027544F">
          <w:rPr>
            <w:rStyle w:val="afa"/>
            <w:rFonts w:ascii="Times New Roman" w:hAnsi="Times New Roman" w:cs="Times New Roman"/>
          </w:rPr>
          <w:t>4.5.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Срок действия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2" w:history="1">
        <w:r w:rsidR="0027544F" w:rsidRPr="0027544F">
          <w:rPr>
            <w:rStyle w:val="afa"/>
            <w:rFonts w:ascii="Times New Roman" w:hAnsi="Times New Roman" w:cs="Times New Roman"/>
          </w:rPr>
          <w:t>4.6.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язык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3" w:history="1">
        <w:r w:rsidR="0027544F" w:rsidRPr="0027544F">
          <w:rPr>
            <w:rStyle w:val="afa"/>
            <w:rFonts w:ascii="Times New Roman" w:hAnsi="Times New Roman" w:cs="Times New Roman"/>
          </w:rPr>
          <w:t>4.7.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Валюта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4" w:history="1">
        <w:r w:rsidR="0027544F" w:rsidRPr="0027544F">
          <w:rPr>
            <w:rStyle w:val="afa"/>
            <w:rFonts w:ascii="Times New Roman" w:hAnsi="Times New Roman" w:cs="Times New Roman"/>
          </w:rPr>
          <w:t>4.8.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5" w:history="1">
        <w:r w:rsidR="0027544F" w:rsidRPr="0027544F">
          <w:rPr>
            <w:rStyle w:val="afa"/>
            <w:rFonts w:ascii="Times New Roman" w:hAnsi="Times New Roman" w:cs="Times New Roman"/>
          </w:rPr>
          <w:t>4.9.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27544F" w:rsidRPr="0027544F">
          <w:rPr>
            <w:rStyle w:val="afa"/>
            <w:rFonts w:ascii="Times New Roman" w:hAnsi="Times New Roman" w:cs="Times New Roman"/>
            <w:lang w:val="en-US"/>
          </w:rPr>
          <w:t> </w:t>
        </w:r>
        <w:r w:rsidR="0027544F" w:rsidRPr="0027544F">
          <w:rPr>
            <w:rStyle w:val="afa"/>
            <w:rFonts w:ascii="Times New Roman" w:hAnsi="Times New Roman" w:cs="Times New Roman"/>
          </w:rPr>
          <w:t>запросе цен (обеспечение заявки на участие в запросе цен).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6" w:history="1">
        <w:r w:rsidR="0027544F" w:rsidRPr="0027544F">
          <w:rPr>
            <w:rStyle w:val="afa"/>
            <w:rFonts w:ascii="Times New Roman" w:hAnsi="Times New Roman" w:cs="Times New Roman"/>
          </w:rPr>
          <w:t>4.10.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Подача и прием заявок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7" w:history="1">
        <w:r w:rsidR="0027544F" w:rsidRPr="0027544F">
          <w:rPr>
            <w:rStyle w:val="afa"/>
            <w:rFonts w:ascii="Times New Roman" w:hAnsi="Times New Roman" w:cs="Times New Roman"/>
          </w:rPr>
          <w:t>4.11.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Изменение заявок на участие в запросе цен или их отзыв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8" w:history="1">
        <w:r w:rsidR="0027544F" w:rsidRPr="0027544F">
          <w:rPr>
            <w:rStyle w:val="afa"/>
            <w:rFonts w:ascii="Times New Roman" w:hAnsi="Times New Roman" w:cs="Times New Roman"/>
          </w:rPr>
          <w:t>4.12.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18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9" w:history="1">
        <w:r w:rsidR="0027544F" w:rsidRPr="0027544F">
          <w:rPr>
            <w:rStyle w:val="afa"/>
            <w:rFonts w:ascii="Times New Roman" w:hAnsi="Times New Roman" w:cs="Times New Roman"/>
          </w:rPr>
          <w:t>4.13.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Опоздавшие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0" w:history="1">
        <w:r w:rsidR="0027544F" w:rsidRPr="0027544F">
          <w:rPr>
            <w:rStyle w:val="afa"/>
            <w:rFonts w:ascii="Times New Roman" w:hAnsi="Times New Roman" w:cs="Times New Roman"/>
          </w:rPr>
          <w:t>4.14.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Рассмотрение заявок на участие в запросе цен, проведение переторжки, выбор победителя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1" w:history="1"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4.15.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2" w:history="1">
        <w:r w:rsidR="0027544F" w:rsidRPr="0027544F">
          <w:rPr>
            <w:rStyle w:val="afa"/>
            <w:rFonts w:ascii="Times New Roman" w:hAnsi="Times New Roman" w:cs="Times New Roman"/>
          </w:rPr>
          <w:t>4.16.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договора.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14"/>
        <w:rPr>
          <w:rFonts w:eastAsiaTheme="minorEastAsia"/>
          <w:sz w:val="22"/>
          <w:szCs w:val="22"/>
        </w:rPr>
      </w:pPr>
      <w:hyperlink w:anchor="_Toc343720413" w:history="1">
        <w:r w:rsidR="0027544F" w:rsidRPr="0027544F">
          <w:rPr>
            <w:rStyle w:val="afa"/>
          </w:rPr>
          <w:t>5.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ИНФОРМАЦИОННАЯ КАРТА ЗАПРОСА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_Toc343720413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31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2F3537">
      <w:pPr>
        <w:pStyle w:val="14"/>
        <w:rPr>
          <w:rFonts w:eastAsiaTheme="minorEastAsia"/>
          <w:sz w:val="22"/>
          <w:szCs w:val="22"/>
        </w:rPr>
      </w:pPr>
      <w:hyperlink w:anchor="_Toc343720414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_Toc343720414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36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2F353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5" w:history="1">
        <w:r w:rsidR="0027544F" w:rsidRPr="0027544F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6" w:history="1">
        <w:r w:rsidR="0027544F" w:rsidRPr="0027544F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7" w:history="1">
        <w:r w:rsidR="0027544F" w:rsidRPr="0027544F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41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2F3537">
      <w:pPr>
        <w:pStyle w:val="14"/>
        <w:rPr>
          <w:rFonts w:eastAsiaTheme="minorEastAsia"/>
          <w:sz w:val="22"/>
          <w:szCs w:val="22"/>
        </w:rPr>
      </w:pPr>
      <w:hyperlink w:anchor="_Toc343720418" w:history="1">
        <w:r w:rsidR="0027544F" w:rsidRPr="0027544F">
          <w:rPr>
            <w:rStyle w:val="afa"/>
            <w:b/>
          </w:rPr>
          <w:t>ЧАСТЬ 2 «ПРОЕКТ ДОГОВОРА»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43</w:t>
        </w:r>
        <w:r w:rsidR="00905F77" w:rsidRPr="0027544F">
          <w:rPr>
            <w:webHidden/>
          </w:rPr>
          <w:fldChar w:fldCharType="end"/>
        </w:r>
      </w:hyperlink>
    </w:p>
    <w:p w:rsidR="00C87330" w:rsidRPr="00523B7C" w:rsidRDefault="00905F77" w:rsidP="00600E86">
      <w:pPr>
        <w:rPr>
          <w:bCs/>
          <w:sz w:val="28"/>
          <w:szCs w:val="28"/>
        </w:rPr>
        <w:sectPr w:rsidR="00C87330" w:rsidRPr="00523B7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27544F">
        <w:rPr>
          <w:sz w:val="28"/>
          <w:szCs w:val="28"/>
        </w:rPr>
        <w:fldChar w:fldCharType="end"/>
      </w:r>
    </w:p>
    <w:p w:rsidR="00C87330" w:rsidRPr="00523B7C" w:rsidRDefault="00C87330" w:rsidP="00C87330">
      <w:pPr>
        <w:rPr>
          <w:bCs/>
          <w:sz w:val="28"/>
        </w:rPr>
      </w:pPr>
    </w:p>
    <w:p w:rsidR="00C87330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43720378"/>
      <w:r w:rsidRPr="00523B7C">
        <w:rPr>
          <w:b/>
          <w:sz w:val="28"/>
          <w:szCs w:val="28"/>
        </w:rPr>
        <w:t>ЧАСТЬ 1</w:t>
      </w:r>
      <w:bookmarkEnd w:id="4"/>
    </w:p>
    <w:p w:rsidR="00C14669" w:rsidRPr="00523B7C" w:rsidRDefault="00C14669" w:rsidP="00C14669"/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5" w:name="_Ref317259002"/>
      <w:bookmarkStart w:id="6" w:name="_Toc343720379"/>
      <w:r w:rsidRPr="00523B7C">
        <w:rPr>
          <w:sz w:val="28"/>
          <w:szCs w:val="28"/>
        </w:rPr>
        <w:t>ТЕРМИНЫ И ОПРЕДЕЛЕНИЯ</w:t>
      </w:r>
      <w:bookmarkEnd w:id="5"/>
      <w:bookmarkEnd w:id="6"/>
    </w:p>
    <w:p w:rsidR="00C87330" w:rsidRPr="00523B7C" w:rsidRDefault="00C87330" w:rsidP="00C8733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Заказчик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организация, указанная в пункте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_Ref317249928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_Ref317250097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</w:t>
      </w:r>
      <w:r w:rsidR="00E1038C" w:rsidRPr="00523B7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B7C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Лот</w:t>
      </w:r>
      <w:r w:rsidRPr="00523B7C">
        <w:rPr>
          <w:sz w:val="28"/>
          <w:szCs w:val="28"/>
        </w:rPr>
        <w:t xml:space="preserve"> – часть закупаем</w:t>
      </w:r>
      <w:r w:rsidR="00E1038C" w:rsidRPr="00523B7C">
        <w:rPr>
          <w:sz w:val="28"/>
          <w:szCs w:val="28"/>
        </w:rPr>
        <w:t>ых</w:t>
      </w:r>
      <w:r w:rsidR="000070F9" w:rsidRPr="00523B7C">
        <w:rPr>
          <w:sz w:val="28"/>
          <w:szCs w:val="28"/>
        </w:rPr>
        <w:t xml:space="preserve"> </w:t>
      </w:r>
      <w:r w:rsidR="00E1038C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, явно обособленная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 которую в рамках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подается отдельное предложение.</w:t>
      </w:r>
    </w:p>
    <w:p w:rsidR="00E55E60" w:rsidRPr="00523B7C" w:rsidRDefault="00E55E60" w:rsidP="00E55E60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Начальная (максимальная) цена договора</w:t>
      </w:r>
      <w:r w:rsidRPr="00523B7C">
        <w:rPr>
          <w:sz w:val="28"/>
          <w:szCs w:val="28"/>
        </w:rPr>
        <w:t xml:space="preserve"> – </w:t>
      </w:r>
      <w:r w:rsidR="00F306A3" w:rsidRPr="00523B7C">
        <w:rPr>
          <w:sz w:val="28"/>
          <w:szCs w:val="28"/>
        </w:rPr>
        <w:t>указанная в 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0070F9" w:rsidRPr="00523B7C">
        <w:rPr>
          <w:sz w:val="28"/>
          <w:szCs w:val="28"/>
        </w:rPr>
        <w:t xml:space="preserve"> </w:t>
      </w:r>
      <w:r w:rsidR="00F306A3" w:rsidRPr="00523B7C">
        <w:rPr>
          <w:sz w:val="28"/>
          <w:szCs w:val="28"/>
        </w:rPr>
        <w:t>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306A3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 xml:space="preserve">предельно допустимая цена договора, </w:t>
      </w:r>
      <w:r w:rsidR="00E1038C" w:rsidRPr="00523B7C">
        <w:rPr>
          <w:sz w:val="28"/>
          <w:szCs w:val="28"/>
        </w:rPr>
        <w:t>определяемая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заказчиком в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="00E1038C"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</w:pPr>
      <w:r w:rsidRPr="00523B7C">
        <w:rPr>
          <w:b/>
          <w:sz w:val="28"/>
          <w:szCs w:val="28"/>
        </w:rPr>
        <w:t xml:space="preserve">Оператор электронной торговой площадки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электронной форме на электронной торговой площадке.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 xml:space="preserve">Организатор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 организация, указанная в 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непосредственно выполняющая действия по проведению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Переторжка</w:t>
      </w:r>
      <w:r w:rsidRPr="00523B7C">
        <w:rPr>
          <w:sz w:val="28"/>
          <w:szCs w:val="28"/>
        </w:rPr>
        <w:t xml:space="preserve"> – дополнительный элемент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 рамках специально организованной для этого процедуры</w:t>
      </w:r>
      <w:r w:rsidR="000070F9" w:rsidRPr="00523B7C">
        <w:rPr>
          <w:sz w:val="28"/>
          <w:szCs w:val="28"/>
        </w:rPr>
        <w:t xml:space="preserve"> </w:t>
      </w:r>
      <w:r w:rsidR="00782AF1" w:rsidRPr="00523B7C">
        <w:rPr>
          <w:sz w:val="28"/>
          <w:szCs w:val="28"/>
        </w:rPr>
        <w:t xml:space="preserve">регулирования цены </w:t>
      </w:r>
      <w:r w:rsidR="003E71FC" w:rsidRPr="00523B7C">
        <w:rPr>
          <w:sz w:val="28"/>
          <w:szCs w:val="28"/>
        </w:rPr>
        <w:t xml:space="preserve">путем снижения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 цены своих первоначально поданных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, в случаях и порядке, определенном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Победитель</w:t>
      </w:r>
      <w:r w:rsidR="00D54268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8353FC" w:rsidRPr="00523B7C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 xml:space="preserve">цен </w:t>
      </w:r>
      <w:r w:rsidR="008353FC" w:rsidRPr="00523B7C">
        <w:rPr>
          <w:sz w:val="28"/>
          <w:szCs w:val="28"/>
        </w:rPr>
        <w:t xml:space="preserve">и признанный </w:t>
      </w:r>
      <w:r w:rsidR="002E77A5" w:rsidRPr="00523B7C">
        <w:rPr>
          <w:sz w:val="28"/>
          <w:szCs w:val="28"/>
        </w:rPr>
        <w:t>закупочной комиссией</w:t>
      </w:r>
      <w:r w:rsidR="008353FC" w:rsidRPr="00523B7C">
        <w:rPr>
          <w:sz w:val="28"/>
          <w:szCs w:val="28"/>
        </w:rPr>
        <w:t xml:space="preserve"> победителем</w:t>
      </w:r>
      <w:r w:rsidRPr="00523B7C">
        <w:rPr>
          <w:sz w:val="28"/>
          <w:szCs w:val="28"/>
        </w:rPr>
        <w:t>.</w:t>
      </w:r>
    </w:p>
    <w:p w:rsidR="00DA5976" w:rsidRPr="00523B7C" w:rsidRDefault="00DA5976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Поставщик товара /подрядчик /исполнитель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осуществить поставку товаров /работ /услуг,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иных объектов гражданских прав, приобретаемых заказчиком на возмездной основе.</w:t>
      </w:r>
    </w:p>
    <w:p w:rsidR="00F306A3" w:rsidRPr="00523B7C" w:rsidRDefault="00F306A3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Продукция</w:t>
      </w:r>
      <w:r w:rsidR="00A655A2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 товары, работы, услуги, иные объекты гражданских прав, приобретаемые заказчиком на возмездной основе.</w:t>
      </w:r>
    </w:p>
    <w:p w:rsidR="00FA013F" w:rsidRPr="00523B7C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 w:rsidRPr="00523B7C">
        <w:rPr>
          <w:b/>
          <w:sz w:val="28"/>
          <w:szCs w:val="28"/>
        </w:rPr>
        <w:tab/>
      </w:r>
      <w:r w:rsidR="00FA013F" w:rsidRPr="00523B7C">
        <w:rPr>
          <w:b/>
          <w:sz w:val="28"/>
          <w:szCs w:val="28"/>
        </w:rPr>
        <w:t>Участник</w:t>
      </w:r>
      <w:r w:rsidR="00A655A2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FA013F"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лиц</w:t>
      </w:r>
      <w:r w:rsidRPr="00523B7C">
        <w:rPr>
          <w:sz w:val="28"/>
          <w:szCs w:val="28"/>
        </w:rPr>
        <w:t>о</w:t>
      </w:r>
      <w:r w:rsidR="00775C2D" w:rsidRPr="00523B7C">
        <w:rPr>
          <w:sz w:val="28"/>
          <w:szCs w:val="28"/>
        </w:rPr>
        <w:t xml:space="preserve"> или несколько лиц</w:t>
      </w:r>
      <w:r w:rsidR="0030040B" w:rsidRPr="00523B7C">
        <w:rPr>
          <w:sz w:val="28"/>
          <w:szCs w:val="28"/>
        </w:rPr>
        <w:t>, претендующ</w:t>
      </w:r>
      <w:r w:rsidR="00775C2D" w:rsidRPr="00523B7C">
        <w:rPr>
          <w:sz w:val="28"/>
          <w:szCs w:val="28"/>
        </w:rPr>
        <w:t>их</w:t>
      </w:r>
      <w:r w:rsidR="0030040B" w:rsidRPr="00523B7C">
        <w:rPr>
          <w:sz w:val="28"/>
          <w:szCs w:val="28"/>
        </w:rPr>
        <w:t xml:space="preserve"> на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523B7C">
        <w:rPr>
          <w:sz w:val="28"/>
          <w:szCs w:val="28"/>
        </w:rPr>
        <w:t>Участником осуществления закупок может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капитала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lastRenderedPageBreak/>
        <w:t>выступающих на стороне одного участника закупки, которые</w:t>
      </w:r>
      <w:proofErr w:type="gramEnd"/>
      <w:r w:rsidR="0030040B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требованиям, установленным в настоящей Документации</w:t>
      </w:r>
      <w:r w:rsidR="001F02C2" w:rsidRPr="00523B7C">
        <w:rPr>
          <w:b/>
          <w:i/>
        </w:rPr>
        <w:t>.</w:t>
      </w:r>
    </w:p>
    <w:p w:rsidR="005E1A6E" w:rsidRPr="00523B7C" w:rsidRDefault="005E1A6E" w:rsidP="005E1A6E">
      <w:pPr>
        <w:ind w:firstLine="720"/>
        <w:jc w:val="both"/>
        <w:rPr>
          <w:bCs/>
          <w:szCs w:val="28"/>
        </w:rPr>
      </w:pPr>
      <w:bookmarkStart w:id="7" w:name="_Ref93141687"/>
      <w:r w:rsidRPr="00523B7C">
        <w:rPr>
          <w:b/>
          <w:sz w:val="28"/>
          <w:szCs w:val="28"/>
        </w:rPr>
        <w:t>Эксперт</w:t>
      </w:r>
      <w:r w:rsidR="000070F9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привлекаемое для их использования в рамках данного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>.</w:t>
      </w:r>
    </w:p>
    <w:bookmarkEnd w:id="7"/>
    <w:p w:rsidR="006958F6" w:rsidRPr="00523B7C" w:rsidRDefault="00507242" w:rsidP="00507242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лектронная торговая площадка</w:t>
      </w:r>
      <w:r w:rsidR="00774E5E" w:rsidRPr="00523B7C">
        <w:rPr>
          <w:b/>
          <w:sz w:val="28"/>
          <w:szCs w:val="28"/>
        </w:rPr>
        <w:t xml:space="preserve"> (ЭТП)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6958F6" w:rsidRPr="00523B7C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B7C" w:rsidRDefault="00507242" w:rsidP="00507242">
      <w:pPr>
        <w:ind w:firstLine="709"/>
        <w:jc w:val="both"/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 xml:space="preserve">лектронная форма проведения </w:t>
      </w:r>
      <w:r w:rsidR="004A2055" w:rsidRPr="00523B7C">
        <w:rPr>
          <w:b/>
          <w:sz w:val="28"/>
          <w:szCs w:val="28"/>
        </w:rPr>
        <w:t xml:space="preserve">запроса </w:t>
      </w:r>
      <w:r w:rsidR="00BA126A" w:rsidRPr="00523B7C">
        <w:rPr>
          <w:b/>
          <w:sz w:val="28"/>
          <w:szCs w:val="28"/>
        </w:rPr>
        <w:t>цен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6958F6" w:rsidRPr="00523B7C">
        <w:rPr>
          <w:sz w:val="28"/>
          <w:szCs w:val="28"/>
        </w:rPr>
        <w:t>с использованием электронной торговой площадки и обменом электронными документами.</w:t>
      </w:r>
    </w:p>
    <w:p w:rsidR="006958F6" w:rsidRPr="00523B7C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лектронный документ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э</w:t>
      </w:r>
      <w:r w:rsidR="006958F6" w:rsidRPr="00523B7C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523B7C">
        <w:rPr>
          <w:sz w:val="28"/>
          <w:szCs w:val="28"/>
        </w:rPr>
        <w:t>, созданн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и оформленн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 w:rsidRPr="00523B7C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 w:rsidRPr="00523B7C">
        <w:rPr>
          <w:sz w:val="28"/>
          <w:szCs w:val="28"/>
        </w:rPr>
        <w:t xml:space="preserve"> </w:t>
      </w:r>
      <w:proofErr w:type="gramStart"/>
      <w:r w:rsidR="00E07597" w:rsidRPr="00523B7C">
        <w:rPr>
          <w:sz w:val="28"/>
          <w:szCs w:val="28"/>
        </w:rPr>
        <w:t>наличии</w:t>
      </w:r>
      <w:proofErr w:type="gramEnd"/>
      <w:r w:rsidR="00E07597" w:rsidRPr="00523B7C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E07597" w:rsidRPr="00523B7C">
        <w:rPr>
          <w:sz w:val="28"/>
          <w:szCs w:val="28"/>
        </w:rPr>
        <w:t>»)</w:t>
      </w:r>
      <w:r w:rsidR="003F3D83" w:rsidRPr="00523B7C">
        <w:rPr>
          <w:sz w:val="28"/>
          <w:szCs w:val="28"/>
        </w:rPr>
        <w:t>.</w:t>
      </w:r>
    </w:p>
    <w:p w:rsidR="00F35F38" w:rsidRPr="00523B7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8" w:name="_Toc314731698"/>
      <w:bookmarkStart w:id="9" w:name="_Toc343720380"/>
      <w:r w:rsidRPr="00523B7C">
        <w:rPr>
          <w:b/>
          <w:sz w:val="28"/>
          <w:szCs w:val="28"/>
        </w:rPr>
        <w:t>СОКРАЩЕНИЯ</w:t>
      </w:r>
      <w:bookmarkEnd w:id="8"/>
      <w:bookmarkEnd w:id="9"/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НДС — налог на добавленную стоимость.</w:t>
      </w:r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ЭТП — электронная торговая площадка.</w:t>
      </w:r>
    </w:p>
    <w:p w:rsidR="006958F6" w:rsidRPr="00523B7C" w:rsidRDefault="00F35F38" w:rsidP="00CB6822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ЭЦП — электронная цифровая подпись.</w:t>
      </w:r>
    </w:p>
    <w:p w:rsidR="00C87330" w:rsidRPr="00523B7C" w:rsidRDefault="00C87330" w:rsidP="00C87330">
      <w:pPr>
        <w:spacing w:after="120"/>
        <w:jc w:val="both"/>
      </w:pPr>
      <w:r w:rsidRPr="00523B7C"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0" w:name="_Toc343720381"/>
      <w:r w:rsidRPr="00523B7C">
        <w:rPr>
          <w:sz w:val="28"/>
          <w:szCs w:val="28"/>
        </w:rPr>
        <w:lastRenderedPageBreak/>
        <w:t>ОБЩИЕ ПОЛОЖЕНИЯ</w:t>
      </w:r>
      <w:bookmarkEnd w:id="10"/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43720382"/>
      <w:r w:rsidRPr="00523B7C">
        <w:rPr>
          <w:sz w:val="28"/>
          <w:szCs w:val="28"/>
        </w:rPr>
        <w:t xml:space="preserve">Форма и вид процедуры закупки, предмет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1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 w:rsidRPr="00523B7C">
        <w:rPr>
          <w:sz w:val="28"/>
          <w:szCs w:val="28"/>
        </w:rPr>
        <w:t xml:space="preserve">Открытый одноэтапный </w:t>
      </w:r>
      <w:r w:rsidR="00FB408A" w:rsidRPr="00523B7C">
        <w:rPr>
          <w:sz w:val="28"/>
          <w:szCs w:val="28"/>
        </w:rPr>
        <w:t xml:space="preserve">запрос </w:t>
      </w:r>
      <w:bookmarkEnd w:id="12"/>
      <w:r w:rsidR="0018705A" w:rsidRPr="00523B7C">
        <w:rPr>
          <w:sz w:val="28"/>
          <w:szCs w:val="28"/>
        </w:rPr>
        <w:t xml:space="preserve">цен </w:t>
      </w:r>
      <w:r w:rsidR="00B27E89" w:rsidRPr="00523B7C">
        <w:rPr>
          <w:sz w:val="28"/>
          <w:szCs w:val="28"/>
        </w:rPr>
        <w:t>в электронной форме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523B7C" w:rsidRDefault="00774E5E" w:rsidP="00774E5E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Настоящий </w:t>
      </w:r>
      <w:r w:rsidR="00FB408A" w:rsidRPr="00523B7C">
        <w:rPr>
          <w:sz w:val="28"/>
          <w:szCs w:val="28"/>
        </w:rPr>
        <w:t xml:space="preserve">запрос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 правилами и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использованием функционала</w:t>
      </w:r>
      <w:r w:rsidR="00F071CA" w:rsidRPr="00523B7C">
        <w:rPr>
          <w:sz w:val="28"/>
          <w:szCs w:val="28"/>
        </w:rPr>
        <w:t xml:space="preserve"> </w:t>
      </w:r>
      <w:r w:rsidR="00E25760" w:rsidRPr="00523B7C">
        <w:rPr>
          <w:spacing w:val="-6"/>
          <w:sz w:val="28"/>
          <w:szCs w:val="28"/>
        </w:rPr>
        <w:t>ЭТП</w:t>
      </w:r>
      <w:r w:rsidR="002C2B00" w:rsidRPr="00523B7C">
        <w:rPr>
          <w:spacing w:val="-6"/>
          <w:sz w:val="28"/>
          <w:szCs w:val="28"/>
        </w:rPr>
        <w:t xml:space="preserve">, </w:t>
      </w:r>
      <w:proofErr w:type="gramStart"/>
      <w:r w:rsidR="002C2B00" w:rsidRPr="00523B7C">
        <w:rPr>
          <w:spacing w:val="-6"/>
          <w:sz w:val="28"/>
          <w:szCs w:val="28"/>
        </w:rPr>
        <w:t>указанной</w:t>
      </w:r>
      <w:proofErr w:type="gramEnd"/>
      <w:r w:rsidR="002C2B00" w:rsidRPr="00523B7C">
        <w:rPr>
          <w:spacing w:val="-6"/>
          <w:sz w:val="28"/>
          <w:szCs w:val="28"/>
        </w:rPr>
        <w:t xml:space="preserve"> в пункте </w:t>
      </w:r>
      <w:r w:rsidR="00AB3903">
        <w:fldChar w:fldCharType="begin"/>
      </w:r>
      <w:r w:rsidR="00AB3903">
        <w:instrText xml:space="preserve"> REF _Ref317250534 \r \h  \* MERGEFORMAT </w:instrText>
      </w:r>
      <w:r w:rsidR="00AB3903">
        <w:fldChar w:fldCharType="separate"/>
      </w:r>
      <w:r w:rsidR="00832811" w:rsidRPr="00523B7C">
        <w:t>7</w:t>
      </w:r>
      <w:r w:rsidR="00AB3903">
        <w:fldChar w:fldCharType="end"/>
      </w:r>
      <w:r w:rsidR="00F071CA" w:rsidRPr="00523B7C">
        <w:rPr>
          <w:spacing w:val="-6"/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_Ref317250543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2C2B0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2C2B00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выполняемых работ и оказываемых услуг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указаны в </w:t>
      </w:r>
      <w:r w:rsidR="00B27E89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>оме</w:t>
      </w:r>
      <w:r w:rsidR="00B27E89" w:rsidRPr="00523B7C">
        <w:rPr>
          <w:sz w:val="28"/>
          <w:szCs w:val="28"/>
        </w:rPr>
        <w:t> </w:t>
      </w:r>
      <w:r w:rsidR="006307DE" w:rsidRPr="00523B7C">
        <w:rPr>
          <w:sz w:val="28"/>
          <w:szCs w:val="28"/>
        </w:rPr>
        <w:t>2</w:t>
      </w:r>
      <w:r w:rsidRPr="00523B7C">
        <w:rPr>
          <w:sz w:val="28"/>
          <w:szCs w:val="28"/>
        </w:rPr>
        <w:t xml:space="preserve"> «ТЕХНИЧЕСКАЯ ЧАСТЬ»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если рядом с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такой ссылкой не указано иное).</w:t>
      </w:r>
      <w:proofErr w:type="gramEnd"/>
      <w:r w:rsidR="00D717F7" w:rsidRPr="00523B7C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D717F7" w:rsidRPr="00523B7C">
        <w:rPr>
          <w:sz w:val="28"/>
          <w:szCs w:val="28"/>
        </w:rPr>
        <w:t>, приведен в</w:t>
      </w:r>
      <w:r w:rsidR="00F15D7D" w:rsidRPr="00523B7C">
        <w:rPr>
          <w:sz w:val="28"/>
          <w:szCs w:val="28"/>
        </w:rPr>
        <w:t xml:space="preserve"> </w:t>
      </w:r>
      <w:r w:rsidR="00D717F7" w:rsidRPr="00523B7C">
        <w:rPr>
          <w:sz w:val="28"/>
          <w:szCs w:val="28"/>
        </w:rPr>
        <w:t>Части 2 Тома 1</w:t>
      </w:r>
      <w:r w:rsidR="00FB23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Предметом настоящего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право на заключение договора на поставку товаров, выполнение работ или оказание услуг согласно пункту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_Ref317250574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_Ref317250606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3B7A32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_Ref317250613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Частичная поставка товара, выполнение работ, оказание услуг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допускается.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43720383"/>
      <w:r w:rsidRPr="00523B7C">
        <w:rPr>
          <w:sz w:val="28"/>
          <w:szCs w:val="28"/>
        </w:rPr>
        <w:t>Участ</w:t>
      </w:r>
      <w:r w:rsidR="00DF421D" w:rsidRPr="00523B7C">
        <w:rPr>
          <w:sz w:val="28"/>
          <w:szCs w:val="28"/>
        </w:rPr>
        <w:t>ие в процедуре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3"/>
    </w:p>
    <w:p w:rsidR="00C87330" w:rsidRPr="00523B7C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Принять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может </w:t>
      </w:r>
      <w:r w:rsidR="00BE30E6" w:rsidRPr="00523B7C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капитала</w:t>
      </w:r>
      <w:r w:rsidR="00816B2E" w:rsidRPr="00523B7C">
        <w:rPr>
          <w:sz w:val="28"/>
          <w:szCs w:val="28"/>
        </w:rPr>
        <w:t>,</w:t>
      </w:r>
      <w:r w:rsidR="00BE30E6" w:rsidRPr="00523B7C">
        <w:rPr>
          <w:sz w:val="28"/>
          <w:szCs w:val="28"/>
        </w:rPr>
        <w:t xml:space="preserve">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523B7C">
        <w:rPr>
          <w:sz w:val="28"/>
          <w:szCs w:val="28"/>
        </w:rPr>
        <w:t xml:space="preserve">, </w:t>
      </w:r>
      <w:proofErr w:type="gramStart"/>
      <w:r w:rsidR="00BE30E6" w:rsidRPr="00523B7C">
        <w:rPr>
          <w:sz w:val="28"/>
          <w:szCs w:val="28"/>
        </w:rPr>
        <w:t>которые</w:t>
      </w:r>
      <w:proofErr w:type="gramEnd"/>
      <w:r w:rsidR="00BE30E6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 xml:space="preserve">требованиям, установленным </w:t>
      </w:r>
      <w:r w:rsidR="007C7DD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805543" w:rsidRPr="00523B7C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участия в процедуре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участник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="00F071CA" w:rsidRPr="00523B7C">
        <w:rPr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должен</w:t>
      </w:r>
      <w:r w:rsidR="00816B2E" w:rsidRPr="00523B7C">
        <w:rPr>
          <w:sz w:val="28"/>
          <w:szCs w:val="28"/>
        </w:rPr>
        <w:t>: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удовлетворять т</w:t>
      </w:r>
      <w:r w:rsidR="003B7A32" w:rsidRPr="00523B7C">
        <w:rPr>
          <w:sz w:val="28"/>
          <w:szCs w:val="28"/>
        </w:rPr>
        <w:t>ребованиям, изложенным в пунктах </w:t>
      </w:r>
      <w:r w:rsidR="00AB3903">
        <w:fldChar w:fldCharType="begin"/>
      </w:r>
      <w:r w:rsidR="00AB3903">
        <w:instrText xml:space="preserve"> REF _Ref317251482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="003B7A32" w:rsidRPr="00523B7C">
        <w:rPr>
          <w:sz w:val="28"/>
          <w:szCs w:val="28"/>
        </w:rPr>
        <w:t> раздела </w:t>
      </w:r>
      <w:r w:rsidR="00AB3903">
        <w:fldChar w:fldCharType="begin"/>
      </w:r>
      <w:r w:rsidR="00AB3903">
        <w:instrText xml:space="preserve"> REF _Ref317250658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быть правомочным на предоставление </w:t>
      </w:r>
      <w:proofErr w:type="gramStart"/>
      <w:r w:rsidRPr="00523B7C">
        <w:rPr>
          <w:sz w:val="28"/>
          <w:szCs w:val="28"/>
        </w:rPr>
        <w:t>заявки</w:t>
      </w:r>
      <w:proofErr w:type="gramEnd"/>
      <w:r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предоставить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согласно </w:t>
      </w:r>
      <w:r w:rsidRPr="00523B7C">
        <w:rPr>
          <w:sz w:val="28"/>
          <w:szCs w:val="28"/>
        </w:rPr>
        <w:t xml:space="preserve">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всех участников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устанавливаются единые требования. Применение при рассмотрении заявок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требований, непредусмотренных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 допускается.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>Решение</w:t>
      </w:r>
      <w:r w:rsidR="00C31F2B" w:rsidRPr="00523B7C">
        <w:rPr>
          <w:sz w:val="28"/>
          <w:szCs w:val="28"/>
        </w:rPr>
        <w:t xml:space="preserve"> о 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="00C31F2B" w:rsidRPr="00523B7C">
        <w:rPr>
          <w:sz w:val="28"/>
          <w:szCs w:val="28"/>
        </w:rPr>
        <w:t xml:space="preserve"> либо об отказе в допуске в соответствии с критериями отбора и в порядке, которые </w:t>
      </w:r>
      <w:r w:rsidR="00C31F2B" w:rsidRPr="00523B7C">
        <w:rPr>
          <w:sz w:val="28"/>
          <w:szCs w:val="28"/>
        </w:rPr>
        <w:lastRenderedPageBreak/>
        <w:t xml:space="preserve">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="000070F9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принимает </w:t>
      </w:r>
      <w:r w:rsidR="002E77A5" w:rsidRPr="00523B7C">
        <w:rPr>
          <w:sz w:val="28"/>
          <w:szCs w:val="28"/>
        </w:rPr>
        <w:t xml:space="preserve">закупочная </w:t>
      </w:r>
      <w:r w:rsidRPr="00523B7C">
        <w:rPr>
          <w:sz w:val="28"/>
          <w:szCs w:val="28"/>
        </w:rPr>
        <w:t>комиссия в порядке, определенном положениями подраздела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_Ref317258080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31F2B" w:rsidRPr="00523B7C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 w:rsidRPr="00523B7C">
        <w:rPr>
          <w:sz w:val="28"/>
          <w:szCs w:val="28"/>
        </w:rPr>
        <w:t xml:space="preserve">В любой момент вплоть до подписания договора </w:t>
      </w:r>
      <w:r w:rsidR="002E77A5" w:rsidRPr="00523B7C">
        <w:rPr>
          <w:sz w:val="28"/>
          <w:szCs w:val="28"/>
        </w:rPr>
        <w:t>закупочная</w:t>
      </w:r>
      <w:r w:rsidRPr="00523B7C">
        <w:rPr>
          <w:sz w:val="28"/>
          <w:szCs w:val="28"/>
        </w:rPr>
        <w:t xml:space="preserve"> комиссия вправе отстранить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допущенного</w:t>
      </w:r>
      <w:r w:rsidR="00F249AA" w:rsidRPr="00523B7C">
        <w:rPr>
          <w:sz w:val="28"/>
          <w:szCs w:val="28"/>
        </w:rPr>
        <w:t xml:space="preserve"> до</w:t>
      </w:r>
      <w:r w:rsidR="00D53A1F" w:rsidRPr="00523B7C">
        <w:rPr>
          <w:sz w:val="28"/>
          <w:szCs w:val="28"/>
        </w:rPr>
        <w:t> </w:t>
      </w:r>
      <w:r w:rsidR="00F249AA" w:rsidRPr="00523B7C">
        <w:rPr>
          <w:sz w:val="28"/>
          <w:szCs w:val="28"/>
        </w:rPr>
        <w:t xml:space="preserve">участия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случаях:</w:t>
      </w:r>
      <w:bookmarkEnd w:id="14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 w:rsidRPr="00523B7C">
        <w:rPr>
          <w:sz w:val="28"/>
          <w:szCs w:val="28"/>
        </w:rPr>
        <w:t xml:space="preserve">обнаружения недостоверных сведений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(или) ее уточнениях согласно пункту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существенных для допуска данного участника к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(или) установления его места в </w:t>
      </w:r>
      <w:proofErr w:type="spellStart"/>
      <w:r w:rsidRPr="00523B7C">
        <w:rPr>
          <w:sz w:val="28"/>
          <w:szCs w:val="28"/>
        </w:rPr>
        <w:t>ранжировке</w:t>
      </w:r>
      <w:proofErr w:type="spellEnd"/>
      <w:r w:rsidRPr="00523B7C">
        <w:rPr>
          <w:sz w:val="28"/>
          <w:szCs w:val="28"/>
        </w:rPr>
        <w:t>;</w:t>
      </w:r>
      <w:bookmarkEnd w:id="15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члена </w:t>
      </w:r>
      <w:r w:rsidR="002E77A5" w:rsidRPr="00523B7C">
        <w:rPr>
          <w:sz w:val="28"/>
          <w:szCs w:val="28"/>
        </w:rPr>
        <w:t xml:space="preserve">закупочной </w:t>
      </w:r>
      <w:r w:rsidRPr="00523B7C">
        <w:rPr>
          <w:sz w:val="28"/>
          <w:szCs w:val="28"/>
        </w:rPr>
        <w:t xml:space="preserve">комиссии, эксперта, руководителя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заказчика.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6" w:name="_Toc55285336"/>
      <w:bookmarkStart w:id="17" w:name="_Toc55305370"/>
      <w:bookmarkStart w:id="18" w:name="_Ref55313246"/>
      <w:bookmarkStart w:id="19" w:name="_Ref56231140"/>
      <w:bookmarkStart w:id="20" w:name="_Ref56231144"/>
      <w:bookmarkStart w:id="21" w:name="_Toc57314617"/>
      <w:bookmarkStart w:id="22" w:name="_Toc69728943"/>
      <w:bookmarkStart w:id="23" w:name="_Toc98251655"/>
      <w:bookmarkStart w:id="24" w:name="_Toc255999689"/>
      <w:bookmarkStart w:id="25" w:name="_Toc343720384"/>
      <w:r w:rsidRPr="00523B7C">
        <w:rPr>
          <w:sz w:val="28"/>
          <w:szCs w:val="28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523B7C">
        <w:rPr>
          <w:bCs w:val="0"/>
          <w:sz w:val="28"/>
          <w:szCs w:val="28"/>
        </w:rPr>
        <w:t xml:space="preserve">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</w:t>
      </w:r>
      <w:r w:rsidR="00D53A1F" w:rsidRPr="00523B7C">
        <w:rPr>
          <w:sz w:val="28"/>
          <w:szCs w:val="28"/>
        </w:rPr>
        <w:t> </w:t>
      </w:r>
      <w:r w:rsidR="00B931AD" w:rsidRPr="00523B7C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523B7C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D46C66" w:rsidRPr="00523B7C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является торгами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также не </w:t>
      </w:r>
      <w:proofErr w:type="gramStart"/>
      <w:r w:rsidRPr="00523B7C">
        <w:rPr>
          <w:sz w:val="28"/>
          <w:szCs w:val="28"/>
        </w:rPr>
        <w:t>является публичным конкурсом и не регулируется</w:t>
      </w:r>
      <w:proofErr w:type="gramEnd"/>
      <w:r w:rsidRPr="00523B7C">
        <w:rPr>
          <w:sz w:val="28"/>
          <w:szCs w:val="28"/>
        </w:rPr>
        <w:t xml:space="preserve"> статьями 1057-1061 части второй Гражданского кодекса Российской Федерации. Таким образом, 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накладывает на организатора </w:t>
      </w:r>
      <w:r w:rsidR="004A2055" w:rsidRPr="00523B7C">
        <w:rPr>
          <w:sz w:val="28"/>
          <w:szCs w:val="28"/>
        </w:rPr>
        <w:t xml:space="preserve">запроса ценовых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иным его участником.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Во всем, что не урегулировано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установленном порядке, настоящая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(и проект договора как ее часть) 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будут считаться приоритетными по отношению к диспозитивным нормам указанных документов.</w:t>
      </w:r>
      <w:proofErr w:type="gramEnd"/>
    </w:p>
    <w:p w:rsidR="00B67284" w:rsidRPr="00523B7C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43720385"/>
      <w:r w:rsidRPr="00523B7C">
        <w:rPr>
          <w:sz w:val="28"/>
          <w:szCs w:val="28"/>
        </w:rPr>
        <w:t>Особые положения в связи с</w:t>
      </w:r>
      <w:r w:rsidR="00183DDE" w:rsidRPr="00523B7C">
        <w:rPr>
          <w:sz w:val="28"/>
          <w:szCs w:val="28"/>
        </w:rPr>
        <w:t xml:space="preserve"> проведением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="00183DDE" w:rsidRPr="00523B7C">
        <w:rPr>
          <w:sz w:val="28"/>
          <w:szCs w:val="28"/>
        </w:rPr>
        <w:t>через ЭТП</w:t>
      </w:r>
      <w:bookmarkEnd w:id="26"/>
    </w:p>
    <w:p w:rsidR="00B67284" w:rsidRPr="00523B7C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в сроки, указанные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_Ref317250794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форме электронного документа через ЭТП в порядке, предусмотренном регламентом работы данной </w:t>
      </w:r>
      <w:r w:rsidR="00CB567B" w:rsidRPr="00523B7C">
        <w:rPr>
          <w:sz w:val="28"/>
          <w:szCs w:val="28"/>
        </w:rPr>
        <w:t>ЭТП</w:t>
      </w:r>
      <w:r w:rsidRPr="00523B7C">
        <w:rPr>
          <w:sz w:val="28"/>
          <w:szCs w:val="28"/>
        </w:rPr>
        <w:t>.</w:t>
      </w:r>
    </w:p>
    <w:p w:rsidR="00CB3291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Правила регистрации и аккредитации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ЭТП, правила проведения процедур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ЭТП (в том числе, подача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523B7C">
        <w:rPr>
          <w:sz w:val="28"/>
          <w:szCs w:val="28"/>
        </w:rPr>
        <w:t>ЭЦП</w:t>
      </w:r>
      <w:r w:rsidRPr="00523B7C">
        <w:rPr>
          <w:sz w:val="28"/>
          <w:szCs w:val="28"/>
        </w:rPr>
        <w:t xml:space="preserve"> лица, имеющего право действовать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lastRenderedPageBreak/>
        <w:t>цен</w:t>
      </w:r>
      <w:r w:rsidR="0099192C" w:rsidRPr="00523B7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="0099192C" w:rsidRPr="00523B7C">
        <w:rPr>
          <w:sz w:val="28"/>
          <w:szCs w:val="28"/>
        </w:rPr>
        <w:t>»</w:t>
      </w:r>
      <w:r w:rsidR="00B67284"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3720386"/>
      <w:r w:rsidRPr="00523B7C">
        <w:rPr>
          <w:sz w:val="28"/>
          <w:szCs w:val="28"/>
        </w:rPr>
        <w:t xml:space="preserve">Затраты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bookmarkEnd w:id="27"/>
    </w:p>
    <w:p w:rsidR="00C87330" w:rsidRPr="00523B7C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несет все расходы, связанные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участием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иной документации, а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 имеет обязательств по этим расходам независимо от итогов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оснований их завершения</w:t>
      </w:r>
      <w:r w:rsidR="00C87330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вправе требовать компенсацию упущенной выгоды</w:t>
      </w:r>
      <w:r w:rsidR="000070F9" w:rsidRPr="00523B7C">
        <w:rPr>
          <w:sz w:val="28"/>
          <w:szCs w:val="28"/>
        </w:rPr>
        <w:t xml:space="preserve"> </w:t>
      </w:r>
      <w:r w:rsidR="00D1173F" w:rsidRPr="00523B7C">
        <w:rPr>
          <w:sz w:val="28"/>
          <w:szCs w:val="28"/>
        </w:rPr>
        <w:t>по результатам</w:t>
      </w:r>
      <w:r w:rsidRPr="00523B7C">
        <w:rPr>
          <w:sz w:val="28"/>
          <w:szCs w:val="28"/>
        </w:rPr>
        <w:t xml:space="preserve">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43720387"/>
      <w:r w:rsidRPr="00523B7C">
        <w:rPr>
          <w:sz w:val="28"/>
          <w:szCs w:val="28"/>
        </w:rPr>
        <w:t xml:space="preserve">Отказ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8A284E" w:rsidRPr="00523B7C">
        <w:rPr>
          <w:sz w:val="28"/>
          <w:szCs w:val="28"/>
        </w:rPr>
        <w:t>.</w:t>
      </w:r>
      <w:bookmarkEnd w:id="28"/>
    </w:p>
    <w:p w:rsidR="00BC1FFD" w:rsidRPr="00523B7C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C87330" w:rsidRPr="00523B7C">
        <w:rPr>
          <w:sz w:val="28"/>
          <w:szCs w:val="28"/>
        </w:rPr>
        <w:t xml:space="preserve">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по решению заказчика или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разместивший</w:t>
      </w:r>
      <w:r w:rsidRPr="00523B7C">
        <w:rPr>
          <w:sz w:val="28"/>
          <w:szCs w:val="28"/>
        </w:rPr>
        <w:t xml:space="preserve"> на</w:t>
      </w:r>
      <w:r w:rsidR="0097158D" w:rsidRPr="00523B7C">
        <w:rPr>
          <w:sz w:val="28"/>
          <w:szCs w:val="28"/>
        </w:rPr>
        <w:t xml:space="preserve"> </w:t>
      </w:r>
      <w:r w:rsidR="005833BA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и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ЭТП, </w:t>
      </w:r>
      <w:r w:rsidR="00C87330" w:rsidRPr="00523B7C">
        <w:rPr>
          <w:sz w:val="28"/>
          <w:szCs w:val="28"/>
        </w:rPr>
        <w:t>извещение о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вправе отказаться от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="00C87330" w:rsidRPr="00523B7C">
        <w:rPr>
          <w:sz w:val="28"/>
          <w:szCs w:val="28"/>
        </w:rPr>
        <w:t xml:space="preserve">в </w:t>
      </w:r>
      <w:r w:rsidR="00870343" w:rsidRPr="00523B7C">
        <w:rPr>
          <w:sz w:val="28"/>
          <w:szCs w:val="28"/>
        </w:rPr>
        <w:t>любое время вплоть до подписания договора</w:t>
      </w:r>
      <w:r w:rsidR="00BC1FFD" w:rsidRPr="00523B7C">
        <w:rPr>
          <w:sz w:val="28"/>
          <w:szCs w:val="28"/>
        </w:rPr>
        <w:t xml:space="preserve"> в следующих случаях:</w:t>
      </w:r>
    </w:p>
    <w:p w:rsidR="00BC1FFD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изменение потребностей заказчика;</w:t>
      </w:r>
    </w:p>
    <w:p w:rsidR="00C87330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Извещение об отказе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размещается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870343" w:rsidRPr="00523B7C">
        <w:rPr>
          <w:sz w:val="28"/>
          <w:szCs w:val="28"/>
        </w:rPr>
        <w:t>не позднее 2 (двух)</w:t>
      </w:r>
      <w:r w:rsidR="00935D11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рабочих </w:t>
      </w:r>
      <w:r w:rsidR="00870343" w:rsidRPr="00523B7C">
        <w:rPr>
          <w:sz w:val="28"/>
          <w:szCs w:val="28"/>
        </w:rPr>
        <w:t>дней со дня принятия решения об отказе</w:t>
      </w:r>
      <w:r w:rsidR="000070F9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от </w:t>
      </w:r>
      <w:r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порядке, установленном для размещения из</w:t>
      </w:r>
      <w:r w:rsidR="00B67284" w:rsidRPr="00523B7C">
        <w:rPr>
          <w:sz w:val="28"/>
          <w:szCs w:val="28"/>
        </w:rPr>
        <w:t xml:space="preserve">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67284" w:rsidRPr="00523B7C">
        <w:rPr>
          <w:sz w:val="28"/>
          <w:szCs w:val="28"/>
        </w:rPr>
        <w:t>.</w:t>
      </w:r>
    </w:p>
    <w:p w:rsidR="00172174" w:rsidRPr="00523B7C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43720388"/>
      <w:r w:rsidRPr="00523B7C">
        <w:rPr>
          <w:sz w:val="28"/>
          <w:szCs w:val="28"/>
        </w:rPr>
        <w:t xml:space="preserve">Официальный источник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bookmarkEnd w:id="29"/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 </w:t>
      </w:r>
      <w:r w:rsidR="00B9531C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 в сроки, установленные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AA3A80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размещаются: извещение 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070F9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заседаний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0" w:name="_Ref317254108"/>
      <w:r w:rsidRPr="00523B7C">
        <w:rPr>
          <w:sz w:val="28"/>
          <w:szCs w:val="28"/>
        </w:rPr>
        <w:t xml:space="preserve">Допускается в протоколах, размещаемых </w:t>
      </w:r>
      <w:r w:rsidR="00B9531C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на ЭТП, не указывать сведения о составе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данных о персональном голосовании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  <w:bookmarkEnd w:id="30"/>
    </w:p>
    <w:p w:rsidR="00BA3DDA" w:rsidRPr="00523B7C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BA3DDA" w:rsidRPr="00523B7C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является </w:t>
      </w:r>
      <w:r w:rsidR="00B9531C" w:rsidRPr="00523B7C">
        <w:rPr>
          <w:sz w:val="28"/>
          <w:szCs w:val="28"/>
        </w:rPr>
        <w:t>официальный сайт</w:t>
      </w:r>
      <w:r w:rsidR="007966D2" w:rsidRPr="00523B7C">
        <w:rPr>
          <w:sz w:val="28"/>
          <w:szCs w:val="28"/>
        </w:rPr>
        <w:t xml:space="preserve"> </w:t>
      </w:r>
      <w:r w:rsidR="00BA3DDA" w:rsidRPr="00523B7C">
        <w:rPr>
          <w:sz w:val="28"/>
          <w:szCs w:val="28"/>
        </w:rPr>
        <w:t>и</w:t>
      </w:r>
      <w:r w:rsidRPr="00523B7C">
        <w:rPr>
          <w:sz w:val="28"/>
          <w:szCs w:val="28"/>
        </w:rPr>
        <w:t xml:space="preserve"> ЭТП.</w:t>
      </w:r>
      <w:r w:rsidR="00BA3DD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</w:t>
      </w:r>
      <w:r w:rsidR="00BA3DDA" w:rsidRPr="00523B7C">
        <w:rPr>
          <w:sz w:val="28"/>
          <w:szCs w:val="28"/>
        </w:rPr>
        <w:t xml:space="preserve">частники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самостоятельно должны отслеживать опубликованные на таком сайте разъяснения и изменения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8353FC" w:rsidRPr="00523B7C">
        <w:rPr>
          <w:sz w:val="28"/>
          <w:szCs w:val="28"/>
        </w:rPr>
        <w:t>, информацию о принятых в </w:t>
      </w:r>
      <w:r w:rsidR="00BA3DDA" w:rsidRPr="00523B7C">
        <w:rPr>
          <w:sz w:val="28"/>
          <w:szCs w:val="28"/>
        </w:rPr>
        <w:t xml:space="preserve">ходе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 xml:space="preserve"> решениях </w:t>
      </w:r>
      <w:r w:rsidR="002E77A5" w:rsidRPr="00523B7C">
        <w:rPr>
          <w:sz w:val="28"/>
          <w:szCs w:val="28"/>
        </w:rPr>
        <w:t>закупочной комиссии</w:t>
      </w:r>
      <w:r w:rsidR="00BA3DDA" w:rsidRPr="00523B7C">
        <w:rPr>
          <w:sz w:val="28"/>
          <w:szCs w:val="28"/>
        </w:rPr>
        <w:t xml:space="preserve"> и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43720389"/>
      <w:r w:rsidRPr="00523B7C">
        <w:rPr>
          <w:sz w:val="28"/>
          <w:szCs w:val="28"/>
        </w:rPr>
        <w:t>Прочие положения</w:t>
      </w:r>
      <w:bookmarkEnd w:id="31"/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обжаловать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в связи с проведением данного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согласно положениям </w:t>
      </w:r>
      <w:r w:rsidR="00F93C72" w:rsidRPr="00523B7C">
        <w:rPr>
          <w:sz w:val="28"/>
          <w:szCs w:val="28"/>
        </w:rPr>
        <w:t>Федерального закона от 18.07.2011 №223-ФЗ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сведений,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том числе </w:t>
      </w:r>
      <w:r w:rsidRPr="00523B7C">
        <w:rPr>
          <w:sz w:val="28"/>
          <w:szCs w:val="28"/>
        </w:rPr>
        <w:lastRenderedPageBreak/>
        <w:t>содержащихся в заявках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Предоставление этой информации другим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172174" w:rsidRPr="00523B7C" w:rsidRDefault="00172174" w:rsidP="00C87330">
      <w:pPr>
        <w:pStyle w:val="aff8"/>
        <w:spacing w:after="0"/>
        <w:ind w:left="0"/>
        <w:jc w:val="both"/>
      </w:pPr>
    </w:p>
    <w:p w:rsidR="00C87330" w:rsidRPr="00523B7C" w:rsidRDefault="00C87330" w:rsidP="00C87330">
      <w:pPr>
        <w:pStyle w:val="aff8"/>
        <w:spacing w:after="0"/>
        <w:ind w:left="0"/>
        <w:jc w:val="both"/>
      </w:pPr>
      <w:r w:rsidRPr="00523B7C">
        <w:br w:type="page"/>
      </w:r>
    </w:p>
    <w:p w:rsidR="00C87330" w:rsidRPr="00523B7C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2" w:name="_Toc343720390"/>
      <w:r w:rsidRPr="00523B7C">
        <w:rPr>
          <w:sz w:val="28"/>
          <w:szCs w:val="28"/>
        </w:rPr>
        <w:lastRenderedPageBreak/>
        <w:t>ТРЕБОВАНИЯ К УЧАСТНИКАМ</w:t>
      </w:r>
      <w:r w:rsidR="00564BD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8F33CB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 w:rsidRPr="00523B7C">
        <w:rPr>
          <w:sz w:val="28"/>
          <w:szCs w:val="28"/>
        </w:rPr>
        <w:t>ЗАПРОСЕ ЦЕН</w:t>
      </w:r>
      <w:bookmarkEnd w:id="32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43720391"/>
      <w:bookmarkStart w:id="38" w:name="_Ref271038689"/>
      <w:r w:rsidRPr="00523B7C">
        <w:rPr>
          <w:sz w:val="28"/>
          <w:szCs w:val="28"/>
        </w:rPr>
        <w:t xml:space="preserve">Требования к участникам </w:t>
      </w:r>
      <w:r w:rsidR="004A2055" w:rsidRPr="00523B7C">
        <w:rPr>
          <w:sz w:val="28"/>
          <w:szCs w:val="28"/>
        </w:rPr>
        <w:t xml:space="preserve">запроса </w:t>
      </w:r>
      <w:bookmarkEnd w:id="33"/>
      <w:bookmarkEnd w:id="34"/>
      <w:bookmarkEnd w:id="35"/>
      <w:bookmarkEnd w:id="36"/>
      <w:r w:rsidR="005A6F48" w:rsidRPr="00523B7C">
        <w:rPr>
          <w:sz w:val="28"/>
          <w:szCs w:val="28"/>
        </w:rPr>
        <w:t>цен</w:t>
      </w:r>
      <w:bookmarkEnd w:id="37"/>
    </w:p>
    <w:p w:rsidR="00C87330" w:rsidRPr="00523B7C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должен обладать </w:t>
      </w:r>
      <w:r w:rsidR="008353FC" w:rsidRPr="00523B7C">
        <w:rPr>
          <w:sz w:val="28"/>
          <w:szCs w:val="28"/>
        </w:rPr>
        <w:t>гражданской правоспособностью в </w:t>
      </w:r>
      <w:r w:rsidRPr="00523B7C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="00F917D8" w:rsidRPr="00523B7C">
        <w:rPr>
          <w:sz w:val="28"/>
          <w:szCs w:val="28"/>
        </w:rPr>
        <w:t xml:space="preserve">результатам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числе:</w:t>
      </w:r>
      <w:bookmarkEnd w:id="38"/>
    </w:p>
    <w:p w:rsidR="00C87330" w:rsidRPr="00523B7C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B7C">
        <w:rPr>
          <w:sz w:val="28"/>
          <w:szCs w:val="28"/>
        </w:rPr>
        <w:t>;</w:t>
      </w:r>
    </w:p>
    <w:p w:rsidR="008F33CB" w:rsidRPr="00523B7C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 w:rsidRPr="00523B7C">
        <w:rPr>
          <w:sz w:val="28"/>
          <w:szCs w:val="28"/>
        </w:rPr>
        <w:t xml:space="preserve"> </w:t>
      </w:r>
      <w:r w:rsidR="008F33CB" w:rsidRPr="00523B7C">
        <w:rPr>
          <w:sz w:val="28"/>
          <w:szCs w:val="28"/>
        </w:rPr>
        <w:t>(для иностранных участников);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B7C">
        <w:rPr>
          <w:sz w:val="28"/>
          <w:szCs w:val="28"/>
        </w:rPr>
        <w:t xml:space="preserve"> </w:t>
      </w:r>
      <w:proofErr w:type="gramStart"/>
      <w:r w:rsidR="00165D5E" w:rsidRPr="00523B7C">
        <w:rPr>
          <w:sz w:val="28"/>
          <w:szCs w:val="28"/>
        </w:rPr>
        <w:t>и</w:t>
      </w:r>
      <w:proofErr w:type="gramEnd"/>
      <w:r w:rsidR="00DA18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если такие товары, работы, услуги приобретаются в рамках заключаемого договора;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 w:rsidRPr="00523B7C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 w:rsidRPr="00523B7C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 w:rsidRPr="00523B7C">
        <w:rPr>
          <w:sz w:val="28"/>
          <w:szCs w:val="28"/>
        </w:rPr>
        <w:t xml:space="preserve">или) экономическая </w:t>
      </w:r>
      <w:proofErr w:type="gramStart"/>
      <w:r w:rsidR="000241A3" w:rsidRPr="00523B7C">
        <w:rPr>
          <w:sz w:val="28"/>
          <w:szCs w:val="28"/>
        </w:rPr>
        <w:t>деятельность</w:t>
      </w:r>
      <w:proofErr w:type="gramEnd"/>
      <w:r w:rsidRPr="00523B7C">
        <w:rPr>
          <w:sz w:val="28"/>
          <w:szCs w:val="28"/>
        </w:rPr>
        <w:t xml:space="preserve"> которой приостановлена;</w:t>
      </w:r>
      <w:bookmarkEnd w:id="40"/>
    </w:p>
    <w:p w:rsidR="007449C0" w:rsidRPr="00523B7C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соответствовать требованиям, указанным в пункт</w:t>
      </w:r>
      <w:r w:rsidR="003B7A32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_Ref317250960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в случае их установления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1" w:name="_Toc343720392"/>
      <w:r w:rsidRPr="00523B7C">
        <w:rPr>
          <w:sz w:val="28"/>
          <w:szCs w:val="28"/>
        </w:rPr>
        <w:t>Дополнительные требования</w:t>
      </w:r>
      <w:r w:rsidR="007449C0" w:rsidRPr="00523B7C">
        <w:rPr>
          <w:sz w:val="28"/>
          <w:szCs w:val="28"/>
        </w:rPr>
        <w:t xml:space="preserve"> к участникам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9611F7" w:rsidRPr="00523B7C">
        <w:rPr>
          <w:sz w:val="28"/>
          <w:szCs w:val="28"/>
        </w:rPr>
        <w:t xml:space="preserve"> указаны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в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пункт</w:t>
      </w:r>
      <w:r w:rsidR="00BE1F34" w:rsidRPr="00523B7C">
        <w:rPr>
          <w:sz w:val="28"/>
          <w:szCs w:val="28"/>
        </w:rPr>
        <w:t>ах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_Ref317251727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_Ref317251687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41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Ref317253328"/>
      <w:bookmarkStart w:id="43" w:name="_Ref317256545"/>
      <w:bookmarkStart w:id="44" w:name="_Toc343720393"/>
      <w:r w:rsidRPr="00523B7C">
        <w:rPr>
          <w:sz w:val="28"/>
          <w:szCs w:val="28"/>
        </w:rPr>
        <w:t xml:space="preserve">Документы, 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bookmarkEnd w:id="42"/>
      <w:bookmarkEnd w:id="43"/>
      <w:r w:rsidR="005A6F48" w:rsidRPr="00523B7C">
        <w:rPr>
          <w:sz w:val="28"/>
          <w:szCs w:val="28"/>
        </w:rPr>
        <w:t>цен</w:t>
      </w:r>
      <w:bookmarkEnd w:id="44"/>
    </w:p>
    <w:p w:rsidR="00C87330" w:rsidRPr="00523B7C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Для подтверждения соответствия требованиям, указанным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_Ref317251769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3.1</w:t>
      </w:r>
      <w:r w:rsidR="00AB3903">
        <w:fldChar w:fldCharType="end"/>
      </w:r>
      <w:r w:rsidRPr="00523B7C">
        <w:rPr>
          <w:sz w:val="28"/>
          <w:szCs w:val="28"/>
        </w:rPr>
        <w:t xml:space="preserve">, 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приложить следующие документы:</w:t>
      </w:r>
    </w:p>
    <w:p w:rsidR="00BC4F8B" w:rsidRPr="00523B7C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362743" w:rsidRPr="00523B7C">
        <w:rPr>
          <w:sz w:val="28"/>
          <w:szCs w:val="28"/>
        </w:rPr>
        <w:t>полученн</w:t>
      </w:r>
      <w:r w:rsidRPr="00523B7C">
        <w:rPr>
          <w:sz w:val="28"/>
          <w:szCs w:val="28"/>
        </w:rPr>
        <w:t>ой не ранее чем за 6 месяцев (а </w:t>
      </w:r>
      <w:r w:rsidR="00362743" w:rsidRPr="00523B7C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соответствующий реестр) до дня размещения </w:t>
      </w:r>
      <w:r w:rsidR="005A6F48" w:rsidRPr="00523B7C">
        <w:rPr>
          <w:sz w:val="28"/>
          <w:szCs w:val="28"/>
        </w:rPr>
        <w:t>на 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B7C">
        <w:rPr>
          <w:sz w:val="28"/>
          <w:szCs w:val="28"/>
        </w:rPr>
        <w:t>или</w:t>
      </w:r>
      <w:r w:rsidR="00362743" w:rsidRPr="00523B7C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523B7C">
        <w:rPr>
          <w:sz w:val="28"/>
          <w:szCs w:val="28"/>
        </w:rPr>
        <w:t xml:space="preserve"> (</w:t>
      </w:r>
      <w:proofErr w:type="gramStart"/>
      <w:r w:rsidR="00362743" w:rsidRPr="00523B7C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</w:t>
      </w:r>
      <w:r w:rsidR="00362743" w:rsidRPr="00523B7C">
        <w:rPr>
          <w:sz w:val="28"/>
          <w:szCs w:val="28"/>
        </w:rPr>
        <w:lastRenderedPageBreak/>
        <w:t>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</w:t>
      </w:r>
      <w:r w:rsidR="005A6F48" w:rsidRPr="00523B7C">
        <w:rPr>
          <w:sz w:val="28"/>
          <w:szCs w:val="28"/>
        </w:rPr>
        <w:t>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BC4F8B" w:rsidRPr="00523B7C">
        <w:rPr>
          <w:sz w:val="28"/>
          <w:szCs w:val="28"/>
        </w:rPr>
        <w:t>;</w:t>
      </w:r>
      <w:proofErr w:type="gramEnd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а</w:t>
      </w:r>
      <w:r w:rsidR="00362743" w:rsidRPr="00523B7C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подписывается по доверенности)</w:t>
      </w:r>
      <w:r w:rsidR="00BC4F8B" w:rsidRPr="00523B7C">
        <w:rPr>
          <w:sz w:val="28"/>
          <w:szCs w:val="28"/>
        </w:rPr>
        <w:t>;</w:t>
      </w:r>
      <w:bookmarkEnd w:id="45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BC4F8B" w:rsidRPr="00523B7C">
        <w:rPr>
          <w:sz w:val="28"/>
          <w:szCs w:val="28"/>
        </w:rPr>
        <w:t>учредительны</w:t>
      </w:r>
      <w:r w:rsidRPr="00523B7C">
        <w:rPr>
          <w:sz w:val="28"/>
          <w:szCs w:val="28"/>
        </w:rPr>
        <w:t>х</w:t>
      </w:r>
      <w:r w:rsidR="00BC4F8B" w:rsidRPr="00523B7C">
        <w:rPr>
          <w:sz w:val="28"/>
          <w:szCs w:val="28"/>
        </w:rPr>
        <w:t xml:space="preserve"> док</w:t>
      </w:r>
      <w:r w:rsidR="007603BF" w:rsidRPr="00523B7C">
        <w:rPr>
          <w:sz w:val="28"/>
          <w:szCs w:val="28"/>
        </w:rPr>
        <w:t>умент</w:t>
      </w:r>
      <w:r w:rsidRPr="00523B7C">
        <w:rPr>
          <w:sz w:val="28"/>
          <w:szCs w:val="28"/>
        </w:rPr>
        <w:t>ов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действующей редакции</w:t>
      </w:r>
      <w:r w:rsidR="007603BF" w:rsidRPr="00523B7C">
        <w:rPr>
          <w:sz w:val="28"/>
          <w:szCs w:val="28"/>
        </w:rPr>
        <w:t xml:space="preserve"> (для </w:t>
      </w:r>
      <w:r w:rsidR="00BC4F8B" w:rsidRPr="00523B7C">
        <w:rPr>
          <w:sz w:val="28"/>
          <w:szCs w:val="28"/>
        </w:rPr>
        <w:t>юридических лиц);</w:t>
      </w:r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 w:rsidRPr="00523B7C">
        <w:rPr>
          <w:sz w:val="28"/>
          <w:szCs w:val="28"/>
        </w:rPr>
        <w:t xml:space="preserve">отсканированные оригиналы </w:t>
      </w:r>
      <w:r w:rsidR="007603BF" w:rsidRPr="00523B7C">
        <w:rPr>
          <w:sz w:val="28"/>
          <w:szCs w:val="28"/>
        </w:rPr>
        <w:t>специальны</w:t>
      </w:r>
      <w:r w:rsidRPr="00523B7C">
        <w:rPr>
          <w:sz w:val="28"/>
          <w:szCs w:val="28"/>
        </w:rPr>
        <w:t>х</w:t>
      </w:r>
      <w:r w:rsidR="007603BF" w:rsidRPr="00523B7C">
        <w:rPr>
          <w:sz w:val="28"/>
          <w:szCs w:val="28"/>
        </w:rPr>
        <w:t xml:space="preserve"> разрешени</w:t>
      </w:r>
      <w:r w:rsidRPr="00523B7C">
        <w:rPr>
          <w:sz w:val="28"/>
          <w:szCs w:val="28"/>
        </w:rPr>
        <w:t>й</w:t>
      </w:r>
      <w:r w:rsidR="009D6C7A" w:rsidRPr="00523B7C">
        <w:rPr>
          <w:sz w:val="28"/>
          <w:szCs w:val="28"/>
        </w:rPr>
        <w:t xml:space="preserve"> </w:t>
      </w:r>
      <w:r w:rsidR="00BB2494" w:rsidRPr="00523B7C">
        <w:rPr>
          <w:sz w:val="28"/>
          <w:szCs w:val="28"/>
        </w:rPr>
        <w:t>(лицензий, допусков, членства в </w:t>
      </w:r>
      <w:r w:rsidR="007603BF" w:rsidRPr="00523B7C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523B7C">
        <w:rPr>
          <w:sz w:val="28"/>
          <w:szCs w:val="28"/>
        </w:rPr>
        <w:t xml:space="preserve">если такие </w:t>
      </w:r>
      <w:r w:rsidR="007603BF" w:rsidRPr="00523B7C">
        <w:rPr>
          <w:sz w:val="28"/>
          <w:szCs w:val="28"/>
        </w:rPr>
        <w:t>указаны</w:t>
      </w:r>
      <w:r w:rsidR="009D6C7A" w:rsidRPr="00523B7C">
        <w:rPr>
          <w:sz w:val="28"/>
          <w:szCs w:val="28"/>
        </w:rPr>
        <w:t xml:space="preserve"> </w:t>
      </w:r>
      <w:r w:rsidR="007603BF" w:rsidRPr="00523B7C">
        <w:rPr>
          <w:sz w:val="28"/>
          <w:szCs w:val="28"/>
        </w:rPr>
        <w:t>в</w:t>
      </w:r>
      <w:r w:rsidR="00BB2494" w:rsidRPr="00523B7C">
        <w:rPr>
          <w:sz w:val="28"/>
          <w:szCs w:val="28"/>
        </w:rPr>
        <w:t> </w:t>
      </w:r>
      <w:r w:rsidR="007603BF" w:rsidRPr="00523B7C">
        <w:rPr>
          <w:sz w:val="28"/>
          <w:szCs w:val="28"/>
        </w:rPr>
        <w:t>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_Ref317251859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7603BF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7603BF" w:rsidRPr="00523B7C">
        <w:rPr>
          <w:sz w:val="28"/>
          <w:szCs w:val="28"/>
        </w:rPr>
        <w:t>»</w:t>
      </w:r>
      <w:r w:rsidR="00BC4F8B" w:rsidRPr="00523B7C">
        <w:rPr>
          <w:sz w:val="28"/>
          <w:szCs w:val="28"/>
        </w:rPr>
        <w:t>;</w:t>
      </w:r>
      <w:bookmarkEnd w:id="46"/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уведомлени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 возможности применения участником</w:t>
      </w:r>
      <w:r w:rsidR="00824E6B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упрощенной системы налогообложения (для участников</w:t>
      </w:r>
      <w:r w:rsidR="00DA183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применяющих ее)</w:t>
      </w:r>
      <w:r w:rsidR="00BC4F8B" w:rsidRPr="00523B7C">
        <w:rPr>
          <w:sz w:val="28"/>
          <w:szCs w:val="28"/>
        </w:rPr>
        <w:t>;</w:t>
      </w:r>
      <w:bookmarkEnd w:id="47"/>
    </w:p>
    <w:p w:rsidR="00D1173F" w:rsidRPr="00523B7C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подтверждение по форме, указанной в</w:t>
      </w:r>
      <w:r w:rsidR="009D6C7A" w:rsidRPr="00523B7C">
        <w:rPr>
          <w:sz w:val="28"/>
          <w:szCs w:val="28"/>
        </w:rPr>
        <w:t xml:space="preserve"> </w:t>
      </w:r>
      <w:r w:rsidR="003A1E52" w:rsidRPr="00523B7C">
        <w:rPr>
          <w:sz w:val="28"/>
          <w:szCs w:val="28"/>
        </w:rPr>
        <w:t>подпункте </w:t>
      </w:r>
      <w:r w:rsidR="00AB3903">
        <w:fldChar w:fldCharType="begin"/>
      </w:r>
      <w:r w:rsidR="00AB3903">
        <w:instrText xml:space="preserve"> REF _Ref319667226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1)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</w:t>
      </w:r>
      <w:r w:rsidR="003A1E52" w:rsidRPr="00523B7C">
        <w:rPr>
          <w:sz w:val="28"/>
          <w:szCs w:val="28"/>
        </w:rPr>
        <w:t>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_Ref317251922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о </w:t>
      </w:r>
      <w:proofErr w:type="spellStart"/>
      <w:r w:rsidRPr="00523B7C">
        <w:rPr>
          <w:sz w:val="28"/>
          <w:szCs w:val="28"/>
        </w:rPr>
        <w:t>ненахождении</w:t>
      </w:r>
      <w:proofErr w:type="spellEnd"/>
      <w:r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процессе ликвидации (для юридического лица), об отсутствии в отношении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решения арбитражного суда о признании его несостоятельным (банкротом), об отсутствии ареста имущества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523B7C">
        <w:rPr>
          <w:sz w:val="28"/>
          <w:szCs w:val="28"/>
        </w:rPr>
        <w:t>неприостановлении</w:t>
      </w:r>
      <w:proofErr w:type="spellEnd"/>
      <w:r w:rsidRPr="00523B7C">
        <w:rPr>
          <w:sz w:val="28"/>
          <w:szCs w:val="28"/>
        </w:rPr>
        <w:t xml:space="preserve"> экономической деятельности участника </w:t>
      </w:r>
      <w:r w:rsidR="004A2055" w:rsidRPr="00523B7C">
        <w:rPr>
          <w:sz w:val="28"/>
          <w:szCs w:val="28"/>
        </w:rPr>
        <w:t>запроса</w:t>
      </w:r>
      <w:proofErr w:type="gramEnd"/>
      <w:r w:rsidR="004A2055" w:rsidRPr="00523B7C">
        <w:rPr>
          <w:sz w:val="28"/>
          <w:szCs w:val="28"/>
        </w:rPr>
        <w:t xml:space="preserve">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</w:r>
      <w:proofErr w:type="gramStart"/>
      <w:r w:rsidR="00362743" w:rsidRPr="00523B7C">
        <w:rPr>
          <w:sz w:val="28"/>
          <w:szCs w:val="28"/>
        </w:rPr>
        <w:t>и</w:t>
      </w:r>
      <w:proofErr w:type="gramEnd"/>
      <w:r w:rsidR="00362743" w:rsidRPr="00523B7C">
        <w:rPr>
          <w:sz w:val="28"/>
          <w:szCs w:val="28"/>
        </w:rPr>
        <w:t xml:space="preserve">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заключение договора или предоставление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крупно</w:t>
      </w:r>
      <w:bookmarkEnd w:id="48"/>
      <w:r w:rsidR="00362743" w:rsidRPr="00523B7C">
        <w:rPr>
          <w:sz w:val="28"/>
          <w:szCs w:val="28"/>
        </w:rPr>
        <w:t>й</w:t>
      </w:r>
      <w:r w:rsidR="00BC4F8B" w:rsidRPr="00523B7C">
        <w:rPr>
          <w:sz w:val="28"/>
          <w:szCs w:val="28"/>
        </w:rPr>
        <w:t>;</w:t>
      </w:r>
      <w:bookmarkEnd w:id="49"/>
    </w:p>
    <w:p w:rsidR="00BC4F8B" w:rsidRPr="00523B7C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</w:r>
      <w:proofErr w:type="gramStart"/>
      <w:r w:rsidR="00362743" w:rsidRPr="00523B7C">
        <w:rPr>
          <w:sz w:val="28"/>
          <w:szCs w:val="28"/>
        </w:rPr>
        <w:t>и</w:t>
      </w:r>
      <w:proofErr w:type="gramEnd"/>
      <w:r w:rsidR="00362743" w:rsidRPr="00523B7C">
        <w:rPr>
          <w:sz w:val="28"/>
          <w:szCs w:val="28"/>
        </w:rPr>
        <w:t xml:space="preserve">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обеспечение договора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заинтересованностью,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>заинтересованностью</w:t>
      </w:r>
      <w:r w:rsidR="00B03906" w:rsidRPr="00523B7C">
        <w:rPr>
          <w:sz w:val="28"/>
          <w:szCs w:val="28"/>
        </w:rPr>
        <w:t>.</w:t>
      </w:r>
      <w:bookmarkEnd w:id="50"/>
    </w:p>
    <w:p w:rsidR="002429E1" w:rsidRPr="00523B7C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9278D2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решения об одобрении или о совершении сделки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</w:t>
      </w:r>
      <w:r w:rsidR="009278D2" w:rsidRPr="00523B7C">
        <w:rPr>
          <w:sz w:val="28"/>
          <w:szCs w:val="28"/>
        </w:rPr>
        <w:t>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="009278D2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="009278D2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 истечения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для участника невозможно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</w:t>
      </w:r>
      <w:r w:rsidRPr="00523B7C">
        <w:rPr>
          <w:sz w:val="28"/>
          <w:szCs w:val="28"/>
        </w:rPr>
        <w:lastRenderedPageBreak/>
        <w:t xml:space="preserve">к компетенции которого относится вопрос об одобрении или о совершении таких сделок,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обязан представить письмо, содержащее обязательство в случае признания его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772FB7" w:rsidRPr="00523B7C">
        <w:rPr>
          <w:sz w:val="28"/>
          <w:szCs w:val="28"/>
        </w:rPr>
        <w:t>представить вышеуказанны</w:t>
      </w:r>
      <w:r w:rsidRPr="00523B7C">
        <w:rPr>
          <w:sz w:val="28"/>
          <w:szCs w:val="28"/>
        </w:rPr>
        <w:t>е решени</w:t>
      </w:r>
      <w:r w:rsidR="00772FB7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 момента заключения договора.</w:t>
      </w:r>
    </w:p>
    <w:p w:rsidR="00D22C86" w:rsidRPr="00523B7C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D22C86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ов</w:t>
      </w:r>
      <w:r w:rsidR="00D22C86" w:rsidRPr="00523B7C">
        <w:rPr>
          <w:sz w:val="28"/>
          <w:szCs w:val="28"/>
        </w:rPr>
        <w:t>, подтверждающи</w:t>
      </w:r>
      <w:r w:rsidRPr="00523B7C">
        <w:rPr>
          <w:sz w:val="28"/>
          <w:szCs w:val="28"/>
        </w:rPr>
        <w:t>х</w:t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 xml:space="preserve"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</w:t>
      </w:r>
      <w:r w:rsidR="00ED0F3D" w:rsidRPr="00523B7C">
        <w:rPr>
          <w:sz w:val="28"/>
          <w:szCs w:val="28"/>
        </w:rPr>
        <w:t>если такие указаны</w:t>
      </w:r>
      <w:r w:rsidR="009D6C7A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в пункте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_Ref317252010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D22C8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D22C86" w:rsidRPr="00523B7C">
        <w:rPr>
          <w:sz w:val="28"/>
          <w:szCs w:val="28"/>
        </w:rPr>
        <w:t>».</w:t>
      </w:r>
      <w:proofErr w:type="gramEnd"/>
    </w:p>
    <w:p w:rsidR="007E53D7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1" w:name="_Toc343720394"/>
      <w:r w:rsidRPr="00523B7C">
        <w:rPr>
          <w:sz w:val="28"/>
          <w:szCs w:val="28"/>
        </w:rPr>
        <w:t xml:space="preserve">Условия привлечения </w:t>
      </w:r>
      <w:r w:rsidR="00BD7D4E" w:rsidRPr="00523B7C">
        <w:rPr>
          <w:sz w:val="28"/>
          <w:szCs w:val="28"/>
        </w:rPr>
        <w:t xml:space="preserve">поставщиков/ </w:t>
      </w:r>
      <w:r w:rsidRPr="00523B7C">
        <w:rPr>
          <w:sz w:val="28"/>
          <w:szCs w:val="28"/>
        </w:rPr>
        <w:t>субподрядчиков/ соисполнителей</w:t>
      </w:r>
      <w:r w:rsidR="00BD7D4E" w:rsidRPr="00523B7C">
        <w:rPr>
          <w:sz w:val="28"/>
          <w:szCs w:val="28"/>
        </w:rPr>
        <w:t xml:space="preserve"> и </w:t>
      </w:r>
      <w:r w:rsidRPr="00523B7C">
        <w:rPr>
          <w:sz w:val="28"/>
          <w:szCs w:val="28"/>
        </w:rPr>
        <w:t>порядок подтверждения их соответствия установленным требованиям приведены в пункте </w:t>
      </w:r>
      <w:r w:rsidR="00AB3903">
        <w:fldChar w:fldCharType="begin"/>
      </w:r>
      <w:r w:rsidR="00AB3903">
        <w:instrText xml:space="preserve">REF _Ref317252053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3.5</w:t>
      </w:r>
      <w:r w:rsidR="00AB3903">
        <w:fldChar w:fldCharType="end"/>
      </w:r>
      <w:r w:rsidRPr="00523B7C">
        <w:rPr>
          <w:sz w:val="28"/>
          <w:szCs w:val="28"/>
        </w:rPr>
        <w:t>.</w:t>
      </w:r>
      <w:r w:rsidR="009D6C7A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>Возможность</w:t>
      </w:r>
      <w:r w:rsidR="003A2AB1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 w:rsidRPr="00523B7C">
        <w:rPr>
          <w:sz w:val="28"/>
          <w:szCs w:val="28"/>
        </w:rPr>
        <w:t xml:space="preserve">и </w:t>
      </w:r>
      <w:r w:rsidR="00AA74CB" w:rsidRPr="00523B7C">
        <w:rPr>
          <w:sz w:val="28"/>
          <w:szCs w:val="28"/>
        </w:rPr>
        <w:t>условия применения</w:t>
      </w:r>
      <w:r w:rsidR="003A2AB1" w:rsidRPr="00523B7C">
        <w:rPr>
          <w:sz w:val="28"/>
          <w:szCs w:val="28"/>
        </w:rPr>
        <w:t xml:space="preserve"> требований </w:t>
      </w:r>
      <w:r w:rsidR="00AA74CB" w:rsidRPr="00523B7C">
        <w:rPr>
          <w:sz w:val="28"/>
          <w:szCs w:val="28"/>
        </w:rPr>
        <w:t xml:space="preserve">по </w:t>
      </w:r>
      <w:r w:rsidR="003A2AB1" w:rsidRPr="00523B7C">
        <w:rPr>
          <w:sz w:val="28"/>
          <w:szCs w:val="28"/>
        </w:rPr>
        <w:t xml:space="preserve">п.3.5. </w:t>
      </w:r>
      <w:r w:rsidR="00BD7D4E" w:rsidRPr="00523B7C">
        <w:rPr>
          <w:sz w:val="28"/>
          <w:szCs w:val="28"/>
        </w:rPr>
        <w:t>указан</w:t>
      </w:r>
      <w:r w:rsidR="003A2AB1" w:rsidRPr="00523B7C">
        <w:rPr>
          <w:sz w:val="28"/>
          <w:szCs w:val="28"/>
        </w:rPr>
        <w:t>ы</w:t>
      </w:r>
      <w:r w:rsidR="00BD7D4E" w:rsidRPr="00523B7C">
        <w:rPr>
          <w:sz w:val="28"/>
          <w:szCs w:val="28"/>
        </w:rPr>
        <w:t xml:space="preserve"> в</w:t>
      </w:r>
      <w:r w:rsidR="009D6C7A" w:rsidRPr="00523B7C">
        <w:rPr>
          <w:sz w:val="28"/>
          <w:szCs w:val="28"/>
        </w:rPr>
        <w:t xml:space="preserve"> </w:t>
      </w:r>
      <w:r w:rsidR="00695D9D" w:rsidRPr="00523B7C">
        <w:rPr>
          <w:sz w:val="28"/>
          <w:szCs w:val="28"/>
        </w:rPr>
        <w:t>пункте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18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_Ref317252139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BD7D4E" w:rsidRPr="00523B7C">
        <w:rPr>
          <w:sz w:val="28"/>
          <w:szCs w:val="28"/>
        </w:rPr>
        <w:t>».</w:t>
      </w:r>
      <w:bookmarkEnd w:id="51"/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43720395"/>
      <w:bookmarkEnd w:id="52"/>
      <w:bookmarkEnd w:id="53"/>
      <w:r w:rsidRPr="00523B7C">
        <w:rPr>
          <w:sz w:val="28"/>
          <w:szCs w:val="28"/>
        </w:rPr>
        <w:t xml:space="preserve">Привлечение </w:t>
      </w:r>
      <w:r w:rsidR="00450BC8" w:rsidRPr="00523B7C">
        <w:rPr>
          <w:sz w:val="28"/>
          <w:szCs w:val="28"/>
        </w:rPr>
        <w:t>поставщиков/</w:t>
      </w:r>
      <w:r w:rsidRPr="00523B7C">
        <w:rPr>
          <w:sz w:val="28"/>
          <w:szCs w:val="28"/>
        </w:rPr>
        <w:t>субподрядчиков</w:t>
      </w:r>
      <w:bookmarkEnd w:id="54"/>
      <w:bookmarkEnd w:id="55"/>
      <w:r w:rsidRPr="00523B7C">
        <w:rPr>
          <w:sz w:val="28"/>
          <w:szCs w:val="28"/>
        </w:rPr>
        <w:t>/ соисполнителе</w:t>
      </w:r>
      <w:bookmarkEnd w:id="56"/>
      <w:r w:rsidR="00487B91" w:rsidRPr="00523B7C">
        <w:rPr>
          <w:sz w:val="28"/>
          <w:szCs w:val="28"/>
        </w:rPr>
        <w:t>й.</w:t>
      </w:r>
      <w:bookmarkEnd w:id="57"/>
    </w:p>
    <w:p w:rsidR="00C87330" w:rsidRPr="00523B7C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21113F" w:rsidRPr="00523B7C">
        <w:rPr>
          <w:rFonts w:ascii="Times New Roman" w:hAnsi="Times New Roman" w:cs="Times New Roman"/>
          <w:sz w:val="28"/>
          <w:szCs w:val="28"/>
        </w:rPr>
        <w:t xml:space="preserve">цен </w:t>
      </w:r>
      <w:r w:rsidRPr="00523B7C">
        <w:rPr>
          <w:rFonts w:ascii="Times New Roman" w:hAnsi="Times New Roman" w:cs="Times New Roman"/>
          <w:sz w:val="28"/>
          <w:szCs w:val="28"/>
        </w:rPr>
        <w:t xml:space="preserve">могут привлекать </w:t>
      </w:r>
      <w:r w:rsidR="00450BC8" w:rsidRPr="00523B7C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субподрядчиков/ соисполнителей при условии соблюдения нижеприведенных требований. </w:t>
      </w:r>
    </w:p>
    <w:p w:rsidR="00C87330" w:rsidRPr="00523B7C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подтвердить, что</w:t>
      </w:r>
      <w:r w:rsidR="00842847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каждый из</w:t>
      </w:r>
      <w:r w:rsidR="00D53A1F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привлекаемых </w:t>
      </w:r>
      <w:r w:rsidR="00487B91" w:rsidRPr="00523B7C">
        <w:rPr>
          <w:sz w:val="28"/>
          <w:szCs w:val="28"/>
        </w:rPr>
        <w:t>поставщиков/ субподрядчиков/ соисполнителей</w:t>
      </w:r>
      <w:r w:rsidR="009D6C7A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(</w:t>
      </w:r>
      <w:r w:rsidR="00B60EB3" w:rsidRPr="00523B7C">
        <w:rPr>
          <w:sz w:val="28"/>
          <w:szCs w:val="28"/>
        </w:rPr>
        <w:t>юридическое или физическое лицо</w:t>
      </w:r>
      <w:r w:rsidR="00B60EB3" w:rsidRPr="00523B7C">
        <w:rPr>
          <w:bCs w:val="0"/>
          <w:sz w:val="28"/>
          <w:szCs w:val="28"/>
        </w:rPr>
        <w:t xml:space="preserve">, </w:t>
      </w:r>
      <w:r w:rsidR="00C87330" w:rsidRPr="00523B7C">
        <w:rPr>
          <w:bCs w:val="0"/>
          <w:sz w:val="28"/>
          <w:szCs w:val="28"/>
        </w:rPr>
        <w:t>выполняющ</w:t>
      </w:r>
      <w:r w:rsidR="00B60EB3" w:rsidRPr="00523B7C">
        <w:rPr>
          <w:bCs w:val="0"/>
          <w:sz w:val="28"/>
          <w:szCs w:val="28"/>
        </w:rPr>
        <w:t>ее</w:t>
      </w:r>
      <w:r w:rsidR="00C87330" w:rsidRPr="00523B7C">
        <w:rPr>
          <w:bCs w:val="0"/>
          <w:sz w:val="28"/>
          <w:szCs w:val="28"/>
        </w:rPr>
        <w:t>/оказывающ</w:t>
      </w:r>
      <w:r w:rsidR="00B60EB3" w:rsidRPr="00523B7C">
        <w:rPr>
          <w:bCs w:val="0"/>
          <w:sz w:val="28"/>
          <w:szCs w:val="28"/>
        </w:rPr>
        <w:t>ее</w:t>
      </w:r>
      <w:r w:rsidR="00DA1832" w:rsidRPr="00523B7C">
        <w:rPr>
          <w:bCs w:val="0"/>
          <w:sz w:val="28"/>
          <w:szCs w:val="28"/>
        </w:rPr>
        <w:t xml:space="preserve"> </w:t>
      </w:r>
      <w:r w:rsidR="00285993" w:rsidRPr="00523B7C">
        <w:rPr>
          <w:bCs w:val="0"/>
          <w:sz w:val="28"/>
          <w:szCs w:val="28"/>
        </w:rPr>
        <w:t>часть</w:t>
      </w:r>
      <w:r w:rsidR="00C87330" w:rsidRPr="00523B7C">
        <w:rPr>
          <w:bCs w:val="0"/>
          <w:sz w:val="28"/>
          <w:szCs w:val="28"/>
        </w:rPr>
        <w:t xml:space="preserve"> поставок, работ / услуг</w:t>
      </w:r>
      <w:r w:rsidR="00285993" w:rsidRPr="00523B7C">
        <w:rPr>
          <w:bCs w:val="0"/>
          <w:sz w:val="28"/>
          <w:szCs w:val="28"/>
        </w:rPr>
        <w:t xml:space="preserve"> по</w:t>
      </w:r>
      <w:r w:rsidR="00D53A1F" w:rsidRPr="00523B7C">
        <w:rPr>
          <w:bCs w:val="0"/>
          <w:sz w:val="28"/>
          <w:szCs w:val="28"/>
        </w:rPr>
        <w:t> </w:t>
      </w:r>
      <w:r w:rsidR="00285993" w:rsidRPr="00523B7C">
        <w:rPr>
          <w:bCs w:val="0"/>
          <w:sz w:val="28"/>
          <w:szCs w:val="28"/>
        </w:rPr>
        <w:t>договору</w:t>
      </w:r>
      <w:r w:rsidR="00C87330" w:rsidRPr="00523B7C">
        <w:rPr>
          <w:bCs w:val="0"/>
          <w:sz w:val="28"/>
          <w:szCs w:val="28"/>
        </w:rPr>
        <w:t>)</w:t>
      </w:r>
      <w:r w:rsidR="00285993" w:rsidRPr="00523B7C">
        <w:rPr>
          <w:bCs w:val="0"/>
          <w:sz w:val="28"/>
          <w:szCs w:val="28"/>
        </w:rPr>
        <w:t xml:space="preserve">, </w:t>
      </w:r>
      <w:r w:rsidRPr="00523B7C">
        <w:rPr>
          <w:bCs w:val="0"/>
          <w:sz w:val="28"/>
          <w:szCs w:val="28"/>
        </w:rPr>
        <w:t>выполняющий/оказывающий поставки / работы / услуги</w:t>
      </w:r>
      <w:r w:rsidR="009D6C7A" w:rsidRPr="00523B7C">
        <w:rPr>
          <w:bCs w:val="0"/>
          <w:sz w:val="28"/>
          <w:szCs w:val="28"/>
        </w:rPr>
        <w:t xml:space="preserve"> </w:t>
      </w:r>
      <w:r w:rsidRPr="00523B7C">
        <w:rPr>
          <w:bCs w:val="0"/>
          <w:sz w:val="28"/>
          <w:szCs w:val="28"/>
        </w:rPr>
        <w:t>более объема, указанного в пункте 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bCs w:val="0"/>
          <w:sz w:val="28"/>
          <w:szCs w:val="28"/>
        </w:rPr>
        <w:t>18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_Ref317252218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285993" w:rsidRPr="00523B7C">
        <w:rPr>
          <w:sz w:val="28"/>
          <w:szCs w:val="28"/>
        </w:rPr>
        <w:t>:</w:t>
      </w:r>
      <w:bookmarkEnd w:id="58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59" w:name="_Ref317252286"/>
      <w:r w:rsidRPr="00523B7C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соисполнителя;</w:t>
      </w:r>
      <w:bookmarkEnd w:id="59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0" w:name="_Ref317252292"/>
      <w:r w:rsidRPr="00523B7C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523B7C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523B7C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523B7C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0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1" w:name="_Ref317252317"/>
      <w:r w:rsidRPr="00523B7C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 w:rsidRPr="00523B7C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запросу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(пункт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F971BB" w:rsidRPr="00523B7C">
        <w:rPr>
          <w:rFonts w:ascii="Times New Roman" w:hAnsi="Times New Roman"/>
          <w:sz w:val="28"/>
          <w:szCs w:val="28"/>
        </w:rPr>
        <w:t xml:space="preserve">13.1 </w:t>
      </w:r>
      <w:r w:rsidRPr="00523B7C">
        <w:rPr>
          <w:rFonts w:ascii="Times New Roman" w:hAnsi="Times New Roman"/>
          <w:sz w:val="28"/>
          <w:szCs w:val="28"/>
        </w:rPr>
        <w:t>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_Ref317252248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») в объеме выполняемых </w:t>
      </w:r>
      <w:r w:rsidR="008353FC" w:rsidRPr="00523B7C">
        <w:rPr>
          <w:rFonts w:ascii="Times New Roman" w:hAnsi="Times New Roman"/>
          <w:sz w:val="28"/>
          <w:szCs w:val="28"/>
        </w:rPr>
        <w:t xml:space="preserve">поставок, </w:t>
      </w:r>
      <w:r w:rsidRPr="00523B7C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523B7C">
        <w:rPr>
          <w:rFonts w:ascii="Times New Roman" w:hAnsi="Times New Roman"/>
          <w:sz w:val="28"/>
          <w:szCs w:val="28"/>
        </w:rPr>
        <w:t xml:space="preserve">поставщиком/ </w:t>
      </w:r>
      <w:r w:rsidRPr="00523B7C">
        <w:rPr>
          <w:rFonts w:ascii="Times New Roman" w:hAnsi="Times New Roman"/>
          <w:sz w:val="28"/>
          <w:szCs w:val="28"/>
        </w:rPr>
        <w:t>субподрядчиком/ соисполнителем.</w:t>
      </w:r>
      <w:bookmarkEnd w:id="61"/>
    </w:p>
    <w:p w:rsidR="00C87330" w:rsidRPr="00523B7C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proofErr w:type="gramStart"/>
      <w:r w:rsidRPr="00523B7C">
        <w:rPr>
          <w:sz w:val="28"/>
          <w:szCs w:val="28"/>
        </w:rPr>
        <w:t xml:space="preserve">В связи с вышеизложенным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готовит заявку на</w:t>
      </w:r>
      <w:r w:rsidR="007E53D7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DA18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 учетом следующих дополнительных требований:</w:t>
      </w:r>
      <w:bookmarkEnd w:id="62"/>
      <w:proofErr w:type="gramEnd"/>
    </w:p>
    <w:p w:rsidR="00C87330" w:rsidRPr="00523B7C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3" w:name="_Ref317256766"/>
      <w:r w:rsidRPr="00523B7C">
        <w:rPr>
          <w:rFonts w:ascii="Times New Roman" w:hAnsi="Times New Roman"/>
          <w:sz w:val="28"/>
          <w:szCs w:val="28"/>
        </w:rPr>
        <w:t>для подтверждения соответствия требов</w:t>
      </w:r>
      <w:r w:rsidR="00695D9D" w:rsidRPr="00523B7C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AB3903">
        <w:fldChar w:fldCharType="begin"/>
      </w:r>
      <w:r w:rsidR="00AB3903">
        <w:instrText xml:space="preserve"> REF _Ref317252286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а)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_Ref317252292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б)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C87330" w:rsidRPr="00523B7C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="00C87330" w:rsidRPr="00523B7C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523B7C">
        <w:rPr>
          <w:rFonts w:ascii="Times New Roman" w:hAnsi="Times New Roman"/>
          <w:sz w:val="28"/>
          <w:szCs w:val="28"/>
        </w:rPr>
        <w:t>отсканированные оригиналы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sz w:val="28"/>
          <w:szCs w:val="28"/>
        </w:rPr>
        <w:t>договор</w:t>
      </w:r>
      <w:r w:rsidR="00CF302D" w:rsidRPr="00523B7C">
        <w:rPr>
          <w:rFonts w:ascii="Times New Roman" w:hAnsi="Times New Roman"/>
          <w:sz w:val="28"/>
          <w:szCs w:val="28"/>
        </w:rPr>
        <w:t>ов</w:t>
      </w:r>
      <w:r w:rsidR="00BD7FA6" w:rsidRPr="00523B7C">
        <w:rPr>
          <w:rFonts w:ascii="Times New Roman" w:hAnsi="Times New Roman"/>
          <w:sz w:val="28"/>
          <w:szCs w:val="28"/>
        </w:rPr>
        <w:t xml:space="preserve"> (в том числе предварительные или под условием) </w:t>
      </w:r>
      <w:r w:rsidR="00C87330" w:rsidRPr="00523B7C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523B7C">
        <w:rPr>
          <w:rFonts w:ascii="Times New Roman" w:hAnsi="Times New Roman"/>
          <w:sz w:val="28"/>
          <w:szCs w:val="28"/>
        </w:rPr>
        <w:t>поставки товара/ выполнения работ/ оказания</w:t>
      </w:r>
      <w:proofErr w:type="gramEnd"/>
      <w:r w:rsidR="00C87330" w:rsidRPr="00523B7C">
        <w:rPr>
          <w:rFonts w:ascii="Times New Roman" w:hAnsi="Times New Roman"/>
          <w:sz w:val="28"/>
          <w:szCs w:val="28"/>
        </w:rPr>
        <w:t xml:space="preserve"> услуг, возлагаемых на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C87330" w:rsidRPr="00523B7C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523B7C">
        <w:rPr>
          <w:rFonts w:ascii="Times New Roman" w:hAnsi="Times New Roman"/>
          <w:sz w:val="28"/>
          <w:szCs w:val="28"/>
        </w:rPr>
        <w:t>.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D1173F" w:rsidRPr="00523B7C">
        <w:rPr>
          <w:rFonts w:ascii="Times New Roman" w:hAnsi="Times New Roman"/>
          <w:sz w:val="28"/>
          <w:szCs w:val="28"/>
        </w:rPr>
        <w:t>В </w:t>
      </w:r>
      <w:r w:rsidRPr="00523B7C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523B7C">
        <w:rPr>
          <w:rFonts w:ascii="Times New Roman" w:hAnsi="Times New Roman"/>
          <w:sz w:val="28"/>
          <w:szCs w:val="28"/>
        </w:rPr>
        <w:t> 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указанн</w:t>
      </w:r>
      <w:r w:rsidR="00A37CC3" w:rsidRPr="00523B7C">
        <w:rPr>
          <w:rFonts w:ascii="Times New Roman" w:hAnsi="Times New Roman"/>
          <w:sz w:val="28"/>
          <w:szCs w:val="28"/>
        </w:rPr>
        <w:t>ых договоров</w:t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523B7C">
        <w:rPr>
          <w:rFonts w:ascii="Times New Roman" w:hAnsi="Times New Roman"/>
          <w:sz w:val="28"/>
          <w:szCs w:val="28"/>
        </w:rPr>
        <w:t>документы, представленные на такого поставщика/ субподрядчика/ соисполнителя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считаются</w:t>
      </w:r>
      <w:proofErr w:type="gramEnd"/>
      <w:r w:rsidRPr="00523B7C"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="00C87330" w:rsidRPr="00523B7C">
        <w:rPr>
          <w:rFonts w:ascii="Times New Roman" w:hAnsi="Times New Roman"/>
          <w:sz w:val="28"/>
          <w:szCs w:val="28"/>
        </w:rPr>
        <w:t>;</w:t>
      </w:r>
      <w:bookmarkEnd w:id="63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должна включать сведения, подтверждающие соответствие каждого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 установленным в подпункте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_Ref317252317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hint="eastAsia"/>
          <w:sz w:val="28"/>
          <w:szCs w:val="28"/>
        </w:rPr>
        <w:t>в</w:t>
      </w:r>
      <w:r w:rsidR="00832811" w:rsidRPr="00523B7C">
        <w:rPr>
          <w:rFonts w:ascii="Times New Roman" w:hAnsi="Times New Roman"/>
          <w:sz w:val="28"/>
          <w:szCs w:val="28"/>
        </w:rPr>
        <w:t>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523B7C">
        <w:rPr>
          <w:rFonts w:ascii="Times New Roman" w:hAnsi="Times New Roman"/>
          <w:sz w:val="28"/>
          <w:szCs w:val="28"/>
        </w:rPr>
        <w:lastRenderedPageBreak/>
        <w:t xml:space="preserve">поставляемого товара/ выполняемых работ/ оказываемых услуг </w:t>
      </w:r>
      <w:r w:rsidR="00450BC8" w:rsidRPr="00523B7C">
        <w:rPr>
          <w:rFonts w:ascii="Times New Roman" w:hAnsi="Times New Roman"/>
          <w:sz w:val="28"/>
          <w:szCs w:val="28"/>
        </w:rPr>
        <w:t>поставщико</w:t>
      </w:r>
      <w:r w:rsidR="002E1075" w:rsidRPr="00523B7C">
        <w:rPr>
          <w:rFonts w:ascii="Times New Roman" w:hAnsi="Times New Roman"/>
          <w:sz w:val="28"/>
          <w:szCs w:val="28"/>
        </w:rPr>
        <w:t>м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субподрядчиком/соисполнителем, с предоставлением документов согласно пункту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16.1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>»</w:t>
      </w:r>
      <w:r w:rsidR="00695D9D" w:rsidRPr="00523B7C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 w:rsidRPr="00523B7C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 w:rsidRPr="00523B7C">
        <w:rPr>
          <w:rFonts w:ascii="Times New Roman" w:hAnsi="Times New Roman"/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_Ref317252392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заполняются </w:t>
      </w:r>
      <w:r w:rsidR="001B28E7" w:rsidRPr="00523B7C">
        <w:rPr>
          <w:rFonts w:ascii="Times New Roman" w:hAnsi="Times New Roman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с указанием организаций </w:t>
      </w:r>
      <w:r w:rsidR="001B28E7" w:rsidRPr="00523B7C">
        <w:rPr>
          <w:rFonts w:ascii="Times New Roman" w:hAnsi="Times New Roman"/>
          <w:sz w:val="28"/>
          <w:szCs w:val="28"/>
        </w:rPr>
        <w:t>субпоставщиков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субподрядчиков</w:t>
      </w:r>
      <w:r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соисполнителей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>соответствии с пунктами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4.4.3</w:t>
      </w:r>
      <w:r w:rsidR="00AB3903">
        <w:fldChar w:fldCharType="end"/>
      </w:r>
      <w:r w:rsidR="00695D9D"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4.4.4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должна включать сведения о</w:t>
      </w:r>
      <w:r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 xml:space="preserve">распределении объемов поставок, работ/услуг между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и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ами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субподрядчиками/ соисполнителями (раздел</w:t>
      </w:r>
      <w:r w:rsidR="007540C3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_Ref317258826 \r \h  \* MERGEFORMAT </w:instrText>
      </w:r>
      <w:r w:rsidR="00AB3903">
        <w:fldChar w:fldCharType="separate"/>
      </w:r>
      <w:r w:rsidR="00832811" w:rsidRPr="00523B7C">
        <w:t>1.1</w:t>
      </w:r>
      <w:r w:rsidR="00AB3903">
        <w:fldChar w:fldCharType="end"/>
      </w:r>
      <w:r w:rsidR="002E1075" w:rsidRPr="00523B7C">
        <w:rPr>
          <w:rFonts w:ascii="Times New Roman" w:hAnsi="Times New Roman"/>
          <w:sz w:val="28"/>
          <w:szCs w:val="28"/>
        </w:rPr>
        <w:t>, соответствующая форма).</w:t>
      </w:r>
      <w:r w:rsidR="00C02C3E" w:rsidRPr="00523B7C">
        <w:rPr>
          <w:rFonts w:ascii="Times New Roman" w:hAnsi="Times New Roman"/>
          <w:sz w:val="28"/>
          <w:szCs w:val="28"/>
        </w:rPr>
        <w:t xml:space="preserve"> </w:t>
      </w:r>
      <w:r w:rsidR="00F42828" w:rsidRPr="00523B7C">
        <w:rPr>
          <w:rFonts w:ascii="Times New Roman" w:hAnsi="Times New Roman"/>
          <w:sz w:val="28"/>
          <w:szCs w:val="28"/>
        </w:rPr>
        <w:t xml:space="preserve">Указанная форма </w:t>
      </w:r>
      <w:proofErr w:type="gramStart"/>
      <w:r w:rsidR="00F42828" w:rsidRPr="00523B7C">
        <w:rPr>
          <w:rFonts w:ascii="Times New Roman" w:hAnsi="Times New Roman"/>
          <w:sz w:val="28"/>
          <w:szCs w:val="28"/>
        </w:rPr>
        <w:t>заполняется и предоставляется</w:t>
      </w:r>
      <w:proofErr w:type="gramEnd"/>
      <w:r w:rsidR="00F42828" w:rsidRPr="00523B7C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/>
          <w:sz w:val="28"/>
          <w:szCs w:val="28"/>
        </w:rPr>
        <w:t>цен</w:t>
      </w:r>
      <w:r w:rsidR="00AA74CB" w:rsidRPr="00523B7C">
        <w:rPr>
          <w:rFonts w:ascii="Times New Roman" w:hAnsi="Times New Roman"/>
          <w:sz w:val="28"/>
          <w:szCs w:val="28"/>
        </w:rPr>
        <w:t xml:space="preserve">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F42828" w:rsidRPr="00523B7C">
        <w:rPr>
          <w:rFonts w:ascii="Times New Roman" w:hAnsi="Times New Roman"/>
          <w:sz w:val="28"/>
          <w:szCs w:val="28"/>
        </w:rPr>
        <w:t xml:space="preserve">поставщиков/ субподрядчиков/соисполнителей, так и в случае их </w:t>
      </w:r>
      <w:proofErr w:type="spellStart"/>
      <w:r w:rsidR="00F42828" w:rsidRPr="00523B7C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523B7C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 w:rsidRPr="00523B7C">
        <w:rPr>
          <w:rFonts w:ascii="Times New Roman" w:hAnsi="Times New Roman"/>
          <w:sz w:val="28"/>
          <w:szCs w:val="28"/>
        </w:rPr>
        <w:t>с</w:t>
      </w:r>
      <w:r w:rsidR="001B28E7" w:rsidRPr="00523B7C">
        <w:rPr>
          <w:rFonts w:ascii="Times New Roman" w:hAnsi="Times New Roman"/>
          <w:sz w:val="28"/>
          <w:szCs w:val="28"/>
        </w:rPr>
        <w:t>уб</w:t>
      </w:r>
      <w:r w:rsidR="00F42828" w:rsidRPr="00523B7C">
        <w:rPr>
          <w:rFonts w:ascii="Times New Roman" w:hAnsi="Times New Roman"/>
          <w:sz w:val="28"/>
          <w:szCs w:val="28"/>
        </w:rPr>
        <w:t>поставщики/ субподрядчики/соисполнители не планируются к привлечению.</w:t>
      </w:r>
    </w:p>
    <w:p w:rsidR="00C87330" w:rsidRPr="00523B7C" w:rsidRDefault="00C87330" w:rsidP="00C87330">
      <w:pPr>
        <w:pStyle w:val="Times12"/>
        <w:spacing w:after="120"/>
        <w:ind w:firstLine="0"/>
        <w:rPr>
          <w:szCs w:val="24"/>
        </w:rPr>
      </w:pPr>
      <w:r w:rsidRPr="00523B7C">
        <w:rPr>
          <w:szCs w:val="24"/>
        </w:rPr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4" w:name="_Ref317259044"/>
      <w:bookmarkStart w:id="65" w:name="_Toc343720396"/>
      <w:r w:rsidRPr="00523B7C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 w:rsidRPr="00523B7C">
        <w:rPr>
          <w:sz w:val="28"/>
          <w:szCs w:val="28"/>
          <w:lang w:val="en-US"/>
        </w:rPr>
        <w:t xml:space="preserve">ЗАПРОСА </w:t>
      </w:r>
      <w:bookmarkEnd w:id="64"/>
      <w:r w:rsidR="00F150C3" w:rsidRPr="00523B7C">
        <w:rPr>
          <w:sz w:val="28"/>
          <w:szCs w:val="28"/>
        </w:rPr>
        <w:t>ЦЕН</w:t>
      </w:r>
      <w:bookmarkEnd w:id="65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43720397"/>
      <w:r w:rsidRPr="00523B7C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E20B8A" w:rsidRPr="00523B7C">
        <w:rPr>
          <w:rFonts w:ascii="Times New Roman" w:hAnsi="Times New Roman" w:cs="Times New Roman"/>
          <w:b w:val="0"/>
          <w:i w:val="0"/>
        </w:rPr>
        <w:t>цен</w:t>
      </w:r>
      <w:bookmarkEnd w:id="66"/>
    </w:p>
    <w:p w:rsidR="00594A53" w:rsidRPr="00523B7C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125823280"/>
      <w:r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>цен</w:t>
      </w:r>
      <w:r w:rsidR="00594A53" w:rsidRPr="00523B7C">
        <w:rPr>
          <w:sz w:val="28"/>
          <w:szCs w:val="28"/>
        </w:rPr>
        <w:t>, размещенная на</w:t>
      </w:r>
      <w:r w:rsidR="00D53A1F" w:rsidRPr="00523B7C">
        <w:rPr>
          <w:sz w:val="28"/>
          <w:szCs w:val="28"/>
          <w:lang w:val="en-US"/>
        </w:rPr>
        <w:t> </w:t>
      </w:r>
      <w:r w:rsidR="00594A53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="00594A53" w:rsidRPr="00523B7C">
        <w:t>,</w:t>
      </w:r>
      <w:r w:rsidR="00C02C3E" w:rsidRPr="00523B7C">
        <w:t xml:space="preserve"> </w:t>
      </w:r>
      <w:r w:rsidR="00594A53" w:rsidRPr="00523B7C">
        <w:rPr>
          <w:sz w:val="28"/>
          <w:szCs w:val="28"/>
        </w:rPr>
        <w:t>находится в открытом доступе.</w:t>
      </w:r>
      <w:r w:rsidR="00C02C3E" w:rsidRPr="00523B7C">
        <w:rPr>
          <w:sz w:val="28"/>
          <w:szCs w:val="28"/>
        </w:rPr>
        <w:t xml:space="preserve"> </w:t>
      </w:r>
      <w:r w:rsidR="00594A53" w:rsidRPr="00523B7C">
        <w:rPr>
          <w:sz w:val="28"/>
          <w:szCs w:val="28"/>
        </w:rPr>
        <w:t xml:space="preserve">Порядок получения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 xml:space="preserve">цен </w:t>
      </w:r>
      <w:r w:rsidR="00594A53" w:rsidRPr="00523B7C">
        <w:rPr>
          <w:sz w:val="28"/>
          <w:szCs w:val="28"/>
        </w:rPr>
        <w:t xml:space="preserve">на ЭТП определяется правилами данной </w:t>
      </w:r>
      <w:r w:rsidR="009A4C92" w:rsidRPr="00523B7C">
        <w:rPr>
          <w:sz w:val="28"/>
          <w:szCs w:val="28"/>
        </w:rPr>
        <w:t>ЭТП</w:t>
      </w:r>
      <w:r w:rsidR="00594A53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43720398"/>
      <w:bookmarkEnd w:id="67"/>
      <w:r w:rsidRPr="00523B7C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68"/>
    </w:p>
    <w:p w:rsidR="00C87330" w:rsidRPr="00523B7C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r w:rsidRPr="00523B7C">
        <w:rPr>
          <w:sz w:val="28"/>
          <w:szCs w:val="28"/>
        </w:rPr>
        <w:t>Не позднее, чем за </w:t>
      </w:r>
      <w:r w:rsidR="00321125" w:rsidRPr="00523B7C">
        <w:rPr>
          <w:sz w:val="28"/>
          <w:szCs w:val="28"/>
        </w:rPr>
        <w:t>3</w:t>
      </w:r>
      <w:r w:rsidRPr="00523B7C">
        <w:rPr>
          <w:sz w:val="28"/>
          <w:szCs w:val="28"/>
        </w:rPr>
        <w:t> (</w:t>
      </w:r>
      <w:r w:rsidR="00321125" w:rsidRPr="00523B7C">
        <w:rPr>
          <w:sz w:val="28"/>
          <w:szCs w:val="28"/>
        </w:rPr>
        <w:t>три</w:t>
      </w:r>
      <w:r w:rsidRPr="00523B7C">
        <w:rPr>
          <w:sz w:val="28"/>
          <w:szCs w:val="28"/>
        </w:rPr>
        <w:t xml:space="preserve">) </w:t>
      </w:r>
      <w:r w:rsidR="00613723" w:rsidRPr="00523B7C">
        <w:rPr>
          <w:sz w:val="28"/>
          <w:szCs w:val="28"/>
        </w:rPr>
        <w:t>рабочих</w:t>
      </w:r>
      <w:r w:rsidR="00B238C5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</w:t>
      </w:r>
      <w:r w:rsidR="00321125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 дня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запрос о 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 порядке, предусмотренном регламентом работы данной ЭТП.</w:t>
      </w:r>
      <w:bookmarkEnd w:id="69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CB603A" w:rsidRPr="00523B7C">
        <w:rPr>
          <w:sz w:val="28"/>
          <w:szCs w:val="28"/>
        </w:rPr>
        <w:t xml:space="preserve">в течение </w:t>
      </w:r>
      <w:r w:rsidR="006B5722" w:rsidRPr="00523B7C">
        <w:rPr>
          <w:sz w:val="28"/>
          <w:szCs w:val="28"/>
        </w:rPr>
        <w:t>2</w:t>
      </w:r>
      <w:r w:rsidR="00CB603A" w:rsidRPr="00523B7C">
        <w:rPr>
          <w:sz w:val="28"/>
          <w:szCs w:val="28"/>
        </w:rPr>
        <w:t xml:space="preserve"> (</w:t>
      </w:r>
      <w:r w:rsidR="006B5722" w:rsidRPr="00523B7C">
        <w:rPr>
          <w:sz w:val="28"/>
          <w:szCs w:val="28"/>
        </w:rPr>
        <w:t>двух</w:t>
      </w:r>
      <w:r w:rsidR="00CB603A" w:rsidRPr="00523B7C">
        <w:rPr>
          <w:sz w:val="28"/>
          <w:szCs w:val="28"/>
        </w:rPr>
        <w:t xml:space="preserve">) </w:t>
      </w:r>
      <w:r w:rsidR="006B5722" w:rsidRPr="00523B7C">
        <w:rPr>
          <w:sz w:val="28"/>
          <w:szCs w:val="28"/>
        </w:rPr>
        <w:t>рабочих</w:t>
      </w:r>
      <w:r w:rsidR="00CB603A" w:rsidRPr="00523B7C">
        <w:rPr>
          <w:sz w:val="28"/>
          <w:szCs w:val="28"/>
        </w:rPr>
        <w:t xml:space="preserve"> дней со дня поступления</w:t>
      </w:r>
      <w:r w:rsidR="00B238C5" w:rsidRPr="00523B7C">
        <w:rPr>
          <w:sz w:val="28"/>
          <w:szCs w:val="28"/>
        </w:rPr>
        <w:t xml:space="preserve"> </w:t>
      </w:r>
      <w:r w:rsidR="00CB603A" w:rsidRPr="00523B7C">
        <w:rPr>
          <w:sz w:val="28"/>
          <w:szCs w:val="28"/>
        </w:rPr>
        <w:t>запроса</w:t>
      </w:r>
      <w:r w:rsidR="00593F78" w:rsidRPr="00523B7C">
        <w:rPr>
          <w:sz w:val="28"/>
          <w:szCs w:val="28"/>
        </w:rPr>
        <w:t>, сделанного</w:t>
      </w:r>
      <w:r w:rsidR="00B238C5" w:rsidRPr="00523B7C">
        <w:rPr>
          <w:sz w:val="28"/>
          <w:szCs w:val="28"/>
        </w:rPr>
        <w:t xml:space="preserve"> </w:t>
      </w:r>
      <w:r w:rsidR="00593F78" w:rsidRPr="00523B7C">
        <w:rPr>
          <w:sz w:val="28"/>
          <w:szCs w:val="28"/>
        </w:rPr>
        <w:t>в порядке, определенном пунктом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="00593F78" w:rsidRPr="00523B7C">
        <w:rPr>
          <w:sz w:val="28"/>
          <w:szCs w:val="28"/>
        </w:rPr>
        <w:t xml:space="preserve">, </w:t>
      </w:r>
      <w:proofErr w:type="gramStart"/>
      <w:r w:rsidR="00613723" w:rsidRPr="00523B7C">
        <w:rPr>
          <w:sz w:val="28"/>
          <w:szCs w:val="28"/>
        </w:rPr>
        <w:t xml:space="preserve">предоставляет участнику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613723" w:rsidRPr="00523B7C">
        <w:rPr>
          <w:sz w:val="28"/>
          <w:szCs w:val="28"/>
        </w:rPr>
        <w:t xml:space="preserve">и </w:t>
      </w:r>
      <w:r w:rsidRPr="00523B7C">
        <w:rPr>
          <w:sz w:val="28"/>
          <w:szCs w:val="28"/>
        </w:rPr>
        <w:t>размещае</w:t>
      </w:r>
      <w:r w:rsidR="00593F78" w:rsidRPr="00523B7C">
        <w:rPr>
          <w:sz w:val="28"/>
          <w:szCs w:val="28"/>
        </w:rPr>
        <w:t>т</w:t>
      </w:r>
      <w:proofErr w:type="gramEnd"/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613723" w:rsidRPr="00523B7C">
        <w:rPr>
          <w:sz w:val="28"/>
          <w:szCs w:val="28"/>
        </w:rPr>
        <w:t xml:space="preserve"> </w:t>
      </w:r>
      <w:r w:rsidR="00280526" w:rsidRPr="00523B7C">
        <w:rPr>
          <w:sz w:val="28"/>
          <w:szCs w:val="28"/>
        </w:rPr>
        <w:t>и н</w:t>
      </w:r>
      <w:r w:rsidR="00593F78" w:rsidRPr="00523B7C">
        <w:rPr>
          <w:sz w:val="28"/>
          <w:szCs w:val="28"/>
        </w:rPr>
        <w:t>а ЭТП</w:t>
      </w:r>
      <w:r w:rsidRPr="00523B7C">
        <w:rPr>
          <w:sz w:val="28"/>
          <w:szCs w:val="28"/>
        </w:rPr>
        <w:t xml:space="preserve"> соответствующий </w:t>
      </w:r>
      <w:r w:rsidR="00593F78" w:rsidRPr="00523B7C">
        <w:rPr>
          <w:sz w:val="28"/>
          <w:szCs w:val="28"/>
        </w:rPr>
        <w:t>ответ</w:t>
      </w:r>
      <w:r w:rsidR="000B5374" w:rsidRPr="00523B7C">
        <w:rPr>
          <w:sz w:val="28"/>
          <w:szCs w:val="28"/>
        </w:rPr>
        <w:t xml:space="preserve"> с указанием предмета запроса</w:t>
      </w:r>
      <w:r w:rsidRPr="00523B7C">
        <w:rPr>
          <w:sz w:val="28"/>
          <w:szCs w:val="28"/>
        </w:rPr>
        <w:t>, без ссылки на</w:t>
      </w:r>
      <w:r w:rsidR="000B5374"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0B5374" w:rsidRPr="00523B7C">
        <w:rPr>
          <w:sz w:val="28"/>
          <w:szCs w:val="28"/>
        </w:rPr>
        <w:t>, от которого поступил запрос</w:t>
      </w:r>
      <w:r w:rsidRPr="00523B7C">
        <w:rPr>
          <w:sz w:val="28"/>
          <w:szCs w:val="28"/>
        </w:rPr>
        <w:t>. Разъяснение</w:t>
      </w:r>
      <w:r w:rsidRPr="00523B7C">
        <w:rPr>
          <w:bCs/>
          <w:sz w:val="28"/>
          <w:szCs w:val="28"/>
        </w:rPr>
        <w:t xml:space="preserve"> положений </w:t>
      </w:r>
      <w:r w:rsidR="003E0066" w:rsidRPr="00523B7C">
        <w:rPr>
          <w:bCs/>
          <w:sz w:val="28"/>
          <w:szCs w:val="28"/>
        </w:rPr>
        <w:t xml:space="preserve">документации по </w:t>
      </w:r>
      <w:r w:rsidR="004A2055" w:rsidRPr="00523B7C">
        <w:rPr>
          <w:b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sz w:val="28"/>
          <w:szCs w:val="28"/>
        </w:rPr>
        <w:t xml:space="preserve"> </w:t>
      </w:r>
      <w:r w:rsidRPr="00523B7C">
        <w:rPr>
          <w:bCs/>
          <w:sz w:val="28"/>
          <w:szCs w:val="28"/>
        </w:rPr>
        <w:t>не изменяет ее суть</w:t>
      </w:r>
      <w:r w:rsidR="000B5374" w:rsidRPr="00523B7C">
        <w:rPr>
          <w:bCs/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вправе не отвечать на запросы 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поступившие позднее срока, установленного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вправе ссылаться на устную информацию, полученную от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0" w:name="_Toc343720399"/>
      <w:r w:rsidRPr="00523B7C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523B7C">
        <w:rPr>
          <w:rFonts w:ascii="Times New Roman" w:hAnsi="Times New Roman" w:cs="Times New Roman"/>
          <w:b w:val="0"/>
          <w:i w:val="0"/>
        </w:rPr>
        <w:t>в 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523B7C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цен.</w:t>
      </w:r>
      <w:bookmarkEnd w:id="70"/>
    </w:p>
    <w:p w:rsidR="00A0446F" w:rsidRPr="00523B7C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 собственной инициативе, по решению </w:t>
      </w:r>
      <w:r w:rsidR="002E77A5" w:rsidRPr="00523B7C">
        <w:rPr>
          <w:sz w:val="28"/>
          <w:szCs w:val="28"/>
        </w:rPr>
        <w:t>закупочной комиссии</w:t>
      </w:r>
      <w:r w:rsidR="00F365D7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или в соответствии с запросом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40DEE" w:rsidRPr="00523B7C">
        <w:rPr>
          <w:sz w:val="28"/>
          <w:szCs w:val="28"/>
        </w:rPr>
        <w:t>вправе принять решение о</w:t>
      </w:r>
      <w:r w:rsidR="00740DEE" w:rsidRPr="00523B7C">
        <w:rPr>
          <w:bCs/>
          <w:iCs/>
          <w:sz w:val="28"/>
          <w:szCs w:val="28"/>
        </w:rPr>
        <w:t> </w:t>
      </w:r>
      <w:r w:rsidR="00C87330" w:rsidRPr="00523B7C">
        <w:rPr>
          <w:bCs/>
          <w:iCs/>
          <w:sz w:val="28"/>
          <w:szCs w:val="28"/>
        </w:rPr>
        <w:t>внесении изменений в</w:t>
      </w:r>
      <w:r w:rsidR="00D53A1F" w:rsidRPr="00523B7C">
        <w:rPr>
          <w:bCs/>
          <w:iCs/>
          <w:sz w:val="28"/>
          <w:szCs w:val="28"/>
          <w:lang w:val="en-US"/>
        </w:rPr>
        <w:t> </w:t>
      </w:r>
      <w:r w:rsidR="002719DF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2719DF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bCs/>
          <w:iCs/>
          <w:sz w:val="28"/>
          <w:szCs w:val="28"/>
        </w:rPr>
        <w:t xml:space="preserve">документацию по </w:t>
      </w:r>
      <w:r w:rsidR="004A2055" w:rsidRPr="00523B7C">
        <w:rPr>
          <w:bCs/>
          <w:i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571FA6" w:rsidRPr="00523B7C">
        <w:rPr>
          <w:bCs/>
          <w:iCs/>
          <w:sz w:val="28"/>
          <w:szCs w:val="28"/>
        </w:rPr>
        <w:t xml:space="preserve">не </w:t>
      </w:r>
      <w:proofErr w:type="gramStart"/>
      <w:r w:rsidR="00571FA6" w:rsidRPr="00523B7C">
        <w:rPr>
          <w:bCs/>
          <w:iCs/>
          <w:sz w:val="28"/>
          <w:szCs w:val="28"/>
        </w:rPr>
        <w:t>позднее</w:t>
      </w:r>
      <w:proofErr w:type="gramEnd"/>
      <w:r w:rsidR="00571FA6" w:rsidRPr="00523B7C">
        <w:rPr>
          <w:bCs/>
          <w:iCs/>
          <w:sz w:val="28"/>
          <w:szCs w:val="28"/>
        </w:rPr>
        <w:t xml:space="preserve"> чем за </w:t>
      </w:r>
      <w:r w:rsidR="006F6E2A" w:rsidRPr="00523B7C">
        <w:rPr>
          <w:bCs/>
          <w:iCs/>
          <w:sz w:val="28"/>
          <w:szCs w:val="28"/>
        </w:rPr>
        <w:t>2</w:t>
      </w:r>
      <w:r w:rsidR="00571FA6" w:rsidRPr="00523B7C">
        <w:rPr>
          <w:bCs/>
          <w:iCs/>
          <w:sz w:val="28"/>
          <w:szCs w:val="28"/>
        </w:rPr>
        <w:t xml:space="preserve"> (</w:t>
      </w:r>
      <w:r w:rsidR="006F6E2A" w:rsidRPr="00523B7C">
        <w:rPr>
          <w:bCs/>
          <w:iCs/>
          <w:sz w:val="28"/>
          <w:szCs w:val="28"/>
        </w:rPr>
        <w:t>два</w:t>
      </w:r>
      <w:r w:rsidR="00571FA6" w:rsidRPr="00523B7C">
        <w:rPr>
          <w:bCs/>
          <w:iCs/>
          <w:sz w:val="28"/>
          <w:szCs w:val="28"/>
        </w:rPr>
        <w:t>) рабочих дн</w:t>
      </w:r>
      <w:r w:rsidR="006F6E2A" w:rsidRPr="00523B7C">
        <w:rPr>
          <w:bCs/>
          <w:iCs/>
          <w:sz w:val="28"/>
          <w:szCs w:val="28"/>
        </w:rPr>
        <w:t>я</w:t>
      </w:r>
      <w:r w:rsidR="00571FA6" w:rsidRPr="00523B7C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Любое изменение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неотъемлемой ее частью.</w:t>
      </w:r>
    </w:p>
    <w:p w:rsidR="00C87330" w:rsidRPr="00523B7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Т</w:t>
      </w:r>
      <w:r w:rsidR="00C87330" w:rsidRPr="00523B7C">
        <w:rPr>
          <w:sz w:val="28"/>
          <w:szCs w:val="28"/>
        </w:rPr>
        <w:t xml:space="preserve">акие изменения размещаются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9434CF" w:rsidRPr="00523B7C">
        <w:rPr>
          <w:bCs/>
          <w:iCs/>
          <w:sz w:val="28"/>
          <w:szCs w:val="28"/>
        </w:rPr>
        <w:t>до окончания срока подачи заявок</w:t>
      </w:r>
      <w:r w:rsidR="007163F9" w:rsidRPr="00523B7C">
        <w:rPr>
          <w:bCs/>
          <w:iCs/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на</w:t>
      </w:r>
      <w:r w:rsidR="009434CF" w:rsidRPr="00523B7C">
        <w:rPr>
          <w:sz w:val="28"/>
          <w:szCs w:val="28"/>
        </w:rPr>
        <w:t> </w:t>
      </w:r>
      <w:r w:rsidR="00755E36"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на ЭТП </w:t>
      </w:r>
      <w:r w:rsidRPr="00523B7C">
        <w:rPr>
          <w:sz w:val="28"/>
          <w:szCs w:val="28"/>
        </w:rPr>
        <w:t>в порядке, установленном для </w:t>
      </w:r>
      <w:r w:rsidR="00C87330" w:rsidRPr="00523B7C">
        <w:rPr>
          <w:sz w:val="28"/>
          <w:szCs w:val="28"/>
        </w:rPr>
        <w:t>размещения извещения о </w:t>
      </w:r>
      <w:r w:rsidR="004A7506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613723" w:rsidRPr="00523B7C">
        <w:rPr>
          <w:sz w:val="28"/>
          <w:szCs w:val="28"/>
        </w:rPr>
        <w:t>в течение 3 (трех) календарных дней со дня принятия решения о внесении указанных изменений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 этом срок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быть продлен так, чтобы со</w:t>
      </w:r>
      <w:r w:rsidR="00716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дня размещения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ЭТП </w:t>
      </w:r>
      <w:r w:rsidRPr="00523B7C">
        <w:rPr>
          <w:sz w:val="28"/>
          <w:szCs w:val="28"/>
        </w:rPr>
        <w:t>внесенных изменений в</w:t>
      </w:r>
      <w:r w:rsidR="007163F9" w:rsidRPr="00523B7C">
        <w:rPr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 даты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такой срок составлял не менее </w:t>
      </w:r>
      <w:r w:rsidR="004A7506" w:rsidRPr="00523B7C">
        <w:rPr>
          <w:sz w:val="28"/>
          <w:szCs w:val="28"/>
        </w:rPr>
        <w:t>5 (пят</w:t>
      </w:r>
      <w:r w:rsidR="0025484D" w:rsidRPr="00523B7C">
        <w:rPr>
          <w:sz w:val="28"/>
          <w:szCs w:val="28"/>
        </w:rPr>
        <w:t>и</w:t>
      </w:r>
      <w:r w:rsidR="004A7506" w:rsidRPr="00523B7C">
        <w:rPr>
          <w:sz w:val="28"/>
          <w:szCs w:val="28"/>
        </w:rPr>
        <w:t>)</w:t>
      </w:r>
      <w:r w:rsidR="00C02C3E" w:rsidRPr="00523B7C">
        <w:rPr>
          <w:sz w:val="28"/>
          <w:szCs w:val="28"/>
        </w:rPr>
        <w:t xml:space="preserve"> </w:t>
      </w:r>
      <w:r w:rsidR="0025484D" w:rsidRPr="00523B7C">
        <w:rPr>
          <w:sz w:val="28"/>
          <w:szCs w:val="28"/>
        </w:rPr>
        <w:t>рабочих</w:t>
      </w:r>
      <w:r w:rsidRPr="00523B7C">
        <w:rPr>
          <w:sz w:val="28"/>
          <w:szCs w:val="28"/>
        </w:rPr>
        <w:t xml:space="preserve"> дней</w:t>
      </w:r>
      <w:r w:rsidR="00755E36" w:rsidRPr="00523B7C">
        <w:rPr>
          <w:sz w:val="28"/>
          <w:szCs w:val="28"/>
        </w:rPr>
        <w:t>, а в случае изменения предмета</w:t>
      </w:r>
      <w:proofErr w:type="gramEnd"/>
      <w:r w:rsidR="00755E36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 — </w:t>
      </w:r>
      <w:r w:rsidR="009434CF" w:rsidRPr="00523B7C">
        <w:rPr>
          <w:sz w:val="28"/>
          <w:szCs w:val="28"/>
        </w:rPr>
        <w:t>1</w:t>
      </w:r>
      <w:r w:rsidR="00755E36" w:rsidRPr="00523B7C">
        <w:rPr>
          <w:sz w:val="28"/>
          <w:szCs w:val="28"/>
        </w:rPr>
        <w:t>0 (</w:t>
      </w:r>
      <w:r w:rsidR="009434CF" w:rsidRPr="00523B7C">
        <w:rPr>
          <w:sz w:val="28"/>
          <w:szCs w:val="28"/>
        </w:rPr>
        <w:t>деся</w:t>
      </w:r>
      <w:r w:rsidR="00755E36" w:rsidRPr="00523B7C">
        <w:rPr>
          <w:sz w:val="28"/>
          <w:szCs w:val="28"/>
        </w:rPr>
        <w:t>ть) календарных дней</w:t>
      </w:r>
      <w:r w:rsidRPr="00523B7C">
        <w:rPr>
          <w:sz w:val="28"/>
          <w:szCs w:val="28"/>
        </w:rPr>
        <w:t>.</w:t>
      </w:r>
    </w:p>
    <w:p w:rsidR="00571FA6" w:rsidRPr="00523B7C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>вправе в любой момент до</w:t>
      </w:r>
      <w:r w:rsidR="00D53A1F" w:rsidRPr="00523B7C">
        <w:rPr>
          <w:sz w:val="28"/>
          <w:szCs w:val="28"/>
          <w:lang w:val="en-US"/>
        </w:rPr>
        <w:t> </w:t>
      </w:r>
      <w:r w:rsidR="00755E36" w:rsidRPr="00523B7C">
        <w:rPr>
          <w:sz w:val="28"/>
          <w:szCs w:val="28"/>
        </w:rPr>
        <w:t xml:space="preserve">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продлить сроки приема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и, при необходимости, сроки проведения последующих процедур </w:t>
      </w:r>
      <w:r w:rsidR="004A2055" w:rsidRPr="00523B7C">
        <w:rPr>
          <w:sz w:val="28"/>
          <w:szCs w:val="28"/>
        </w:rPr>
        <w:lastRenderedPageBreak/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, о чем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BA5C95" w:rsidRPr="00523B7C">
        <w:rPr>
          <w:sz w:val="28"/>
          <w:szCs w:val="28"/>
        </w:rPr>
        <w:t xml:space="preserve">в течение 3 (трех) календарных дней </w:t>
      </w:r>
      <w:r w:rsidR="00755E36" w:rsidRPr="00523B7C">
        <w:rPr>
          <w:sz w:val="28"/>
          <w:szCs w:val="28"/>
        </w:rPr>
        <w:t xml:space="preserve">размещает информацию на </w:t>
      </w:r>
      <w:r w:rsidR="00DE71F5" w:rsidRPr="00523B7C">
        <w:rPr>
          <w:sz w:val="28"/>
          <w:szCs w:val="28"/>
        </w:rPr>
        <w:t>официальном сайте</w:t>
      </w:r>
      <w:r w:rsidR="00BA5C95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и ЭТП</w:t>
      </w:r>
      <w:r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43720400"/>
      <w:bookmarkEnd w:id="71"/>
      <w:r w:rsidRPr="00523B7C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bookmarkEnd w:id="72"/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73"/>
    </w:p>
    <w:p w:rsidR="00C87330" w:rsidRPr="00523B7C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Для целей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bCs/>
          <w:sz w:val="28"/>
          <w:szCs w:val="28"/>
        </w:rPr>
        <w:t xml:space="preserve">заявкой на участие в </w:t>
      </w:r>
      <w:r w:rsidR="00127658" w:rsidRPr="00523B7C">
        <w:rPr>
          <w:bCs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понимается предоставляемое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F47AAB" w:rsidRPr="00523B7C">
        <w:rPr>
          <w:sz w:val="28"/>
          <w:szCs w:val="28"/>
        </w:rPr>
        <w:t xml:space="preserve"> с </w:t>
      </w:r>
      <w:r w:rsidRPr="00523B7C">
        <w:rPr>
          <w:sz w:val="28"/>
          <w:szCs w:val="28"/>
        </w:rPr>
        <w:t>использованием функционала и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 регламентом ЭТП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предложение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_Ref317252621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оформленных в соответствии с положениями</w:t>
      </w:r>
      <w:proofErr w:type="gramEnd"/>
      <w:r w:rsidRPr="00523B7C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>цен</w:t>
      </w:r>
      <w:r w:rsidR="00491C71" w:rsidRPr="00523B7C">
        <w:rPr>
          <w:sz w:val="28"/>
          <w:szCs w:val="28"/>
        </w:rPr>
        <w:t>.</w:t>
      </w:r>
    </w:p>
    <w:p w:rsidR="00C87330" w:rsidRPr="00523B7C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У</w:t>
      </w:r>
      <w:r w:rsidR="00E526CF" w:rsidRPr="00523B7C">
        <w:rPr>
          <w:color w:val="000000"/>
          <w:sz w:val="28"/>
          <w:szCs w:val="28"/>
        </w:rPr>
        <w:t xml:space="preserve">частник </w:t>
      </w:r>
      <w:r w:rsidR="004A2055" w:rsidRPr="00523B7C">
        <w:rPr>
          <w:color w:val="000000"/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вправе подать только одну заявку </w:t>
      </w:r>
      <w:r w:rsidR="004C1219" w:rsidRPr="00523B7C">
        <w:rPr>
          <w:color w:val="000000"/>
          <w:sz w:val="28"/>
          <w:szCs w:val="28"/>
        </w:rPr>
        <w:t>на </w:t>
      </w:r>
      <w:r w:rsidR="00C87330" w:rsidRPr="00523B7C">
        <w:rPr>
          <w:color w:val="000000"/>
          <w:sz w:val="28"/>
          <w:szCs w:val="28"/>
        </w:rPr>
        <w:t>участие в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E83991" w:rsidRPr="00523B7C">
        <w:rPr>
          <w:color w:val="000000"/>
          <w:sz w:val="28"/>
          <w:szCs w:val="28"/>
        </w:rPr>
        <w:t>.</w:t>
      </w:r>
      <w:r w:rsidR="002852CF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523B7C">
        <w:rPr>
          <w:color w:val="000000"/>
          <w:sz w:val="28"/>
          <w:szCs w:val="28"/>
          <w:lang w:val="en-US"/>
        </w:rPr>
        <w:t>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при условии, что поданные ранее заявки на 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таким участником не отозваны, все заявки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такого участника,</w:t>
      </w:r>
      <w:r w:rsidR="00111A66" w:rsidRPr="00523B7C">
        <w:rPr>
          <w:color w:val="000000"/>
          <w:sz w:val="28"/>
          <w:szCs w:val="28"/>
        </w:rPr>
        <w:t xml:space="preserve"> </w:t>
      </w:r>
      <w:r w:rsidR="004C1219" w:rsidRPr="00523B7C">
        <w:rPr>
          <w:color w:val="000000"/>
          <w:sz w:val="28"/>
          <w:szCs w:val="28"/>
        </w:rPr>
        <w:t>не </w:t>
      </w:r>
      <w:r w:rsidR="00C87330" w:rsidRPr="00523B7C">
        <w:rPr>
          <w:color w:val="000000"/>
          <w:sz w:val="28"/>
          <w:szCs w:val="28"/>
        </w:rPr>
        <w:t>рассматриваются.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4" w:name="_Ref317252426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лица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без доверенности, или надлежащим </w:t>
      </w:r>
      <w:proofErr w:type="gramStart"/>
      <w:r w:rsidRPr="00523B7C">
        <w:rPr>
          <w:sz w:val="28"/>
          <w:szCs w:val="28"/>
        </w:rPr>
        <w:t>образом</w:t>
      </w:r>
      <w:proofErr w:type="gramEnd"/>
      <w:r w:rsidRPr="00523B7C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последнем случае до</w:t>
      </w:r>
      <w:r w:rsidR="007A0C42" w:rsidRPr="00523B7C">
        <w:rPr>
          <w:sz w:val="28"/>
          <w:szCs w:val="28"/>
        </w:rPr>
        <w:t>веренность</w:t>
      </w:r>
      <w:r w:rsidRPr="00523B7C">
        <w:rPr>
          <w:sz w:val="28"/>
          <w:szCs w:val="28"/>
        </w:rPr>
        <w:t xml:space="preserve"> прикладывается к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заявке на участие в</w:t>
      </w:r>
      <w:r w:rsidR="00111A66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7A0C42" w:rsidRPr="00523B7C">
        <w:rPr>
          <w:sz w:val="28"/>
          <w:szCs w:val="28"/>
        </w:rPr>
        <w:t>.</w:t>
      </w:r>
      <w:bookmarkEnd w:id="74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33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должен быть скреплен печатью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5"/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523B7C">
        <w:rPr>
          <w:sz w:val="28"/>
          <w:szCs w:val="28"/>
        </w:rPr>
        <w:t>исправленному</w:t>
      </w:r>
      <w:proofErr w:type="gramEnd"/>
      <w:r w:rsidRPr="00523B7C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523B7C">
        <w:rPr>
          <w:sz w:val="28"/>
          <w:szCs w:val="28"/>
        </w:rPr>
        <w:t>скреплены</w:t>
      </w:r>
      <w:r w:rsidRPr="00523B7C">
        <w:rPr>
          <w:sz w:val="28"/>
          <w:szCs w:val="28"/>
        </w:rPr>
        <w:t xml:space="preserve"> печатью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3302"/>
      <w:r w:rsidRPr="00523B7C">
        <w:rPr>
          <w:sz w:val="28"/>
          <w:szCs w:val="28"/>
        </w:rPr>
        <w:t xml:space="preserve">Все без исключения страницы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должны быть пронумерованы.</w:t>
      </w:r>
      <w:bookmarkEnd w:id="76"/>
    </w:p>
    <w:p w:rsidR="00C87330" w:rsidRPr="00523B7C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Все документы (формы, заполненные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требованиями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должны быть предоставлены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 отсканированном виде в доступном для прочтения формате (предпочтительнее формат *.</w:t>
      </w:r>
      <w:proofErr w:type="spellStart"/>
      <w:r w:rsidRPr="00523B7C">
        <w:rPr>
          <w:sz w:val="28"/>
          <w:szCs w:val="28"/>
        </w:rPr>
        <w:t>pdf</w:t>
      </w:r>
      <w:proofErr w:type="spellEnd"/>
      <w:r w:rsidRPr="00523B7C">
        <w:rPr>
          <w:sz w:val="28"/>
          <w:szCs w:val="28"/>
        </w:rPr>
        <w:t>, формат: один</w:t>
      </w:r>
      <w:proofErr w:type="gramEnd"/>
      <w:r w:rsidRPr="00523B7C">
        <w:rPr>
          <w:sz w:val="28"/>
          <w:szCs w:val="28"/>
        </w:rPr>
        <w:t xml:space="preserve"> файл – один документ). Все файлы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размещенные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 тре</w:t>
      </w:r>
      <w:r w:rsidR="00695D9D" w:rsidRPr="00523B7C">
        <w:rPr>
          <w:sz w:val="28"/>
          <w:szCs w:val="28"/>
        </w:rPr>
        <w:t>бованиями, указанными в пунктах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4.4.3</w:t>
      </w:r>
      <w:r w:rsidR="00AB3903">
        <w:fldChar w:fldCharType="end"/>
      </w:r>
      <w:r w:rsidRPr="00523B7C">
        <w:rPr>
          <w:sz w:val="28"/>
          <w:szCs w:val="28"/>
        </w:rPr>
        <w:t xml:space="preserve"> –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_Ref317253302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4.4.6</w:t>
      </w:r>
      <w:r w:rsidR="00AB3903">
        <w:fldChar w:fldCharType="end"/>
      </w:r>
      <w:r w:rsidRPr="00523B7C">
        <w:rPr>
          <w:sz w:val="28"/>
          <w:szCs w:val="28"/>
        </w:rPr>
        <w:t xml:space="preserve">. </w:t>
      </w:r>
      <w:r w:rsidR="00C25DA7" w:rsidRPr="00523B7C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523B7C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523B7C">
        <w:rPr>
          <w:bCs/>
          <w:sz w:val="28"/>
          <w:szCs w:val="28"/>
          <w:lang w:val="en-US"/>
        </w:rPr>
        <w:t> </w:t>
      </w:r>
      <w:r w:rsidR="00C25DA7" w:rsidRPr="00523B7C">
        <w:rPr>
          <w:bCs/>
          <w:sz w:val="28"/>
          <w:szCs w:val="28"/>
        </w:rPr>
        <w:t>ЭТП</w:t>
      </w:r>
      <w:r w:rsidR="002852CF" w:rsidRPr="00523B7C">
        <w:rPr>
          <w:bCs/>
          <w:sz w:val="28"/>
          <w:szCs w:val="28"/>
        </w:rPr>
        <w:t xml:space="preserve"> </w:t>
      </w:r>
      <w:r w:rsidR="00C25DA7" w:rsidRPr="00523B7C">
        <w:rPr>
          <w:bCs/>
          <w:sz w:val="28"/>
          <w:szCs w:val="28"/>
        </w:rPr>
        <w:t>архивов, разделенных на несколько частей</w:t>
      </w:r>
      <w:r w:rsidR="00C25DA7" w:rsidRPr="00523B7C">
        <w:rPr>
          <w:sz w:val="28"/>
          <w:szCs w:val="28"/>
        </w:rPr>
        <w:t>,</w:t>
      </w:r>
      <w:r w:rsidR="00C25DA7" w:rsidRPr="00523B7C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523B7C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через ЭТП определяются регламентом работы </w:t>
      </w:r>
      <w:r w:rsidR="00C25DA7" w:rsidRPr="00523B7C">
        <w:rPr>
          <w:sz w:val="28"/>
          <w:szCs w:val="28"/>
        </w:rPr>
        <w:t xml:space="preserve">данной </w:t>
      </w:r>
      <w:r w:rsidRPr="00523B7C">
        <w:rPr>
          <w:sz w:val="28"/>
          <w:szCs w:val="28"/>
        </w:rPr>
        <w:t>ЭТП.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7" w:name="_Toc343720401"/>
      <w:r w:rsidRPr="00523B7C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7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56220570"/>
      <w:bookmarkStart w:id="79" w:name="_Ref317257850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действительна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течение срока, указанного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данной заявке (раздел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_Ref317258884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hyperlink w:anchor="_Письмо_о_подаче" w:history="1">
        <w:r w:rsidRPr="00523B7C">
          <w:rPr>
            <w:rStyle w:val="afa"/>
            <w:sz w:val="28"/>
            <w:szCs w:val="28"/>
          </w:rPr>
          <w:t>Форма 1</w:t>
        </w:r>
      </w:hyperlink>
      <w:r w:rsidRPr="00523B7C">
        <w:rPr>
          <w:sz w:val="28"/>
          <w:szCs w:val="28"/>
        </w:rPr>
        <w:t xml:space="preserve">), но </w:t>
      </w:r>
      <w:bookmarkEnd w:id="78"/>
      <w:r w:rsidRPr="00523B7C">
        <w:rPr>
          <w:sz w:val="28"/>
          <w:szCs w:val="28"/>
        </w:rPr>
        <w:t xml:space="preserve">не менее </w:t>
      </w:r>
      <w:r w:rsidR="004E3A49" w:rsidRPr="00523B7C">
        <w:rPr>
          <w:sz w:val="28"/>
          <w:szCs w:val="28"/>
        </w:rPr>
        <w:t>9</w:t>
      </w:r>
      <w:r w:rsidRPr="00523B7C">
        <w:rPr>
          <w:sz w:val="28"/>
          <w:szCs w:val="28"/>
        </w:rPr>
        <w:t>0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523B7C">
        <w:rPr>
          <w:sz w:val="28"/>
          <w:szCs w:val="28"/>
        </w:rPr>
        <w:t xml:space="preserve">открытия доступа к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Toc343720402"/>
      <w:r w:rsidRPr="00523B7C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80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1" w:name="_Ref317253353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подготовленная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вся корреспонденция и документация, связанная с</w:t>
      </w:r>
      <w:r w:rsidR="00D53A1F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запросом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которыми обмениваются участники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должны быть написаны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русском языке.</w:t>
      </w:r>
      <w:bookmarkEnd w:id="81"/>
    </w:p>
    <w:p w:rsidR="00C87330" w:rsidRPr="00523B7C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60"/>
      <w:r w:rsidRPr="00523B7C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могут быть составлены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предусмотренных действующим законодательством РФ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523B7C">
        <w:rPr>
          <w:sz w:val="28"/>
          <w:szCs w:val="28"/>
        </w:rPr>
        <w:t>апостиль</w:t>
      </w:r>
      <w:proofErr w:type="spellEnd"/>
      <w:r w:rsidRPr="00523B7C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 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недостоверных сведений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Использование других языков для подготовки заявки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 исключением случаев, предусмотренных пунктами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_Ref317253360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4.6.2</w:t>
      </w:r>
      <w:r w:rsidR="00AB3903">
        <w:fldChar w:fldCharType="end"/>
      </w:r>
      <w:r w:rsidRPr="00523B7C">
        <w:rPr>
          <w:sz w:val="28"/>
          <w:szCs w:val="28"/>
        </w:rPr>
        <w:t xml:space="preserve">, может быть расценено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несоответствие заявки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Toc343720403"/>
      <w:r w:rsidRPr="00523B7C">
        <w:rPr>
          <w:rFonts w:ascii="Times New Roman" w:hAnsi="Times New Roman" w:cs="Times New Roman"/>
          <w:b w:val="0"/>
          <w:i w:val="0"/>
        </w:rPr>
        <w:t xml:space="preserve">Валюта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bookmarkEnd w:id="83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517806908"/>
      <w:bookmarkStart w:id="85" w:name="_Toc518119274"/>
      <w:bookmarkStart w:id="86" w:name="_Ref52534291"/>
      <w:bookmarkStart w:id="87" w:name="_Ref317253459"/>
      <w:r w:rsidRPr="00523B7C">
        <w:rPr>
          <w:sz w:val="28"/>
          <w:szCs w:val="28"/>
        </w:rPr>
        <w:t>Все суммы денежных сре</w:t>
      </w:r>
      <w:proofErr w:type="gramStart"/>
      <w:r w:rsidRPr="00523B7C">
        <w:rPr>
          <w:sz w:val="28"/>
          <w:szCs w:val="28"/>
        </w:rPr>
        <w:t>дств в з</w:t>
      </w:r>
      <w:proofErr w:type="gramEnd"/>
      <w:r w:rsidRPr="00523B7C">
        <w:rPr>
          <w:sz w:val="28"/>
          <w:szCs w:val="28"/>
        </w:rPr>
        <w:t xml:space="preserve">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приложениях к ней должны быть выражены в </w:t>
      </w:r>
      <w:bookmarkEnd w:id="84"/>
      <w:bookmarkEnd w:id="85"/>
      <w:r w:rsidRPr="00523B7C">
        <w:rPr>
          <w:sz w:val="28"/>
          <w:szCs w:val="28"/>
        </w:rPr>
        <w:t>валюте, установленной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_Ref317253402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за исключением случаев, предусмотренных</w:t>
      </w:r>
      <w:bookmarkEnd w:id="86"/>
      <w:r w:rsidRPr="00523B7C">
        <w:rPr>
          <w:sz w:val="28"/>
          <w:szCs w:val="28"/>
        </w:rPr>
        <w:t xml:space="preserve">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8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8" w:name="_Ref317253467"/>
      <w:bookmarkStart w:id="89" w:name="_Toc518119275"/>
      <w:proofErr w:type="gramStart"/>
      <w:r w:rsidRPr="00523B7C">
        <w:rPr>
          <w:sz w:val="28"/>
          <w:szCs w:val="28"/>
        </w:rPr>
        <w:t xml:space="preserve">Документы, оригиналы которых выданы </w:t>
      </w:r>
      <w:r w:rsidR="007A0C42" w:rsidRPr="00523B7C">
        <w:rPr>
          <w:sz w:val="28"/>
          <w:szCs w:val="28"/>
        </w:rPr>
        <w:t xml:space="preserve">участнику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третьими лицами</w:t>
      </w:r>
      <w:r w:rsidR="00DB576E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переводом этих сумм в валюту, установленную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_Ref317253440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523B7C">
        <w:rPr>
          <w:sz w:val="28"/>
          <w:szCs w:val="28"/>
        </w:rPr>
        <w:t xml:space="preserve"> такового курса и даты его установления.</w:t>
      </w:r>
      <w:bookmarkEnd w:id="88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_Ref317253467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4.7.2</w:t>
      </w:r>
      <w:r w:rsidR="00AB3903">
        <w:fldChar w:fldCharType="end"/>
      </w:r>
      <w:r w:rsidR="00DB576E" w:rsidRPr="00523B7C">
        <w:rPr>
          <w:sz w:val="28"/>
          <w:szCs w:val="28"/>
        </w:rPr>
        <w:t>,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может быть расценено </w:t>
      </w:r>
      <w:r w:rsidR="002E77A5" w:rsidRPr="00523B7C">
        <w:rPr>
          <w:sz w:val="28"/>
          <w:szCs w:val="28"/>
        </w:rPr>
        <w:lastRenderedPageBreak/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несоответствие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0" w:name="_Toc343720404"/>
      <w:r w:rsidRPr="00523B7C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0"/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_Ref317253501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1" w:name="_Ref317258254"/>
      <w:bookmarkStart w:id="92" w:name="_Toc343720405"/>
      <w:r w:rsidRPr="00523B7C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523B7C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523B7C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 xml:space="preserve">цен </w:t>
      </w:r>
      <w:r w:rsidR="00DD0201" w:rsidRPr="00523B7C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523B7C">
        <w:rPr>
          <w:rFonts w:ascii="Times New Roman" w:hAnsi="Times New Roman" w:cs="Times New Roman"/>
          <w:b w:val="0"/>
          <w:i w:val="0"/>
        </w:rPr>
        <w:t>заявки</w:t>
      </w:r>
      <w:r w:rsidR="00231F47" w:rsidRPr="00523B7C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r w:rsidR="00DD0201" w:rsidRPr="00523B7C">
        <w:rPr>
          <w:rFonts w:ascii="Times New Roman" w:hAnsi="Times New Roman" w:cs="Times New Roman"/>
          <w:b w:val="0"/>
          <w:i w:val="0"/>
        </w:rPr>
        <w:t>)</w:t>
      </w:r>
      <w:bookmarkEnd w:id="91"/>
      <w:r w:rsidR="00602B0C" w:rsidRPr="00523B7C">
        <w:rPr>
          <w:rFonts w:ascii="Times New Roman" w:hAnsi="Times New Roman" w:cs="Times New Roman"/>
          <w:b w:val="0"/>
          <w:i w:val="0"/>
        </w:rPr>
        <w:t>.</w:t>
      </w:r>
      <w:bookmarkEnd w:id="9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_Ref317253520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установлено требование обеспечения </w:t>
      </w:r>
      <w:r w:rsidR="005F17AB" w:rsidRPr="00523B7C">
        <w:rPr>
          <w:sz w:val="28"/>
          <w:szCs w:val="28"/>
        </w:rPr>
        <w:t>заявки на участие</w:t>
      </w:r>
      <w:r w:rsidR="00E845A7"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должен предоставить обеспечение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="00A96C91" w:rsidRPr="00523B7C">
        <w:rPr>
          <w:sz w:val="28"/>
          <w:szCs w:val="28"/>
        </w:rPr>
        <w:t xml:space="preserve">по форме, </w:t>
      </w:r>
      <w:r w:rsidRPr="00523B7C">
        <w:rPr>
          <w:sz w:val="28"/>
          <w:szCs w:val="28"/>
        </w:rPr>
        <w:t>в размере и валюте,</w:t>
      </w:r>
      <w:r w:rsidR="00D35F80"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="00D35F80" w:rsidRPr="00523B7C">
        <w:rPr>
          <w:sz w:val="28"/>
          <w:szCs w:val="28"/>
        </w:rPr>
        <w:t>требованиями</w:t>
      </w:r>
      <w:r w:rsidR="002852CF" w:rsidRPr="00523B7C">
        <w:rPr>
          <w:sz w:val="28"/>
          <w:szCs w:val="28"/>
        </w:rPr>
        <w:t xml:space="preserve">, </w:t>
      </w:r>
      <w:r w:rsidR="00D35F80" w:rsidRPr="00523B7C">
        <w:rPr>
          <w:sz w:val="28"/>
          <w:szCs w:val="28"/>
        </w:rPr>
        <w:t>установленными</w:t>
      </w:r>
      <w:r w:rsidRPr="00523B7C">
        <w:rPr>
          <w:sz w:val="28"/>
          <w:szCs w:val="28"/>
        </w:rPr>
        <w:t xml:space="preserve">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 пункте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_Ref317253528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_Ref317253546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». </w:t>
      </w:r>
    </w:p>
    <w:p w:rsidR="000033CA" w:rsidRPr="00523B7C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Обеспечение заявки о подаче Предложения должно быть </w:t>
      </w:r>
      <w:r w:rsidR="00DB576E" w:rsidRPr="00523B7C">
        <w:rPr>
          <w:sz w:val="28"/>
          <w:szCs w:val="28"/>
        </w:rPr>
        <w:t>предоставлено</w:t>
      </w:r>
      <w:r w:rsidRPr="00523B7C">
        <w:rPr>
          <w:sz w:val="28"/>
          <w:szCs w:val="28"/>
        </w:rPr>
        <w:t xml:space="preserve"> не позднее момента окончания срока подачи </w:t>
      </w:r>
      <w:r w:rsidR="00DB576E" w:rsidRPr="00523B7C">
        <w:rPr>
          <w:sz w:val="28"/>
          <w:szCs w:val="28"/>
        </w:rPr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в пункте 21 раздела 5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3" w:name="_Ref317253663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возвращается:</w:t>
      </w:r>
      <w:bookmarkEnd w:id="93"/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5 (</w:t>
      </w:r>
      <w:r w:rsidRPr="00523B7C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)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– всем участникам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, подавшим 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уведомления об отзыве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>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по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запросу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>договору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523B7C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DB576E" w:rsidRPr="00523B7C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90"/>
      <w:r w:rsidRPr="00523B7C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срок в соответствии с пунктом </w:t>
      </w:r>
      <w:r w:rsidR="00AB3903">
        <w:fldChar w:fldCharType="begin"/>
      </w:r>
      <w:r w:rsidR="00AB3903">
        <w:instrText xml:space="preserve"> REF _Ref317253663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4.9.3</w:t>
      </w:r>
      <w:r w:rsidR="00AB3903">
        <w:fldChar w:fldCharType="end"/>
      </w:r>
      <w:r w:rsidRPr="00523B7C">
        <w:rPr>
          <w:sz w:val="28"/>
          <w:szCs w:val="28"/>
        </w:rPr>
        <w:t xml:space="preserve">, начиная с которого участник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515319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может быть удержано в следующих случаях:</w:t>
      </w:r>
      <w:bookmarkEnd w:id="94"/>
      <w:bookmarkEnd w:id="95"/>
    </w:p>
    <w:p w:rsidR="008C69D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и в пункте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_Ref317250778 \r \h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color w:val="auto"/>
          <w:sz w:val="28"/>
          <w:szCs w:val="28"/>
        </w:rPr>
        <w:t>20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_Ref317253625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»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 заключения договора;</w:t>
      </w:r>
    </w:p>
    <w:p w:rsidR="00C8733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второ</w:t>
      </w:r>
      <w:r w:rsidRPr="00523B7C">
        <w:rPr>
          <w:rFonts w:ascii="Times New Roman" w:hAnsi="Times New Roman"/>
          <w:color w:val="auto"/>
          <w:sz w:val="28"/>
          <w:szCs w:val="28"/>
        </w:rPr>
        <w:t>е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договора, и так далее для участников, занявших </w:t>
      </w:r>
      <w:r w:rsidRPr="00523B7C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523B7C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523B7C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При наступл</w:t>
      </w:r>
      <w:r w:rsidR="00035643" w:rsidRPr="00523B7C">
        <w:rPr>
          <w:sz w:val="28"/>
          <w:szCs w:val="28"/>
        </w:rPr>
        <w:t>ении случая, указанного в пункте </w:t>
      </w:r>
      <w:r w:rsidR="00AB3903">
        <w:fldChar w:fldCharType="begin"/>
      </w:r>
      <w:r w:rsidR="00AB3903">
        <w:instrText xml:space="preserve"> REF _Ref317515319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4.9.5</w:t>
      </w:r>
      <w:r w:rsidR="00AB3903">
        <w:fldChar w:fldCharType="end"/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6F02C8" w:rsidRPr="00523B7C">
        <w:rPr>
          <w:sz w:val="28"/>
          <w:szCs w:val="28"/>
        </w:rPr>
        <w:t>/заказчик</w:t>
      </w:r>
      <w:r w:rsidRPr="00523B7C">
        <w:rPr>
          <w:sz w:val="28"/>
          <w:szCs w:val="28"/>
        </w:rPr>
        <w:t xml:space="preserve"> уведомляет </w:t>
      </w:r>
      <w:r w:rsidR="00E14F28" w:rsidRPr="00523B7C">
        <w:rPr>
          <w:sz w:val="28"/>
          <w:szCs w:val="28"/>
        </w:rPr>
        <w:t xml:space="preserve">такого </w:t>
      </w:r>
      <w:r w:rsidRPr="00523B7C">
        <w:rPr>
          <w:sz w:val="28"/>
          <w:szCs w:val="28"/>
        </w:rPr>
        <w:t>участника</w:t>
      </w:r>
      <w:r w:rsidR="002852CF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08141F" w:rsidRPr="00523B7C">
        <w:rPr>
          <w:sz w:val="28"/>
          <w:szCs w:val="28"/>
        </w:rPr>
        <w:t>об </w:t>
      </w:r>
      <w:r w:rsidRPr="00523B7C">
        <w:rPr>
          <w:sz w:val="28"/>
          <w:szCs w:val="28"/>
        </w:rPr>
        <w:t>удержании денежных средств, внесенных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качестве обеспечен</w:t>
      </w:r>
      <w:r w:rsidR="006F02C8" w:rsidRPr="00523B7C">
        <w:rPr>
          <w:sz w:val="28"/>
          <w:szCs w:val="28"/>
        </w:rPr>
        <w:t xml:space="preserve">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924DD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Ref317254894"/>
      <w:bookmarkStart w:id="97" w:name="_Toc343720406"/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>Подача и прием заяв</w:t>
      </w:r>
      <w:r w:rsidR="000B1AA1" w:rsidRPr="00523B7C">
        <w:rPr>
          <w:rFonts w:ascii="Times New Roman" w:hAnsi="Times New Roman" w:cs="Times New Roman"/>
          <w:b w:val="0"/>
          <w:bCs w:val="0"/>
          <w:i w:val="0"/>
          <w:iCs w:val="0"/>
        </w:rPr>
        <w:t>ок</w:t>
      </w:r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запросе </w:t>
      </w:r>
      <w:bookmarkEnd w:id="96"/>
      <w:r w:rsidR="00924DDE" w:rsidRPr="00523B7C">
        <w:rPr>
          <w:rFonts w:ascii="Times New Roman" w:hAnsi="Times New Roman" w:cs="Times New Roman"/>
          <w:b w:val="0"/>
          <w:bCs w:val="0"/>
          <w:i w:val="0"/>
          <w:iCs w:val="0"/>
        </w:rPr>
        <w:t>цен</w:t>
      </w:r>
      <w:bookmarkEnd w:id="97"/>
    </w:p>
    <w:p w:rsidR="000B1AA1" w:rsidRPr="00523B7C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523B7C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должны быть поданы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ЭТП </w:t>
      </w:r>
      <w:r w:rsidR="00A43962" w:rsidRPr="00523B7C">
        <w:rPr>
          <w:sz w:val="28"/>
          <w:szCs w:val="28"/>
        </w:rPr>
        <w:t>до </w:t>
      </w:r>
      <w:r w:rsidRPr="00523B7C">
        <w:rPr>
          <w:sz w:val="28"/>
          <w:szCs w:val="28"/>
        </w:rPr>
        <w:t xml:space="preserve">истечения срока, установленного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_Ref317253730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Toc343720407"/>
      <w:r w:rsidRPr="00523B7C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8"/>
    </w:p>
    <w:p w:rsidR="00C87330" w:rsidRPr="00523B7C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подавший заявку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вправе изменить или отозвать свою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соответствии с регламентом ЭТП, в любое время после ее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подачи, но до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истечения срока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указанного в 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_Ref317253746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proofErr w:type="gramEnd"/>
    </w:p>
    <w:p w:rsidR="00C87330" w:rsidRPr="00523B7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изменения или отзыва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поданных на ЭТП, </w:t>
      </w:r>
      <w:proofErr w:type="gramStart"/>
      <w:r w:rsidRPr="00523B7C">
        <w:rPr>
          <w:sz w:val="28"/>
          <w:szCs w:val="28"/>
        </w:rPr>
        <w:t>определяется и осуществляется</w:t>
      </w:r>
      <w:proofErr w:type="gramEnd"/>
      <w:r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регламентом работы данной ЭТП.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9" w:name="_Ref317253800"/>
      <w:r w:rsidRPr="00523B7C">
        <w:rPr>
          <w:sz w:val="28"/>
          <w:szCs w:val="28"/>
        </w:rPr>
        <w:t xml:space="preserve">Если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E6268" w:rsidRPr="00523B7C">
        <w:rPr>
          <w:sz w:val="28"/>
          <w:szCs w:val="28"/>
        </w:rPr>
        <w:t xml:space="preserve"> продлен срок подачи заявок, то 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уже подавший заявку, вправе принять любое из следующих решений:</w:t>
      </w:r>
      <w:bookmarkEnd w:id="99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отозвать поданную заявку</w:t>
      </w:r>
      <w:r w:rsidR="00E23AF3" w:rsidRPr="00523B7C">
        <w:rPr>
          <w:sz w:val="28"/>
          <w:szCs w:val="28"/>
        </w:rPr>
        <w:t xml:space="preserve"> и подать ее вновь (при желании)</w:t>
      </w:r>
      <w:r w:rsidRPr="00523B7C">
        <w:rPr>
          <w:sz w:val="28"/>
          <w:szCs w:val="28"/>
        </w:rPr>
        <w:t>;</w:t>
      </w:r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0" w:name="_Ref307223370"/>
      <w:r w:rsidRPr="00523B7C">
        <w:rPr>
          <w:sz w:val="28"/>
          <w:szCs w:val="28"/>
        </w:rPr>
        <w:t>продли</w:t>
      </w:r>
      <w:r w:rsidR="00E23AF3" w:rsidRPr="00523B7C">
        <w:rPr>
          <w:sz w:val="28"/>
          <w:szCs w:val="28"/>
        </w:rPr>
        <w:t>ть</w:t>
      </w:r>
      <w:r w:rsidRPr="00523B7C">
        <w:rPr>
          <w:sz w:val="28"/>
          <w:szCs w:val="28"/>
        </w:rPr>
        <w:t xml:space="preserve"> срок действия </w:t>
      </w:r>
      <w:r w:rsidR="00E23AF3" w:rsidRPr="00523B7C">
        <w:rPr>
          <w:sz w:val="28"/>
          <w:szCs w:val="28"/>
        </w:rPr>
        <w:t xml:space="preserve">заявки </w:t>
      </w:r>
      <w:r w:rsidRPr="00523B7C">
        <w:rPr>
          <w:sz w:val="28"/>
          <w:szCs w:val="28"/>
        </w:rPr>
        <w:t>на соответствующий период времени;</w:t>
      </w:r>
      <w:bookmarkEnd w:id="100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23B7C">
        <w:rPr>
          <w:sz w:val="28"/>
          <w:szCs w:val="28"/>
        </w:rPr>
        <w:t>лу в </w:t>
      </w:r>
      <w:r w:rsidRPr="00523B7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23B7C">
        <w:rPr>
          <w:sz w:val="28"/>
          <w:szCs w:val="28"/>
        </w:rPr>
        <w:t>,</w:t>
      </w:r>
      <w:proofErr w:type="gramEnd"/>
      <w:r w:rsidR="00315C9D" w:rsidRPr="00523B7C">
        <w:rPr>
          <w:sz w:val="28"/>
          <w:szCs w:val="28"/>
        </w:rPr>
        <w:t xml:space="preserve"> </w:t>
      </w:r>
      <w:r w:rsidR="007968E7" w:rsidRPr="00523B7C">
        <w:rPr>
          <w:sz w:val="28"/>
          <w:szCs w:val="28"/>
        </w:rPr>
        <w:t xml:space="preserve">если в течение старого срока действия заявки </w:t>
      </w:r>
      <w:r w:rsidR="002E77A5" w:rsidRPr="00523B7C">
        <w:rPr>
          <w:sz w:val="28"/>
          <w:szCs w:val="28"/>
        </w:rPr>
        <w:t>закупочная комиссия</w:t>
      </w:r>
      <w:r w:rsidR="007968E7" w:rsidRPr="00523B7C">
        <w:rPr>
          <w:sz w:val="28"/>
          <w:szCs w:val="28"/>
        </w:rPr>
        <w:t xml:space="preserve"> успевает выбрать победителя, </w:t>
      </w:r>
      <w:r w:rsidR="007968E7" w:rsidRPr="00523B7C">
        <w:rPr>
          <w:sz w:val="28"/>
          <w:szCs w:val="28"/>
        </w:rPr>
        <w:lastRenderedPageBreak/>
        <w:t>то</w:t>
      </w:r>
      <w:r w:rsidR="000E6268" w:rsidRPr="00523B7C">
        <w:rPr>
          <w:sz w:val="28"/>
          <w:szCs w:val="28"/>
        </w:rPr>
        <w:t> 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не отклон</w:t>
      </w:r>
      <w:r w:rsidR="007968E7" w:rsidRPr="00523B7C">
        <w:rPr>
          <w:sz w:val="28"/>
          <w:szCs w:val="28"/>
        </w:rPr>
        <w:t>яет</w:t>
      </w:r>
      <w:r w:rsidRPr="00523B7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523B7C">
        <w:rPr>
          <w:sz w:val="28"/>
          <w:szCs w:val="28"/>
        </w:rPr>
        <w:t>подпунктом </w:t>
      </w:r>
      <w:r w:rsidR="00AB3903">
        <w:fldChar w:fldCharType="begin"/>
      </w:r>
      <w:r w:rsidR="00AB3903">
        <w:instrText xml:space="preserve"> REF _Ref307223370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</w:t>
      </w:r>
      <w:r w:rsidR="00C62F44" w:rsidRPr="00523B7C">
        <w:rPr>
          <w:sz w:val="28"/>
          <w:szCs w:val="28"/>
        </w:rPr>
        <w:t>ункта </w:t>
      </w:r>
      <w:r w:rsidR="00AB3903">
        <w:fldChar w:fldCharType="begin"/>
      </w:r>
      <w:r w:rsidR="00AB3903">
        <w:instrText xml:space="preserve"> REF _Ref317253800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4.11.3</w:t>
      </w:r>
      <w:r w:rsidR="00AB3903">
        <w:fldChar w:fldCharType="end"/>
      </w:r>
      <w:r w:rsidRPr="00523B7C">
        <w:rPr>
          <w:sz w:val="28"/>
          <w:szCs w:val="28"/>
        </w:rPr>
        <w:t xml:space="preserve"> осуществляется путем </w:t>
      </w:r>
      <w:r w:rsidR="00C62F44" w:rsidRPr="00523B7C">
        <w:rPr>
          <w:sz w:val="28"/>
          <w:szCs w:val="28"/>
        </w:rPr>
        <w:t>размещения</w:t>
      </w:r>
      <w:r w:rsidR="007968E7" w:rsidRPr="00523B7C">
        <w:rPr>
          <w:sz w:val="28"/>
          <w:szCs w:val="28"/>
        </w:rPr>
        <w:t xml:space="preserve"> на ЭТП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подавшим ее участником</w:t>
      </w:r>
      <w:r w:rsidR="00315C9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письм</w:t>
      </w:r>
      <w:proofErr w:type="gramStart"/>
      <w:r w:rsidRPr="00523B7C">
        <w:rPr>
          <w:sz w:val="28"/>
          <w:szCs w:val="28"/>
        </w:rPr>
        <w:t>а о ее</w:t>
      </w:r>
      <w:proofErr w:type="gramEnd"/>
      <w:r w:rsidRPr="00523B7C">
        <w:rPr>
          <w:sz w:val="28"/>
          <w:szCs w:val="28"/>
        </w:rPr>
        <w:t xml:space="preserve"> продлении. </w:t>
      </w:r>
    </w:p>
    <w:p w:rsidR="00C87330" w:rsidRPr="00523B7C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1" w:name="_Ref317254920"/>
      <w:bookmarkStart w:id="102" w:name="_Toc343720408"/>
      <w:r w:rsidRPr="00523B7C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01"/>
      <w:bookmarkEnd w:id="102"/>
    </w:p>
    <w:p w:rsidR="00C87330" w:rsidRPr="00523B7C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срок, установленный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_Ref317253837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F208BC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 всем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содержащимся в них документам и сведениям.</w:t>
      </w:r>
    </w:p>
    <w:p w:rsidR="007F77AE" w:rsidRPr="00523B7C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3" w:name="_Ref318387012"/>
      <w:r w:rsidRPr="00523B7C">
        <w:rPr>
          <w:sz w:val="28"/>
          <w:szCs w:val="28"/>
        </w:rPr>
        <w:t>Оператор ЭТП с и</w:t>
      </w:r>
      <w:r w:rsidR="008B0182" w:rsidRPr="00523B7C">
        <w:rPr>
          <w:sz w:val="28"/>
          <w:szCs w:val="28"/>
        </w:rPr>
        <w:t>спользованием технологических и </w:t>
      </w:r>
      <w:r w:rsidRPr="00523B7C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21A9B" w:rsidRPr="00523B7C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523B7C">
        <w:rPr>
          <w:sz w:val="28"/>
          <w:szCs w:val="28"/>
        </w:rPr>
        <w:t xml:space="preserve">. </w:t>
      </w:r>
      <w:r w:rsidR="005E23F3" w:rsidRPr="00523B7C">
        <w:rPr>
          <w:sz w:val="28"/>
          <w:szCs w:val="28"/>
        </w:rPr>
        <w:t>Не позднее чем через 3 (три) дня со дня подписания д</w:t>
      </w:r>
      <w:r w:rsidR="000D3BD4" w:rsidRPr="00523B7C">
        <w:rPr>
          <w:sz w:val="28"/>
          <w:szCs w:val="28"/>
        </w:rPr>
        <w:t xml:space="preserve">анный протокол размещается </w:t>
      </w:r>
      <w:r w:rsidR="005E23F3" w:rsidRPr="00523B7C">
        <w:rPr>
          <w:sz w:val="28"/>
          <w:szCs w:val="28"/>
        </w:rPr>
        <w:t xml:space="preserve">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5E23F3" w:rsidRPr="00523B7C">
        <w:rPr>
          <w:sz w:val="28"/>
          <w:szCs w:val="28"/>
        </w:rPr>
        <w:t xml:space="preserve"> </w:t>
      </w:r>
      <w:r w:rsidR="000D3BD4" w:rsidRPr="00523B7C">
        <w:rPr>
          <w:sz w:val="28"/>
          <w:szCs w:val="28"/>
        </w:rPr>
        <w:t xml:space="preserve">на ЭТП </w:t>
      </w:r>
      <w:r w:rsidR="005E23F3" w:rsidRPr="00523B7C">
        <w:rPr>
          <w:sz w:val="28"/>
          <w:szCs w:val="28"/>
        </w:rPr>
        <w:t xml:space="preserve">и </w:t>
      </w:r>
      <w:r w:rsidR="00BA126A" w:rsidRPr="00523B7C">
        <w:rPr>
          <w:sz w:val="28"/>
          <w:szCs w:val="28"/>
        </w:rPr>
        <w:t>на официальном сайте</w:t>
      </w:r>
      <w:r w:rsidR="002852CF" w:rsidRPr="00523B7C">
        <w:rPr>
          <w:sz w:val="28"/>
          <w:szCs w:val="28"/>
        </w:rPr>
        <w:t xml:space="preserve"> </w:t>
      </w:r>
      <w:r w:rsidR="005E23F3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0D3BD4" w:rsidRPr="00523B7C">
        <w:rPr>
          <w:sz w:val="28"/>
          <w:szCs w:val="28"/>
        </w:rPr>
        <w:t>.</w:t>
      </w:r>
      <w:bookmarkEnd w:id="103"/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="00C21A9B" w:rsidRPr="00523B7C">
        <w:rPr>
          <w:sz w:val="28"/>
          <w:szCs w:val="28"/>
        </w:rPr>
        <w:t>на ЭТП в порядке, предусмотренном регламентом работы данной ЭТП,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указанная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рассматривается по согласованию с заказчиком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установленном подразделом </w:t>
      </w:r>
      <w:r w:rsidR="00AB3903">
        <w:fldChar w:fldCharType="begin"/>
      </w:r>
      <w:r w:rsidR="00AB3903">
        <w:instrText xml:space="preserve"> REF _Ref317258098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4" w:name="_Ref317254055"/>
      <w:proofErr w:type="gramStart"/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подано ни одной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несостоявшимся.</w:t>
      </w:r>
      <w:bookmarkEnd w:id="104"/>
      <w:proofErr w:type="gramEnd"/>
    </w:p>
    <w:p w:rsidR="00C87330" w:rsidRPr="00523B7C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намерен н</w:t>
      </w:r>
      <w:r w:rsidR="0006373D" w:rsidRPr="00523B7C">
        <w:rPr>
          <w:sz w:val="28"/>
          <w:szCs w:val="28"/>
        </w:rPr>
        <w:t>аправить своего представителя к </w:t>
      </w:r>
      <w:r w:rsidRPr="00523B7C">
        <w:rPr>
          <w:sz w:val="28"/>
          <w:szCs w:val="28"/>
        </w:rPr>
        <w:t xml:space="preserve">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 моменту открытия доступа к заявкам</w:t>
      </w:r>
      <w:r w:rsidR="00315C9D" w:rsidRPr="00523B7C">
        <w:rPr>
          <w:sz w:val="28"/>
          <w:szCs w:val="28"/>
        </w:rPr>
        <w:t xml:space="preserve"> </w:t>
      </w:r>
      <w:r w:rsidR="0006373D" w:rsidRPr="00523B7C">
        <w:rPr>
          <w:sz w:val="28"/>
          <w:szCs w:val="28"/>
        </w:rPr>
        <w:t>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такой участник должен не </w:t>
      </w:r>
      <w:proofErr w:type="gramStart"/>
      <w:r w:rsidRPr="00523B7C">
        <w:rPr>
          <w:sz w:val="28"/>
          <w:szCs w:val="28"/>
        </w:rPr>
        <w:t>позднее</w:t>
      </w:r>
      <w:proofErr w:type="gramEnd"/>
      <w:r w:rsidRPr="00523B7C">
        <w:rPr>
          <w:sz w:val="28"/>
          <w:szCs w:val="28"/>
        </w:rPr>
        <w:t xml:space="preserve"> чем за 1</w:t>
      </w:r>
      <w:r w:rsidR="009D6A1E" w:rsidRPr="00523B7C">
        <w:rPr>
          <w:sz w:val="28"/>
          <w:szCs w:val="28"/>
        </w:rPr>
        <w:t> (один)</w:t>
      </w:r>
      <w:r w:rsidR="0006373D" w:rsidRPr="00523B7C">
        <w:rPr>
          <w:sz w:val="28"/>
          <w:szCs w:val="28"/>
        </w:rPr>
        <w:t xml:space="preserve"> день до </w:t>
      </w:r>
      <w:r w:rsidRPr="00523B7C">
        <w:rPr>
          <w:sz w:val="28"/>
          <w:szCs w:val="28"/>
        </w:rPr>
        <w:t>истечения срока подачи заявок</w:t>
      </w:r>
      <w:r w:rsidR="0006373D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>,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указанного в извещении </w:t>
      </w:r>
      <w:proofErr w:type="gramStart"/>
      <w:r w:rsidR="009D6A1E" w:rsidRPr="00523B7C">
        <w:rPr>
          <w:sz w:val="28"/>
          <w:szCs w:val="28"/>
        </w:rPr>
        <w:t>о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>уведомить об этом организато</w:t>
      </w:r>
      <w:r w:rsidR="009D6A1E" w:rsidRPr="00523B7C">
        <w:rPr>
          <w:sz w:val="28"/>
          <w:szCs w:val="28"/>
        </w:rPr>
        <w:t xml:space="preserve">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, </w:t>
      </w:r>
      <w:r w:rsidR="00C87330" w:rsidRPr="00523B7C">
        <w:rPr>
          <w:sz w:val="28"/>
          <w:szCs w:val="28"/>
        </w:rPr>
        <w:t>направи</w:t>
      </w:r>
      <w:r w:rsidR="0006373D" w:rsidRPr="00523B7C">
        <w:rPr>
          <w:sz w:val="28"/>
          <w:szCs w:val="28"/>
        </w:rPr>
        <w:t>в</w:t>
      </w:r>
      <w:r w:rsidR="00C87330" w:rsidRPr="00523B7C">
        <w:rPr>
          <w:sz w:val="28"/>
          <w:szCs w:val="28"/>
        </w:rPr>
        <w:t xml:space="preserve"> контактному лицу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указанному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523B7C">
        <w:rPr>
          <w:sz w:val="28"/>
          <w:szCs w:val="28"/>
        </w:rPr>
        <w:t>при открытии доступа к заявкам</w:t>
      </w:r>
      <w:proofErr w:type="gramEnd"/>
      <w:r w:rsidR="0006373D" w:rsidRPr="00523B7C">
        <w:rPr>
          <w:sz w:val="28"/>
          <w:szCs w:val="28"/>
        </w:rPr>
        <w:t xml:space="preserve">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 Заявка на оформление пропуска может направляться с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использованием любых сре</w:t>
      </w:r>
      <w:proofErr w:type="gramStart"/>
      <w:r w:rsidR="00C87330" w:rsidRPr="00523B7C">
        <w:rPr>
          <w:sz w:val="28"/>
          <w:szCs w:val="28"/>
        </w:rPr>
        <w:t>дств св</w:t>
      </w:r>
      <w:proofErr w:type="gramEnd"/>
      <w:r w:rsidR="00C87330" w:rsidRPr="00523B7C">
        <w:rPr>
          <w:sz w:val="28"/>
          <w:szCs w:val="28"/>
        </w:rPr>
        <w:t>язи, включая почтовую, телеграфную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своевременность получения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такой заявки на оформление пропуска несет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5" w:name="_Toc317269894"/>
      <w:bookmarkStart w:id="106" w:name="_Toc317269975"/>
      <w:bookmarkStart w:id="107" w:name="_Toc317269900"/>
      <w:bookmarkStart w:id="108" w:name="_Toc317269981"/>
      <w:bookmarkStart w:id="109" w:name="_Toc317269901"/>
      <w:bookmarkStart w:id="110" w:name="_Toc317269982"/>
      <w:bookmarkStart w:id="111" w:name="_Toc317269902"/>
      <w:bookmarkStart w:id="112" w:name="_Toc317269983"/>
      <w:bookmarkStart w:id="113" w:name="_Toc317269903"/>
      <w:bookmarkStart w:id="114" w:name="_Toc317269984"/>
      <w:bookmarkStart w:id="115" w:name="_Toc317269904"/>
      <w:bookmarkStart w:id="116" w:name="_Toc317269985"/>
      <w:bookmarkStart w:id="117" w:name="_Toc317269907"/>
      <w:bookmarkStart w:id="118" w:name="_Toc317269988"/>
      <w:bookmarkStart w:id="119" w:name="_Toc317269909"/>
      <w:bookmarkStart w:id="120" w:name="_Toc317269990"/>
      <w:bookmarkStart w:id="121" w:name="_Toc269472549"/>
      <w:bookmarkStart w:id="122" w:name="_Toc277263812"/>
      <w:bookmarkStart w:id="123" w:name="_Toc343720409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523B7C">
        <w:rPr>
          <w:rFonts w:ascii="Times New Roman" w:hAnsi="Times New Roman" w:cs="Times New Roman"/>
          <w:b w:val="0"/>
          <w:i w:val="0"/>
        </w:rPr>
        <w:lastRenderedPageBreak/>
        <w:t xml:space="preserve">Опоздавшие </w:t>
      </w:r>
      <w:bookmarkEnd w:id="121"/>
      <w:r w:rsidRPr="00523B7C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2"/>
      <w:bookmarkEnd w:id="123"/>
    </w:p>
    <w:p w:rsidR="00C87330" w:rsidRPr="00523B7C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отсутствует возможность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 после 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31B0D" w:rsidRPr="00523B7C">
        <w:rPr>
          <w:sz w:val="28"/>
          <w:szCs w:val="28"/>
        </w:rPr>
        <w:t>.</w:t>
      </w:r>
    </w:p>
    <w:p w:rsidR="00C87330" w:rsidRPr="00523B7C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4" w:name="_Toc269472550"/>
      <w:bookmarkStart w:id="125" w:name="_Ref317258080"/>
      <w:bookmarkStart w:id="126" w:name="_Ref317258098"/>
      <w:bookmarkStart w:id="127" w:name="_Toc343720410"/>
      <w:r w:rsidRPr="00523B7C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4"/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5"/>
      <w:bookmarkEnd w:id="126"/>
      <w:bookmarkEnd w:id="127"/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Общие положения</w:t>
      </w:r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Р</w:t>
      </w:r>
      <w:r w:rsidR="00F55C42" w:rsidRPr="00523B7C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523B7C">
        <w:rPr>
          <w:rFonts w:eastAsia="Arial Unicode MS"/>
          <w:bCs/>
          <w:sz w:val="28"/>
          <w:szCs w:val="28"/>
          <w:lang w:val="en-US"/>
        </w:rPr>
        <w:t> </w:t>
      </w:r>
      <w:r w:rsidR="00F55C42" w:rsidRPr="00523B7C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523B7C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_Ref317258141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4.14.2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;</w:t>
      </w:r>
    </w:p>
    <w:p w:rsidR="00F55C42" w:rsidRPr="00523B7C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_Ref317258175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4.14.5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.</w:t>
      </w:r>
    </w:p>
    <w:p w:rsidR="00E26670" w:rsidRPr="00523B7C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 w:rsidRPr="00523B7C">
        <w:rPr>
          <w:rFonts w:eastAsia="Arial Unicode MS"/>
          <w:bCs/>
          <w:sz w:val="28"/>
          <w:szCs w:val="28"/>
        </w:rPr>
        <w:t xml:space="preserve">стадиями рассмотрения заявок возможно </w:t>
      </w:r>
      <w:r w:rsidR="00F96DE1" w:rsidRPr="00523B7C">
        <w:rPr>
          <w:sz w:val="28"/>
          <w:szCs w:val="28"/>
        </w:rPr>
        <w:t xml:space="preserve">по решению закупочной комиссии </w:t>
      </w:r>
      <w:r w:rsidRPr="00523B7C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523B7C">
        <w:rPr>
          <w:rFonts w:eastAsia="Arial Unicode MS"/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_Ref318369480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4.14.3</w:t>
      </w:r>
      <w:r w:rsidR="00AB3903">
        <w:fldChar w:fldCharType="end"/>
      </w:r>
      <w:r w:rsidRPr="00523B7C">
        <w:rPr>
          <w:rFonts w:eastAsia="Arial Unicode MS"/>
          <w:bCs/>
          <w:sz w:val="28"/>
          <w:szCs w:val="28"/>
        </w:rPr>
        <w:t>)</w:t>
      </w:r>
      <w:r w:rsidR="00F96DE1" w:rsidRPr="00523B7C">
        <w:rPr>
          <w:sz w:val="28"/>
          <w:szCs w:val="28"/>
        </w:rPr>
        <w:t xml:space="preserve">с допущенными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 xml:space="preserve"> (до переторжки (если предусмотрена)), а так же проведение переторжки, если в пункте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>» предусмотрена возможность проведения процедуры переторжки.</w:t>
      </w:r>
      <w:proofErr w:type="gramEnd"/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F55C42" w:rsidRPr="00523B7C">
        <w:rPr>
          <w:sz w:val="28"/>
          <w:szCs w:val="28"/>
        </w:rPr>
        <w:t xml:space="preserve">о решению </w:t>
      </w:r>
      <w:r w:rsidR="002E77A5" w:rsidRPr="00523B7C">
        <w:rPr>
          <w:sz w:val="28"/>
          <w:szCs w:val="28"/>
        </w:rPr>
        <w:t>закупочной комиссии</w:t>
      </w:r>
      <w:r w:rsidR="00F55C42" w:rsidRPr="00523B7C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523B7C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Рассмо</w:t>
      </w:r>
      <w:r w:rsidR="00C87330" w:rsidRPr="00523B7C">
        <w:rPr>
          <w:sz w:val="28"/>
          <w:szCs w:val="28"/>
        </w:rPr>
        <w:t>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пунктом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_Ref317254150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».</w:t>
      </w:r>
    </w:p>
    <w:p w:rsidR="00C87330" w:rsidRPr="00523B7C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44448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При этом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523B7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сведений.</w:t>
      </w:r>
      <w:proofErr w:type="gramEnd"/>
    </w:p>
    <w:p w:rsidR="008240C6" w:rsidRPr="00523B7C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7251555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вправе уточнять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следующем порядке:</w:t>
      </w:r>
      <w:bookmarkEnd w:id="128"/>
    </w:p>
    <w:p w:rsidR="008240C6" w:rsidRPr="00523B7C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затребовать 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подписание заявки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документы, подтверждающие обладание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предлагать этот товар</w:t>
      </w:r>
      <w:r w:rsidR="008240C6" w:rsidRPr="00523B7C">
        <w:rPr>
          <w:sz w:val="28"/>
          <w:szCs w:val="28"/>
        </w:rPr>
        <w:t>;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 об исправлении выявленных в ходе рассмотрения арифметических и грамматических ошибок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направлении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применяются следующие правила:</w:t>
      </w:r>
    </w:p>
    <w:p w:rsidR="006D246B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;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.</w:t>
      </w:r>
    </w:p>
    <w:p w:rsidR="008240C6" w:rsidRPr="00523B7C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Исправление иных ошибок не допускается.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запросы по разъяснению положений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 изменяющие существо заявки</w:t>
      </w:r>
      <w:r w:rsidR="006D246B" w:rsidRPr="00523B7C">
        <w:rPr>
          <w:sz w:val="28"/>
          <w:szCs w:val="28"/>
        </w:rPr>
        <w:t>, включая изменение условий заявки</w:t>
      </w:r>
      <w:r w:rsidRPr="00523B7C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523B7C">
        <w:rPr>
          <w:sz w:val="28"/>
          <w:szCs w:val="28"/>
        </w:rPr>
        <w:t>ых</w:t>
      </w:r>
      <w:r w:rsidR="007E6934" w:rsidRPr="00523B7C">
        <w:rPr>
          <w:sz w:val="28"/>
          <w:szCs w:val="28"/>
        </w:rPr>
        <w:t xml:space="preserve"> </w:t>
      </w:r>
      <w:r w:rsidR="006D246B" w:rsidRPr="00523B7C">
        <w:rPr>
          <w:sz w:val="28"/>
          <w:szCs w:val="28"/>
        </w:rPr>
        <w:t>товар</w:t>
      </w:r>
      <w:r w:rsidR="005349A9" w:rsidRPr="00523B7C">
        <w:rPr>
          <w:sz w:val="28"/>
          <w:szCs w:val="28"/>
        </w:rPr>
        <w:t>ов</w:t>
      </w:r>
      <w:r w:rsidR="006D246B" w:rsidRPr="00523B7C">
        <w:rPr>
          <w:sz w:val="28"/>
          <w:szCs w:val="28"/>
        </w:rPr>
        <w:t>, работ, услуг</w:t>
      </w:r>
      <w:r w:rsidRPr="00523B7C">
        <w:rPr>
          <w:sz w:val="28"/>
          <w:szCs w:val="28"/>
        </w:rPr>
        <w:t xml:space="preserve">, </w:t>
      </w:r>
      <w:r w:rsidR="005349A9" w:rsidRPr="00523B7C">
        <w:rPr>
          <w:sz w:val="28"/>
          <w:szCs w:val="28"/>
        </w:rPr>
        <w:t>их</w:t>
      </w:r>
      <w:r w:rsidRPr="00523B7C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объем, номенклатуру и цену предлагаем</w:t>
      </w:r>
      <w:r w:rsidR="005F0D85" w:rsidRPr="00523B7C">
        <w:rPr>
          <w:sz w:val="28"/>
          <w:szCs w:val="28"/>
        </w:rPr>
        <w:t>ых</w:t>
      </w:r>
      <w:r w:rsidRPr="00523B7C">
        <w:rPr>
          <w:sz w:val="28"/>
          <w:szCs w:val="28"/>
        </w:rPr>
        <w:t xml:space="preserve"> участником </w:t>
      </w:r>
      <w:r w:rsidR="005F0D85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. </w:t>
      </w:r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0737"/>
      <w:r w:rsidRPr="00523B7C">
        <w:rPr>
          <w:sz w:val="28"/>
          <w:szCs w:val="28"/>
        </w:rPr>
        <w:t xml:space="preserve">При уточнении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нескольким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29"/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Допускается не направлять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AB3903">
        <w:fldChar w:fldCharType="begin"/>
      </w:r>
      <w:r w:rsidR="00AB3903">
        <w:instrText xml:space="preserve"> REF _Ref297560912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4.14.2.2</w:t>
      </w:r>
      <w:r w:rsidR="00AB3903">
        <w:fldChar w:fldCharType="end"/>
      </w:r>
      <w:r w:rsidRPr="00523B7C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такого участника.</w:t>
      </w:r>
    </w:p>
    <w:p w:rsidR="008240C6" w:rsidRPr="00523B7C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4290"/>
      <w:r w:rsidRPr="00523B7C">
        <w:rPr>
          <w:sz w:val="28"/>
          <w:szCs w:val="28"/>
        </w:rPr>
        <w:t xml:space="preserve">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о</w:t>
      </w:r>
      <w:r w:rsidR="00206B3B" w:rsidRPr="00523B7C">
        <w:rPr>
          <w:sz w:val="28"/>
          <w:szCs w:val="28"/>
        </w:rPr>
        <w:t>б уточнении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5F0D85" w:rsidRPr="00523B7C">
        <w:rPr>
          <w:sz w:val="28"/>
          <w:szCs w:val="28"/>
        </w:rPr>
        <w:t xml:space="preserve"> в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соответствии с пунктом</w:t>
      </w:r>
      <w:proofErr w:type="gramEnd"/>
      <w:r w:rsidR="005F0D85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отражается в протоколе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который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и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 xml:space="preserve">на ЭТП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после подписания указанного протокола</w:t>
      </w:r>
      <w:r w:rsidR="009936F6" w:rsidRPr="00523B7C">
        <w:rPr>
          <w:sz w:val="28"/>
          <w:szCs w:val="28"/>
        </w:rPr>
        <w:t>,</w:t>
      </w:r>
      <w:r w:rsidR="007E6934" w:rsidRPr="00523B7C">
        <w:rPr>
          <w:sz w:val="28"/>
          <w:szCs w:val="28"/>
        </w:rPr>
        <w:t xml:space="preserve"> </w:t>
      </w:r>
      <w:r w:rsidR="00035643" w:rsidRPr="00523B7C">
        <w:rPr>
          <w:sz w:val="28"/>
          <w:szCs w:val="28"/>
        </w:rPr>
        <w:t>с</w:t>
      </w:r>
      <w:r w:rsidR="006954A4" w:rsidRPr="00523B7C">
        <w:rPr>
          <w:sz w:val="28"/>
          <w:szCs w:val="28"/>
          <w:lang w:val="en-US"/>
        </w:rPr>
        <w:t> </w:t>
      </w:r>
      <w:r w:rsidR="00035643" w:rsidRPr="00523B7C">
        <w:rPr>
          <w:sz w:val="28"/>
          <w:szCs w:val="28"/>
        </w:rPr>
        <w:t>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9936F6" w:rsidRPr="00523B7C">
        <w:rPr>
          <w:sz w:val="28"/>
          <w:szCs w:val="28"/>
        </w:rPr>
        <w:t>.</w:t>
      </w:r>
      <w:bookmarkEnd w:id="130"/>
    </w:p>
    <w:p w:rsidR="00206B3B" w:rsidRPr="00523B7C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комиссией</w:t>
      </w:r>
      <w:r w:rsidR="00320201" w:rsidRPr="00523B7C">
        <w:rPr>
          <w:sz w:val="28"/>
          <w:szCs w:val="28"/>
        </w:rPr>
        <w:t xml:space="preserve"> решения о </w:t>
      </w:r>
      <w:r w:rsidRPr="00523B7C">
        <w:rPr>
          <w:sz w:val="28"/>
          <w:szCs w:val="28"/>
        </w:rPr>
        <w:t xml:space="preserve">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такие запросы направляются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_Ref317254290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4.14.1.10</w:t>
      </w:r>
      <w:r w:rsidR="00AB3903">
        <w:fldChar w:fldCharType="end"/>
      </w:r>
      <w:r w:rsidRPr="00523B7C">
        <w:rPr>
          <w:sz w:val="28"/>
          <w:szCs w:val="28"/>
        </w:rPr>
        <w:t xml:space="preserve">. Все направленные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запросы и полученные ответы </w:t>
      </w:r>
      <w:r w:rsidRPr="00523B7C">
        <w:rPr>
          <w:sz w:val="28"/>
          <w:szCs w:val="28"/>
        </w:rPr>
        <w:lastRenderedPageBreak/>
        <w:t xml:space="preserve">регистрируются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Журнале запросов – ответов.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Срок уточнения участниками своих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 xml:space="preserve">устанавливается </w:t>
      </w:r>
      <w:r w:rsidR="00320201" w:rsidRPr="00523B7C">
        <w:rPr>
          <w:sz w:val="28"/>
          <w:szCs w:val="28"/>
        </w:rPr>
        <w:t xml:space="preserve">в соответствующих запросах </w:t>
      </w:r>
      <w:r w:rsidRPr="00523B7C">
        <w:rPr>
          <w:sz w:val="28"/>
          <w:szCs w:val="28"/>
        </w:rPr>
        <w:t>одинаковый для всех участников и не может</w:t>
      </w:r>
      <w:proofErr w:type="gramEnd"/>
      <w:r w:rsidRPr="00523B7C">
        <w:rPr>
          <w:sz w:val="28"/>
          <w:szCs w:val="28"/>
        </w:rPr>
        <w:t xml:space="preserve"> превышать 5</w:t>
      </w:r>
      <w:r w:rsidR="00F300DE" w:rsidRPr="00523B7C">
        <w:rPr>
          <w:sz w:val="28"/>
          <w:szCs w:val="28"/>
        </w:rPr>
        <w:t> (пять)</w:t>
      </w:r>
      <w:r w:rsidRPr="00523B7C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5F0D85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разъяснений </w:t>
      </w:r>
      <w:r w:rsidR="00320201" w:rsidRPr="00523B7C">
        <w:rPr>
          <w:sz w:val="28"/>
          <w:szCs w:val="28"/>
        </w:rPr>
        <w:t>в рамках отборочной стадии рассмотрения заявок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523B7C">
        <w:rPr>
          <w:sz w:val="28"/>
          <w:szCs w:val="28"/>
        </w:rPr>
        <w:t>ке к </w:t>
      </w:r>
      <w:r w:rsidRPr="00523B7C">
        <w:rPr>
          <w:sz w:val="28"/>
          <w:szCs w:val="28"/>
        </w:rPr>
        <w:t xml:space="preserve">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320201" w:rsidRPr="00523B7C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о продлении срока оформляется протоколом заседания комиссии, который </w:t>
      </w:r>
      <w:proofErr w:type="gramStart"/>
      <w:r w:rsidRPr="00523B7C">
        <w:rPr>
          <w:sz w:val="28"/>
          <w:szCs w:val="28"/>
        </w:rPr>
        <w:t>подписывается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день проведения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размещается</w:t>
      </w:r>
      <w:proofErr w:type="gramEnd"/>
      <w:r w:rsidRPr="00523B7C">
        <w:rPr>
          <w:sz w:val="28"/>
          <w:szCs w:val="28"/>
        </w:rPr>
        <w:t xml:space="preserve">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</w:t>
      </w:r>
      <w:r w:rsidR="00F12FC6" w:rsidRPr="00523B7C">
        <w:rPr>
          <w:sz w:val="28"/>
          <w:szCs w:val="28"/>
        </w:rPr>
        <w:t xml:space="preserve">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подписания указанного протокола.</w:t>
      </w:r>
    </w:p>
    <w:p w:rsidR="00C87330" w:rsidRPr="00523B7C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1" w:name="_Ref317258141"/>
      <w:r w:rsidRPr="00523B7C">
        <w:rPr>
          <w:rFonts w:eastAsia="Times New Roman"/>
          <w:b w:val="0"/>
          <w:bCs w:val="0"/>
        </w:rPr>
        <w:t>Проведение отборочной стадии</w:t>
      </w:r>
      <w:bookmarkEnd w:id="131"/>
    </w:p>
    <w:p w:rsidR="00C87330" w:rsidRPr="00523B7C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 рамках отборочной стадии</w:t>
      </w:r>
      <w:r w:rsidR="00F821BC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закупочная комиссия</w:t>
      </w:r>
      <w:r w:rsidR="00C87330" w:rsidRPr="00523B7C">
        <w:rPr>
          <w:sz w:val="28"/>
          <w:szCs w:val="28"/>
        </w:rPr>
        <w:t xml:space="preserve"> в срок, указанный в извещении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пункте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_Ref317254376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осуществляет рассмотрение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участие в</w:t>
      </w:r>
      <w:r w:rsidR="00F821BC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на</w:t>
      </w:r>
      <w:r w:rsidR="00F821BC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предмет их соответствия требованиям, установленным законодательством Российской Федерации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>документацией по</w:t>
      </w:r>
      <w:r w:rsidR="006954A4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  <w:proofErr w:type="gramEnd"/>
    </w:p>
    <w:p w:rsidR="004A0A4B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6805430"/>
      <w:bookmarkStart w:id="133" w:name="_Ref125833092"/>
      <w:bookmarkStart w:id="134" w:name="_Ref297560912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требований или быть лучше, то есть </w:t>
      </w:r>
      <w:r w:rsidR="004A0A4B" w:rsidRPr="00523B7C">
        <w:rPr>
          <w:sz w:val="28"/>
          <w:szCs w:val="28"/>
        </w:rPr>
        <w:t>установленные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требования </w:t>
      </w:r>
      <w:r w:rsidR="004A0A4B" w:rsidRPr="00523B7C">
        <w:rPr>
          <w:sz w:val="28"/>
          <w:szCs w:val="28"/>
        </w:rPr>
        <w:t xml:space="preserve">в 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4A0A4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являются </w:t>
      </w:r>
      <w:r w:rsidR="0016417D" w:rsidRPr="00523B7C">
        <w:rPr>
          <w:sz w:val="28"/>
          <w:szCs w:val="28"/>
        </w:rPr>
        <w:t>минимально допустимыми</w:t>
      </w:r>
      <w:r w:rsidRPr="00523B7C">
        <w:rPr>
          <w:sz w:val="28"/>
          <w:szCs w:val="28"/>
        </w:rPr>
        <w:t>.</w:t>
      </w:r>
    </w:p>
    <w:p w:rsidR="004A0A4B" w:rsidRPr="00523B7C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71106"/>
      <w:r w:rsidRPr="00523B7C">
        <w:rPr>
          <w:sz w:val="28"/>
          <w:szCs w:val="28"/>
        </w:rPr>
        <w:t xml:space="preserve">В соответствии с установленными в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требованиями,</w:t>
      </w:r>
      <w:r w:rsidR="00F821B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критериями отбора являются:</w:t>
      </w:r>
      <w:bookmarkEnd w:id="135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0366279"/>
      <w:r w:rsidRPr="00523B7C">
        <w:rPr>
          <w:sz w:val="28"/>
          <w:szCs w:val="28"/>
        </w:rPr>
        <w:t xml:space="preserve">соответствие заявки требованиям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существу по своему составу, согласно пункту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 оформлению;</w:t>
      </w:r>
      <w:bookmarkEnd w:id="136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8796"/>
      <w:r w:rsidRPr="00523B7C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7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823"/>
      <w:r w:rsidRPr="00523B7C">
        <w:rPr>
          <w:sz w:val="28"/>
          <w:szCs w:val="28"/>
        </w:rPr>
        <w:t xml:space="preserve">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заявленных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субподрядчиков/ </w:t>
      </w:r>
      <w:r w:rsidR="00891191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 соисполнителей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 случае установления требований), требованиям, установленным в пункте </w:t>
      </w:r>
      <w:r w:rsidR="00AB3903">
        <w:fldChar w:fldCharType="begin"/>
      </w:r>
      <w:r w:rsidR="00AB3903">
        <w:instrText xml:space="preserve"> REF _Ref319670208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8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9212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работ, услуг требованиям, установленным в пункте </w:t>
      </w:r>
      <w:r w:rsidR="00AB3903">
        <w:fldChar w:fldCharType="begin"/>
      </w:r>
      <w:r w:rsidR="00AB3903">
        <w:instrText xml:space="preserve"> REF _Ref317257394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15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9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37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договорных условий (в том числе</w:t>
      </w:r>
      <w:r w:rsidR="00F12FC6" w:rsidRPr="00523B7C">
        <w:rPr>
          <w:sz w:val="28"/>
          <w:szCs w:val="28"/>
        </w:rPr>
        <w:t xml:space="preserve"> </w:t>
      </w:r>
      <w:proofErr w:type="spellStart"/>
      <w:r w:rsidRPr="00523B7C">
        <w:rPr>
          <w:sz w:val="28"/>
          <w:szCs w:val="28"/>
        </w:rPr>
        <w:t>непревышения</w:t>
      </w:r>
      <w:proofErr w:type="spellEnd"/>
      <w:r w:rsidRPr="00523B7C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40"/>
    </w:p>
    <w:p w:rsidR="004A0A4B" w:rsidRPr="00523B7C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80"/>
      <w:r w:rsidRPr="00523B7C">
        <w:rPr>
          <w:sz w:val="28"/>
          <w:szCs w:val="28"/>
        </w:rPr>
        <w:lastRenderedPageBreak/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требуемого обеспечения заявки, установленного в пункте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141"/>
    </w:p>
    <w:p w:rsidR="00C87330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итогам отборочной стадии </w:t>
      </w:r>
      <w:r w:rsidR="002E77A5" w:rsidRPr="00523B7C">
        <w:rPr>
          <w:sz w:val="28"/>
          <w:szCs w:val="28"/>
        </w:rPr>
        <w:t>закупочная комиссия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 своем заседании в отношении каждого участника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принимает решение 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либо об отказе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допуске</w:t>
      </w:r>
      <w:bookmarkEnd w:id="132"/>
      <w:r w:rsidRPr="00523B7C">
        <w:rPr>
          <w:sz w:val="28"/>
          <w:szCs w:val="28"/>
        </w:rPr>
        <w:t xml:space="preserve"> в соответствии с критериями отбора и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которые 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следующим основаниям:</w:t>
      </w:r>
      <w:bookmarkStart w:id="142" w:name="sub_1211"/>
      <w:bookmarkEnd w:id="133"/>
      <w:bookmarkEnd w:id="134"/>
    </w:p>
    <w:p w:rsidR="006376EB" w:rsidRPr="00523B7C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3" w:name="_Ref299324479"/>
      <w:proofErr w:type="gramStart"/>
      <w:r w:rsidRPr="00523B7C">
        <w:rPr>
          <w:sz w:val="28"/>
          <w:szCs w:val="28"/>
        </w:rPr>
        <w:t xml:space="preserve">несоответствие заявки </w:t>
      </w:r>
      <w:r w:rsidR="00147FD3" w:rsidRPr="00523B7C">
        <w:rPr>
          <w:sz w:val="28"/>
          <w:szCs w:val="28"/>
        </w:rPr>
        <w:t>требованиям подпункта </w:t>
      </w:r>
      <w:r w:rsidR="00AB3903">
        <w:fldChar w:fldCharType="begin"/>
      </w:r>
      <w:r w:rsidR="00AB3903">
        <w:instrText xml:space="preserve"> REF _Ref310366279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а)</w:t>
      </w:r>
      <w:r w:rsidR="00AB3903">
        <w:fldChar w:fldCharType="end"/>
      </w:r>
      <w:r w:rsidR="00147FD3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), содержанию и оформлению</w:t>
      </w:r>
      <w:bookmarkEnd w:id="143"/>
      <w:r w:rsidR="00EB1F47" w:rsidRPr="00523B7C">
        <w:rPr>
          <w:sz w:val="28"/>
          <w:szCs w:val="28"/>
        </w:rPr>
        <w:t>,</w:t>
      </w:r>
      <w:r w:rsidR="00FA5BED" w:rsidRPr="00523B7C">
        <w:rPr>
          <w:sz w:val="28"/>
          <w:szCs w:val="28"/>
        </w:rPr>
        <w:t xml:space="preserve"> </w:t>
      </w:r>
      <w:r w:rsidR="00EB1F47" w:rsidRPr="00523B7C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523B7C">
        <w:rPr>
          <w:sz w:val="28"/>
          <w:szCs w:val="28"/>
        </w:rPr>
        <w:t xml:space="preserve">, услуги, работы, срока поставки товара, выполнения работ или оказания услуг. </w:t>
      </w:r>
      <w:proofErr w:type="gramStart"/>
      <w:r w:rsidR="00EB1F47" w:rsidRPr="00523B7C">
        <w:rPr>
          <w:sz w:val="28"/>
          <w:szCs w:val="28"/>
        </w:rPr>
        <w:t>Если в заявке на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указан срок в периодах (дни, недели, месяцы), 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извещении о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_Ref317254587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523B7C">
        <w:rPr>
          <w:sz w:val="28"/>
          <w:szCs w:val="28"/>
        </w:rPr>
        <w:t xml:space="preserve"> договора, рассчитываемой в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соответствии с датой </w:t>
      </w:r>
      <w:r w:rsidR="00EB1F47" w:rsidRPr="00523B7C">
        <w:rPr>
          <w:bCs/>
          <w:sz w:val="28"/>
          <w:szCs w:val="28"/>
        </w:rPr>
        <w:t xml:space="preserve">подведения итогов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, указанной в</w:t>
      </w:r>
      <w:r w:rsidR="006954A4" w:rsidRPr="00523B7C">
        <w:rPr>
          <w:bCs/>
          <w:sz w:val="28"/>
          <w:szCs w:val="28"/>
          <w:lang w:val="en-US"/>
        </w:rPr>
        <w:t> </w:t>
      </w:r>
      <w:r w:rsidR="00EB1F47" w:rsidRPr="00523B7C">
        <w:rPr>
          <w:bCs/>
          <w:sz w:val="28"/>
          <w:szCs w:val="28"/>
        </w:rPr>
        <w:t xml:space="preserve">извещении о проведении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 и пункте</w:t>
      </w:r>
      <w:r w:rsidR="00806D8D" w:rsidRPr="00523B7C">
        <w:rPr>
          <w:bCs/>
          <w:sz w:val="28"/>
          <w:szCs w:val="28"/>
          <w:lang w:val="en-US"/>
        </w:rPr>
        <w:t> </w:t>
      </w:r>
      <w:r w:rsidR="009A7F18" w:rsidRPr="00523B7C">
        <w:t>21</w:t>
      </w:r>
      <w:r w:rsidR="00EB1F47" w:rsidRPr="00523B7C">
        <w:rPr>
          <w:bCs/>
          <w:sz w:val="28"/>
          <w:szCs w:val="28"/>
        </w:rPr>
        <w:t xml:space="preserve"> 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_Ref317254624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» и датой заключения </w:t>
      </w:r>
      <w:r w:rsidR="00EB1F47" w:rsidRPr="00523B7C">
        <w:rPr>
          <w:sz w:val="28"/>
          <w:szCs w:val="28"/>
        </w:rPr>
        <w:t>договора, указанной 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</w:t>
      </w:r>
      <w:r w:rsidR="00EB1F47" w:rsidRPr="00523B7C">
        <w:rPr>
          <w:bCs/>
          <w:sz w:val="28"/>
          <w:szCs w:val="28"/>
        </w:rPr>
        <w:t>пункте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bCs/>
          <w:sz w:val="28"/>
          <w:szCs w:val="28"/>
        </w:rPr>
        <w:t>22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>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»</w:t>
      </w:r>
      <w:r w:rsidR="00EB1F47" w:rsidRPr="00523B7C">
        <w:rPr>
          <w:sz w:val="28"/>
          <w:szCs w:val="28"/>
        </w:rPr>
        <w:t>;</w:t>
      </w:r>
    </w:p>
    <w:p w:rsidR="00266729" w:rsidRPr="00523B7C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составе заявки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недостоверных сведений</w:t>
      </w:r>
      <w:r w:rsidR="0045201B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_Ref319658796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45201B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1938D0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поставщиков/субподрядчиков/ соисполнителей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 xml:space="preserve">, если </w:t>
      </w:r>
      <w:r w:rsidR="0045201B" w:rsidRPr="00523B7C">
        <w:rPr>
          <w:sz w:val="28"/>
          <w:szCs w:val="28"/>
        </w:rPr>
        <w:t xml:space="preserve">требования к ним </w:t>
      </w:r>
      <w:r w:rsidRPr="00523B7C">
        <w:rPr>
          <w:sz w:val="28"/>
          <w:szCs w:val="28"/>
        </w:rPr>
        <w:t>были установлены;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266729" w:rsidRPr="00523B7C">
        <w:rPr>
          <w:sz w:val="28"/>
          <w:szCs w:val="28"/>
        </w:rPr>
        <w:t>товара, работ, услуг</w:t>
      </w:r>
      <w:r w:rsidRPr="00523B7C">
        <w:rPr>
          <w:sz w:val="28"/>
          <w:szCs w:val="28"/>
        </w:rPr>
        <w:t xml:space="preserve">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_Ref319659212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г)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45201B" w:rsidRPr="00523B7C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договорных условий,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согласно критерию отбора подпункта </w:t>
      </w:r>
      <w:r w:rsidR="00AB3903">
        <w:fldChar w:fldCharType="begin"/>
      </w:r>
      <w:r w:rsidR="00AB3903">
        <w:instrText xml:space="preserve"> REF _Ref319659237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д)</w:t>
      </w:r>
      <w:r w:rsidR="00AB3903">
        <w:fldChar w:fldCharType="end"/>
      </w:r>
      <w:r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C6640D"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_Ref319659280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е)</w:t>
      </w:r>
      <w:r w:rsidR="00AB3903">
        <w:fldChar w:fldCharType="end"/>
      </w:r>
      <w:r w:rsidR="002F4DB7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2F4DB7" w:rsidRPr="00523B7C">
        <w:rPr>
          <w:sz w:val="28"/>
          <w:szCs w:val="28"/>
        </w:rPr>
        <w:t>)</w:t>
      </w:r>
      <w:r w:rsidR="00266729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266729" w:rsidRPr="00523B7C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523B7C">
        <w:rPr>
          <w:sz w:val="28"/>
          <w:szCs w:val="28"/>
        </w:rPr>
        <w:t>перечисление</w:t>
      </w:r>
      <w:r w:rsidR="00266729" w:rsidRPr="00523B7C">
        <w:rPr>
          <w:sz w:val="28"/>
          <w:szCs w:val="28"/>
        </w:rPr>
        <w:t xml:space="preserve"> денежных средств </w:t>
      </w:r>
      <w:r w:rsidR="001938D0" w:rsidRPr="00523B7C">
        <w:rPr>
          <w:sz w:val="28"/>
          <w:szCs w:val="28"/>
        </w:rPr>
        <w:t xml:space="preserve">(в случае если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>)</w:t>
      </w:r>
      <w:r w:rsidR="003538D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в качестве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609AE" w:rsidRPr="00523B7C">
        <w:rPr>
          <w:sz w:val="28"/>
          <w:szCs w:val="28"/>
        </w:rPr>
        <w:t xml:space="preserve"> на</w:t>
      </w:r>
      <w:r w:rsidR="00964E64" w:rsidRPr="00523B7C">
        <w:rPr>
          <w:sz w:val="28"/>
          <w:szCs w:val="28"/>
        </w:rPr>
        <w:t> </w:t>
      </w:r>
      <w:r w:rsidR="007609AE" w:rsidRPr="00523B7C">
        <w:rPr>
          <w:sz w:val="28"/>
          <w:szCs w:val="28"/>
        </w:rPr>
        <w:t xml:space="preserve">расчетный счет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, </w:t>
      </w:r>
      <w:r w:rsidR="00964E64" w:rsidRPr="00523B7C">
        <w:rPr>
          <w:sz w:val="28"/>
          <w:szCs w:val="28"/>
        </w:rPr>
        <w:t>в случае установления</w:t>
      </w:r>
      <w:r w:rsidR="00F400CC" w:rsidRPr="00523B7C">
        <w:rPr>
          <w:sz w:val="28"/>
          <w:szCs w:val="28"/>
        </w:rPr>
        <w:t xml:space="preserve"> такого требования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F400CC" w:rsidRPr="00523B7C">
        <w:rPr>
          <w:sz w:val="28"/>
          <w:szCs w:val="28"/>
        </w:rPr>
        <w:t xml:space="preserve">, </w:t>
      </w:r>
      <w:r w:rsidR="007609AE" w:rsidRPr="00523B7C">
        <w:rPr>
          <w:sz w:val="28"/>
          <w:szCs w:val="28"/>
        </w:rPr>
        <w:t>при условии</w:t>
      </w:r>
      <w:r w:rsidR="003538DD" w:rsidRPr="00523B7C">
        <w:rPr>
          <w:sz w:val="28"/>
          <w:szCs w:val="28"/>
        </w:rPr>
        <w:t xml:space="preserve"> </w:t>
      </w:r>
      <w:r w:rsidR="007609AE" w:rsidRPr="00523B7C">
        <w:rPr>
          <w:sz w:val="28"/>
          <w:szCs w:val="28"/>
        </w:rPr>
        <w:t xml:space="preserve">своевременного </w:t>
      </w:r>
      <w:r w:rsidR="00266729" w:rsidRPr="00523B7C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lastRenderedPageBreak/>
        <w:t>денежных сре</w:t>
      </w:r>
      <w:proofErr w:type="gramStart"/>
      <w:r w:rsidR="00266729" w:rsidRPr="00523B7C">
        <w:rPr>
          <w:sz w:val="28"/>
          <w:szCs w:val="28"/>
        </w:rPr>
        <w:t>дств в р</w:t>
      </w:r>
      <w:proofErr w:type="gramEnd"/>
      <w:r w:rsidR="00266729" w:rsidRPr="00523B7C">
        <w:rPr>
          <w:sz w:val="28"/>
          <w:szCs w:val="28"/>
        </w:rPr>
        <w:t>азмере обеспечения заявки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 xml:space="preserve">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. </w:t>
      </w:r>
      <w:r w:rsidR="007609AE" w:rsidRPr="00523B7C">
        <w:rPr>
          <w:sz w:val="28"/>
          <w:szCs w:val="28"/>
        </w:rPr>
        <w:t>Организатор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по всем заявкам </w:t>
      </w:r>
      <w:r w:rsidR="007609AE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>, в которых отсутствует</w:t>
      </w:r>
      <w:r w:rsidR="00AA74CB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523B7C">
        <w:rPr>
          <w:sz w:val="28"/>
          <w:szCs w:val="28"/>
        </w:rPr>
        <w:t>дств в к</w:t>
      </w:r>
      <w:proofErr w:type="gramEnd"/>
      <w:r w:rsidR="00266729" w:rsidRPr="00523B7C">
        <w:rPr>
          <w:sz w:val="28"/>
          <w:szCs w:val="28"/>
        </w:rPr>
        <w:t xml:space="preserve">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FA5BE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и вносит сведения о поступившем платеже в протокол, указанный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>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="00266729" w:rsidRPr="00523B7C">
        <w:rPr>
          <w:sz w:val="28"/>
          <w:szCs w:val="28"/>
        </w:rPr>
        <w:t>;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sub_1214"/>
      <w:bookmarkEnd w:id="142"/>
      <w:r w:rsidRPr="00523B7C">
        <w:rPr>
          <w:sz w:val="28"/>
          <w:szCs w:val="28"/>
        </w:rPr>
        <w:t>П</w:t>
      </w:r>
      <w:r w:rsidR="00D937BC" w:rsidRPr="00523B7C">
        <w:rPr>
          <w:sz w:val="28"/>
          <w:szCs w:val="28"/>
        </w:rPr>
        <w:t xml:space="preserve">о итогам отборочной стадии </w:t>
      </w:r>
      <w:r w:rsidR="002E77A5" w:rsidRPr="00523B7C">
        <w:rPr>
          <w:sz w:val="28"/>
          <w:szCs w:val="28"/>
        </w:rPr>
        <w:t>закупочной комиссией</w:t>
      </w:r>
      <w:r w:rsidR="00D937BC" w:rsidRPr="00523B7C">
        <w:rPr>
          <w:sz w:val="28"/>
          <w:szCs w:val="28"/>
        </w:rPr>
        <w:t xml:space="preserve"> принимаются решения</w:t>
      </w:r>
      <w:r w:rsidR="00FA5BE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в отношении каждого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о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 xml:space="preserve"> или об отказе в</w:t>
      </w:r>
      <w:r w:rsidR="006954A4" w:rsidRPr="00523B7C">
        <w:rPr>
          <w:sz w:val="28"/>
          <w:szCs w:val="28"/>
          <w:lang w:val="en-US"/>
        </w:rPr>
        <w:t> </w:t>
      </w:r>
      <w:r w:rsidR="00D937BC" w:rsidRPr="00523B7C">
        <w:rPr>
          <w:sz w:val="28"/>
          <w:szCs w:val="28"/>
        </w:rPr>
        <w:t>допуске к участию в</w:t>
      </w:r>
      <w:r w:rsidR="00FA5BED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>.</w:t>
      </w:r>
    </w:p>
    <w:p w:rsidR="00265BE7" w:rsidRPr="00523B7C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 т</w:t>
      </w:r>
      <w:r w:rsidR="00DF61DF" w:rsidRPr="00523B7C">
        <w:rPr>
          <w:sz w:val="28"/>
          <w:szCs w:val="28"/>
        </w:rPr>
        <w:t xml:space="preserve">ом </w:t>
      </w:r>
      <w:r w:rsidRPr="00523B7C">
        <w:rPr>
          <w:sz w:val="28"/>
          <w:szCs w:val="28"/>
        </w:rPr>
        <w:t>ч</w:t>
      </w:r>
      <w:r w:rsidR="00DF61DF" w:rsidRPr="00523B7C">
        <w:rPr>
          <w:sz w:val="28"/>
          <w:szCs w:val="28"/>
        </w:rPr>
        <w:t>исле</w:t>
      </w:r>
      <w:r w:rsidRPr="00523B7C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B73B31" w:rsidRPr="00523B7C">
        <w:rPr>
          <w:sz w:val="28"/>
          <w:szCs w:val="28"/>
        </w:rPr>
        <w:t>или</w:t>
      </w:r>
      <w:r w:rsidRPr="00523B7C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несостоявшимс</w:t>
      </w:r>
      <w:r w:rsidR="005555EA" w:rsidRPr="00523B7C">
        <w:rPr>
          <w:sz w:val="28"/>
          <w:szCs w:val="28"/>
        </w:rPr>
        <w:t>я.</w:t>
      </w:r>
    </w:p>
    <w:p w:rsidR="009F5224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7254711"/>
      <w:bookmarkEnd w:id="144"/>
      <w:r w:rsidRPr="00523B7C">
        <w:rPr>
          <w:sz w:val="28"/>
          <w:szCs w:val="28"/>
        </w:rPr>
        <w:t>Р</w:t>
      </w:r>
      <w:r w:rsidR="00182472" w:rsidRPr="00523B7C">
        <w:rPr>
          <w:sz w:val="28"/>
          <w:szCs w:val="28"/>
        </w:rPr>
        <w:t xml:space="preserve">ешения </w:t>
      </w:r>
      <w:r w:rsidR="002E77A5" w:rsidRPr="00523B7C">
        <w:rPr>
          <w:sz w:val="28"/>
          <w:szCs w:val="28"/>
        </w:rPr>
        <w:t>закупочной комиссии</w:t>
      </w:r>
      <w:r w:rsidR="00FA5BED" w:rsidRPr="00523B7C">
        <w:rPr>
          <w:sz w:val="28"/>
          <w:szCs w:val="28"/>
        </w:rPr>
        <w:t xml:space="preserve"> </w:t>
      </w:r>
      <w:r w:rsidR="00182472" w:rsidRPr="00523B7C">
        <w:rPr>
          <w:sz w:val="28"/>
          <w:szCs w:val="28"/>
        </w:rPr>
        <w:t>по</w:t>
      </w:r>
      <w:r w:rsidR="006954A4" w:rsidRPr="00523B7C">
        <w:rPr>
          <w:sz w:val="28"/>
          <w:szCs w:val="28"/>
          <w:lang w:val="en-US"/>
        </w:rPr>
        <w:t> </w:t>
      </w:r>
      <w:r w:rsidR="00182472" w:rsidRPr="00523B7C">
        <w:rPr>
          <w:sz w:val="28"/>
          <w:szCs w:val="28"/>
        </w:rPr>
        <w:t>итогам отборочной стадии оформляются</w:t>
      </w:r>
      <w:r w:rsidR="009F5CA3" w:rsidRPr="00523B7C">
        <w:rPr>
          <w:sz w:val="28"/>
          <w:szCs w:val="28"/>
        </w:rPr>
        <w:t xml:space="preserve"> протокол</w:t>
      </w:r>
      <w:r w:rsidR="00182472" w:rsidRPr="00523B7C">
        <w:rPr>
          <w:sz w:val="28"/>
          <w:szCs w:val="28"/>
        </w:rPr>
        <w:t>ом</w:t>
      </w:r>
      <w:r w:rsidR="009F5CA3" w:rsidRPr="00523B7C">
        <w:rPr>
          <w:sz w:val="28"/>
          <w:szCs w:val="28"/>
        </w:rPr>
        <w:t xml:space="preserve">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9F5CA3" w:rsidRPr="00523B7C">
        <w:rPr>
          <w:sz w:val="28"/>
          <w:szCs w:val="28"/>
        </w:rPr>
        <w:t>по рассмотрению заявок на отборочной стадии</w:t>
      </w:r>
      <w:r w:rsidR="009F5224" w:rsidRPr="00523B7C">
        <w:rPr>
          <w:sz w:val="28"/>
          <w:szCs w:val="28"/>
        </w:rPr>
        <w:t xml:space="preserve">, </w:t>
      </w:r>
      <w:r w:rsidR="000043D2" w:rsidRPr="00523B7C">
        <w:rPr>
          <w:sz w:val="28"/>
          <w:szCs w:val="28"/>
        </w:rPr>
        <w:t xml:space="preserve">в </w:t>
      </w:r>
      <w:r w:rsidR="009F5224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</w:t>
      </w:r>
      <w:r w:rsidR="009F5224" w:rsidRPr="00523B7C">
        <w:rPr>
          <w:sz w:val="28"/>
          <w:szCs w:val="28"/>
        </w:rPr>
        <w:t xml:space="preserve"> следующие сведения:</w:t>
      </w:r>
      <w:bookmarkEnd w:id="145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 xml:space="preserve"> (максимальн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>) цен</w:t>
      </w:r>
      <w:r w:rsidR="00182472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договора (если устанавливалась);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7002804"/>
      <w:r w:rsidRPr="00523B7C">
        <w:rPr>
          <w:sz w:val="28"/>
          <w:szCs w:val="28"/>
        </w:rPr>
        <w:t xml:space="preserve">из протокола </w:t>
      </w:r>
      <w:r w:rsidR="00182472" w:rsidRPr="00523B7C">
        <w:rPr>
          <w:sz w:val="28"/>
          <w:szCs w:val="28"/>
        </w:rPr>
        <w:t>открытия доступа к заявкам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– перечень участников, подавших заявки, и цены таких заявок;</w:t>
      </w:r>
      <w:bookmarkEnd w:id="146"/>
    </w:p>
    <w:p w:rsidR="00A470A6" w:rsidRPr="00523B7C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 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(при необходимости);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10"/>
      <w:r w:rsidRPr="00523B7C">
        <w:rPr>
          <w:sz w:val="28"/>
          <w:szCs w:val="28"/>
        </w:rPr>
        <w:t xml:space="preserve">решение о допуске участника к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 не соответствует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7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результатах голосования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 принявших участие в голосовании</w:t>
      </w:r>
      <w:r w:rsidR="008B4E54" w:rsidRPr="00523B7C">
        <w:rPr>
          <w:sz w:val="28"/>
          <w:szCs w:val="28"/>
        </w:rPr>
        <w:t>;</w:t>
      </w:r>
    </w:p>
    <w:p w:rsidR="009F5224" w:rsidRPr="00523B7C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2"/>
      <w:r w:rsidRPr="00523B7C">
        <w:rPr>
          <w:sz w:val="28"/>
          <w:szCs w:val="28"/>
        </w:rPr>
        <w:t xml:space="preserve">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несостоявшимся, 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также рекомендации заказчику по дальнейшим действиям,</w:t>
      </w:r>
      <w:r w:rsidR="003538DD" w:rsidRPr="00523B7C">
        <w:rPr>
          <w:sz w:val="28"/>
          <w:szCs w:val="28"/>
        </w:rPr>
        <w:t xml:space="preserve"> </w:t>
      </w:r>
      <w:r w:rsidR="009F5224" w:rsidRPr="00523B7C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523B7C">
        <w:rPr>
          <w:sz w:val="28"/>
          <w:szCs w:val="28"/>
        </w:rPr>
        <w:t>т.ч</w:t>
      </w:r>
      <w:proofErr w:type="spellEnd"/>
      <w:r w:rsidR="009F5224" w:rsidRPr="00523B7C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 w:rsidRPr="00523B7C">
        <w:rPr>
          <w:sz w:val="28"/>
          <w:szCs w:val="28"/>
        </w:rPr>
        <w:t xml:space="preserve">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8214593"/>
      <w:bookmarkEnd w:id="148"/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>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proofErr w:type="gramStart"/>
      <w:r w:rsidR="00B80502" w:rsidRPr="00523B7C">
        <w:rPr>
          <w:sz w:val="28"/>
          <w:szCs w:val="28"/>
        </w:rPr>
        <w:t>оформляетс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и</w:t>
      </w:r>
      <w:r w:rsidR="006954A4" w:rsidRPr="00523B7C">
        <w:rPr>
          <w:sz w:val="28"/>
          <w:szCs w:val="28"/>
          <w:lang w:val="en-US"/>
        </w:rPr>
        <w:t> </w:t>
      </w:r>
      <w:r w:rsidR="00B80502" w:rsidRPr="00523B7C">
        <w:rPr>
          <w:sz w:val="28"/>
          <w:szCs w:val="28"/>
        </w:rPr>
        <w:t>подписываетс</w:t>
      </w:r>
      <w:r w:rsidRPr="00523B7C">
        <w:rPr>
          <w:sz w:val="28"/>
          <w:szCs w:val="28"/>
        </w:rPr>
        <w:t>я</w:t>
      </w:r>
      <w:proofErr w:type="gramEnd"/>
      <w:r w:rsidR="00B80502" w:rsidRPr="00523B7C">
        <w:rPr>
          <w:sz w:val="28"/>
          <w:szCs w:val="28"/>
        </w:rPr>
        <w:t xml:space="preserve"> в течение 5 (пяти)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B80502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Указанный срок </w:t>
      </w:r>
      <w:r w:rsidR="00235009" w:rsidRPr="00523B7C">
        <w:rPr>
          <w:sz w:val="28"/>
          <w:szCs w:val="28"/>
        </w:rPr>
        <w:t xml:space="preserve">по решению председателя комиссии </w:t>
      </w:r>
      <w:r w:rsidR="00B80502" w:rsidRPr="00523B7C">
        <w:rPr>
          <w:sz w:val="28"/>
          <w:szCs w:val="28"/>
        </w:rPr>
        <w:t xml:space="preserve">может быть продлен до 10 (десяти) рабочих дней. </w:t>
      </w:r>
      <w:proofErr w:type="gramStart"/>
      <w:r w:rsidR="00B80502" w:rsidRPr="00523B7C">
        <w:rPr>
          <w:sz w:val="28"/>
          <w:szCs w:val="28"/>
        </w:rPr>
        <w:t>Протоко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размещаетс</w:t>
      </w:r>
      <w:r w:rsidRPr="00523B7C">
        <w:rPr>
          <w:sz w:val="28"/>
          <w:szCs w:val="28"/>
        </w:rPr>
        <w:t>я</w:t>
      </w:r>
      <w:r w:rsidR="003538DD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>и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на ЭТП </w:t>
      </w:r>
      <w:r w:rsidR="001938D0" w:rsidRPr="00523B7C">
        <w:rPr>
          <w:sz w:val="28"/>
          <w:szCs w:val="28"/>
        </w:rPr>
        <w:t>не позднее чем через три дня со дня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>подписания</w:t>
      </w:r>
      <w:r w:rsidR="00DB4635" w:rsidRPr="00523B7C">
        <w:rPr>
          <w:sz w:val="28"/>
          <w:szCs w:val="28"/>
        </w:rPr>
        <w:t xml:space="preserve"> указанного протокола</w:t>
      </w:r>
      <w:r w:rsidR="00A470A6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A470A6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A470A6" w:rsidRPr="00523B7C">
        <w:rPr>
          <w:sz w:val="28"/>
          <w:szCs w:val="28"/>
        </w:rPr>
        <w:t xml:space="preserve">. </w:t>
      </w:r>
      <w:r w:rsidR="00DB4635" w:rsidRPr="00523B7C">
        <w:rPr>
          <w:sz w:val="28"/>
          <w:szCs w:val="28"/>
        </w:rPr>
        <w:t xml:space="preserve">Также на ЭТП формируется протокол заседания комиссии по рассмотрению </w:t>
      </w:r>
      <w:r w:rsidR="00DB4635" w:rsidRPr="00523B7C">
        <w:rPr>
          <w:sz w:val="28"/>
          <w:szCs w:val="28"/>
        </w:rPr>
        <w:lastRenderedPageBreak/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B4635" w:rsidRPr="00523B7C">
        <w:rPr>
          <w:sz w:val="28"/>
          <w:szCs w:val="28"/>
        </w:rPr>
        <w:t xml:space="preserve"> в порядке, предусмотренном регламентом данной ЭТП.</w:t>
      </w:r>
      <w:bookmarkEnd w:id="149"/>
      <w:proofErr w:type="gramEnd"/>
    </w:p>
    <w:p w:rsidR="00C87330" w:rsidRPr="00523B7C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70006910"/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протокола </w:t>
      </w:r>
      <w:r w:rsidR="00984DC4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984DC4" w:rsidRPr="00523B7C">
        <w:rPr>
          <w:sz w:val="28"/>
          <w:szCs w:val="28"/>
        </w:rPr>
        <w:t xml:space="preserve"> по </w:t>
      </w:r>
      <w:r w:rsidRPr="00523B7C">
        <w:rPr>
          <w:sz w:val="28"/>
          <w:szCs w:val="28"/>
        </w:rPr>
        <w:t>рассмотрени</w:t>
      </w:r>
      <w:r w:rsidR="00984DC4" w:rsidRPr="00523B7C">
        <w:rPr>
          <w:sz w:val="28"/>
          <w:szCs w:val="28"/>
        </w:rPr>
        <w:t>ю</w:t>
      </w:r>
      <w:r w:rsidRPr="00523B7C">
        <w:rPr>
          <w:sz w:val="28"/>
          <w:szCs w:val="28"/>
        </w:rPr>
        <w:t xml:space="preserve"> заявок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отборочной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 Организатор в течение 3</w:t>
      </w:r>
      <w:r w:rsidR="008D371F" w:rsidRPr="00523B7C">
        <w:rPr>
          <w:sz w:val="28"/>
          <w:szCs w:val="28"/>
        </w:rPr>
        <w:t> (трех)</w:t>
      </w:r>
      <w:r w:rsidRPr="00523B7C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523B7C">
        <w:rPr>
          <w:sz w:val="28"/>
          <w:szCs w:val="28"/>
        </w:rPr>
        <w:t>обязан предоставить</w:t>
      </w:r>
      <w:r w:rsidRPr="00523B7C">
        <w:rPr>
          <w:sz w:val="28"/>
          <w:szCs w:val="28"/>
        </w:rPr>
        <w:t xml:space="preserve">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письменной форме соответствующие разъяснения.</w:t>
      </w:r>
      <w:bookmarkEnd w:id="150"/>
    </w:p>
    <w:p w:rsidR="004874E4" w:rsidRPr="00523B7C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1" w:name="_Ref299529821"/>
      <w:bookmarkStart w:id="152" w:name="_Toc314731845"/>
      <w:bookmarkStart w:id="153" w:name="_Ref318369480"/>
      <w:r w:rsidRPr="00523B7C">
        <w:rPr>
          <w:b w:val="0"/>
        </w:rPr>
        <w:t>Проведение переговоров с участниками</w:t>
      </w:r>
      <w:bookmarkEnd w:id="151"/>
      <w:bookmarkEnd w:id="152"/>
      <w:r w:rsidRPr="00523B7C">
        <w:rPr>
          <w:b w:val="0"/>
        </w:rPr>
        <w:t xml:space="preserve"> </w:t>
      </w:r>
      <w:r w:rsidR="004A2055" w:rsidRPr="00523B7C">
        <w:rPr>
          <w:b w:val="0"/>
        </w:rPr>
        <w:t xml:space="preserve">запроса </w:t>
      </w:r>
      <w:r w:rsidR="00BA126A" w:rsidRPr="00523B7C">
        <w:rPr>
          <w:b w:val="0"/>
        </w:rPr>
        <w:t>цен</w:t>
      </w:r>
      <w:bookmarkEnd w:id="153"/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но до </w:t>
      </w:r>
      <w:r w:rsidR="00096FE5" w:rsidRPr="00523B7C">
        <w:rPr>
          <w:sz w:val="28"/>
          <w:szCs w:val="28"/>
        </w:rPr>
        <w:t xml:space="preserve">проведения </w:t>
      </w:r>
      <w:r w:rsidR="00F066A0" w:rsidRPr="00523B7C">
        <w:rPr>
          <w:sz w:val="28"/>
          <w:szCs w:val="28"/>
        </w:rPr>
        <w:t xml:space="preserve">(при необходимости) </w:t>
      </w:r>
      <w:r w:rsidR="00096FE5" w:rsidRPr="00523B7C">
        <w:rPr>
          <w:sz w:val="28"/>
          <w:szCs w:val="28"/>
        </w:rPr>
        <w:t xml:space="preserve">процедуры </w:t>
      </w:r>
      <w:r w:rsidRPr="00523B7C">
        <w:rPr>
          <w:sz w:val="28"/>
          <w:szCs w:val="28"/>
        </w:rPr>
        <w:t>переторжки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закупочной комиссии, вправе провести переговоры с допущенными участниками. </w:t>
      </w:r>
      <w:r w:rsidR="00D53A1F" w:rsidRPr="00523B7C">
        <w:rPr>
          <w:sz w:val="28"/>
          <w:szCs w:val="28"/>
        </w:rPr>
        <w:t xml:space="preserve">Переговоры от лица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53A1F" w:rsidRPr="00523B7C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проведении.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>интересах заказчика.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проводятся со всеми участниками</w:t>
      </w:r>
      <w:r w:rsidR="00C70F6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прошедшими отборочную стадию.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по снижению цены.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отказаться от участия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23B7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 </w:t>
      </w:r>
      <w:r w:rsidR="00F066A0" w:rsidRPr="00523B7C">
        <w:rPr>
          <w:sz w:val="28"/>
          <w:szCs w:val="28"/>
        </w:rPr>
        <w:t>случае</w:t>
      </w:r>
      <w:proofErr w:type="gramStart"/>
      <w:r w:rsidR="00F066A0" w:rsidRPr="00523B7C">
        <w:rPr>
          <w:sz w:val="28"/>
          <w:szCs w:val="28"/>
        </w:rPr>
        <w:t>,</w:t>
      </w:r>
      <w:proofErr w:type="gramEnd"/>
      <w:r w:rsidR="00F066A0" w:rsidRPr="00523B7C">
        <w:rPr>
          <w:sz w:val="28"/>
          <w:szCs w:val="28"/>
        </w:rPr>
        <w:t xml:space="preserve"> если </w:t>
      </w:r>
      <w:r w:rsidRPr="00523B7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23B7C">
        <w:rPr>
          <w:sz w:val="28"/>
          <w:szCs w:val="28"/>
        </w:rPr>
        <w:t xml:space="preserve"> заявок в интересах </w:t>
      </w:r>
      <w:r w:rsidRPr="00523B7C">
        <w:rPr>
          <w:sz w:val="28"/>
          <w:szCs w:val="28"/>
        </w:rPr>
        <w:t xml:space="preserve">заказчика, касающиеся сведений, указанных в протоколах, оформленных в соответствии </w:t>
      </w:r>
      <w:r w:rsidR="009A7F18" w:rsidRPr="00523B7C">
        <w:rPr>
          <w:sz w:val="28"/>
          <w:szCs w:val="28"/>
        </w:rPr>
        <w:t xml:space="preserve">с </w:t>
      </w:r>
      <w:r w:rsidR="001938D0" w:rsidRPr="00523B7C">
        <w:rPr>
          <w:sz w:val="28"/>
          <w:szCs w:val="28"/>
        </w:rPr>
        <w:t>пунктом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Pr="00523B7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23B7C">
        <w:rPr>
          <w:sz w:val="28"/>
          <w:szCs w:val="28"/>
        </w:rPr>
        <w:t xml:space="preserve"> результатов проведения переговоров. </w:t>
      </w:r>
      <w:r w:rsidR="002136F1" w:rsidRPr="00523B7C">
        <w:rPr>
          <w:sz w:val="28"/>
          <w:szCs w:val="28"/>
        </w:rPr>
        <w:t xml:space="preserve">Данный протокол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2136F1" w:rsidRPr="00523B7C">
        <w:rPr>
          <w:sz w:val="28"/>
          <w:szCs w:val="28"/>
        </w:rPr>
        <w:t xml:space="preserve"> и на ЭТП,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136F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Переторжка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Если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523B7C">
        <w:rPr>
          <w:sz w:val="28"/>
          <w:szCs w:val="28"/>
        </w:rPr>
        <w:t>закупочная комиссия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принять решение о проведении процедуры переторжки</w:t>
      </w:r>
      <w:r w:rsidR="001938D0" w:rsidRPr="00523B7C">
        <w:rPr>
          <w:sz w:val="28"/>
          <w:szCs w:val="28"/>
        </w:rPr>
        <w:t xml:space="preserve"> (регулирования цены)</w:t>
      </w:r>
      <w:r w:rsidRPr="00523B7C">
        <w:rPr>
          <w:sz w:val="28"/>
          <w:szCs w:val="28"/>
        </w:rPr>
        <w:t xml:space="preserve">, т.е. предоставление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путем снижения первоначально указанной </w:t>
      </w:r>
      <w:r w:rsidR="001E2D6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9A453C" w:rsidRPr="00523B7C">
        <w:rPr>
          <w:sz w:val="28"/>
          <w:szCs w:val="28"/>
        </w:rPr>
        <w:t xml:space="preserve">(или зафиксированной в результате переговоров) </w:t>
      </w:r>
      <w:r w:rsidRPr="00523B7C">
        <w:rPr>
          <w:sz w:val="28"/>
          <w:szCs w:val="28"/>
        </w:rPr>
        <w:t>цены</w:t>
      </w:r>
      <w:proofErr w:type="gramEnd"/>
      <w:r w:rsidR="005555EA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Снижение цены заявки на участие в</w:t>
      </w:r>
      <w:r w:rsidR="006954A4" w:rsidRPr="00523B7C">
        <w:rPr>
          <w:iCs/>
          <w:sz w:val="28"/>
          <w:szCs w:val="28"/>
        </w:rPr>
        <w:t>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участие в</w:t>
      </w:r>
      <w:r w:rsidR="003538DD" w:rsidRPr="00523B7C">
        <w:rPr>
          <w:iCs/>
          <w:sz w:val="28"/>
          <w:szCs w:val="28"/>
        </w:rPr>
        <w:t xml:space="preserve">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>.</w:t>
      </w:r>
    </w:p>
    <w:p w:rsidR="00C87330" w:rsidRPr="00523B7C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Форма и порядок проведения переторжки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 использованием функционала ЭТП, </w:t>
      </w:r>
      <w:r w:rsidR="00AC6ABA" w:rsidRPr="00523B7C">
        <w:rPr>
          <w:sz w:val="28"/>
          <w:szCs w:val="28"/>
        </w:rPr>
        <w:t xml:space="preserve">определенные </w:t>
      </w:r>
      <w:r w:rsidR="002E77A5" w:rsidRPr="00523B7C">
        <w:rPr>
          <w:sz w:val="28"/>
          <w:szCs w:val="28"/>
        </w:rPr>
        <w:t>закупочной комиссией</w:t>
      </w:r>
      <w:r w:rsidR="00AC6ABA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сроки </w:t>
      </w:r>
      <w:r w:rsidR="00AC6ABA" w:rsidRPr="00523B7C">
        <w:rPr>
          <w:sz w:val="28"/>
          <w:szCs w:val="28"/>
        </w:rPr>
        <w:t xml:space="preserve">и порядок </w:t>
      </w:r>
      <w:r w:rsidRPr="00523B7C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процедуру переторжки</w:t>
      </w:r>
      <w:r w:rsidR="0062378E" w:rsidRPr="00523B7C">
        <w:rPr>
          <w:b/>
          <w:i/>
        </w:rPr>
        <w:t xml:space="preserve">, </w:t>
      </w:r>
      <w:r w:rsidR="0062378E" w:rsidRPr="00523B7C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6237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приглашенный на переторжку, вправе не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участвовать в ней, тогда его предложение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остается действующим с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ранее объявленной ценой</w:t>
      </w:r>
      <w:r w:rsidR="005C6601" w:rsidRPr="00523B7C">
        <w:rPr>
          <w:sz w:val="28"/>
          <w:szCs w:val="28"/>
        </w:rPr>
        <w:t>, указанной в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заявк</w:t>
      </w:r>
      <w:r w:rsidR="005C660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</w:t>
      </w:r>
      <w:r w:rsidR="001E2D6F" w:rsidRPr="00523B7C">
        <w:rPr>
          <w:iCs/>
          <w:sz w:val="28"/>
          <w:szCs w:val="28"/>
        </w:rPr>
        <w:t>в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iCs/>
          <w:sz w:val="28"/>
          <w:szCs w:val="28"/>
        </w:rPr>
        <w:t xml:space="preserve">Предложения участника </w:t>
      </w:r>
      <w:r w:rsidR="004A2055" w:rsidRPr="00523B7C">
        <w:rPr>
          <w:iCs/>
          <w:sz w:val="28"/>
          <w:szCs w:val="28"/>
        </w:rPr>
        <w:t xml:space="preserve">запроса </w:t>
      </w:r>
      <w:r w:rsidR="00BA126A" w:rsidRPr="00523B7C">
        <w:rPr>
          <w:iCs/>
          <w:sz w:val="28"/>
          <w:szCs w:val="28"/>
        </w:rPr>
        <w:t>цен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по увеличению цены</w:t>
      </w:r>
      <w:r w:rsidR="00991527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sz w:val="28"/>
          <w:szCs w:val="28"/>
        </w:rPr>
        <w:t>указанн</w:t>
      </w:r>
      <w:r w:rsidR="00CC1CD9" w:rsidRPr="00523B7C">
        <w:rPr>
          <w:sz w:val="28"/>
          <w:szCs w:val="28"/>
        </w:rPr>
        <w:t>ой</w:t>
      </w:r>
      <w:r w:rsidR="00860E21" w:rsidRPr="00523B7C">
        <w:rPr>
          <w:sz w:val="28"/>
          <w:szCs w:val="28"/>
        </w:rPr>
        <w:t xml:space="preserve"> в </w:t>
      </w:r>
      <w:r w:rsidRPr="00523B7C">
        <w:rPr>
          <w:iCs/>
          <w:sz w:val="28"/>
          <w:szCs w:val="28"/>
        </w:rPr>
        <w:t>заявк</w:t>
      </w:r>
      <w:r w:rsidR="00860E2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в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="00CC6009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iCs/>
          <w:sz w:val="28"/>
          <w:szCs w:val="28"/>
        </w:rPr>
        <w:t>не </w:t>
      </w:r>
      <w:r w:rsidRPr="00523B7C">
        <w:rPr>
          <w:iCs/>
          <w:sz w:val="28"/>
          <w:szCs w:val="28"/>
        </w:rPr>
        <w:t xml:space="preserve">рассматриваются, </w:t>
      </w:r>
      <w:r w:rsidR="00860E21" w:rsidRPr="00523B7C">
        <w:rPr>
          <w:iCs/>
          <w:sz w:val="28"/>
          <w:szCs w:val="28"/>
        </w:rPr>
        <w:t>данный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523B7C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523B7C">
        <w:rPr>
          <w:color w:val="000000"/>
          <w:sz w:val="28"/>
          <w:szCs w:val="28"/>
        </w:rPr>
        <w:t>заявк</w:t>
      </w:r>
      <w:r w:rsidR="00860E21" w:rsidRPr="00523B7C">
        <w:rPr>
          <w:color w:val="000000"/>
          <w:sz w:val="28"/>
          <w:szCs w:val="28"/>
        </w:rPr>
        <w:t>е</w:t>
      </w:r>
      <w:r w:rsidRPr="00523B7C">
        <w:rPr>
          <w:color w:val="000000"/>
          <w:sz w:val="28"/>
          <w:szCs w:val="28"/>
        </w:rPr>
        <w:t xml:space="preserve">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BA126A" w:rsidRPr="00523B7C">
        <w:rPr>
          <w:color w:val="000000"/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, остается действующ</w:t>
      </w:r>
      <w:r w:rsidR="00860E21" w:rsidRPr="00523B7C">
        <w:rPr>
          <w:color w:val="000000"/>
          <w:sz w:val="28"/>
          <w:szCs w:val="28"/>
        </w:rPr>
        <w:t>им</w:t>
      </w:r>
      <w:r w:rsidRPr="00523B7C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23B7C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99577527"/>
      <w:r w:rsidRPr="00523B7C">
        <w:rPr>
          <w:sz w:val="28"/>
          <w:szCs w:val="28"/>
        </w:rPr>
        <w:t xml:space="preserve">Протокол переторжки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Pr="00523B7C">
        <w:rPr>
          <w:sz w:val="28"/>
          <w:szCs w:val="28"/>
        </w:rPr>
        <w:t xml:space="preserve"> и на ЭТП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 позднее чем через три дня со дня подписания данного протокола</w:t>
      </w:r>
      <w:r w:rsidR="00664DBB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50026E" w:rsidRPr="00523B7C">
        <w:rPr>
          <w:sz w:val="28"/>
          <w:szCs w:val="28"/>
        </w:rPr>
        <w:t>.</w:t>
      </w:r>
    </w:p>
    <w:p w:rsidR="00BF1DE6" w:rsidRPr="00523B7C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После проведения переторжки победитель определяется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установленном для данного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соответствии с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критериями оценки, указанными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bookmarkStart w:id="155" w:name="_Ref308080192"/>
      <w:bookmarkEnd w:id="154"/>
      <w:r w:rsidRPr="00523B7C">
        <w:rPr>
          <w:sz w:val="28"/>
          <w:szCs w:val="28"/>
        </w:rPr>
        <w:t>.</w:t>
      </w:r>
      <w:bookmarkEnd w:id="155"/>
    </w:p>
    <w:p w:rsidR="00C87330" w:rsidRPr="00523B7C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6" w:name="_Ref317258175"/>
      <w:r w:rsidRPr="00523B7C">
        <w:rPr>
          <w:rFonts w:eastAsia="Times New Roman"/>
          <w:b w:val="0"/>
          <w:bCs w:val="0"/>
        </w:rPr>
        <w:t>Проведение оценочной стадии</w:t>
      </w:r>
      <w:bookmarkEnd w:id="156"/>
    </w:p>
    <w:p w:rsidR="00C87330" w:rsidRPr="00523B7C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рамках оценочной стадии</w:t>
      </w:r>
      <w:r w:rsidR="001E126B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1E126B" w:rsidRPr="00523B7C">
        <w:rPr>
          <w:sz w:val="28"/>
          <w:szCs w:val="28"/>
        </w:rPr>
        <w:t xml:space="preserve">в срок, указанный в 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 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_Ref317254962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»,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оценивает и сопоставляет</w:t>
      </w:r>
      <w:proofErr w:type="gramEnd"/>
      <w:r w:rsidRPr="00523B7C">
        <w:rPr>
          <w:sz w:val="28"/>
          <w:szCs w:val="28"/>
        </w:rPr>
        <w:t xml:space="preserve"> заявки </w:t>
      </w:r>
      <w:r w:rsidR="0020036E" w:rsidRPr="00523B7C">
        <w:rPr>
          <w:sz w:val="28"/>
          <w:szCs w:val="28"/>
        </w:rPr>
        <w:t>участников,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допущенных </w:t>
      </w:r>
      <w:r w:rsidR="001E126B" w:rsidRPr="00523B7C">
        <w:rPr>
          <w:sz w:val="28"/>
          <w:szCs w:val="28"/>
        </w:rPr>
        <w:t xml:space="preserve">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0036E" w:rsidRPr="00523B7C">
        <w:rPr>
          <w:sz w:val="28"/>
          <w:szCs w:val="28"/>
        </w:rPr>
        <w:t>,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с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 xml:space="preserve">учетом </w:t>
      </w:r>
      <w:r w:rsidR="00506E47" w:rsidRPr="00523B7C">
        <w:rPr>
          <w:sz w:val="28"/>
          <w:szCs w:val="28"/>
        </w:rPr>
        <w:t xml:space="preserve">проведенных переговоров и </w:t>
      </w:r>
      <w:r w:rsidR="00C90E0F" w:rsidRPr="00523B7C">
        <w:rPr>
          <w:sz w:val="28"/>
          <w:szCs w:val="28"/>
        </w:rPr>
        <w:t>предложений по</w:t>
      </w:r>
      <w:r w:rsidR="003538DD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переторжке</w:t>
      </w:r>
      <w:r w:rsidR="002049E0" w:rsidRPr="00523B7C">
        <w:rPr>
          <w:sz w:val="28"/>
          <w:szCs w:val="28"/>
        </w:rPr>
        <w:t xml:space="preserve"> (если они проводились)</w:t>
      </w:r>
      <w:r w:rsidRPr="00523B7C">
        <w:rPr>
          <w:sz w:val="28"/>
          <w:szCs w:val="28"/>
        </w:rPr>
        <w:t xml:space="preserve">. </w:t>
      </w:r>
    </w:p>
    <w:p w:rsidR="00561636" w:rsidRPr="00523B7C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 предоставлены документы или сведения, </w:t>
      </w:r>
      <w:r w:rsidR="00EC01D0" w:rsidRPr="00523B7C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B7C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523B7C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</w:t>
      </w:r>
      <w:r w:rsidR="0020036E" w:rsidRPr="00523B7C">
        <w:rPr>
          <w:sz w:val="28"/>
          <w:szCs w:val="28"/>
        </w:rPr>
        <w:t xml:space="preserve"> результатам оценки и сопоставления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0036E" w:rsidRPr="00523B7C">
        <w:rPr>
          <w:sz w:val="28"/>
          <w:szCs w:val="28"/>
        </w:rPr>
        <w:t>оформляется</w:t>
      </w:r>
      <w:r w:rsidR="000043D2" w:rsidRPr="00523B7C">
        <w:rPr>
          <w:sz w:val="28"/>
          <w:szCs w:val="28"/>
        </w:rPr>
        <w:t xml:space="preserve"> протокол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по рассмотрению заявок на оценочной стадии, в</w:t>
      </w:r>
      <w:r w:rsidR="006954A4" w:rsidRPr="00523B7C">
        <w:rPr>
          <w:sz w:val="28"/>
          <w:szCs w:val="28"/>
          <w:lang w:val="en-US"/>
        </w:rPr>
        <w:t> </w:t>
      </w:r>
      <w:r w:rsidR="000043D2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 следующие сведения: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14940"/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54326F" w:rsidRPr="00523B7C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начальная</w:t>
      </w:r>
      <w:r w:rsidR="0054326F" w:rsidRPr="00523B7C">
        <w:rPr>
          <w:sz w:val="28"/>
          <w:szCs w:val="28"/>
        </w:rPr>
        <w:t xml:space="preserve"> (максимальн</w:t>
      </w:r>
      <w:r w:rsidRPr="00523B7C">
        <w:rPr>
          <w:sz w:val="28"/>
          <w:szCs w:val="28"/>
        </w:rPr>
        <w:t>ая</w:t>
      </w:r>
      <w:r w:rsidR="0054326F" w:rsidRPr="00523B7C">
        <w:rPr>
          <w:sz w:val="28"/>
          <w:szCs w:val="28"/>
        </w:rPr>
        <w:t>) цен</w:t>
      </w:r>
      <w:r w:rsidRPr="00523B7C">
        <w:rPr>
          <w:sz w:val="28"/>
          <w:szCs w:val="28"/>
        </w:rPr>
        <w:t>а</w:t>
      </w:r>
      <w:r w:rsidR="0054326F" w:rsidRPr="00523B7C">
        <w:rPr>
          <w:sz w:val="28"/>
          <w:szCs w:val="28"/>
        </w:rPr>
        <w:t xml:space="preserve"> договора (если устанавливалась);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 протокола </w:t>
      </w:r>
      <w:r w:rsidR="000E3F07" w:rsidRPr="00523B7C">
        <w:rPr>
          <w:sz w:val="28"/>
          <w:szCs w:val="28"/>
        </w:rPr>
        <w:t xml:space="preserve">открытия доступа к заявкам </w:t>
      </w:r>
      <w:r w:rsidR="000043D2" w:rsidRPr="00523B7C">
        <w:rPr>
          <w:sz w:val="28"/>
          <w:szCs w:val="28"/>
        </w:rPr>
        <w:t xml:space="preserve">– </w:t>
      </w:r>
      <w:r w:rsidRPr="00523B7C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B7C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25125"/>
      <w:bookmarkEnd w:id="157"/>
      <w:r w:rsidRPr="00523B7C">
        <w:rPr>
          <w:sz w:val="28"/>
          <w:szCs w:val="28"/>
        </w:rPr>
        <w:t>о результатах оценки каждой заявки</w:t>
      </w:r>
      <w:bookmarkEnd w:id="158"/>
      <w:r w:rsidRPr="00523B7C">
        <w:rPr>
          <w:sz w:val="28"/>
          <w:szCs w:val="28"/>
        </w:rPr>
        <w:t>.</w:t>
      </w:r>
    </w:p>
    <w:p w:rsidR="00995637" w:rsidRPr="00523B7C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995637" w:rsidRPr="00523B7C">
        <w:rPr>
          <w:sz w:val="28"/>
          <w:szCs w:val="28"/>
        </w:rPr>
        <w:t xml:space="preserve">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</w:t>
      </w:r>
      <w:proofErr w:type="gramStart"/>
      <w:r w:rsidR="00995637" w:rsidRPr="00523B7C">
        <w:rPr>
          <w:sz w:val="28"/>
          <w:szCs w:val="28"/>
        </w:rPr>
        <w:t>оформляется и</w:t>
      </w:r>
      <w:r w:rsidR="006954A4" w:rsidRPr="00523B7C">
        <w:rPr>
          <w:sz w:val="28"/>
          <w:szCs w:val="28"/>
          <w:lang w:val="en-US"/>
        </w:rPr>
        <w:t> </w:t>
      </w:r>
      <w:r w:rsidR="00995637" w:rsidRPr="00523B7C">
        <w:rPr>
          <w:sz w:val="28"/>
          <w:szCs w:val="28"/>
        </w:rPr>
        <w:t>подписывается</w:t>
      </w:r>
      <w:proofErr w:type="gramEnd"/>
      <w:r w:rsidR="00995637" w:rsidRPr="00523B7C">
        <w:rPr>
          <w:sz w:val="28"/>
          <w:szCs w:val="28"/>
        </w:rPr>
        <w:t xml:space="preserve"> в течение 3 (трех)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995637" w:rsidRPr="00523B7C">
        <w:rPr>
          <w:sz w:val="28"/>
          <w:szCs w:val="28"/>
        </w:rPr>
        <w:t xml:space="preserve">Протокол заседания </w:t>
      </w:r>
      <w:r w:rsidR="002E77A5" w:rsidRPr="00523B7C">
        <w:rPr>
          <w:sz w:val="28"/>
          <w:szCs w:val="28"/>
        </w:rPr>
        <w:lastRenderedPageBreak/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и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на ЭТП </w:t>
      </w:r>
      <w:r w:rsidR="002049E0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подписания указанного протокола</w:t>
      </w:r>
      <w:r w:rsidR="00F406C4" w:rsidRPr="00523B7C">
        <w:rPr>
          <w:sz w:val="28"/>
          <w:szCs w:val="28"/>
        </w:rPr>
        <w:t>,</w:t>
      </w:r>
      <w:r w:rsidR="00E5022A" w:rsidRPr="00523B7C">
        <w:rPr>
          <w:sz w:val="28"/>
          <w:szCs w:val="28"/>
        </w:rPr>
        <w:t xml:space="preserve"> </w:t>
      </w:r>
      <w:r w:rsidR="00F406C4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F406C4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Также на ЭТП формируется протокол заседания комиссии по оценке и сопоставлению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95637" w:rsidRPr="00523B7C">
        <w:rPr>
          <w:sz w:val="28"/>
          <w:szCs w:val="28"/>
        </w:rPr>
        <w:t xml:space="preserve"> в порядке, предусмотренном регламентом данной ЭТП.</w:t>
      </w:r>
      <w:proofErr w:type="gramEnd"/>
    </w:p>
    <w:p w:rsidR="00995637" w:rsidRPr="00523B7C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Любой допущенный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после размещения протокола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запрос о разъяснении результатов оценки, но только его заявки. Организатор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течение 3 (трех) рабочих дней со дня поступления такого запроса обязан предоставить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такому участнику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письменной форме соответствующие разъяснения.</w:t>
      </w:r>
    </w:p>
    <w:p w:rsidR="00C87330" w:rsidRPr="00523B7C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9" w:name="_Toc255985697"/>
      <w:r w:rsidRPr="00523B7C">
        <w:rPr>
          <w:b w:val="0"/>
        </w:rPr>
        <w:t xml:space="preserve">Подведение итогов </w:t>
      </w:r>
      <w:r w:rsidR="004A2055" w:rsidRPr="00523B7C">
        <w:rPr>
          <w:b w:val="0"/>
        </w:rPr>
        <w:t xml:space="preserve">запроса </w:t>
      </w:r>
      <w:r w:rsidR="0007434E" w:rsidRPr="00523B7C">
        <w:rPr>
          <w:b w:val="0"/>
        </w:rPr>
        <w:t>цен</w:t>
      </w:r>
      <w:r w:rsidRPr="00523B7C">
        <w:rPr>
          <w:b w:val="0"/>
        </w:rPr>
        <w:t xml:space="preserve">. Выбор победителя </w:t>
      </w:r>
      <w:r w:rsidR="004A2055" w:rsidRPr="00523B7C">
        <w:rPr>
          <w:b w:val="0"/>
        </w:rPr>
        <w:t xml:space="preserve">запроса </w:t>
      </w:r>
      <w:bookmarkEnd w:id="159"/>
      <w:r w:rsidR="0007434E" w:rsidRPr="00523B7C">
        <w:rPr>
          <w:b w:val="0"/>
        </w:rPr>
        <w:t>цен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оценки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представленных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случае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состоявшимся,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определяет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участие</w:t>
      </w:r>
      <w:proofErr w:type="gramEnd"/>
      <w:r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присвоен</w:t>
      </w:r>
      <w:r w:rsidR="00CF3DAB" w:rsidRPr="00523B7C">
        <w:rPr>
          <w:sz w:val="28"/>
          <w:szCs w:val="28"/>
        </w:rPr>
        <w:t>о</w:t>
      </w:r>
      <w:r w:rsidRPr="00523B7C">
        <w:rPr>
          <w:sz w:val="28"/>
          <w:szCs w:val="28"/>
        </w:rPr>
        <w:t xml:space="preserve"> перв</w:t>
      </w:r>
      <w:r w:rsidR="00CF3DAB" w:rsidRPr="00523B7C">
        <w:rPr>
          <w:sz w:val="28"/>
          <w:szCs w:val="28"/>
        </w:rPr>
        <w:t>ое место.</w:t>
      </w:r>
    </w:p>
    <w:p w:rsidR="00CF3DAB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оформляется протокол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 xml:space="preserve">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содержащий </w:t>
      </w:r>
      <w:r w:rsidR="00CF3DAB" w:rsidRPr="00523B7C">
        <w:rPr>
          <w:sz w:val="28"/>
          <w:szCs w:val="28"/>
        </w:rPr>
        <w:t xml:space="preserve">следующие </w:t>
      </w:r>
      <w:r w:rsidRPr="00523B7C">
        <w:rPr>
          <w:sz w:val="28"/>
          <w:szCs w:val="28"/>
        </w:rPr>
        <w:t>сведения</w:t>
      </w:r>
      <w:r w:rsidR="00CF3DAB" w:rsidRPr="00523B7C">
        <w:rPr>
          <w:sz w:val="28"/>
          <w:szCs w:val="28"/>
        </w:rPr>
        <w:t>: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месте, дате, времени проведения </w:t>
      </w:r>
      <w:r w:rsidR="00CF3DAB" w:rsidRPr="00523B7C">
        <w:rPr>
          <w:sz w:val="28"/>
          <w:szCs w:val="28"/>
        </w:rPr>
        <w:t xml:space="preserve">данного заседания </w:t>
      </w:r>
      <w:r w:rsidR="002E77A5" w:rsidRPr="00523B7C">
        <w:rPr>
          <w:sz w:val="28"/>
          <w:szCs w:val="28"/>
        </w:rPr>
        <w:t>закупочной комиссии</w:t>
      </w:r>
      <w:r w:rsidR="00CF3DAB" w:rsidRPr="00523B7C">
        <w:rPr>
          <w:sz w:val="28"/>
          <w:szCs w:val="28"/>
        </w:rPr>
        <w:t>;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 участниках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заявки на 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F3DAB" w:rsidRPr="00523B7C">
        <w:rPr>
          <w:sz w:val="28"/>
          <w:szCs w:val="28"/>
        </w:rPr>
        <w:t xml:space="preserve"> которых были рассмотрены;</w:t>
      </w:r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64625414"/>
      <w:r w:rsidRPr="00523B7C">
        <w:rPr>
          <w:sz w:val="28"/>
          <w:szCs w:val="28"/>
        </w:rPr>
        <w:t>о результатах переторжки (если проводилась);</w:t>
      </w:r>
      <w:bookmarkEnd w:id="160"/>
    </w:p>
    <w:p w:rsidR="00C87330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14947"/>
      <w:r w:rsidRPr="00523B7C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решении о присвоении заявкам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>запросе</w:t>
      </w:r>
      <w:proofErr w:type="gramEnd"/>
      <w:r w:rsidR="00127658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мест;</w:t>
      </w:r>
      <w:bookmarkEnd w:id="161"/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25420"/>
      <w:r w:rsidRPr="00523B7C">
        <w:rPr>
          <w:sz w:val="28"/>
          <w:szCs w:val="28"/>
        </w:rPr>
        <w:t xml:space="preserve">о наименовании и адресе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цене его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заявки.</w:t>
      </w:r>
      <w:bookmarkEnd w:id="162"/>
    </w:p>
    <w:p w:rsidR="00C87330" w:rsidRPr="00523B7C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 xml:space="preserve">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2D0BE1" w:rsidRPr="00523B7C">
        <w:rPr>
          <w:sz w:val="28"/>
          <w:szCs w:val="28"/>
        </w:rPr>
        <w:t>оформляется и подписывается</w:t>
      </w:r>
      <w:proofErr w:type="gramEnd"/>
      <w:r w:rsidR="002D0BE1" w:rsidRPr="00523B7C">
        <w:rPr>
          <w:sz w:val="28"/>
          <w:szCs w:val="28"/>
        </w:rPr>
        <w:t xml:space="preserve"> в течение 3 (трех) рабочих дней после заседания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2D0BE1" w:rsidRPr="00523B7C">
        <w:rPr>
          <w:sz w:val="28"/>
          <w:szCs w:val="28"/>
        </w:rPr>
        <w:t>, и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C87330" w:rsidRPr="00523B7C">
        <w:rPr>
          <w:sz w:val="28"/>
          <w:szCs w:val="28"/>
        </w:rPr>
        <w:t xml:space="preserve"> </w:t>
      </w:r>
      <w:r w:rsidR="00CF3DAB" w:rsidRPr="00523B7C">
        <w:rPr>
          <w:sz w:val="28"/>
          <w:szCs w:val="28"/>
        </w:rPr>
        <w:t>и на ЭТП</w:t>
      </w:r>
      <w:r w:rsidR="00AA74CB" w:rsidRPr="00523B7C">
        <w:rPr>
          <w:sz w:val="28"/>
          <w:szCs w:val="28"/>
        </w:rPr>
        <w:t xml:space="preserve"> </w:t>
      </w:r>
      <w:r w:rsidR="0054571E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 xml:space="preserve">подписания </w:t>
      </w:r>
      <w:r w:rsidR="00C87330" w:rsidRPr="00523B7C">
        <w:rPr>
          <w:sz w:val="28"/>
          <w:szCs w:val="28"/>
        </w:rPr>
        <w:t>указанного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протокола</w:t>
      </w:r>
      <w:r w:rsidR="002D0BE1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D0BE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3" w:name="_Toc343720411"/>
      <w:bookmarkStart w:id="164" w:name="_Ref440090183"/>
      <w:bookmarkStart w:id="165" w:name="_Ref440090175"/>
      <w:bookmarkStart w:id="166" w:name="_Ref469290666"/>
      <w:bookmarkStart w:id="167" w:name="_Ref440090241"/>
      <w:r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8" w:name="_Toc314731803"/>
      <w:r w:rsidR="00E51ACD" w:rsidRPr="00523B7C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  <w:snapToGrid w:val="0"/>
        </w:rPr>
        <w:t>цен</w:t>
      </w:r>
      <w:bookmarkEnd w:id="163"/>
      <w:bookmarkEnd w:id="168"/>
    </w:p>
    <w:p w:rsidR="008A644E" w:rsidRPr="00523B7C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69" w:name="_Ref317255645"/>
      <w:bookmarkStart w:id="170" w:name="sub_291"/>
      <w:bookmarkStart w:id="171" w:name="_Toc269835279"/>
      <w:bookmarkStart w:id="172" w:name="_Toc270595288"/>
      <w:bookmarkStart w:id="173" w:name="_Toc271294290"/>
      <w:bookmarkEnd w:id="164"/>
      <w:bookmarkEnd w:id="165"/>
      <w:bookmarkEnd w:id="166"/>
      <w:bookmarkEnd w:id="167"/>
      <w:proofErr w:type="gramStart"/>
      <w:r w:rsidRPr="00523B7C">
        <w:rPr>
          <w:sz w:val="28"/>
          <w:szCs w:val="28"/>
        </w:rPr>
        <w:t xml:space="preserve">Заказчик в течение </w:t>
      </w:r>
      <w:r w:rsidR="00E51ACD" w:rsidRPr="00523B7C">
        <w:rPr>
          <w:sz w:val="28"/>
          <w:szCs w:val="28"/>
        </w:rPr>
        <w:t>3 (</w:t>
      </w:r>
      <w:r w:rsidRPr="00523B7C">
        <w:rPr>
          <w:sz w:val="28"/>
          <w:szCs w:val="28"/>
        </w:rPr>
        <w:t>трех</w:t>
      </w:r>
      <w:r w:rsidR="00E51ACD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рабочих дней со дня подписания протокола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E51ACD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передает победителю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заявке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проект договора, прилагаемый к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proofErr w:type="gramEnd"/>
      <w:r w:rsidRPr="00523B7C">
        <w:rPr>
          <w:sz w:val="28"/>
          <w:szCs w:val="28"/>
        </w:rPr>
        <w:t xml:space="preserve">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lastRenderedPageBreak/>
        <w:t>цен</w:t>
      </w:r>
      <w:r w:rsidRPr="00523B7C">
        <w:rPr>
          <w:sz w:val="28"/>
          <w:szCs w:val="28"/>
        </w:rPr>
        <w:t xml:space="preserve"> договор </w:t>
      </w:r>
      <w:r w:rsidR="005A7F9D" w:rsidRPr="00523B7C">
        <w:rPr>
          <w:sz w:val="28"/>
          <w:szCs w:val="28"/>
        </w:rPr>
        <w:t>в течение 10 (десяти) дней</w:t>
      </w:r>
      <w:r w:rsidRPr="00523B7C">
        <w:rPr>
          <w:sz w:val="28"/>
          <w:szCs w:val="28"/>
        </w:rPr>
        <w:t xml:space="preserve"> со дня </w:t>
      </w:r>
      <w:r w:rsidR="00CA00F6" w:rsidRPr="00523B7C">
        <w:rPr>
          <w:sz w:val="28"/>
          <w:szCs w:val="28"/>
        </w:rPr>
        <w:t xml:space="preserve">размещения </w:t>
      </w:r>
      <w:r w:rsidR="00BA126A" w:rsidRPr="00523B7C">
        <w:rPr>
          <w:sz w:val="28"/>
          <w:szCs w:val="28"/>
        </w:rPr>
        <w:t>на официальном сайте</w:t>
      </w:r>
      <w:r w:rsidR="004D0C61" w:rsidRPr="00523B7C">
        <w:rPr>
          <w:sz w:val="28"/>
          <w:szCs w:val="28"/>
        </w:rPr>
        <w:t xml:space="preserve"> и ЭТП</w:t>
      </w:r>
      <w:r w:rsidR="00CA00F6" w:rsidRPr="00523B7C">
        <w:rPr>
          <w:sz w:val="28"/>
          <w:szCs w:val="28"/>
        </w:rPr>
        <w:t xml:space="preserve"> протокола 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.</w:t>
      </w:r>
      <w:bookmarkEnd w:id="169"/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Договор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заключен в срок, указанный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_Ref317255152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Pr="00523B7C">
        <w:rPr>
          <w:color w:val="000000"/>
          <w:sz w:val="28"/>
          <w:szCs w:val="28"/>
        </w:rPr>
        <w:t>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E51ACD" w:rsidRPr="00523B7C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B7C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4" w:name="_Ref317178853"/>
      <w:bookmarkStart w:id="175" w:name="_Ref318475514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была подана только одна заявка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="00B86787" w:rsidRPr="00523B7C">
        <w:rPr>
          <w:sz w:val="28"/>
          <w:szCs w:val="28"/>
        </w:rPr>
        <w:t xml:space="preserve">и данная заявка и подавший ее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отвечают всем </w:t>
      </w:r>
      <w:r w:rsidRPr="00523B7C">
        <w:rPr>
          <w:sz w:val="28"/>
          <w:szCs w:val="28"/>
        </w:rPr>
        <w:t xml:space="preserve">требованиям и условиям, предусмотренным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B86787" w:rsidRPr="00523B7C">
        <w:rPr>
          <w:sz w:val="28"/>
          <w:szCs w:val="28"/>
        </w:rPr>
        <w:t xml:space="preserve">принято решение о допуске только одного участника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заказчик вправе </w:t>
      </w:r>
      <w:r w:rsidR="00B86787" w:rsidRPr="00523B7C">
        <w:rPr>
          <w:sz w:val="28"/>
          <w:szCs w:val="28"/>
        </w:rPr>
        <w:t xml:space="preserve">при наличии рекомендации </w:t>
      </w:r>
      <w:r w:rsidR="002E77A5" w:rsidRPr="00523B7C">
        <w:rPr>
          <w:sz w:val="28"/>
          <w:szCs w:val="28"/>
        </w:rPr>
        <w:t>закупочной комиссии</w:t>
      </w:r>
      <w:r w:rsidR="00B86787" w:rsidRPr="00523B7C">
        <w:rPr>
          <w:sz w:val="28"/>
          <w:szCs w:val="28"/>
        </w:rPr>
        <w:t xml:space="preserve"> о</w:t>
      </w:r>
      <w:r w:rsidR="006954A4" w:rsidRPr="00523B7C">
        <w:rPr>
          <w:sz w:val="28"/>
          <w:szCs w:val="28"/>
        </w:rPr>
        <w:t> </w:t>
      </w:r>
      <w:r w:rsidR="00B86787" w:rsidRPr="00523B7C">
        <w:rPr>
          <w:sz w:val="28"/>
          <w:szCs w:val="28"/>
        </w:rPr>
        <w:t xml:space="preserve">заключении договора с </w:t>
      </w:r>
      <w:r w:rsidR="0004572E" w:rsidRPr="00523B7C">
        <w:rPr>
          <w:sz w:val="28"/>
          <w:szCs w:val="28"/>
        </w:rPr>
        <w:t xml:space="preserve">таким единственным </w:t>
      </w:r>
      <w:r w:rsidR="00B86787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523B7C">
        <w:rPr>
          <w:sz w:val="28"/>
          <w:szCs w:val="28"/>
        </w:rPr>
        <w:t xml:space="preserve">данным </w:t>
      </w:r>
      <w:r w:rsidR="00B86787" w:rsidRPr="00523B7C">
        <w:rPr>
          <w:sz w:val="28"/>
          <w:szCs w:val="28"/>
        </w:rPr>
        <w:t>участником</w:t>
      </w:r>
      <w:r w:rsidR="0040578E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>в течение 20</w:t>
      </w:r>
      <w:r w:rsidR="0040578E" w:rsidRPr="00523B7C">
        <w:rPr>
          <w:sz w:val="28"/>
          <w:szCs w:val="28"/>
        </w:rPr>
        <w:t xml:space="preserve"> </w:t>
      </w:r>
      <w:r w:rsidR="00806D8D" w:rsidRPr="00523B7C">
        <w:rPr>
          <w:sz w:val="28"/>
          <w:szCs w:val="28"/>
        </w:rPr>
        <w:t>(двадцати)</w:t>
      </w:r>
      <w:r w:rsidR="00042DAB" w:rsidRPr="00523B7C">
        <w:rPr>
          <w:sz w:val="28"/>
          <w:szCs w:val="28"/>
        </w:rPr>
        <w:t xml:space="preserve"> дней после размещения на официальном сайте и на ЭТП протокола заседания</w:t>
      </w:r>
      <w:r w:rsidR="0040578E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042DAB" w:rsidRPr="00523B7C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 xml:space="preserve"> и его</w:t>
      </w:r>
      <w:r w:rsidR="004D0C61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 xml:space="preserve">заявки требованиям и условиям, предусмотренным </w:t>
      </w:r>
      <w:r w:rsidR="002E77A5" w:rsidRPr="00523B7C">
        <w:rPr>
          <w:sz w:val="28"/>
          <w:szCs w:val="28"/>
        </w:rPr>
        <w:t>документацией по</w:t>
      </w:r>
      <w:proofErr w:type="gramEnd"/>
      <w:r w:rsidR="002E77A5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>.</w:t>
      </w:r>
      <w:bookmarkEnd w:id="174"/>
      <w:bookmarkEnd w:id="175"/>
    </w:p>
    <w:p w:rsidR="008A644E" w:rsidRPr="00523B7C" w:rsidRDefault="00EC02F0" w:rsidP="008A644E">
      <w:pPr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 з</w:t>
      </w:r>
      <w:r w:rsidR="008A644E" w:rsidRPr="00523B7C">
        <w:rPr>
          <w:sz w:val="28"/>
          <w:szCs w:val="28"/>
        </w:rPr>
        <w:t>аказчик</w:t>
      </w:r>
      <w:r w:rsidRPr="00523B7C">
        <w:rPr>
          <w:sz w:val="28"/>
          <w:szCs w:val="28"/>
        </w:rPr>
        <w:t>ом решения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523B7C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F2610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</w:t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заявке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523B7C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color w:val="000000"/>
          <w:sz w:val="28"/>
          <w:szCs w:val="28"/>
        </w:rPr>
        <w:t>П</w:t>
      </w:r>
      <w:r w:rsidR="00B969E5" w:rsidRPr="00523B7C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969E5" w:rsidRPr="00523B7C">
        <w:rPr>
          <w:sz w:val="28"/>
          <w:szCs w:val="28"/>
        </w:rPr>
        <w:t xml:space="preserve"> или участника, с которым принято решение заключить договор</w:t>
      </w:r>
      <w:r w:rsidR="00B969E5" w:rsidRPr="00523B7C">
        <w:rPr>
          <w:color w:val="000000"/>
          <w:sz w:val="28"/>
          <w:szCs w:val="28"/>
        </w:rPr>
        <w:t>, запрещаются.</w:t>
      </w:r>
    </w:p>
    <w:p w:rsidR="00B969E5" w:rsidRPr="00523B7C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Все результаты переговоров фиксируются протоколом преддоговорных переговоров, подписываемым</w:t>
      </w:r>
      <w:r w:rsidRPr="00523B7C">
        <w:rPr>
          <w:sz w:val="28"/>
          <w:szCs w:val="28"/>
        </w:rPr>
        <w:t xml:space="preserve">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договор.</w:t>
      </w:r>
    </w:p>
    <w:p w:rsidR="00380F9D" w:rsidRPr="00523B7C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B7C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В случае отказа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</w:t>
      </w:r>
      <w:r w:rsidR="00A936AC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523B7C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</w:t>
      </w:r>
      <w:r w:rsidR="008A644E" w:rsidRPr="00523B7C">
        <w:rPr>
          <w:sz w:val="28"/>
          <w:szCs w:val="28"/>
        </w:rPr>
        <w:t xml:space="preserve">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8A644E" w:rsidRPr="00523B7C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523B7C">
        <w:rPr>
          <w:sz w:val="28"/>
          <w:szCs w:val="28"/>
        </w:rPr>
        <w:t>унктом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(или)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занявший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176" w:name="_Ref311027194"/>
      <w:r w:rsidRPr="00523B7C">
        <w:rPr>
          <w:sz w:val="28"/>
          <w:szCs w:val="28"/>
        </w:rPr>
        <w:t>, то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есть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523B7C">
        <w:rPr>
          <w:sz w:val="28"/>
          <w:szCs w:val="28"/>
        </w:rPr>
        <w:t xml:space="preserve"> в сроки, установленные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</w:t>
      </w:r>
      <w:r w:rsidR="000D73B6" w:rsidRPr="00523B7C">
        <w:rPr>
          <w:sz w:val="28"/>
          <w:szCs w:val="28"/>
        </w:rPr>
        <w:t>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_Ref317256048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D73B6" w:rsidRPr="00523B7C">
        <w:rPr>
          <w:sz w:val="28"/>
          <w:szCs w:val="28"/>
        </w:rPr>
        <w:t>»</w:t>
      </w:r>
      <w:bookmarkEnd w:id="176"/>
      <w:r w:rsidR="000D73B6" w:rsidRPr="00523B7C">
        <w:rPr>
          <w:sz w:val="28"/>
          <w:szCs w:val="28"/>
        </w:rPr>
        <w:t>: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прямой письменный отказ от подписания договора;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неподписание</w:t>
      </w:r>
      <w:proofErr w:type="spellEnd"/>
      <w:r w:rsidRPr="00523B7C">
        <w:rPr>
          <w:sz w:val="28"/>
          <w:szCs w:val="28"/>
        </w:rPr>
        <w:t xml:space="preserve"> участником проекта договора в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соответствии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пунктом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непредоставление</w:t>
      </w:r>
      <w:proofErr w:type="spellEnd"/>
      <w:r w:rsidRPr="00523B7C">
        <w:rPr>
          <w:sz w:val="28"/>
          <w:szCs w:val="28"/>
        </w:rPr>
        <w:t xml:space="preserve"> обеспечения договора в случае, если в</w:t>
      </w:r>
      <w:r w:rsidR="006954A4" w:rsidRPr="00523B7C">
        <w:rPr>
          <w:sz w:val="28"/>
          <w:szCs w:val="28"/>
        </w:rPr>
        <w:t>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условиям </w:t>
      </w:r>
      <w:proofErr w:type="gramStart"/>
      <w:r w:rsidRPr="00523B7C">
        <w:rPr>
          <w:sz w:val="28"/>
          <w:szCs w:val="28"/>
        </w:rPr>
        <w:t>договора</w:t>
      </w:r>
      <w:proofErr w:type="gramEnd"/>
      <w:r w:rsidRPr="00523B7C">
        <w:rPr>
          <w:sz w:val="28"/>
          <w:szCs w:val="28"/>
        </w:rPr>
        <w:t xml:space="preserve"> в противоречие ранее установленным в </w:t>
      </w:r>
      <w:r w:rsidR="003E0066" w:rsidRPr="00523B7C">
        <w:rPr>
          <w:sz w:val="28"/>
          <w:szCs w:val="28"/>
        </w:rPr>
        <w:t>документации по</w:t>
      </w:r>
      <w:r w:rsidR="006954A4" w:rsidRPr="00523B7C">
        <w:rPr>
          <w:sz w:val="28"/>
          <w:szCs w:val="28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ходе преддоговорных переговоров</w:t>
      </w:r>
      <w:r w:rsidR="0065542B" w:rsidRPr="00523B7C">
        <w:rPr>
          <w:sz w:val="28"/>
          <w:szCs w:val="28"/>
        </w:rPr>
        <w:t>;</w:t>
      </w:r>
    </w:p>
    <w:p w:rsidR="000D73B6" w:rsidRPr="00523B7C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Pr="00523B7C">
        <w:rPr>
          <w:sz w:val="28"/>
          <w:szCs w:val="28"/>
        </w:rPr>
        <w:t>, до момента заключения договора.</w:t>
      </w:r>
      <w:proofErr w:type="gramEnd"/>
    </w:p>
    <w:p w:rsidR="00150DC0" w:rsidRPr="00523B7C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7" w:name="_Ref317179204"/>
      <w:r w:rsidRPr="00523B7C">
        <w:rPr>
          <w:sz w:val="28"/>
          <w:szCs w:val="28"/>
        </w:rPr>
        <w:t xml:space="preserve">В случаях, когда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уклоняется от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заключения договора на условиях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заказчик вправе по своему усмотрению:</w:t>
      </w:r>
      <w:bookmarkEnd w:id="177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8" w:name="_Ref297565397"/>
      <w:r w:rsidRPr="00523B7C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8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провести повторную процедуру закупки;</w:t>
      </w:r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310532857"/>
      <w:r w:rsidRPr="00523B7C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79"/>
    </w:p>
    <w:p w:rsidR="00380F9D" w:rsidRPr="00523B7C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случае уклонения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, и (или)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</w:t>
      </w:r>
      <w:r w:rsidR="00486BE8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486BE8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>от</w:t>
      </w:r>
      <w:r w:rsidR="00486BE8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523B7C">
        <w:rPr>
          <w:sz w:val="28"/>
          <w:szCs w:val="28"/>
        </w:rPr>
        <w:t xml:space="preserve"> действий: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удержать обеспечение заявки такого </w:t>
      </w:r>
      <w:r w:rsidR="00486BE8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предложение о включении сведений о таком </w:t>
      </w:r>
      <w:r w:rsidR="00486BE8" w:rsidRPr="00523B7C">
        <w:rPr>
          <w:sz w:val="28"/>
          <w:szCs w:val="28"/>
        </w:rPr>
        <w:t xml:space="preserve">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9026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в </w:t>
      </w:r>
      <w:r w:rsidR="00CA3F23" w:rsidRPr="00523B7C">
        <w:rPr>
          <w:sz w:val="28"/>
          <w:szCs w:val="28"/>
        </w:rPr>
        <w:t>реестр недобросовестных поставщиков</w:t>
      </w:r>
      <w:r w:rsidR="0003408D" w:rsidRPr="00523B7C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523B7C">
        <w:rPr>
          <w:sz w:val="28"/>
          <w:szCs w:val="28"/>
        </w:rPr>
        <w:t>.</w:t>
      </w:r>
    </w:p>
    <w:bookmarkEnd w:id="170"/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C4BB5" w:rsidRPr="00523B7C">
        <w:rPr>
          <w:sz w:val="28"/>
          <w:szCs w:val="28"/>
        </w:rPr>
        <w:t>, по решению заказчика,</w:t>
      </w:r>
      <w:r w:rsidRPr="00523B7C">
        <w:rPr>
          <w:sz w:val="28"/>
          <w:szCs w:val="28"/>
        </w:rPr>
        <w:t xml:space="preserve"> будут внесены в </w:t>
      </w:r>
      <w:r w:rsidR="007A36EE" w:rsidRPr="00523B7C">
        <w:rPr>
          <w:sz w:val="28"/>
          <w:szCs w:val="28"/>
        </w:rPr>
        <w:t xml:space="preserve">соответствующий </w:t>
      </w:r>
      <w:r w:rsidRPr="00523B7C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такой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:</w:t>
      </w:r>
    </w:p>
    <w:p w:rsidR="008A644E" w:rsidRPr="00523B7C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уклонился от заключения договора;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будучи участником, с которым заключается договор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>, и (или) участником</w:t>
      </w:r>
      <w:r w:rsidR="0040578E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A936AC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уклонился от заключения договора</w:t>
      </w:r>
      <w:r w:rsidRPr="00523B7C">
        <w:rPr>
          <w:sz w:val="28"/>
          <w:szCs w:val="28"/>
        </w:rPr>
        <w:t>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которым заключается </w:t>
      </w:r>
      <w:proofErr w:type="gramStart"/>
      <w:r w:rsidRPr="00523B7C">
        <w:rPr>
          <w:sz w:val="28"/>
          <w:szCs w:val="28"/>
        </w:rPr>
        <w:t>договор</w:t>
      </w:r>
      <w:proofErr w:type="gramEnd"/>
      <w:r w:rsidRPr="00523B7C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 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0" w:name="_Toc343720412"/>
      <w:r w:rsidRPr="00523B7C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1"/>
      <w:bookmarkEnd w:id="172"/>
      <w:bookmarkEnd w:id="173"/>
      <w:r w:rsidR="002B7AF7" w:rsidRPr="00523B7C">
        <w:rPr>
          <w:rFonts w:ascii="Times New Roman" w:hAnsi="Times New Roman" w:cs="Times New Roman"/>
          <w:b w:val="0"/>
          <w:i w:val="0"/>
        </w:rPr>
        <w:t>.</w:t>
      </w:r>
      <w:bookmarkEnd w:id="180"/>
    </w:p>
    <w:p w:rsidR="006C3345" w:rsidRPr="00523B7C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1" w:name="_Ref166350669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указано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_Ref317256158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заключается договор в соответствии с пункт</w:t>
      </w:r>
      <w:r w:rsidR="00806D8D" w:rsidRPr="00523B7C">
        <w:rPr>
          <w:sz w:val="28"/>
          <w:szCs w:val="28"/>
        </w:rPr>
        <w:t>ами</w:t>
      </w:r>
      <w:r w:rsidR="003B73B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80E6E" w:rsidRPr="00523B7C">
        <w:rPr>
          <w:sz w:val="28"/>
          <w:szCs w:val="28"/>
        </w:rPr>
        <w:t xml:space="preserve"> и</w:t>
      </w:r>
      <w:r w:rsidR="00A83331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, должен предоставить обеспечение </w:t>
      </w:r>
      <w:r w:rsidR="00680E6E" w:rsidRPr="00523B7C">
        <w:rPr>
          <w:sz w:val="28"/>
          <w:szCs w:val="28"/>
        </w:rPr>
        <w:t>возврат</w:t>
      </w:r>
      <w:r w:rsidR="00A52F3D" w:rsidRPr="00523B7C">
        <w:rPr>
          <w:sz w:val="28"/>
          <w:szCs w:val="28"/>
        </w:rPr>
        <w:t>а</w:t>
      </w:r>
      <w:r w:rsidR="00680E6E" w:rsidRPr="00523B7C">
        <w:rPr>
          <w:sz w:val="28"/>
          <w:szCs w:val="28"/>
        </w:rPr>
        <w:t xml:space="preserve"> аванса</w:t>
      </w:r>
      <w:r w:rsidRPr="00523B7C">
        <w:rPr>
          <w:sz w:val="28"/>
          <w:szCs w:val="28"/>
        </w:rPr>
        <w:t xml:space="preserve"> и/или </w:t>
      </w:r>
      <w:r w:rsidR="00680E6E" w:rsidRPr="00523B7C">
        <w:rPr>
          <w:sz w:val="28"/>
          <w:szCs w:val="28"/>
        </w:rPr>
        <w:t>исполнения обязательств по договору</w:t>
      </w:r>
      <w:r w:rsidR="002A31E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и/или </w:t>
      </w:r>
      <w:r w:rsidR="00680E6E" w:rsidRPr="00523B7C">
        <w:rPr>
          <w:sz w:val="28"/>
          <w:szCs w:val="28"/>
        </w:rPr>
        <w:t>исполнения гарантийных обязательств</w:t>
      </w:r>
      <w:r w:rsidR="009C353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предусмотренном проектом договора (</w:t>
      </w:r>
      <w:r w:rsidR="00C14669" w:rsidRPr="00523B7C">
        <w:rPr>
          <w:sz w:val="28"/>
          <w:szCs w:val="28"/>
        </w:rPr>
        <w:t>часть</w:t>
      </w:r>
      <w:r w:rsidR="00680E6E" w:rsidRPr="00523B7C">
        <w:rPr>
          <w:sz w:val="28"/>
          <w:szCs w:val="28"/>
        </w:rPr>
        <w:t> 2«Проект договора»</w:t>
      </w:r>
      <w:r w:rsidRPr="00523B7C">
        <w:rPr>
          <w:sz w:val="28"/>
          <w:szCs w:val="28"/>
        </w:rPr>
        <w:t>).</w:t>
      </w:r>
      <w:bookmarkEnd w:id="181"/>
    </w:p>
    <w:p w:rsidR="006C3345" w:rsidRPr="00523B7C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Форма, р</w:t>
      </w:r>
      <w:r w:rsidR="006C3345" w:rsidRPr="00523B7C">
        <w:rPr>
          <w:sz w:val="28"/>
          <w:szCs w:val="28"/>
        </w:rPr>
        <w:t>азмер</w:t>
      </w:r>
      <w:r w:rsidRPr="00523B7C">
        <w:rPr>
          <w:sz w:val="28"/>
          <w:szCs w:val="28"/>
        </w:rPr>
        <w:t>,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предоставления</w:t>
      </w:r>
      <w:r w:rsidR="006C3345" w:rsidRPr="00523B7C">
        <w:rPr>
          <w:sz w:val="28"/>
          <w:szCs w:val="28"/>
        </w:rPr>
        <w:t xml:space="preserve"> обеспечения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40578E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>указан в пункте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раздела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_Ref317256294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6C3345" w:rsidRPr="00523B7C">
        <w:rPr>
          <w:sz w:val="28"/>
          <w:szCs w:val="28"/>
        </w:rPr>
        <w:t xml:space="preserve">». Обеспечение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DC54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DC547A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 xml:space="preserve">должно быть предоставлено в порядке и в сроки, </w:t>
      </w:r>
      <w:r w:rsidR="00AD023D" w:rsidRPr="00523B7C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523B7C">
        <w:rPr>
          <w:sz w:val="28"/>
          <w:szCs w:val="28"/>
        </w:rPr>
        <w:t>установленные проектом договора (</w:t>
      </w:r>
      <w:r w:rsidR="00C14669" w:rsidRPr="00523B7C">
        <w:rPr>
          <w:sz w:val="28"/>
          <w:szCs w:val="28"/>
        </w:rPr>
        <w:t xml:space="preserve">часть 2 </w:t>
      </w:r>
      <w:r w:rsidRPr="00523B7C">
        <w:rPr>
          <w:sz w:val="28"/>
          <w:szCs w:val="28"/>
        </w:rPr>
        <w:t>«Проект договора»</w:t>
      </w:r>
      <w:r w:rsidR="006C3345" w:rsidRPr="00523B7C">
        <w:rPr>
          <w:sz w:val="28"/>
          <w:szCs w:val="28"/>
        </w:rPr>
        <w:t>)</w:t>
      </w:r>
      <w:r w:rsidR="00AD023D" w:rsidRPr="00523B7C">
        <w:rPr>
          <w:sz w:val="28"/>
          <w:szCs w:val="28"/>
        </w:rPr>
        <w:t>.</w:t>
      </w:r>
    </w:p>
    <w:p w:rsidR="00F475FF" w:rsidRPr="00523B7C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в заявке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523B7C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8333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 </w:t>
      </w:r>
      <w:r w:rsidR="00AB3903">
        <w:fldChar w:fldCharType="begin"/>
      </w:r>
      <w:r w:rsidR="00AB3903">
        <w:instrText xml:space="preserve"> REF _Ref317178853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 и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Pr="00523B7C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Pr="00523B7C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523B7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523B7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2" w:name="_Ref317249938"/>
      <w:bookmarkStart w:id="183" w:name="_Ref317250097"/>
      <w:bookmarkStart w:id="184" w:name="_Ref317250449"/>
      <w:bookmarkStart w:id="185" w:name="_Ref317250478"/>
      <w:bookmarkStart w:id="186" w:name="_Ref317250543"/>
      <w:bookmarkStart w:id="187" w:name="_Ref317250574"/>
      <w:bookmarkStart w:id="188" w:name="_Ref317250613"/>
      <w:bookmarkStart w:id="189" w:name="_Ref317250658"/>
      <w:bookmarkStart w:id="190" w:name="_Ref317250794"/>
      <w:bookmarkStart w:id="191" w:name="_Ref317250824"/>
      <w:bookmarkStart w:id="192" w:name="_Ref317250960"/>
      <w:bookmarkStart w:id="193" w:name="_Ref317251687"/>
      <w:bookmarkStart w:id="194" w:name="_Ref317251859"/>
      <w:bookmarkStart w:id="195" w:name="_Ref317251922"/>
      <w:bookmarkStart w:id="196" w:name="_Ref317252010"/>
      <w:bookmarkStart w:id="197" w:name="_Ref317252139"/>
      <w:bookmarkStart w:id="198" w:name="_Ref317252218"/>
      <w:bookmarkStart w:id="199" w:name="_Ref317252248"/>
      <w:bookmarkStart w:id="200" w:name="_Ref317252368"/>
      <w:bookmarkStart w:id="201" w:name="_Ref317252507"/>
      <w:bookmarkStart w:id="202" w:name="_Ref317252621"/>
      <w:bookmarkStart w:id="203" w:name="_Ref317252703"/>
      <w:bookmarkStart w:id="204" w:name="_Ref317252728"/>
      <w:bookmarkStart w:id="205" w:name="_Ref317252748"/>
      <w:bookmarkStart w:id="206" w:name="_Ref317253259"/>
      <w:bookmarkStart w:id="207" w:name="_Ref317253402"/>
      <w:bookmarkStart w:id="208" w:name="_Ref317253410"/>
      <w:bookmarkStart w:id="209" w:name="_Ref317253440"/>
      <w:bookmarkStart w:id="210" w:name="_Ref317253501"/>
      <w:bookmarkStart w:id="211" w:name="_Ref317253520"/>
      <w:bookmarkStart w:id="212" w:name="_Ref317253546"/>
      <w:bookmarkStart w:id="213" w:name="_Ref317253575"/>
      <w:bookmarkStart w:id="214" w:name="_Ref317253625"/>
      <w:bookmarkStart w:id="215" w:name="_Ref317253730"/>
      <w:bookmarkStart w:id="216" w:name="_Ref317253746"/>
      <w:bookmarkStart w:id="217" w:name="_Ref317253837"/>
      <w:bookmarkStart w:id="218" w:name="_Ref317253860"/>
      <w:bookmarkStart w:id="219" w:name="_Ref317253928"/>
      <w:bookmarkStart w:id="220" w:name="_Ref317253950"/>
      <w:bookmarkStart w:id="221" w:name="_Ref317254150"/>
      <w:bookmarkStart w:id="222" w:name="_Ref317254376"/>
      <w:bookmarkStart w:id="223" w:name="_Ref317254587"/>
      <w:bookmarkStart w:id="224" w:name="_Ref317254624"/>
      <w:bookmarkStart w:id="225" w:name="_Ref317254668"/>
      <w:bookmarkStart w:id="226" w:name="_Ref317254811"/>
      <w:bookmarkStart w:id="227" w:name="_Ref317254962"/>
      <w:bookmarkStart w:id="228" w:name="_Ref317254984"/>
      <w:bookmarkStart w:id="229" w:name="_Ref317255052"/>
      <w:bookmarkStart w:id="230" w:name="_Ref317255067"/>
      <w:bookmarkStart w:id="231" w:name="_Ref317255152"/>
      <w:bookmarkStart w:id="232" w:name="_Ref317255544"/>
      <w:bookmarkStart w:id="233" w:name="_Ref317255710"/>
      <w:bookmarkStart w:id="234" w:name="_Ref317255807"/>
      <w:bookmarkStart w:id="235" w:name="_Ref317256048"/>
      <w:bookmarkStart w:id="236" w:name="_Ref317256158"/>
      <w:bookmarkStart w:id="237" w:name="_Ref317256294"/>
      <w:bookmarkStart w:id="238" w:name="_Ref317256304"/>
      <w:bookmarkStart w:id="239" w:name="_Ref317256340"/>
      <w:bookmarkStart w:id="240" w:name="_Ref317256731"/>
      <w:bookmarkStart w:id="241" w:name="_Ref317257275"/>
      <w:bookmarkStart w:id="242" w:name="_Ref317257316"/>
      <w:bookmarkStart w:id="243" w:name="_Ref317257380"/>
      <w:bookmarkStart w:id="244" w:name="_Ref317257480"/>
      <w:bookmarkStart w:id="245" w:name="_Ref317257622"/>
      <w:bookmarkStart w:id="246" w:name="_Ref317257653"/>
      <w:bookmarkStart w:id="247" w:name="_Ref317257798"/>
      <w:bookmarkStart w:id="248" w:name="_Ref317257810"/>
      <w:bookmarkStart w:id="249" w:name="_Ref317257897"/>
      <w:bookmarkStart w:id="250" w:name="_Ref317258036"/>
      <w:bookmarkStart w:id="251" w:name="_Toc343720413"/>
      <w:r w:rsidRPr="00523B7C">
        <w:rPr>
          <w:sz w:val="28"/>
          <w:szCs w:val="28"/>
        </w:rPr>
        <w:lastRenderedPageBreak/>
        <w:t xml:space="preserve">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Следующие условия проведения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являются неотъемлемой частью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уточняют и дополняют</w:t>
      </w:r>
      <w:proofErr w:type="gramEnd"/>
      <w:r w:rsidRPr="00523B7C">
        <w:rPr>
          <w:sz w:val="28"/>
          <w:szCs w:val="28"/>
        </w:rPr>
        <w:t xml:space="preserve"> положения разделов </w:t>
      </w:r>
      <w:r w:rsidR="00AB3903">
        <w:fldChar w:fldCharType="begin"/>
      </w:r>
      <w:r w:rsidR="00AB3903">
        <w:instrText xml:space="preserve"> REF _Ref317259002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…</w:t>
      </w:r>
      <w:r w:rsidR="00AB3903">
        <w:fldChar w:fldCharType="begin"/>
      </w:r>
      <w:r w:rsidR="00AB3903">
        <w:instrText xml:space="preserve"> REF _Ref317259044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F02A2D" w:rsidRPr="00523B7C">
        <w:rPr>
          <w:sz w:val="28"/>
          <w:szCs w:val="28"/>
        </w:rPr>
        <w:t xml:space="preserve">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</w:p>
    <w:p w:rsidR="005B64E3" w:rsidRPr="00523B7C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523B7C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B7C" w:rsidRDefault="00C87330" w:rsidP="00C87330">
            <w:pPr>
              <w:jc w:val="center"/>
            </w:pPr>
            <w:r w:rsidRPr="00523B7C">
              <w:t xml:space="preserve">№ </w:t>
            </w:r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402" w:type="dxa"/>
            <w:vAlign w:val="center"/>
          </w:tcPr>
          <w:p w:rsidR="00C87330" w:rsidRPr="00523B7C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523B7C">
              <w:rPr>
                <w:bCs/>
              </w:rPr>
              <w:t xml:space="preserve">Наименование </w:t>
            </w:r>
            <w:proofErr w:type="gramStart"/>
            <w:r w:rsidRPr="00523B7C">
              <w:rPr>
                <w:bCs/>
              </w:rPr>
              <w:t>п</w:t>
            </w:r>
            <w:proofErr w:type="gramEnd"/>
            <w:r w:rsidRPr="00523B7C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523B7C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523B7C">
              <w:rPr>
                <w:bCs/>
              </w:rPr>
              <w:t>Содержание</w:t>
            </w:r>
          </w:p>
        </w:tc>
      </w:tr>
      <w:tr w:rsidR="00C87330" w:rsidRPr="00523B7C" w:rsidTr="00E875D8">
        <w:trPr>
          <w:trHeight w:val="1518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566"/>
          </w:p>
        </w:tc>
        <w:bookmarkEnd w:id="252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rPr>
                <w:bCs/>
              </w:rPr>
              <w:t xml:space="preserve">Предмет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  <w:p w:rsidR="00973C1D" w:rsidRPr="00523B7C" w:rsidRDefault="00973C1D" w:rsidP="00C87330">
            <w:pPr>
              <w:contextualSpacing/>
            </w:pPr>
          </w:p>
          <w:p w:rsidR="00973C1D" w:rsidRPr="00523B7C" w:rsidRDefault="00973C1D" w:rsidP="00C87330">
            <w:pPr>
              <w:contextualSpacing/>
            </w:pPr>
          </w:p>
          <w:p w:rsidR="00AC5F24" w:rsidRPr="00523B7C" w:rsidRDefault="00AC5F24" w:rsidP="00C87330">
            <w:pPr>
              <w:contextualSpacing/>
            </w:pPr>
          </w:p>
          <w:p w:rsidR="00C87330" w:rsidRPr="00523B7C" w:rsidRDefault="00C87330" w:rsidP="00C87330">
            <w:pPr>
              <w:contextualSpacing/>
              <w:rPr>
                <w:bCs/>
              </w:rPr>
            </w:pPr>
            <w:r w:rsidRPr="00523B7C">
              <w:t xml:space="preserve">Состав и объем </w:t>
            </w:r>
            <w:r w:rsidR="00973C1D" w:rsidRPr="00523B7C">
              <w:t>имущества, работ, услуг</w:t>
            </w:r>
          </w:p>
        </w:tc>
        <w:tc>
          <w:tcPr>
            <w:tcW w:w="5986" w:type="dxa"/>
          </w:tcPr>
          <w:p w:rsidR="00C87330" w:rsidRDefault="00952EE9" w:rsidP="00EB1E0C">
            <w:pPr>
              <w:pStyle w:val="23"/>
              <w:ind w:right="153" w:firstLine="0"/>
            </w:pPr>
            <w:r w:rsidRPr="00523B7C">
              <w:t xml:space="preserve">Право заключения договора </w:t>
            </w:r>
            <w:r w:rsidR="00385A88" w:rsidRPr="00523B7C">
              <w:t xml:space="preserve">поставки </w:t>
            </w:r>
            <w:r w:rsidR="002F3537" w:rsidRPr="002F3537">
              <w:rPr>
                <w:b/>
                <w:bCs/>
              </w:rPr>
              <w:t xml:space="preserve">автоматического аппарата для определения температуры вспышки в открытом тигле ТВО-ЛАБ-11 с первичной аттестацией </w:t>
            </w:r>
            <w:r w:rsidR="00385A88" w:rsidRPr="00523B7C">
              <w:t>для нужд ОАО “ВНИИ НП”</w:t>
            </w:r>
            <w:r w:rsidR="006B069C">
              <w:t>.</w:t>
            </w:r>
          </w:p>
          <w:p w:rsidR="006B069C" w:rsidRPr="00523B7C" w:rsidRDefault="006B069C" w:rsidP="00EB1E0C">
            <w:pPr>
              <w:pStyle w:val="23"/>
              <w:ind w:right="153" w:firstLine="0"/>
            </w:pPr>
          </w:p>
          <w:p w:rsidR="00C87330" w:rsidRPr="00523B7C" w:rsidRDefault="00973C1D" w:rsidP="00ED2CFE">
            <w:pPr>
              <w:pStyle w:val="23"/>
              <w:ind w:right="153" w:firstLine="0"/>
              <w:rPr>
                <w:bCs/>
              </w:rPr>
            </w:pPr>
            <w:r w:rsidRPr="00523B7C">
              <w:rPr>
                <w:b/>
                <w:spacing w:val="-6"/>
                <w:szCs w:val="28"/>
              </w:rPr>
              <w:t>Состав и объем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приобретаемых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услуг</w:t>
            </w:r>
            <w:r w:rsidRPr="00523B7C">
              <w:rPr>
                <w:b/>
                <w:spacing w:val="-6"/>
                <w:szCs w:val="28"/>
              </w:rPr>
              <w:t xml:space="preserve">: </w:t>
            </w:r>
            <w:r w:rsidR="00CF1785" w:rsidRPr="00523B7C">
              <w:rPr>
                <w:spacing w:val="-6"/>
                <w:szCs w:val="28"/>
              </w:rPr>
              <w:t>предусмотрен</w:t>
            </w:r>
            <w:r w:rsidR="00952EE9" w:rsidRPr="00523B7C">
              <w:rPr>
                <w:spacing w:val="-6"/>
                <w:szCs w:val="28"/>
              </w:rPr>
              <w:t xml:space="preserve"> </w:t>
            </w:r>
            <w:r w:rsidRPr="00523B7C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23B7C" w:rsidTr="00E875D8">
        <w:trPr>
          <w:trHeight w:val="1515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FF5992">
            <w:pPr>
              <w:ind w:right="70"/>
              <w:rPr>
                <w:bCs/>
              </w:rPr>
            </w:pPr>
            <w:r w:rsidRPr="00523B7C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 w:rsidRPr="00523B7C">
              <w:rPr>
                <w:bCs/>
              </w:rPr>
              <w:t xml:space="preserve">запрос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23B7C">
              <w:rPr>
                <w:bCs/>
              </w:rPr>
              <w:t xml:space="preserve">Федеральный закон от 18.07.2011 №223-ФЗ </w:t>
            </w:r>
            <w:r w:rsidR="005A7F9D" w:rsidRPr="00523B7C">
              <w:t>«</w:t>
            </w:r>
            <w:hyperlink r:id="rId14" w:history="1">
              <w:r w:rsidR="005A7F9D" w:rsidRPr="00523B7C">
                <w:t>О закупках товаров, работ, услуг отдельными видами юридических лиц</w:t>
              </w:r>
            </w:hyperlink>
            <w:r w:rsidR="005A7F9D" w:rsidRPr="00523B7C">
              <w:t>»</w:t>
            </w:r>
          </w:p>
        </w:tc>
      </w:tr>
      <w:tr w:rsidR="00C87330" w:rsidRPr="00523B7C" w:rsidTr="00DC547A">
        <w:trPr>
          <w:trHeight w:val="39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  <w:rPr>
                <w:bCs/>
              </w:rPr>
            </w:pPr>
            <w:bookmarkStart w:id="253" w:name="_Ref317250598"/>
          </w:p>
        </w:tc>
        <w:bookmarkEnd w:id="253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Сроки поставки товара/ выполнения работ или оказания услуг</w:t>
            </w:r>
          </w:p>
          <w:p w:rsidR="00973C1D" w:rsidRPr="00523B7C" w:rsidRDefault="00973C1D" w:rsidP="00C87330">
            <w:pPr>
              <w:ind w:right="153"/>
              <w:rPr>
                <w:bCs/>
              </w:rPr>
            </w:pPr>
          </w:p>
          <w:p w:rsidR="00C87330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Место поставки товара/ выполнения работ или оказания услуг</w:t>
            </w:r>
          </w:p>
          <w:p w:rsidR="006B069C" w:rsidRPr="00523B7C" w:rsidRDefault="006B069C" w:rsidP="00C87330">
            <w:pPr>
              <w:ind w:right="153"/>
              <w:rPr>
                <w:bCs/>
              </w:rPr>
            </w:pPr>
          </w:p>
          <w:p w:rsidR="00C87330" w:rsidRPr="00523B7C" w:rsidRDefault="00232ECB" w:rsidP="00ED2CFE">
            <w:pPr>
              <w:ind w:right="153"/>
              <w:rPr>
                <w:bCs/>
              </w:rPr>
            </w:pPr>
            <w:r w:rsidRPr="00523B7C">
              <w:rPr>
                <w:bCs/>
              </w:rPr>
              <w:t xml:space="preserve">Условия оплаты </w:t>
            </w:r>
          </w:p>
        </w:tc>
        <w:tc>
          <w:tcPr>
            <w:tcW w:w="5986" w:type="dxa"/>
          </w:tcPr>
          <w:p w:rsidR="005A717C" w:rsidRDefault="00AB3903" w:rsidP="00D76E39">
            <w:pPr>
              <w:ind w:right="153"/>
              <w:jc w:val="both"/>
              <w:rPr>
                <w:b/>
                <w:szCs w:val="28"/>
              </w:rPr>
            </w:pPr>
            <w:r w:rsidRPr="00AB3903">
              <w:rPr>
                <w:szCs w:val="28"/>
              </w:rPr>
              <w:t xml:space="preserve">Поставка Товара производится в течение </w:t>
            </w:r>
            <w:r w:rsidR="002F3537">
              <w:rPr>
                <w:szCs w:val="28"/>
              </w:rPr>
              <w:t>2</w:t>
            </w:r>
            <w:r w:rsidRPr="00AB3903">
              <w:rPr>
                <w:szCs w:val="28"/>
              </w:rPr>
              <w:t xml:space="preserve"> недель с момента подписания договора.</w:t>
            </w:r>
          </w:p>
          <w:p w:rsidR="006B069C" w:rsidRDefault="006B069C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523B7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C24C19">
              <w:rPr>
                <w:b/>
                <w:szCs w:val="28"/>
              </w:rPr>
              <w:t xml:space="preserve">Место </w:t>
            </w:r>
            <w:r w:rsidRPr="00C24C19">
              <w:rPr>
                <w:b/>
              </w:rPr>
              <w:t xml:space="preserve">доставки </w:t>
            </w:r>
            <w:r w:rsidR="00ED2CFE" w:rsidRPr="00C24C19">
              <w:rPr>
                <w:b/>
              </w:rPr>
              <w:t>предмета</w:t>
            </w:r>
            <w:r w:rsidRPr="00C24C19">
              <w:rPr>
                <w:b/>
              </w:rPr>
              <w:t>:</w:t>
            </w:r>
            <w:r w:rsidR="00E474FE" w:rsidRPr="00C24C19">
              <w:rPr>
                <w:b/>
              </w:rPr>
              <w:t xml:space="preserve"> </w:t>
            </w:r>
            <w:r w:rsidR="00ED2CFE" w:rsidRPr="00C24C19">
              <w:t>111116, Москва, ул. Авиамоторная, д.6</w:t>
            </w:r>
            <w:r w:rsidR="00D76E39" w:rsidRPr="00C24C19">
              <w:rPr>
                <w:szCs w:val="28"/>
              </w:rPr>
              <w:t>.</w:t>
            </w:r>
          </w:p>
          <w:p w:rsidR="00C87330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6B069C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962CBD" w:rsidP="00130D69">
            <w:pPr>
              <w:spacing w:before="60" w:line="228" w:lineRule="auto"/>
              <w:jc w:val="both"/>
            </w:pPr>
            <w:r w:rsidRPr="00962CBD">
              <w:t>Расчет за поставляемый товар производится Покупателем на основании счетов, выставленных Поставщиком, перечислением безналичных денежных средс</w:t>
            </w:r>
            <w:r w:rsidR="006B069C">
              <w:t>тв на расчетный счет Поставщика.</w:t>
            </w:r>
            <w:r w:rsidR="00FF242C">
              <w:t xml:space="preserve"> </w:t>
            </w:r>
            <w:r w:rsidR="00AB3903" w:rsidRPr="00AB3903">
              <w:t>Оплата в течение 5 рабочих дней с момента подписания акта приема-передачи.</w:t>
            </w:r>
          </w:p>
        </w:tc>
      </w:tr>
      <w:tr w:rsidR="00C87330" w:rsidRPr="00523B7C" w:rsidTr="00E875D8">
        <w:trPr>
          <w:trHeight w:val="416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606"/>
          </w:p>
        </w:tc>
        <w:bookmarkEnd w:id="254"/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523B7C" w:rsidRDefault="00F86643" w:rsidP="00C87330">
            <w:pPr>
              <w:ind w:right="153"/>
            </w:pPr>
            <w:r w:rsidRPr="00523B7C">
              <w:t>1 (один) лот</w:t>
            </w:r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49928"/>
          </w:p>
        </w:tc>
        <w:bookmarkEnd w:id="255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t>Заказчик</w:t>
            </w:r>
          </w:p>
        </w:tc>
        <w:tc>
          <w:tcPr>
            <w:tcW w:w="5986" w:type="dxa"/>
          </w:tcPr>
          <w:p w:rsidR="00C87330" w:rsidRPr="00523B7C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523B7C">
              <w:t>О</w:t>
            </w:r>
            <w:r w:rsidR="00792C15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523B7C" w:rsidTr="00E875D8">
        <w:trPr>
          <w:trHeight w:val="254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471"/>
          </w:p>
        </w:tc>
        <w:bookmarkEnd w:id="256"/>
        <w:tc>
          <w:tcPr>
            <w:tcW w:w="3402" w:type="dxa"/>
          </w:tcPr>
          <w:p w:rsidR="00C87330" w:rsidRPr="00523B7C" w:rsidRDefault="00C87330" w:rsidP="006037AB">
            <w:pPr>
              <w:ind w:right="153"/>
            </w:pPr>
            <w:r w:rsidRPr="00523B7C">
              <w:t>О</w:t>
            </w:r>
            <w:r w:rsidRPr="00523B7C">
              <w:rPr>
                <w:bCs/>
              </w:rPr>
              <w:t xml:space="preserve">рганизатор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D25C7C" w:rsidRPr="00523B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523B7C">
              <w:t>О</w:t>
            </w:r>
            <w:r w:rsidR="009513EB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Место нахождения: 111116, Москва, ул. Авиамоторная, д.6.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Почтовый адрес: 111116, Москва, ул. Авиамоторная, д.6.</w:t>
            </w:r>
          </w:p>
          <w:p w:rsidR="00952EE9" w:rsidRPr="00523B7C" w:rsidRDefault="005A7F9D" w:rsidP="00792C15">
            <w:pPr>
              <w:pStyle w:val="23"/>
              <w:ind w:right="153" w:firstLine="0"/>
            </w:pPr>
            <w:r w:rsidRPr="00523B7C">
              <w:t xml:space="preserve">Контактное лицо: </w:t>
            </w:r>
            <w:r w:rsidR="00952EE9" w:rsidRPr="00523B7C">
              <w:t>Смирнов А.Е. тел. 8(495)788-48-87</w:t>
            </w:r>
          </w:p>
          <w:p w:rsidR="0097158D" w:rsidRPr="00523B7C" w:rsidRDefault="002F3537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523B7C">
                <w:t>Smirnovae@vniinp.ru</w:t>
              </w:r>
            </w:hyperlink>
          </w:p>
        </w:tc>
      </w:tr>
      <w:tr w:rsidR="00C87330" w:rsidRPr="00523B7C" w:rsidTr="00F02A2D">
        <w:trPr>
          <w:trHeight w:val="2094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534"/>
          </w:p>
        </w:tc>
        <w:bookmarkEnd w:id="257"/>
        <w:tc>
          <w:tcPr>
            <w:tcW w:w="3402" w:type="dxa"/>
          </w:tcPr>
          <w:p w:rsidR="00C87330" w:rsidRPr="00523B7C" w:rsidRDefault="00C87330" w:rsidP="003718ED">
            <w:pPr>
              <w:ind w:right="153"/>
            </w:pPr>
            <w:r w:rsidRPr="00523B7C">
              <w:t xml:space="preserve">Информационное обеспечение проведения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2636B1" w:rsidRPr="00523B7C" w:rsidRDefault="00D25C7C" w:rsidP="002636B1">
            <w:pPr>
              <w:jc w:val="both"/>
            </w:pPr>
            <w:r w:rsidRPr="00523B7C">
              <w:t xml:space="preserve">Сайтом </w:t>
            </w:r>
            <w:r w:rsidR="002636B1" w:rsidRPr="00523B7C">
              <w:t xml:space="preserve">в сети «Интернет» для размещения информации о проведении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="002636B1" w:rsidRPr="00523B7C">
              <w:t xml:space="preserve"> является сайт</w:t>
            </w:r>
            <w:r w:rsidR="009A5104" w:rsidRPr="00523B7C">
              <w:rPr>
                <w:color w:val="FF0000"/>
              </w:rPr>
              <w:t xml:space="preserve"> 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523B7C">
              <w:rPr>
                <w:rStyle w:val="afa"/>
                <w:sz w:val="28"/>
                <w:szCs w:val="28"/>
              </w:rPr>
              <w:t>://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zakupki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gov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ru</w:t>
            </w:r>
            <w:proofErr w:type="spellEnd"/>
            <w:r w:rsidRPr="00523B7C">
              <w:rPr>
                <w:color w:val="FF0000"/>
              </w:rPr>
              <w:t>.</w:t>
            </w:r>
          </w:p>
          <w:p w:rsidR="004C1016" w:rsidRPr="00523B7C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523B7C">
              <w:t xml:space="preserve">Настоящий </w:t>
            </w:r>
            <w:r w:rsidR="004A2055" w:rsidRPr="00523B7C">
              <w:t xml:space="preserve">запрос </w:t>
            </w:r>
            <w:r w:rsidR="00BA126A" w:rsidRPr="00523B7C">
              <w:t>цен</w:t>
            </w:r>
            <w:r w:rsidRPr="00523B7C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 w:rsidRPr="00523B7C">
              <w:t xml:space="preserve"> ЭТП</w:t>
            </w:r>
            <w:r w:rsidRPr="00523B7C">
              <w:t xml:space="preserve"> «Аукционный Конкурсный Дом» </w:t>
            </w:r>
            <w:hyperlink r:id="rId16" w:history="1">
              <w:r w:rsidRPr="00523B7C">
                <w:t>www.a-k-d.ru</w:t>
              </w:r>
            </w:hyperlink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rPr>
                <w:bCs/>
              </w:rPr>
              <w:t xml:space="preserve">Дата опубликования извещения о проведении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5A7F9D" w:rsidP="00AB3903">
            <w:pPr>
              <w:ind w:right="153"/>
              <w:rPr>
                <w:bCs/>
              </w:rPr>
            </w:pPr>
            <w:r w:rsidRPr="00523B7C">
              <w:t>«</w:t>
            </w:r>
            <w:r w:rsidR="00AB3903">
              <w:t>19</w:t>
            </w:r>
            <w:r w:rsidRPr="00523B7C">
              <w:t xml:space="preserve">» </w:t>
            </w:r>
            <w:r w:rsidR="00FF242C">
              <w:t>апреля</w:t>
            </w:r>
            <w:r w:rsidR="005A717C">
              <w:t xml:space="preserve"> </w:t>
            </w:r>
            <w:r w:rsidRPr="00523B7C">
              <w:t>201</w:t>
            </w:r>
            <w:r w:rsidR="005A717C">
              <w:t>3</w:t>
            </w:r>
            <w:r w:rsidRPr="00523B7C">
              <w:t xml:space="preserve"> года</w:t>
            </w:r>
          </w:p>
        </w:tc>
      </w:tr>
      <w:tr w:rsidR="00C87330" w:rsidRPr="00523B7C" w:rsidTr="00C24C19">
        <w:trPr>
          <w:trHeight w:val="1101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40"/>
          </w:p>
        </w:tc>
        <w:bookmarkEnd w:id="258"/>
        <w:tc>
          <w:tcPr>
            <w:tcW w:w="3402" w:type="dxa"/>
          </w:tcPr>
          <w:p w:rsidR="00C87330" w:rsidRPr="00523B7C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E875D8" w:rsidRPr="00523B7C" w:rsidRDefault="002F3537" w:rsidP="00C24C19">
            <w:pPr>
              <w:tabs>
                <w:tab w:val="left" w:pos="1134"/>
              </w:tabs>
              <w:contextualSpacing/>
              <w:jc w:val="both"/>
              <w:rPr>
                <w:shd w:val="clear" w:color="auto" w:fill="FDE9D9"/>
              </w:rPr>
            </w:pPr>
            <w:r w:rsidRPr="002F3537">
              <w:rPr>
                <w:bCs/>
                <w:color w:val="000000"/>
              </w:rPr>
              <w:t xml:space="preserve">235000 (Двести тридцать пять тысяч) руб. 00 коп, включая НДС 18%. </w:t>
            </w:r>
            <w:r w:rsidR="009A5104" w:rsidRPr="00523B7C">
              <w:rPr>
                <w:bCs/>
                <w:color w:val="000000"/>
              </w:rPr>
              <w:t>Цена договора должна включать все налоги и другие обязательные платежи</w:t>
            </w:r>
            <w:r w:rsidR="00C24C19">
              <w:rPr>
                <w:bCs/>
                <w:color w:val="000000"/>
              </w:rPr>
              <w:t>.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Официальный язык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bookmarkStart w:id="259" w:name="_GoBack"/>
            <w:bookmarkEnd w:id="259"/>
          </w:p>
        </w:tc>
        <w:tc>
          <w:tcPr>
            <w:tcW w:w="5986" w:type="dxa"/>
          </w:tcPr>
          <w:p w:rsidR="00C87330" w:rsidRPr="00523B7C" w:rsidRDefault="0006325C" w:rsidP="006E4C29">
            <w:pPr>
              <w:ind w:right="153"/>
              <w:jc w:val="both"/>
            </w:pPr>
            <w:r w:rsidRPr="00523B7C">
              <w:t>Р</w:t>
            </w:r>
            <w:r w:rsidR="00C87330" w:rsidRPr="00523B7C">
              <w:t>усский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392"/>
          </w:p>
        </w:tc>
        <w:bookmarkEnd w:id="260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lang w:val="en-US"/>
              </w:rPr>
            </w:pPr>
            <w:r w:rsidRPr="00523B7C">
              <w:t xml:space="preserve">Валюта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1963E4" w:rsidP="00C87330">
            <w:pPr>
              <w:ind w:right="153"/>
            </w:pPr>
            <w:r w:rsidRPr="00523B7C">
              <w:t>Р</w:t>
            </w:r>
            <w:r w:rsidR="00C87330" w:rsidRPr="00523B7C">
              <w:t>оссийский рубль</w:t>
            </w:r>
          </w:p>
        </w:tc>
      </w:tr>
      <w:tr w:rsidR="00C87330" w:rsidRPr="00523B7C" w:rsidTr="00E875D8">
        <w:trPr>
          <w:trHeight w:val="47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528"/>
          </w:p>
        </w:tc>
        <w:bookmarkEnd w:id="261"/>
        <w:tc>
          <w:tcPr>
            <w:tcW w:w="3402" w:type="dxa"/>
          </w:tcPr>
          <w:p w:rsidR="00B50E31" w:rsidRPr="00523B7C" w:rsidRDefault="00981BF7" w:rsidP="002636B1">
            <w:pPr>
              <w:ind w:right="153"/>
            </w:pPr>
            <w:r w:rsidRPr="00523B7C">
              <w:t>Обеспечение заявки на 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B50E31" w:rsidRPr="00523B7C" w:rsidRDefault="002636B1" w:rsidP="00D913CA">
            <w:pPr>
              <w:ind w:right="153"/>
              <w:jc w:val="both"/>
            </w:pPr>
            <w:r w:rsidRPr="00523B7C">
              <w:t>Не требуется</w:t>
            </w:r>
          </w:p>
        </w:tc>
      </w:tr>
      <w:tr w:rsidR="00815182" w:rsidRPr="00523B7C" w:rsidTr="00E875D8">
        <w:trPr>
          <w:trHeight w:val="709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9670208"/>
          </w:p>
        </w:tc>
        <w:bookmarkEnd w:id="262"/>
        <w:tc>
          <w:tcPr>
            <w:tcW w:w="3402" w:type="dxa"/>
          </w:tcPr>
          <w:p w:rsidR="00815182" w:rsidRPr="00523B7C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Требования, предъявляемые к 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3" w:name="_Ref317250645"/>
            <w:bookmarkStart w:id="264" w:name="_Ref317251482"/>
            <w:bookmarkStart w:id="265" w:name="_Ref317251727"/>
            <w:r w:rsidRPr="00523B7C">
              <w:t xml:space="preserve">Требования к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3"/>
            <w:bookmarkEnd w:id="264"/>
            <w:bookmarkEnd w:id="265"/>
          </w:p>
          <w:p w:rsidR="006E4C29" w:rsidRPr="00523B7C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23B7C">
              <w:t>должен отвечать требованиям, указанным в пункте </w:t>
            </w:r>
            <w:r w:rsidR="00AB3903">
              <w:fldChar w:fldCharType="begin"/>
            </w:r>
            <w:r w:rsidR="00AB3903">
              <w:instrText xml:space="preserve"> REF _Ref317256436 \r \h  \* MERGEFORMAT </w:instrText>
            </w:r>
            <w:r w:rsidR="00AB3903">
              <w:fldChar w:fldCharType="separate"/>
            </w:r>
            <w:r w:rsidR="00832811" w:rsidRPr="00523B7C">
              <w:t>3.1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</w:p>
          <w:p w:rsidR="009204E2" w:rsidRPr="00C24C19" w:rsidRDefault="00815182" w:rsidP="00C24C1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523B7C">
              <w:t xml:space="preserve">отсутствие сведений об участнике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 Реестре недобросовестных поставщиков ФАС России</w:t>
            </w:r>
            <w:r w:rsidR="00FA465A" w:rsidRPr="00523B7C">
              <w:t xml:space="preserve">, </w:t>
            </w:r>
            <w:r w:rsidR="00B4384C" w:rsidRPr="00523B7C">
              <w:t>который ведется в соответствии с</w:t>
            </w:r>
            <w:r w:rsidR="00FA465A" w:rsidRPr="00523B7C">
              <w:t xml:space="preserve"> Федеральным законо</w:t>
            </w:r>
            <w:r w:rsidR="00B4384C" w:rsidRPr="00523B7C">
              <w:t>м Российской Федерации от 21 июля 2005 года №94-ФЗ «О</w:t>
            </w:r>
            <w:r w:rsidR="00FA465A" w:rsidRPr="00523B7C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82C31" w:rsidRPr="00523B7C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</w:t>
            </w:r>
            <w:proofErr w:type="gramEnd"/>
            <w:r w:rsidR="00B82C31" w:rsidRPr="00523B7C">
              <w:t xml:space="preserve"> года №223-ФЗ «</w:t>
            </w:r>
            <w:r w:rsidR="00B82C31" w:rsidRPr="00523B7C">
              <w:rPr>
                <w:rStyle w:val="st"/>
              </w:rPr>
              <w:t>О закупках товаров, работ, услуг отдельными видами юридических лиц»</w:t>
            </w:r>
            <w:r w:rsidR="006B069C">
              <w:t>.</w:t>
            </w:r>
          </w:p>
        </w:tc>
      </w:tr>
      <w:tr w:rsidR="00C87330" w:rsidRPr="00523B7C" w:rsidTr="00E875D8">
        <w:trPr>
          <w:trHeight w:val="709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6469"/>
          </w:p>
        </w:tc>
        <w:bookmarkEnd w:id="266"/>
        <w:tc>
          <w:tcPr>
            <w:tcW w:w="3402" w:type="dxa"/>
          </w:tcPr>
          <w:p w:rsidR="00C87330" w:rsidRPr="00523B7C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523B7C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523B7C">
              <w:t>Не требуется</w:t>
            </w:r>
          </w:p>
        </w:tc>
      </w:tr>
      <w:tr w:rsidR="00C87330" w:rsidRPr="00523B7C" w:rsidTr="00E875D8">
        <w:trPr>
          <w:trHeight w:val="70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402" w:type="dxa"/>
          </w:tcPr>
          <w:p w:rsidR="00C87330" w:rsidRPr="00523B7C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>Требования к поставляемому товару, выполняемым работам, оказываемым услугам</w:t>
            </w:r>
            <w:r w:rsidRPr="00523B7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Pr="00523B7C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523B7C">
              <w:rPr>
                <w:color w:val="000000"/>
              </w:rPr>
              <w:t xml:space="preserve">Требования к </w:t>
            </w:r>
            <w:r w:rsidRPr="00523B7C">
              <w:rPr>
                <w:b/>
                <w:i/>
                <w:color w:val="000000"/>
              </w:rPr>
              <w:t>приобретаемому имуществу</w:t>
            </w:r>
            <w:r w:rsidR="009513EB" w:rsidRPr="00523B7C">
              <w:rPr>
                <w:b/>
                <w:i/>
                <w:color w:val="000000"/>
              </w:rPr>
              <w:t xml:space="preserve"> </w:t>
            </w:r>
            <w:r w:rsidRPr="00523B7C">
              <w:t>определяются в томе №2 (ТЕХНИЧЕСКАЯ ЧАСТЬ документации).</w:t>
            </w:r>
          </w:p>
          <w:p w:rsidR="00927E9A" w:rsidRPr="00523B7C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523B7C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523B7C" w:rsidRDefault="009E0833" w:rsidP="005A717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523B7C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</w:t>
            </w:r>
            <w:r w:rsidRPr="00523B7C">
              <w:rPr>
                <w:b/>
                <w:i/>
                <w:snapToGrid w:val="0"/>
              </w:rPr>
              <w:lastRenderedPageBreak/>
              <w:t>характер. Участник процедуры закупки может представить в своем Предложении иные типы продукции (</w:t>
            </w:r>
            <w:r w:rsidR="005A717C">
              <w:rPr>
                <w:b/>
                <w:i/>
                <w:snapToGrid w:val="0"/>
              </w:rPr>
              <w:t>эквиваленты</w:t>
            </w:r>
            <w:r w:rsidRPr="00523B7C">
              <w:rPr>
                <w:b/>
                <w:i/>
                <w:snapToGrid w:val="0"/>
              </w:rPr>
              <w:t>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523B7C" w:rsidTr="00E875D8">
        <w:trPr>
          <w:trHeight w:val="534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402" w:type="dxa"/>
          </w:tcPr>
          <w:p w:rsidR="00815182" w:rsidRPr="00523B7C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9" w:name="_Ref317251847"/>
            <w:r w:rsidRPr="00523B7C"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9"/>
          </w:p>
          <w:p w:rsidR="00815182" w:rsidRPr="00523B7C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0" w:name="_Ref317256601"/>
            <w:r w:rsidRPr="00523B7C">
              <w:t>документы, указанные в пункте</w:t>
            </w:r>
            <w:r w:rsidR="009E6B81" w:rsidRPr="00523B7C">
              <w:t> </w:t>
            </w:r>
            <w:r w:rsidR="00AB3903">
              <w:fldChar w:fldCharType="begin"/>
            </w:r>
            <w:r w:rsidR="00AB3903">
              <w:instrText xml:space="preserve"> REF _Ref317256545 \r \h  \* MERGEFORMAT </w:instrText>
            </w:r>
            <w:r w:rsidR="00AB3903">
              <w:fldChar w:fldCharType="separate"/>
            </w:r>
            <w:r w:rsidR="00832811" w:rsidRPr="00523B7C">
              <w:t>3.3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  <w:bookmarkEnd w:id="270"/>
          </w:p>
          <w:p w:rsidR="00815182" w:rsidRPr="00523B7C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523B7C">
              <w:t xml:space="preserve">Участник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вправе приложить к заявке на участие в 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 xml:space="preserve"> иные документы, которые, по мнению участника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523B7C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523B7C">
              <w:t>Все указанные документы прилагаются участником к заявке на 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>.</w:t>
            </w:r>
          </w:p>
        </w:tc>
      </w:tr>
      <w:tr w:rsidR="0086246F" w:rsidRPr="00523B7C" w:rsidTr="006B069C">
        <w:trPr>
          <w:trHeight w:val="2781"/>
        </w:trPr>
        <w:tc>
          <w:tcPr>
            <w:tcW w:w="781" w:type="dxa"/>
          </w:tcPr>
          <w:p w:rsidR="0086246F" w:rsidRPr="00523B7C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2608"/>
          </w:p>
        </w:tc>
        <w:bookmarkEnd w:id="271"/>
        <w:tc>
          <w:tcPr>
            <w:tcW w:w="3402" w:type="dxa"/>
          </w:tcPr>
          <w:p w:rsidR="0086246F" w:rsidRPr="00523B7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>Состав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2" w:name="_Ref319667226"/>
            <w:r w:rsidRPr="00523B7C">
              <w:rPr>
                <w:szCs w:val="24"/>
              </w:rPr>
              <w:t xml:space="preserve">заявка на участие в 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523B7C">
              <w:rPr>
                <w:szCs w:val="24"/>
              </w:rPr>
              <w:t xml:space="preserve">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_Ref317259138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Письмо_о_подаче" w:history="1">
              <w:r w:rsidRPr="00523B7C">
                <w:rPr>
                  <w:rStyle w:val="afa"/>
                  <w:szCs w:val="24"/>
                </w:rPr>
                <w:t>Форма 1</w:t>
              </w:r>
            </w:hyperlink>
            <w:r w:rsidRPr="00523B7C">
              <w:rPr>
                <w:szCs w:val="24"/>
              </w:rPr>
              <w:t>);</w:t>
            </w:r>
            <w:bookmarkEnd w:id="272"/>
          </w:p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szCs w:val="24"/>
              </w:rPr>
              <w:t>анкета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_Ref317259149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523B7C">
                <w:rPr>
                  <w:rStyle w:val="afa"/>
                  <w:szCs w:val="24"/>
                </w:rPr>
                <w:t>Форма 2</w:t>
              </w:r>
            </w:hyperlink>
            <w:r w:rsidRPr="00523B7C">
              <w:rPr>
                <w:szCs w:val="24"/>
              </w:rPr>
              <w:t>)</w:t>
            </w:r>
            <w:r w:rsidR="00142709" w:rsidRPr="00523B7C">
              <w:rPr>
                <w:szCs w:val="24"/>
              </w:rPr>
              <w:t>. Все сведения обязательны к представлению</w:t>
            </w:r>
            <w:r w:rsidR="000A6E42" w:rsidRPr="00523B7C">
              <w:rPr>
                <w:szCs w:val="24"/>
              </w:rPr>
              <w:t>;</w:t>
            </w:r>
          </w:p>
          <w:p w:rsidR="00C2337B" w:rsidRPr="00523B7C" w:rsidRDefault="00A87BB8" w:rsidP="00F169DE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rFonts w:eastAsia="Arial Unicode MS"/>
                <w:szCs w:val="24"/>
              </w:rPr>
              <w:t>техническое</w:t>
            </w:r>
            <w:r w:rsidRPr="00523B7C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 </w:t>
            </w:r>
            <w:r w:rsidR="00AB3903">
              <w:fldChar w:fldCharType="begin"/>
            </w:r>
            <w:r w:rsidR="00AB3903">
              <w:instrText xml:space="preserve"> REF _Ref317259217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 w:rsidRPr="00523B7C">
                <w:rPr>
                  <w:rStyle w:val="afa"/>
                  <w:szCs w:val="24"/>
                </w:rPr>
                <w:t>Форма</w:t>
              </w:r>
            </w:hyperlink>
            <w:r w:rsidR="001C02B3" w:rsidRPr="00523B7C">
              <w:rPr>
                <w:szCs w:val="24"/>
              </w:rPr>
              <w:t xml:space="preserve"> </w:t>
            </w:r>
            <w:r w:rsidRPr="00523B7C">
              <w:rPr>
                <w:szCs w:val="24"/>
              </w:rPr>
              <w:t>3)</w:t>
            </w:r>
            <w:r w:rsidR="00F169DE" w:rsidRPr="00523B7C">
              <w:rPr>
                <w:szCs w:val="24"/>
              </w:rPr>
              <w:t xml:space="preserve"> 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128"/>
          </w:p>
        </w:tc>
        <w:bookmarkEnd w:id="273"/>
        <w:tc>
          <w:tcPr>
            <w:tcW w:w="3402" w:type="dxa"/>
          </w:tcPr>
          <w:p w:rsidR="00C87330" w:rsidRPr="00523B7C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 xml:space="preserve">Привлечение </w:t>
            </w:r>
            <w:r w:rsidR="001C02B3" w:rsidRPr="00523B7C">
              <w:rPr>
                <w:b/>
                <w:i/>
              </w:rPr>
              <w:t>суб</w:t>
            </w:r>
            <w:r w:rsidR="00632073" w:rsidRPr="00523B7C">
              <w:rPr>
                <w:b/>
                <w:i/>
              </w:rPr>
              <w:t>поставщиков/</w:t>
            </w:r>
            <w:r w:rsidRPr="00523B7C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523B7C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>Д</w:t>
            </w:r>
            <w:r w:rsidR="00C87330" w:rsidRPr="00523B7C">
              <w:rPr>
                <w:szCs w:val="24"/>
              </w:rPr>
              <w:t>опускается</w:t>
            </w:r>
            <w:r w:rsidR="00A83331" w:rsidRPr="00523B7C">
              <w:rPr>
                <w:szCs w:val="24"/>
              </w:rPr>
              <w:t xml:space="preserve">. Требования по пункту 3.5 </w:t>
            </w:r>
            <w:r w:rsidR="00A83331" w:rsidRPr="00523B7C">
              <w:t xml:space="preserve">настоящей 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="00A83331" w:rsidRPr="00523B7C">
              <w:rPr>
                <w:szCs w:val="24"/>
              </w:rPr>
              <w:t xml:space="preserve"> не установлены.</w:t>
            </w:r>
            <w:r w:rsidR="00C87330" w:rsidRPr="00523B7C">
              <w:rPr>
                <w:szCs w:val="24"/>
              </w:rPr>
              <w:t xml:space="preserve"> </w:t>
            </w:r>
          </w:p>
          <w:p w:rsidR="00C87330" w:rsidRPr="00523B7C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4826"/>
          </w:p>
        </w:tc>
        <w:bookmarkEnd w:id="274"/>
        <w:tc>
          <w:tcPr>
            <w:tcW w:w="3402" w:type="dxa"/>
          </w:tcPr>
          <w:p w:rsidR="00C87330" w:rsidRPr="00523B7C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523B7C" w:rsidRDefault="001D026B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Переторжка не предусмотрена.</w:t>
            </w: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523B7C" w:rsidRDefault="00C87330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523B7C" w:rsidTr="00E875D8">
        <w:trPr>
          <w:trHeight w:val="232"/>
        </w:trPr>
        <w:tc>
          <w:tcPr>
            <w:tcW w:w="781" w:type="dxa"/>
          </w:tcPr>
          <w:p w:rsidR="001F7063" w:rsidRPr="00523B7C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0778"/>
          </w:p>
        </w:tc>
        <w:bookmarkEnd w:id="275"/>
        <w:tc>
          <w:tcPr>
            <w:tcW w:w="3402" w:type="dxa"/>
          </w:tcPr>
          <w:p w:rsidR="001F7063" w:rsidRPr="00523B7C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Место и срок окончания подачи заявок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  <w:p w:rsidR="00380C53" w:rsidRPr="00523B7C" w:rsidRDefault="00380C53" w:rsidP="00C2337B">
            <w:pPr>
              <w:pStyle w:val="Times12"/>
              <w:ind w:firstLine="0"/>
            </w:pPr>
          </w:p>
          <w:p w:rsidR="00C2337B" w:rsidRPr="00523B7C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523B7C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Э</w:t>
            </w:r>
            <w:r w:rsidR="00C2337B" w:rsidRPr="00523B7C">
              <w:rPr>
                <w:szCs w:val="24"/>
              </w:rPr>
              <w:t xml:space="preserve">лектронная торговая </w:t>
            </w:r>
            <w:r w:rsidR="00C2337B" w:rsidRPr="00523B7C">
              <w:rPr>
                <w:spacing w:val="-6"/>
                <w:szCs w:val="24"/>
              </w:rPr>
              <w:t>площадка</w:t>
            </w:r>
            <w:r w:rsidR="001D026B" w:rsidRPr="00523B7C">
              <w:rPr>
                <w:spacing w:val="-6"/>
                <w:szCs w:val="24"/>
              </w:rPr>
              <w:t xml:space="preserve"> </w:t>
            </w:r>
            <w:r w:rsidR="00C2337B" w:rsidRPr="00523B7C">
              <w:rPr>
                <w:spacing w:val="-6"/>
                <w:szCs w:val="24"/>
              </w:rPr>
              <w:t xml:space="preserve">«Аукционный Конкурсный Дом» </w:t>
            </w:r>
            <w:hyperlink r:id="rId17" w:history="1">
              <w:r w:rsidR="00C2337B" w:rsidRPr="00523B7C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523B7C" w:rsidRDefault="00C2337B" w:rsidP="00AB3903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Срок окончания </w:t>
            </w:r>
            <w:r w:rsidRPr="00523B7C">
              <w:rPr>
                <w:szCs w:val="24"/>
              </w:rPr>
              <w:t>подачи Предложений:</w:t>
            </w:r>
            <w:r w:rsidRPr="00523B7C">
              <w:rPr>
                <w:bCs w:val="0"/>
                <w:szCs w:val="24"/>
              </w:rPr>
              <w:t xml:space="preserve"> </w:t>
            </w:r>
            <w:r w:rsidR="00C73FEA" w:rsidRPr="00523B7C">
              <w:rPr>
                <w:bCs w:val="0"/>
                <w:szCs w:val="24"/>
              </w:rPr>
              <w:t>12</w:t>
            </w:r>
            <w:r w:rsidR="00962CBD">
              <w:rPr>
                <w:bCs w:val="0"/>
                <w:szCs w:val="24"/>
              </w:rPr>
              <w:t xml:space="preserve">-00 (время московское) </w:t>
            </w:r>
            <w:r w:rsidR="00FF242C" w:rsidRPr="00FF242C">
              <w:rPr>
                <w:bCs w:val="0"/>
                <w:szCs w:val="24"/>
              </w:rPr>
              <w:t>«</w:t>
            </w:r>
            <w:r w:rsidR="00AB3903">
              <w:rPr>
                <w:bCs w:val="0"/>
                <w:szCs w:val="24"/>
              </w:rPr>
              <w:t>24</w:t>
            </w:r>
            <w:r w:rsidR="00FF242C" w:rsidRPr="00FF242C">
              <w:rPr>
                <w:bCs w:val="0"/>
                <w:szCs w:val="24"/>
              </w:rPr>
              <w:t>» апреля 2013 года.</w:t>
            </w:r>
          </w:p>
        </w:tc>
      </w:tr>
      <w:tr w:rsidR="00686193" w:rsidRPr="00523B7C" w:rsidTr="00E875D8">
        <w:trPr>
          <w:trHeight w:val="232"/>
        </w:trPr>
        <w:tc>
          <w:tcPr>
            <w:tcW w:w="781" w:type="dxa"/>
          </w:tcPr>
          <w:p w:rsidR="00686193" w:rsidRPr="00523B7C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4136"/>
          </w:p>
        </w:tc>
        <w:bookmarkEnd w:id="276"/>
        <w:tc>
          <w:tcPr>
            <w:tcW w:w="3402" w:type="dxa"/>
          </w:tcPr>
          <w:p w:rsidR="00686193" w:rsidRPr="00523B7C" w:rsidRDefault="00C87B55" w:rsidP="00647F8D">
            <w:pPr>
              <w:pStyle w:val="Times12"/>
              <w:ind w:firstLine="0"/>
              <w:rPr>
                <w:szCs w:val="24"/>
              </w:rPr>
            </w:pPr>
            <w:r w:rsidRPr="00523B7C">
              <w:t>Место и дата подведения итогов запроса цен</w:t>
            </w:r>
          </w:p>
        </w:tc>
        <w:tc>
          <w:tcPr>
            <w:tcW w:w="5986" w:type="dxa"/>
          </w:tcPr>
          <w:p w:rsidR="00F43BD5" w:rsidRPr="00523B7C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Электронная торговая площадка </w:t>
            </w:r>
            <w:r w:rsidRPr="00523B7C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523B7C">
                <w:rPr>
                  <w:rStyle w:val="afa"/>
                  <w:szCs w:val="24"/>
                  <w:lang w:val="en-US"/>
                </w:rPr>
                <w:t>www</w:t>
              </w:r>
              <w:r w:rsidRPr="00523B7C">
                <w:rPr>
                  <w:rStyle w:val="afa"/>
                  <w:szCs w:val="24"/>
                </w:rPr>
                <w:t>.</w:t>
              </w:r>
              <w:r w:rsidRPr="00523B7C">
                <w:rPr>
                  <w:rStyle w:val="afa"/>
                  <w:szCs w:val="24"/>
                  <w:lang w:val="en-US"/>
                </w:rPr>
                <w:t>a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k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d</w:t>
              </w:r>
              <w:r w:rsidRPr="00523B7C">
                <w:rPr>
                  <w:rStyle w:val="afa"/>
                  <w:szCs w:val="24"/>
                </w:rPr>
                <w:t>.</w:t>
              </w:r>
              <w:proofErr w:type="spellStart"/>
              <w:r w:rsidRPr="00523B7C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523B7C">
              <w:rPr>
                <w:szCs w:val="24"/>
              </w:rPr>
              <w:t xml:space="preserve"> по адресу заказчика: </w:t>
            </w:r>
            <w:r w:rsidRPr="00523B7C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523B7C" w:rsidRDefault="00C87B55" w:rsidP="00AB3903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Н</w:t>
            </w:r>
            <w:r w:rsidR="00686193" w:rsidRPr="00523B7C">
              <w:rPr>
                <w:szCs w:val="24"/>
              </w:rPr>
              <w:t xml:space="preserve">е позднее </w:t>
            </w:r>
            <w:r w:rsidR="00FF242C">
              <w:rPr>
                <w:bCs w:val="0"/>
                <w:szCs w:val="24"/>
              </w:rPr>
              <w:t>«</w:t>
            </w:r>
            <w:r w:rsidR="00AB3903">
              <w:rPr>
                <w:bCs w:val="0"/>
                <w:szCs w:val="24"/>
              </w:rPr>
              <w:t>26</w:t>
            </w:r>
            <w:r w:rsidR="00FF242C" w:rsidRPr="00FF242C">
              <w:rPr>
                <w:bCs w:val="0"/>
                <w:szCs w:val="24"/>
              </w:rPr>
              <w:t>» апреля 2013 года.</w:t>
            </w:r>
          </w:p>
        </w:tc>
      </w:tr>
      <w:tr w:rsidR="000316C6" w:rsidRPr="00523B7C" w:rsidTr="00E875D8">
        <w:trPr>
          <w:trHeight w:val="194"/>
        </w:trPr>
        <w:tc>
          <w:tcPr>
            <w:tcW w:w="781" w:type="dxa"/>
          </w:tcPr>
          <w:p w:rsidR="000316C6" w:rsidRPr="00523B7C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659"/>
          </w:p>
        </w:tc>
        <w:bookmarkEnd w:id="277"/>
        <w:tc>
          <w:tcPr>
            <w:tcW w:w="3402" w:type="dxa"/>
          </w:tcPr>
          <w:p w:rsidR="000316C6" w:rsidRPr="00523B7C" w:rsidRDefault="009C5F84" w:rsidP="00E40F04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Срок</w:t>
            </w:r>
            <w:r w:rsidR="006B069C">
              <w:rPr>
                <w:spacing w:val="-6"/>
              </w:rPr>
              <w:t xml:space="preserve"> заключения договора</w:t>
            </w:r>
          </w:p>
          <w:p w:rsidR="000316C6" w:rsidRPr="00523B7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C87B55" w:rsidRPr="00523B7C" w:rsidRDefault="00C87B55" w:rsidP="00C87B5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Не позднее чем через десять дней со дня </w:t>
            </w:r>
            <w:proofErr w:type="gramStart"/>
            <w:r w:rsidRPr="00523B7C">
              <w:rPr>
                <w:spacing w:val="-6"/>
              </w:rPr>
              <w:t>оформления протокола подведения итогов запроса цен</w:t>
            </w:r>
            <w:proofErr w:type="gramEnd"/>
            <w:r w:rsidRPr="00523B7C">
              <w:rPr>
                <w:spacing w:val="-6"/>
              </w:rPr>
              <w:t xml:space="preserve"> или признания </w:t>
            </w:r>
            <w:r w:rsidRPr="00523B7C">
              <w:rPr>
                <w:spacing w:val="-6"/>
              </w:rPr>
              <w:lastRenderedPageBreak/>
              <w:t xml:space="preserve">запроса цен несостоявшимся. </w:t>
            </w:r>
            <w:proofErr w:type="gramStart"/>
            <w:r w:rsidRPr="00523B7C">
              <w:rPr>
                <w:spacing w:val="-6"/>
              </w:rPr>
              <w:t xml:space="preserve">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(десяти) дней со дня размещения на официальном сайте и электронной торговой площадке «Аукционный Конкурсный Дом» </w:t>
            </w:r>
            <w:hyperlink r:id="rId19" w:history="1">
              <w:r w:rsidRPr="00523B7C">
                <w:rPr>
                  <w:spacing w:val="-6"/>
                </w:rPr>
                <w:t>www.a-k-d.ru</w:t>
              </w:r>
            </w:hyperlink>
            <w:r w:rsidRPr="00523B7C">
              <w:rPr>
                <w:spacing w:val="-6"/>
              </w:rPr>
              <w:t xml:space="preserve"> протокола по подведению итогов запроса цен.</w:t>
            </w:r>
            <w:proofErr w:type="gramEnd"/>
          </w:p>
          <w:p w:rsidR="000316C6" w:rsidRPr="00523B7C" w:rsidRDefault="000316C6" w:rsidP="008641B6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523B7C" w:rsidTr="00E875D8">
        <w:trPr>
          <w:trHeight w:val="194"/>
        </w:trPr>
        <w:tc>
          <w:tcPr>
            <w:tcW w:w="781" w:type="dxa"/>
          </w:tcPr>
          <w:p w:rsidR="007A678F" w:rsidRPr="00523B7C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6138"/>
          </w:p>
        </w:tc>
        <w:bookmarkEnd w:id="278"/>
        <w:tc>
          <w:tcPr>
            <w:tcW w:w="3402" w:type="dxa"/>
          </w:tcPr>
          <w:p w:rsidR="007A678F" w:rsidRPr="00523B7C" w:rsidRDefault="007A678F" w:rsidP="004E3A49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523B7C" w:rsidRDefault="0062311C" w:rsidP="004E3A49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Не установлено</w:t>
            </w:r>
          </w:p>
        </w:tc>
      </w:tr>
      <w:tr w:rsidR="006F55B3" w:rsidRPr="00523B7C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6F55B3">
            <w:pPr>
              <w:tabs>
                <w:tab w:val="num" w:pos="786"/>
              </w:tabs>
              <w:ind w:hanging="15"/>
            </w:pPr>
            <w:r w:rsidRPr="00523B7C"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BA126A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 xml:space="preserve">Перечень документов предоставляемых участником запроса </w:t>
            </w:r>
            <w:r w:rsidR="00BA126A" w:rsidRPr="00523B7C">
              <w:rPr>
                <w:spacing w:val="-6"/>
              </w:rPr>
              <w:t>цен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BA126A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З</w:t>
            </w:r>
            <w:r w:rsidR="006F55B3" w:rsidRPr="00523B7C">
              <w:rPr>
                <w:spacing w:val="-6"/>
              </w:rPr>
              <w:t xml:space="preserve">аявка на участие в запросе </w:t>
            </w:r>
            <w:r w:rsidRPr="00523B7C">
              <w:rPr>
                <w:spacing w:val="-6"/>
              </w:rPr>
              <w:t>цен</w:t>
            </w:r>
            <w:r w:rsidR="006F55B3" w:rsidRPr="00523B7C">
              <w:rPr>
                <w:spacing w:val="-6"/>
              </w:rPr>
              <w:t xml:space="preserve"> должна быть подготовлена в соответствии с требованиями настоящей </w:t>
            </w:r>
            <w:r w:rsidR="006B069C">
              <w:rPr>
                <w:spacing w:val="-6"/>
              </w:rPr>
              <w:t xml:space="preserve">Документации </w:t>
            </w:r>
            <w:r w:rsidR="006F55B3" w:rsidRPr="00523B7C">
              <w:rPr>
                <w:spacing w:val="-6"/>
              </w:rPr>
              <w:t>и правилами работы электронной торговой площадки.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Заявка и требуемые документы прикрепляется на ЭТП в виде отсканированной копии каждого документа в целом, а не отдельными листами. </w:t>
            </w:r>
            <w:proofErr w:type="gramStart"/>
            <w:r w:rsidRPr="00523B7C">
              <w:rPr>
                <w:spacing w:val="-6"/>
              </w:rPr>
              <w:t>Название каждого документа должно соответствовать содержанию (например:</w:t>
            </w:r>
            <w:proofErr w:type="gramEnd"/>
            <w:r w:rsidRPr="00523B7C">
              <w:rPr>
                <w:spacing w:val="-6"/>
              </w:rPr>
              <w:t xml:space="preserve">  </w:t>
            </w:r>
            <w:proofErr w:type="gramStart"/>
            <w:r w:rsidRPr="00523B7C">
              <w:rPr>
                <w:spacing w:val="-6"/>
              </w:rPr>
              <w:t>Заявка, Устав, Анкета и т.д.) с чётко видимым текстом, печатью и подписью руководителя/уполномоченного лица участника.</w:t>
            </w:r>
            <w:proofErr w:type="gramEnd"/>
            <w:r w:rsidRPr="00523B7C">
              <w:rPr>
                <w:spacing w:val="-6"/>
              </w:rPr>
              <w:t xml:space="preserve"> (Нечитаемые заявки к рассмотрению не принимаются).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 </w:t>
            </w:r>
            <w:r w:rsidR="00BA126A" w:rsidRPr="00523B7C">
              <w:rPr>
                <w:spacing w:val="-6"/>
              </w:rPr>
              <w:t>З</w:t>
            </w:r>
            <w:r w:rsidRPr="00523B7C">
              <w:rPr>
                <w:spacing w:val="-6"/>
              </w:rPr>
              <w:t>аявка должна содержать следующие сведения и документы: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1) заявку (по форме приложения 1 к Извещению;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2) анкету (по форме приложения 2 к Извещению);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4) идентификационный номер налогоплательщика;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 товаров, на поставку которых размещается заказ;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6) согласие участника процедуры закупки исполнить условия договора, указанные в извещении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7)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proofErr w:type="gramStart"/>
            <w:r w:rsidRPr="00523B7C">
              <w:rPr>
                <w:spacing w:val="-6"/>
              </w:rPr>
              <w:t xml:space="preserve">10) копию выписки из ЕГРЮЛ (для юридического лица) </w:t>
            </w:r>
            <w:r w:rsidRPr="00523B7C">
              <w:rPr>
                <w:spacing w:val="-6"/>
              </w:rPr>
              <w:lastRenderedPageBreak/>
              <w:t xml:space="preserve">или копия выписки из ЕГРИП (для индивидуальных предпринимателей), полученной не ранее чем за шесть месяцев до дня размещения на официальном сайте Организатора извещения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</w:t>
            </w:r>
            <w:proofErr w:type="gramEnd"/>
            <w:r w:rsidRPr="00523B7C">
              <w:rPr>
                <w:spacing w:val="-6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в случае если от имени участника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12) копии учредительных документов (Устав, Свидетельства о регистрации и т.д.)</w:t>
            </w:r>
          </w:p>
        </w:tc>
      </w:tr>
    </w:tbl>
    <w:p w:rsidR="00C87330" w:rsidRPr="00523B7C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523B7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B7C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43720414"/>
      <w:bookmarkStart w:id="299" w:name="_Toc255987070"/>
      <w:r w:rsidRPr="00523B7C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523B7C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523B7C" w:rsidRDefault="00C87330" w:rsidP="00C87330"/>
    <w:p w:rsidR="00C87330" w:rsidRPr="00523B7C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523B7C">
        <w:rPr>
          <w:bCs w:val="0"/>
          <w:sz w:val="28"/>
          <w:szCs w:val="28"/>
        </w:rPr>
        <w:t>Форма 1.</w:t>
      </w:r>
      <w:bookmarkEnd w:id="300"/>
    </w:p>
    <w:p w:rsidR="00C87330" w:rsidRPr="00523B7C" w:rsidRDefault="00C87330" w:rsidP="00C87330">
      <w:pPr>
        <w:rPr>
          <w:b/>
          <w:i/>
        </w:rPr>
      </w:pPr>
      <w:r w:rsidRPr="00523B7C">
        <w:rPr>
          <w:b/>
          <w:i/>
        </w:rPr>
        <w:t xml:space="preserve">Фирменный бланк </w:t>
      </w:r>
      <w:r w:rsidR="007A0C42" w:rsidRPr="00523B7C">
        <w:rPr>
          <w:b/>
          <w:i/>
        </w:rPr>
        <w:t xml:space="preserve">участника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</w:p>
    <w:p w:rsidR="00C87330" w:rsidRPr="00523B7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B7C">
        <w:rPr>
          <w:szCs w:val="24"/>
        </w:rPr>
        <w:t>«___» __________ 20___ года №______</w:t>
      </w:r>
    </w:p>
    <w:p w:rsidR="00C87330" w:rsidRPr="00523B7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43720415"/>
      <w:bookmarkEnd w:id="302"/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bCs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523B7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523B7C" w:rsidRDefault="00C87330" w:rsidP="0046073C">
      <w:pPr>
        <w:ind w:firstLine="709"/>
        <w:jc w:val="both"/>
        <w:rPr>
          <w:sz w:val="22"/>
        </w:rPr>
      </w:pPr>
      <w:proofErr w:type="gramStart"/>
      <w:r w:rsidRPr="00523B7C">
        <w:rPr>
          <w:sz w:val="28"/>
          <w:szCs w:val="28"/>
        </w:rPr>
        <w:t xml:space="preserve">Изучив извещение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="00BA126A" w:rsidRPr="00523B7C">
        <w:rPr>
          <w:sz w:val="28"/>
          <w:szCs w:val="28"/>
        </w:rPr>
        <w:t>на официальном сайте</w:t>
      </w:r>
      <w:r w:rsidR="00F76760" w:rsidRPr="00523B7C">
        <w:rPr>
          <w:sz w:val="28"/>
          <w:szCs w:val="28"/>
        </w:rPr>
        <w:t xml:space="preserve"> </w:t>
      </w:r>
      <w:r w:rsidR="001D0134" w:rsidRPr="00523B7C">
        <w:rPr>
          <w:sz w:val="28"/>
          <w:szCs w:val="28"/>
        </w:rPr>
        <w:t xml:space="preserve">и на ЭТП </w:t>
      </w:r>
      <w:r w:rsidR="00046FDD" w:rsidRPr="00523B7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0" w:history="1">
        <w:r w:rsidR="00046FDD" w:rsidRPr="00523B7C">
          <w:rPr>
            <w:rStyle w:val="afa"/>
            <w:sz w:val="28"/>
            <w:szCs w:val="28"/>
          </w:rPr>
          <w:t>www.a-k-d.ru</w:t>
        </w:r>
      </w:hyperlink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F76760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 xml:space="preserve">№_____ </w:t>
      </w:r>
      <w:r w:rsidR="00046FDD" w:rsidRPr="00523B7C">
        <w:rPr>
          <w:b/>
          <w:i/>
        </w:rPr>
        <w:t xml:space="preserve">[указывается номер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  <w:r w:rsidR="00046FDD" w:rsidRPr="00523B7C">
        <w:rPr>
          <w:b/>
          <w:i/>
        </w:rPr>
        <w:t xml:space="preserve"> на ЭТП])</w:t>
      </w:r>
      <w:r w:rsidR="001D0134" w:rsidRPr="00523B7C">
        <w:rPr>
          <w:b/>
          <w:i/>
        </w:rPr>
        <w:t xml:space="preserve">,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принимая установленные в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них требования и условия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Pr="00523B7C">
        <w:rPr>
          <w:sz w:val="22"/>
        </w:rPr>
        <w:t xml:space="preserve">_____________________________________________________________, </w:t>
      </w:r>
      <w:proofErr w:type="gramEnd"/>
    </w:p>
    <w:p w:rsidR="00C87330" w:rsidRPr="00523B7C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23B7C">
        <w:rPr>
          <w:b/>
          <w:i/>
          <w:vertAlign w:val="superscript"/>
        </w:rPr>
        <w:t xml:space="preserve">(полное наименование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523B7C" w:rsidRDefault="001D0134" w:rsidP="001D0134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ИНН</w:t>
      </w:r>
      <w:r w:rsidRPr="00523B7C">
        <w:rPr>
          <w:sz w:val="22"/>
        </w:rPr>
        <w:t>________________________________________________________,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(ИНН</w:t>
      </w:r>
      <w:r w:rsidR="002B3044" w:rsidRPr="00523B7C">
        <w:rPr>
          <w:b/>
          <w:i/>
          <w:vertAlign w:val="superscript"/>
        </w:rPr>
        <w:t xml:space="preserve"> </w:t>
      </w:r>
      <w:r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523B7C">
        <w:rPr>
          <w:sz w:val="28"/>
        </w:rPr>
        <w:t>зарегистрированное</w:t>
      </w:r>
      <w:proofErr w:type="gramEnd"/>
      <w:r w:rsidRPr="00523B7C">
        <w:rPr>
          <w:sz w:val="28"/>
        </w:rPr>
        <w:t xml:space="preserve"> по адресу</w:t>
      </w:r>
      <w:r w:rsidRPr="00523B7C">
        <w:rPr>
          <w:sz w:val="22"/>
        </w:rPr>
        <w:t>_____________________________________________________,</w:t>
      </w:r>
    </w:p>
    <w:p w:rsidR="00C87330" w:rsidRPr="00523B7C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 адрес</w:t>
      </w:r>
      <w:r w:rsidR="002B59FF" w:rsidRPr="00523B7C">
        <w:rPr>
          <w:b/>
          <w:i/>
          <w:vertAlign w:val="superscript"/>
        </w:rPr>
        <w:t xml:space="preserve"> </w:t>
      </w:r>
      <w:proofErr w:type="gramStart"/>
      <w:r w:rsidR="002B59FF" w:rsidRPr="00523B7C">
        <w:rPr>
          <w:b/>
          <w:i/>
          <w:vertAlign w:val="superscript"/>
        </w:rPr>
        <w:t>места нахождения</w:t>
      </w:r>
      <w:r w:rsidRPr="00523B7C">
        <w:rPr>
          <w:b/>
          <w:i/>
          <w:vertAlign w:val="superscript"/>
        </w:rPr>
        <w:t xml:space="preserve">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proofErr w:type="gramEnd"/>
      <w:r w:rsidRPr="00523B7C">
        <w:rPr>
          <w:b/>
          <w:i/>
          <w:vertAlign w:val="superscript"/>
        </w:rPr>
        <w:t>)</w:t>
      </w:r>
    </w:p>
    <w:p w:rsidR="001D0134" w:rsidRPr="00523B7C" w:rsidRDefault="00142709" w:rsidP="001D0134">
      <w:pPr>
        <w:pStyle w:val="Times12"/>
        <w:suppressAutoHyphens/>
        <w:ind w:firstLine="0"/>
        <w:rPr>
          <w:sz w:val="28"/>
        </w:rPr>
      </w:pPr>
      <w:r w:rsidRPr="00523B7C">
        <w:rPr>
          <w:sz w:val="28"/>
        </w:rPr>
        <w:t>фактический</w:t>
      </w:r>
      <w:r w:rsidR="001D0134" w:rsidRPr="00523B7C">
        <w:rPr>
          <w:sz w:val="28"/>
        </w:rPr>
        <w:t xml:space="preserve"> адрес__________________________________________________,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</w:t>
      </w:r>
      <w:r w:rsidR="00142709" w:rsidRPr="00523B7C">
        <w:rPr>
          <w:b/>
          <w:i/>
          <w:vertAlign w:val="superscript"/>
        </w:rPr>
        <w:t>фактический</w:t>
      </w:r>
      <w:r w:rsidRPr="00523B7C">
        <w:rPr>
          <w:b/>
          <w:i/>
          <w:vertAlign w:val="superscript"/>
        </w:rPr>
        <w:t xml:space="preserve"> адрес 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1D0134" w:rsidRPr="00523B7C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 xml:space="preserve">предлагает заключить договор </w:t>
      </w:r>
      <w:proofErr w:type="gramStart"/>
      <w:r w:rsidRPr="00523B7C">
        <w:rPr>
          <w:sz w:val="28"/>
        </w:rPr>
        <w:t>на</w:t>
      </w:r>
      <w:proofErr w:type="gramEnd"/>
      <w:r w:rsidRPr="00523B7C">
        <w:rPr>
          <w:sz w:val="28"/>
        </w:rPr>
        <w:t>:</w:t>
      </w:r>
      <w:r w:rsidRPr="00523B7C">
        <w:rPr>
          <w:sz w:val="22"/>
        </w:rPr>
        <w:t>_________________________________________________</w:t>
      </w:r>
    </w:p>
    <w:p w:rsidR="00C87330" w:rsidRPr="00523B7C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B7C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в соответствии с </w:t>
      </w:r>
      <w:r w:rsidR="0027319D" w:rsidRPr="00523B7C">
        <w:rPr>
          <w:sz w:val="28"/>
          <w:szCs w:val="28"/>
        </w:rPr>
        <w:t>Техническим предложением</w:t>
      </w:r>
      <w:r w:rsidR="00F1718E" w:rsidRPr="00523B7C">
        <w:rPr>
          <w:sz w:val="28"/>
          <w:szCs w:val="28"/>
        </w:rPr>
        <w:t xml:space="preserve"> </w:t>
      </w:r>
      <w:r w:rsidR="00D4725A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523B7C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523B7C">
        <w:trPr>
          <w:cantSplit/>
          <w:tblHeader/>
        </w:trPr>
        <w:tc>
          <w:tcPr>
            <w:tcW w:w="709" w:type="dxa"/>
            <w:vAlign w:val="center"/>
          </w:tcPr>
          <w:p w:rsidR="00C87330" w:rsidRPr="00523B7C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№ </w:t>
            </w:r>
            <w:proofErr w:type="gramStart"/>
            <w:r w:rsidRPr="00523B7C">
              <w:rPr>
                <w:b/>
              </w:rPr>
              <w:t>п</w:t>
            </w:r>
            <w:proofErr w:type="gramEnd"/>
            <w:r w:rsidRPr="00523B7C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523B7C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Условия заявок на участие в </w:t>
            </w:r>
            <w:r w:rsidR="00127658" w:rsidRPr="00523B7C">
              <w:rPr>
                <w:b/>
              </w:rPr>
              <w:t xml:space="preserve">запросе </w:t>
            </w:r>
            <w:r w:rsidR="00BA126A" w:rsidRPr="00523B7C">
              <w:rPr>
                <w:b/>
              </w:rPr>
              <w:t>цен</w:t>
            </w:r>
            <w:r w:rsidRPr="00523B7C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B7C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523B7C">
              <w:rPr>
                <w:b/>
              </w:rPr>
              <w:t>Предложения участника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</w:pPr>
            <w:r w:rsidRPr="00523B7C">
              <w:rPr>
                <w:bCs/>
              </w:rPr>
              <w:t>Цена заявки, руб. с НДС</w:t>
            </w:r>
            <w:r w:rsidR="00F34E87" w:rsidRPr="00523B7C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F02A2D">
            <w:pPr>
              <w:ind w:left="57" w:right="57"/>
              <w:jc w:val="center"/>
            </w:pPr>
            <w:r w:rsidRPr="00523B7C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282962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цену договора</w:t>
            </w:r>
            <w:r w:rsidR="00AB56D4" w:rsidRPr="00523B7C">
              <w:rPr>
                <w:i/>
              </w:rPr>
              <w:t xml:space="preserve"> без НДС</w:t>
            </w:r>
          </w:p>
        </w:tc>
      </w:tr>
      <w:tr w:rsidR="00F1718E" w:rsidRPr="00523B7C">
        <w:trPr>
          <w:cantSplit/>
        </w:trPr>
        <w:tc>
          <w:tcPr>
            <w:tcW w:w="709" w:type="dxa"/>
            <w:vAlign w:val="center"/>
          </w:tcPr>
          <w:p w:rsidR="00F1718E" w:rsidRPr="00523B7C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523B7C" w:rsidRDefault="00FC7FD6" w:rsidP="00386F2D">
            <w:pPr>
              <w:ind w:left="57" w:right="57"/>
              <w:rPr>
                <w:bCs/>
              </w:rPr>
            </w:pPr>
            <w:r w:rsidRPr="00523B7C">
              <w:t xml:space="preserve">Предмет </w:t>
            </w:r>
            <w:r w:rsidR="0027319D" w:rsidRPr="00523B7C">
              <w:t>поставки</w:t>
            </w:r>
            <w:r w:rsidRPr="00523B7C">
              <w:t xml:space="preserve">: </w:t>
            </w:r>
            <w:r w:rsidR="00386F2D">
              <w:rPr>
                <w:rStyle w:val="afffb"/>
                <w:b w:val="0"/>
                <w:sz w:val="20"/>
                <w:szCs w:val="20"/>
              </w:rPr>
              <w:t>_______________</w:t>
            </w:r>
          </w:p>
        </w:tc>
        <w:tc>
          <w:tcPr>
            <w:tcW w:w="4962" w:type="dxa"/>
            <w:vAlign w:val="center"/>
          </w:tcPr>
          <w:p w:rsidR="00F1718E" w:rsidRPr="00523B7C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наличие/отсутствие технического предложения</w:t>
            </w:r>
            <w:r w:rsidR="009938B9" w:rsidRPr="00523B7C">
              <w:rPr>
                <w:i/>
              </w:rPr>
              <w:t xml:space="preserve"> в составе заявки</w:t>
            </w:r>
          </w:p>
        </w:tc>
      </w:tr>
      <w:tr w:rsidR="00142709" w:rsidRPr="00523B7C" w:rsidTr="00282962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C24C19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 xml:space="preserve">Срок </w:t>
            </w:r>
            <w:proofErr w:type="gramStart"/>
            <w:r w:rsidRPr="00523B7C">
              <w:rPr>
                <w:i/>
              </w:rPr>
              <w:t>поставки товара/выполнения работ /оказания услуг</w:t>
            </w:r>
            <w:proofErr w:type="gramEnd"/>
            <w:r w:rsidR="0046073C" w:rsidRPr="00523B7C">
              <w:rPr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46073C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523B7C">
              <w:rPr>
                <w:i/>
              </w:rPr>
              <w:t xml:space="preserve">указать </w:t>
            </w:r>
            <w:r w:rsidR="00AB56D4" w:rsidRPr="00523B7C">
              <w:rPr>
                <w:i/>
              </w:rPr>
              <w:t xml:space="preserve"> срок </w:t>
            </w:r>
            <w:proofErr w:type="gramStart"/>
            <w:r w:rsidRPr="00523B7C">
              <w:rPr>
                <w:i/>
              </w:rPr>
              <w:t>поставки товара/ выполнения работ /оказания услуг</w:t>
            </w:r>
            <w:proofErr w:type="gramEnd"/>
            <w:r w:rsidR="00AB56D4" w:rsidRPr="00523B7C">
              <w:rPr>
                <w:i/>
              </w:rPr>
              <w:t xml:space="preserve"> в </w:t>
            </w:r>
            <w:r w:rsidR="009938B9" w:rsidRPr="00523B7C">
              <w:rPr>
                <w:i/>
              </w:rPr>
              <w:t xml:space="preserve">календарных </w:t>
            </w:r>
            <w:r w:rsidR="0046073C" w:rsidRPr="00523B7C">
              <w:rPr>
                <w:i/>
              </w:rPr>
              <w:t>днях</w:t>
            </w:r>
          </w:p>
        </w:tc>
      </w:tr>
    </w:tbl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3B7C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523B7C">
        <w:rPr>
          <w:rFonts w:ascii="Times New Roman" w:hAnsi="Times New Roman" w:cs="Times New Roman"/>
          <w:sz w:val="28"/>
          <w:szCs w:val="28"/>
        </w:rPr>
        <w:t xml:space="preserve"> до «___» __________ 20___ года.</w:t>
      </w:r>
      <w:bookmarkStart w:id="306" w:name="_Hlt440565644"/>
      <w:bookmarkEnd w:id="306"/>
    </w:p>
    <w:p w:rsidR="00C87330" w:rsidRPr="00523B7C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523B7C">
        <w:rPr>
          <w:sz w:val="28"/>
          <w:szCs w:val="28"/>
        </w:rPr>
        <w:t>против</w:t>
      </w:r>
      <w:proofErr w:type="gramEnd"/>
      <w:r w:rsidRPr="00523B7C">
        <w:rPr>
          <w:sz w:val="28"/>
          <w:szCs w:val="28"/>
        </w:rPr>
        <w:t xml:space="preserve"> ________________________________</w:t>
      </w:r>
      <w:r w:rsidR="009938B9" w:rsidRPr="00523B7C">
        <w:rPr>
          <w:sz w:val="28"/>
          <w:szCs w:val="28"/>
        </w:rPr>
        <w:t xml:space="preserve">        </w:t>
      </w:r>
      <w:r w:rsidRPr="00523B7C">
        <w:rPr>
          <w:b/>
          <w:i/>
          <w:szCs w:val="28"/>
        </w:rPr>
        <w:t>(</w:t>
      </w:r>
      <w:proofErr w:type="gramStart"/>
      <w:r w:rsidRPr="00523B7C">
        <w:rPr>
          <w:b/>
          <w:i/>
          <w:szCs w:val="28"/>
        </w:rPr>
        <w:t>наименование</w:t>
      </w:r>
      <w:proofErr w:type="gramEnd"/>
      <w:r w:rsidR="007216D6" w:rsidRPr="00523B7C">
        <w:rPr>
          <w:b/>
          <w:i/>
          <w:szCs w:val="28"/>
        </w:rPr>
        <w:t xml:space="preserve"> </w:t>
      </w:r>
      <w:r w:rsidR="007A0C42" w:rsidRPr="00523B7C">
        <w:rPr>
          <w:b/>
          <w:i/>
          <w:szCs w:val="28"/>
        </w:rPr>
        <w:t xml:space="preserve">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Pr="00523B7C">
        <w:rPr>
          <w:b/>
          <w:i/>
          <w:szCs w:val="28"/>
        </w:rPr>
        <w:t>)</w:t>
      </w:r>
      <w:r w:rsidR="009938B9" w:rsidRPr="00523B7C">
        <w:rPr>
          <w:b/>
          <w:i/>
          <w:szCs w:val="28"/>
        </w:rPr>
        <w:t xml:space="preserve"> </w:t>
      </w:r>
      <w:r w:rsidR="00142709" w:rsidRPr="00523B7C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523B7C">
        <w:rPr>
          <w:b/>
          <w:i/>
          <w:szCs w:val="28"/>
        </w:rPr>
        <w:t xml:space="preserve">(наименование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b/>
          <w:i/>
          <w:szCs w:val="28"/>
        </w:rPr>
        <w:t>)</w:t>
      </w:r>
      <w:r w:rsidR="00142709" w:rsidRPr="00523B7C">
        <w:rPr>
          <w:sz w:val="28"/>
          <w:szCs w:val="28"/>
        </w:rPr>
        <w:t xml:space="preserve"> банкротом, деятельность ______________________ </w:t>
      </w:r>
      <w:r w:rsidR="00142709" w:rsidRPr="00523B7C">
        <w:rPr>
          <w:szCs w:val="28"/>
        </w:rPr>
        <w:t>(</w:t>
      </w:r>
      <w:r w:rsidR="00142709" w:rsidRPr="00523B7C">
        <w:rPr>
          <w:b/>
          <w:i/>
          <w:szCs w:val="28"/>
        </w:rPr>
        <w:t xml:space="preserve">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szCs w:val="28"/>
        </w:rPr>
        <w:t>)</w:t>
      </w:r>
      <w:r w:rsidR="00142709" w:rsidRPr="00523B7C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B7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23B7C">
        <w:rPr>
          <w:sz w:val="28"/>
          <w:szCs w:val="28"/>
        </w:rPr>
        <w:t xml:space="preserve">В случае признания нас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3A062E" w:rsidRPr="00523B7C">
        <w:rPr>
          <w:sz w:val="28"/>
          <w:szCs w:val="28"/>
        </w:rPr>
        <w:t>в течение десяти дней</w:t>
      </w:r>
      <w:r w:rsidR="00377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со дня размещения </w:t>
      </w:r>
      <w:r w:rsidR="00DE7959" w:rsidRPr="00523B7C">
        <w:rPr>
          <w:sz w:val="28"/>
          <w:szCs w:val="28"/>
        </w:rPr>
        <w:t xml:space="preserve">протокола подведения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или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несостоявшимся </w:t>
      </w:r>
      <w:r w:rsidR="00BA126A" w:rsidRPr="00523B7C">
        <w:rPr>
          <w:sz w:val="28"/>
          <w:szCs w:val="28"/>
        </w:rPr>
        <w:t>на официальном сайте</w:t>
      </w:r>
      <w:r w:rsidR="00DE7959" w:rsidRPr="00523B7C">
        <w:rPr>
          <w:sz w:val="28"/>
          <w:szCs w:val="28"/>
        </w:rPr>
        <w:t xml:space="preserve"> и на ЭТП</w:t>
      </w:r>
      <w:r w:rsidR="004823EF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нашей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присвоен второй номер, 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927E9A" w:rsidRPr="00523B7C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C87330" w:rsidP="00C87330">
      <w:pPr>
        <w:pStyle w:val="38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Мы, _______________________________________ согласны с условием, что</w:t>
      </w:r>
    </w:p>
    <w:p w:rsidR="00C87330" w:rsidRPr="00523B7C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523B7C">
        <w:rPr>
          <w:sz w:val="28"/>
          <w:szCs w:val="28"/>
          <w:vertAlign w:val="superscript"/>
        </w:rPr>
        <w:tab/>
      </w:r>
      <w:r w:rsidR="00046FDD" w:rsidRPr="00523B7C">
        <w:rPr>
          <w:b/>
          <w:i/>
          <w:sz w:val="20"/>
          <w:szCs w:val="28"/>
        </w:rPr>
        <w:t xml:space="preserve">(наименование участника </w:t>
      </w:r>
      <w:r w:rsidR="004A2055" w:rsidRPr="00523B7C">
        <w:rPr>
          <w:b/>
          <w:i/>
          <w:sz w:val="20"/>
          <w:szCs w:val="28"/>
        </w:rPr>
        <w:t xml:space="preserve">запроса </w:t>
      </w:r>
      <w:r w:rsidR="00BA126A" w:rsidRPr="00523B7C">
        <w:rPr>
          <w:b/>
          <w:i/>
          <w:sz w:val="20"/>
          <w:szCs w:val="28"/>
        </w:rPr>
        <w:t>цен</w:t>
      </w:r>
      <w:r w:rsidR="00046FDD" w:rsidRPr="00523B7C">
        <w:rPr>
          <w:b/>
          <w:i/>
          <w:sz w:val="20"/>
          <w:szCs w:val="28"/>
        </w:rPr>
        <w:t>)</w:t>
      </w:r>
    </w:p>
    <w:p w:rsidR="00C87330" w:rsidRPr="00523B7C" w:rsidRDefault="00C87330" w:rsidP="00C87330">
      <w:pPr>
        <w:pStyle w:val="38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 нас будут внесены </w:t>
      </w:r>
      <w:r w:rsidR="003C7416" w:rsidRPr="00523B7C">
        <w:rPr>
          <w:sz w:val="28"/>
          <w:szCs w:val="28"/>
        </w:rPr>
        <w:t>в соответствующий публичный реестр недобросовестных поставщиков</w:t>
      </w:r>
      <w:r w:rsidRPr="00523B7C">
        <w:rPr>
          <w:sz w:val="28"/>
          <w:szCs w:val="28"/>
        </w:rPr>
        <w:t xml:space="preserve"> сроком на два года в следующих случаях: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мы: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 заключения договора;</w:t>
      </w:r>
    </w:p>
    <w:p w:rsidR="003C7416" w:rsidRPr="00523B7C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81893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</w:t>
      </w:r>
      <w:r w:rsidR="008900C3" w:rsidRPr="00523B7C">
        <w:rPr>
          <w:sz w:val="28"/>
          <w:szCs w:val="28"/>
        </w:rPr>
        <w:t>при</w:t>
      </w:r>
      <w:r w:rsidRPr="00523B7C">
        <w:rPr>
          <w:sz w:val="28"/>
          <w:szCs w:val="28"/>
        </w:rPr>
        <w:t xml:space="preserve"> заня</w:t>
      </w:r>
      <w:r w:rsidR="008900C3" w:rsidRPr="00523B7C">
        <w:rPr>
          <w:sz w:val="28"/>
          <w:szCs w:val="28"/>
        </w:rPr>
        <w:t>тии</w:t>
      </w:r>
      <w:r w:rsidRPr="00523B7C">
        <w:rPr>
          <w:sz w:val="28"/>
          <w:szCs w:val="28"/>
        </w:rPr>
        <w:t xml:space="preserve"> третье</w:t>
      </w:r>
      <w:r w:rsidR="008900C3" w:rsidRPr="00523B7C">
        <w:rPr>
          <w:sz w:val="28"/>
          <w:szCs w:val="28"/>
        </w:rPr>
        <w:t>го</w:t>
      </w:r>
      <w:r w:rsidRPr="00523B7C">
        <w:rPr>
          <w:sz w:val="28"/>
          <w:szCs w:val="28"/>
        </w:rPr>
        <w:t xml:space="preserve"> и следующ</w:t>
      </w:r>
      <w:r w:rsidR="008900C3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мест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22115F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уклонимся от заключения договора</w:t>
      </w:r>
      <w:r w:rsidRPr="00523B7C">
        <w:rPr>
          <w:sz w:val="28"/>
          <w:szCs w:val="28"/>
        </w:rPr>
        <w:t>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единственным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подавшим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признанным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 заключения договора;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</w:t>
      </w:r>
      <w:r w:rsidR="008900C3" w:rsidRPr="00523B7C">
        <w:rPr>
          <w:sz w:val="28"/>
          <w:szCs w:val="28"/>
        </w:rPr>
        <w:t>с которым заключается договор</w:t>
      </w:r>
      <w:r w:rsidRPr="00523B7C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523B7C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запросу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 w:rsidRPr="00523B7C">
        <w:rPr>
          <w:rFonts w:ascii="Times New Roman" w:hAnsi="Times New Roman" w:cs="Times New Roman"/>
          <w:sz w:val="28"/>
          <w:szCs w:val="28"/>
        </w:rPr>
        <w:t xml:space="preserve">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lastRenderedPageBreak/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: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523B7C">
        <w:rPr>
          <w:rFonts w:ascii="Times New Roman" w:hAnsi="Times New Roman" w:cs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cs="Times New Roman"/>
          <w:sz w:val="28"/>
          <w:szCs w:val="28"/>
        </w:rPr>
        <w:t>17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_Ref317257810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523B7C" w:rsidTr="00AF3E12">
        <w:trPr>
          <w:tblHeader/>
        </w:trPr>
        <w:tc>
          <w:tcPr>
            <w:tcW w:w="1108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523B7C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523B7C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523B7C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B7C" w:rsidTr="00AF3E12">
        <w:tc>
          <w:tcPr>
            <w:tcW w:w="1108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B7C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B7C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8972" w:type="dxa"/>
            <w:gridSpan w:val="3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___________________________________</w:t>
      </w:r>
      <w:r w:rsidRPr="00523B7C">
        <w:rPr>
          <w:sz w:val="16"/>
          <w:szCs w:val="16"/>
        </w:rPr>
        <w:tab/>
        <w:t>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B7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Заявку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следует оформить на официальном бланке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. 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присваивает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bookmarkEnd w:id="301"/>
      <w:r w:rsidR="00D44D9E" w:rsidRPr="00523B7C">
        <w:rPr>
          <w:szCs w:val="24"/>
        </w:rPr>
        <w:t xml:space="preserve"> </w:t>
      </w:r>
      <w:r w:rsidR="00C87330" w:rsidRPr="00523B7C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 w:rsidRPr="00523B7C">
        <w:rPr>
          <w:szCs w:val="24"/>
        </w:rPr>
        <w:t xml:space="preserve"> места нахождения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стоимость </w:t>
      </w:r>
      <w:proofErr w:type="gramStart"/>
      <w:r w:rsidR="00C87330" w:rsidRPr="00523B7C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523B7C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523B7C">
        <w:rPr>
          <w:szCs w:val="24"/>
        </w:rPr>
        <w:t>ХХХ</w:t>
      </w:r>
      <w:proofErr w:type="spellEnd"/>
      <w:r w:rsidR="00C87330" w:rsidRPr="00523B7C">
        <w:rPr>
          <w:szCs w:val="24"/>
        </w:rPr>
        <w:t> ХХХ</w:t>
      </w:r>
      <w:proofErr w:type="gramStart"/>
      <w:r w:rsidR="00C87330" w:rsidRPr="00523B7C">
        <w:rPr>
          <w:szCs w:val="24"/>
        </w:rPr>
        <w:t>,Х</w:t>
      </w:r>
      <w:proofErr w:type="gramEnd"/>
      <w:r w:rsidR="00C87330" w:rsidRPr="00523B7C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срок действия заявки на участие в 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_Ref317257850 \r \h  \* MERGEFORMAT </w:instrText>
      </w:r>
      <w:r w:rsidR="00AB3903">
        <w:fldChar w:fldCharType="separate"/>
      </w:r>
      <w:r w:rsidR="00832811" w:rsidRPr="00523B7C">
        <w:rPr>
          <w:szCs w:val="24"/>
        </w:rPr>
        <w:t>4.5.1</w:t>
      </w:r>
      <w:r w:rsidR="00AB3903">
        <w:fldChar w:fldCharType="end"/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</w:t>
      </w:r>
      <w:proofErr w:type="gramStart"/>
      <w:r w:rsidR="00C87330" w:rsidRPr="00523B7C">
        <w:rPr>
          <w:szCs w:val="24"/>
        </w:rPr>
        <w:t>перечислить и указать</w:t>
      </w:r>
      <w:proofErr w:type="gramEnd"/>
      <w:r w:rsidR="00C87330" w:rsidRPr="00523B7C">
        <w:rPr>
          <w:szCs w:val="24"/>
        </w:rPr>
        <w:t xml:space="preserve"> объем каждого из прилагаемых к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,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Cs w:val="24"/>
        </w:rPr>
        <w:t>17</w:t>
      </w:r>
      <w:r w:rsidR="00AB3903">
        <w:fldChar w:fldCharType="end"/>
      </w:r>
      <w:r w:rsidR="00C87330" w:rsidRPr="00523B7C">
        <w:rPr>
          <w:szCs w:val="24"/>
        </w:rPr>
        <w:t xml:space="preserve"> раздела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Cs w:val="24"/>
        </w:rPr>
        <w:t xml:space="preserve"> «Информационная карта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».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Заявка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должна быть </w:t>
      </w:r>
      <w:proofErr w:type="gramStart"/>
      <w:r w:rsidRPr="00523B7C">
        <w:rPr>
          <w:szCs w:val="24"/>
        </w:rPr>
        <w:t>подписана и скреплена</w:t>
      </w:r>
      <w:proofErr w:type="gramEnd"/>
      <w:r w:rsidRPr="00523B7C">
        <w:rPr>
          <w:szCs w:val="24"/>
        </w:rPr>
        <w:t xml:space="preserve"> печатью в соответствии с требованиями пунктов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Cs w:val="24"/>
        </w:rPr>
        <w:t>4.4.3</w:t>
      </w:r>
      <w:r w:rsidR="00AB3903">
        <w:fldChar w:fldCharType="end"/>
      </w:r>
      <w:r w:rsidR="007540C3" w:rsidRPr="00523B7C">
        <w:rPr>
          <w:szCs w:val="24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szCs w:val="24"/>
        </w:rPr>
        <w:t>4.4.4</w:t>
      </w:r>
      <w:r w:rsidR="00AB3903">
        <w:fldChar w:fldCharType="end"/>
      </w:r>
      <w:r w:rsidRPr="00523B7C">
        <w:rPr>
          <w:szCs w:val="24"/>
        </w:rPr>
        <w:t>.</w:t>
      </w:r>
    </w:p>
    <w:p w:rsidR="00C87330" w:rsidRPr="00523B7C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523B7C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523B7C">
        <w:rPr>
          <w:sz w:val="28"/>
          <w:szCs w:val="28"/>
        </w:rPr>
        <w:lastRenderedPageBreak/>
        <w:t>Форма 2.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D44D9E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D44D9E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43720416"/>
      <w:bookmarkEnd w:id="312"/>
      <w:bookmarkEnd w:id="313"/>
      <w:r w:rsidRPr="00523B7C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523B7C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06766" w:rsidRPr="00523B7C" w:rsidRDefault="00C06766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85523F" w:rsidRPr="00523B7C" w:rsidRDefault="0085523F" w:rsidP="0085523F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Таблица 1. 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23B7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 xml:space="preserve">Сведения об участнике </w:t>
            </w:r>
            <w:r w:rsidR="004A2055" w:rsidRPr="00523B7C">
              <w:rPr>
                <w:sz w:val="24"/>
                <w:szCs w:val="24"/>
              </w:rPr>
              <w:t xml:space="preserve">запроса </w:t>
            </w:r>
            <w:r w:rsidR="00BA126A" w:rsidRPr="00523B7C">
              <w:rPr>
                <w:sz w:val="24"/>
                <w:szCs w:val="24"/>
              </w:rPr>
              <w:t>цен</w:t>
            </w:r>
          </w:p>
        </w:tc>
      </w:tr>
      <w:tr w:rsidR="00C87330" w:rsidRPr="00523B7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B7C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А</w:t>
            </w:r>
            <w:r w:rsidR="00C87330" w:rsidRPr="00523B7C">
              <w:rPr>
                <w:szCs w:val="24"/>
              </w:rPr>
              <w:t>дрес</w:t>
            </w:r>
            <w:r w:rsidRPr="00523B7C">
              <w:rPr>
                <w:szCs w:val="24"/>
              </w:rPr>
              <w:t xml:space="preserve"> места нахождения</w:t>
            </w:r>
            <w:r w:rsidR="00C87330" w:rsidRPr="00523B7C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руководителя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Орган управления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23B7C">
              <w:rPr>
                <w:szCs w:val="24"/>
              </w:rPr>
              <w:t>заключение</w:t>
            </w:r>
            <w:proofErr w:type="gramEnd"/>
            <w:r w:rsidRPr="00523B7C">
              <w:rPr>
                <w:szCs w:val="24"/>
              </w:rPr>
              <w:t xml:space="preserve"> которой является предметом настоящего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23B7C">
              <w:rPr>
                <w:szCs w:val="24"/>
              </w:rPr>
              <w:t>эл</w:t>
            </w:r>
            <w:proofErr w:type="gramStart"/>
            <w:r w:rsidRPr="00523B7C">
              <w:rPr>
                <w:szCs w:val="24"/>
              </w:rPr>
              <w:t>.п</w:t>
            </w:r>
            <w:proofErr w:type="gramEnd"/>
            <w:r w:rsidRPr="00523B7C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  <w:bookmarkStart w:id="316" w:name="_Toc98251773"/>
    </w:p>
    <w:p w:rsidR="00C87330" w:rsidRPr="00523B7C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B7C">
        <w:rPr>
          <w:bCs w:val="0"/>
          <w:szCs w:val="24"/>
        </w:rPr>
        <w:t>ИНСТРУКЦИИ ПОЗАПОЛНЕНИЮ</w:t>
      </w:r>
      <w:bookmarkEnd w:id="316"/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 xml:space="preserve"> которой является данная анкета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В графе 20 указывается уполномоченное лицо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EC28D0" w:rsidRPr="00523B7C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Заполненная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анкета должна содержать все сведения, указанные в таблице.</w:t>
      </w:r>
      <w:r w:rsidR="00D44D9E" w:rsidRPr="00523B7C">
        <w:rPr>
          <w:szCs w:val="24"/>
        </w:rPr>
        <w:t xml:space="preserve"> </w:t>
      </w:r>
      <w:r w:rsidRPr="00523B7C">
        <w:rPr>
          <w:szCs w:val="24"/>
        </w:rPr>
        <w:t>В случае отсутствия каких-либо данных указывается слово «нет».</w:t>
      </w:r>
    </w:p>
    <w:p w:rsidR="00EC28D0" w:rsidRPr="00523B7C" w:rsidRDefault="00EC28D0">
      <w:pPr>
        <w:rPr>
          <w:bCs/>
        </w:rPr>
      </w:pPr>
      <w:r w:rsidRPr="00523B7C">
        <w:br w:type="page"/>
      </w:r>
    </w:p>
    <w:p w:rsidR="00C87330" w:rsidRPr="00523B7C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 w:rsidRPr="00523B7C">
        <w:rPr>
          <w:bCs w:val="0"/>
          <w:sz w:val="28"/>
          <w:szCs w:val="28"/>
        </w:rPr>
        <w:lastRenderedPageBreak/>
        <w:t>Ф</w:t>
      </w:r>
      <w:r w:rsidR="00C87330" w:rsidRPr="00523B7C">
        <w:rPr>
          <w:bCs w:val="0"/>
          <w:sz w:val="28"/>
          <w:szCs w:val="28"/>
        </w:rPr>
        <w:t xml:space="preserve">орма </w:t>
      </w:r>
      <w:r w:rsidR="003211CF" w:rsidRPr="00523B7C">
        <w:rPr>
          <w:bCs w:val="0"/>
          <w:sz w:val="28"/>
          <w:szCs w:val="28"/>
        </w:rPr>
        <w:t>3</w:t>
      </w:r>
      <w:r w:rsidR="00C87330" w:rsidRPr="00523B7C">
        <w:rPr>
          <w:bCs w:val="0"/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8501C4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8501C4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Pr="00523B7C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End w:id="317"/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9" w:name="_ТЕХНИЧЕСКОЕ_ПРЕДЛОЖЕНИЕ_(Форма_1"/>
      <w:bookmarkStart w:id="320" w:name="_Toc343720417"/>
      <w:bookmarkEnd w:id="319"/>
      <w:r w:rsidRPr="00523B7C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 w:rsidRPr="00523B7C">
        <w:rPr>
          <w:rFonts w:ascii="Times New Roman" w:hAnsi="Times New Roman" w:cs="Times New Roman"/>
          <w:b w:val="0"/>
          <w:i w:val="0"/>
        </w:rPr>
        <w:t>3</w:t>
      </w:r>
      <w:r w:rsidRPr="00523B7C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20"/>
    </w:p>
    <w:p w:rsidR="00380C53" w:rsidRPr="00523B7C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C87330" w:rsidRPr="00523B7C" w:rsidRDefault="00C87330" w:rsidP="00C87330">
      <w:pPr>
        <w:pStyle w:val="Times12"/>
        <w:rPr>
          <w:i/>
          <w:sz w:val="22"/>
        </w:rPr>
      </w:pPr>
    </w:p>
    <w:p w:rsidR="000A7982" w:rsidRDefault="00FF2B1A" w:rsidP="0027319D">
      <w:pPr>
        <w:jc w:val="both"/>
        <w:rPr>
          <w:b/>
          <w:sz w:val="28"/>
          <w:szCs w:val="28"/>
        </w:rPr>
      </w:pPr>
      <w:r w:rsidRPr="00523B7C">
        <w:rPr>
          <w:b/>
          <w:sz w:val="28"/>
          <w:szCs w:val="28"/>
        </w:rPr>
        <w:t>Технические, функциональные и качественные характеристики</w:t>
      </w:r>
      <w:r w:rsidR="008501C4" w:rsidRPr="00523B7C">
        <w:rPr>
          <w:b/>
          <w:sz w:val="28"/>
          <w:szCs w:val="28"/>
        </w:rPr>
        <w:t xml:space="preserve"> </w:t>
      </w:r>
    </w:p>
    <w:p w:rsidR="00CB2F32" w:rsidRPr="00523B7C" w:rsidRDefault="00CB2F32" w:rsidP="0027319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59"/>
        <w:gridCol w:w="1568"/>
      </w:tblGrid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№</w:t>
            </w:r>
          </w:p>
          <w:p w:rsidR="00384019" w:rsidRPr="00523B7C" w:rsidRDefault="00384019" w:rsidP="00384019"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4F793F" w:rsidRPr="00523B7C" w:rsidRDefault="00945B6B" w:rsidP="00882440">
            <w:pPr>
              <w:jc w:val="both"/>
              <w:rPr>
                <w:rStyle w:val="afffb"/>
                <w:b w:val="0"/>
                <w:sz w:val="20"/>
                <w:szCs w:val="20"/>
              </w:rPr>
            </w:pPr>
            <w:r w:rsidRPr="00523B7C">
              <w:rPr>
                <w:bCs/>
                <w:iCs/>
              </w:rPr>
              <w:t>Наименование</w:t>
            </w:r>
            <w:r w:rsidR="00CB2F32">
              <w:t>,</w:t>
            </w:r>
          </w:p>
          <w:p w:rsidR="00384019" w:rsidRPr="00523B7C" w:rsidRDefault="00945B6B" w:rsidP="00CB2F32">
            <w:pPr>
              <w:jc w:val="both"/>
              <w:rPr>
                <w:bCs/>
                <w:i/>
                <w:iCs/>
              </w:rPr>
            </w:pPr>
            <w:r w:rsidRPr="00523B7C">
              <w:t xml:space="preserve">технические характеристики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523B7C" w:rsidRDefault="00384019" w:rsidP="00384019">
            <w:r w:rsidRPr="00523B7C">
              <w:t>Наименование</w:t>
            </w:r>
            <w:r w:rsidR="00945B6B" w:rsidRPr="00523B7C">
              <w:t xml:space="preserve"> производителя</w:t>
            </w:r>
            <w:r w:rsidRPr="00523B7C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>
            <w:r w:rsidRPr="00523B7C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Количество/</w:t>
            </w:r>
          </w:p>
          <w:p w:rsidR="00384019" w:rsidRPr="00523B7C" w:rsidRDefault="00384019" w:rsidP="00384019">
            <w:proofErr w:type="spellStart"/>
            <w:r w:rsidRPr="00523B7C">
              <w:t>ед</w:t>
            </w:r>
            <w:proofErr w:type="gramStart"/>
            <w:r w:rsidRPr="00523B7C">
              <w:t>.и</w:t>
            </w:r>
            <w:proofErr w:type="gramEnd"/>
            <w:r w:rsidRPr="00523B7C">
              <w:t>зм</w:t>
            </w:r>
            <w:proofErr w:type="spellEnd"/>
            <w:r w:rsidRPr="00523B7C">
              <w:t>.</w:t>
            </w:r>
          </w:p>
        </w:tc>
      </w:tr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523B7C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523B7C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/>
          <w:p w:rsidR="00384019" w:rsidRPr="00523B7C" w:rsidRDefault="00384019" w:rsidP="00384019"/>
          <w:p w:rsidR="00384019" w:rsidRPr="00523B7C" w:rsidRDefault="00384019" w:rsidP="00384019"/>
        </w:tc>
      </w:tr>
    </w:tbl>
    <w:p w:rsidR="00CF78E6" w:rsidRPr="00523B7C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Pr="00523B7C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23B7C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C87330" w:rsidRPr="00523B7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> которой является данное техническое предложение.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Техническое предложение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C87330" w:rsidRPr="00523B7C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lastRenderedPageBreak/>
        <w:t>указание количества предлагаемого товара, объема работ или услуг или порядка его определения.</w:t>
      </w:r>
    </w:p>
    <w:p w:rsidR="00E57E19" w:rsidRPr="00523B7C" w:rsidRDefault="00E57E19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t>5. Техническое предложение участника запроса цен будет являться приложением к договору поставки.</w:t>
      </w:r>
    </w:p>
    <w:p w:rsidR="003211CF" w:rsidRPr="00523B7C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Pr="00523B7C" w:rsidRDefault="003211CF" w:rsidP="003211CF"/>
    <w:p w:rsidR="00385F30" w:rsidRPr="00523B7C" w:rsidRDefault="00385F30" w:rsidP="001437C7">
      <w:pPr>
        <w:ind w:firstLine="709"/>
      </w:pPr>
      <w:bookmarkStart w:id="321" w:name="_Свидетельство_производителя_оборудо"/>
      <w:bookmarkStart w:id="322" w:name="_Свидетельство_изготовителя_оборудов"/>
      <w:bookmarkStart w:id="323" w:name="_СПЕЦИФИКАЦИЯ_(Форма_54)"/>
      <w:bookmarkEnd w:id="321"/>
      <w:bookmarkEnd w:id="322"/>
      <w:bookmarkEnd w:id="323"/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9C15C3" w:rsidRPr="00523B7C" w:rsidRDefault="009C15C3" w:rsidP="0027544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0"/>
        <w:rPr>
          <w:sz w:val="22"/>
          <w:szCs w:val="22"/>
        </w:rPr>
        <w:sectPr w:rsidR="009C15C3" w:rsidRPr="00523B7C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Pr="00523B7C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24" w:name="_Справка_об_участии_в_судебных_разби"/>
      <w:bookmarkStart w:id="325" w:name="_Справка_об_участии"/>
      <w:bookmarkStart w:id="326" w:name="_СПРАВКА_о_наличии"/>
      <w:bookmarkStart w:id="327" w:name="_План_распределения_объемов_выполнен"/>
      <w:bookmarkStart w:id="328" w:name="_БАНКОВСКАЯ_ГАРАНТИЯ_ВОЗВРАТА"/>
      <w:bookmarkEnd w:id="324"/>
      <w:bookmarkEnd w:id="325"/>
      <w:bookmarkEnd w:id="326"/>
      <w:bookmarkEnd w:id="327"/>
      <w:bookmarkEnd w:id="328"/>
    </w:p>
    <w:p w:rsidR="007C6D5A" w:rsidRPr="00523B7C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9" w:name="_АКТ_Приема-передачи_документов"/>
      <w:bookmarkEnd w:id="329"/>
    </w:p>
    <w:p w:rsidR="00C14669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0" w:name="_Toc210586525"/>
      <w:bookmarkStart w:id="331" w:name="_Toc343720418"/>
      <w:r w:rsidRPr="00523B7C">
        <w:rPr>
          <w:b/>
          <w:sz w:val="28"/>
          <w:szCs w:val="28"/>
        </w:rPr>
        <w:t>ЧАСТЬ 2 «ПРОЕКТ ДОГОВОРА»</w:t>
      </w:r>
      <w:bookmarkEnd w:id="330"/>
      <w:bookmarkEnd w:id="331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523B7C">
        <w:rPr>
          <w:sz w:val="28"/>
          <w:szCs w:val="28"/>
        </w:rPr>
        <w:t>Проект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договор</w:t>
      </w:r>
      <w:r w:rsidR="00824E6B" w:rsidRPr="00523B7C">
        <w:rPr>
          <w:sz w:val="28"/>
          <w:szCs w:val="28"/>
        </w:rPr>
        <w:t>ов</w:t>
      </w:r>
      <w:r w:rsidRPr="00523B7C">
        <w:rPr>
          <w:sz w:val="28"/>
          <w:szCs w:val="28"/>
        </w:rPr>
        <w:t>, которы</w:t>
      </w:r>
      <w:r w:rsidR="00824E6B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 xml:space="preserve"> буд</w:t>
      </w:r>
      <w:r w:rsidR="00824E6B" w:rsidRPr="00523B7C">
        <w:rPr>
          <w:sz w:val="28"/>
          <w:szCs w:val="28"/>
        </w:rPr>
        <w:t>у</w:t>
      </w:r>
      <w:r w:rsidRPr="00523B7C">
        <w:rPr>
          <w:sz w:val="28"/>
          <w:szCs w:val="28"/>
        </w:rPr>
        <w:t>т заключен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приведен</w:t>
      </w:r>
      <w:r w:rsidR="00F15D7D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в Части 2 Тома 1 </w:t>
      </w:r>
      <w:r w:rsidR="00147FD3" w:rsidRPr="00523B7C">
        <w:rPr>
          <w:sz w:val="28"/>
          <w:szCs w:val="28"/>
        </w:rPr>
        <w:t>в виде отдельн</w:t>
      </w:r>
      <w:r w:rsidR="00824E6B" w:rsidRPr="00523B7C">
        <w:rPr>
          <w:sz w:val="28"/>
          <w:szCs w:val="28"/>
        </w:rPr>
        <w:t>ых</w:t>
      </w:r>
      <w:r w:rsidR="00147FD3" w:rsidRPr="00523B7C">
        <w:rPr>
          <w:sz w:val="28"/>
          <w:szCs w:val="28"/>
        </w:rPr>
        <w:t xml:space="preserve"> файл</w:t>
      </w:r>
      <w:r w:rsidR="00824E6B" w:rsidRPr="00523B7C">
        <w:rPr>
          <w:sz w:val="28"/>
          <w:szCs w:val="28"/>
        </w:rPr>
        <w:t>ов</w:t>
      </w:r>
      <w:r w:rsidR="00147FD3" w:rsidRPr="00523B7C">
        <w:rPr>
          <w:sz w:val="28"/>
          <w:szCs w:val="28"/>
        </w:rPr>
        <w:t xml:space="preserve"> в формате </w:t>
      </w:r>
      <w:proofErr w:type="spellStart"/>
      <w:r w:rsidR="00147FD3" w:rsidRPr="00523B7C">
        <w:rPr>
          <w:sz w:val="28"/>
          <w:szCs w:val="28"/>
        </w:rPr>
        <w:t>Word</w:t>
      </w:r>
      <w:proofErr w:type="spellEnd"/>
      <w:r w:rsidR="00147FD3" w:rsidRPr="00523B7C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03F" w:rsidRDefault="00AE103F">
      <w:r>
        <w:separator/>
      </w:r>
    </w:p>
  </w:endnote>
  <w:endnote w:type="continuationSeparator" w:id="0">
    <w:p w:rsidR="00AE103F" w:rsidRDefault="00AE1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Default="00905F7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E37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E37D1" w:rsidRDefault="00DE37D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E6219" w:rsidRDefault="00DE37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03F" w:rsidRDefault="00AE103F">
      <w:r>
        <w:separator/>
      </w:r>
    </w:p>
  </w:footnote>
  <w:footnote w:type="continuationSeparator" w:id="0">
    <w:p w:rsidR="00AE103F" w:rsidRDefault="00AE1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AA6AB7" w:rsidRDefault="00DE37D1" w:rsidP="00C216F1">
    <w:pPr>
      <w:pageBreakBefore/>
      <w:ind w:left="5670"/>
      <w:rPr>
        <w:color w:val="000000"/>
        <w:sz w:val="28"/>
        <w:szCs w:val="28"/>
      </w:rPr>
    </w:pPr>
  </w:p>
  <w:p w:rsidR="00DE37D1" w:rsidRDefault="00DE37D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429FC" w:rsidRDefault="00905F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37D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3537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4A3F2C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9D93CDE"/>
    <w:multiLevelType w:val="multilevel"/>
    <w:tmpl w:val="BD56FE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03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4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0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7"/>
  </w:num>
  <w:num w:numId="17">
    <w:abstractNumId w:val="47"/>
  </w:num>
  <w:num w:numId="18">
    <w:abstractNumId w:val="101"/>
  </w:num>
  <w:num w:numId="19">
    <w:abstractNumId w:val="18"/>
  </w:num>
  <w:num w:numId="20">
    <w:abstractNumId w:val="49"/>
  </w:num>
  <w:num w:numId="21">
    <w:abstractNumId w:val="3"/>
  </w:num>
  <w:num w:numId="22">
    <w:abstractNumId w:val="85"/>
  </w:num>
  <w:num w:numId="23">
    <w:abstractNumId w:val="107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8"/>
  </w:num>
  <w:num w:numId="30">
    <w:abstractNumId w:val="52"/>
  </w:num>
  <w:num w:numId="31">
    <w:abstractNumId w:val="38"/>
  </w:num>
  <w:num w:numId="32">
    <w:abstractNumId w:val="87"/>
  </w:num>
  <w:num w:numId="33">
    <w:abstractNumId w:val="31"/>
  </w:num>
  <w:num w:numId="34">
    <w:abstractNumId w:val="37"/>
  </w:num>
  <w:num w:numId="35">
    <w:abstractNumId w:val="14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5"/>
  </w:num>
  <w:num w:numId="42">
    <w:abstractNumId w:val="79"/>
  </w:num>
  <w:num w:numId="43">
    <w:abstractNumId w:val="56"/>
  </w:num>
  <w:num w:numId="44">
    <w:abstractNumId w:val="12"/>
  </w:num>
  <w:num w:numId="45">
    <w:abstractNumId w:val="105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6"/>
  </w:num>
  <w:num w:numId="51">
    <w:abstractNumId w:val="36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39"/>
  </w:num>
  <w:num w:numId="57">
    <w:abstractNumId w:val="24"/>
  </w:num>
  <w:num w:numId="58">
    <w:abstractNumId w:val="19"/>
  </w:num>
  <w:num w:numId="59">
    <w:abstractNumId w:val="58"/>
  </w:num>
  <w:num w:numId="60">
    <w:abstractNumId w:val="41"/>
  </w:num>
  <w:num w:numId="61">
    <w:abstractNumId w:val="104"/>
  </w:num>
  <w:num w:numId="62">
    <w:abstractNumId w:val="89"/>
  </w:num>
  <w:num w:numId="63">
    <w:abstractNumId w:val="106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5"/>
  </w:num>
  <w:num w:numId="73">
    <w:abstractNumId w:val="33"/>
  </w:num>
  <w:num w:numId="74">
    <w:abstractNumId w:val="78"/>
  </w:num>
  <w:num w:numId="75">
    <w:abstractNumId w:val="5"/>
  </w:num>
  <w:num w:numId="76">
    <w:abstractNumId w:val="91"/>
  </w:num>
  <w:num w:numId="77">
    <w:abstractNumId w:val="25"/>
  </w:num>
  <w:num w:numId="78">
    <w:abstractNumId w:val="98"/>
  </w:num>
  <w:num w:numId="79">
    <w:abstractNumId w:val="13"/>
  </w:num>
  <w:num w:numId="80">
    <w:abstractNumId w:val="23"/>
  </w:num>
  <w:num w:numId="81">
    <w:abstractNumId w:val="93"/>
  </w:num>
  <w:num w:numId="82">
    <w:abstractNumId w:val="32"/>
  </w:num>
  <w:num w:numId="83">
    <w:abstractNumId w:val="8"/>
  </w:num>
  <w:num w:numId="84">
    <w:abstractNumId w:val="70"/>
  </w:num>
  <w:num w:numId="85">
    <w:abstractNumId w:val="103"/>
  </w:num>
  <w:num w:numId="86">
    <w:abstractNumId w:val="11"/>
  </w:num>
  <w:num w:numId="87">
    <w:abstractNumId w:val="88"/>
  </w:num>
  <w:num w:numId="88">
    <w:abstractNumId w:val="64"/>
  </w:num>
  <w:num w:numId="89">
    <w:abstractNumId w:val="63"/>
  </w:num>
  <w:num w:numId="90">
    <w:abstractNumId w:val="21"/>
  </w:num>
  <w:num w:numId="91">
    <w:abstractNumId w:val="62"/>
  </w:num>
  <w:num w:numId="92">
    <w:abstractNumId w:val="17"/>
  </w:num>
  <w:num w:numId="93">
    <w:abstractNumId w:val="6"/>
  </w:num>
  <w:num w:numId="94">
    <w:abstractNumId w:val="86"/>
  </w:num>
  <w:num w:numId="95">
    <w:abstractNumId w:val="22"/>
  </w:num>
  <w:num w:numId="96">
    <w:abstractNumId w:val="26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0"/>
  </w:num>
  <w:num w:numId="102">
    <w:abstractNumId w:val="0"/>
  </w:num>
  <w:num w:numId="103">
    <w:abstractNumId w:val="29"/>
  </w:num>
  <w:num w:numId="104">
    <w:abstractNumId w:val="20"/>
  </w:num>
  <w:num w:numId="105">
    <w:abstractNumId w:val="50"/>
  </w:num>
  <w:num w:numId="106">
    <w:abstractNumId w:val="10"/>
  </w:num>
  <w:num w:numId="107">
    <w:abstractNumId w:val="48"/>
  </w:num>
  <w:num w:numId="108">
    <w:abstractNumId w:val="65"/>
  </w:num>
  <w:num w:numId="109">
    <w:abstractNumId w:val="42"/>
  </w:num>
  <w:num w:numId="110">
    <w:abstractNumId w:val="34"/>
  </w:num>
  <w:num w:numId="111">
    <w:abstractNumId w:val="102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434E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0C4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3431"/>
    <w:rsid w:val="000B5374"/>
    <w:rsid w:val="000B5839"/>
    <w:rsid w:val="000C166C"/>
    <w:rsid w:val="000C285D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11C57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30D69"/>
    <w:rsid w:val="00140AD5"/>
    <w:rsid w:val="00142709"/>
    <w:rsid w:val="001437C7"/>
    <w:rsid w:val="00146429"/>
    <w:rsid w:val="00147FD3"/>
    <w:rsid w:val="00150DC0"/>
    <w:rsid w:val="00160064"/>
    <w:rsid w:val="00161892"/>
    <w:rsid w:val="00161908"/>
    <w:rsid w:val="001636A9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8705A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3CC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26B"/>
    <w:rsid w:val="001D0856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302C"/>
    <w:rsid w:val="001F552D"/>
    <w:rsid w:val="001F7063"/>
    <w:rsid w:val="0020036E"/>
    <w:rsid w:val="00202CD6"/>
    <w:rsid w:val="002049E0"/>
    <w:rsid w:val="00206B3B"/>
    <w:rsid w:val="00207CBD"/>
    <w:rsid w:val="0021113F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ECB"/>
    <w:rsid w:val="00232FE1"/>
    <w:rsid w:val="00235009"/>
    <w:rsid w:val="002415A3"/>
    <w:rsid w:val="002429E1"/>
    <w:rsid w:val="0025207B"/>
    <w:rsid w:val="00252FF5"/>
    <w:rsid w:val="0025484D"/>
    <w:rsid w:val="0026204B"/>
    <w:rsid w:val="002636B1"/>
    <w:rsid w:val="00265BE7"/>
    <w:rsid w:val="00266729"/>
    <w:rsid w:val="002719DF"/>
    <w:rsid w:val="0027319D"/>
    <w:rsid w:val="0027544F"/>
    <w:rsid w:val="002768AF"/>
    <w:rsid w:val="002775B8"/>
    <w:rsid w:val="0028029D"/>
    <w:rsid w:val="00280526"/>
    <w:rsid w:val="00282962"/>
    <w:rsid w:val="0028375C"/>
    <w:rsid w:val="00283B92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1FCB"/>
    <w:rsid w:val="002F3537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0A2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237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A88"/>
    <w:rsid w:val="00385F30"/>
    <w:rsid w:val="00386F2D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369E0"/>
    <w:rsid w:val="00443774"/>
    <w:rsid w:val="00444101"/>
    <w:rsid w:val="00450BC8"/>
    <w:rsid w:val="0045201B"/>
    <w:rsid w:val="004564FB"/>
    <w:rsid w:val="0046073C"/>
    <w:rsid w:val="00461C09"/>
    <w:rsid w:val="00462B79"/>
    <w:rsid w:val="00464647"/>
    <w:rsid w:val="0046760C"/>
    <w:rsid w:val="00470819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B99"/>
    <w:rsid w:val="00490F0B"/>
    <w:rsid w:val="0049170A"/>
    <w:rsid w:val="00491C71"/>
    <w:rsid w:val="0049396B"/>
    <w:rsid w:val="004A0A4B"/>
    <w:rsid w:val="004A2055"/>
    <w:rsid w:val="004A41E6"/>
    <w:rsid w:val="004A5989"/>
    <w:rsid w:val="004A5DFD"/>
    <w:rsid w:val="004A6C28"/>
    <w:rsid w:val="004A7506"/>
    <w:rsid w:val="004A7526"/>
    <w:rsid w:val="004B0925"/>
    <w:rsid w:val="004B541C"/>
    <w:rsid w:val="004B7ADD"/>
    <w:rsid w:val="004C1016"/>
    <w:rsid w:val="004C1219"/>
    <w:rsid w:val="004C1A41"/>
    <w:rsid w:val="004C2149"/>
    <w:rsid w:val="004C42FE"/>
    <w:rsid w:val="004C69A0"/>
    <w:rsid w:val="004C70B4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4F793F"/>
    <w:rsid w:val="0050026E"/>
    <w:rsid w:val="00502473"/>
    <w:rsid w:val="00503E7A"/>
    <w:rsid w:val="00504699"/>
    <w:rsid w:val="00504D6B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3B7C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908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33BA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6F48"/>
    <w:rsid w:val="005A717C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2756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2D29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0AA9"/>
    <w:rsid w:val="00691C64"/>
    <w:rsid w:val="00692839"/>
    <w:rsid w:val="006954A4"/>
    <w:rsid w:val="006958F6"/>
    <w:rsid w:val="00695D9D"/>
    <w:rsid w:val="00696338"/>
    <w:rsid w:val="0069766D"/>
    <w:rsid w:val="006A299F"/>
    <w:rsid w:val="006A33E1"/>
    <w:rsid w:val="006A3F4F"/>
    <w:rsid w:val="006A4115"/>
    <w:rsid w:val="006A61D2"/>
    <w:rsid w:val="006B069C"/>
    <w:rsid w:val="006B0D0B"/>
    <w:rsid w:val="006B23C5"/>
    <w:rsid w:val="006B5722"/>
    <w:rsid w:val="006C07A7"/>
    <w:rsid w:val="006C087C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481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5C2D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861D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D742B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6B2E"/>
    <w:rsid w:val="0081714E"/>
    <w:rsid w:val="008174BC"/>
    <w:rsid w:val="00817849"/>
    <w:rsid w:val="00822AB6"/>
    <w:rsid w:val="008240C6"/>
    <w:rsid w:val="00824E6B"/>
    <w:rsid w:val="00830F1A"/>
    <w:rsid w:val="0083241F"/>
    <w:rsid w:val="00832811"/>
    <w:rsid w:val="00834060"/>
    <w:rsid w:val="008353FC"/>
    <w:rsid w:val="00837ADD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0C1E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289"/>
    <w:rsid w:val="00900B8D"/>
    <w:rsid w:val="009032E6"/>
    <w:rsid w:val="00904567"/>
    <w:rsid w:val="00904F39"/>
    <w:rsid w:val="00905F77"/>
    <w:rsid w:val="00906A50"/>
    <w:rsid w:val="009149C5"/>
    <w:rsid w:val="009158A4"/>
    <w:rsid w:val="009204AE"/>
    <w:rsid w:val="009204E2"/>
    <w:rsid w:val="009221CC"/>
    <w:rsid w:val="00924610"/>
    <w:rsid w:val="00924DDE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2CBD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A7F18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07FBA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1714"/>
    <w:rsid w:val="00AB2229"/>
    <w:rsid w:val="00AB2697"/>
    <w:rsid w:val="00AB2EE0"/>
    <w:rsid w:val="00AB3903"/>
    <w:rsid w:val="00AB3DA3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103F"/>
    <w:rsid w:val="00AE2EAA"/>
    <w:rsid w:val="00AE470C"/>
    <w:rsid w:val="00AF3E12"/>
    <w:rsid w:val="00AF5CAB"/>
    <w:rsid w:val="00AF5E55"/>
    <w:rsid w:val="00B0249C"/>
    <w:rsid w:val="00B03906"/>
    <w:rsid w:val="00B041F7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46D5C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2C31"/>
    <w:rsid w:val="00B85488"/>
    <w:rsid w:val="00B86787"/>
    <w:rsid w:val="00B92351"/>
    <w:rsid w:val="00B931AD"/>
    <w:rsid w:val="00B93D7B"/>
    <w:rsid w:val="00B947FB"/>
    <w:rsid w:val="00B9531C"/>
    <w:rsid w:val="00B969E5"/>
    <w:rsid w:val="00B96A47"/>
    <w:rsid w:val="00BA06B4"/>
    <w:rsid w:val="00BA126A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6766"/>
    <w:rsid w:val="00C07F00"/>
    <w:rsid w:val="00C10ED9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4C19"/>
    <w:rsid w:val="00C25DA7"/>
    <w:rsid w:val="00C26D79"/>
    <w:rsid w:val="00C2746C"/>
    <w:rsid w:val="00C30833"/>
    <w:rsid w:val="00C309BD"/>
    <w:rsid w:val="00C31F2B"/>
    <w:rsid w:val="00C35EE5"/>
    <w:rsid w:val="00C417AF"/>
    <w:rsid w:val="00C41C06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B55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32"/>
    <w:rsid w:val="00CB2F59"/>
    <w:rsid w:val="00CB3291"/>
    <w:rsid w:val="00CB567B"/>
    <w:rsid w:val="00CB603A"/>
    <w:rsid w:val="00CB66AF"/>
    <w:rsid w:val="00CB6822"/>
    <w:rsid w:val="00CC1CD9"/>
    <w:rsid w:val="00CC3676"/>
    <w:rsid w:val="00CC5EB5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352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7D1"/>
    <w:rsid w:val="00DE3CC1"/>
    <w:rsid w:val="00DE419C"/>
    <w:rsid w:val="00DE69D0"/>
    <w:rsid w:val="00DE71F5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11A"/>
    <w:rsid w:val="00E1130C"/>
    <w:rsid w:val="00E12CB6"/>
    <w:rsid w:val="00E131AB"/>
    <w:rsid w:val="00E1391B"/>
    <w:rsid w:val="00E14F28"/>
    <w:rsid w:val="00E20B8A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57E19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C48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35EC"/>
    <w:rsid w:val="00EC4954"/>
    <w:rsid w:val="00EC4B24"/>
    <w:rsid w:val="00EC75B2"/>
    <w:rsid w:val="00EC7925"/>
    <w:rsid w:val="00ED0589"/>
    <w:rsid w:val="00ED0F3D"/>
    <w:rsid w:val="00ED1A0B"/>
    <w:rsid w:val="00ED227F"/>
    <w:rsid w:val="00ED2CFE"/>
    <w:rsid w:val="00ED2D2D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0C3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0D"/>
    <w:rsid w:val="00F461EC"/>
    <w:rsid w:val="00F475FF"/>
    <w:rsid w:val="00F47AAB"/>
    <w:rsid w:val="00F510DD"/>
    <w:rsid w:val="00F5157F"/>
    <w:rsid w:val="00F55C42"/>
    <w:rsid w:val="00F62BD9"/>
    <w:rsid w:val="00F76760"/>
    <w:rsid w:val="00F77F72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42C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86F2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  <w:style w:type="character" w:customStyle="1" w:styleId="st">
    <w:name w:val="st"/>
    <w:basedOn w:val="a4"/>
    <w:rsid w:val="00B82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5939B-D995-4D41-A6E7-6B8A2A4C1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78B56636</Template>
  <TotalTime>34</TotalTime>
  <Pages>43</Pages>
  <Words>12486</Words>
  <Characters>91255</Characters>
  <Application>Microsoft Office Word</Application>
  <DocSecurity>0</DocSecurity>
  <Lines>760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103534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Яна Бубнова</cp:lastModifiedBy>
  <cp:revision>9</cp:revision>
  <cp:lastPrinted>2012-11-29T07:10:00Z</cp:lastPrinted>
  <dcterms:created xsi:type="dcterms:W3CDTF">2013-02-17T14:52:00Z</dcterms:created>
  <dcterms:modified xsi:type="dcterms:W3CDTF">2013-04-19T06:53:00Z</dcterms:modified>
</cp:coreProperties>
</file>