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6019" w:type="dxa"/>
        <w:tblInd w:w="-140" w:type="dxa"/>
        <w:tblLayout w:type="fixed"/>
        <w:tblLook w:val="0000"/>
      </w:tblPr>
      <w:tblGrid>
        <w:gridCol w:w="1560"/>
        <w:gridCol w:w="6038"/>
        <w:gridCol w:w="1444"/>
        <w:gridCol w:w="1448"/>
        <w:gridCol w:w="2835"/>
        <w:gridCol w:w="2694"/>
      </w:tblGrid>
      <w:tr w:rsidR="000047F0" w:rsidRPr="00455809">
        <w:tblPrEx>
          <w:tblCellMar>
            <w:top w:w="0" w:type="dxa"/>
            <w:bottom w:w="0" w:type="dxa"/>
          </w:tblCellMar>
        </w:tblPrEx>
        <w:trPr>
          <w:gridAfter w:val="4"/>
          <w:wAfter w:w="8421" w:type="dxa"/>
          <w:trHeight w:val="753"/>
        </w:trPr>
        <w:tc>
          <w:tcPr>
            <w:tcW w:w="7598" w:type="dxa"/>
            <w:gridSpan w:val="2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47F0" w:rsidRPr="00CD7600" w:rsidRDefault="000047F0" w:rsidP="00AE31B7">
            <w:pPr>
              <w:rPr>
                <w:sz w:val="28"/>
                <w:szCs w:val="28"/>
              </w:rPr>
            </w:pPr>
          </w:p>
          <w:p w:rsidR="000047F0" w:rsidRPr="009F6503" w:rsidRDefault="000047F0" w:rsidP="00AE31B7">
            <w:pPr>
              <w:tabs>
                <w:tab w:val="left" w:pos="142"/>
              </w:tabs>
              <w:ind w:firstLine="225"/>
              <w:jc w:val="both"/>
              <w:rPr>
                <w:b/>
                <w:bCs/>
                <w:sz w:val="22"/>
                <w:szCs w:val="22"/>
              </w:rPr>
            </w:pPr>
            <w:r w:rsidRPr="00896661">
              <w:rPr>
                <w:sz w:val="22"/>
                <w:szCs w:val="22"/>
              </w:rPr>
              <w:t xml:space="preserve"> Объект:</w:t>
            </w:r>
            <w:r w:rsidRPr="009F6503">
              <w:rPr>
                <w:b/>
                <w:bCs/>
                <w:sz w:val="22"/>
                <w:szCs w:val="22"/>
              </w:rPr>
              <w:t xml:space="preserve"> Разделительный рубеж. Завод 23, площадка 1, ФГУП "Маяк"</w:t>
            </w:r>
          </w:p>
          <w:p w:rsidR="000047F0" w:rsidRPr="00455809" w:rsidRDefault="000047F0" w:rsidP="00AE31B7">
            <w:pPr>
              <w:rPr>
                <w:b/>
                <w:bCs/>
                <w:sz w:val="28"/>
                <w:szCs w:val="28"/>
              </w:rPr>
            </w:pPr>
          </w:p>
        </w:tc>
      </w:tr>
      <w:tr w:rsidR="000047F0" w:rsidRPr="00CD7600">
        <w:tblPrEx>
          <w:tblCellMar>
            <w:top w:w="0" w:type="dxa"/>
            <w:bottom w:w="0" w:type="dxa"/>
          </w:tblCellMar>
        </w:tblPrEx>
        <w:trPr>
          <w:gridAfter w:val="4"/>
          <w:wAfter w:w="8421" w:type="dxa"/>
          <w:trHeight w:val="333"/>
        </w:trPr>
        <w:tc>
          <w:tcPr>
            <w:tcW w:w="759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047F0" w:rsidRPr="00CD7600" w:rsidRDefault="000047F0" w:rsidP="00BD0C78">
            <w:pPr>
              <w:jc w:val="center"/>
            </w:pPr>
            <w:r w:rsidRPr="00CD7600">
              <w:t>(наименование стройки)</w:t>
            </w:r>
          </w:p>
        </w:tc>
      </w:tr>
      <w:tr w:rsidR="000047F0" w:rsidRPr="00CD7600">
        <w:tblPrEx>
          <w:tblCellMar>
            <w:top w:w="0" w:type="dxa"/>
            <w:bottom w:w="0" w:type="dxa"/>
          </w:tblCellMar>
        </w:tblPrEx>
        <w:tc>
          <w:tcPr>
            <w:tcW w:w="9042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0047F0" w:rsidRPr="00CD7600" w:rsidRDefault="000047F0" w:rsidP="00BD0C78">
            <w:pPr>
              <w:rPr>
                <w:sz w:val="28"/>
                <w:szCs w:val="28"/>
              </w:rPr>
            </w:pPr>
            <w:r w:rsidRPr="00CD7600">
              <w:rPr>
                <w:sz w:val="28"/>
                <w:szCs w:val="28"/>
              </w:rPr>
              <w:t>Смета в сумме</w:t>
            </w:r>
            <w:r>
              <w:rPr>
                <w:sz w:val="28"/>
                <w:szCs w:val="28"/>
              </w:rPr>
              <w:t>:</w:t>
            </w:r>
            <w:r w:rsidRPr="00CD7600">
              <w:rPr>
                <w:sz w:val="28"/>
                <w:szCs w:val="28"/>
              </w:rPr>
              <w:t xml:space="preserve"> </w:t>
            </w:r>
            <w:r w:rsidRPr="00FB3544">
              <w:rPr>
                <w:b/>
                <w:bCs/>
                <w:sz w:val="22"/>
                <w:szCs w:val="22"/>
              </w:rPr>
              <w:t xml:space="preserve">2 751 103   </w:t>
            </w:r>
            <w:r>
              <w:rPr>
                <w:sz w:val="28"/>
                <w:szCs w:val="28"/>
              </w:rPr>
              <w:t xml:space="preserve"> </w:t>
            </w:r>
            <w:r w:rsidRPr="00FB3544">
              <w:rPr>
                <w:b/>
                <w:bCs/>
                <w:sz w:val="22"/>
                <w:szCs w:val="22"/>
              </w:rPr>
              <w:t xml:space="preserve">руб. </w:t>
            </w:r>
            <w:r>
              <w:rPr>
                <w:sz w:val="22"/>
                <w:szCs w:val="22"/>
              </w:rPr>
              <w:t xml:space="preserve"> </w:t>
            </w:r>
          </w:p>
          <w:p w:rsidR="000047F0" w:rsidRPr="00CD7600" w:rsidRDefault="000047F0" w:rsidP="00BD0C78">
            <w:pPr>
              <w:rPr>
                <w:sz w:val="28"/>
                <w:szCs w:val="28"/>
              </w:rPr>
            </w:pPr>
            <w:r w:rsidRPr="00CD7600">
              <w:rPr>
                <w:sz w:val="28"/>
                <w:szCs w:val="28"/>
              </w:rPr>
              <w:t xml:space="preserve">  </w:t>
            </w:r>
          </w:p>
          <w:p w:rsidR="000047F0" w:rsidRPr="00CD7600" w:rsidRDefault="000047F0" w:rsidP="00BD0C78">
            <w:pPr>
              <w:rPr>
                <w:sz w:val="28"/>
                <w:szCs w:val="28"/>
              </w:rPr>
            </w:pPr>
            <w:r w:rsidRPr="00CD7600">
              <w:rPr>
                <w:sz w:val="28"/>
                <w:szCs w:val="28"/>
              </w:rPr>
              <w:t xml:space="preserve"> </w:t>
            </w:r>
          </w:p>
        </w:tc>
        <w:tc>
          <w:tcPr>
            <w:tcW w:w="1448" w:type="dxa"/>
            <w:tcBorders>
              <w:top w:val="nil"/>
              <w:left w:val="nil"/>
              <w:bottom w:val="nil"/>
              <w:right w:val="nil"/>
            </w:tcBorders>
          </w:tcPr>
          <w:p w:rsidR="000047F0" w:rsidRPr="00CD7600" w:rsidRDefault="000047F0" w:rsidP="00BD0C78">
            <w:pPr>
              <w:rPr>
                <w:sz w:val="28"/>
                <w:szCs w:val="28"/>
              </w:rPr>
            </w:pPr>
          </w:p>
        </w:tc>
        <w:tc>
          <w:tcPr>
            <w:tcW w:w="552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047F0" w:rsidRPr="00CD7600" w:rsidRDefault="000047F0" w:rsidP="00BD0C78">
            <w:pPr>
              <w:rPr>
                <w:sz w:val="28"/>
                <w:szCs w:val="28"/>
              </w:rPr>
            </w:pPr>
            <w:r w:rsidRPr="00CD7600">
              <w:rPr>
                <w:sz w:val="28"/>
                <w:szCs w:val="28"/>
              </w:rPr>
              <w:t>Смета в сумме</w:t>
            </w:r>
            <w:r>
              <w:rPr>
                <w:sz w:val="28"/>
                <w:szCs w:val="28"/>
              </w:rPr>
              <w:t>:</w:t>
            </w:r>
            <w:r w:rsidRPr="00CD7600">
              <w:rPr>
                <w:sz w:val="28"/>
                <w:szCs w:val="28"/>
              </w:rPr>
              <w:t xml:space="preserve"> </w:t>
            </w:r>
            <w:r>
              <w:rPr>
                <w:sz w:val="22"/>
                <w:szCs w:val="22"/>
              </w:rPr>
              <w:t xml:space="preserve"> </w:t>
            </w:r>
            <w:r w:rsidRPr="00FB3544">
              <w:rPr>
                <w:b/>
                <w:bCs/>
                <w:sz w:val="22"/>
                <w:szCs w:val="22"/>
              </w:rPr>
              <w:t>2 751 103    руб.</w:t>
            </w:r>
            <w:r w:rsidRPr="00CD7600">
              <w:rPr>
                <w:sz w:val="28"/>
                <w:szCs w:val="28"/>
              </w:rPr>
              <w:t>.</w:t>
            </w:r>
          </w:p>
          <w:p w:rsidR="000047F0" w:rsidRPr="00CD7600" w:rsidRDefault="000047F0" w:rsidP="00BD0C78">
            <w:pPr>
              <w:rPr>
                <w:sz w:val="28"/>
                <w:szCs w:val="28"/>
              </w:rPr>
            </w:pPr>
            <w:r w:rsidRPr="00CD7600">
              <w:rPr>
                <w:sz w:val="28"/>
                <w:szCs w:val="28"/>
              </w:rPr>
              <w:t xml:space="preserve">  </w:t>
            </w:r>
          </w:p>
          <w:p w:rsidR="000047F0" w:rsidRPr="00CD7600" w:rsidRDefault="000047F0" w:rsidP="00BD0C78">
            <w:pPr>
              <w:rPr>
                <w:sz w:val="28"/>
                <w:szCs w:val="28"/>
              </w:rPr>
            </w:pPr>
            <w:r w:rsidRPr="00CD7600">
              <w:rPr>
                <w:sz w:val="28"/>
                <w:szCs w:val="28"/>
              </w:rPr>
              <w:t xml:space="preserve">  </w:t>
            </w:r>
          </w:p>
        </w:tc>
      </w:tr>
      <w:tr w:rsidR="000047F0" w:rsidRPr="00CD7600">
        <w:tblPrEx>
          <w:tblCellMar>
            <w:top w:w="0" w:type="dxa"/>
            <w:bottom w:w="0" w:type="dxa"/>
          </w:tblCellMar>
        </w:tblPrEx>
        <w:tc>
          <w:tcPr>
            <w:tcW w:w="9042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0047F0" w:rsidRPr="00CD7600" w:rsidRDefault="000047F0" w:rsidP="00BD0C78">
            <w:r w:rsidRPr="00CD7600">
              <w:t>Согласована</w:t>
            </w:r>
          </w:p>
        </w:tc>
        <w:tc>
          <w:tcPr>
            <w:tcW w:w="1448" w:type="dxa"/>
            <w:tcBorders>
              <w:top w:val="nil"/>
              <w:left w:val="nil"/>
              <w:bottom w:val="nil"/>
              <w:right w:val="nil"/>
            </w:tcBorders>
          </w:tcPr>
          <w:p w:rsidR="000047F0" w:rsidRPr="00CD7600" w:rsidRDefault="000047F0" w:rsidP="00BD0C78"/>
        </w:tc>
        <w:tc>
          <w:tcPr>
            <w:tcW w:w="552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047F0" w:rsidRPr="00CD7600" w:rsidRDefault="000047F0" w:rsidP="00BD0C78">
            <w:r w:rsidRPr="00CD7600">
              <w:t>Утверждена</w:t>
            </w:r>
          </w:p>
        </w:tc>
      </w:tr>
      <w:tr w:rsidR="000047F0" w:rsidRPr="00CD7600">
        <w:tblPrEx>
          <w:tblCellMar>
            <w:top w:w="0" w:type="dxa"/>
            <w:bottom w:w="0" w:type="dxa"/>
          </w:tblCellMar>
        </w:tblPrEx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</w:tcPr>
          <w:p w:rsidR="000047F0" w:rsidRPr="00CD7600" w:rsidRDefault="000047F0" w:rsidP="00BD0C78">
            <w:r w:rsidRPr="00CD7600">
              <w:t xml:space="preserve">Подрядчик </w:t>
            </w:r>
          </w:p>
        </w:tc>
        <w:tc>
          <w:tcPr>
            <w:tcW w:w="7482" w:type="dxa"/>
            <w:gridSpan w:val="2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47F0" w:rsidRPr="00CD7600" w:rsidRDefault="000047F0" w:rsidP="00BD0C78">
            <w:pPr>
              <w:jc w:val="center"/>
            </w:pPr>
          </w:p>
        </w:tc>
        <w:tc>
          <w:tcPr>
            <w:tcW w:w="1448" w:type="dxa"/>
            <w:tcBorders>
              <w:top w:val="nil"/>
              <w:left w:val="nil"/>
              <w:bottom w:val="nil"/>
              <w:right w:val="nil"/>
            </w:tcBorders>
          </w:tcPr>
          <w:p w:rsidR="000047F0" w:rsidRPr="00CD7600" w:rsidRDefault="000047F0" w:rsidP="00BD0C78"/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0047F0" w:rsidRPr="00CD7600" w:rsidRDefault="000047F0" w:rsidP="00BD0C78">
            <w:r w:rsidRPr="00CD7600">
              <w:t xml:space="preserve">Заказчик 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47F0" w:rsidRPr="00CD7600" w:rsidRDefault="000047F0" w:rsidP="00BD0C78">
            <w:pPr>
              <w:jc w:val="center"/>
            </w:pPr>
          </w:p>
        </w:tc>
      </w:tr>
      <w:tr w:rsidR="000047F0" w:rsidRPr="00CD760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</w:tcPr>
          <w:p w:rsidR="000047F0" w:rsidRPr="00CD7600" w:rsidRDefault="000047F0" w:rsidP="00BD0C78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48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047F0" w:rsidRPr="00CD7600" w:rsidRDefault="000047F0" w:rsidP="00BD0C78">
            <w:pPr>
              <w:jc w:val="center"/>
              <w:rPr>
                <w:sz w:val="16"/>
                <w:szCs w:val="16"/>
              </w:rPr>
            </w:pPr>
            <w:r w:rsidRPr="00CD7600">
              <w:rPr>
                <w:sz w:val="16"/>
                <w:szCs w:val="16"/>
              </w:rPr>
              <w:t>(должность, подпись )</w:t>
            </w:r>
          </w:p>
        </w:tc>
        <w:tc>
          <w:tcPr>
            <w:tcW w:w="1448" w:type="dxa"/>
            <w:tcBorders>
              <w:top w:val="nil"/>
              <w:left w:val="nil"/>
              <w:bottom w:val="nil"/>
              <w:right w:val="nil"/>
            </w:tcBorders>
          </w:tcPr>
          <w:p w:rsidR="000047F0" w:rsidRPr="00CD7600" w:rsidRDefault="000047F0" w:rsidP="00BD0C78">
            <w:pPr>
              <w:rPr>
                <w:sz w:val="16"/>
                <w:szCs w:val="16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0047F0" w:rsidRPr="00CD7600" w:rsidRDefault="000047F0" w:rsidP="00BD0C78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</w:tcPr>
          <w:p w:rsidR="000047F0" w:rsidRPr="00CD7600" w:rsidRDefault="000047F0" w:rsidP="00BD0C78">
            <w:pPr>
              <w:jc w:val="center"/>
              <w:rPr>
                <w:sz w:val="16"/>
                <w:szCs w:val="16"/>
              </w:rPr>
            </w:pPr>
            <w:r w:rsidRPr="00CD7600">
              <w:rPr>
                <w:sz w:val="16"/>
                <w:szCs w:val="16"/>
              </w:rPr>
              <w:t>(должность, подпись )</w:t>
            </w:r>
          </w:p>
        </w:tc>
      </w:tr>
      <w:tr w:rsidR="000047F0" w:rsidRPr="00CD7600">
        <w:tblPrEx>
          <w:tblCellMar>
            <w:top w:w="0" w:type="dxa"/>
            <w:bottom w:w="0" w:type="dxa"/>
          </w:tblCellMar>
        </w:tblPrEx>
        <w:tc>
          <w:tcPr>
            <w:tcW w:w="9042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0047F0" w:rsidRPr="00CD7600" w:rsidRDefault="000047F0" w:rsidP="00BD0C78">
            <w:r w:rsidRPr="00CD7600">
              <w:t xml:space="preserve"> “______” _________________  _____г.</w:t>
            </w:r>
          </w:p>
        </w:tc>
        <w:tc>
          <w:tcPr>
            <w:tcW w:w="1448" w:type="dxa"/>
            <w:tcBorders>
              <w:top w:val="nil"/>
              <w:left w:val="nil"/>
              <w:bottom w:val="nil"/>
              <w:right w:val="nil"/>
            </w:tcBorders>
          </w:tcPr>
          <w:p w:rsidR="000047F0" w:rsidRPr="00CD7600" w:rsidRDefault="000047F0" w:rsidP="00BD0C78"/>
        </w:tc>
        <w:tc>
          <w:tcPr>
            <w:tcW w:w="552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047F0" w:rsidRPr="00CD7600" w:rsidRDefault="000047F0" w:rsidP="00BD0C78">
            <w:r w:rsidRPr="00CD7600">
              <w:t>“______” __________________  _____г.</w:t>
            </w:r>
          </w:p>
        </w:tc>
      </w:tr>
    </w:tbl>
    <w:p w:rsidR="000047F0" w:rsidRPr="009F6503" w:rsidRDefault="000047F0" w:rsidP="00AE31B7">
      <w:pPr>
        <w:tabs>
          <w:tab w:val="left" w:pos="142"/>
        </w:tabs>
        <w:ind w:firstLine="225"/>
        <w:rPr>
          <w:b/>
          <w:bCs/>
          <w:sz w:val="22"/>
          <w:szCs w:val="22"/>
        </w:rPr>
      </w:pPr>
    </w:p>
    <w:p w:rsidR="000047F0" w:rsidRPr="009F6503" w:rsidRDefault="000047F0" w:rsidP="00976705">
      <w:pPr>
        <w:pStyle w:val="Heading1"/>
        <w:rPr>
          <w:b w:val="0"/>
          <w:bCs w:val="0"/>
          <w:sz w:val="16"/>
          <w:szCs w:val="16"/>
        </w:rPr>
      </w:pPr>
    </w:p>
    <w:p w:rsidR="000047F0" w:rsidRPr="00976705" w:rsidRDefault="000047F0" w:rsidP="00976705">
      <w:pPr>
        <w:pStyle w:val="Heading1"/>
        <w:jc w:val="center"/>
      </w:pPr>
      <w:r w:rsidRPr="00976705">
        <w:t>ЛОКАЛЬН</w:t>
      </w:r>
      <w:r>
        <w:t>ЫЙ  СМЕТНЫЙ РАСЧЕТ</w:t>
      </w:r>
      <w:r w:rsidRPr="00976705">
        <w:t xml:space="preserve"> N 156</w:t>
      </w:r>
    </w:p>
    <w:p w:rsidR="000047F0" w:rsidRPr="00976705" w:rsidRDefault="000047F0" w:rsidP="00976705">
      <w:pPr>
        <w:ind w:firstLine="225"/>
        <w:jc w:val="center"/>
        <w:rPr>
          <w:b/>
          <w:bCs/>
        </w:rPr>
      </w:pPr>
      <w:r w:rsidRPr="00976705">
        <w:rPr>
          <w:b/>
          <w:bCs/>
        </w:rPr>
        <w:t>Разделительный рубеж. Реконструкция тепловых сетей. Участок зд.330-Н6 (опоры от СО7 до Н6)</w:t>
      </w:r>
    </w:p>
    <w:p w:rsidR="000047F0" w:rsidRPr="005C13F6" w:rsidRDefault="000047F0" w:rsidP="00976705">
      <w:pPr>
        <w:ind w:firstLine="225"/>
        <w:jc w:val="both"/>
        <w:rPr>
          <w:sz w:val="16"/>
          <w:szCs w:val="16"/>
        </w:rPr>
      </w:pPr>
    </w:p>
    <w:p w:rsidR="000047F0" w:rsidRDefault="000047F0" w:rsidP="00976705">
      <w:pPr>
        <w:ind w:firstLine="225"/>
        <w:jc w:val="both"/>
        <w:rPr>
          <w:b/>
          <w:bCs/>
          <w:sz w:val="22"/>
          <w:szCs w:val="22"/>
        </w:rPr>
      </w:pPr>
      <w:r w:rsidRPr="00FB3544">
        <w:rPr>
          <w:sz w:val="22"/>
          <w:szCs w:val="22"/>
        </w:rPr>
        <w:t>Сметная стоимость</w:t>
      </w:r>
      <w:r>
        <w:rPr>
          <w:sz w:val="22"/>
          <w:szCs w:val="22"/>
        </w:rPr>
        <w:t xml:space="preserve"> в ценах 201</w:t>
      </w:r>
      <w:r w:rsidRPr="00F207B6">
        <w:rPr>
          <w:sz w:val="22"/>
          <w:szCs w:val="22"/>
        </w:rPr>
        <w:t>1</w:t>
      </w:r>
      <w:r>
        <w:rPr>
          <w:sz w:val="22"/>
          <w:szCs w:val="22"/>
        </w:rPr>
        <w:t>г.:</w:t>
      </w:r>
      <w:r w:rsidRPr="00FB3544">
        <w:rPr>
          <w:sz w:val="22"/>
          <w:szCs w:val="22"/>
        </w:rPr>
        <w:t xml:space="preserve"> </w:t>
      </w:r>
      <w:r w:rsidRPr="00FB3544">
        <w:rPr>
          <w:b/>
          <w:bCs/>
          <w:sz w:val="22"/>
          <w:szCs w:val="22"/>
        </w:rPr>
        <w:t>2 751 103    руб.</w:t>
      </w:r>
    </w:p>
    <w:p w:rsidR="000047F0" w:rsidRDefault="000047F0" w:rsidP="00976705">
      <w:pPr>
        <w:ind w:firstLine="225"/>
        <w:jc w:val="both"/>
        <w:rPr>
          <w:sz w:val="16"/>
          <w:szCs w:val="16"/>
        </w:rPr>
      </w:pPr>
    </w:p>
    <w:tbl>
      <w:tblPr>
        <w:tblStyle w:val="TableGrid"/>
        <w:tblW w:w="0" w:type="auto"/>
        <w:tblInd w:w="-10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/>
      </w:tblPr>
      <w:tblGrid>
        <w:gridCol w:w="10456"/>
        <w:gridCol w:w="5466"/>
      </w:tblGrid>
      <w:tr w:rsidR="000047F0">
        <w:tc>
          <w:tcPr>
            <w:tcW w:w="10456" w:type="dxa"/>
          </w:tcPr>
          <w:p w:rsidR="000047F0" w:rsidRPr="001840EC" w:rsidRDefault="000047F0" w:rsidP="00086969">
            <w:pPr>
              <w:ind w:firstLine="225"/>
              <w:jc w:val="both"/>
              <w:rPr>
                <w:b/>
                <w:bCs/>
                <w:sz w:val="22"/>
                <w:szCs w:val="22"/>
              </w:rPr>
            </w:pPr>
            <w:r w:rsidRPr="00FB3544">
              <w:rPr>
                <w:sz w:val="22"/>
                <w:szCs w:val="22"/>
              </w:rPr>
              <w:t xml:space="preserve">Основание: </w:t>
            </w:r>
            <w:r w:rsidRPr="001840EC">
              <w:rPr>
                <w:b/>
                <w:bCs/>
                <w:sz w:val="22"/>
                <w:szCs w:val="22"/>
              </w:rPr>
              <w:t>310-425, 310-426</w:t>
            </w:r>
          </w:p>
          <w:p w:rsidR="000047F0" w:rsidRDefault="000047F0" w:rsidP="00976705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5466" w:type="dxa"/>
          </w:tcPr>
          <w:p w:rsidR="000047F0" w:rsidRDefault="000047F0" w:rsidP="00AC42E5">
            <w:pPr>
              <w:jc w:val="right"/>
              <w:rPr>
                <w:sz w:val="16"/>
                <w:szCs w:val="16"/>
              </w:rPr>
            </w:pPr>
            <w:r>
              <w:rPr>
                <w:sz w:val="22"/>
                <w:szCs w:val="22"/>
              </w:rPr>
              <w:t>Составлена в ценах</w:t>
            </w:r>
            <w:r w:rsidRPr="004340BD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на  </w:t>
            </w:r>
            <w:r w:rsidRPr="003B7540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201</w:t>
            </w:r>
            <w:r w:rsidRPr="00F207B6">
              <w:rPr>
                <w:sz w:val="22"/>
                <w:szCs w:val="22"/>
              </w:rPr>
              <w:t>1</w:t>
            </w:r>
            <w:r>
              <w:rPr>
                <w:sz w:val="22"/>
                <w:szCs w:val="22"/>
              </w:rPr>
              <w:t xml:space="preserve"> г.</w:t>
            </w:r>
          </w:p>
        </w:tc>
      </w:tr>
    </w:tbl>
    <w:p w:rsidR="000047F0" w:rsidRDefault="000047F0" w:rsidP="00D05F3C">
      <w:pPr>
        <w:ind w:firstLine="225"/>
        <w:jc w:val="both"/>
        <w:rPr>
          <w:sz w:val="16"/>
          <w:szCs w:val="16"/>
        </w:rPr>
      </w:pPr>
      <w:r>
        <w:rPr>
          <w:b/>
          <w:bCs/>
          <w:sz w:val="20"/>
          <w:szCs w:val="20"/>
        </w:rPr>
        <w:t>(без стоимости материалов: сборных  ж/б конструкций и конструкций металлических )</w:t>
      </w:r>
    </w:p>
    <w:tbl>
      <w:tblPr>
        <w:tblW w:w="15895" w:type="dxa"/>
        <w:tblInd w:w="-6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520"/>
        <w:gridCol w:w="1275"/>
        <w:gridCol w:w="3450"/>
        <w:gridCol w:w="675"/>
        <w:gridCol w:w="1200"/>
        <w:gridCol w:w="1275"/>
        <w:gridCol w:w="1275"/>
        <w:gridCol w:w="1425"/>
        <w:gridCol w:w="1200"/>
        <w:gridCol w:w="1275"/>
        <w:gridCol w:w="1275"/>
        <w:gridCol w:w="1050"/>
      </w:tblGrid>
      <w:tr w:rsidR="000047F0" w:rsidRPr="00282DAF">
        <w:tblPrEx>
          <w:tblCellMar>
            <w:top w:w="0" w:type="dxa"/>
            <w:bottom w:w="0" w:type="dxa"/>
          </w:tblCellMar>
        </w:tblPrEx>
        <w:trPr>
          <w:tblHeader/>
        </w:trPr>
        <w:tc>
          <w:tcPr>
            <w:tcW w:w="520" w:type="dxa"/>
            <w:tcBorders>
              <w:bottom w:val="nil"/>
            </w:tcBorders>
          </w:tcPr>
          <w:p w:rsidR="000047F0" w:rsidRPr="00282DAF" w:rsidRDefault="000047F0">
            <w:pPr>
              <w:widowControl/>
              <w:jc w:val="center"/>
              <w:rPr>
                <w:sz w:val="18"/>
                <w:szCs w:val="18"/>
              </w:rPr>
            </w:pPr>
            <w:r w:rsidRPr="00282DAF">
              <w:rPr>
                <w:b/>
                <w:bCs/>
                <w:sz w:val="18"/>
                <w:szCs w:val="18"/>
              </w:rPr>
              <w:t>N/N</w:t>
            </w:r>
          </w:p>
        </w:tc>
        <w:tc>
          <w:tcPr>
            <w:tcW w:w="1275" w:type="dxa"/>
            <w:tcBorders>
              <w:bottom w:val="nil"/>
            </w:tcBorders>
          </w:tcPr>
          <w:p w:rsidR="000047F0" w:rsidRPr="00282DAF" w:rsidRDefault="000047F0">
            <w:pPr>
              <w:widowControl/>
              <w:jc w:val="center"/>
              <w:rPr>
                <w:sz w:val="18"/>
                <w:szCs w:val="18"/>
              </w:rPr>
            </w:pPr>
            <w:r w:rsidRPr="00282DAF">
              <w:rPr>
                <w:b/>
                <w:bCs/>
                <w:sz w:val="18"/>
                <w:szCs w:val="18"/>
              </w:rPr>
              <w:t>Шифр, N</w:t>
            </w:r>
          </w:p>
        </w:tc>
        <w:tc>
          <w:tcPr>
            <w:tcW w:w="3450" w:type="dxa"/>
            <w:tcBorders>
              <w:bottom w:val="nil"/>
            </w:tcBorders>
          </w:tcPr>
          <w:p w:rsidR="000047F0" w:rsidRPr="00282DAF" w:rsidRDefault="000047F0">
            <w:pPr>
              <w:widowControl/>
              <w:jc w:val="center"/>
              <w:rPr>
                <w:sz w:val="18"/>
                <w:szCs w:val="18"/>
              </w:rPr>
            </w:pPr>
            <w:r w:rsidRPr="00282DAF">
              <w:rPr>
                <w:b/>
                <w:bCs/>
                <w:sz w:val="18"/>
                <w:szCs w:val="18"/>
              </w:rPr>
              <w:t>Наименование</w:t>
            </w:r>
          </w:p>
        </w:tc>
        <w:tc>
          <w:tcPr>
            <w:tcW w:w="675" w:type="dxa"/>
            <w:tcBorders>
              <w:bottom w:val="nil"/>
            </w:tcBorders>
          </w:tcPr>
          <w:p w:rsidR="000047F0" w:rsidRPr="00282DAF" w:rsidRDefault="000047F0">
            <w:pPr>
              <w:widowControl/>
              <w:jc w:val="center"/>
              <w:rPr>
                <w:sz w:val="18"/>
                <w:szCs w:val="18"/>
              </w:rPr>
            </w:pPr>
            <w:r w:rsidRPr="00282DAF">
              <w:rPr>
                <w:b/>
                <w:bCs/>
                <w:sz w:val="18"/>
                <w:szCs w:val="18"/>
              </w:rPr>
              <w:t>Кол-</w:t>
            </w:r>
          </w:p>
        </w:tc>
        <w:tc>
          <w:tcPr>
            <w:tcW w:w="3750" w:type="dxa"/>
            <w:gridSpan w:val="3"/>
          </w:tcPr>
          <w:p w:rsidR="000047F0" w:rsidRPr="00282DAF" w:rsidRDefault="000047F0">
            <w:pPr>
              <w:widowControl/>
              <w:jc w:val="center"/>
              <w:rPr>
                <w:sz w:val="18"/>
                <w:szCs w:val="18"/>
              </w:rPr>
            </w:pPr>
            <w:r w:rsidRPr="00282DAF">
              <w:rPr>
                <w:b/>
                <w:bCs/>
                <w:sz w:val="18"/>
                <w:szCs w:val="18"/>
              </w:rPr>
              <w:t>Стоимость ед., руб.</w:t>
            </w:r>
          </w:p>
        </w:tc>
        <w:tc>
          <w:tcPr>
            <w:tcW w:w="5175" w:type="dxa"/>
            <w:gridSpan w:val="4"/>
          </w:tcPr>
          <w:p w:rsidR="000047F0" w:rsidRPr="00282DAF" w:rsidRDefault="000047F0">
            <w:pPr>
              <w:widowControl/>
              <w:jc w:val="center"/>
              <w:rPr>
                <w:sz w:val="18"/>
                <w:szCs w:val="18"/>
              </w:rPr>
            </w:pPr>
            <w:r w:rsidRPr="00282DAF">
              <w:rPr>
                <w:b/>
                <w:bCs/>
                <w:sz w:val="18"/>
                <w:szCs w:val="18"/>
              </w:rPr>
              <w:t>Общая стоимость, руб.</w:t>
            </w:r>
          </w:p>
        </w:tc>
        <w:tc>
          <w:tcPr>
            <w:tcW w:w="1050" w:type="dxa"/>
            <w:tcBorders>
              <w:bottom w:val="nil"/>
            </w:tcBorders>
          </w:tcPr>
          <w:p w:rsidR="000047F0" w:rsidRPr="00282DAF" w:rsidRDefault="000047F0">
            <w:pPr>
              <w:widowControl/>
              <w:jc w:val="center"/>
              <w:rPr>
                <w:sz w:val="18"/>
                <w:szCs w:val="18"/>
              </w:rPr>
            </w:pPr>
            <w:r w:rsidRPr="00282DAF">
              <w:rPr>
                <w:b/>
                <w:bCs/>
                <w:sz w:val="18"/>
                <w:szCs w:val="18"/>
              </w:rPr>
              <w:t>Т/з осн.раб</w:t>
            </w:r>
          </w:p>
        </w:tc>
      </w:tr>
      <w:tr w:rsidR="000047F0" w:rsidRPr="00282DAF">
        <w:tblPrEx>
          <w:tblCellMar>
            <w:top w:w="0" w:type="dxa"/>
            <w:bottom w:w="0" w:type="dxa"/>
          </w:tblCellMar>
        </w:tblPrEx>
        <w:trPr>
          <w:tblHeader/>
        </w:trPr>
        <w:tc>
          <w:tcPr>
            <w:tcW w:w="520" w:type="dxa"/>
            <w:tcBorders>
              <w:top w:val="nil"/>
              <w:bottom w:val="nil"/>
            </w:tcBorders>
          </w:tcPr>
          <w:p w:rsidR="000047F0" w:rsidRPr="00282DAF" w:rsidRDefault="000047F0">
            <w:pPr>
              <w:widowControl/>
              <w:jc w:val="center"/>
              <w:rPr>
                <w:sz w:val="18"/>
                <w:szCs w:val="18"/>
              </w:rPr>
            </w:pPr>
            <w:r w:rsidRPr="00282DAF">
              <w:rPr>
                <w:b/>
                <w:bCs/>
                <w:sz w:val="18"/>
                <w:szCs w:val="18"/>
              </w:rPr>
              <w:t>по</w:t>
            </w:r>
          </w:p>
        </w:tc>
        <w:tc>
          <w:tcPr>
            <w:tcW w:w="1275" w:type="dxa"/>
            <w:tcBorders>
              <w:top w:val="nil"/>
              <w:bottom w:val="nil"/>
            </w:tcBorders>
          </w:tcPr>
          <w:p w:rsidR="000047F0" w:rsidRPr="00282DAF" w:rsidRDefault="000047F0">
            <w:pPr>
              <w:widowControl/>
              <w:jc w:val="center"/>
              <w:rPr>
                <w:sz w:val="18"/>
                <w:szCs w:val="18"/>
              </w:rPr>
            </w:pPr>
            <w:r w:rsidRPr="00282DAF">
              <w:rPr>
                <w:b/>
                <w:bCs/>
                <w:sz w:val="18"/>
                <w:szCs w:val="18"/>
              </w:rPr>
              <w:t>позиции</w:t>
            </w:r>
          </w:p>
        </w:tc>
        <w:tc>
          <w:tcPr>
            <w:tcW w:w="3450" w:type="dxa"/>
            <w:tcBorders>
              <w:top w:val="nil"/>
              <w:bottom w:val="nil"/>
            </w:tcBorders>
          </w:tcPr>
          <w:p w:rsidR="000047F0" w:rsidRPr="00282DAF" w:rsidRDefault="000047F0">
            <w:pPr>
              <w:widowControl/>
              <w:jc w:val="center"/>
              <w:rPr>
                <w:sz w:val="18"/>
                <w:szCs w:val="18"/>
              </w:rPr>
            </w:pPr>
            <w:r w:rsidRPr="00282DAF">
              <w:rPr>
                <w:b/>
                <w:bCs/>
                <w:sz w:val="18"/>
                <w:szCs w:val="18"/>
              </w:rPr>
              <w:t>работ и затрат,</w:t>
            </w:r>
          </w:p>
        </w:tc>
        <w:tc>
          <w:tcPr>
            <w:tcW w:w="675" w:type="dxa"/>
            <w:tcBorders>
              <w:top w:val="nil"/>
              <w:bottom w:val="nil"/>
            </w:tcBorders>
          </w:tcPr>
          <w:p w:rsidR="000047F0" w:rsidRPr="00282DAF" w:rsidRDefault="000047F0">
            <w:pPr>
              <w:widowControl/>
              <w:jc w:val="center"/>
              <w:rPr>
                <w:sz w:val="18"/>
                <w:szCs w:val="18"/>
              </w:rPr>
            </w:pPr>
            <w:r w:rsidRPr="00282DAF">
              <w:rPr>
                <w:b/>
                <w:bCs/>
                <w:sz w:val="18"/>
                <w:szCs w:val="18"/>
              </w:rPr>
              <w:t>во</w:t>
            </w:r>
          </w:p>
        </w:tc>
        <w:tc>
          <w:tcPr>
            <w:tcW w:w="1200" w:type="dxa"/>
            <w:tcBorders>
              <w:top w:val="nil"/>
              <w:bottom w:val="nil"/>
            </w:tcBorders>
          </w:tcPr>
          <w:p w:rsidR="000047F0" w:rsidRPr="00282DAF" w:rsidRDefault="000047F0">
            <w:pPr>
              <w:widowControl/>
              <w:jc w:val="center"/>
              <w:rPr>
                <w:sz w:val="18"/>
                <w:szCs w:val="18"/>
              </w:rPr>
            </w:pPr>
            <w:r w:rsidRPr="00282DAF">
              <w:rPr>
                <w:b/>
                <w:bCs/>
                <w:sz w:val="18"/>
                <w:szCs w:val="18"/>
              </w:rPr>
              <w:t>Всего</w:t>
            </w:r>
          </w:p>
        </w:tc>
        <w:tc>
          <w:tcPr>
            <w:tcW w:w="1275" w:type="dxa"/>
            <w:tcBorders>
              <w:top w:val="nil"/>
              <w:bottom w:val="nil"/>
            </w:tcBorders>
          </w:tcPr>
          <w:p w:rsidR="000047F0" w:rsidRPr="00282DAF" w:rsidRDefault="000047F0">
            <w:pPr>
              <w:widowControl/>
              <w:jc w:val="center"/>
              <w:rPr>
                <w:sz w:val="18"/>
                <w:szCs w:val="18"/>
              </w:rPr>
            </w:pPr>
            <w:r w:rsidRPr="00282DAF">
              <w:rPr>
                <w:b/>
                <w:bCs/>
                <w:sz w:val="18"/>
                <w:szCs w:val="18"/>
              </w:rPr>
              <w:t>Эксп.маш</w:t>
            </w:r>
          </w:p>
        </w:tc>
        <w:tc>
          <w:tcPr>
            <w:tcW w:w="1275" w:type="dxa"/>
            <w:tcBorders>
              <w:top w:val="nil"/>
              <w:bottom w:val="nil"/>
            </w:tcBorders>
          </w:tcPr>
          <w:p w:rsidR="000047F0" w:rsidRPr="00282DAF" w:rsidRDefault="000047F0">
            <w:pPr>
              <w:widowControl/>
              <w:jc w:val="center"/>
              <w:rPr>
                <w:sz w:val="18"/>
                <w:szCs w:val="18"/>
              </w:rPr>
            </w:pPr>
            <w:r w:rsidRPr="00282DAF">
              <w:rPr>
                <w:b/>
                <w:bCs/>
                <w:sz w:val="18"/>
                <w:szCs w:val="18"/>
              </w:rPr>
              <w:t>Материалы</w:t>
            </w:r>
          </w:p>
        </w:tc>
        <w:tc>
          <w:tcPr>
            <w:tcW w:w="1425" w:type="dxa"/>
            <w:tcBorders>
              <w:top w:val="nil"/>
              <w:bottom w:val="nil"/>
            </w:tcBorders>
          </w:tcPr>
          <w:p w:rsidR="000047F0" w:rsidRPr="00282DAF" w:rsidRDefault="000047F0">
            <w:pPr>
              <w:widowControl/>
              <w:jc w:val="center"/>
              <w:rPr>
                <w:sz w:val="18"/>
                <w:szCs w:val="18"/>
              </w:rPr>
            </w:pPr>
            <w:r w:rsidRPr="00282DAF">
              <w:rPr>
                <w:b/>
                <w:bCs/>
                <w:sz w:val="18"/>
                <w:szCs w:val="18"/>
              </w:rPr>
              <w:t>Всего</w:t>
            </w:r>
          </w:p>
        </w:tc>
        <w:tc>
          <w:tcPr>
            <w:tcW w:w="1200" w:type="dxa"/>
            <w:tcBorders>
              <w:top w:val="nil"/>
              <w:bottom w:val="nil"/>
            </w:tcBorders>
          </w:tcPr>
          <w:p w:rsidR="000047F0" w:rsidRPr="00282DAF" w:rsidRDefault="000047F0">
            <w:pPr>
              <w:widowControl/>
              <w:jc w:val="center"/>
              <w:rPr>
                <w:sz w:val="18"/>
                <w:szCs w:val="18"/>
              </w:rPr>
            </w:pPr>
            <w:r w:rsidRPr="00282DAF">
              <w:rPr>
                <w:b/>
                <w:bCs/>
                <w:sz w:val="18"/>
                <w:szCs w:val="18"/>
              </w:rPr>
              <w:t>Основной</w:t>
            </w:r>
          </w:p>
        </w:tc>
        <w:tc>
          <w:tcPr>
            <w:tcW w:w="1275" w:type="dxa"/>
            <w:tcBorders>
              <w:top w:val="nil"/>
              <w:bottom w:val="nil"/>
            </w:tcBorders>
          </w:tcPr>
          <w:p w:rsidR="000047F0" w:rsidRPr="00282DAF" w:rsidRDefault="000047F0">
            <w:pPr>
              <w:widowControl/>
              <w:jc w:val="center"/>
              <w:rPr>
                <w:sz w:val="18"/>
                <w:szCs w:val="18"/>
              </w:rPr>
            </w:pPr>
            <w:r w:rsidRPr="00282DAF">
              <w:rPr>
                <w:b/>
                <w:bCs/>
                <w:sz w:val="18"/>
                <w:szCs w:val="18"/>
              </w:rPr>
              <w:t>Эксп.маш,</w:t>
            </w:r>
          </w:p>
        </w:tc>
        <w:tc>
          <w:tcPr>
            <w:tcW w:w="1275" w:type="dxa"/>
            <w:tcBorders>
              <w:top w:val="nil"/>
              <w:bottom w:val="nil"/>
            </w:tcBorders>
          </w:tcPr>
          <w:p w:rsidR="000047F0" w:rsidRPr="00282DAF" w:rsidRDefault="000047F0">
            <w:pPr>
              <w:widowControl/>
              <w:jc w:val="center"/>
              <w:rPr>
                <w:sz w:val="18"/>
                <w:szCs w:val="18"/>
              </w:rPr>
            </w:pPr>
            <w:r w:rsidRPr="00282DAF">
              <w:rPr>
                <w:b/>
                <w:bCs/>
                <w:sz w:val="18"/>
                <w:szCs w:val="18"/>
              </w:rPr>
              <w:t>Материалы</w:t>
            </w:r>
          </w:p>
        </w:tc>
        <w:tc>
          <w:tcPr>
            <w:tcW w:w="1050" w:type="dxa"/>
            <w:tcBorders>
              <w:top w:val="nil"/>
              <w:bottom w:val="nil"/>
            </w:tcBorders>
          </w:tcPr>
          <w:p w:rsidR="000047F0" w:rsidRPr="00282DAF" w:rsidRDefault="000047F0">
            <w:pPr>
              <w:widowControl/>
              <w:jc w:val="center"/>
              <w:rPr>
                <w:sz w:val="18"/>
                <w:szCs w:val="18"/>
              </w:rPr>
            </w:pPr>
            <w:r w:rsidRPr="00282DAF">
              <w:rPr>
                <w:b/>
                <w:bCs/>
                <w:sz w:val="18"/>
                <w:szCs w:val="18"/>
              </w:rPr>
              <w:t>на ед./</w:t>
            </w:r>
          </w:p>
        </w:tc>
      </w:tr>
      <w:tr w:rsidR="000047F0" w:rsidRPr="00282DAF">
        <w:tblPrEx>
          <w:tblCellMar>
            <w:top w:w="0" w:type="dxa"/>
            <w:bottom w:w="0" w:type="dxa"/>
          </w:tblCellMar>
        </w:tblPrEx>
        <w:trPr>
          <w:tblHeader/>
        </w:trPr>
        <w:tc>
          <w:tcPr>
            <w:tcW w:w="520" w:type="dxa"/>
            <w:tcBorders>
              <w:top w:val="nil"/>
            </w:tcBorders>
          </w:tcPr>
          <w:p w:rsidR="000047F0" w:rsidRPr="00282DAF" w:rsidRDefault="000047F0">
            <w:pPr>
              <w:widowControl/>
              <w:jc w:val="center"/>
              <w:rPr>
                <w:sz w:val="18"/>
                <w:szCs w:val="18"/>
              </w:rPr>
            </w:pPr>
            <w:r w:rsidRPr="00282DAF">
              <w:rPr>
                <w:b/>
                <w:bCs/>
                <w:sz w:val="18"/>
                <w:szCs w:val="18"/>
              </w:rPr>
              <w:t>пп</w:t>
            </w:r>
          </w:p>
        </w:tc>
        <w:tc>
          <w:tcPr>
            <w:tcW w:w="1275" w:type="dxa"/>
            <w:tcBorders>
              <w:top w:val="nil"/>
            </w:tcBorders>
          </w:tcPr>
          <w:p w:rsidR="000047F0" w:rsidRPr="00282DAF" w:rsidRDefault="000047F0">
            <w:pPr>
              <w:widowControl/>
              <w:jc w:val="center"/>
              <w:rPr>
                <w:sz w:val="18"/>
                <w:szCs w:val="18"/>
              </w:rPr>
            </w:pPr>
          </w:p>
        </w:tc>
        <w:tc>
          <w:tcPr>
            <w:tcW w:w="3450" w:type="dxa"/>
            <w:tcBorders>
              <w:top w:val="nil"/>
            </w:tcBorders>
          </w:tcPr>
          <w:p w:rsidR="000047F0" w:rsidRPr="00282DAF" w:rsidRDefault="000047F0">
            <w:pPr>
              <w:widowControl/>
              <w:jc w:val="center"/>
              <w:rPr>
                <w:sz w:val="18"/>
                <w:szCs w:val="18"/>
              </w:rPr>
            </w:pPr>
            <w:r w:rsidRPr="00282DAF">
              <w:rPr>
                <w:b/>
                <w:bCs/>
                <w:sz w:val="18"/>
                <w:szCs w:val="18"/>
              </w:rPr>
              <w:t>единица измерения</w:t>
            </w:r>
          </w:p>
        </w:tc>
        <w:tc>
          <w:tcPr>
            <w:tcW w:w="675" w:type="dxa"/>
            <w:tcBorders>
              <w:top w:val="nil"/>
            </w:tcBorders>
          </w:tcPr>
          <w:p w:rsidR="000047F0" w:rsidRPr="00282DAF" w:rsidRDefault="000047F0">
            <w:pPr>
              <w:widowControl/>
              <w:jc w:val="center"/>
              <w:rPr>
                <w:sz w:val="18"/>
                <w:szCs w:val="18"/>
              </w:rPr>
            </w:pPr>
          </w:p>
        </w:tc>
        <w:tc>
          <w:tcPr>
            <w:tcW w:w="1200" w:type="dxa"/>
          </w:tcPr>
          <w:p w:rsidR="000047F0" w:rsidRPr="00282DAF" w:rsidRDefault="000047F0">
            <w:pPr>
              <w:widowControl/>
              <w:jc w:val="center"/>
              <w:rPr>
                <w:sz w:val="18"/>
                <w:szCs w:val="18"/>
              </w:rPr>
            </w:pPr>
            <w:r w:rsidRPr="00282DAF">
              <w:rPr>
                <w:b/>
                <w:bCs/>
                <w:sz w:val="18"/>
                <w:szCs w:val="18"/>
              </w:rPr>
              <w:t>основной зарплаты</w:t>
            </w: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jc w:val="center"/>
              <w:rPr>
                <w:sz w:val="18"/>
                <w:szCs w:val="18"/>
              </w:rPr>
            </w:pPr>
            <w:r w:rsidRPr="00282DAF">
              <w:rPr>
                <w:b/>
                <w:bCs/>
                <w:sz w:val="18"/>
                <w:szCs w:val="18"/>
              </w:rPr>
              <w:t>в т.ч. зарплаты</w:t>
            </w:r>
          </w:p>
        </w:tc>
        <w:tc>
          <w:tcPr>
            <w:tcW w:w="1275" w:type="dxa"/>
            <w:tcBorders>
              <w:top w:val="nil"/>
            </w:tcBorders>
          </w:tcPr>
          <w:p w:rsidR="000047F0" w:rsidRPr="00282DAF" w:rsidRDefault="000047F0">
            <w:pPr>
              <w:widowControl/>
              <w:jc w:val="center"/>
              <w:rPr>
                <w:sz w:val="18"/>
                <w:szCs w:val="18"/>
              </w:rPr>
            </w:pPr>
          </w:p>
        </w:tc>
        <w:tc>
          <w:tcPr>
            <w:tcW w:w="1425" w:type="dxa"/>
            <w:tcBorders>
              <w:top w:val="nil"/>
            </w:tcBorders>
          </w:tcPr>
          <w:p w:rsidR="000047F0" w:rsidRPr="00282DAF" w:rsidRDefault="000047F0">
            <w:pPr>
              <w:widowControl/>
              <w:jc w:val="center"/>
              <w:rPr>
                <w:sz w:val="18"/>
                <w:szCs w:val="18"/>
              </w:rPr>
            </w:pPr>
          </w:p>
        </w:tc>
        <w:tc>
          <w:tcPr>
            <w:tcW w:w="1200" w:type="dxa"/>
            <w:tcBorders>
              <w:top w:val="nil"/>
            </w:tcBorders>
          </w:tcPr>
          <w:p w:rsidR="000047F0" w:rsidRPr="00282DAF" w:rsidRDefault="000047F0">
            <w:pPr>
              <w:widowControl/>
              <w:jc w:val="center"/>
              <w:rPr>
                <w:sz w:val="18"/>
                <w:szCs w:val="18"/>
              </w:rPr>
            </w:pPr>
            <w:r w:rsidRPr="00282DAF">
              <w:rPr>
                <w:b/>
                <w:bCs/>
                <w:sz w:val="18"/>
                <w:szCs w:val="18"/>
              </w:rPr>
              <w:t>зарплаты</w:t>
            </w: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jc w:val="center"/>
              <w:rPr>
                <w:sz w:val="18"/>
                <w:szCs w:val="18"/>
              </w:rPr>
            </w:pPr>
            <w:r w:rsidRPr="00282DAF">
              <w:rPr>
                <w:b/>
                <w:bCs/>
                <w:sz w:val="18"/>
                <w:szCs w:val="18"/>
              </w:rPr>
              <w:t>в т.ч. зарплаты</w:t>
            </w:r>
          </w:p>
        </w:tc>
        <w:tc>
          <w:tcPr>
            <w:tcW w:w="1275" w:type="dxa"/>
            <w:tcBorders>
              <w:top w:val="nil"/>
            </w:tcBorders>
          </w:tcPr>
          <w:p w:rsidR="000047F0" w:rsidRPr="00282DAF" w:rsidRDefault="000047F0">
            <w:pPr>
              <w:widowControl/>
              <w:jc w:val="center"/>
              <w:rPr>
                <w:sz w:val="18"/>
                <w:szCs w:val="18"/>
              </w:rPr>
            </w:pPr>
          </w:p>
        </w:tc>
        <w:tc>
          <w:tcPr>
            <w:tcW w:w="1050" w:type="dxa"/>
            <w:tcBorders>
              <w:top w:val="nil"/>
            </w:tcBorders>
          </w:tcPr>
          <w:p w:rsidR="000047F0" w:rsidRPr="00282DAF" w:rsidRDefault="000047F0">
            <w:pPr>
              <w:widowControl/>
              <w:jc w:val="center"/>
              <w:rPr>
                <w:sz w:val="18"/>
                <w:szCs w:val="18"/>
              </w:rPr>
            </w:pPr>
            <w:r w:rsidRPr="00282DAF">
              <w:rPr>
                <w:b/>
                <w:bCs/>
                <w:sz w:val="18"/>
                <w:szCs w:val="18"/>
              </w:rPr>
              <w:t>Всего</w:t>
            </w:r>
          </w:p>
        </w:tc>
      </w:tr>
      <w:tr w:rsidR="000047F0" w:rsidRPr="00282DAF">
        <w:tblPrEx>
          <w:tblCellMar>
            <w:top w:w="0" w:type="dxa"/>
            <w:bottom w:w="0" w:type="dxa"/>
          </w:tblCellMar>
        </w:tblPrEx>
        <w:tc>
          <w:tcPr>
            <w:tcW w:w="15895" w:type="dxa"/>
            <w:gridSpan w:val="12"/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b/>
                <w:bCs/>
                <w:sz w:val="18"/>
                <w:szCs w:val="18"/>
                <w:u w:val="single"/>
              </w:rPr>
              <w:t>Земляные работы</w:t>
            </w:r>
            <w:r>
              <w:rPr>
                <w:b/>
                <w:bCs/>
                <w:sz w:val="18"/>
                <w:szCs w:val="18"/>
                <w:u w:val="single"/>
              </w:rPr>
              <w:fldChar w:fldCharType="begin"/>
            </w:r>
            <w:r w:rsidRPr="00282DAF">
              <w:rPr>
                <w:sz w:val="18"/>
                <w:szCs w:val="18"/>
              </w:rPr>
              <w:instrText>tc "Земляные работы" \l 1</w:instrText>
            </w:r>
            <w:r>
              <w:rPr>
                <w:b/>
                <w:bCs/>
                <w:sz w:val="18"/>
                <w:szCs w:val="18"/>
                <w:u w:val="single"/>
              </w:rPr>
              <w:fldChar w:fldCharType="end"/>
            </w:r>
          </w:p>
        </w:tc>
      </w:tr>
      <w:tr w:rsidR="000047F0" w:rsidRPr="00282DAF">
        <w:tblPrEx>
          <w:tblCellMar>
            <w:top w:w="0" w:type="dxa"/>
            <w:bottom w:w="0" w:type="dxa"/>
          </w:tblCellMar>
        </w:tblPrEx>
        <w:tc>
          <w:tcPr>
            <w:tcW w:w="520" w:type="dxa"/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</w:t>
            </w: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ФЕР 01-01-013-15</w:t>
            </w:r>
          </w:p>
        </w:tc>
        <w:tc>
          <w:tcPr>
            <w:tcW w:w="3450" w:type="dxa"/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Разработка грунта с погрузкой на автомобили-самосвалы экскаваторами с ковшом вместимостью 0,5 (0,5-0,63) м3, группа грунтов 3</w:t>
            </w:r>
          </w:p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1000 м3</w:t>
            </w:r>
          </w:p>
        </w:tc>
        <w:tc>
          <w:tcPr>
            <w:tcW w:w="675" w:type="dxa"/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0.1207</w:t>
            </w:r>
          </w:p>
        </w:tc>
        <w:tc>
          <w:tcPr>
            <w:tcW w:w="1200" w:type="dxa"/>
          </w:tcPr>
          <w:p w:rsidR="000047F0" w:rsidRPr="00282DAF" w:rsidRDefault="000047F0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5 569.36</w:t>
            </w:r>
          </w:p>
          <w:p w:rsidR="000047F0" w:rsidRPr="00282DAF" w:rsidRDefault="000047F0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247.81</w:t>
            </w: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5 316.13</w:t>
            </w:r>
          </w:p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765.18</w:t>
            </w: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5.42</w:t>
            </w:r>
          </w:p>
        </w:tc>
        <w:tc>
          <w:tcPr>
            <w:tcW w:w="1425" w:type="dxa"/>
          </w:tcPr>
          <w:p w:rsidR="000047F0" w:rsidRPr="00282DAF" w:rsidRDefault="000047F0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672</w:t>
            </w:r>
          </w:p>
        </w:tc>
        <w:tc>
          <w:tcPr>
            <w:tcW w:w="1200" w:type="dxa"/>
          </w:tcPr>
          <w:p w:rsidR="000047F0" w:rsidRPr="00282DAF" w:rsidRDefault="000047F0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30</w:t>
            </w: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642</w:t>
            </w:r>
          </w:p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92</w:t>
            </w: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</w:t>
            </w:r>
          </w:p>
        </w:tc>
        <w:tc>
          <w:tcPr>
            <w:tcW w:w="1050" w:type="dxa"/>
          </w:tcPr>
          <w:p w:rsidR="000047F0" w:rsidRPr="00282DAF" w:rsidRDefault="000047F0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31.77</w:t>
            </w:r>
          </w:p>
          <w:p w:rsidR="000047F0" w:rsidRPr="00282DAF" w:rsidRDefault="000047F0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3.83</w:t>
            </w:r>
          </w:p>
        </w:tc>
      </w:tr>
      <w:tr w:rsidR="000047F0" w:rsidRPr="00282DAF">
        <w:tblPrEx>
          <w:tblCellMar>
            <w:top w:w="0" w:type="dxa"/>
            <w:bottom w:w="0" w:type="dxa"/>
          </w:tblCellMar>
        </w:tblPrEx>
        <w:tc>
          <w:tcPr>
            <w:tcW w:w="520" w:type="dxa"/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</w:t>
            </w: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ФЕР 01-02-065-02</w:t>
            </w:r>
          </w:p>
        </w:tc>
        <w:tc>
          <w:tcPr>
            <w:tcW w:w="3450" w:type="dxa"/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Рыхление скального грунта</w:t>
            </w:r>
          </w:p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100 м3</w:t>
            </w:r>
          </w:p>
        </w:tc>
        <w:tc>
          <w:tcPr>
            <w:tcW w:w="675" w:type="dxa"/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1.207</w:t>
            </w:r>
          </w:p>
        </w:tc>
        <w:tc>
          <w:tcPr>
            <w:tcW w:w="1200" w:type="dxa"/>
          </w:tcPr>
          <w:p w:rsidR="000047F0" w:rsidRPr="00282DAF" w:rsidRDefault="000047F0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20 096.72</w:t>
            </w:r>
          </w:p>
          <w:p w:rsidR="000047F0" w:rsidRPr="00282DAF" w:rsidRDefault="000047F0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3 861.59</w:t>
            </w: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16 235.13</w:t>
            </w:r>
          </w:p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758.52</w:t>
            </w: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425" w:type="dxa"/>
          </w:tcPr>
          <w:p w:rsidR="000047F0" w:rsidRPr="00282DAF" w:rsidRDefault="000047F0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24 257</w:t>
            </w:r>
          </w:p>
        </w:tc>
        <w:tc>
          <w:tcPr>
            <w:tcW w:w="1200" w:type="dxa"/>
          </w:tcPr>
          <w:p w:rsidR="000047F0" w:rsidRPr="00282DAF" w:rsidRDefault="000047F0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4 661</w:t>
            </w: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19 596</w:t>
            </w:r>
          </w:p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916</w:t>
            </w: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050" w:type="dxa"/>
          </w:tcPr>
          <w:p w:rsidR="000047F0" w:rsidRPr="00282DAF" w:rsidRDefault="000047F0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477.92</w:t>
            </w:r>
          </w:p>
          <w:p w:rsidR="000047F0" w:rsidRPr="00282DAF" w:rsidRDefault="000047F0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576.85</w:t>
            </w:r>
          </w:p>
        </w:tc>
      </w:tr>
      <w:tr w:rsidR="000047F0" w:rsidRPr="00282DAF">
        <w:tblPrEx>
          <w:tblCellMar>
            <w:top w:w="0" w:type="dxa"/>
            <w:bottom w:w="0" w:type="dxa"/>
          </w:tblCellMar>
        </w:tblPrEx>
        <w:tc>
          <w:tcPr>
            <w:tcW w:w="520" w:type="dxa"/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</w:t>
            </w: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ФЕР 01-01-013-17</w:t>
            </w:r>
          </w:p>
        </w:tc>
        <w:tc>
          <w:tcPr>
            <w:tcW w:w="3450" w:type="dxa"/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Разработка грунта с погрузкой на автомобили-самосвалы экскаваторами с ковшом вместимостью 0,5 (0,5-0,63) м3, группа грунтов 5</w:t>
            </w:r>
          </w:p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1000 м3</w:t>
            </w:r>
          </w:p>
        </w:tc>
        <w:tc>
          <w:tcPr>
            <w:tcW w:w="675" w:type="dxa"/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0.1207</w:t>
            </w:r>
          </w:p>
        </w:tc>
        <w:tc>
          <w:tcPr>
            <w:tcW w:w="1200" w:type="dxa"/>
          </w:tcPr>
          <w:p w:rsidR="000047F0" w:rsidRPr="00282DAF" w:rsidRDefault="000047F0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8 825.5</w:t>
            </w:r>
          </w:p>
          <w:p w:rsidR="000047F0" w:rsidRPr="00282DAF" w:rsidRDefault="000047F0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242.5</w:t>
            </w: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8 575.41</w:t>
            </w:r>
          </w:p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1 234.48</w:t>
            </w: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7.59</w:t>
            </w:r>
          </w:p>
        </w:tc>
        <w:tc>
          <w:tcPr>
            <w:tcW w:w="1425" w:type="dxa"/>
          </w:tcPr>
          <w:p w:rsidR="000047F0" w:rsidRPr="00282DAF" w:rsidRDefault="000047F0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1 065</w:t>
            </w:r>
          </w:p>
        </w:tc>
        <w:tc>
          <w:tcPr>
            <w:tcW w:w="1200" w:type="dxa"/>
          </w:tcPr>
          <w:p w:rsidR="000047F0" w:rsidRPr="00282DAF" w:rsidRDefault="000047F0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29</w:t>
            </w: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1 035</w:t>
            </w:r>
          </w:p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149</w:t>
            </w: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</w:t>
            </w:r>
          </w:p>
        </w:tc>
        <w:tc>
          <w:tcPr>
            <w:tcW w:w="1050" w:type="dxa"/>
          </w:tcPr>
          <w:p w:rsidR="000047F0" w:rsidRPr="00282DAF" w:rsidRDefault="000047F0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31.09</w:t>
            </w:r>
          </w:p>
          <w:p w:rsidR="000047F0" w:rsidRPr="00282DAF" w:rsidRDefault="000047F0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3.75</w:t>
            </w:r>
          </w:p>
        </w:tc>
      </w:tr>
      <w:tr w:rsidR="000047F0" w:rsidRPr="00282DAF">
        <w:tblPrEx>
          <w:tblCellMar>
            <w:top w:w="0" w:type="dxa"/>
            <w:bottom w:w="0" w:type="dxa"/>
          </w:tblCellMar>
        </w:tblPrEx>
        <w:tc>
          <w:tcPr>
            <w:tcW w:w="520" w:type="dxa"/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4</w:t>
            </w: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ФЕР 01-02-065-04</w:t>
            </w:r>
          </w:p>
        </w:tc>
        <w:tc>
          <w:tcPr>
            <w:tcW w:w="3450" w:type="dxa"/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Разрыхление скального грунта</w:t>
            </w:r>
          </w:p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100 м3</w:t>
            </w:r>
          </w:p>
        </w:tc>
        <w:tc>
          <w:tcPr>
            <w:tcW w:w="675" w:type="dxa"/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1.61</w:t>
            </w:r>
          </w:p>
        </w:tc>
        <w:tc>
          <w:tcPr>
            <w:tcW w:w="1200" w:type="dxa"/>
          </w:tcPr>
          <w:p w:rsidR="000047F0" w:rsidRPr="00282DAF" w:rsidRDefault="000047F0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38 528.59</w:t>
            </w:r>
          </w:p>
          <w:p w:rsidR="000047F0" w:rsidRPr="00282DAF" w:rsidRDefault="000047F0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6 682.76</w:t>
            </w: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31 845.83</w:t>
            </w:r>
          </w:p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1 487.87</w:t>
            </w: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425" w:type="dxa"/>
          </w:tcPr>
          <w:p w:rsidR="000047F0" w:rsidRPr="00282DAF" w:rsidRDefault="000047F0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62 031</w:t>
            </w:r>
          </w:p>
        </w:tc>
        <w:tc>
          <w:tcPr>
            <w:tcW w:w="1200" w:type="dxa"/>
          </w:tcPr>
          <w:p w:rsidR="000047F0" w:rsidRPr="00282DAF" w:rsidRDefault="000047F0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10 759</w:t>
            </w: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51 272</w:t>
            </w:r>
          </w:p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2 395</w:t>
            </w: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050" w:type="dxa"/>
          </w:tcPr>
          <w:p w:rsidR="000047F0" w:rsidRPr="00282DAF" w:rsidRDefault="000047F0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812</w:t>
            </w:r>
          </w:p>
          <w:p w:rsidR="000047F0" w:rsidRPr="00282DAF" w:rsidRDefault="000047F0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1 307.32</w:t>
            </w:r>
          </w:p>
        </w:tc>
      </w:tr>
      <w:tr w:rsidR="000047F0" w:rsidRPr="00282DAF">
        <w:tblPrEx>
          <w:tblCellMar>
            <w:top w:w="0" w:type="dxa"/>
            <w:bottom w:w="0" w:type="dxa"/>
          </w:tblCellMar>
        </w:tblPrEx>
        <w:tc>
          <w:tcPr>
            <w:tcW w:w="520" w:type="dxa"/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5</w:t>
            </w: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ФЕР 01-01-013-18</w:t>
            </w:r>
          </w:p>
        </w:tc>
        <w:tc>
          <w:tcPr>
            <w:tcW w:w="3450" w:type="dxa"/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Разработка грунта с погрузкой на автомобили-самосвалы экскаваторами с ковшом вместимостью 0,5 (0,5-0,63) м3, группа грунтов 6</w:t>
            </w:r>
          </w:p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1000 м3</w:t>
            </w:r>
          </w:p>
        </w:tc>
        <w:tc>
          <w:tcPr>
            <w:tcW w:w="675" w:type="dxa"/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0.161</w:t>
            </w:r>
          </w:p>
        </w:tc>
        <w:tc>
          <w:tcPr>
            <w:tcW w:w="1200" w:type="dxa"/>
          </w:tcPr>
          <w:p w:rsidR="000047F0" w:rsidRPr="00282DAF" w:rsidRDefault="000047F0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11 248.2</w:t>
            </w:r>
          </w:p>
          <w:p w:rsidR="000047F0" w:rsidRPr="00282DAF" w:rsidRDefault="000047F0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308.57</w:t>
            </w: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10 929.87</w:t>
            </w:r>
          </w:p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1 573.31</w:t>
            </w: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9.76</w:t>
            </w:r>
          </w:p>
        </w:tc>
        <w:tc>
          <w:tcPr>
            <w:tcW w:w="1425" w:type="dxa"/>
          </w:tcPr>
          <w:p w:rsidR="000047F0" w:rsidRPr="00282DAF" w:rsidRDefault="000047F0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1 811</w:t>
            </w:r>
          </w:p>
        </w:tc>
        <w:tc>
          <w:tcPr>
            <w:tcW w:w="1200" w:type="dxa"/>
          </w:tcPr>
          <w:p w:rsidR="000047F0" w:rsidRPr="00282DAF" w:rsidRDefault="000047F0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50</w:t>
            </w: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1 760</w:t>
            </w:r>
          </w:p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253</w:t>
            </w: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</w:t>
            </w:r>
          </w:p>
        </w:tc>
        <w:tc>
          <w:tcPr>
            <w:tcW w:w="1050" w:type="dxa"/>
          </w:tcPr>
          <w:p w:rsidR="000047F0" w:rsidRPr="00282DAF" w:rsidRDefault="000047F0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39.56</w:t>
            </w:r>
          </w:p>
          <w:p w:rsidR="000047F0" w:rsidRPr="00282DAF" w:rsidRDefault="000047F0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6.37</w:t>
            </w:r>
          </w:p>
        </w:tc>
      </w:tr>
      <w:tr w:rsidR="000047F0" w:rsidRPr="00282DAF">
        <w:tblPrEx>
          <w:tblCellMar>
            <w:top w:w="0" w:type="dxa"/>
            <w:bottom w:w="0" w:type="dxa"/>
          </w:tblCellMar>
        </w:tblPrEx>
        <w:tc>
          <w:tcPr>
            <w:tcW w:w="520" w:type="dxa"/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6</w:t>
            </w: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310-3010-1</w:t>
            </w:r>
          </w:p>
        </w:tc>
        <w:tc>
          <w:tcPr>
            <w:tcW w:w="3450" w:type="dxa"/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Перевозка грузов автомобилями-самосвалами, работающими вне карьера: дальность, км 10, класс груза 1</w:t>
            </w:r>
          </w:p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т</w:t>
            </w:r>
          </w:p>
        </w:tc>
        <w:tc>
          <w:tcPr>
            <w:tcW w:w="675" w:type="dxa"/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903.5</w:t>
            </w:r>
          </w:p>
        </w:tc>
        <w:tc>
          <w:tcPr>
            <w:tcW w:w="1200" w:type="dxa"/>
          </w:tcPr>
          <w:p w:rsidR="000047F0" w:rsidRPr="00282DAF" w:rsidRDefault="000047F0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10.41</w:t>
            </w: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10.41</w:t>
            </w: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425" w:type="dxa"/>
          </w:tcPr>
          <w:p w:rsidR="000047F0" w:rsidRPr="00282DAF" w:rsidRDefault="000047F0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9 405</w:t>
            </w:r>
          </w:p>
        </w:tc>
        <w:tc>
          <w:tcPr>
            <w:tcW w:w="1200" w:type="dxa"/>
          </w:tcPr>
          <w:p w:rsidR="000047F0" w:rsidRPr="00282DAF" w:rsidRDefault="000047F0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9 405</w:t>
            </w: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050" w:type="dxa"/>
          </w:tcPr>
          <w:p w:rsidR="000047F0" w:rsidRPr="00282DAF" w:rsidRDefault="000047F0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</w:p>
        </w:tc>
      </w:tr>
      <w:tr w:rsidR="000047F0" w:rsidRPr="00282DAF">
        <w:tblPrEx>
          <w:tblCellMar>
            <w:top w:w="0" w:type="dxa"/>
            <w:bottom w:w="0" w:type="dxa"/>
          </w:tblCellMar>
        </w:tblPrEx>
        <w:tc>
          <w:tcPr>
            <w:tcW w:w="520" w:type="dxa"/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7</w:t>
            </w: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ФЕР 01-01-003-15</w:t>
            </w:r>
          </w:p>
        </w:tc>
        <w:tc>
          <w:tcPr>
            <w:tcW w:w="3450" w:type="dxa"/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Разработка грунта в отвал экскаваторами "драглайн" или "обратная лопата" с ковшом вместимостью 0,5 (0,5-0,63) м3, группа грунтов 3</w:t>
            </w:r>
          </w:p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1000 м3</w:t>
            </w:r>
          </w:p>
        </w:tc>
        <w:tc>
          <w:tcPr>
            <w:tcW w:w="675" w:type="dxa"/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0.373</w:t>
            </w:r>
          </w:p>
        </w:tc>
        <w:tc>
          <w:tcPr>
            <w:tcW w:w="1200" w:type="dxa"/>
          </w:tcPr>
          <w:p w:rsidR="000047F0" w:rsidRPr="00282DAF" w:rsidRDefault="000047F0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3 875.39</w:t>
            </w:r>
          </w:p>
          <w:p w:rsidR="000047F0" w:rsidRPr="00282DAF" w:rsidRDefault="000047F0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134.39</w:t>
            </w: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3 741</w:t>
            </w:r>
          </w:p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505.04</w:t>
            </w: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425" w:type="dxa"/>
          </w:tcPr>
          <w:p w:rsidR="000047F0" w:rsidRPr="00282DAF" w:rsidRDefault="000047F0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1 446</w:t>
            </w:r>
          </w:p>
        </w:tc>
        <w:tc>
          <w:tcPr>
            <w:tcW w:w="1200" w:type="dxa"/>
          </w:tcPr>
          <w:p w:rsidR="000047F0" w:rsidRPr="00282DAF" w:rsidRDefault="000047F0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50</w:t>
            </w: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1 395</w:t>
            </w:r>
          </w:p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188</w:t>
            </w: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050" w:type="dxa"/>
          </w:tcPr>
          <w:p w:rsidR="000047F0" w:rsidRPr="00282DAF" w:rsidRDefault="000047F0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17.23</w:t>
            </w:r>
          </w:p>
          <w:p w:rsidR="000047F0" w:rsidRPr="00282DAF" w:rsidRDefault="000047F0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6.43</w:t>
            </w:r>
          </w:p>
        </w:tc>
      </w:tr>
      <w:tr w:rsidR="000047F0" w:rsidRPr="00282DAF">
        <w:tblPrEx>
          <w:tblCellMar>
            <w:top w:w="0" w:type="dxa"/>
            <w:bottom w:w="0" w:type="dxa"/>
          </w:tblCellMar>
        </w:tblPrEx>
        <w:tc>
          <w:tcPr>
            <w:tcW w:w="520" w:type="dxa"/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8</w:t>
            </w: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ФЕР 01-01-003-17</w:t>
            </w:r>
          </w:p>
        </w:tc>
        <w:tc>
          <w:tcPr>
            <w:tcW w:w="3450" w:type="dxa"/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Разработка грунта в отвал экскаваторами "драглайн" или "обратная лопата" с ковшом вместимостью 0,5 (0,5-0,63) м3, группа грунтов 5</w:t>
            </w:r>
          </w:p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1000 м3</w:t>
            </w:r>
          </w:p>
        </w:tc>
        <w:tc>
          <w:tcPr>
            <w:tcW w:w="675" w:type="dxa"/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0.373</w:t>
            </w:r>
          </w:p>
        </w:tc>
        <w:tc>
          <w:tcPr>
            <w:tcW w:w="1200" w:type="dxa"/>
          </w:tcPr>
          <w:p w:rsidR="000047F0" w:rsidRPr="00282DAF" w:rsidRDefault="000047F0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6 258.29</w:t>
            </w:r>
          </w:p>
          <w:p w:rsidR="000047F0" w:rsidRPr="00282DAF" w:rsidRDefault="000047F0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216.29</w:t>
            </w: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6 042</w:t>
            </w:r>
          </w:p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815.67</w:t>
            </w: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425" w:type="dxa"/>
          </w:tcPr>
          <w:p w:rsidR="000047F0" w:rsidRPr="00282DAF" w:rsidRDefault="000047F0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2 334</w:t>
            </w:r>
          </w:p>
        </w:tc>
        <w:tc>
          <w:tcPr>
            <w:tcW w:w="1200" w:type="dxa"/>
          </w:tcPr>
          <w:p w:rsidR="000047F0" w:rsidRPr="00282DAF" w:rsidRDefault="000047F0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81</w:t>
            </w: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2 254</w:t>
            </w:r>
          </w:p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304</w:t>
            </w: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050" w:type="dxa"/>
          </w:tcPr>
          <w:p w:rsidR="000047F0" w:rsidRPr="00282DAF" w:rsidRDefault="000047F0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27.73</w:t>
            </w:r>
          </w:p>
          <w:p w:rsidR="000047F0" w:rsidRPr="00282DAF" w:rsidRDefault="000047F0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10.34</w:t>
            </w:r>
          </w:p>
        </w:tc>
      </w:tr>
      <w:tr w:rsidR="000047F0" w:rsidRPr="00282DAF">
        <w:tblPrEx>
          <w:tblCellMar>
            <w:top w:w="0" w:type="dxa"/>
            <w:bottom w:w="0" w:type="dxa"/>
          </w:tblCellMar>
        </w:tblPrEx>
        <w:tc>
          <w:tcPr>
            <w:tcW w:w="520" w:type="dxa"/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9</w:t>
            </w: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ФЕР 01-01-003-18</w:t>
            </w:r>
          </w:p>
        </w:tc>
        <w:tc>
          <w:tcPr>
            <w:tcW w:w="3450" w:type="dxa"/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Разработка грунта в отвал экскаваторами "драглайн" или "обратная лопата" с ковшом вместимостью 0,5 (0,5-0,63) м3, группа грунтов 6</w:t>
            </w:r>
          </w:p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1000 м3</w:t>
            </w:r>
          </w:p>
        </w:tc>
        <w:tc>
          <w:tcPr>
            <w:tcW w:w="675" w:type="dxa"/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0.4974</w:t>
            </w:r>
          </w:p>
        </w:tc>
        <w:tc>
          <w:tcPr>
            <w:tcW w:w="1200" w:type="dxa"/>
          </w:tcPr>
          <w:p w:rsidR="000047F0" w:rsidRPr="00282DAF" w:rsidRDefault="000047F0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8 030.99</w:t>
            </w:r>
          </w:p>
          <w:p w:rsidR="000047F0" w:rsidRPr="00282DAF" w:rsidRDefault="000047F0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277.99</w:t>
            </w: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7 753</w:t>
            </w:r>
          </w:p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1 046.66</w:t>
            </w: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425" w:type="dxa"/>
          </w:tcPr>
          <w:p w:rsidR="000047F0" w:rsidRPr="00282DAF" w:rsidRDefault="000047F0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3 995</w:t>
            </w:r>
          </w:p>
        </w:tc>
        <w:tc>
          <w:tcPr>
            <w:tcW w:w="1200" w:type="dxa"/>
          </w:tcPr>
          <w:p w:rsidR="000047F0" w:rsidRPr="00282DAF" w:rsidRDefault="000047F0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138</w:t>
            </w: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3 856</w:t>
            </w:r>
          </w:p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521</w:t>
            </w: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050" w:type="dxa"/>
          </w:tcPr>
          <w:p w:rsidR="000047F0" w:rsidRPr="00282DAF" w:rsidRDefault="000047F0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35.64</w:t>
            </w:r>
          </w:p>
          <w:p w:rsidR="000047F0" w:rsidRPr="00282DAF" w:rsidRDefault="000047F0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17.73</w:t>
            </w:r>
          </w:p>
        </w:tc>
      </w:tr>
      <w:tr w:rsidR="000047F0" w:rsidRPr="00282DAF">
        <w:tblPrEx>
          <w:tblCellMar>
            <w:top w:w="0" w:type="dxa"/>
            <w:bottom w:w="0" w:type="dxa"/>
          </w:tblCellMar>
        </w:tblPrEx>
        <w:tc>
          <w:tcPr>
            <w:tcW w:w="520" w:type="dxa"/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10</w:t>
            </w: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ФЕР 01-02-057-02</w:t>
            </w:r>
          </w:p>
        </w:tc>
        <w:tc>
          <w:tcPr>
            <w:tcW w:w="3450" w:type="dxa"/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Доработка грунта вручную в траншеях глубиной до 2 м без креплений с откосами, группа грунтов 2</w:t>
            </w:r>
          </w:p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100 м3</w:t>
            </w:r>
          </w:p>
        </w:tc>
        <w:tc>
          <w:tcPr>
            <w:tcW w:w="675" w:type="dxa"/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0.153</w:t>
            </w:r>
          </w:p>
        </w:tc>
        <w:tc>
          <w:tcPr>
            <w:tcW w:w="1200" w:type="dxa"/>
          </w:tcPr>
          <w:p w:rsidR="000047F0" w:rsidRPr="00282DAF" w:rsidRDefault="000047F0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1 201.2</w:t>
            </w:r>
          </w:p>
          <w:p w:rsidR="000047F0" w:rsidRPr="00282DAF" w:rsidRDefault="000047F0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1 201.2</w:t>
            </w: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425" w:type="dxa"/>
          </w:tcPr>
          <w:p w:rsidR="000047F0" w:rsidRPr="00282DAF" w:rsidRDefault="000047F0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184</w:t>
            </w:r>
          </w:p>
        </w:tc>
        <w:tc>
          <w:tcPr>
            <w:tcW w:w="1200" w:type="dxa"/>
          </w:tcPr>
          <w:p w:rsidR="000047F0" w:rsidRPr="00282DAF" w:rsidRDefault="000047F0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184</w:t>
            </w: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050" w:type="dxa"/>
          </w:tcPr>
          <w:p w:rsidR="000047F0" w:rsidRPr="00282DAF" w:rsidRDefault="000047F0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154</w:t>
            </w:r>
          </w:p>
          <w:p w:rsidR="000047F0" w:rsidRPr="00282DAF" w:rsidRDefault="000047F0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23.56</w:t>
            </w:r>
          </w:p>
        </w:tc>
      </w:tr>
      <w:tr w:rsidR="000047F0" w:rsidRPr="00282DAF">
        <w:tblPrEx>
          <w:tblCellMar>
            <w:top w:w="0" w:type="dxa"/>
            <w:bottom w:w="0" w:type="dxa"/>
          </w:tblCellMar>
        </w:tblPrEx>
        <w:tc>
          <w:tcPr>
            <w:tcW w:w="520" w:type="dxa"/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11</w:t>
            </w: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ФЕР 01-02-057-04</w:t>
            </w:r>
          </w:p>
        </w:tc>
        <w:tc>
          <w:tcPr>
            <w:tcW w:w="3450" w:type="dxa"/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Доработка грунта вручную в траншеях глубиной до 2 м без креплений с откосами, группа грунтов 4</w:t>
            </w:r>
          </w:p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100 м3</w:t>
            </w:r>
          </w:p>
        </w:tc>
        <w:tc>
          <w:tcPr>
            <w:tcW w:w="675" w:type="dxa"/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0.356</w:t>
            </w:r>
          </w:p>
        </w:tc>
        <w:tc>
          <w:tcPr>
            <w:tcW w:w="1200" w:type="dxa"/>
          </w:tcPr>
          <w:p w:rsidR="000047F0" w:rsidRPr="00282DAF" w:rsidRDefault="000047F0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3 036.68</w:t>
            </w:r>
          </w:p>
          <w:p w:rsidR="000047F0" w:rsidRPr="00282DAF" w:rsidRDefault="000047F0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3 036.68</w:t>
            </w: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425" w:type="dxa"/>
          </w:tcPr>
          <w:p w:rsidR="000047F0" w:rsidRPr="00282DAF" w:rsidRDefault="000047F0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1 081</w:t>
            </w:r>
          </w:p>
        </w:tc>
        <w:tc>
          <w:tcPr>
            <w:tcW w:w="1200" w:type="dxa"/>
          </w:tcPr>
          <w:p w:rsidR="000047F0" w:rsidRPr="00282DAF" w:rsidRDefault="000047F0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1 081</w:t>
            </w: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050" w:type="dxa"/>
          </w:tcPr>
          <w:p w:rsidR="000047F0" w:rsidRPr="00282DAF" w:rsidRDefault="000047F0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356</w:t>
            </w:r>
          </w:p>
          <w:p w:rsidR="000047F0" w:rsidRPr="00282DAF" w:rsidRDefault="000047F0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126.74</w:t>
            </w:r>
          </w:p>
        </w:tc>
      </w:tr>
      <w:tr w:rsidR="000047F0" w:rsidRPr="00282DAF">
        <w:tblPrEx>
          <w:tblCellMar>
            <w:top w:w="0" w:type="dxa"/>
            <w:bottom w:w="0" w:type="dxa"/>
          </w:tblCellMar>
        </w:tblPrEx>
        <w:tc>
          <w:tcPr>
            <w:tcW w:w="520" w:type="dxa"/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12</w:t>
            </w: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ФЕР 01-01-033-02</w:t>
            </w:r>
          </w:p>
        </w:tc>
        <w:tc>
          <w:tcPr>
            <w:tcW w:w="3450" w:type="dxa"/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Засыпка траншей и котлованов с перемещением грунта до 5 м бульдозерами мощностью 59 (80) квт (л.с.), 2 группа грунтов</w:t>
            </w:r>
          </w:p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1000 м3</w:t>
            </w:r>
          </w:p>
        </w:tc>
        <w:tc>
          <w:tcPr>
            <w:tcW w:w="675" w:type="dxa"/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0.3513</w:t>
            </w:r>
          </w:p>
        </w:tc>
        <w:tc>
          <w:tcPr>
            <w:tcW w:w="1200" w:type="dxa"/>
          </w:tcPr>
          <w:p w:rsidR="000047F0" w:rsidRPr="00282DAF" w:rsidRDefault="000047F0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544.53</w:t>
            </w: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544.53</w:t>
            </w:r>
          </w:p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119.74</w:t>
            </w: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425" w:type="dxa"/>
          </w:tcPr>
          <w:p w:rsidR="000047F0" w:rsidRPr="00282DAF" w:rsidRDefault="000047F0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191</w:t>
            </w:r>
          </w:p>
        </w:tc>
        <w:tc>
          <w:tcPr>
            <w:tcW w:w="1200" w:type="dxa"/>
          </w:tcPr>
          <w:p w:rsidR="000047F0" w:rsidRPr="00282DAF" w:rsidRDefault="000047F0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191</w:t>
            </w:r>
          </w:p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42</w:t>
            </w: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050" w:type="dxa"/>
          </w:tcPr>
          <w:p w:rsidR="000047F0" w:rsidRPr="00282DAF" w:rsidRDefault="000047F0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</w:p>
        </w:tc>
      </w:tr>
      <w:tr w:rsidR="000047F0" w:rsidRPr="00282DAF">
        <w:tblPrEx>
          <w:tblCellMar>
            <w:top w:w="0" w:type="dxa"/>
            <w:bottom w:w="0" w:type="dxa"/>
          </w:tblCellMar>
        </w:tblPrEx>
        <w:tc>
          <w:tcPr>
            <w:tcW w:w="520" w:type="dxa"/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13</w:t>
            </w: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ФЕР 01-01-033-03</w:t>
            </w:r>
          </w:p>
        </w:tc>
        <w:tc>
          <w:tcPr>
            <w:tcW w:w="3450" w:type="dxa"/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Засыпка траншей и котлованов с перемещением грунта до 5 м бульдозерами мощностью 59 (80) квт (л.с.), 3 группа грунтов</w:t>
            </w:r>
          </w:p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1000 м3</w:t>
            </w:r>
          </w:p>
        </w:tc>
        <w:tc>
          <w:tcPr>
            <w:tcW w:w="675" w:type="dxa"/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0.819</w:t>
            </w:r>
          </w:p>
        </w:tc>
        <w:tc>
          <w:tcPr>
            <w:tcW w:w="1200" w:type="dxa"/>
          </w:tcPr>
          <w:p w:rsidR="000047F0" w:rsidRPr="00282DAF" w:rsidRDefault="000047F0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636</w:t>
            </w: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636</w:t>
            </w:r>
          </w:p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139.86</w:t>
            </w: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425" w:type="dxa"/>
          </w:tcPr>
          <w:p w:rsidR="000047F0" w:rsidRPr="00282DAF" w:rsidRDefault="000047F0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521</w:t>
            </w:r>
          </w:p>
        </w:tc>
        <w:tc>
          <w:tcPr>
            <w:tcW w:w="1200" w:type="dxa"/>
          </w:tcPr>
          <w:p w:rsidR="000047F0" w:rsidRPr="00282DAF" w:rsidRDefault="000047F0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521</w:t>
            </w:r>
          </w:p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115</w:t>
            </w: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050" w:type="dxa"/>
          </w:tcPr>
          <w:p w:rsidR="000047F0" w:rsidRPr="00282DAF" w:rsidRDefault="000047F0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</w:p>
        </w:tc>
      </w:tr>
      <w:tr w:rsidR="000047F0" w:rsidRPr="00282DAF">
        <w:tblPrEx>
          <w:tblCellMar>
            <w:top w:w="0" w:type="dxa"/>
            <w:bottom w:w="0" w:type="dxa"/>
          </w:tblCellMar>
        </w:tblPrEx>
        <w:tc>
          <w:tcPr>
            <w:tcW w:w="520" w:type="dxa"/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14</w:t>
            </w: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ФЕР 01-02-005-01</w:t>
            </w:r>
          </w:p>
        </w:tc>
        <w:tc>
          <w:tcPr>
            <w:tcW w:w="3450" w:type="dxa"/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Уплотнение грунта пневматическими трамбовками, группа грунтов 1, 2</w:t>
            </w:r>
          </w:p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100 м3</w:t>
            </w:r>
          </w:p>
        </w:tc>
        <w:tc>
          <w:tcPr>
            <w:tcW w:w="675" w:type="dxa"/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3.513</w:t>
            </w:r>
          </w:p>
        </w:tc>
        <w:tc>
          <w:tcPr>
            <w:tcW w:w="1200" w:type="dxa"/>
          </w:tcPr>
          <w:p w:rsidR="000047F0" w:rsidRPr="00282DAF" w:rsidRDefault="000047F0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440.28</w:t>
            </w:r>
          </w:p>
          <w:p w:rsidR="000047F0" w:rsidRPr="00282DAF" w:rsidRDefault="000047F0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106.88</w:t>
            </w: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333.4</w:t>
            </w:r>
          </w:p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30.58</w:t>
            </w: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425" w:type="dxa"/>
          </w:tcPr>
          <w:p w:rsidR="000047F0" w:rsidRPr="00282DAF" w:rsidRDefault="000047F0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1 547</w:t>
            </w:r>
          </w:p>
        </w:tc>
        <w:tc>
          <w:tcPr>
            <w:tcW w:w="1200" w:type="dxa"/>
          </w:tcPr>
          <w:p w:rsidR="000047F0" w:rsidRPr="00282DAF" w:rsidRDefault="000047F0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375</w:t>
            </w: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1 171</w:t>
            </w:r>
          </w:p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107</w:t>
            </w: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050" w:type="dxa"/>
          </w:tcPr>
          <w:p w:rsidR="000047F0" w:rsidRPr="00282DAF" w:rsidRDefault="000047F0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12.53</w:t>
            </w:r>
          </w:p>
          <w:p w:rsidR="000047F0" w:rsidRPr="00282DAF" w:rsidRDefault="000047F0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44.02</w:t>
            </w:r>
          </w:p>
        </w:tc>
      </w:tr>
      <w:tr w:rsidR="000047F0" w:rsidRPr="00282DAF">
        <w:tblPrEx>
          <w:tblCellMar>
            <w:top w:w="0" w:type="dxa"/>
            <w:bottom w:w="0" w:type="dxa"/>
          </w:tblCellMar>
        </w:tblPrEx>
        <w:tc>
          <w:tcPr>
            <w:tcW w:w="520" w:type="dxa"/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15</w:t>
            </w: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ФЕР 01-02-005-02</w:t>
            </w:r>
          </w:p>
        </w:tc>
        <w:tc>
          <w:tcPr>
            <w:tcW w:w="3450" w:type="dxa"/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Уплотнение грунта пневматическими трамбовками, группа грунтов 3, 4</w:t>
            </w:r>
          </w:p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100 м3</w:t>
            </w:r>
          </w:p>
        </w:tc>
        <w:tc>
          <w:tcPr>
            <w:tcW w:w="675" w:type="dxa"/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8.19</w:t>
            </w:r>
          </w:p>
        </w:tc>
        <w:tc>
          <w:tcPr>
            <w:tcW w:w="1200" w:type="dxa"/>
          </w:tcPr>
          <w:p w:rsidR="000047F0" w:rsidRPr="00282DAF" w:rsidRDefault="000047F0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525.51</w:t>
            </w:r>
          </w:p>
          <w:p w:rsidR="000047F0" w:rsidRPr="00282DAF" w:rsidRDefault="000047F0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127.61</w:t>
            </w: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397.9</w:t>
            </w:r>
          </w:p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36.52</w:t>
            </w: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425" w:type="dxa"/>
          </w:tcPr>
          <w:p w:rsidR="000047F0" w:rsidRPr="00282DAF" w:rsidRDefault="000047F0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4 304</w:t>
            </w:r>
          </w:p>
        </w:tc>
        <w:tc>
          <w:tcPr>
            <w:tcW w:w="1200" w:type="dxa"/>
          </w:tcPr>
          <w:p w:rsidR="000047F0" w:rsidRPr="00282DAF" w:rsidRDefault="000047F0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1 045</w:t>
            </w: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3 259</w:t>
            </w:r>
          </w:p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299</w:t>
            </w: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050" w:type="dxa"/>
          </w:tcPr>
          <w:p w:rsidR="000047F0" w:rsidRPr="00282DAF" w:rsidRDefault="000047F0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14.96</w:t>
            </w:r>
          </w:p>
          <w:p w:rsidR="000047F0" w:rsidRPr="00282DAF" w:rsidRDefault="000047F0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122.52</w:t>
            </w:r>
          </w:p>
        </w:tc>
      </w:tr>
      <w:tr w:rsidR="000047F0" w:rsidRPr="00282DAF">
        <w:tblPrEx>
          <w:tblCellMar>
            <w:top w:w="0" w:type="dxa"/>
            <w:bottom w:w="0" w:type="dxa"/>
          </w:tblCellMar>
        </w:tblPrEx>
        <w:tc>
          <w:tcPr>
            <w:tcW w:w="520" w:type="dxa"/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16</w:t>
            </w: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ФЕР 01-02-061-02</w:t>
            </w:r>
          </w:p>
        </w:tc>
        <w:tc>
          <w:tcPr>
            <w:tcW w:w="3450" w:type="dxa"/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Засыпка вручную траншей, пазух котлованов и ям,</w:t>
            </w:r>
          </w:p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100 м3</w:t>
            </w:r>
          </w:p>
        </w:tc>
        <w:tc>
          <w:tcPr>
            <w:tcW w:w="675" w:type="dxa"/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1.19</w:t>
            </w:r>
          </w:p>
        </w:tc>
        <w:tc>
          <w:tcPr>
            <w:tcW w:w="1200" w:type="dxa"/>
          </w:tcPr>
          <w:p w:rsidR="000047F0" w:rsidRPr="00282DAF" w:rsidRDefault="000047F0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727.06</w:t>
            </w:r>
          </w:p>
          <w:p w:rsidR="000047F0" w:rsidRPr="00282DAF" w:rsidRDefault="000047F0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727.06</w:t>
            </w: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425" w:type="dxa"/>
          </w:tcPr>
          <w:p w:rsidR="000047F0" w:rsidRPr="00282DAF" w:rsidRDefault="000047F0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865</w:t>
            </w:r>
          </w:p>
        </w:tc>
        <w:tc>
          <w:tcPr>
            <w:tcW w:w="1200" w:type="dxa"/>
          </w:tcPr>
          <w:p w:rsidR="000047F0" w:rsidRPr="00282DAF" w:rsidRDefault="000047F0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865</w:t>
            </w: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050" w:type="dxa"/>
          </w:tcPr>
          <w:p w:rsidR="000047F0" w:rsidRPr="00282DAF" w:rsidRDefault="000047F0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97.2</w:t>
            </w:r>
          </w:p>
          <w:p w:rsidR="000047F0" w:rsidRPr="00282DAF" w:rsidRDefault="000047F0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115.67</w:t>
            </w:r>
          </w:p>
        </w:tc>
      </w:tr>
      <w:tr w:rsidR="000047F0" w:rsidRPr="00282DAF">
        <w:tblPrEx>
          <w:tblCellMar>
            <w:top w:w="0" w:type="dxa"/>
            <w:bottom w:w="0" w:type="dxa"/>
          </w:tblCellMar>
        </w:tblPrEx>
        <w:tc>
          <w:tcPr>
            <w:tcW w:w="9670" w:type="dxa"/>
            <w:gridSpan w:val="7"/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ВСЕГО ПО РАЗДЕЛУ (прямые затраты)</w:t>
            </w:r>
          </w:p>
        </w:tc>
        <w:tc>
          <w:tcPr>
            <w:tcW w:w="1425" w:type="dxa"/>
          </w:tcPr>
          <w:p w:rsidR="000047F0" w:rsidRPr="00282DAF" w:rsidRDefault="000047F0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115 709</w:t>
            </w:r>
          </w:p>
        </w:tc>
        <w:tc>
          <w:tcPr>
            <w:tcW w:w="1200" w:type="dxa"/>
          </w:tcPr>
          <w:p w:rsidR="000047F0" w:rsidRPr="00282DAF" w:rsidRDefault="000047F0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19 349</w:t>
            </w: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96 357</w:t>
            </w:r>
          </w:p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5 382</w:t>
            </w: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3.14</w:t>
            </w:r>
          </w:p>
        </w:tc>
        <w:tc>
          <w:tcPr>
            <w:tcW w:w="1050" w:type="dxa"/>
          </w:tcPr>
          <w:p w:rsidR="000047F0" w:rsidRPr="00282DAF" w:rsidRDefault="000047F0">
            <w:pPr>
              <w:widowControl/>
              <w:tabs>
                <w:tab w:val="decimal" w:pos="64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2 365.13</w:t>
            </w:r>
          </w:p>
        </w:tc>
      </w:tr>
      <w:tr w:rsidR="000047F0" w:rsidRPr="00282DAF">
        <w:tblPrEx>
          <w:tblCellMar>
            <w:top w:w="0" w:type="dxa"/>
            <w:bottom w:w="0" w:type="dxa"/>
          </w:tblCellMar>
        </w:tblPrEx>
        <w:tc>
          <w:tcPr>
            <w:tcW w:w="15895" w:type="dxa"/>
            <w:gridSpan w:val="12"/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b/>
                <w:bCs/>
                <w:sz w:val="18"/>
                <w:szCs w:val="18"/>
                <w:u w:val="single"/>
              </w:rPr>
              <w:t>Внешнее и внутреннее заграждение - 2шт.</w:t>
            </w:r>
            <w:r>
              <w:rPr>
                <w:b/>
                <w:bCs/>
                <w:sz w:val="18"/>
                <w:szCs w:val="18"/>
                <w:u w:val="single"/>
              </w:rPr>
              <w:fldChar w:fldCharType="begin"/>
            </w:r>
            <w:r w:rsidRPr="00282DAF">
              <w:rPr>
                <w:sz w:val="18"/>
                <w:szCs w:val="18"/>
              </w:rPr>
              <w:instrText>tc "Внешнее и внутреннее заграждение - 2шт." \l 1</w:instrText>
            </w:r>
            <w:r>
              <w:rPr>
                <w:b/>
                <w:bCs/>
                <w:sz w:val="18"/>
                <w:szCs w:val="18"/>
                <w:u w:val="single"/>
              </w:rPr>
              <w:fldChar w:fldCharType="end"/>
            </w:r>
          </w:p>
        </w:tc>
      </w:tr>
      <w:tr w:rsidR="000047F0" w:rsidRPr="00282DAF">
        <w:tblPrEx>
          <w:tblCellMar>
            <w:top w:w="0" w:type="dxa"/>
            <w:bottom w:w="0" w:type="dxa"/>
          </w:tblCellMar>
        </w:tblPrEx>
        <w:tc>
          <w:tcPr>
            <w:tcW w:w="520" w:type="dxa"/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17</w:t>
            </w: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ФЕРм 38-01-003-01</w:t>
            </w:r>
          </w:p>
        </w:tc>
        <w:tc>
          <w:tcPr>
            <w:tcW w:w="3450" w:type="dxa"/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Изготовление внешнего и внутреннего заграждения</w:t>
            </w:r>
          </w:p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 т</w:t>
            </w:r>
          </w:p>
        </w:tc>
        <w:tc>
          <w:tcPr>
            <w:tcW w:w="675" w:type="dxa"/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0.424</w:t>
            </w:r>
          </w:p>
        </w:tc>
        <w:tc>
          <w:tcPr>
            <w:tcW w:w="1200" w:type="dxa"/>
          </w:tcPr>
          <w:p w:rsidR="000047F0" w:rsidRPr="00282DAF" w:rsidRDefault="000047F0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8 280.28</w:t>
            </w:r>
          </w:p>
          <w:p w:rsidR="000047F0" w:rsidRPr="00282DAF" w:rsidRDefault="000047F0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875.42</w:t>
            </w: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1 102.33</w:t>
            </w:r>
          </w:p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89.45</w:t>
            </w: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6 302.53</w:t>
            </w:r>
          </w:p>
        </w:tc>
        <w:tc>
          <w:tcPr>
            <w:tcW w:w="1425" w:type="dxa"/>
          </w:tcPr>
          <w:p w:rsidR="000047F0" w:rsidRPr="00282DAF" w:rsidRDefault="000047F0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3 511</w:t>
            </w:r>
          </w:p>
        </w:tc>
        <w:tc>
          <w:tcPr>
            <w:tcW w:w="1200" w:type="dxa"/>
          </w:tcPr>
          <w:p w:rsidR="000047F0" w:rsidRPr="00282DAF" w:rsidRDefault="000047F0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371</w:t>
            </w: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467</w:t>
            </w:r>
          </w:p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38</w:t>
            </w: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2 672</w:t>
            </w:r>
          </w:p>
        </w:tc>
        <w:tc>
          <w:tcPr>
            <w:tcW w:w="1050" w:type="dxa"/>
          </w:tcPr>
          <w:p w:rsidR="000047F0" w:rsidRPr="00282DAF" w:rsidRDefault="000047F0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91</w:t>
            </w:r>
          </w:p>
          <w:p w:rsidR="000047F0" w:rsidRPr="00282DAF" w:rsidRDefault="000047F0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38.58</w:t>
            </w:r>
          </w:p>
        </w:tc>
      </w:tr>
      <w:tr w:rsidR="000047F0" w:rsidRPr="00282DAF">
        <w:tblPrEx>
          <w:tblCellMar>
            <w:top w:w="0" w:type="dxa"/>
            <w:bottom w:w="0" w:type="dxa"/>
          </w:tblCellMar>
        </w:tblPrEx>
        <w:tc>
          <w:tcPr>
            <w:tcW w:w="520" w:type="dxa"/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18</w:t>
            </w: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ФССЦ 1011026</w:t>
            </w:r>
          </w:p>
        </w:tc>
        <w:tc>
          <w:tcPr>
            <w:tcW w:w="3450" w:type="dxa"/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Швеллеры N 40, сталь марки СТ3СП</w:t>
            </w:r>
          </w:p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т</w:t>
            </w:r>
          </w:p>
        </w:tc>
        <w:tc>
          <w:tcPr>
            <w:tcW w:w="675" w:type="dxa"/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-0.437774</w:t>
            </w:r>
          </w:p>
        </w:tc>
        <w:tc>
          <w:tcPr>
            <w:tcW w:w="1200" w:type="dxa"/>
          </w:tcPr>
          <w:p w:rsidR="000047F0" w:rsidRPr="00282DAF" w:rsidRDefault="000047F0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5 751.7</w:t>
            </w: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5 751.7</w:t>
            </w:r>
          </w:p>
        </w:tc>
        <w:tc>
          <w:tcPr>
            <w:tcW w:w="1425" w:type="dxa"/>
          </w:tcPr>
          <w:p w:rsidR="000047F0" w:rsidRPr="00282DAF" w:rsidRDefault="000047F0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-2 518</w:t>
            </w:r>
          </w:p>
        </w:tc>
        <w:tc>
          <w:tcPr>
            <w:tcW w:w="1200" w:type="dxa"/>
          </w:tcPr>
          <w:p w:rsidR="000047F0" w:rsidRPr="00282DAF" w:rsidRDefault="000047F0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-2 518</w:t>
            </w:r>
          </w:p>
        </w:tc>
        <w:tc>
          <w:tcPr>
            <w:tcW w:w="1050" w:type="dxa"/>
          </w:tcPr>
          <w:p w:rsidR="000047F0" w:rsidRPr="00282DAF" w:rsidRDefault="000047F0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</w:p>
        </w:tc>
      </w:tr>
      <w:tr w:rsidR="000047F0" w:rsidRPr="00282DAF">
        <w:tblPrEx>
          <w:tblCellMar>
            <w:top w:w="0" w:type="dxa"/>
            <w:bottom w:w="0" w:type="dxa"/>
          </w:tblCellMar>
        </w:tblPrEx>
        <w:tc>
          <w:tcPr>
            <w:tcW w:w="520" w:type="dxa"/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19</w:t>
            </w: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ФЕР 09-06-001-02</w:t>
            </w:r>
          </w:p>
        </w:tc>
        <w:tc>
          <w:tcPr>
            <w:tcW w:w="3450" w:type="dxa"/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Монтаж внешнего и внутреннего заграждения</w:t>
            </w:r>
          </w:p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 т</w:t>
            </w:r>
          </w:p>
        </w:tc>
        <w:tc>
          <w:tcPr>
            <w:tcW w:w="675" w:type="dxa"/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0.424</w:t>
            </w:r>
          </w:p>
        </w:tc>
        <w:tc>
          <w:tcPr>
            <w:tcW w:w="1200" w:type="dxa"/>
          </w:tcPr>
          <w:p w:rsidR="000047F0" w:rsidRPr="00282DAF" w:rsidRDefault="000047F0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649.84</w:t>
            </w:r>
          </w:p>
          <w:p w:rsidR="000047F0" w:rsidRPr="00282DAF" w:rsidRDefault="000047F0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433.24</w:t>
            </w: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130.68</w:t>
            </w:r>
          </w:p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1.62</w:t>
            </w: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85.92</w:t>
            </w:r>
          </w:p>
        </w:tc>
        <w:tc>
          <w:tcPr>
            <w:tcW w:w="1425" w:type="dxa"/>
          </w:tcPr>
          <w:p w:rsidR="000047F0" w:rsidRPr="00282DAF" w:rsidRDefault="000047F0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276</w:t>
            </w:r>
          </w:p>
        </w:tc>
        <w:tc>
          <w:tcPr>
            <w:tcW w:w="1200" w:type="dxa"/>
          </w:tcPr>
          <w:p w:rsidR="000047F0" w:rsidRPr="00282DAF" w:rsidRDefault="000047F0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184</w:t>
            </w: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55</w:t>
            </w:r>
          </w:p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</w:t>
            </w: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36</w:t>
            </w:r>
          </w:p>
        </w:tc>
        <w:tc>
          <w:tcPr>
            <w:tcW w:w="1050" w:type="dxa"/>
          </w:tcPr>
          <w:p w:rsidR="000047F0" w:rsidRPr="00282DAF" w:rsidRDefault="000047F0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50.79</w:t>
            </w:r>
          </w:p>
          <w:p w:rsidR="000047F0" w:rsidRPr="00282DAF" w:rsidRDefault="000047F0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21.53</w:t>
            </w:r>
          </w:p>
        </w:tc>
      </w:tr>
      <w:tr w:rsidR="000047F0" w:rsidRPr="00282DAF">
        <w:tblPrEx>
          <w:tblCellMar>
            <w:top w:w="0" w:type="dxa"/>
            <w:bottom w:w="0" w:type="dxa"/>
          </w:tblCellMar>
        </w:tblPrEx>
        <w:tc>
          <w:tcPr>
            <w:tcW w:w="520" w:type="dxa"/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20</w:t>
            </w: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ФЕР 13-03-002-04</w:t>
            </w:r>
          </w:p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т.ч. п.3.13.</w:t>
            </w:r>
          </w:p>
        </w:tc>
        <w:tc>
          <w:tcPr>
            <w:tcW w:w="3450" w:type="dxa"/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Огрунтовка металлических поверхностей за один раз грунтовкой ГФ-021</w:t>
            </w:r>
          </w:p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100 м2</w:t>
            </w:r>
          </w:p>
        </w:tc>
        <w:tc>
          <w:tcPr>
            <w:tcW w:w="675" w:type="dxa"/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0.33</w:t>
            </w:r>
          </w:p>
        </w:tc>
        <w:tc>
          <w:tcPr>
            <w:tcW w:w="1200" w:type="dxa"/>
          </w:tcPr>
          <w:p w:rsidR="000047F0" w:rsidRPr="00282DAF" w:rsidRDefault="000047F0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295.38</w:t>
            </w:r>
          </w:p>
          <w:p w:rsidR="000047F0" w:rsidRPr="00282DAF" w:rsidRDefault="000047F0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62.15</w:t>
            </w: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10.24</w:t>
            </w:r>
          </w:p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0.11</w:t>
            </w: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222.99</w:t>
            </w:r>
          </w:p>
        </w:tc>
        <w:tc>
          <w:tcPr>
            <w:tcW w:w="1425" w:type="dxa"/>
          </w:tcPr>
          <w:p w:rsidR="000047F0" w:rsidRPr="00282DAF" w:rsidRDefault="000047F0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97</w:t>
            </w:r>
          </w:p>
        </w:tc>
        <w:tc>
          <w:tcPr>
            <w:tcW w:w="1200" w:type="dxa"/>
          </w:tcPr>
          <w:p w:rsidR="000047F0" w:rsidRPr="00282DAF" w:rsidRDefault="000047F0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21</w:t>
            </w: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</w:t>
            </w: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74</w:t>
            </w:r>
          </w:p>
        </w:tc>
        <w:tc>
          <w:tcPr>
            <w:tcW w:w="1050" w:type="dxa"/>
          </w:tcPr>
          <w:p w:rsidR="000047F0" w:rsidRPr="00282DAF" w:rsidRDefault="000047F0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5.31</w:t>
            </w:r>
          </w:p>
          <w:p w:rsidR="000047F0" w:rsidRPr="00282DAF" w:rsidRDefault="000047F0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1.75</w:t>
            </w:r>
          </w:p>
        </w:tc>
      </w:tr>
      <w:tr w:rsidR="000047F0" w:rsidRPr="00282DAF">
        <w:tblPrEx>
          <w:tblCellMar>
            <w:top w:w="0" w:type="dxa"/>
            <w:bottom w:w="0" w:type="dxa"/>
          </w:tblCellMar>
        </w:tblPrEx>
        <w:tc>
          <w:tcPr>
            <w:tcW w:w="520" w:type="dxa"/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21</w:t>
            </w: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ФЕР 15-04-030-04</w:t>
            </w:r>
          </w:p>
        </w:tc>
        <w:tc>
          <w:tcPr>
            <w:tcW w:w="3450" w:type="dxa"/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Масляная окраска металлических поверхностей ограждения, количество окрасок 2</w:t>
            </w:r>
          </w:p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100 м2</w:t>
            </w:r>
          </w:p>
        </w:tc>
        <w:tc>
          <w:tcPr>
            <w:tcW w:w="675" w:type="dxa"/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0.33</w:t>
            </w:r>
          </w:p>
        </w:tc>
        <w:tc>
          <w:tcPr>
            <w:tcW w:w="1200" w:type="dxa"/>
          </w:tcPr>
          <w:p w:rsidR="000047F0" w:rsidRPr="00282DAF" w:rsidRDefault="000047F0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1 107.01</w:t>
            </w:r>
          </w:p>
          <w:p w:rsidR="000047F0" w:rsidRPr="00282DAF" w:rsidRDefault="000047F0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629.59</w:t>
            </w: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2.46</w:t>
            </w:r>
          </w:p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0.42</w:t>
            </w: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474.96</w:t>
            </w:r>
          </w:p>
        </w:tc>
        <w:tc>
          <w:tcPr>
            <w:tcW w:w="1425" w:type="dxa"/>
          </w:tcPr>
          <w:p w:rsidR="000047F0" w:rsidRPr="00282DAF" w:rsidRDefault="000047F0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365</w:t>
            </w:r>
          </w:p>
        </w:tc>
        <w:tc>
          <w:tcPr>
            <w:tcW w:w="1200" w:type="dxa"/>
          </w:tcPr>
          <w:p w:rsidR="000047F0" w:rsidRPr="00282DAF" w:rsidRDefault="000047F0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208</w:t>
            </w: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</w:t>
            </w: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157</w:t>
            </w:r>
          </w:p>
        </w:tc>
        <w:tc>
          <w:tcPr>
            <w:tcW w:w="1050" w:type="dxa"/>
          </w:tcPr>
          <w:p w:rsidR="000047F0" w:rsidRPr="00282DAF" w:rsidRDefault="000047F0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71.06</w:t>
            </w:r>
          </w:p>
          <w:p w:rsidR="000047F0" w:rsidRPr="00282DAF" w:rsidRDefault="000047F0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23.45</w:t>
            </w:r>
          </w:p>
        </w:tc>
      </w:tr>
      <w:tr w:rsidR="000047F0" w:rsidRPr="00282DAF">
        <w:tblPrEx>
          <w:tblCellMar>
            <w:top w:w="0" w:type="dxa"/>
            <w:bottom w:w="0" w:type="dxa"/>
          </w:tblCellMar>
        </w:tblPrEx>
        <w:tc>
          <w:tcPr>
            <w:tcW w:w="520" w:type="dxa"/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22</w:t>
            </w: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ФЕР 06-01-001-01</w:t>
            </w:r>
          </w:p>
        </w:tc>
        <w:tc>
          <w:tcPr>
            <w:tcW w:w="3450" w:type="dxa"/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Устройство бетонной подготовки</w:t>
            </w:r>
          </w:p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100 м3</w:t>
            </w:r>
          </w:p>
        </w:tc>
        <w:tc>
          <w:tcPr>
            <w:tcW w:w="675" w:type="dxa"/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0.027</w:t>
            </w:r>
          </w:p>
        </w:tc>
        <w:tc>
          <w:tcPr>
            <w:tcW w:w="1200" w:type="dxa"/>
          </w:tcPr>
          <w:p w:rsidR="000047F0" w:rsidRPr="00282DAF" w:rsidRDefault="000047F0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57 787.79</w:t>
            </w:r>
          </w:p>
          <w:p w:rsidR="000047F0" w:rsidRPr="00282DAF" w:rsidRDefault="000047F0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1 271.63</w:t>
            </w: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921.89</w:t>
            </w:r>
          </w:p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140.13</w:t>
            </w: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55 594.27</w:t>
            </w:r>
          </w:p>
        </w:tc>
        <w:tc>
          <w:tcPr>
            <w:tcW w:w="1425" w:type="dxa"/>
          </w:tcPr>
          <w:p w:rsidR="000047F0" w:rsidRPr="00282DAF" w:rsidRDefault="000047F0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1 560</w:t>
            </w:r>
          </w:p>
        </w:tc>
        <w:tc>
          <w:tcPr>
            <w:tcW w:w="1200" w:type="dxa"/>
          </w:tcPr>
          <w:p w:rsidR="000047F0" w:rsidRPr="00282DAF" w:rsidRDefault="000047F0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34</w:t>
            </w: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25</w:t>
            </w:r>
          </w:p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4</w:t>
            </w: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1 501</w:t>
            </w:r>
          </w:p>
        </w:tc>
        <w:tc>
          <w:tcPr>
            <w:tcW w:w="1050" w:type="dxa"/>
          </w:tcPr>
          <w:p w:rsidR="000047F0" w:rsidRPr="00282DAF" w:rsidRDefault="000047F0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163.03</w:t>
            </w:r>
          </w:p>
          <w:p w:rsidR="000047F0" w:rsidRPr="00282DAF" w:rsidRDefault="000047F0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4.4</w:t>
            </w:r>
          </w:p>
        </w:tc>
      </w:tr>
      <w:tr w:rsidR="000047F0" w:rsidRPr="00282DAF">
        <w:tblPrEx>
          <w:tblCellMar>
            <w:top w:w="0" w:type="dxa"/>
            <w:bottom w:w="0" w:type="dxa"/>
          </w:tblCellMar>
        </w:tblPrEx>
        <w:tc>
          <w:tcPr>
            <w:tcW w:w="520" w:type="dxa"/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23</w:t>
            </w: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ФССЦ 4010061</w:t>
            </w:r>
          </w:p>
        </w:tc>
        <w:tc>
          <w:tcPr>
            <w:tcW w:w="3450" w:type="dxa"/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Смеси бетонные, готовые к употреблению: бетон тяжелый, крупность заполнителя 20 мм, класс: в 3,5 (М50)</w:t>
            </w:r>
          </w:p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м3</w:t>
            </w:r>
          </w:p>
        </w:tc>
        <w:tc>
          <w:tcPr>
            <w:tcW w:w="675" w:type="dxa"/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-2.754</w:t>
            </w:r>
          </w:p>
        </w:tc>
        <w:tc>
          <w:tcPr>
            <w:tcW w:w="1200" w:type="dxa"/>
          </w:tcPr>
          <w:p w:rsidR="000047F0" w:rsidRPr="00282DAF" w:rsidRDefault="000047F0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520</w:t>
            </w: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520</w:t>
            </w:r>
          </w:p>
        </w:tc>
        <w:tc>
          <w:tcPr>
            <w:tcW w:w="1425" w:type="dxa"/>
          </w:tcPr>
          <w:p w:rsidR="000047F0" w:rsidRPr="00282DAF" w:rsidRDefault="000047F0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-1 432</w:t>
            </w:r>
          </w:p>
        </w:tc>
        <w:tc>
          <w:tcPr>
            <w:tcW w:w="1200" w:type="dxa"/>
          </w:tcPr>
          <w:p w:rsidR="000047F0" w:rsidRPr="00282DAF" w:rsidRDefault="000047F0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-1 432</w:t>
            </w:r>
          </w:p>
        </w:tc>
        <w:tc>
          <w:tcPr>
            <w:tcW w:w="1050" w:type="dxa"/>
          </w:tcPr>
          <w:p w:rsidR="000047F0" w:rsidRPr="00282DAF" w:rsidRDefault="000047F0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</w:p>
        </w:tc>
      </w:tr>
      <w:tr w:rsidR="000047F0" w:rsidRPr="00282DAF">
        <w:tblPrEx>
          <w:tblCellMar>
            <w:top w:w="0" w:type="dxa"/>
            <w:bottom w:w="0" w:type="dxa"/>
          </w:tblCellMar>
        </w:tblPrEx>
        <w:tc>
          <w:tcPr>
            <w:tcW w:w="520" w:type="dxa"/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24</w:t>
            </w: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ФССЦ 4010026</w:t>
            </w:r>
          </w:p>
        </w:tc>
        <w:tc>
          <w:tcPr>
            <w:tcW w:w="3450" w:type="dxa"/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Бетон тяжелый, крупность заполнителя более 40 мм, класс В15 (М200)</w:t>
            </w:r>
          </w:p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м3</w:t>
            </w:r>
          </w:p>
        </w:tc>
        <w:tc>
          <w:tcPr>
            <w:tcW w:w="675" w:type="dxa"/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2.754</w:t>
            </w:r>
          </w:p>
        </w:tc>
        <w:tc>
          <w:tcPr>
            <w:tcW w:w="1200" w:type="dxa"/>
          </w:tcPr>
          <w:p w:rsidR="000047F0" w:rsidRPr="00282DAF" w:rsidRDefault="000047F0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600</w:t>
            </w: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600</w:t>
            </w:r>
          </w:p>
        </w:tc>
        <w:tc>
          <w:tcPr>
            <w:tcW w:w="1425" w:type="dxa"/>
          </w:tcPr>
          <w:p w:rsidR="000047F0" w:rsidRPr="00282DAF" w:rsidRDefault="000047F0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1 652</w:t>
            </w:r>
          </w:p>
        </w:tc>
        <w:tc>
          <w:tcPr>
            <w:tcW w:w="1200" w:type="dxa"/>
          </w:tcPr>
          <w:p w:rsidR="000047F0" w:rsidRPr="00282DAF" w:rsidRDefault="000047F0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1 652</w:t>
            </w:r>
          </w:p>
        </w:tc>
        <w:tc>
          <w:tcPr>
            <w:tcW w:w="1050" w:type="dxa"/>
          </w:tcPr>
          <w:p w:rsidR="000047F0" w:rsidRPr="00282DAF" w:rsidRDefault="000047F0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</w:p>
        </w:tc>
      </w:tr>
      <w:tr w:rsidR="000047F0" w:rsidRPr="00282DAF">
        <w:tblPrEx>
          <w:tblCellMar>
            <w:top w:w="0" w:type="dxa"/>
            <w:bottom w:w="0" w:type="dxa"/>
          </w:tblCellMar>
        </w:tblPrEx>
        <w:tc>
          <w:tcPr>
            <w:tcW w:w="520" w:type="dxa"/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25</w:t>
            </w: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ФЕРм 38-01-003-01</w:t>
            </w:r>
          </w:p>
        </w:tc>
        <w:tc>
          <w:tcPr>
            <w:tcW w:w="3450" w:type="dxa"/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Изготовление калиток</w:t>
            </w:r>
          </w:p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 т</w:t>
            </w:r>
          </w:p>
        </w:tc>
        <w:tc>
          <w:tcPr>
            <w:tcW w:w="675" w:type="dxa"/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0.124</w:t>
            </w:r>
          </w:p>
        </w:tc>
        <w:tc>
          <w:tcPr>
            <w:tcW w:w="1200" w:type="dxa"/>
          </w:tcPr>
          <w:p w:rsidR="000047F0" w:rsidRPr="00282DAF" w:rsidRDefault="000047F0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8 280.28</w:t>
            </w:r>
          </w:p>
          <w:p w:rsidR="000047F0" w:rsidRPr="00282DAF" w:rsidRDefault="000047F0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875.42</w:t>
            </w: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1 102.33</w:t>
            </w:r>
          </w:p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89.45</w:t>
            </w: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6 302.53</w:t>
            </w:r>
          </w:p>
        </w:tc>
        <w:tc>
          <w:tcPr>
            <w:tcW w:w="1425" w:type="dxa"/>
          </w:tcPr>
          <w:p w:rsidR="000047F0" w:rsidRPr="00282DAF" w:rsidRDefault="000047F0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1 027</w:t>
            </w:r>
          </w:p>
        </w:tc>
        <w:tc>
          <w:tcPr>
            <w:tcW w:w="1200" w:type="dxa"/>
          </w:tcPr>
          <w:p w:rsidR="000047F0" w:rsidRPr="00282DAF" w:rsidRDefault="000047F0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109</w:t>
            </w: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137</w:t>
            </w:r>
          </w:p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11</w:t>
            </w: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782</w:t>
            </w:r>
          </w:p>
        </w:tc>
        <w:tc>
          <w:tcPr>
            <w:tcW w:w="1050" w:type="dxa"/>
          </w:tcPr>
          <w:p w:rsidR="000047F0" w:rsidRPr="00282DAF" w:rsidRDefault="000047F0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91</w:t>
            </w:r>
          </w:p>
          <w:p w:rsidR="000047F0" w:rsidRPr="00282DAF" w:rsidRDefault="000047F0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11.28</w:t>
            </w:r>
          </w:p>
        </w:tc>
      </w:tr>
      <w:tr w:rsidR="000047F0" w:rsidRPr="00282DAF">
        <w:tblPrEx>
          <w:tblCellMar>
            <w:top w:w="0" w:type="dxa"/>
            <w:bottom w:w="0" w:type="dxa"/>
          </w:tblCellMar>
        </w:tblPrEx>
        <w:tc>
          <w:tcPr>
            <w:tcW w:w="520" w:type="dxa"/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26</w:t>
            </w: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ФССЦ 1011026</w:t>
            </w:r>
          </w:p>
        </w:tc>
        <w:tc>
          <w:tcPr>
            <w:tcW w:w="3450" w:type="dxa"/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Швеллеры N 40, сталь марки СТ3СП</w:t>
            </w:r>
          </w:p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т</w:t>
            </w:r>
          </w:p>
        </w:tc>
        <w:tc>
          <w:tcPr>
            <w:tcW w:w="675" w:type="dxa"/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-0.127968</w:t>
            </w:r>
          </w:p>
        </w:tc>
        <w:tc>
          <w:tcPr>
            <w:tcW w:w="1200" w:type="dxa"/>
          </w:tcPr>
          <w:p w:rsidR="000047F0" w:rsidRPr="00282DAF" w:rsidRDefault="000047F0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5 751.7</w:t>
            </w: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5 751.7</w:t>
            </w:r>
          </w:p>
        </w:tc>
        <w:tc>
          <w:tcPr>
            <w:tcW w:w="1425" w:type="dxa"/>
          </w:tcPr>
          <w:p w:rsidR="000047F0" w:rsidRPr="00282DAF" w:rsidRDefault="000047F0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- 736</w:t>
            </w:r>
          </w:p>
        </w:tc>
        <w:tc>
          <w:tcPr>
            <w:tcW w:w="1200" w:type="dxa"/>
          </w:tcPr>
          <w:p w:rsidR="000047F0" w:rsidRPr="00282DAF" w:rsidRDefault="000047F0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- 736</w:t>
            </w:r>
          </w:p>
        </w:tc>
        <w:tc>
          <w:tcPr>
            <w:tcW w:w="1050" w:type="dxa"/>
          </w:tcPr>
          <w:p w:rsidR="000047F0" w:rsidRPr="00282DAF" w:rsidRDefault="000047F0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</w:p>
        </w:tc>
      </w:tr>
      <w:tr w:rsidR="000047F0" w:rsidRPr="00282DAF">
        <w:tblPrEx>
          <w:tblCellMar>
            <w:top w:w="0" w:type="dxa"/>
            <w:bottom w:w="0" w:type="dxa"/>
          </w:tblCellMar>
        </w:tblPrEx>
        <w:tc>
          <w:tcPr>
            <w:tcW w:w="520" w:type="dxa"/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27</w:t>
            </w: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ФЕР 09-06-001-02</w:t>
            </w:r>
          </w:p>
        </w:tc>
        <w:tc>
          <w:tcPr>
            <w:tcW w:w="3450" w:type="dxa"/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Монтаж калиток</w:t>
            </w:r>
          </w:p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 т</w:t>
            </w:r>
          </w:p>
        </w:tc>
        <w:tc>
          <w:tcPr>
            <w:tcW w:w="675" w:type="dxa"/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0.124</w:t>
            </w:r>
          </w:p>
        </w:tc>
        <w:tc>
          <w:tcPr>
            <w:tcW w:w="1200" w:type="dxa"/>
          </w:tcPr>
          <w:p w:rsidR="000047F0" w:rsidRPr="00282DAF" w:rsidRDefault="000047F0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649.84</w:t>
            </w:r>
          </w:p>
          <w:p w:rsidR="000047F0" w:rsidRPr="00282DAF" w:rsidRDefault="000047F0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433.24</w:t>
            </w: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130.68</w:t>
            </w:r>
          </w:p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1.62</w:t>
            </w: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85.92</w:t>
            </w:r>
          </w:p>
        </w:tc>
        <w:tc>
          <w:tcPr>
            <w:tcW w:w="1425" w:type="dxa"/>
          </w:tcPr>
          <w:p w:rsidR="000047F0" w:rsidRPr="00282DAF" w:rsidRDefault="000047F0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81</w:t>
            </w:r>
          </w:p>
        </w:tc>
        <w:tc>
          <w:tcPr>
            <w:tcW w:w="1200" w:type="dxa"/>
          </w:tcPr>
          <w:p w:rsidR="000047F0" w:rsidRPr="00282DAF" w:rsidRDefault="000047F0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54</w:t>
            </w: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16</w:t>
            </w: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11</w:t>
            </w:r>
          </w:p>
        </w:tc>
        <w:tc>
          <w:tcPr>
            <w:tcW w:w="1050" w:type="dxa"/>
          </w:tcPr>
          <w:p w:rsidR="000047F0" w:rsidRPr="00282DAF" w:rsidRDefault="000047F0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50.79</w:t>
            </w:r>
          </w:p>
          <w:p w:rsidR="000047F0" w:rsidRPr="00282DAF" w:rsidRDefault="000047F0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6.3</w:t>
            </w:r>
          </w:p>
        </w:tc>
      </w:tr>
      <w:tr w:rsidR="000047F0" w:rsidRPr="00282DAF">
        <w:tblPrEx>
          <w:tblCellMar>
            <w:top w:w="0" w:type="dxa"/>
            <w:bottom w:w="0" w:type="dxa"/>
          </w:tblCellMar>
        </w:tblPrEx>
        <w:tc>
          <w:tcPr>
            <w:tcW w:w="520" w:type="dxa"/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28</w:t>
            </w: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ФЕРр 69-02-01</w:t>
            </w:r>
          </w:p>
        </w:tc>
        <w:tc>
          <w:tcPr>
            <w:tcW w:w="3450" w:type="dxa"/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Сверление отверстий в кирпичных стенах электроперфоратором толщина стен 0,5 кирпича, диаметром до 20 мм</w:t>
            </w:r>
          </w:p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100 шт.</w:t>
            </w:r>
          </w:p>
        </w:tc>
        <w:tc>
          <w:tcPr>
            <w:tcW w:w="675" w:type="dxa"/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0.36</w:t>
            </w:r>
          </w:p>
        </w:tc>
        <w:tc>
          <w:tcPr>
            <w:tcW w:w="1200" w:type="dxa"/>
          </w:tcPr>
          <w:p w:rsidR="000047F0" w:rsidRPr="00282DAF" w:rsidRDefault="000047F0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90.14</w:t>
            </w:r>
          </w:p>
          <w:p w:rsidR="000047F0" w:rsidRPr="00282DAF" w:rsidRDefault="000047F0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46.82</w:t>
            </w: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43.32</w:t>
            </w: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425" w:type="dxa"/>
          </w:tcPr>
          <w:p w:rsidR="000047F0" w:rsidRPr="00282DAF" w:rsidRDefault="000047F0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32</w:t>
            </w:r>
          </w:p>
        </w:tc>
        <w:tc>
          <w:tcPr>
            <w:tcW w:w="1200" w:type="dxa"/>
          </w:tcPr>
          <w:p w:rsidR="000047F0" w:rsidRPr="00282DAF" w:rsidRDefault="000047F0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17</w:t>
            </w: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16</w:t>
            </w: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050" w:type="dxa"/>
          </w:tcPr>
          <w:p w:rsidR="000047F0" w:rsidRPr="00282DAF" w:rsidRDefault="000047F0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5.49</w:t>
            </w:r>
          </w:p>
          <w:p w:rsidR="000047F0" w:rsidRPr="00282DAF" w:rsidRDefault="000047F0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1.98</w:t>
            </w:r>
          </w:p>
        </w:tc>
      </w:tr>
      <w:tr w:rsidR="000047F0" w:rsidRPr="00282DAF">
        <w:tblPrEx>
          <w:tblCellMar>
            <w:top w:w="0" w:type="dxa"/>
            <w:bottom w:w="0" w:type="dxa"/>
          </w:tblCellMar>
        </w:tblPrEx>
        <w:tc>
          <w:tcPr>
            <w:tcW w:w="520" w:type="dxa"/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29</w:t>
            </w: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ФЕР 06-01-015-01</w:t>
            </w:r>
          </w:p>
        </w:tc>
        <w:tc>
          <w:tcPr>
            <w:tcW w:w="3450" w:type="dxa"/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Установка анкер-шпилек с заделкой</w:t>
            </w:r>
          </w:p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 т</w:t>
            </w:r>
          </w:p>
        </w:tc>
        <w:tc>
          <w:tcPr>
            <w:tcW w:w="675" w:type="dxa"/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0.00108</w:t>
            </w:r>
          </w:p>
        </w:tc>
        <w:tc>
          <w:tcPr>
            <w:tcW w:w="1200" w:type="dxa"/>
          </w:tcPr>
          <w:p w:rsidR="000047F0" w:rsidRPr="00282DAF" w:rsidRDefault="000047F0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12 947.2</w:t>
            </w:r>
          </w:p>
          <w:p w:rsidR="000047F0" w:rsidRPr="00282DAF" w:rsidRDefault="000047F0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2 787.84</w:t>
            </w: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55.9</w:t>
            </w:r>
          </w:p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3.38</w:t>
            </w: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10 103.46</w:t>
            </w:r>
          </w:p>
        </w:tc>
        <w:tc>
          <w:tcPr>
            <w:tcW w:w="1425" w:type="dxa"/>
          </w:tcPr>
          <w:p w:rsidR="000047F0" w:rsidRPr="00282DAF" w:rsidRDefault="000047F0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14</w:t>
            </w:r>
          </w:p>
        </w:tc>
        <w:tc>
          <w:tcPr>
            <w:tcW w:w="1200" w:type="dxa"/>
          </w:tcPr>
          <w:p w:rsidR="000047F0" w:rsidRPr="00282DAF" w:rsidRDefault="000047F0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</w:t>
            </w: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11</w:t>
            </w:r>
          </w:p>
        </w:tc>
        <w:tc>
          <w:tcPr>
            <w:tcW w:w="1050" w:type="dxa"/>
          </w:tcPr>
          <w:p w:rsidR="000047F0" w:rsidRPr="00282DAF" w:rsidRDefault="000047F0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315.01</w:t>
            </w:r>
          </w:p>
          <w:p w:rsidR="000047F0" w:rsidRPr="00282DAF" w:rsidRDefault="000047F0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0.34</w:t>
            </w:r>
          </w:p>
        </w:tc>
      </w:tr>
      <w:tr w:rsidR="000047F0" w:rsidRPr="00282DAF">
        <w:tblPrEx>
          <w:tblCellMar>
            <w:top w:w="0" w:type="dxa"/>
            <w:bottom w:w="0" w:type="dxa"/>
          </w:tblCellMar>
        </w:tblPrEx>
        <w:tc>
          <w:tcPr>
            <w:tcW w:w="520" w:type="dxa"/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30</w:t>
            </w: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ФССЦ 2040059</w:t>
            </w:r>
          </w:p>
        </w:tc>
        <w:tc>
          <w:tcPr>
            <w:tcW w:w="3450" w:type="dxa"/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Анкерные детали из прямых или гнутых круглых стержней с резьбой (в комплекте с шайбами и гайками или без них), поставляемые отдельно</w:t>
            </w:r>
          </w:p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т</w:t>
            </w:r>
          </w:p>
        </w:tc>
        <w:tc>
          <w:tcPr>
            <w:tcW w:w="675" w:type="dxa"/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-0.00108</w:t>
            </w:r>
          </w:p>
        </w:tc>
        <w:tc>
          <w:tcPr>
            <w:tcW w:w="1200" w:type="dxa"/>
          </w:tcPr>
          <w:p w:rsidR="000047F0" w:rsidRPr="00282DAF" w:rsidRDefault="000047F0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10 100</w:t>
            </w: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10 100</w:t>
            </w:r>
          </w:p>
        </w:tc>
        <w:tc>
          <w:tcPr>
            <w:tcW w:w="1425" w:type="dxa"/>
          </w:tcPr>
          <w:p w:rsidR="000047F0" w:rsidRPr="00282DAF" w:rsidRDefault="000047F0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-11</w:t>
            </w:r>
          </w:p>
        </w:tc>
        <w:tc>
          <w:tcPr>
            <w:tcW w:w="1200" w:type="dxa"/>
          </w:tcPr>
          <w:p w:rsidR="000047F0" w:rsidRPr="00282DAF" w:rsidRDefault="000047F0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-11</w:t>
            </w:r>
          </w:p>
        </w:tc>
        <w:tc>
          <w:tcPr>
            <w:tcW w:w="1050" w:type="dxa"/>
          </w:tcPr>
          <w:p w:rsidR="000047F0" w:rsidRPr="00282DAF" w:rsidRDefault="000047F0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</w:p>
        </w:tc>
      </w:tr>
      <w:tr w:rsidR="000047F0" w:rsidRPr="00282DAF">
        <w:tblPrEx>
          <w:tblCellMar>
            <w:top w:w="0" w:type="dxa"/>
            <w:bottom w:w="0" w:type="dxa"/>
          </w:tblCellMar>
        </w:tblPrEx>
        <w:tc>
          <w:tcPr>
            <w:tcW w:w="520" w:type="dxa"/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31</w:t>
            </w: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</w:p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101-9659-081</w:t>
            </w:r>
          </w:p>
        </w:tc>
        <w:tc>
          <w:tcPr>
            <w:tcW w:w="3450" w:type="dxa"/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Стоимость анкера HST М8х75/10. Цена: 49,71:5,5=10,51</w:t>
            </w:r>
          </w:p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шт.</w:t>
            </w:r>
          </w:p>
        </w:tc>
        <w:tc>
          <w:tcPr>
            <w:tcW w:w="675" w:type="dxa"/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36</w:t>
            </w:r>
          </w:p>
        </w:tc>
        <w:tc>
          <w:tcPr>
            <w:tcW w:w="1200" w:type="dxa"/>
          </w:tcPr>
          <w:p w:rsidR="000047F0" w:rsidRPr="00282DAF" w:rsidRDefault="000047F0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10.51</w:t>
            </w: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10.51</w:t>
            </w:r>
          </w:p>
        </w:tc>
        <w:tc>
          <w:tcPr>
            <w:tcW w:w="1425" w:type="dxa"/>
          </w:tcPr>
          <w:p w:rsidR="000047F0" w:rsidRPr="00282DAF" w:rsidRDefault="000047F0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378</w:t>
            </w:r>
          </w:p>
        </w:tc>
        <w:tc>
          <w:tcPr>
            <w:tcW w:w="1200" w:type="dxa"/>
          </w:tcPr>
          <w:p w:rsidR="000047F0" w:rsidRPr="00282DAF" w:rsidRDefault="000047F0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378</w:t>
            </w:r>
          </w:p>
        </w:tc>
        <w:tc>
          <w:tcPr>
            <w:tcW w:w="1050" w:type="dxa"/>
          </w:tcPr>
          <w:p w:rsidR="000047F0" w:rsidRPr="00282DAF" w:rsidRDefault="000047F0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</w:p>
        </w:tc>
      </w:tr>
      <w:tr w:rsidR="000047F0" w:rsidRPr="00282DAF">
        <w:tblPrEx>
          <w:tblCellMar>
            <w:top w:w="0" w:type="dxa"/>
            <w:bottom w:w="0" w:type="dxa"/>
          </w:tblCellMar>
        </w:tblPrEx>
        <w:tc>
          <w:tcPr>
            <w:tcW w:w="9670" w:type="dxa"/>
            <w:gridSpan w:val="7"/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ВСЕГО ПО РАЗДЕЛУ (прямые затраты)</w:t>
            </w:r>
          </w:p>
        </w:tc>
        <w:tc>
          <w:tcPr>
            <w:tcW w:w="1425" w:type="dxa"/>
          </w:tcPr>
          <w:p w:rsidR="000047F0" w:rsidRPr="00282DAF" w:rsidRDefault="000047F0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4 297</w:t>
            </w:r>
          </w:p>
        </w:tc>
        <w:tc>
          <w:tcPr>
            <w:tcW w:w="1200" w:type="dxa"/>
          </w:tcPr>
          <w:p w:rsidR="000047F0" w:rsidRPr="00282DAF" w:rsidRDefault="000047F0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1 000</w:t>
            </w: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720</w:t>
            </w:r>
          </w:p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54</w:t>
            </w: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2 576.95</w:t>
            </w:r>
          </w:p>
        </w:tc>
        <w:tc>
          <w:tcPr>
            <w:tcW w:w="1050" w:type="dxa"/>
          </w:tcPr>
          <w:p w:rsidR="000047F0" w:rsidRPr="00282DAF" w:rsidRDefault="000047F0">
            <w:pPr>
              <w:widowControl/>
              <w:tabs>
                <w:tab w:val="decimal" w:pos="64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109.61</w:t>
            </w:r>
          </w:p>
        </w:tc>
      </w:tr>
      <w:tr w:rsidR="000047F0" w:rsidRPr="00282DAF">
        <w:tblPrEx>
          <w:tblCellMar>
            <w:top w:w="0" w:type="dxa"/>
            <w:bottom w:w="0" w:type="dxa"/>
          </w:tblCellMar>
        </w:tblPrEx>
        <w:tc>
          <w:tcPr>
            <w:tcW w:w="15895" w:type="dxa"/>
            <w:gridSpan w:val="12"/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b/>
                <w:bCs/>
                <w:sz w:val="18"/>
                <w:szCs w:val="18"/>
                <w:u w:val="single"/>
              </w:rPr>
              <w:t>Узел трубопроводов УТ5А</w:t>
            </w:r>
            <w:r>
              <w:rPr>
                <w:b/>
                <w:bCs/>
                <w:sz w:val="18"/>
                <w:szCs w:val="18"/>
                <w:u w:val="single"/>
              </w:rPr>
              <w:fldChar w:fldCharType="begin"/>
            </w:r>
            <w:r w:rsidRPr="00282DAF">
              <w:rPr>
                <w:sz w:val="18"/>
                <w:szCs w:val="18"/>
              </w:rPr>
              <w:instrText>tc "Узел трубопроводов УТ5А" \l 1</w:instrText>
            </w:r>
            <w:r>
              <w:rPr>
                <w:b/>
                <w:bCs/>
                <w:sz w:val="18"/>
                <w:szCs w:val="18"/>
                <w:u w:val="single"/>
              </w:rPr>
              <w:fldChar w:fldCharType="end"/>
            </w:r>
          </w:p>
        </w:tc>
      </w:tr>
      <w:tr w:rsidR="000047F0" w:rsidRPr="00282DAF">
        <w:tblPrEx>
          <w:tblCellMar>
            <w:top w:w="0" w:type="dxa"/>
            <w:bottom w:w="0" w:type="dxa"/>
          </w:tblCellMar>
        </w:tblPrEx>
        <w:tc>
          <w:tcPr>
            <w:tcW w:w="520" w:type="dxa"/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32</w:t>
            </w: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ФЕР 11-01-001-02</w:t>
            </w:r>
          </w:p>
        </w:tc>
        <w:tc>
          <w:tcPr>
            <w:tcW w:w="3450" w:type="dxa"/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Уплотнение грунта щебнем</w:t>
            </w:r>
          </w:p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100 м2</w:t>
            </w:r>
          </w:p>
        </w:tc>
        <w:tc>
          <w:tcPr>
            <w:tcW w:w="675" w:type="dxa"/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0.339</w:t>
            </w:r>
          </w:p>
        </w:tc>
        <w:tc>
          <w:tcPr>
            <w:tcW w:w="1200" w:type="dxa"/>
          </w:tcPr>
          <w:p w:rsidR="000047F0" w:rsidRPr="00282DAF" w:rsidRDefault="000047F0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703.04</w:t>
            </w:r>
          </w:p>
          <w:p w:rsidR="000047F0" w:rsidRPr="00282DAF" w:rsidRDefault="000047F0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64.54</w:t>
            </w: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85.12</w:t>
            </w:r>
          </w:p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9.31</w:t>
            </w: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553.38</w:t>
            </w:r>
          </w:p>
        </w:tc>
        <w:tc>
          <w:tcPr>
            <w:tcW w:w="1425" w:type="dxa"/>
          </w:tcPr>
          <w:p w:rsidR="000047F0" w:rsidRPr="00282DAF" w:rsidRDefault="000047F0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238</w:t>
            </w:r>
          </w:p>
        </w:tc>
        <w:tc>
          <w:tcPr>
            <w:tcW w:w="1200" w:type="dxa"/>
          </w:tcPr>
          <w:p w:rsidR="000047F0" w:rsidRPr="00282DAF" w:rsidRDefault="000047F0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22</w:t>
            </w: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29</w:t>
            </w:r>
          </w:p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</w:t>
            </w: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188</w:t>
            </w:r>
          </w:p>
        </w:tc>
        <w:tc>
          <w:tcPr>
            <w:tcW w:w="1050" w:type="dxa"/>
          </w:tcPr>
          <w:p w:rsidR="000047F0" w:rsidRPr="00282DAF" w:rsidRDefault="000047F0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7.7</w:t>
            </w:r>
          </w:p>
          <w:p w:rsidR="000047F0" w:rsidRPr="00282DAF" w:rsidRDefault="000047F0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2.61</w:t>
            </w:r>
          </w:p>
        </w:tc>
      </w:tr>
      <w:tr w:rsidR="000047F0" w:rsidRPr="00282DAF">
        <w:tblPrEx>
          <w:tblCellMar>
            <w:top w:w="0" w:type="dxa"/>
            <w:bottom w:w="0" w:type="dxa"/>
          </w:tblCellMar>
        </w:tblPrEx>
        <w:tc>
          <w:tcPr>
            <w:tcW w:w="520" w:type="dxa"/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33</w:t>
            </w: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ФЕР 06-01-001-01</w:t>
            </w:r>
          </w:p>
        </w:tc>
        <w:tc>
          <w:tcPr>
            <w:tcW w:w="3450" w:type="dxa"/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Устройство бетонной подготовки</w:t>
            </w:r>
          </w:p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100 м3</w:t>
            </w:r>
          </w:p>
        </w:tc>
        <w:tc>
          <w:tcPr>
            <w:tcW w:w="675" w:type="dxa"/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0.0339</w:t>
            </w:r>
          </w:p>
        </w:tc>
        <w:tc>
          <w:tcPr>
            <w:tcW w:w="1200" w:type="dxa"/>
          </w:tcPr>
          <w:p w:rsidR="000047F0" w:rsidRPr="00282DAF" w:rsidRDefault="000047F0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57 787.79</w:t>
            </w:r>
          </w:p>
          <w:p w:rsidR="000047F0" w:rsidRPr="00282DAF" w:rsidRDefault="000047F0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1 271.63</w:t>
            </w: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921.89</w:t>
            </w:r>
          </w:p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140.13</w:t>
            </w: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55 594.27</w:t>
            </w:r>
          </w:p>
        </w:tc>
        <w:tc>
          <w:tcPr>
            <w:tcW w:w="1425" w:type="dxa"/>
          </w:tcPr>
          <w:p w:rsidR="000047F0" w:rsidRPr="00282DAF" w:rsidRDefault="000047F0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1 959</w:t>
            </w:r>
          </w:p>
        </w:tc>
        <w:tc>
          <w:tcPr>
            <w:tcW w:w="1200" w:type="dxa"/>
          </w:tcPr>
          <w:p w:rsidR="000047F0" w:rsidRPr="00282DAF" w:rsidRDefault="000047F0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43</w:t>
            </w: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31</w:t>
            </w:r>
          </w:p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5</w:t>
            </w: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1 885</w:t>
            </w:r>
          </w:p>
        </w:tc>
        <w:tc>
          <w:tcPr>
            <w:tcW w:w="1050" w:type="dxa"/>
          </w:tcPr>
          <w:p w:rsidR="000047F0" w:rsidRPr="00282DAF" w:rsidRDefault="000047F0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163.03</w:t>
            </w:r>
          </w:p>
          <w:p w:rsidR="000047F0" w:rsidRPr="00282DAF" w:rsidRDefault="000047F0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5.53</w:t>
            </w:r>
          </w:p>
        </w:tc>
      </w:tr>
      <w:tr w:rsidR="000047F0" w:rsidRPr="00282DAF">
        <w:tblPrEx>
          <w:tblCellMar>
            <w:top w:w="0" w:type="dxa"/>
            <w:bottom w:w="0" w:type="dxa"/>
          </w:tblCellMar>
        </w:tblPrEx>
        <w:tc>
          <w:tcPr>
            <w:tcW w:w="520" w:type="dxa"/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34</w:t>
            </w: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ФССЦ 4010061</w:t>
            </w:r>
          </w:p>
        </w:tc>
        <w:tc>
          <w:tcPr>
            <w:tcW w:w="3450" w:type="dxa"/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Смеси бетонные, готовые к употреблению: бетон тяжелый, крупность заполнителя 20 мм, класс: в 3,5 (М50)</w:t>
            </w:r>
          </w:p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м3</w:t>
            </w:r>
          </w:p>
        </w:tc>
        <w:tc>
          <w:tcPr>
            <w:tcW w:w="675" w:type="dxa"/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-3.4578</w:t>
            </w:r>
          </w:p>
        </w:tc>
        <w:tc>
          <w:tcPr>
            <w:tcW w:w="1200" w:type="dxa"/>
          </w:tcPr>
          <w:p w:rsidR="000047F0" w:rsidRPr="00282DAF" w:rsidRDefault="000047F0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520</w:t>
            </w: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520</w:t>
            </w:r>
          </w:p>
        </w:tc>
        <w:tc>
          <w:tcPr>
            <w:tcW w:w="1425" w:type="dxa"/>
          </w:tcPr>
          <w:p w:rsidR="000047F0" w:rsidRPr="00282DAF" w:rsidRDefault="000047F0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-1 798</w:t>
            </w:r>
          </w:p>
        </w:tc>
        <w:tc>
          <w:tcPr>
            <w:tcW w:w="1200" w:type="dxa"/>
          </w:tcPr>
          <w:p w:rsidR="000047F0" w:rsidRPr="00282DAF" w:rsidRDefault="000047F0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-1 798</w:t>
            </w:r>
          </w:p>
        </w:tc>
        <w:tc>
          <w:tcPr>
            <w:tcW w:w="1050" w:type="dxa"/>
          </w:tcPr>
          <w:p w:rsidR="000047F0" w:rsidRPr="00282DAF" w:rsidRDefault="000047F0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</w:p>
        </w:tc>
      </w:tr>
      <w:tr w:rsidR="000047F0" w:rsidRPr="00282DAF">
        <w:tblPrEx>
          <w:tblCellMar>
            <w:top w:w="0" w:type="dxa"/>
            <w:bottom w:w="0" w:type="dxa"/>
          </w:tblCellMar>
        </w:tblPrEx>
        <w:tc>
          <w:tcPr>
            <w:tcW w:w="520" w:type="dxa"/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35</w:t>
            </w: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ФССЦ 4010063</w:t>
            </w:r>
          </w:p>
        </w:tc>
        <w:tc>
          <w:tcPr>
            <w:tcW w:w="3450" w:type="dxa"/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Бетон тяжелый, крупность заполнителя 20 мм, класс в 7,5 (М100)</w:t>
            </w:r>
          </w:p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м3</w:t>
            </w:r>
          </w:p>
        </w:tc>
        <w:tc>
          <w:tcPr>
            <w:tcW w:w="675" w:type="dxa"/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3.4578</w:t>
            </w:r>
          </w:p>
        </w:tc>
        <w:tc>
          <w:tcPr>
            <w:tcW w:w="1200" w:type="dxa"/>
          </w:tcPr>
          <w:p w:rsidR="000047F0" w:rsidRPr="00282DAF" w:rsidRDefault="000047F0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535.46</w:t>
            </w: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535.46</w:t>
            </w:r>
          </w:p>
        </w:tc>
        <w:tc>
          <w:tcPr>
            <w:tcW w:w="1425" w:type="dxa"/>
          </w:tcPr>
          <w:p w:rsidR="000047F0" w:rsidRPr="00282DAF" w:rsidRDefault="000047F0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1 852</w:t>
            </w:r>
          </w:p>
        </w:tc>
        <w:tc>
          <w:tcPr>
            <w:tcW w:w="1200" w:type="dxa"/>
          </w:tcPr>
          <w:p w:rsidR="000047F0" w:rsidRPr="00282DAF" w:rsidRDefault="000047F0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1 852</w:t>
            </w:r>
          </w:p>
        </w:tc>
        <w:tc>
          <w:tcPr>
            <w:tcW w:w="1050" w:type="dxa"/>
          </w:tcPr>
          <w:p w:rsidR="000047F0" w:rsidRPr="00282DAF" w:rsidRDefault="000047F0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</w:p>
        </w:tc>
      </w:tr>
      <w:tr w:rsidR="000047F0" w:rsidRPr="00282DAF">
        <w:tblPrEx>
          <w:tblCellMar>
            <w:top w:w="0" w:type="dxa"/>
            <w:bottom w:w="0" w:type="dxa"/>
          </w:tblCellMar>
        </w:tblPrEx>
        <w:tc>
          <w:tcPr>
            <w:tcW w:w="520" w:type="dxa"/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36</w:t>
            </w: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ФЕР 06-01-001-16</w:t>
            </w:r>
          </w:p>
        </w:tc>
        <w:tc>
          <w:tcPr>
            <w:tcW w:w="3450" w:type="dxa"/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Устройство фундаментных плит железобетонных плоских ПД3,0х7,2</w:t>
            </w:r>
          </w:p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100 м3</w:t>
            </w:r>
          </w:p>
        </w:tc>
        <w:tc>
          <w:tcPr>
            <w:tcW w:w="675" w:type="dxa"/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0.054</w:t>
            </w:r>
          </w:p>
        </w:tc>
        <w:tc>
          <w:tcPr>
            <w:tcW w:w="1200" w:type="dxa"/>
          </w:tcPr>
          <w:p w:rsidR="000047F0" w:rsidRPr="00282DAF" w:rsidRDefault="000047F0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120 967.35</w:t>
            </w:r>
          </w:p>
          <w:p w:rsidR="000047F0" w:rsidRPr="00282DAF" w:rsidRDefault="000047F0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1 882.23</w:t>
            </w: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3 673.83</w:t>
            </w:r>
          </w:p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367.76</w:t>
            </w: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115 411.29</w:t>
            </w:r>
          </w:p>
        </w:tc>
        <w:tc>
          <w:tcPr>
            <w:tcW w:w="1425" w:type="dxa"/>
          </w:tcPr>
          <w:p w:rsidR="000047F0" w:rsidRPr="00282DAF" w:rsidRDefault="000047F0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6 532</w:t>
            </w:r>
          </w:p>
        </w:tc>
        <w:tc>
          <w:tcPr>
            <w:tcW w:w="1200" w:type="dxa"/>
          </w:tcPr>
          <w:p w:rsidR="000047F0" w:rsidRPr="00282DAF" w:rsidRDefault="000047F0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102</w:t>
            </w: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198</w:t>
            </w:r>
          </w:p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20</w:t>
            </w: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6 232</w:t>
            </w:r>
          </w:p>
        </w:tc>
        <w:tc>
          <w:tcPr>
            <w:tcW w:w="1050" w:type="dxa"/>
          </w:tcPr>
          <w:p w:rsidR="000047F0" w:rsidRPr="00282DAF" w:rsidRDefault="000047F0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220.66</w:t>
            </w:r>
          </w:p>
          <w:p w:rsidR="000047F0" w:rsidRPr="00282DAF" w:rsidRDefault="000047F0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11.92</w:t>
            </w:r>
          </w:p>
        </w:tc>
      </w:tr>
      <w:tr w:rsidR="000047F0" w:rsidRPr="00282DAF">
        <w:tblPrEx>
          <w:tblCellMar>
            <w:top w:w="0" w:type="dxa"/>
            <w:bottom w:w="0" w:type="dxa"/>
          </w:tblCellMar>
        </w:tblPrEx>
        <w:tc>
          <w:tcPr>
            <w:tcW w:w="520" w:type="dxa"/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37</w:t>
            </w: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ФССЦ 2040100</w:t>
            </w:r>
          </w:p>
        </w:tc>
        <w:tc>
          <w:tcPr>
            <w:tcW w:w="3450" w:type="dxa"/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Арматура горячекатанная класса А-I, А-II, А-III для монолитных железобетонных конструкций</w:t>
            </w:r>
          </w:p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т</w:t>
            </w:r>
          </w:p>
        </w:tc>
        <w:tc>
          <w:tcPr>
            <w:tcW w:w="675" w:type="dxa"/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-0.4374</w:t>
            </w:r>
          </w:p>
        </w:tc>
        <w:tc>
          <w:tcPr>
            <w:tcW w:w="1200" w:type="dxa"/>
          </w:tcPr>
          <w:p w:rsidR="000047F0" w:rsidRPr="00282DAF" w:rsidRDefault="000047F0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5 650</w:t>
            </w: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5 650</w:t>
            </w:r>
          </w:p>
        </w:tc>
        <w:tc>
          <w:tcPr>
            <w:tcW w:w="1425" w:type="dxa"/>
          </w:tcPr>
          <w:p w:rsidR="000047F0" w:rsidRPr="00282DAF" w:rsidRDefault="000047F0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-2 471</w:t>
            </w:r>
          </w:p>
        </w:tc>
        <w:tc>
          <w:tcPr>
            <w:tcW w:w="1200" w:type="dxa"/>
          </w:tcPr>
          <w:p w:rsidR="000047F0" w:rsidRPr="00282DAF" w:rsidRDefault="000047F0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-2 471</w:t>
            </w:r>
          </w:p>
        </w:tc>
        <w:tc>
          <w:tcPr>
            <w:tcW w:w="1050" w:type="dxa"/>
          </w:tcPr>
          <w:p w:rsidR="000047F0" w:rsidRPr="00282DAF" w:rsidRDefault="000047F0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</w:p>
        </w:tc>
      </w:tr>
      <w:tr w:rsidR="000047F0" w:rsidRPr="00282DAF">
        <w:tblPrEx>
          <w:tblCellMar>
            <w:top w:w="0" w:type="dxa"/>
            <w:bottom w:w="0" w:type="dxa"/>
          </w:tblCellMar>
        </w:tblPrEx>
        <w:tc>
          <w:tcPr>
            <w:tcW w:w="520" w:type="dxa"/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38</w:t>
            </w: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ФССЦ 2040001</w:t>
            </w:r>
          </w:p>
        </w:tc>
        <w:tc>
          <w:tcPr>
            <w:tcW w:w="3450" w:type="dxa"/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Горячекатаная арматурная сталь гладкая класса A-I, диаметром 6 мм</w:t>
            </w:r>
          </w:p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т</w:t>
            </w:r>
          </w:p>
        </w:tc>
        <w:tc>
          <w:tcPr>
            <w:tcW w:w="675" w:type="dxa"/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0.03283</w:t>
            </w:r>
          </w:p>
        </w:tc>
        <w:tc>
          <w:tcPr>
            <w:tcW w:w="1200" w:type="dxa"/>
          </w:tcPr>
          <w:p w:rsidR="000047F0" w:rsidRPr="00282DAF" w:rsidRDefault="000047F0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7 418.82</w:t>
            </w: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7 418.82</w:t>
            </w:r>
          </w:p>
        </w:tc>
        <w:tc>
          <w:tcPr>
            <w:tcW w:w="1425" w:type="dxa"/>
          </w:tcPr>
          <w:p w:rsidR="000047F0" w:rsidRPr="00282DAF" w:rsidRDefault="000047F0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244</w:t>
            </w:r>
          </w:p>
        </w:tc>
        <w:tc>
          <w:tcPr>
            <w:tcW w:w="1200" w:type="dxa"/>
          </w:tcPr>
          <w:p w:rsidR="000047F0" w:rsidRPr="00282DAF" w:rsidRDefault="000047F0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244</w:t>
            </w:r>
          </w:p>
        </w:tc>
        <w:tc>
          <w:tcPr>
            <w:tcW w:w="1050" w:type="dxa"/>
          </w:tcPr>
          <w:p w:rsidR="000047F0" w:rsidRPr="00282DAF" w:rsidRDefault="000047F0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</w:p>
        </w:tc>
      </w:tr>
      <w:tr w:rsidR="000047F0" w:rsidRPr="00282DAF">
        <w:tblPrEx>
          <w:tblCellMar>
            <w:top w:w="0" w:type="dxa"/>
            <w:bottom w:w="0" w:type="dxa"/>
          </w:tblCellMar>
        </w:tblPrEx>
        <w:tc>
          <w:tcPr>
            <w:tcW w:w="520" w:type="dxa"/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39</w:t>
            </w: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ФССЦ 2040034</w:t>
            </w:r>
          </w:p>
        </w:tc>
        <w:tc>
          <w:tcPr>
            <w:tcW w:w="3450" w:type="dxa"/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Надбавки к ценам заготовок за сборку и сварку каркасов и сеток плоских диаметром 5-6 мм</w:t>
            </w:r>
          </w:p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т</w:t>
            </w:r>
          </w:p>
        </w:tc>
        <w:tc>
          <w:tcPr>
            <w:tcW w:w="675" w:type="dxa"/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0.03283</w:t>
            </w:r>
          </w:p>
        </w:tc>
        <w:tc>
          <w:tcPr>
            <w:tcW w:w="1200" w:type="dxa"/>
          </w:tcPr>
          <w:p w:rsidR="000047F0" w:rsidRPr="00282DAF" w:rsidRDefault="000047F0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2 476.76</w:t>
            </w: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2 476.76</w:t>
            </w:r>
          </w:p>
        </w:tc>
        <w:tc>
          <w:tcPr>
            <w:tcW w:w="1425" w:type="dxa"/>
          </w:tcPr>
          <w:p w:rsidR="000047F0" w:rsidRPr="00282DAF" w:rsidRDefault="000047F0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81</w:t>
            </w:r>
          </w:p>
        </w:tc>
        <w:tc>
          <w:tcPr>
            <w:tcW w:w="1200" w:type="dxa"/>
          </w:tcPr>
          <w:p w:rsidR="000047F0" w:rsidRPr="00282DAF" w:rsidRDefault="000047F0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81</w:t>
            </w:r>
          </w:p>
        </w:tc>
        <w:tc>
          <w:tcPr>
            <w:tcW w:w="1050" w:type="dxa"/>
          </w:tcPr>
          <w:p w:rsidR="000047F0" w:rsidRPr="00282DAF" w:rsidRDefault="000047F0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</w:p>
        </w:tc>
      </w:tr>
      <w:tr w:rsidR="000047F0" w:rsidRPr="00282DAF">
        <w:tblPrEx>
          <w:tblCellMar>
            <w:top w:w="0" w:type="dxa"/>
            <w:bottom w:w="0" w:type="dxa"/>
          </w:tblCellMar>
        </w:tblPrEx>
        <w:tc>
          <w:tcPr>
            <w:tcW w:w="520" w:type="dxa"/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40</w:t>
            </w: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ФССЦ 2040023</w:t>
            </w:r>
          </w:p>
        </w:tc>
        <w:tc>
          <w:tcPr>
            <w:tcW w:w="3450" w:type="dxa"/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Горячекатаная арматурная сталь периодического профиля класса А-III диаметром 14 мм</w:t>
            </w:r>
          </w:p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т</w:t>
            </w:r>
          </w:p>
        </w:tc>
        <w:tc>
          <w:tcPr>
            <w:tcW w:w="675" w:type="dxa"/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0.5489</w:t>
            </w:r>
          </w:p>
        </w:tc>
        <w:tc>
          <w:tcPr>
            <w:tcW w:w="1200" w:type="dxa"/>
          </w:tcPr>
          <w:p w:rsidR="000047F0" w:rsidRPr="00282DAF" w:rsidRDefault="000047F0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8 132</w:t>
            </w: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8 132</w:t>
            </w:r>
          </w:p>
        </w:tc>
        <w:tc>
          <w:tcPr>
            <w:tcW w:w="1425" w:type="dxa"/>
          </w:tcPr>
          <w:p w:rsidR="000047F0" w:rsidRPr="00282DAF" w:rsidRDefault="000047F0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4 464</w:t>
            </w:r>
          </w:p>
        </w:tc>
        <w:tc>
          <w:tcPr>
            <w:tcW w:w="1200" w:type="dxa"/>
          </w:tcPr>
          <w:p w:rsidR="000047F0" w:rsidRPr="00282DAF" w:rsidRDefault="000047F0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4 464</w:t>
            </w:r>
          </w:p>
        </w:tc>
        <w:tc>
          <w:tcPr>
            <w:tcW w:w="1050" w:type="dxa"/>
          </w:tcPr>
          <w:p w:rsidR="000047F0" w:rsidRPr="00282DAF" w:rsidRDefault="000047F0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</w:p>
        </w:tc>
      </w:tr>
      <w:tr w:rsidR="000047F0" w:rsidRPr="00282DAF">
        <w:tblPrEx>
          <w:tblCellMar>
            <w:top w:w="0" w:type="dxa"/>
            <w:bottom w:w="0" w:type="dxa"/>
          </w:tblCellMar>
        </w:tblPrEx>
        <w:tc>
          <w:tcPr>
            <w:tcW w:w="520" w:type="dxa"/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41</w:t>
            </w: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ФССЦ 2040038</w:t>
            </w:r>
          </w:p>
        </w:tc>
        <w:tc>
          <w:tcPr>
            <w:tcW w:w="3450" w:type="dxa"/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Надбавки к ценам заготовок за сборку и сварку каркасов и сеток плоских диаметром 14 мм</w:t>
            </w:r>
          </w:p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т</w:t>
            </w:r>
          </w:p>
        </w:tc>
        <w:tc>
          <w:tcPr>
            <w:tcW w:w="675" w:type="dxa"/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0.5489</w:t>
            </w:r>
          </w:p>
        </w:tc>
        <w:tc>
          <w:tcPr>
            <w:tcW w:w="1200" w:type="dxa"/>
          </w:tcPr>
          <w:p w:rsidR="000047F0" w:rsidRPr="00282DAF" w:rsidRDefault="000047F0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1 204</w:t>
            </w: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1 204</w:t>
            </w:r>
          </w:p>
        </w:tc>
        <w:tc>
          <w:tcPr>
            <w:tcW w:w="1425" w:type="dxa"/>
          </w:tcPr>
          <w:p w:rsidR="000047F0" w:rsidRPr="00282DAF" w:rsidRDefault="000047F0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661</w:t>
            </w:r>
          </w:p>
        </w:tc>
        <w:tc>
          <w:tcPr>
            <w:tcW w:w="1200" w:type="dxa"/>
          </w:tcPr>
          <w:p w:rsidR="000047F0" w:rsidRPr="00282DAF" w:rsidRDefault="000047F0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661</w:t>
            </w:r>
          </w:p>
        </w:tc>
        <w:tc>
          <w:tcPr>
            <w:tcW w:w="1050" w:type="dxa"/>
          </w:tcPr>
          <w:p w:rsidR="000047F0" w:rsidRPr="00282DAF" w:rsidRDefault="000047F0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</w:p>
        </w:tc>
      </w:tr>
      <w:tr w:rsidR="000047F0" w:rsidRPr="00282DAF">
        <w:tblPrEx>
          <w:tblCellMar>
            <w:top w:w="0" w:type="dxa"/>
            <w:bottom w:w="0" w:type="dxa"/>
          </w:tblCellMar>
        </w:tblPrEx>
        <w:tc>
          <w:tcPr>
            <w:tcW w:w="520" w:type="dxa"/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42</w:t>
            </w: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ФЕР 06-01-001-16</w:t>
            </w:r>
          </w:p>
        </w:tc>
        <w:tc>
          <w:tcPr>
            <w:tcW w:w="3450" w:type="dxa"/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Устройство фундаментных плит железобетонных плоских ПД1,8х5,2</w:t>
            </w:r>
          </w:p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100 м3</w:t>
            </w:r>
          </w:p>
        </w:tc>
        <w:tc>
          <w:tcPr>
            <w:tcW w:w="675" w:type="dxa"/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0.026</w:t>
            </w:r>
          </w:p>
        </w:tc>
        <w:tc>
          <w:tcPr>
            <w:tcW w:w="1200" w:type="dxa"/>
          </w:tcPr>
          <w:p w:rsidR="000047F0" w:rsidRPr="00282DAF" w:rsidRDefault="000047F0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120 967.35</w:t>
            </w:r>
          </w:p>
          <w:p w:rsidR="000047F0" w:rsidRPr="00282DAF" w:rsidRDefault="000047F0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1 882.23</w:t>
            </w: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3 673.83</w:t>
            </w:r>
          </w:p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367.76</w:t>
            </w: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115 411.29</w:t>
            </w:r>
          </w:p>
        </w:tc>
        <w:tc>
          <w:tcPr>
            <w:tcW w:w="1425" w:type="dxa"/>
          </w:tcPr>
          <w:p w:rsidR="000047F0" w:rsidRPr="00282DAF" w:rsidRDefault="000047F0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3 145</w:t>
            </w:r>
          </w:p>
        </w:tc>
        <w:tc>
          <w:tcPr>
            <w:tcW w:w="1200" w:type="dxa"/>
          </w:tcPr>
          <w:p w:rsidR="000047F0" w:rsidRPr="00282DAF" w:rsidRDefault="000047F0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49</w:t>
            </w: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96</w:t>
            </w:r>
          </w:p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10</w:t>
            </w: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3 001</w:t>
            </w:r>
          </w:p>
        </w:tc>
        <w:tc>
          <w:tcPr>
            <w:tcW w:w="1050" w:type="dxa"/>
          </w:tcPr>
          <w:p w:rsidR="000047F0" w:rsidRPr="00282DAF" w:rsidRDefault="000047F0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220.66</w:t>
            </w:r>
          </w:p>
          <w:p w:rsidR="000047F0" w:rsidRPr="00282DAF" w:rsidRDefault="000047F0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5.74</w:t>
            </w:r>
          </w:p>
        </w:tc>
      </w:tr>
      <w:tr w:rsidR="000047F0" w:rsidRPr="00282DAF">
        <w:tblPrEx>
          <w:tblCellMar>
            <w:top w:w="0" w:type="dxa"/>
            <w:bottom w:w="0" w:type="dxa"/>
          </w:tblCellMar>
        </w:tblPrEx>
        <w:tc>
          <w:tcPr>
            <w:tcW w:w="520" w:type="dxa"/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43</w:t>
            </w: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ФССЦ 2040100</w:t>
            </w:r>
          </w:p>
        </w:tc>
        <w:tc>
          <w:tcPr>
            <w:tcW w:w="3450" w:type="dxa"/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Арматура горячекатанная класса А-I, А-II, А-III для монолитных железобетонных конструкций</w:t>
            </w:r>
          </w:p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т</w:t>
            </w:r>
          </w:p>
        </w:tc>
        <w:tc>
          <w:tcPr>
            <w:tcW w:w="675" w:type="dxa"/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-0.2106</w:t>
            </w:r>
          </w:p>
        </w:tc>
        <w:tc>
          <w:tcPr>
            <w:tcW w:w="1200" w:type="dxa"/>
          </w:tcPr>
          <w:p w:rsidR="000047F0" w:rsidRPr="00282DAF" w:rsidRDefault="000047F0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5 650</w:t>
            </w: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5 650</w:t>
            </w:r>
          </w:p>
        </w:tc>
        <w:tc>
          <w:tcPr>
            <w:tcW w:w="1425" w:type="dxa"/>
          </w:tcPr>
          <w:p w:rsidR="000047F0" w:rsidRPr="00282DAF" w:rsidRDefault="000047F0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-1 190</w:t>
            </w:r>
          </w:p>
        </w:tc>
        <w:tc>
          <w:tcPr>
            <w:tcW w:w="1200" w:type="dxa"/>
          </w:tcPr>
          <w:p w:rsidR="000047F0" w:rsidRPr="00282DAF" w:rsidRDefault="000047F0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-1 190</w:t>
            </w:r>
          </w:p>
        </w:tc>
        <w:tc>
          <w:tcPr>
            <w:tcW w:w="1050" w:type="dxa"/>
          </w:tcPr>
          <w:p w:rsidR="000047F0" w:rsidRPr="00282DAF" w:rsidRDefault="000047F0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</w:p>
        </w:tc>
      </w:tr>
      <w:tr w:rsidR="000047F0" w:rsidRPr="00282DAF">
        <w:tblPrEx>
          <w:tblCellMar>
            <w:top w:w="0" w:type="dxa"/>
            <w:bottom w:w="0" w:type="dxa"/>
          </w:tblCellMar>
        </w:tblPrEx>
        <w:tc>
          <w:tcPr>
            <w:tcW w:w="520" w:type="dxa"/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44</w:t>
            </w: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ФССЦ 2040023</w:t>
            </w:r>
          </w:p>
        </w:tc>
        <w:tc>
          <w:tcPr>
            <w:tcW w:w="3450" w:type="dxa"/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Горячекатаная арматурная сталь периодического профиля класса А-III диаметром 14 мм</w:t>
            </w:r>
          </w:p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т</w:t>
            </w:r>
          </w:p>
        </w:tc>
        <w:tc>
          <w:tcPr>
            <w:tcW w:w="675" w:type="dxa"/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0.1085</w:t>
            </w:r>
          </w:p>
        </w:tc>
        <w:tc>
          <w:tcPr>
            <w:tcW w:w="1200" w:type="dxa"/>
          </w:tcPr>
          <w:p w:rsidR="000047F0" w:rsidRPr="00282DAF" w:rsidRDefault="000047F0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8 132</w:t>
            </w: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8 132</w:t>
            </w:r>
          </w:p>
        </w:tc>
        <w:tc>
          <w:tcPr>
            <w:tcW w:w="1425" w:type="dxa"/>
          </w:tcPr>
          <w:p w:rsidR="000047F0" w:rsidRPr="00282DAF" w:rsidRDefault="000047F0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882</w:t>
            </w:r>
          </w:p>
        </w:tc>
        <w:tc>
          <w:tcPr>
            <w:tcW w:w="1200" w:type="dxa"/>
          </w:tcPr>
          <w:p w:rsidR="000047F0" w:rsidRPr="00282DAF" w:rsidRDefault="000047F0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882</w:t>
            </w:r>
          </w:p>
        </w:tc>
        <w:tc>
          <w:tcPr>
            <w:tcW w:w="1050" w:type="dxa"/>
          </w:tcPr>
          <w:p w:rsidR="000047F0" w:rsidRPr="00282DAF" w:rsidRDefault="000047F0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</w:p>
        </w:tc>
      </w:tr>
      <w:tr w:rsidR="000047F0" w:rsidRPr="00282DAF">
        <w:tblPrEx>
          <w:tblCellMar>
            <w:top w:w="0" w:type="dxa"/>
            <w:bottom w:w="0" w:type="dxa"/>
          </w:tblCellMar>
        </w:tblPrEx>
        <w:tc>
          <w:tcPr>
            <w:tcW w:w="520" w:type="dxa"/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45</w:t>
            </w: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ФССЦ 2040038</w:t>
            </w:r>
          </w:p>
        </w:tc>
        <w:tc>
          <w:tcPr>
            <w:tcW w:w="3450" w:type="dxa"/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Надбавки к ценам заготовок за сборку и сварку каркасов и сеток плоских диаметром 14 мм</w:t>
            </w:r>
          </w:p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т</w:t>
            </w:r>
          </w:p>
        </w:tc>
        <w:tc>
          <w:tcPr>
            <w:tcW w:w="675" w:type="dxa"/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0.1085</w:t>
            </w:r>
          </w:p>
        </w:tc>
        <w:tc>
          <w:tcPr>
            <w:tcW w:w="1200" w:type="dxa"/>
          </w:tcPr>
          <w:p w:rsidR="000047F0" w:rsidRPr="00282DAF" w:rsidRDefault="000047F0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1 204</w:t>
            </w: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1 204</w:t>
            </w:r>
          </w:p>
        </w:tc>
        <w:tc>
          <w:tcPr>
            <w:tcW w:w="1425" w:type="dxa"/>
          </w:tcPr>
          <w:p w:rsidR="000047F0" w:rsidRPr="00282DAF" w:rsidRDefault="000047F0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131</w:t>
            </w:r>
          </w:p>
        </w:tc>
        <w:tc>
          <w:tcPr>
            <w:tcW w:w="1200" w:type="dxa"/>
          </w:tcPr>
          <w:p w:rsidR="000047F0" w:rsidRPr="00282DAF" w:rsidRDefault="000047F0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131</w:t>
            </w:r>
          </w:p>
        </w:tc>
        <w:tc>
          <w:tcPr>
            <w:tcW w:w="1050" w:type="dxa"/>
          </w:tcPr>
          <w:p w:rsidR="000047F0" w:rsidRPr="00282DAF" w:rsidRDefault="000047F0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</w:p>
        </w:tc>
      </w:tr>
      <w:tr w:rsidR="000047F0" w:rsidRPr="00282DAF">
        <w:tblPrEx>
          <w:tblCellMar>
            <w:top w:w="0" w:type="dxa"/>
            <w:bottom w:w="0" w:type="dxa"/>
          </w:tblCellMar>
        </w:tblPrEx>
        <w:tc>
          <w:tcPr>
            <w:tcW w:w="520" w:type="dxa"/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46</w:t>
            </w: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ФЕР 07-05-001-01</w:t>
            </w:r>
          </w:p>
        </w:tc>
        <w:tc>
          <w:tcPr>
            <w:tcW w:w="3450" w:type="dxa"/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Установка блоков стен подвалов массой до 0,5 т</w:t>
            </w:r>
          </w:p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100 шт.</w:t>
            </w:r>
          </w:p>
        </w:tc>
        <w:tc>
          <w:tcPr>
            <w:tcW w:w="675" w:type="dxa"/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0.35</w:t>
            </w:r>
          </w:p>
        </w:tc>
        <w:tc>
          <w:tcPr>
            <w:tcW w:w="1200" w:type="dxa"/>
          </w:tcPr>
          <w:p w:rsidR="000047F0" w:rsidRPr="00282DAF" w:rsidRDefault="000047F0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3 367.6</w:t>
            </w:r>
          </w:p>
          <w:p w:rsidR="000047F0" w:rsidRPr="00282DAF" w:rsidRDefault="000047F0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461.82</w:t>
            </w: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2 036.02</w:t>
            </w:r>
          </w:p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236.66</w:t>
            </w: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869.76</w:t>
            </w:r>
          </w:p>
        </w:tc>
        <w:tc>
          <w:tcPr>
            <w:tcW w:w="1425" w:type="dxa"/>
          </w:tcPr>
          <w:p w:rsidR="000047F0" w:rsidRPr="00282DAF" w:rsidRDefault="000047F0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1 179</w:t>
            </w:r>
          </w:p>
        </w:tc>
        <w:tc>
          <w:tcPr>
            <w:tcW w:w="1200" w:type="dxa"/>
          </w:tcPr>
          <w:p w:rsidR="000047F0" w:rsidRPr="00282DAF" w:rsidRDefault="000047F0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162</w:t>
            </w: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713</w:t>
            </w:r>
          </w:p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83</w:t>
            </w: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304</w:t>
            </w:r>
          </w:p>
        </w:tc>
        <w:tc>
          <w:tcPr>
            <w:tcW w:w="1050" w:type="dxa"/>
          </w:tcPr>
          <w:p w:rsidR="000047F0" w:rsidRPr="00282DAF" w:rsidRDefault="000047F0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52.84</w:t>
            </w:r>
          </w:p>
          <w:p w:rsidR="000047F0" w:rsidRPr="00282DAF" w:rsidRDefault="000047F0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18.49</w:t>
            </w:r>
          </w:p>
        </w:tc>
      </w:tr>
      <w:tr w:rsidR="000047F0" w:rsidRPr="00282DAF">
        <w:tblPrEx>
          <w:tblCellMar>
            <w:top w:w="0" w:type="dxa"/>
            <w:bottom w:w="0" w:type="dxa"/>
          </w:tblCellMar>
        </w:tblPrEx>
        <w:tc>
          <w:tcPr>
            <w:tcW w:w="520" w:type="dxa"/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47</w:t>
            </w: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ФЕР 07-05-001-02</w:t>
            </w:r>
          </w:p>
        </w:tc>
        <w:tc>
          <w:tcPr>
            <w:tcW w:w="3450" w:type="dxa"/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Установка блоков стен подвалов массой до 1 т</w:t>
            </w:r>
          </w:p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100 шт.</w:t>
            </w:r>
          </w:p>
        </w:tc>
        <w:tc>
          <w:tcPr>
            <w:tcW w:w="675" w:type="dxa"/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0.19</w:t>
            </w:r>
          </w:p>
        </w:tc>
        <w:tc>
          <w:tcPr>
            <w:tcW w:w="1200" w:type="dxa"/>
          </w:tcPr>
          <w:p w:rsidR="000047F0" w:rsidRPr="00282DAF" w:rsidRDefault="000047F0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4 789.46</w:t>
            </w:r>
          </w:p>
          <w:p w:rsidR="000047F0" w:rsidRPr="00282DAF" w:rsidRDefault="000047F0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648.07</w:t>
            </w: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2 857.72</w:t>
            </w:r>
          </w:p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328.05</w:t>
            </w: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1 283.67</w:t>
            </w:r>
          </w:p>
        </w:tc>
        <w:tc>
          <w:tcPr>
            <w:tcW w:w="1425" w:type="dxa"/>
          </w:tcPr>
          <w:p w:rsidR="000047F0" w:rsidRPr="00282DAF" w:rsidRDefault="000047F0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910</w:t>
            </w:r>
          </w:p>
        </w:tc>
        <w:tc>
          <w:tcPr>
            <w:tcW w:w="1200" w:type="dxa"/>
          </w:tcPr>
          <w:p w:rsidR="000047F0" w:rsidRPr="00282DAF" w:rsidRDefault="000047F0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123</w:t>
            </w: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543</w:t>
            </w:r>
          </w:p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62</w:t>
            </w: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244</w:t>
            </w:r>
          </w:p>
        </w:tc>
        <w:tc>
          <w:tcPr>
            <w:tcW w:w="1050" w:type="dxa"/>
          </w:tcPr>
          <w:p w:rsidR="000047F0" w:rsidRPr="00282DAF" w:rsidRDefault="000047F0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74.15</w:t>
            </w:r>
          </w:p>
          <w:p w:rsidR="000047F0" w:rsidRPr="00282DAF" w:rsidRDefault="000047F0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14.09</w:t>
            </w:r>
          </w:p>
        </w:tc>
      </w:tr>
      <w:tr w:rsidR="000047F0" w:rsidRPr="00282DAF">
        <w:tblPrEx>
          <w:tblCellMar>
            <w:top w:w="0" w:type="dxa"/>
            <w:bottom w:w="0" w:type="dxa"/>
          </w:tblCellMar>
        </w:tblPrEx>
        <w:tc>
          <w:tcPr>
            <w:tcW w:w="520" w:type="dxa"/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48</w:t>
            </w: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ФЕР 07-05-001-03</w:t>
            </w:r>
          </w:p>
        </w:tc>
        <w:tc>
          <w:tcPr>
            <w:tcW w:w="3450" w:type="dxa"/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Установка блоков стен подвалов массой до 1,5 т</w:t>
            </w:r>
          </w:p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100 шт.</w:t>
            </w:r>
          </w:p>
        </w:tc>
        <w:tc>
          <w:tcPr>
            <w:tcW w:w="675" w:type="dxa"/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0.06</w:t>
            </w:r>
          </w:p>
        </w:tc>
        <w:tc>
          <w:tcPr>
            <w:tcW w:w="1200" w:type="dxa"/>
          </w:tcPr>
          <w:p w:rsidR="000047F0" w:rsidRPr="00282DAF" w:rsidRDefault="000047F0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7 276.92</w:t>
            </w:r>
          </w:p>
          <w:p w:rsidR="000047F0" w:rsidRPr="00282DAF" w:rsidRDefault="000047F0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932.97</w:t>
            </w: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4 528.54</w:t>
            </w:r>
          </w:p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501.53</w:t>
            </w: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1 815.41</w:t>
            </w:r>
          </w:p>
        </w:tc>
        <w:tc>
          <w:tcPr>
            <w:tcW w:w="1425" w:type="dxa"/>
          </w:tcPr>
          <w:p w:rsidR="000047F0" w:rsidRPr="00282DAF" w:rsidRDefault="000047F0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437</w:t>
            </w:r>
          </w:p>
        </w:tc>
        <w:tc>
          <w:tcPr>
            <w:tcW w:w="1200" w:type="dxa"/>
          </w:tcPr>
          <w:p w:rsidR="000047F0" w:rsidRPr="00282DAF" w:rsidRDefault="000047F0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56</w:t>
            </w: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272</w:t>
            </w:r>
          </w:p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30</w:t>
            </w: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109</w:t>
            </w:r>
          </w:p>
        </w:tc>
        <w:tc>
          <w:tcPr>
            <w:tcW w:w="1050" w:type="dxa"/>
          </w:tcPr>
          <w:p w:rsidR="000047F0" w:rsidRPr="00282DAF" w:rsidRDefault="000047F0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104.01</w:t>
            </w:r>
          </w:p>
          <w:p w:rsidR="000047F0" w:rsidRPr="00282DAF" w:rsidRDefault="000047F0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6.24</w:t>
            </w:r>
          </w:p>
        </w:tc>
      </w:tr>
      <w:tr w:rsidR="000047F0" w:rsidRPr="00282DAF">
        <w:tblPrEx>
          <w:tblCellMar>
            <w:top w:w="0" w:type="dxa"/>
            <w:bottom w:w="0" w:type="dxa"/>
          </w:tblCellMar>
        </w:tblPrEx>
        <w:tc>
          <w:tcPr>
            <w:tcW w:w="520" w:type="dxa"/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49</w:t>
            </w: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ФЕР 07-05-001-04</w:t>
            </w:r>
          </w:p>
        </w:tc>
        <w:tc>
          <w:tcPr>
            <w:tcW w:w="3450" w:type="dxa"/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Установка блоков стен подвалов массой более 1,5 т</w:t>
            </w:r>
          </w:p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100 шт.</w:t>
            </w:r>
          </w:p>
        </w:tc>
        <w:tc>
          <w:tcPr>
            <w:tcW w:w="675" w:type="dxa"/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0.06</w:t>
            </w:r>
          </w:p>
        </w:tc>
        <w:tc>
          <w:tcPr>
            <w:tcW w:w="1200" w:type="dxa"/>
          </w:tcPr>
          <w:p w:rsidR="000047F0" w:rsidRPr="00282DAF" w:rsidRDefault="000047F0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10 561.51</w:t>
            </w:r>
          </w:p>
          <w:p w:rsidR="000047F0" w:rsidRPr="00282DAF" w:rsidRDefault="000047F0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1 164.31</w:t>
            </w: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6 803.63</w:t>
            </w:r>
          </w:p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679.32</w:t>
            </w: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2 593.57</w:t>
            </w:r>
          </w:p>
        </w:tc>
        <w:tc>
          <w:tcPr>
            <w:tcW w:w="1425" w:type="dxa"/>
          </w:tcPr>
          <w:p w:rsidR="000047F0" w:rsidRPr="00282DAF" w:rsidRDefault="000047F0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634</w:t>
            </w:r>
          </w:p>
        </w:tc>
        <w:tc>
          <w:tcPr>
            <w:tcW w:w="1200" w:type="dxa"/>
          </w:tcPr>
          <w:p w:rsidR="000047F0" w:rsidRPr="00282DAF" w:rsidRDefault="000047F0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70</w:t>
            </w: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408</w:t>
            </w:r>
          </w:p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41</w:t>
            </w: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156</w:t>
            </w:r>
          </w:p>
        </w:tc>
        <w:tc>
          <w:tcPr>
            <w:tcW w:w="1050" w:type="dxa"/>
          </w:tcPr>
          <w:p w:rsidR="000047F0" w:rsidRPr="00282DAF" w:rsidRDefault="000047F0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129.8</w:t>
            </w:r>
          </w:p>
          <w:p w:rsidR="000047F0" w:rsidRPr="00282DAF" w:rsidRDefault="000047F0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7.79</w:t>
            </w:r>
          </w:p>
        </w:tc>
      </w:tr>
      <w:tr w:rsidR="000047F0" w:rsidRPr="00282DAF">
        <w:tblPrEx>
          <w:tblCellMar>
            <w:top w:w="0" w:type="dxa"/>
            <w:bottom w:w="0" w:type="dxa"/>
          </w:tblCellMar>
        </w:tblPrEx>
        <w:tc>
          <w:tcPr>
            <w:tcW w:w="520" w:type="dxa"/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50</w:t>
            </w: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ФЕР 07-02-002-01</w:t>
            </w:r>
          </w:p>
        </w:tc>
        <w:tc>
          <w:tcPr>
            <w:tcW w:w="3450" w:type="dxa"/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Установка опор из плит и колец диаметром до 1000 мм</w:t>
            </w:r>
          </w:p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100 м3</w:t>
            </w:r>
          </w:p>
        </w:tc>
        <w:tc>
          <w:tcPr>
            <w:tcW w:w="675" w:type="dxa"/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0.03124</w:t>
            </w:r>
          </w:p>
        </w:tc>
        <w:tc>
          <w:tcPr>
            <w:tcW w:w="1200" w:type="dxa"/>
          </w:tcPr>
          <w:p w:rsidR="000047F0" w:rsidRPr="00282DAF" w:rsidRDefault="000047F0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26 781.22</w:t>
            </w:r>
          </w:p>
          <w:p w:rsidR="000047F0" w:rsidRPr="00282DAF" w:rsidRDefault="000047F0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4 911.61</w:t>
            </w: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20 514.74</w:t>
            </w:r>
          </w:p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2 264.76</w:t>
            </w: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1 354.87</w:t>
            </w:r>
          </w:p>
        </w:tc>
        <w:tc>
          <w:tcPr>
            <w:tcW w:w="1425" w:type="dxa"/>
          </w:tcPr>
          <w:p w:rsidR="000047F0" w:rsidRPr="00282DAF" w:rsidRDefault="000047F0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837</w:t>
            </w:r>
          </w:p>
        </w:tc>
        <w:tc>
          <w:tcPr>
            <w:tcW w:w="1200" w:type="dxa"/>
          </w:tcPr>
          <w:p w:rsidR="000047F0" w:rsidRPr="00282DAF" w:rsidRDefault="000047F0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153</w:t>
            </w: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641</w:t>
            </w:r>
          </w:p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71</w:t>
            </w: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42</w:t>
            </w:r>
          </w:p>
        </w:tc>
        <w:tc>
          <w:tcPr>
            <w:tcW w:w="1050" w:type="dxa"/>
          </w:tcPr>
          <w:p w:rsidR="000047F0" w:rsidRPr="00282DAF" w:rsidRDefault="000047F0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547.56</w:t>
            </w:r>
          </w:p>
          <w:p w:rsidR="000047F0" w:rsidRPr="00282DAF" w:rsidRDefault="000047F0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17.11</w:t>
            </w:r>
          </w:p>
        </w:tc>
      </w:tr>
      <w:tr w:rsidR="000047F0" w:rsidRPr="00282DAF">
        <w:tblPrEx>
          <w:tblCellMar>
            <w:top w:w="0" w:type="dxa"/>
            <w:bottom w:w="0" w:type="dxa"/>
          </w:tblCellMar>
        </w:tblPrEx>
        <w:tc>
          <w:tcPr>
            <w:tcW w:w="520" w:type="dxa"/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51</w:t>
            </w: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ФЕР 07-05-007-10</w:t>
            </w:r>
          </w:p>
        </w:tc>
        <w:tc>
          <w:tcPr>
            <w:tcW w:w="3450" w:type="dxa"/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Укладка перемычек до массой 0,3 т</w:t>
            </w:r>
          </w:p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100 шт.</w:t>
            </w:r>
          </w:p>
        </w:tc>
        <w:tc>
          <w:tcPr>
            <w:tcW w:w="675" w:type="dxa"/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0.06</w:t>
            </w:r>
          </w:p>
        </w:tc>
        <w:tc>
          <w:tcPr>
            <w:tcW w:w="1200" w:type="dxa"/>
          </w:tcPr>
          <w:p w:rsidR="000047F0" w:rsidRPr="00282DAF" w:rsidRDefault="000047F0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1 068.37</w:t>
            </w:r>
          </w:p>
          <w:p w:rsidR="000047F0" w:rsidRPr="00282DAF" w:rsidRDefault="000047F0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153.91</w:t>
            </w: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784.51</w:t>
            </w:r>
          </w:p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122.58</w:t>
            </w: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129.95</w:t>
            </w:r>
          </w:p>
        </w:tc>
        <w:tc>
          <w:tcPr>
            <w:tcW w:w="1425" w:type="dxa"/>
          </w:tcPr>
          <w:p w:rsidR="000047F0" w:rsidRPr="00282DAF" w:rsidRDefault="000047F0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64</w:t>
            </w:r>
          </w:p>
        </w:tc>
        <w:tc>
          <w:tcPr>
            <w:tcW w:w="1200" w:type="dxa"/>
          </w:tcPr>
          <w:p w:rsidR="000047F0" w:rsidRPr="00282DAF" w:rsidRDefault="000047F0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9</w:t>
            </w: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47</w:t>
            </w:r>
          </w:p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7</w:t>
            </w: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8</w:t>
            </w:r>
          </w:p>
        </w:tc>
        <w:tc>
          <w:tcPr>
            <w:tcW w:w="1050" w:type="dxa"/>
          </w:tcPr>
          <w:p w:rsidR="000047F0" w:rsidRPr="00282DAF" w:rsidRDefault="000047F0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17.61</w:t>
            </w:r>
          </w:p>
          <w:p w:rsidR="000047F0" w:rsidRPr="00282DAF" w:rsidRDefault="000047F0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1.06</w:t>
            </w:r>
          </w:p>
        </w:tc>
      </w:tr>
      <w:tr w:rsidR="000047F0" w:rsidRPr="00282DAF">
        <w:tblPrEx>
          <w:tblCellMar>
            <w:top w:w="0" w:type="dxa"/>
            <w:bottom w:w="0" w:type="dxa"/>
          </w:tblCellMar>
        </w:tblPrEx>
        <w:tc>
          <w:tcPr>
            <w:tcW w:w="520" w:type="dxa"/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52</w:t>
            </w: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ФЕР 07-01-021-01</w:t>
            </w:r>
          </w:p>
        </w:tc>
        <w:tc>
          <w:tcPr>
            <w:tcW w:w="3450" w:type="dxa"/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Укладка перемычек массой до 0,7 т</w:t>
            </w:r>
          </w:p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100 шт.</w:t>
            </w:r>
          </w:p>
        </w:tc>
        <w:tc>
          <w:tcPr>
            <w:tcW w:w="675" w:type="dxa"/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0.02</w:t>
            </w:r>
          </w:p>
        </w:tc>
        <w:tc>
          <w:tcPr>
            <w:tcW w:w="1200" w:type="dxa"/>
          </w:tcPr>
          <w:p w:rsidR="000047F0" w:rsidRPr="00282DAF" w:rsidRDefault="000047F0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4 053.94</w:t>
            </w:r>
          </w:p>
          <w:p w:rsidR="000047F0" w:rsidRPr="00282DAF" w:rsidRDefault="000047F0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845.6</w:t>
            </w: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3 096.58</w:t>
            </w:r>
          </w:p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483.84</w:t>
            </w: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111.76</w:t>
            </w:r>
          </w:p>
        </w:tc>
        <w:tc>
          <w:tcPr>
            <w:tcW w:w="1425" w:type="dxa"/>
          </w:tcPr>
          <w:p w:rsidR="000047F0" w:rsidRPr="00282DAF" w:rsidRDefault="000047F0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81</w:t>
            </w:r>
          </w:p>
        </w:tc>
        <w:tc>
          <w:tcPr>
            <w:tcW w:w="1200" w:type="dxa"/>
          </w:tcPr>
          <w:p w:rsidR="000047F0" w:rsidRPr="00282DAF" w:rsidRDefault="000047F0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17</w:t>
            </w: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62</w:t>
            </w:r>
          </w:p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10</w:t>
            </w: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</w:t>
            </w:r>
          </w:p>
        </w:tc>
        <w:tc>
          <w:tcPr>
            <w:tcW w:w="1050" w:type="dxa"/>
          </w:tcPr>
          <w:p w:rsidR="000047F0" w:rsidRPr="00282DAF" w:rsidRDefault="000047F0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96.75</w:t>
            </w:r>
          </w:p>
          <w:p w:rsidR="000047F0" w:rsidRPr="00282DAF" w:rsidRDefault="000047F0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1.94</w:t>
            </w:r>
          </w:p>
        </w:tc>
      </w:tr>
      <w:tr w:rsidR="000047F0" w:rsidRPr="00282DAF">
        <w:tblPrEx>
          <w:tblCellMar>
            <w:top w:w="0" w:type="dxa"/>
            <w:bottom w:w="0" w:type="dxa"/>
          </w:tblCellMar>
        </w:tblPrEx>
        <w:tc>
          <w:tcPr>
            <w:tcW w:w="520" w:type="dxa"/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53</w:t>
            </w: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ФЕР 06-01-001-20</w:t>
            </w:r>
          </w:p>
        </w:tc>
        <w:tc>
          <w:tcPr>
            <w:tcW w:w="3450" w:type="dxa"/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Устройство монолитных участков стен</w:t>
            </w:r>
          </w:p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100 м3</w:t>
            </w:r>
          </w:p>
        </w:tc>
        <w:tc>
          <w:tcPr>
            <w:tcW w:w="675" w:type="dxa"/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0.11</w:t>
            </w:r>
          </w:p>
        </w:tc>
        <w:tc>
          <w:tcPr>
            <w:tcW w:w="1200" w:type="dxa"/>
          </w:tcPr>
          <w:p w:rsidR="000047F0" w:rsidRPr="00282DAF" w:rsidRDefault="000047F0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64 823.8</w:t>
            </w:r>
          </w:p>
          <w:p w:rsidR="000047F0" w:rsidRPr="00282DAF" w:rsidRDefault="000047F0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2 909.08</w:t>
            </w: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1 991.61</w:t>
            </w:r>
          </w:p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295.53</w:t>
            </w: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59 923.11</w:t>
            </w:r>
          </w:p>
        </w:tc>
        <w:tc>
          <w:tcPr>
            <w:tcW w:w="1425" w:type="dxa"/>
          </w:tcPr>
          <w:p w:rsidR="000047F0" w:rsidRPr="00282DAF" w:rsidRDefault="000047F0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7 131</w:t>
            </w:r>
          </w:p>
        </w:tc>
        <w:tc>
          <w:tcPr>
            <w:tcW w:w="1200" w:type="dxa"/>
          </w:tcPr>
          <w:p w:rsidR="000047F0" w:rsidRPr="00282DAF" w:rsidRDefault="000047F0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320</w:t>
            </w: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219</w:t>
            </w:r>
          </w:p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33</w:t>
            </w: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6 592</w:t>
            </w:r>
          </w:p>
        </w:tc>
        <w:tc>
          <w:tcPr>
            <w:tcW w:w="1050" w:type="dxa"/>
          </w:tcPr>
          <w:p w:rsidR="000047F0" w:rsidRPr="00282DAF" w:rsidRDefault="000047F0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337.48</w:t>
            </w:r>
          </w:p>
          <w:p w:rsidR="000047F0" w:rsidRPr="00282DAF" w:rsidRDefault="000047F0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37.12</w:t>
            </w:r>
          </w:p>
        </w:tc>
      </w:tr>
      <w:tr w:rsidR="000047F0" w:rsidRPr="00282DAF">
        <w:tblPrEx>
          <w:tblCellMar>
            <w:top w:w="0" w:type="dxa"/>
            <w:bottom w:w="0" w:type="dxa"/>
          </w:tblCellMar>
        </w:tblPrEx>
        <w:tc>
          <w:tcPr>
            <w:tcW w:w="520" w:type="dxa"/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54</w:t>
            </w: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ФССЦ 4010023</w:t>
            </w:r>
          </w:p>
        </w:tc>
        <w:tc>
          <w:tcPr>
            <w:tcW w:w="3450" w:type="dxa"/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Бетон тяжелый, крупность заполнителя более 40 мм, класс в 7,5 (М100)</w:t>
            </w:r>
          </w:p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м3</w:t>
            </w:r>
          </w:p>
        </w:tc>
        <w:tc>
          <w:tcPr>
            <w:tcW w:w="675" w:type="dxa"/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-11.165</w:t>
            </w:r>
          </w:p>
        </w:tc>
        <w:tc>
          <w:tcPr>
            <w:tcW w:w="1200" w:type="dxa"/>
          </w:tcPr>
          <w:p w:rsidR="000047F0" w:rsidRPr="00282DAF" w:rsidRDefault="000047F0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560</w:t>
            </w: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560</w:t>
            </w:r>
          </w:p>
        </w:tc>
        <w:tc>
          <w:tcPr>
            <w:tcW w:w="1425" w:type="dxa"/>
          </w:tcPr>
          <w:p w:rsidR="000047F0" w:rsidRPr="00282DAF" w:rsidRDefault="000047F0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-6 252</w:t>
            </w:r>
          </w:p>
        </w:tc>
        <w:tc>
          <w:tcPr>
            <w:tcW w:w="1200" w:type="dxa"/>
          </w:tcPr>
          <w:p w:rsidR="000047F0" w:rsidRPr="00282DAF" w:rsidRDefault="000047F0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-6 252</w:t>
            </w:r>
          </w:p>
        </w:tc>
        <w:tc>
          <w:tcPr>
            <w:tcW w:w="1050" w:type="dxa"/>
          </w:tcPr>
          <w:p w:rsidR="000047F0" w:rsidRPr="00282DAF" w:rsidRDefault="000047F0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</w:p>
        </w:tc>
      </w:tr>
      <w:tr w:rsidR="000047F0" w:rsidRPr="00282DAF">
        <w:tblPrEx>
          <w:tblCellMar>
            <w:top w:w="0" w:type="dxa"/>
            <w:bottom w:w="0" w:type="dxa"/>
          </w:tblCellMar>
        </w:tblPrEx>
        <w:tc>
          <w:tcPr>
            <w:tcW w:w="520" w:type="dxa"/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55</w:t>
            </w: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ФССЦ 4010026</w:t>
            </w:r>
          </w:p>
        </w:tc>
        <w:tc>
          <w:tcPr>
            <w:tcW w:w="3450" w:type="dxa"/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Бетон тяжелый, крупность заполнителя более 40 мм, класс В15 (М200)</w:t>
            </w:r>
          </w:p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м3</w:t>
            </w:r>
          </w:p>
        </w:tc>
        <w:tc>
          <w:tcPr>
            <w:tcW w:w="675" w:type="dxa"/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11.165</w:t>
            </w:r>
          </w:p>
        </w:tc>
        <w:tc>
          <w:tcPr>
            <w:tcW w:w="1200" w:type="dxa"/>
          </w:tcPr>
          <w:p w:rsidR="000047F0" w:rsidRPr="00282DAF" w:rsidRDefault="000047F0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600</w:t>
            </w: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600</w:t>
            </w:r>
          </w:p>
        </w:tc>
        <w:tc>
          <w:tcPr>
            <w:tcW w:w="1425" w:type="dxa"/>
          </w:tcPr>
          <w:p w:rsidR="000047F0" w:rsidRPr="00282DAF" w:rsidRDefault="000047F0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6 699</w:t>
            </w:r>
          </w:p>
        </w:tc>
        <w:tc>
          <w:tcPr>
            <w:tcW w:w="1200" w:type="dxa"/>
          </w:tcPr>
          <w:p w:rsidR="000047F0" w:rsidRPr="00282DAF" w:rsidRDefault="000047F0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6 699</w:t>
            </w:r>
          </w:p>
        </w:tc>
        <w:tc>
          <w:tcPr>
            <w:tcW w:w="1050" w:type="dxa"/>
          </w:tcPr>
          <w:p w:rsidR="000047F0" w:rsidRPr="00282DAF" w:rsidRDefault="000047F0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</w:p>
        </w:tc>
      </w:tr>
      <w:tr w:rsidR="000047F0" w:rsidRPr="00282DAF">
        <w:tblPrEx>
          <w:tblCellMar>
            <w:top w:w="0" w:type="dxa"/>
            <w:bottom w:w="0" w:type="dxa"/>
          </w:tblCellMar>
        </w:tblPrEx>
        <w:tc>
          <w:tcPr>
            <w:tcW w:w="520" w:type="dxa"/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56</w:t>
            </w: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ФЕР 06-01-001-01</w:t>
            </w:r>
          </w:p>
        </w:tc>
        <w:tc>
          <w:tcPr>
            <w:tcW w:w="3450" w:type="dxa"/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Устройство бетонной заделки колодцев УДБ</w:t>
            </w:r>
          </w:p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100 м3</w:t>
            </w:r>
          </w:p>
        </w:tc>
        <w:tc>
          <w:tcPr>
            <w:tcW w:w="675" w:type="dxa"/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0.055</w:t>
            </w:r>
          </w:p>
        </w:tc>
        <w:tc>
          <w:tcPr>
            <w:tcW w:w="1200" w:type="dxa"/>
          </w:tcPr>
          <w:p w:rsidR="000047F0" w:rsidRPr="00282DAF" w:rsidRDefault="000047F0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57 787.79</w:t>
            </w:r>
          </w:p>
          <w:p w:rsidR="000047F0" w:rsidRPr="00282DAF" w:rsidRDefault="000047F0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1 271.63</w:t>
            </w: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921.89</w:t>
            </w:r>
          </w:p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140.13</w:t>
            </w: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55 594.27</w:t>
            </w:r>
          </w:p>
        </w:tc>
        <w:tc>
          <w:tcPr>
            <w:tcW w:w="1425" w:type="dxa"/>
          </w:tcPr>
          <w:p w:rsidR="000047F0" w:rsidRPr="00282DAF" w:rsidRDefault="000047F0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3 178</w:t>
            </w:r>
          </w:p>
        </w:tc>
        <w:tc>
          <w:tcPr>
            <w:tcW w:w="1200" w:type="dxa"/>
          </w:tcPr>
          <w:p w:rsidR="000047F0" w:rsidRPr="00282DAF" w:rsidRDefault="000047F0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70</w:t>
            </w: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51</w:t>
            </w:r>
          </w:p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8</w:t>
            </w: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3 058</w:t>
            </w:r>
          </w:p>
        </w:tc>
        <w:tc>
          <w:tcPr>
            <w:tcW w:w="1050" w:type="dxa"/>
          </w:tcPr>
          <w:p w:rsidR="000047F0" w:rsidRPr="00282DAF" w:rsidRDefault="000047F0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163.03</w:t>
            </w:r>
          </w:p>
          <w:p w:rsidR="000047F0" w:rsidRPr="00282DAF" w:rsidRDefault="000047F0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8.97</w:t>
            </w:r>
          </w:p>
        </w:tc>
      </w:tr>
      <w:tr w:rsidR="000047F0" w:rsidRPr="00282DAF">
        <w:tblPrEx>
          <w:tblCellMar>
            <w:top w:w="0" w:type="dxa"/>
            <w:bottom w:w="0" w:type="dxa"/>
          </w:tblCellMar>
        </w:tblPrEx>
        <w:tc>
          <w:tcPr>
            <w:tcW w:w="520" w:type="dxa"/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57</w:t>
            </w: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ФССЦ 4010061</w:t>
            </w:r>
          </w:p>
        </w:tc>
        <w:tc>
          <w:tcPr>
            <w:tcW w:w="3450" w:type="dxa"/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Смеси бетонные, готовые к употреблению: бетон тяжелый, крупность заполнителя 20 мм, класс: в 3,5 (М50)</w:t>
            </w:r>
          </w:p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м3</w:t>
            </w:r>
          </w:p>
        </w:tc>
        <w:tc>
          <w:tcPr>
            <w:tcW w:w="675" w:type="dxa"/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-5.61</w:t>
            </w:r>
          </w:p>
        </w:tc>
        <w:tc>
          <w:tcPr>
            <w:tcW w:w="1200" w:type="dxa"/>
          </w:tcPr>
          <w:p w:rsidR="000047F0" w:rsidRPr="00282DAF" w:rsidRDefault="000047F0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520</w:t>
            </w: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520</w:t>
            </w:r>
          </w:p>
        </w:tc>
        <w:tc>
          <w:tcPr>
            <w:tcW w:w="1425" w:type="dxa"/>
          </w:tcPr>
          <w:p w:rsidR="000047F0" w:rsidRPr="00282DAF" w:rsidRDefault="000047F0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-2 917</w:t>
            </w:r>
          </w:p>
        </w:tc>
        <w:tc>
          <w:tcPr>
            <w:tcW w:w="1200" w:type="dxa"/>
          </w:tcPr>
          <w:p w:rsidR="000047F0" w:rsidRPr="00282DAF" w:rsidRDefault="000047F0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-2 917</w:t>
            </w:r>
          </w:p>
        </w:tc>
        <w:tc>
          <w:tcPr>
            <w:tcW w:w="1050" w:type="dxa"/>
          </w:tcPr>
          <w:p w:rsidR="000047F0" w:rsidRPr="00282DAF" w:rsidRDefault="000047F0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</w:p>
        </w:tc>
      </w:tr>
      <w:tr w:rsidR="000047F0" w:rsidRPr="00282DAF">
        <w:tblPrEx>
          <w:tblCellMar>
            <w:top w:w="0" w:type="dxa"/>
            <w:bottom w:w="0" w:type="dxa"/>
          </w:tblCellMar>
        </w:tblPrEx>
        <w:tc>
          <w:tcPr>
            <w:tcW w:w="520" w:type="dxa"/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58</w:t>
            </w: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ФССЦ 4010026</w:t>
            </w:r>
          </w:p>
        </w:tc>
        <w:tc>
          <w:tcPr>
            <w:tcW w:w="3450" w:type="dxa"/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Бетон тяжелый, крупность заполнителя более 40 мм, класс В15 (М200)</w:t>
            </w:r>
          </w:p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м3</w:t>
            </w:r>
          </w:p>
        </w:tc>
        <w:tc>
          <w:tcPr>
            <w:tcW w:w="675" w:type="dxa"/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5.61</w:t>
            </w:r>
          </w:p>
        </w:tc>
        <w:tc>
          <w:tcPr>
            <w:tcW w:w="1200" w:type="dxa"/>
          </w:tcPr>
          <w:p w:rsidR="000047F0" w:rsidRPr="00282DAF" w:rsidRDefault="000047F0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600</w:t>
            </w: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600</w:t>
            </w:r>
          </w:p>
        </w:tc>
        <w:tc>
          <w:tcPr>
            <w:tcW w:w="1425" w:type="dxa"/>
          </w:tcPr>
          <w:p w:rsidR="000047F0" w:rsidRPr="00282DAF" w:rsidRDefault="000047F0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3 366</w:t>
            </w:r>
          </w:p>
        </w:tc>
        <w:tc>
          <w:tcPr>
            <w:tcW w:w="1200" w:type="dxa"/>
          </w:tcPr>
          <w:p w:rsidR="000047F0" w:rsidRPr="00282DAF" w:rsidRDefault="000047F0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3 366</w:t>
            </w:r>
          </w:p>
        </w:tc>
        <w:tc>
          <w:tcPr>
            <w:tcW w:w="1050" w:type="dxa"/>
          </w:tcPr>
          <w:p w:rsidR="000047F0" w:rsidRPr="00282DAF" w:rsidRDefault="000047F0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</w:p>
        </w:tc>
      </w:tr>
      <w:tr w:rsidR="000047F0" w:rsidRPr="00282DAF">
        <w:tblPrEx>
          <w:tblCellMar>
            <w:top w:w="0" w:type="dxa"/>
            <w:bottom w:w="0" w:type="dxa"/>
          </w:tblCellMar>
        </w:tblPrEx>
        <w:tc>
          <w:tcPr>
            <w:tcW w:w="520" w:type="dxa"/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59</w:t>
            </w: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ФЕР 06-01-092-01</w:t>
            </w:r>
          </w:p>
        </w:tc>
        <w:tc>
          <w:tcPr>
            <w:tcW w:w="3450" w:type="dxa"/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Установка каркасов ПКФ 2.4</w:t>
            </w:r>
          </w:p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 т</w:t>
            </w:r>
          </w:p>
        </w:tc>
        <w:tc>
          <w:tcPr>
            <w:tcW w:w="675" w:type="dxa"/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0.05568</w:t>
            </w:r>
          </w:p>
        </w:tc>
        <w:tc>
          <w:tcPr>
            <w:tcW w:w="1200" w:type="dxa"/>
          </w:tcPr>
          <w:p w:rsidR="000047F0" w:rsidRPr="00282DAF" w:rsidRDefault="000047F0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6 021.05</w:t>
            </w:r>
          </w:p>
          <w:p w:rsidR="000047F0" w:rsidRPr="00282DAF" w:rsidRDefault="000047F0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260.26</w:t>
            </w: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69.99</w:t>
            </w:r>
          </w:p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9.04</w:t>
            </w: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5 690.8</w:t>
            </w:r>
          </w:p>
        </w:tc>
        <w:tc>
          <w:tcPr>
            <w:tcW w:w="1425" w:type="dxa"/>
          </w:tcPr>
          <w:p w:rsidR="000047F0" w:rsidRPr="00282DAF" w:rsidRDefault="000047F0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335</w:t>
            </w:r>
          </w:p>
        </w:tc>
        <w:tc>
          <w:tcPr>
            <w:tcW w:w="1200" w:type="dxa"/>
          </w:tcPr>
          <w:p w:rsidR="000047F0" w:rsidRPr="00282DAF" w:rsidRDefault="000047F0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14</w:t>
            </w: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4</w:t>
            </w:r>
          </w:p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</w:t>
            </w: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317</w:t>
            </w:r>
          </w:p>
        </w:tc>
        <w:tc>
          <w:tcPr>
            <w:tcW w:w="1050" w:type="dxa"/>
          </w:tcPr>
          <w:p w:rsidR="000047F0" w:rsidRPr="00282DAF" w:rsidRDefault="000047F0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32.82</w:t>
            </w:r>
          </w:p>
          <w:p w:rsidR="000047F0" w:rsidRPr="00282DAF" w:rsidRDefault="000047F0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1.83</w:t>
            </w:r>
          </w:p>
        </w:tc>
      </w:tr>
      <w:tr w:rsidR="000047F0" w:rsidRPr="00282DAF">
        <w:tblPrEx>
          <w:tblCellMar>
            <w:top w:w="0" w:type="dxa"/>
            <w:bottom w:w="0" w:type="dxa"/>
          </w:tblCellMar>
        </w:tblPrEx>
        <w:tc>
          <w:tcPr>
            <w:tcW w:w="520" w:type="dxa"/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60</w:t>
            </w: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ФССЦ 2040066</w:t>
            </w:r>
          </w:p>
        </w:tc>
        <w:tc>
          <w:tcPr>
            <w:tcW w:w="3450" w:type="dxa"/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Арматура-сетка из стали класса А-1 диаметром 12-14 мм</w:t>
            </w:r>
          </w:p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т</w:t>
            </w:r>
          </w:p>
        </w:tc>
        <w:tc>
          <w:tcPr>
            <w:tcW w:w="675" w:type="dxa"/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-0.05568</w:t>
            </w:r>
          </w:p>
        </w:tc>
        <w:tc>
          <w:tcPr>
            <w:tcW w:w="1200" w:type="dxa"/>
          </w:tcPr>
          <w:p w:rsidR="000047F0" w:rsidRPr="00282DAF" w:rsidRDefault="000047F0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5 650</w:t>
            </w: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5 650</w:t>
            </w:r>
          </w:p>
        </w:tc>
        <w:tc>
          <w:tcPr>
            <w:tcW w:w="1425" w:type="dxa"/>
          </w:tcPr>
          <w:p w:rsidR="000047F0" w:rsidRPr="00282DAF" w:rsidRDefault="000047F0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- 315</w:t>
            </w:r>
          </w:p>
        </w:tc>
        <w:tc>
          <w:tcPr>
            <w:tcW w:w="1200" w:type="dxa"/>
          </w:tcPr>
          <w:p w:rsidR="000047F0" w:rsidRPr="00282DAF" w:rsidRDefault="000047F0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- 315</w:t>
            </w:r>
          </w:p>
        </w:tc>
        <w:tc>
          <w:tcPr>
            <w:tcW w:w="1050" w:type="dxa"/>
          </w:tcPr>
          <w:p w:rsidR="000047F0" w:rsidRPr="00282DAF" w:rsidRDefault="000047F0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</w:p>
        </w:tc>
      </w:tr>
      <w:tr w:rsidR="000047F0" w:rsidRPr="00282DAF">
        <w:tblPrEx>
          <w:tblCellMar>
            <w:top w:w="0" w:type="dxa"/>
            <w:bottom w:w="0" w:type="dxa"/>
          </w:tblCellMar>
        </w:tblPrEx>
        <w:tc>
          <w:tcPr>
            <w:tcW w:w="520" w:type="dxa"/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61</w:t>
            </w: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ФССЦ 2040001</w:t>
            </w:r>
          </w:p>
        </w:tc>
        <w:tc>
          <w:tcPr>
            <w:tcW w:w="3450" w:type="dxa"/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Горячекатаная арматурная сталь гладкая класса A-I, диаметром 6 мм</w:t>
            </w:r>
          </w:p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т</w:t>
            </w:r>
          </w:p>
        </w:tc>
        <w:tc>
          <w:tcPr>
            <w:tcW w:w="675" w:type="dxa"/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0.0096</w:t>
            </w:r>
          </w:p>
        </w:tc>
        <w:tc>
          <w:tcPr>
            <w:tcW w:w="1200" w:type="dxa"/>
          </w:tcPr>
          <w:p w:rsidR="000047F0" w:rsidRPr="00282DAF" w:rsidRDefault="000047F0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7 418.82</w:t>
            </w: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7 418.82</w:t>
            </w:r>
          </w:p>
        </w:tc>
        <w:tc>
          <w:tcPr>
            <w:tcW w:w="1425" w:type="dxa"/>
          </w:tcPr>
          <w:p w:rsidR="000047F0" w:rsidRPr="00282DAF" w:rsidRDefault="000047F0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71</w:t>
            </w:r>
          </w:p>
        </w:tc>
        <w:tc>
          <w:tcPr>
            <w:tcW w:w="1200" w:type="dxa"/>
          </w:tcPr>
          <w:p w:rsidR="000047F0" w:rsidRPr="00282DAF" w:rsidRDefault="000047F0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71</w:t>
            </w:r>
          </w:p>
        </w:tc>
        <w:tc>
          <w:tcPr>
            <w:tcW w:w="1050" w:type="dxa"/>
          </w:tcPr>
          <w:p w:rsidR="000047F0" w:rsidRPr="00282DAF" w:rsidRDefault="000047F0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</w:p>
        </w:tc>
      </w:tr>
      <w:tr w:rsidR="000047F0" w:rsidRPr="00282DAF">
        <w:tblPrEx>
          <w:tblCellMar>
            <w:top w:w="0" w:type="dxa"/>
            <w:bottom w:w="0" w:type="dxa"/>
          </w:tblCellMar>
        </w:tblPrEx>
        <w:tc>
          <w:tcPr>
            <w:tcW w:w="520" w:type="dxa"/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62</w:t>
            </w: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ФССЦ 2040034</w:t>
            </w:r>
          </w:p>
        </w:tc>
        <w:tc>
          <w:tcPr>
            <w:tcW w:w="3450" w:type="dxa"/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Надбавки к ценам заготовок за сборку и сварку каркасов и сеток плоских диаметром 5-6 мм</w:t>
            </w:r>
          </w:p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т</w:t>
            </w:r>
          </w:p>
        </w:tc>
        <w:tc>
          <w:tcPr>
            <w:tcW w:w="675" w:type="dxa"/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0.0096</w:t>
            </w:r>
          </w:p>
        </w:tc>
        <w:tc>
          <w:tcPr>
            <w:tcW w:w="1200" w:type="dxa"/>
          </w:tcPr>
          <w:p w:rsidR="000047F0" w:rsidRPr="00282DAF" w:rsidRDefault="000047F0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2 476.76</w:t>
            </w: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2 476.76</w:t>
            </w:r>
          </w:p>
        </w:tc>
        <w:tc>
          <w:tcPr>
            <w:tcW w:w="1425" w:type="dxa"/>
          </w:tcPr>
          <w:p w:rsidR="000047F0" w:rsidRPr="00282DAF" w:rsidRDefault="000047F0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24</w:t>
            </w:r>
          </w:p>
        </w:tc>
        <w:tc>
          <w:tcPr>
            <w:tcW w:w="1200" w:type="dxa"/>
          </w:tcPr>
          <w:p w:rsidR="000047F0" w:rsidRPr="00282DAF" w:rsidRDefault="000047F0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24</w:t>
            </w:r>
          </w:p>
        </w:tc>
        <w:tc>
          <w:tcPr>
            <w:tcW w:w="1050" w:type="dxa"/>
          </w:tcPr>
          <w:p w:rsidR="000047F0" w:rsidRPr="00282DAF" w:rsidRDefault="000047F0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</w:p>
        </w:tc>
      </w:tr>
      <w:tr w:rsidR="000047F0" w:rsidRPr="00282DAF">
        <w:tblPrEx>
          <w:tblCellMar>
            <w:top w:w="0" w:type="dxa"/>
            <w:bottom w:w="0" w:type="dxa"/>
          </w:tblCellMar>
        </w:tblPrEx>
        <w:tc>
          <w:tcPr>
            <w:tcW w:w="520" w:type="dxa"/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63</w:t>
            </w: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ФССЦ 2040023</w:t>
            </w:r>
          </w:p>
        </w:tc>
        <w:tc>
          <w:tcPr>
            <w:tcW w:w="3450" w:type="dxa"/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Горячекатаная арматурная сталь периодического профиля класса А-III диаметром 14 мм</w:t>
            </w:r>
          </w:p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т</w:t>
            </w:r>
          </w:p>
        </w:tc>
        <w:tc>
          <w:tcPr>
            <w:tcW w:w="675" w:type="dxa"/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0.04608</w:t>
            </w:r>
          </w:p>
        </w:tc>
        <w:tc>
          <w:tcPr>
            <w:tcW w:w="1200" w:type="dxa"/>
          </w:tcPr>
          <w:p w:rsidR="000047F0" w:rsidRPr="00282DAF" w:rsidRDefault="000047F0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8 132</w:t>
            </w: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8 132</w:t>
            </w:r>
          </w:p>
        </w:tc>
        <w:tc>
          <w:tcPr>
            <w:tcW w:w="1425" w:type="dxa"/>
          </w:tcPr>
          <w:p w:rsidR="000047F0" w:rsidRPr="00282DAF" w:rsidRDefault="000047F0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375</w:t>
            </w:r>
          </w:p>
        </w:tc>
        <w:tc>
          <w:tcPr>
            <w:tcW w:w="1200" w:type="dxa"/>
          </w:tcPr>
          <w:p w:rsidR="000047F0" w:rsidRPr="00282DAF" w:rsidRDefault="000047F0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375</w:t>
            </w:r>
          </w:p>
        </w:tc>
        <w:tc>
          <w:tcPr>
            <w:tcW w:w="1050" w:type="dxa"/>
          </w:tcPr>
          <w:p w:rsidR="000047F0" w:rsidRPr="00282DAF" w:rsidRDefault="000047F0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</w:p>
        </w:tc>
      </w:tr>
      <w:tr w:rsidR="000047F0" w:rsidRPr="00282DAF">
        <w:tblPrEx>
          <w:tblCellMar>
            <w:top w:w="0" w:type="dxa"/>
            <w:bottom w:w="0" w:type="dxa"/>
          </w:tblCellMar>
        </w:tblPrEx>
        <w:tc>
          <w:tcPr>
            <w:tcW w:w="520" w:type="dxa"/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64</w:t>
            </w: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ФССЦ 2040038</w:t>
            </w:r>
          </w:p>
        </w:tc>
        <w:tc>
          <w:tcPr>
            <w:tcW w:w="3450" w:type="dxa"/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Надбавки к ценам заготовок за сборку и сварку каркасов и сеток плоских диаметром 14 мм</w:t>
            </w:r>
          </w:p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т</w:t>
            </w:r>
          </w:p>
        </w:tc>
        <w:tc>
          <w:tcPr>
            <w:tcW w:w="675" w:type="dxa"/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0.04608</w:t>
            </w:r>
          </w:p>
        </w:tc>
        <w:tc>
          <w:tcPr>
            <w:tcW w:w="1200" w:type="dxa"/>
          </w:tcPr>
          <w:p w:rsidR="000047F0" w:rsidRPr="00282DAF" w:rsidRDefault="000047F0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1 204</w:t>
            </w: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1 204</w:t>
            </w:r>
          </w:p>
        </w:tc>
        <w:tc>
          <w:tcPr>
            <w:tcW w:w="1425" w:type="dxa"/>
          </w:tcPr>
          <w:p w:rsidR="000047F0" w:rsidRPr="00282DAF" w:rsidRDefault="000047F0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55</w:t>
            </w:r>
          </w:p>
        </w:tc>
        <w:tc>
          <w:tcPr>
            <w:tcW w:w="1200" w:type="dxa"/>
          </w:tcPr>
          <w:p w:rsidR="000047F0" w:rsidRPr="00282DAF" w:rsidRDefault="000047F0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55</w:t>
            </w:r>
          </w:p>
        </w:tc>
        <w:tc>
          <w:tcPr>
            <w:tcW w:w="1050" w:type="dxa"/>
          </w:tcPr>
          <w:p w:rsidR="000047F0" w:rsidRPr="00282DAF" w:rsidRDefault="000047F0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</w:p>
        </w:tc>
      </w:tr>
      <w:tr w:rsidR="000047F0" w:rsidRPr="00282DAF">
        <w:tblPrEx>
          <w:tblCellMar>
            <w:top w:w="0" w:type="dxa"/>
            <w:bottom w:w="0" w:type="dxa"/>
          </w:tblCellMar>
        </w:tblPrEx>
        <w:tc>
          <w:tcPr>
            <w:tcW w:w="520" w:type="dxa"/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65</w:t>
            </w: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ФЕР 46-03-010-01</w:t>
            </w:r>
          </w:p>
        </w:tc>
        <w:tc>
          <w:tcPr>
            <w:tcW w:w="3450" w:type="dxa"/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Пробивка в бетонных блоках отверстий</w:t>
            </w:r>
          </w:p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100 отверстий</w:t>
            </w:r>
          </w:p>
        </w:tc>
        <w:tc>
          <w:tcPr>
            <w:tcW w:w="675" w:type="dxa"/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0.06</w:t>
            </w:r>
          </w:p>
        </w:tc>
        <w:tc>
          <w:tcPr>
            <w:tcW w:w="1200" w:type="dxa"/>
          </w:tcPr>
          <w:p w:rsidR="000047F0" w:rsidRPr="00282DAF" w:rsidRDefault="000047F0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681.21</w:t>
            </w:r>
          </w:p>
          <w:p w:rsidR="000047F0" w:rsidRPr="00282DAF" w:rsidRDefault="000047F0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144.42</w:t>
            </w: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536.79</w:t>
            </w:r>
          </w:p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46.02</w:t>
            </w: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425" w:type="dxa"/>
          </w:tcPr>
          <w:p w:rsidR="000047F0" w:rsidRPr="00282DAF" w:rsidRDefault="000047F0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41</w:t>
            </w:r>
          </w:p>
        </w:tc>
        <w:tc>
          <w:tcPr>
            <w:tcW w:w="1200" w:type="dxa"/>
          </w:tcPr>
          <w:p w:rsidR="000047F0" w:rsidRPr="00282DAF" w:rsidRDefault="000047F0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9</w:t>
            </w: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32</w:t>
            </w:r>
          </w:p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</w:t>
            </w: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050" w:type="dxa"/>
          </w:tcPr>
          <w:p w:rsidR="000047F0" w:rsidRPr="00282DAF" w:rsidRDefault="000047F0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15.17</w:t>
            </w:r>
          </w:p>
          <w:p w:rsidR="000047F0" w:rsidRPr="00282DAF" w:rsidRDefault="000047F0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0.91</w:t>
            </w:r>
          </w:p>
        </w:tc>
      </w:tr>
      <w:tr w:rsidR="000047F0" w:rsidRPr="00282DAF">
        <w:tblPrEx>
          <w:tblCellMar>
            <w:top w:w="0" w:type="dxa"/>
            <w:bottom w:w="0" w:type="dxa"/>
          </w:tblCellMar>
        </w:tblPrEx>
        <w:tc>
          <w:tcPr>
            <w:tcW w:w="520" w:type="dxa"/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66</w:t>
            </w: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ФЕР 06-01-015-07</w:t>
            </w:r>
          </w:p>
        </w:tc>
        <w:tc>
          <w:tcPr>
            <w:tcW w:w="3450" w:type="dxa"/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Установка закладных деталей весом до 4 кг</w:t>
            </w:r>
          </w:p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 т</w:t>
            </w:r>
          </w:p>
        </w:tc>
        <w:tc>
          <w:tcPr>
            <w:tcW w:w="675" w:type="dxa"/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0.03226</w:t>
            </w:r>
          </w:p>
        </w:tc>
        <w:tc>
          <w:tcPr>
            <w:tcW w:w="1200" w:type="dxa"/>
          </w:tcPr>
          <w:p w:rsidR="000047F0" w:rsidRPr="00282DAF" w:rsidRDefault="000047F0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8 790.12</w:t>
            </w:r>
          </w:p>
          <w:p w:rsidR="000047F0" w:rsidRPr="00282DAF" w:rsidRDefault="000047F0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1 957.49</w:t>
            </w: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32.63</w:t>
            </w:r>
          </w:p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2.03</w:t>
            </w: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6 800</w:t>
            </w:r>
          </w:p>
        </w:tc>
        <w:tc>
          <w:tcPr>
            <w:tcW w:w="1425" w:type="dxa"/>
          </w:tcPr>
          <w:p w:rsidR="000047F0" w:rsidRPr="00282DAF" w:rsidRDefault="000047F0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284</w:t>
            </w:r>
          </w:p>
        </w:tc>
        <w:tc>
          <w:tcPr>
            <w:tcW w:w="1200" w:type="dxa"/>
          </w:tcPr>
          <w:p w:rsidR="000047F0" w:rsidRPr="00282DAF" w:rsidRDefault="000047F0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63</w:t>
            </w: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</w:t>
            </w: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219</w:t>
            </w:r>
          </w:p>
        </w:tc>
        <w:tc>
          <w:tcPr>
            <w:tcW w:w="1050" w:type="dxa"/>
          </w:tcPr>
          <w:p w:rsidR="000047F0" w:rsidRPr="00282DAF" w:rsidRDefault="000047F0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215.82</w:t>
            </w:r>
          </w:p>
          <w:p w:rsidR="000047F0" w:rsidRPr="00282DAF" w:rsidRDefault="000047F0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6.96</w:t>
            </w:r>
          </w:p>
        </w:tc>
      </w:tr>
      <w:tr w:rsidR="000047F0" w:rsidRPr="00282DAF">
        <w:tblPrEx>
          <w:tblCellMar>
            <w:top w:w="0" w:type="dxa"/>
            <w:bottom w:w="0" w:type="dxa"/>
          </w:tblCellMar>
        </w:tblPrEx>
        <w:tc>
          <w:tcPr>
            <w:tcW w:w="520" w:type="dxa"/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67</w:t>
            </w: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ФЕР 06-01-015-08</w:t>
            </w:r>
          </w:p>
        </w:tc>
        <w:tc>
          <w:tcPr>
            <w:tcW w:w="3450" w:type="dxa"/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Установка закладных деталей весом до 20 кг</w:t>
            </w:r>
          </w:p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 т</w:t>
            </w:r>
          </w:p>
        </w:tc>
        <w:tc>
          <w:tcPr>
            <w:tcW w:w="675" w:type="dxa"/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0.0462</w:t>
            </w:r>
          </w:p>
        </w:tc>
        <w:tc>
          <w:tcPr>
            <w:tcW w:w="1200" w:type="dxa"/>
          </w:tcPr>
          <w:p w:rsidR="000047F0" w:rsidRPr="00282DAF" w:rsidRDefault="000047F0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7 406.04</w:t>
            </w:r>
          </w:p>
          <w:p w:rsidR="000047F0" w:rsidRPr="00282DAF" w:rsidRDefault="000047F0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573.41</w:t>
            </w: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32.63</w:t>
            </w:r>
          </w:p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2.03</w:t>
            </w: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6 800</w:t>
            </w:r>
          </w:p>
        </w:tc>
        <w:tc>
          <w:tcPr>
            <w:tcW w:w="1425" w:type="dxa"/>
          </w:tcPr>
          <w:p w:rsidR="000047F0" w:rsidRPr="00282DAF" w:rsidRDefault="000047F0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342</w:t>
            </w:r>
          </w:p>
        </w:tc>
        <w:tc>
          <w:tcPr>
            <w:tcW w:w="1200" w:type="dxa"/>
          </w:tcPr>
          <w:p w:rsidR="000047F0" w:rsidRPr="00282DAF" w:rsidRDefault="000047F0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26</w:t>
            </w: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</w:t>
            </w: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314</w:t>
            </w:r>
          </w:p>
        </w:tc>
        <w:tc>
          <w:tcPr>
            <w:tcW w:w="1050" w:type="dxa"/>
          </w:tcPr>
          <w:p w:rsidR="000047F0" w:rsidRPr="00282DAF" w:rsidRDefault="000047F0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63.22</w:t>
            </w:r>
          </w:p>
          <w:p w:rsidR="000047F0" w:rsidRPr="00282DAF" w:rsidRDefault="000047F0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2.92</w:t>
            </w:r>
          </w:p>
        </w:tc>
      </w:tr>
      <w:tr w:rsidR="000047F0" w:rsidRPr="00282DAF">
        <w:tblPrEx>
          <w:tblCellMar>
            <w:top w:w="0" w:type="dxa"/>
            <w:bottom w:w="0" w:type="dxa"/>
          </w:tblCellMar>
        </w:tblPrEx>
        <w:tc>
          <w:tcPr>
            <w:tcW w:w="520" w:type="dxa"/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68</w:t>
            </w: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ФЕР 23-04-011-01</w:t>
            </w:r>
          </w:p>
        </w:tc>
        <w:tc>
          <w:tcPr>
            <w:tcW w:w="3450" w:type="dxa"/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Установка люка</w:t>
            </w:r>
          </w:p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шт.</w:t>
            </w:r>
          </w:p>
        </w:tc>
        <w:tc>
          <w:tcPr>
            <w:tcW w:w="675" w:type="dxa"/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4</w:t>
            </w:r>
          </w:p>
        </w:tc>
        <w:tc>
          <w:tcPr>
            <w:tcW w:w="1200" w:type="dxa"/>
          </w:tcPr>
          <w:p w:rsidR="000047F0" w:rsidRPr="00282DAF" w:rsidRDefault="000047F0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586.65</w:t>
            </w:r>
          </w:p>
          <w:p w:rsidR="000047F0" w:rsidRPr="00282DAF" w:rsidRDefault="000047F0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11.32</w:t>
            </w: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5.28</w:t>
            </w:r>
          </w:p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0.74</w:t>
            </w: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570.05</w:t>
            </w:r>
          </w:p>
        </w:tc>
        <w:tc>
          <w:tcPr>
            <w:tcW w:w="1425" w:type="dxa"/>
          </w:tcPr>
          <w:p w:rsidR="000047F0" w:rsidRPr="00282DAF" w:rsidRDefault="000047F0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2 347</w:t>
            </w:r>
          </w:p>
        </w:tc>
        <w:tc>
          <w:tcPr>
            <w:tcW w:w="1200" w:type="dxa"/>
          </w:tcPr>
          <w:p w:rsidR="000047F0" w:rsidRPr="00282DAF" w:rsidRDefault="000047F0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45</w:t>
            </w: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21</w:t>
            </w:r>
          </w:p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</w:t>
            </w: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2 280</w:t>
            </w:r>
          </w:p>
        </w:tc>
        <w:tc>
          <w:tcPr>
            <w:tcW w:w="1050" w:type="dxa"/>
          </w:tcPr>
          <w:p w:rsidR="000047F0" w:rsidRPr="00282DAF" w:rsidRDefault="000047F0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1.31</w:t>
            </w:r>
          </w:p>
          <w:p w:rsidR="000047F0" w:rsidRPr="00282DAF" w:rsidRDefault="000047F0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5.24</w:t>
            </w:r>
          </w:p>
        </w:tc>
      </w:tr>
      <w:tr w:rsidR="000047F0" w:rsidRPr="00282DAF">
        <w:tblPrEx>
          <w:tblCellMar>
            <w:top w:w="0" w:type="dxa"/>
            <w:bottom w:w="0" w:type="dxa"/>
          </w:tblCellMar>
        </w:tblPrEx>
        <w:tc>
          <w:tcPr>
            <w:tcW w:w="520" w:type="dxa"/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69</w:t>
            </w: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ФЕР 09-03-029-01</w:t>
            </w:r>
          </w:p>
        </w:tc>
        <w:tc>
          <w:tcPr>
            <w:tcW w:w="3450" w:type="dxa"/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Монтаж лестниц С1</w:t>
            </w:r>
          </w:p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 т</w:t>
            </w:r>
          </w:p>
        </w:tc>
        <w:tc>
          <w:tcPr>
            <w:tcW w:w="675" w:type="dxa"/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0.1296</w:t>
            </w:r>
          </w:p>
        </w:tc>
        <w:tc>
          <w:tcPr>
            <w:tcW w:w="1200" w:type="dxa"/>
          </w:tcPr>
          <w:p w:rsidR="000047F0" w:rsidRPr="00282DAF" w:rsidRDefault="000047F0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1 083.67</w:t>
            </w:r>
          </w:p>
          <w:p w:rsidR="000047F0" w:rsidRPr="00282DAF" w:rsidRDefault="000047F0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304.28</w:t>
            </w: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689.65</w:t>
            </w:r>
          </w:p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76.27</w:t>
            </w: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89.74</w:t>
            </w:r>
          </w:p>
        </w:tc>
        <w:tc>
          <w:tcPr>
            <w:tcW w:w="1425" w:type="dxa"/>
          </w:tcPr>
          <w:p w:rsidR="000047F0" w:rsidRPr="00282DAF" w:rsidRDefault="000047F0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140</w:t>
            </w:r>
          </w:p>
        </w:tc>
        <w:tc>
          <w:tcPr>
            <w:tcW w:w="1200" w:type="dxa"/>
          </w:tcPr>
          <w:p w:rsidR="000047F0" w:rsidRPr="00282DAF" w:rsidRDefault="000047F0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39</w:t>
            </w: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89</w:t>
            </w:r>
          </w:p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10</w:t>
            </w: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12</w:t>
            </w:r>
          </w:p>
        </w:tc>
        <w:tc>
          <w:tcPr>
            <w:tcW w:w="1050" w:type="dxa"/>
          </w:tcPr>
          <w:p w:rsidR="000047F0" w:rsidRPr="00282DAF" w:rsidRDefault="000047F0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32.37</w:t>
            </w:r>
          </w:p>
          <w:p w:rsidR="000047F0" w:rsidRPr="00282DAF" w:rsidRDefault="000047F0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4.2</w:t>
            </w:r>
          </w:p>
        </w:tc>
      </w:tr>
      <w:tr w:rsidR="000047F0" w:rsidRPr="00282DAF">
        <w:tblPrEx>
          <w:tblCellMar>
            <w:top w:w="0" w:type="dxa"/>
            <w:bottom w:w="0" w:type="dxa"/>
          </w:tblCellMar>
        </w:tblPrEx>
        <w:tc>
          <w:tcPr>
            <w:tcW w:w="520" w:type="dxa"/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70</w:t>
            </w: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ФССЦ 2010650</w:t>
            </w:r>
          </w:p>
        </w:tc>
        <w:tc>
          <w:tcPr>
            <w:tcW w:w="3450" w:type="dxa"/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Лестница металлическая С1</w:t>
            </w:r>
          </w:p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т</w:t>
            </w:r>
          </w:p>
        </w:tc>
        <w:tc>
          <w:tcPr>
            <w:tcW w:w="675" w:type="dxa"/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0.129</w:t>
            </w:r>
          </w:p>
        </w:tc>
        <w:tc>
          <w:tcPr>
            <w:tcW w:w="1200" w:type="dxa"/>
          </w:tcPr>
          <w:p w:rsidR="000047F0" w:rsidRPr="00282DAF" w:rsidRDefault="000047F0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7 571</w:t>
            </w: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7 571</w:t>
            </w:r>
          </w:p>
        </w:tc>
        <w:tc>
          <w:tcPr>
            <w:tcW w:w="1425" w:type="dxa"/>
          </w:tcPr>
          <w:p w:rsidR="000047F0" w:rsidRPr="00282DAF" w:rsidRDefault="000047F0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977</w:t>
            </w:r>
          </w:p>
        </w:tc>
        <w:tc>
          <w:tcPr>
            <w:tcW w:w="1200" w:type="dxa"/>
          </w:tcPr>
          <w:p w:rsidR="000047F0" w:rsidRPr="00282DAF" w:rsidRDefault="000047F0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977</w:t>
            </w:r>
          </w:p>
        </w:tc>
        <w:tc>
          <w:tcPr>
            <w:tcW w:w="1050" w:type="dxa"/>
          </w:tcPr>
          <w:p w:rsidR="000047F0" w:rsidRPr="00282DAF" w:rsidRDefault="000047F0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</w:p>
        </w:tc>
      </w:tr>
      <w:tr w:rsidR="000047F0" w:rsidRPr="00282DAF">
        <w:tblPrEx>
          <w:tblCellMar>
            <w:top w:w="0" w:type="dxa"/>
            <w:bottom w:w="0" w:type="dxa"/>
          </w:tblCellMar>
        </w:tblPrEx>
        <w:tc>
          <w:tcPr>
            <w:tcW w:w="520" w:type="dxa"/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71</w:t>
            </w: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ФЕР 09-03-015-01</w:t>
            </w:r>
          </w:p>
        </w:tc>
        <w:tc>
          <w:tcPr>
            <w:tcW w:w="3450" w:type="dxa"/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Монтаж балки металлической БМ4.5</w:t>
            </w:r>
          </w:p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 т</w:t>
            </w:r>
          </w:p>
        </w:tc>
        <w:tc>
          <w:tcPr>
            <w:tcW w:w="675" w:type="dxa"/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0.6006</w:t>
            </w:r>
          </w:p>
        </w:tc>
        <w:tc>
          <w:tcPr>
            <w:tcW w:w="1200" w:type="dxa"/>
          </w:tcPr>
          <w:p w:rsidR="000047F0" w:rsidRPr="00282DAF" w:rsidRDefault="000047F0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505.88</w:t>
            </w:r>
          </w:p>
          <w:p w:rsidR="000047F0" w:rsidRPr="00282DAF" w:rsidRDefault="000047F0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138</w:t>
            </w: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282.38</w:t>
            </w:r>
          </w:p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22.45</w:t>
            </w: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85.5</w:t>
            </w:r>
          </w:p>
        </w:tc>
        <w:tc>
          <w:tcPr>
            <w:tcW w:w="1425" w:type="dxa"/>
          </w:tcPr>
          <w:p w:rsidR="000047F0" w:rsidRPr="00282DAF" w:rsidRDefault="000047F0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304</w:t>
            </w:r>
          </w:p>
        </w:tc>
        <w:tc>
          <w:tcPr>
            <w:tcW w:w="1200" w:type="dxa"/>
          </w:tcPr>
          <w:p w:rsidR="000047F0" w:rsidRPr="00282DAF" w:rsidRDefault="000047F0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83</w:t>
            </w: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170</w:t>
            </w:r>
          </w:p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13</w:t>
            </w: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51</w:t>
            </w:r>
          </w:p>
        </w:tc>
        <w:tc>
          <w:tcPr>
            <w:tcW w:w="1050" w:type="dxa"/>
          </w:tcPr>
          <w:p w:rsidR="000047F0" w:rsidRPr="00282DAF" w:rsidRDefault="000047F0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15.79</w:t>
            </w:r>
          </w:p>
          <w:p w:rsidR="000047F0" w:rsidRPr="00282DAF" w:rsidRDefault="000047F0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9.48</w:t>
            </w:r>
          </w:p>
        </w:tc>
      </w:tr>
      <w:tr w:rsidR="000047F0" w:rsidRPr="00282DAF">
        <w:tblPrEx>
          <w:tblCellMar>
            <w:top w:w="0" w:type="dxa"/>
            <w:bottom w:w="0" w:type="dxa"/>
          </w:tblCellMar>
        </w:tblPrEx>
        <w:tc>
          <w:tcPr>
            <w:tcW w:w="520" w:type="dxa"/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72</w:t>
            </w: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ФЕРм 38-01-004-01</w:t>
            </w:r>
          </w:p>
        </w:tc>
        <w:tc>
          <w:tcPr>
            <w:tcW w:w="3450" w:type="dxa"/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Изготовление площадкок с настилом  из рифленой стали</w:t>
            </w:r>
          </w:p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 т</w:t>
            </w:r>
          </w:p>
        </w:tc>
        <w:tc>
          <w:tcPr>
            <w:tcW w:w="675" w:type="dxa"/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0.2966</w:t>
            </w:r>
          </w:p>
        </w:tc>
        <w:tc>
          <w:tcPr>
            <w:tcW w:w="1200" w:type="dxa"/>
          </w:tcPr>
          <w:p w:rsidR="000047F0" w:rsidRPr="00282DAF" w:rsidRDefault="000047F0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7 756.29</w:t>
            </w:r>
          </w:p>
          <w:p w:rsidR="000047F0" w:rsidRPr="00282DAF" w:rsidRDefault="000047F0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893</w:t>
            </w: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951.15</w:t>
            </w:r>
          </w:p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72.77</w:t>
            </w: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5 912.14</w:t>
            </w:r>
          </w:p>
        </w:tc>
        <w:tc>
          <w:tcPr>
            <w:tcW w:w="1425" w:type="dxa"/>
          </w:tcPr>
          <w:p w:rsidR="000047F0" w:rsidRPr="00282DAF" w:rsidRDefault="000047F0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2 301</w:t>
            </w:r>
          </w:p>
        </w:tc>
        <w:tc>
          <w:tcPr>
            <w:tcW w:w="1200" w:type="dxa"/>
          </w:tcPr>
          <w:p w:rsidR="000047F0" w:rsidRPr="00282DAF" w:rsidRDefault="000047F0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265</w:t>
            </w: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282</w:t>
            </w:r>
          </w:p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22</w:t>
            </w: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1 754</w:t>
            </w:r>
          </w:p>
        </w:tc>
        <w:tc>
          <w:tcPr>
            <w:tcW w:w="1050" w:type="dxa"/>
          </w:tcPr>
          <w:p w:rsidR="000047F0" w:rsidRPr="00282DAF" w:rsidRDefault="000047F0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95</w:t>
            </w:r>
          </w:p>
          <w:p w:rsidR="000047F0" w:rsidRPr="00282DAF" w:rsidRDefault="000047F0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28.18</w:t>
            </w:r>
          </w:p>
        </w:tc>
      </w:tr>
      <w:tr w:rsidR="000047F0" w:rsidRPr="00282DAF">
        <w:tblPrEx>
          <w:tblCellMar>
            <w:top w:w="0" w:type="dxa"/>
            <w:bottom w:w="0" w:type="dxa"/>
          </w:tblCellMar>
        </w:tblPrEx>
        <w:tc>
          <w:tcPr>
            <w:tcW w:w="520" w:type="dxa"/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73</w:t>
            </w: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ФССЦ 1010971</w:t>
            </w:r>
          </w:p>
        </w:tc>
        <w:tc>
          <w:tcPr>
            <w:tcW w:w="3450" w:type="dxa"/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Сортовой и фасонный горячекатаный прокат из стали углеродистой обыкновенного качества, круглый и квадратный размером 52-70 мм, сталь марки СТ3СП</w:t>
            </w:r>
          </w:p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т</w:t>
            </w:r>
          </w:p>
        </w:tc>
        <w:tc>
          <w:tcPr>
            <w:tcW w:w="675" w:type="dxa"/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-0.306091</w:t>
            </w:r>
          </w:p>
        </w:tc>
        <w:tc>
          <w:tcPr>
            <w:tcW w:w="1200" w:type="dxa"/>
          </w:tcPr>
          <w:p w:rsidR="000047F0" w:rsidRPr="00282DAF" w:rsidRDefault="000047F0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5 433.02</w:t>
            </w: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5 433.02</w:t>
            </w:r>
          </w:p>
        </w:tc>
        <w:tc>
          <w:tcPr>
            <w:tcW w:w="1425" w:type="dxa"/>
          </w:tcPr>
          <w:p w:rsidR="000047F0" w:rsidRPr="00282DAF" w:rsidRDefault="000047F0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-1 663</w:t>
            </w:r>
          </w:p>
        </w:tc>
        <w:tc>
          <w:tcPr>
            <w:tcW w:w="1200" w:type="dxa"/>
          </w:tcPr>
          <w:p w:rsidR="000047F0" w:rsidRPr="00282DAF" w:rsidRDefault="000047F0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-1 663</w:t>
            </w:r>
          </w:p>
        </w:tc>
        <w:tc>
          <w:tcPr>
            <w:tcW w:w="1050" w:type="dxa"/>
          </w:tcPr>
          <w:p w:rsidR="000047F0" w:rsidRPr="00282DAF" w:rsidRDefault="000047F0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</w:p>
        </w:tc>
      </w:tr>
      <w:tr w:rsidR="000047F0" w:rsidRPr="00282DAF">
        <w:tblPrEx>
          <w:tblCellMar>
            <w:top w:w="0" w:type="dxa"/>
            <w:bottom w:w="0" w:type="dxa"/>
          </w:tblCellMar>
        </w:tblPrEx>
        <w:tc>
          <w:tcPr>
            <w:tcW w:w="520" w:type="dxa"/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74</w:t>
            </w: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ФССЦ 1011112</w:t>
            </w:r>
          </w:p>
        </w:tc>
        <w:tc>
          <w:tcPr>
            <w:tcW w:w="3450" w:type="dxa"/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Рифленый прокат ромбического рифления, шириной свыше 1 до 1.9 м из горячекатаных листов с обрезными кромками сталь С235, толщиной 6 мм</w:t>
            </w:r>
          </w:p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т</w:t>
            </w:r>
          </w:p>
        </w:tc>
        <w:tc>
          <w:tcPr>
            <w:tcW w:w="675" w:type="dxa"/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0.275</w:t>
            </w:r>
          </w:p>
        </w:tc>
        <w:tc>
          <w:tcPr>
            <w:tcW w:w="1200" w:type="dxa"/>
          </w:tcPr>
          <w:p w:rsidR="000047F0" w:rsidRPr="00282DAF" w:rsidRDefault="000047F0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6 733.53</w:t>
            </w: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6 733.53</w:t>
            </w:r>
          </w:p>
        </w:tc>
        <w:tc>
          <w:tcPr>
            <w:tcW w:w="1425" w:type="dxa"/>
          </w:tcPr>
          <w:p w:rsidR="000047F0" w:rsidRPr="00282DAF" w:rsidRDefault="000047F0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1 852</w:t>
            </w:r>
          </w:p>
        </w:tc>
        <w:tc>
          <w:tcPr>
            <w:tcW w:w="1200" w:type="dxa"/>
          </w:tcPr>
          <w:p w:rsidR="000047F0" w:rsidRPr="00282DAF" w:rsidRDefault="000047F0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1 852</w:t>
            </w:r>
          </w:p>
        </w:tc>
        <w:tc>
          <w:tcPr>
            <w:tcW w:w="1050" w:type="dxa"/>
          </w:tcPr>
          <w:p w:rsidR="000047F0" w:rsidRPr="00282DAF" w:rsidRDefault="000047F0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</w:p>
        </w:tc>
      </w:tr>
      <w:tr w:rsidR="000047F0" w:rsidRPr="00282DAF">
        <w:tblPrEx>
          <w:tblCellMar>
            <w:top w:w="0" w:type="dxa"/>
            <w:bottom w:w="0" w:type="dxa"/>
          </w:tblCellMar>
        </w:tblPrEx>
        <w:tc>
          <w:tcPr>
            <w:tcW w:w="520" w:type="dxa"/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75</w:t>
            </w: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ФССЦ 1011755</w:t>
            </w:r>
          </w:p>
        </w:tc>
        <w:tc>
          <w:tcPr>
            <w:tcW w:w="3450" w:type="dxa"/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Сталь полосовая, марка стали СТ3СП шириной 60 мм толщиной 6мм</w:t>
            </w:r>
          </w:p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т</w:t>
            </w:r>
          </w:p>
        </w:tc>
        <w:tc>
          <w:tcPr>
            <w:tcW w:w="675" w:type="dxa"/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0.0216</w:t>
            </w:r>
          </w:p>
        </w:tc>
        <w:tc>
          <w:tcPr>
            <w:tcW w:w="1200" w:type="dxa"/>
          </w:tcPr>
          <w:p w:rsidR="000047F0" w:rsidRPr="00282DAF" w:rsidRDefault="000047F0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5 000</w:t>
            </w: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5 000</w:t>
            </w:r>
          </w:p>
        </w:tc>
        <w:tc>
          <w:tcPr>
            <w:tcW w:w="1425" w:type="dxa"/>
          </w:tcPr>
          <w:p w:rsidR="000047F0" w:rsidRPr="00282DAF" w:rsidRDefault="000047F0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108</w:t>
            </w:r>
          </w:p>
        </w:tc>
        <w:tc>
          <w:tcPr>
            <w:tcW w:w="1200" w:type="dxa"/>
          </w:tcPr>
          <w:p w:rsidR="000047F0" w:rsidRPr="00282DAF" w:rsidRDefault="000047F0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108</w:t>
            </w:r>
          </w:p>
        </w:tc>
        <w:tc>
          <w:tcPr>
            <w:tcW w:w="1050" w:type="dxa"/>
          </w:tcPr>
          <w:p w:rsidR="000047F0" w:rsidRPr="00282DAF" w:rsidRDefault="000047F0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</w:p>
        </w:tc>
      </w:tr>
      <w:tr w:rsidR="000047F0" w:rsidRPr="00282DAF">
        <w:tblPrEx>
          <w:tblCellMar>
            <w:top w:w="0" w:type="dxa"/>
            <w:bottom w:w="0" w:type="dxa"/>
          </w:tblCellMar>
        </w:tblPrEx>
        <w:tc>
          <w:tcPr>
            <w:tcW w:w="520" w:type="dxa"/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76</w:t>
            </w: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ФЕР 09-03-030-01</w:t>
            </w:r>
          </w:p>
        </w:tc>
        <w:tc>
          <w:tcPr>
            <w:tcW w:w="3450" w:type="dxa"/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Монтаж площадок с настилом  из рифленой стали</w:t>
            </w:r>
          </w:p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 т</w:t>
            </w:r>
          </w:p>
        </w:tc>
        <w:tc>
          <w:tcPr>
            <w:tcW w:w="675" w:type="dxa"/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0.2966</w:t>
            </w:r>
          </w:p>
        </w:tc>
        <w:tc>
          <w:tcPr>
            <w:tcW w:w="1200" w:type="dxa"/>
          </w:tcPr>
          <w:p w:rsidR="000047F0" w:rsidRPr="00282DAF" w:rsidRDefault="000047F0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1 084.16</w:t>
            </w:r>
          </w:p>
          <w:p w:rsidR="000047F0" w:rsidRPr="00282DAF" w:rsidRDefault="000047F0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359.21</w:t>
            </w: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635.21</w:t>
            </w:r>
          </w:p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63.91</w:t>
            </w: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89.74</w:t>
            </w:r>
          </w:p>
        </w:tc>
        <w:tc>
          <w:tcPr>
            <w:tcW w:w="1425" w:type="dxa"/>
          </w:tcPr>
          <w:p w:rsidR="000047F0" w:rsidRPr="00282DAF" w:rsidRDefault="000047F0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322</w:t>
            </w:r>
          </w:p>
        </w:tc>
        <w:tc>
          <w:tcPr>
            <w:tcW w:w="1200" w:type="dxa"/>
          </w:tcPr>
          <w:p w:rsidR="000047F0" w:rsidRPr="00282DAF" w:rsidRDefault="000047F0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107</w:t>
            </w: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188</w:t>
            </w:r>
          </w:p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19</w:t>
            </w: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27</w:t>
            </w:r>
          </w:p>
        </w:tc>
        <w:tc>
          <w:tcPr>
            <w:tcW w:w="1050" w:type="dxa"/>
          </w:tcPr>
          <w:p w:rsidR="000047F0" w:rsidRPr="00282DAF" w:rsidRDefault="000047F0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39.13</w:t>
            </w:r>
          </w:p>
          <w:p w:rsidR="000047F0" w:rsidRPr="00282DAF" w:rsidRDefault="000047F0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11.61</w:t>
            </w:r>
          </w:p>
        </w:tc>
      </w:tr>
      <w:tr w:rsidR="000047F0" w:rsidRPr="00282DAF">
        <w:tblPrEx>
          <w:tblCellMar>
            <w:top w:w="0" w:type="dxa"/>
            <w:bottom w:w="0" w:type="dxa"/>
          </w:tblCellMar>
        </w:tblPrEx>
        <w:tc>
          <w:tcPr>
            <w:tcW w:w="520" w:type="dxa"/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77</w:t>
            </w: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ФЕР 45-11-003-03</w:t>
            </w:r>
          </w:p>
        </w:tc>
        <w:tc>
          <w:tcPr>
            <w:tcW w:w="3450" w:type="dxa"/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Установка ходовых скоб</w:t>
            </w:r>
          </w:p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 т</w:t>
            </w:r>
          </w:p>
        </w:tc>
        <w:tc>
          <w:tcPr>
            <w:tcW w:w="675" w:type="dxa"/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0.00316</w:t>
            </w:r>
          </w:p>
        </w:tc>
        <w:tc>
          <w:tcPr>
            <w:tcW w:w="1200" w:type="dxa"/>
          </w:tcPr>
          <w:p w:rsidR="000047F0" w:rsidRPr="00282DAF" w:rsidRDefault="000047F0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2 775.16</w:t>
            </w:r>
          </w:p>
          <w:p w:rsidR="000047F0" w:rsidRPr="00282DAF" w:rsidRDefault="000047F0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1 537.02</w:t>
            </w: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1 238.14</w:t>
            </w:r>
          </w:p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547.75</w:t>
            </w: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425" w:type="dxa"/>
          </w:tcPr>
          <w:p w:rsidR="000047F0" w:rsidRPr="00282DAF" w:rsidRDefault="000047F0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9</w:t>
            </w:r>
          </w:p>
        </w:tc>
        <w:tc>
          <w:tcPr>
            <w:tcW w:w="1200" w:type="dxa"/>
          </w:tcPr>
          <w:p w:rsidR="000047F0" w:rsidRPr="00282DAF" w:rsidRDefault="000047F0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5</w:t>
            </w: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4</w:t>
            </w:r>
          </w:p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</w:t>
            </w: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050" w:type="dxa"/>
          </w:tcPr>
          <w:p w:rsidR="000047F0" w:rsidRPr="00282DAF" w:rsidRDefault="000047F0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157.32</w:t>
            </w:r>
          </w:p>
          <w:p w:rsidR="000047F0" w:rsidRPr="00282DAF" w:rsidRDefault="000047F0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0.5</w:t>
            </w:r>
          </w:p>
        </w:tc>
      </w:tr>
      <w:tr w:rsidR="000047F0" w:rsidRPr="00282DAF">
        <w:tblPrEx>
          <w:tblCellMar>
            <w:top w:w="0" w:type="dxa"/>
            <w:bottom w:w="0" w:type="dxa"/>
          </w:tblCellMar>
        </w:tblPrEx>
        <w:tc>
          <w:tcPr>
            <w:tcW w:w="520" w:type="dxa"/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78</w:t>
            </w: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ФССЦ 2040003</w:t>
            </w:r>
          </w:p>
        </w:tc>
        <w:tc>
          <w:tcPr>
            <w:tcW w:w="3450" w:type="dxa"/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Горячекатаная арматурная сталь гладкая класса А-I диаметром 10 мм</w:t>
            </w:r>
          </w:p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т</w:t>
            </w:r>
          </w:p>
        </w:tc>
        <w:tc>
          <w:tcPr>
            <w:tcW w:w="675" w:type="dxa"/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0.00316</w:t>
            </w:r>
          </w:p>
        </w:tc>
        <w:tc>
          <w:tcPr>
            <w:tcW w:w="1200" w:type="dxa"/>
          </w:tcPr>
          <w:p w:rsidR="000047F0" w:rsidRPr="00282DAF" w:rsidRDefault="000047F0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6 726.18</w:t>
            </w: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6 726.18</w:t>
            </w:r>
          </w:p>
        </w:tc>
        <w:tc>
          <w:tcPr>
            <w:tcW w:w="1425" w:type="dxa"/>
          </w:tcPr>
          <w:p w:rsidR="000047F0" w:rsidRPr="00282DAF" w:rsidRDefault="000047F0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21</w:t>
            </w:r>
          </w:p>
        </w:tc>
        <w:tc>
          <w:tcPr>
            <w:tcW w:w="1200" w:type="dxa"/>
          </w:tcPr>
          <w:p w:rsidR="000047F0" w:rsidRPr="00282DAF" w:rsidRDefault="000047F0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21</w:t>
            </w:r>
          </w:p>
        </w:tc>
        <w:tc>
          <w:tcPr>
            <w:tcW w:w="1050" w:type="dxa"/>
          </w:tcPr>
          <w:p w:rsidR="000047F0" w:rsidRPr="00282DAF" w:rsidRDefault="000047F0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</w:p>
        </w:tc>
      </w:tr>
      <w:tr w:rsidR="000047F0" w:rsidRPr="00282DAF">
        <w:tblPrEx>
          <w:tblCellMar>
            <w:top w:w="0" w:type="dxa"/>
            <w:bottom w:w="0" w:type="dxa"/>
          </w:tblCellMar>
        </w:tblPrEx>
        <w:tc>
          <w:tcPr>
            <w:tcW w:w="520" w:type="dxa"/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79</w:t>
            </w: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ФЕР 08-01-003-07</w:t>
            </w:r>
          </w:p>
        </w:tc>
        <w:tc>
          <w:tcPr>
            <w:tcW w:w="3450" w:type="dxa"/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Гидроизоляция стен, фундаментов боковая обмазочная битумная в 2 слоя по выравненной поверхности бутовой кладки, кирпичу, бетону</w:t>
            </w:r>
          </w:p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100 м2</w:t>
            </w:r>
          </w:p>
        </w:tc>
        <w:tc>
          <w:tcPr>
            <w:tcW w:w="675" w:type="dxa"/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0.76</w:t>
            </w:r>
          </w:p>
        </w:tc>
        <w:tc>
          <w:tcPr>
            <w:tcW w:w="1200" w:type="dxa"/>
          </w:tcPr>
          <w:p w:rsidR="000047F0" w:rsidRPr="00282DAF" w:rsidRDefault="000047F0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1 173.88</w:t>
            </w:r>
          </w:p>
          <w:p w:rsidR="000047F0" w:rsidRPr="00282DAF" w:rsidRDefault="000047F0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201.82</w:t>
            </w: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73.58</w:t>
            </w:r>
          </w:p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2.12</w:t>
            </w: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898.48</w:t>
            </w:r>
          </w:p>
        </w:tc>
        <w:tc>
          <w:tcPr>
            <w:tcW w:w="1425" w:type="dxa"/>
          </w:tcPr>
          <w:p w:rsidR="000047F0" w:rsidRPr="00282DAF" w:rsidRDefault="000047F0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892</w:t>
            </w:r>
          </w:p>
        </w:tc>
        <w:tc>
          <w:tcPr>
            <w:tcW w:w="1200" w:type="dxa"/>
          </w:tcPr>
          <w:p w:rsidR="000047F0" w:rsidRPr="00282DAF" w:rsidRDefault="000047F0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153</w:t>
            </w: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56</w:t>
            </w:r>
          </w:p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</w:t>
            </w: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683</w:t>
            </w:r>
          </w:p>
        </w:tc>
        <w:tc>
          <w:tcPr>
            <w:tcW w:w="1050" w:type="dxa"/>
          </w:tcPr>
          <w:p w:rsidR="000047F0" w:rsidRPr="00282DAF" w:rsidRDefault="000047F0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21.2</w:t>
            </w:r>
          </w:p>
          <w:p w:rsidR="000047F0" w:rsidRPr="00282DAF" w:rsidRDefault="000047F0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16.11</w:t>
            </w:r>
          </w:p>
        </w:tc>
      </w:tr>
      <w:tr w:rsidR="000047F0" w:rsidRPr="00282DAF">
        <w:tblPrEx>
          <w:tblCellMar>
            <w:top w:w="0" w:type="dxa"/>
            <w:bottom w:w="0" w:type="dxa"/>
          </w:tblCellMar>
        </w:tblPrEx>
        <w:tc>
          <w:tcPr>
            <w:tcW w:w="520" w:type="dxa"/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80</w:t>
            </w: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ФЕР 13-03-002-04</w:t>
            </w:r>
          </w:p>
        </w:tc>
        <w:tc>
          <w:tcPr>
            <w:tcW w:w="3450" w:type="dxa"/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Огрунтовка металлических поверхностей за один раз грунтовкой ГФ-021</w:t>
            </w:r>
          </w:p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100 м2</w:t>
            </w:r>
          </w:p>
        </w:tc>
        <w:tc>
          <w:tcPr>
            <w:tcW w:w="675" w:type="dxa"/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0.89</w:t>
            </w:r>
          </w:p>
        </w:tc>
        <w:tc>
          <w:tcPr>
            <w:tcW w:w="1200" w:type="dxa"/>
          </w:tcPr>
          <w:p w:rsidR="000047F0" w:rsidRPr="00282DAF" w:rsidRDefault="000047F0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268.53</w:t>
            </w:r>
          </w:p>
          <w:p w:rsidR="000047F0" w:rsidRPr="00282DAF" w:rsidRDefault="000047F0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56.5</w:t>
            </w: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9.31</w:t>
            </w:r>
          </w:p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0.1</w:t>
            </w: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202.72</w:t>
            </w:r>
          </w:p>
        </w:tc>
        <w:tc>
          <w:tcPr>
            <w:tcW w:w="1425" w:type="dxa"/>
          </w:tcPr>
          <w:p w:rsidR="000047F0" w:rsidRPr="00282DAF" w:rsidRDefault="000047F0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239</w:t>
            </w:r>
          </w:p>
        </w:tc>
        <w:tc>
          <w:tcPr>
            <w:tcW w:w="1200" w:type="dxa"/>
          </w:tcPr>
          <w:p w:rsidR="000047F0" w:rsidRPr="00282DAF" w:rsidRDefault="000047F0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50</w:t>
            </w: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8</w:t>
            </w: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180</w:t>
            </w:r>
          </w:p>
        </w:tc>
        <w:tc>
          <w:tcPr>
            <w:tcW w:w="1050" w:type="dxa"/>
          </w:tcPr>
          <w:p w:rsidR="000047F0" w:rsidRPr="00282DAF" w:rsidRDefault="000047F0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5.31</w:t>
            </w:r>
          </w:p>
          <w:p w:rsidR="000047F0" w:rsidRPr="00282DAF" w:rsidRDefault="000047F0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4.73</w:t>
            </w:r>
          </w:p>
        </w:tc>
      </w:tr>
      <w:tr w:rsidR="000047F0" w:rsidRPr="00282DAF">
        <w:tblPrEx>
          <w:tblCellMar>
            <w:top w:w="0" w:type="dxa"/>
            <w:bottom w:w="0" w:type="dxa"/>
          </w:tblCellMar>
        </w:tblPrEx>
        <w:tc>
          <w:tcPr>
            <w:tcW w:w="520" w:type="dxa"/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81</w:t>
            </w: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ФЕР 13-03-004-26</w:t>
            </w:r>
          </w:p>
        </w:tc>
        <w:tc>
          <w:tcPr>
            <w:tcW w:w="3450" w:type="dxa"/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Окраска металлических огрунтованных поверхностей эмалью ПФ-115</w:t>
            </w:r>
          </w:p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100 м2</w:t>
            </w:r>
          </w:p>
        </w:tc>
        <w:tc>
          <w:tcPr>
            <w:tcW w:w="675" w:type="dxa"/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0.89</w:t>
            </w:r>
          </w:p>
        </w:tc>
        <w:tc>
          <w:tcPr>
            <w:tcW w:w="1200" w:type="dxa"/>
          </w:tcPr>
          <w:p w:rsidR="000047F0" w:rsidRPr="00282DAF" w:rsidRDefault="000047F0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781.67</w:t>
            </w:r>
          </w:p>
          <w:p w:rsidR="000047F0" w:rsidRPr="00282DAF" w:rsidRDefault="000047F0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34.74</w:t>
            </w: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6.1</w:t>
            </w:r>
          </w:p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0.1</w:t>
            </w: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740.83</w:t>
            </w:r>
          </w:p>
        </w:tc>
        <w:tc>
          <w:tcPr>
            <w:tcW w:w="1425" w:type="dxa"/>
          </w:tcPr>
          <w:p w:rsidR="000047F0" w:rsidRPr="00282DAF" w:rsidRDefault="000047F0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696</w:t>
            </w:r>
          </w:p>
        </w:tc>
        <w:tc>
          <w:tcPr>
            <w:tcW w:w="1200" w:type="dxa"/>
          </w:tcPr>
          <w:p w:rsidR="000047F0" w:rsidRPr="00282DAF" w:rsidRDefault="000047F0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31</w:t>
            </w: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5</w:t>
            </w: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659</w:t>
            </w:r>
          </w:p>
        </w:tc>
        <w:tc>
          <w:tcPr>
            <w:tcW w:w="1050" w:type="dxa"/>
          </w:tcPr>
          <w:p w:rsidR="000047F0" w:rsidRPr="00282DAF" w:rsidRDefault="000047F0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3.83</w:t>
            </w:r>
          </w:p>
          <w:p w:rsidR="000047F0" w:rsidRPr="00282DAF" w:rsidRDefault="000047F0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3.41</w:t>
            </w:r>
          </w:p>
        </w:tc>
      </w:tr>
      <w:tr w:rsidR="000047F0" w:rsidRPr="00282DAF">
        <w:tblPrEx>
          <w:tblCellMar>
            <w:top w:w="0" w:type="dxa"/>
            <w:bottom w:w="0" w:type="dxa"/>
          </w:tblCellMar>
        </w:tblPrEx>
        <w:tc>
          <w:tcPr>
            <w:tcW w:w="9670" w:type="dxa"/>
            <w:gridSpan w:val="7"/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ВСЕГО ПО РАЗДЕЛУ (прямые затраты)</w:t>
            </w:r>
          </w:p>
        </w:tc>
        <w:tc>
          <w:tcPr>
            <w:tcW w:w="1425" w:type="dxa"/>
          </w:tcPr>
          <w:p w:rsidR="000047F0" w:rsidRPr="00282DAF" w:rsidRDefault="000047F0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39 830</w:t>
            </w:r>
          </w:p>
        </w:tc>
        <w:tc>
          <w:tcPr>
            <w:tcW w:w="1200" w:type="dxa"/>
          </w:tcPr>
          <w:p w:rsidR="000047F0" w:rsidRPr="00282DAF" w:rsidRDefault="000047F0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2 087</w:t>
            </w: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4 172</w:t>
            </w:r>
          </w:p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455</w:t>
            </w: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33 571.16</w:t>
            </w:r>
          </w:p>
        </w:tc>
        <w:tc>
          <w:tcPr>
            <w:tcW w:w="1050" w:type="dxa"/>
          </w:tcPr>
          <w:p w:rsidR="000047F0" w:rsidRPr="00282DAF" w:rsidRDefault="000047F0">
            <w:pPr>
              <w:widowControl/>
              <w:tabs>
                <w:tab w:val="decimal" w:pos="64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234.69</w:t>
            </w:r>
          </w:p>
        </w:tc>
      </w:tr>
      <w:tr w:rsidR="000047F0" w:rsidRPr="00282DAF">
        <w:tblPrEx>
          <w:tblCellMar>
            <w:top w:w="0" w:type="dxa"/>
            <w:bottom w:w="0" w:type="dxa"/>
          </w:tblCellMar>
        </w:tblPrEx>
        <w:tc>
          <w:tcPr>
            <w:tcW w:w="15895" w:type="dxa"/>
            <w:gridSpan w:val="12"/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b/>
                <w:bCs/>
                <w:sz w:val="18"/>
                <w:szCs w:val="18"/>
                <w:u w:val="single"/>
              </w:rPr>
              <w:t>Узел трубопроводов УТ5</w:t>
            </w:r>
            <w:r>
              <w:rPr>
                <w:b/>
                <w:bCs/>
                <w:sz w:val="18"/>
                <w:szCs w:val="18"/>
                <w:u w:val="single"/>
              </w:rPr>
              <w:fldChar w:fldCharType="begin"/>
            </w:r>
            <w:r w:rsidRPr="00282DAF">
              <w:rPr>
                <w:sz w:val="18"/>
                <w:szCs w:val="18"/>
              </w:rPr>
              <w:instrText>tc "Узел трубопроводов УТ5" \l 1</w:instrText>
            </w:r>
            <w:r>
              <w:rPr>
                <w:b/>
                <w:bCs/>
                <w:sz w:val="18"/>
                <w:szCs w:val="18"/>
                <w:u w:val="single"/>
              </w:rPr>
              <w:fldChar w:fldCharType="end"/>
            </w:r>
          </w:p>
        </w:tc>
      </w:tr>
      <w:tr w:rsidR="000047F0" w:rsidRPr="00282DAF">
        <w:tblPrEx>
          <w:tblCellMar>
            <w:top w:w="0" w:type="dxa"/>
            <w:bottom w:w="0" w:type="dxa"/>
          </w:tblCellMar>
        </w:tblPrEx>
        <w:tc>
          <w:tcPr>
            <w:tcW w:w="520" w:type="dxa"/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82</w:t>
            </w: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ФЕР 11-01-001-02</w:t>
            </w:r>
          </w:p>
        </w:tc>
        <w:tc>
          <w:tcPr>
            <w:tcW w:w="3450" w:type="dxa"/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Уплотнение грунта щебнем</w:t>
            </w:r>
          </w:p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100 м2</w:t>
            </w:r>
          </w:p>
        </w:tc>
        <w:tc>
          <w:tcPr>
            <w:tcW w:w="675" w:type="dxa"/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0.0111</w:t>
            </w:r>
          </w:p>
        </w:tc>
        <w:tc>
          <w:tcPr>
            <w:tcW w:w="1200" w:type="dxa"/>
          </w:tcPr>
          <w:p w:rsidR="000047F0" w:rsidRPr="00282DAF" w:rsidRDefault="000047F0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703.04</w:t>
            </w:r>
          </w:p>
          <w:p w:rsidR="000047F0" w:rsidRPr="00282DAF" w:rsidRDefault="000047F0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64.54</w:t>
            </w: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85.12</w:t>
            </w:r>
          </w:p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9.31</w:t>
            </w: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553.38</w:t>
            </w:r>
          </w:p>
        </w:tc>
        <w:tc>
          <w:tcPr>
            <w:tcW w:w="1425" w:type="dxa"/>
          </w:tcPr>
          <w:p w:rsidR="000047F0" w:rsidRPr="00282DAF" w:rsidRDefault="000047F0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8</w:t>
            </w:r>
          </w:p>
        </w:tc>
        <w:tc>
          <w:tcPr>
            <w:tcW w:w="1200" w:type="dxa"/>
          </w:tcPr>
          <w:p w:rsidR="000047F0" w:rsidRPr="00282DAF" w:rsidRDefault="000047F0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</w:t>
            </w: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</w:t>
            </w: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6</w:t>
            </w:r>
          </w:p>
        </w:tc>
        <w:tc>
          <w:tcPr>
            <w:tcW w:w="1050" w:type="dxa"/>
          </w:tcPr>
          <w:p w:rsidR="000047F0" w:rsidRPr="00282DAF" w:rsidRDefault="000047F0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7.7</w:t>
            </w:r>
          </w:p>
          <w:p w:rsidR="000047F0" w:rsidRPr="00282DAF" w:rsidRDefault="000047F0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0.09</w:t>
            </w:r>
          </w:p>
        </w:tc>
      </w:tr>
      <w:tr w:rsidR="000047F0" w:rsidRPr="00282DAF">
        <w:tblPrEx>
          <w:tblCellMar>
            <w:top w:w="0" w:type="dxa"/>
            <w:bottom w:w="0" w:type="dxa"/>
          </w:tblCellMar>
        </w:tblPrEx>
        <w:tc>
          <w:tcPr>
            <w:tcW w:w="520" w:type="dxa"/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83</w:t>
            </w: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ФЕР 06-01-001-01</w:t>
            </w:r>
          </w:p>
        </w:tc>
        <w:tc>
          <w:tcPr>
            <w:tcW w:w="3450" w:type="dxa"/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Устройство бетонной подготовки</w:t>
            </w:r>
          </w:p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100 м3</w:t>
            </w:r>
          </w:p>
        </w:tc>
        <w:tc>
          <w:tcPr>
            <w:tcW w:w="675" w:type="dxa"/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0.0111</w:t>
            </w:r>
          </w:p>
        </w:tc>
        <w:tc>
          <w:tcPr>
            <w:tcW w:w="1200" w:type="dxa"/>
          </w:tcPr>
          <w:p w:rsidR="000047F0" w:rsidRPr="00282DAF" w:rsidRDefault="000047F0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57 787.79</w:t>
            </w:r>
          </w:p>
          <w:p w:rsidR="000047F0" w:rsidRPr="00282DAF" w:rsidRDefault="000047F0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1 271.63</w:t>
            </w: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921.89</w:t>
            </w:r>
          </w:p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140.13</w:t>
            </w: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55 594.27</w:t>
            </w:r>
          </w:p>
        </w:tc>
        <w:tc>
          <w:tcPr>
            <w:tcW w:w="1425" w:type="dxa"/>
          </w:tcPr>
          <w:p w:rsidR="000047F0" w:rsidRPr="00282DAF" w:rsidRDefault="000047F0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641</w:t>
            </w:r>
          </w:p>
        </w:tc>
        <w:tc>
          <w:tcPr>
            <w:tcW w:w="1200" w:type="dxa"/>
          </w:tcPr>
          <w:p w:rsidR="000047F0" w:rsidRPr="00282DAF" w:rsidRDefault="000047F0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14</w:t>
            </w: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10</w:t>
            </w:r>
          </w:p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</w:t>
            </w: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617</w:t>
            </w:r>
          </w:p>
        </w:tc>
        <w:tc>
          <w:tcPr>
            <w:tcW w:w="1050" w:type="dxa"/>
          </w:tcPr>
          <w:p w:rsidR="000047F0" w:rsidRPr="00282DAF" w:rsidRDefault="000047F0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163.03</w:t>
            </w:r>
          </w:p>
          <w:p w:rsidR="000047F0" w:rsidRPr="00282DAF" w:rsidRDefault="000047F0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1.81</w:t>
            </w:r>
          </w:p>
        </w:tc>
      </w:tr>
      <w:tr w:rsidR="000047F0" w:rsidRPr="00282DAF">
        <w:tblPrEx>
          <w:tblCellMar>
            <w:top w:w="0" w:type="dxa"/>
            <w:bottom w:w="0" w:type="dxa"/>
          </w:tblCellMar>
        </w:tblPrEx>
        <w:tc>
          <w:tcPr>
            <w:tcW w:w="520" w:type="dxa"/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84</w:t>
            </w: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ФССЦ 4010061</w:t>
            </w:r>
          </w:p>
        </w:tc>
        <w:tc>
          <w:tcPr>
            <w:tcW w:w="3450" w:type="dxa"/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Смеси бетонные, готовые к употреблению: бетон тяжелый, крупность заполнителя 20 мм, класс: в 3,5 (М50)</w:t>
            </w:r>
          </w:p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м3</w:t>
            </w:r>
          </w:p>
        </w:tc>
        <w:tc>
          <w:tcPr>
            <w:tcW w:w="675" w:type="dxa"/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-1.1322</w:t>
            </w:r>
          </w:p>
        </w:tc>
        <w:tc>
          <w:tcPr>
            <w:tcW w:w="1200" w:type="dxa"/>
          </w:tcPr>
          <w:p w:rsidR="000047F0" w:rsidRPr="00282DAF" w:rsidRDefault="000047F0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520</w:t>
            </w: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520</w:t>
            </w:r>
          </w:p>
        </w:tc>
        <w:tc>
          <w:tcPr>
            <w:tcW w:w="1425" w:type="dxa"/>
          </w:tcPr>
          <w:p w:rsidR="000047F0" w:rsidRPr="00282DAF" w:rsidRDefault="000047F0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- 589</w:t>
            </w:r>
          </w:p>
        </w:tc>
        <w:tc>
          <w:tcPr>
            <w:tcW w:w="1200" w:type="dxa"/>
          </w:tcPr>
          <w:p w:rsidR="000047F0" w:rsidRPr="00282DAF" w:rsidRDefault="000047F0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- 589</w:t>
            </w:r>
          </w:p>
        </w:tc>
        <w:tc>
          <w:tcPr>
            <w:tcW w:w="1050" w:type="dxa"/>
          </w:tcPr>
          <w:p w:rsidR="000047F0" w:rsidRPr="00282DAF" w:rsidRDefault="000047F0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</w:p>
        </w:tc>
      </w:tr>
      <w:tr w:rsidR="000047F0" w:rsidRPr="00282DAF">
        <w:tblPrEx>
          <w:tblCellMar>
            <w:top w:w="0" w:type="dxa"/>
            <w:bottom w:w="0" w:type="dxa"/>
          </w:tblCellMar>
        </w:tblPrEx>
        <w:tc>
          <w:tcPr>
            <w:tcW w:w="520" w:type="dxa"/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85</w:t>
            </w: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ФССЦ 4010003</w:t>
            </w:r>
          </w:p>
        </w:tc>
        <w:tc>
          <w:tcPr>
            <w:tcW w:w="3450" w:type="dxa"/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Смеси бетонные, готовые к употреблению: бетон тяжелый, класс: в 7,5 (М100)</w:t>
            </w:r>
          </w:p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м3</w:t>
            </w:r>
          </w:p>
        </w:tc>
        <w:tc>
          <w:tcPr>
            <w:tcW w:w="675" w:type="dxa"/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1.1322</w:t>
            </w:r>
          </w:p>
        </w:tc>
        <w:tc>
          <w:tcPr>
            <w:tcW w:w="1200" w:type="dxa"/>
          </w:tcPr>
          <w:p w:rsidR="000047F0" w:rsidRPr="00282DAF" w:rsidRDefault="000047F0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560</w:t>
            </w: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560</w:t>
            </w:r>
          </w:p>
        </w:tc>
        <w:tc>
          <w:tcPr>
            <w:tcW w:w="1425" w:type="dxa"/>
          </w:tcPr>
          <w:p w:rsidR="000047F0" w:rsidRPr="00282DAF" w:rsidRDefault="000047F0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634</w:t>
            </w:r>
          </w:p>
        </w:tc>
        <w:tc>
          <w:tcPr>
            <w:tcW w:w="1200" w:type="dxa"/>
          </w:tcPr>
          <w:p w:rsidR="000047F0" w:rsidRPr="00282DAF" w:rsidRDefault="000047F0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634</w:t>
            </w:r>
          </w:p>
        </w:tc>
        <w:tc>
          <w:tcPr>
            <w:tcW w:w="1050" w:type="dxa"/>
          </w:tcPr>
          <w:p w:rsidR="000047F0" w:rsidRPr="00282DAF" w:rsidRDefault="000047F0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</w:p>
        </w:tc>
      </w:tr>
      <w:tr w:rsidR="000047F0" w:rsidRPr="00282DAF">
        <w:tblPrEx>
          <w:tblCellMar>
            <w:top w:w="0" w:type="dxa"/>
            <w:bottom w:w="0" w:type="dxa"/>
          </w:tblCellMar>
        </w:tblPrEx>
        <w:tc>
          <w:tcPr>
            <w:tcW w:w="520" w:type="dxa"/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86</w:t>
            </w: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ФЕР 06-01-001-16</w:t>
            </w:r>
          </w:p>
        </w:tc>
        <w:tc>
          <w:tcPr>
            <w:tcW w:w="3450" w:type="dxa"/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Устройство фундаментных плит ПД 2,6х3,2</w:t>
            </w:r>
          </w:p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100 м3</w:t>
            </w:r>
          </w:p>
        </w:tc>
        <w:tc>
          <w:tcPr>
            <w:tcW w:w="675" w:type="dxa"/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0.0215</w:t>
            </w:r>
          </w:p>
        </w:tc>
        <w:tc>
          <w:tcPr>
            <w:tcW w:w="1200" w:type="dxa"/>
          </w:tcPr>
          <w:p w:rsidR="000047F0" w:rsidRPr="00282DAF" w:rsidRDefault="000047F0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120 967.35</w:t>
            </w:r>
          </w:p>
          <w:p w:rsidR="000047F0" w:rsidRPr="00282DAF" w:rsidRDefault="000047F0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1 882.23</w:t>
            </w: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3 673.83</w:t>
            </w:r>
          </w:p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367.76</w:t>
            </w: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115 411.29</w:t>
            </w:r>
          </w:p>
        </w:tc>
        <w:tc>
          <w:tcPr>
            <w:tcW w:w="1425" w:type="dxa"/>
          </w:tcPr>
          <w:p w:rsidR="000047F0" w:rsidRPr="00282DAF" w:rsidRDefault="000047F0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2 601</w:t>
            </w:r>
          </w:p>
        </w:tc>
        <w:tc>
          <w:tcPr>
            <w:tcW w:w="1200" w:type="dxa"/>
          </w:tcPr>
          <w:p w:rsidR="000047F0" w:rsidRPr="00282DAF" w:rsidRDefault="000047F0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40</w:t>
            </w: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79</w:t>
            </w:r>
          </w:p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8</w:t>
            </w: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2 481</w:t>
            </w:r>
          </w:p>
        </w:tc>
        <w:tc>
          <w:tcPr>
            <w:tcW w:w="1050" w:type="dxa"/>
          </w:tcPr>
          <w:p w:rsidR="000047F0" w:rsidRPr="00282DAF" w:rsidRDefault="000047F0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220.66</w:t>
            </w:r>
          </w:p>
          <w:p w:rsidR="000047F0" w:rsidRPr="00282DAF" w:rsidRDefault="000047F0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4.74</w:t>
            </w:r>
          </w:p>
        </w:tc>
      </w:tr>
      <w:tr w:rsidR="000047F0" w:rsidRPr="00282DAF">
        <w:tblPrEx>
          <w:tblCellMar>
            <w:top w:w="0" w:type="dxa"/>
            <w:bottom w:w="0" w:type="dxa"/>
          </w:tblCellMar>
        </w:tblPrEx>
        <w:tc>
          <w:tcPr>
            <w:tcW w:w="520" w:type="dxa"/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87</w:t>
            </w: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ФССЦ 2040100</w:t>
            </w:r>
          </w:p>
        </w:tc>
        <w:tc>
          <w:tcPr>
            <w:tcW w:w="3450" w:type="dxa"/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Арматура горячекатанная класса А-I, А-II, А-III для монолитных железобетонных конструкций</w:t>
            </w:r>
          </w:p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т</w:t>
            </w:r>
          </w:p>
        </w:tc>
        <w:tc>
          <w:tcPr>
            <w:tcW w:w="675" w:type="dxa"/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-0.17415</w:t>
            </w:r>
          </w:p>
        </w:tc>
        <w:tc>
          <w:tcPr>
            <w:tcW w:w="1200" w:type="dxa"/>
          </w:tcPr>
          <w:p w:rsidR="000047F0" w:rsidRPr="00282DAF" w:rsidRDefault="000047F0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5 650</w:t>
            </w: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5 650</w:t>
            </w:r>
          </w:p>
        </w:tc>
        <w:tc>
          <w:tcPr>
            <w:tcW w:w="1425" w:type="dxa"/>
          </w:tcPr>
          <w:p w:rsidR="000047F0" w:rsidRPr="00282DAF" w:rsidRDefault="000047F0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- 984</w:t>
            </w:r>
          </w:p>
        </w:tc>
        <w:tc>
          <w:tcPr>
            <w:tcW w:w="1200" w:type="dxa"/>
          </w:tcPr>
          <w:p w:rsidR="000047F0" w:rsidRPr="00282DAF" w:rsidRDefault="000047F0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- 984</w:t>
            </w:r>
          </w:p>
        </w:tc>
        <w:tc>
          <w:tcPr>
            <w:tcW w:w="1050" w:type="dxa"/>
          </w:tcPr>
          <w:p w:rsidR="000047F0" w:rsidRPr="00282DAF" w:rsidRDefault="000047F0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</w:p>
        </w:tc>
      </w:tr>
      <w:tr w:rsidR="000047F0" w:rsidRPr="00282DAF">
        <w:tblPrEx>
          <w:tblCellMar>
            <w:top w:w="0" w:type="dxa"/>
            <w:bottom w:w="0" w:type="dxa"/>
          </w:tblCellMar>
        </w:tblPrEx>
        <w:tc>
          <w:tcPr>
            <w:tcW w:w="520" w:type="dxa"/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88</w:t>
            </w: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ФССЦ 2040001</w:t>
            </w:r>
          </w:p>
        </w:tc>
        <w:tc>
          <w:tcPr>
            <w:tcW w:w="3450" w:type="dxa"/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Горячекатаная арматурная сталь гладкая класса A-I, диаметром 6 мм</w:t>
            </w:r>
          </w:p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т</w:t>
            </w:r>
          </w:p>
        </w:tc>
        <w:tc>
          <w:tcPr>
            <w:tcW w:w="675" w:type="dxa"/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0.008064</w:t>
            </w:r>
          </w:p>
        </w:tc>
        <w:tc>
          <w:tcPr>
            <w:tcW w:w="1200" w:type="dxa"/>
          </w:tcPr>
          <w:p w:rsidR="000047F0" w:rsidRPr="00282DAF" w:rsidRDefault="000047F0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7 418.82</w:t>
            </w: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7 418.82</w:t>
            </w:r>
          </w:p>
        </w:tc>
        <w:tc>
          <w:tcPr>
            <w:tcW w:w="1425" w:type="dxa"/>
          </w:tcPr>
          <w:p w:rsidR="000047F0" w:rsidRPr="00282DAF" w:rsidRDefault="000047F0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60</w:t>
            </w:r>
          </w:p>
        </w:tc>
        <w:tc>
          <w:tcPr>
            <w:tcW w:w="1200" w:type="dxa"/>
          </w:tcPr>
          <w:p w:rsidR="000047F0" w:rsidRPr="00282DAF" w:rsidRDefault="000047F0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60</w:t>
            </w:r>
          </w:p>
        </w:tc>
        <w:tc>
          <w:tcPr>
            <w:tcW w:w="1050" w:type="dxa"/>
          </w:tcPr>
          <w:p w:rsidR="000047F0" w:rsidRPr="00282DAF" w:rsidRDefault="000047F0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</w:p>
        </w:tc>
      </w:tr>
      <w:tr w:rsidR="000047F0" w:rsidRPr="00282DAF">
        <w:tblPrEx>
          <w:tblCellMar>
            <w:top w:w="0" w:type="dxa"/>
            <w:bottom w:w="0" w:type="dxa"/>
          </w:tblCellMar>
        </w:tblPrEx>
        <w:tc>
          <w:tcPr>
            <w:tcW w:w="520" w:type="dxa"/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89</w:t>
            </w: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ФССЦ 2040034</w:t>
            </w:r>
          </w:p>
        </w:tc>
        <w:tc>
          <w:tcPr>
            <w:tcW w:w="3450" w:type="dxa"/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Надбавки к ценам заготовок за сборку и сварку каркасов и сеток плоских диаметром 5-6 мм</w:t>
            </w:r>
          </w:p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т</w:t>
            </w:r>
          </w:p>
        </w:tc>
        <w:tc>
          <w:tcPr>
            <w:tcW w:w="675" w:type="dxa"/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0.008064</w:t>
            </w:r>
          </w:p>
        </w:tc>
        <w:tc>
          <w:tcPr>
            <w:tcW w:w="1200" w:type="dxa"/>
          </w:tcPr>
          <w:p w:rsidR="000047F0" w:rsidRPr="00282DAF" w:rsidRDefault="000047F0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2 476.76</w:t>
            </w: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2 476.76</w:t>
            </w:r>
          </w:p>
        </w:tc>
        <w:tc>
          <w:tcPr>
            <w:tcW w:w="1425" w:type="dxa"/>
          </w:tcPr>
          <w:p w:rsidR="000047F0" w:rsidRPr="00282DAF" w:rsidRDefault="000047F0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20</w:t>
            </w:r>
          </w:p>
        </w:tc>
        <w:tc>
          <w:tcPr>
            <w:tcW w:w="1200" w:type="dxa"/>
          </w:tcPr>
          <w:p w:rsidR="000047F0" w:rsidRPr="00282DAF" w:rsidRDefault="000047F0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20</w:t>
            </w:r>
          </w:p>
        </w:tc>
        <w:tc>
          <w:tcPr>
            <w:tcW w:w="1050" w:type="dxa"/>
          </w:tcPr>
          <w:p w:rsidR="000047F0" w:rsidRPr="00282DAF" w:rsidRDefault="000047F0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</w:p>
        </w:tc>
      </w:tr>
      <w:tr w:rsidR="000047F0" w:rsidRPr="00282DAF">
        <w:tblPrEx>
          <w:tblCellMar>
            <w:top w:w="0" w:type="dxa"/>
            <w:bottom w:w="0" w:type="dxa"/>
          </w:tblCellMar>
        </w:tblPrEx>
        <w:tc>
          <w:tcPr>
            <w:tcW w:w="520" w:type="dxa"/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90</w:t>
            </w: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ФССЦ 2040023</w:t>
            </w:r>
          </w:p>
        </w:tc>
        <w:tc>
          <w:tcPr>
            <w:tcW w:w="3450" w:type="dxa"/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Горячекатаная арматурная сталь периодического профиля класса А-III диаметром 14 мм</w:t>
            </w:r>
          </w:p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т</w:t>
            </w:r>
          </w:p>
        </w:tc>
        <w:tc>
          <w:tcPr>
            <w:tcW w:w="675" w:type="dxa"/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0.2043</w:t>
            </w:r>
          </w:p>
        </w:tc>
        <w:tc>
          <w:tcPr>
            <w:tcW w:w="1200" w:type="dxa"/>
          </w:tcPr>
          <w:p w:rsidR="000047F0" w:rsidRPr="00282DAF" w:rsidRDefault="000047F0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8 132</w:t>
            </w: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8 132</w:t>
            </w:r>
          </w:p>
        </w:tc>
        <w:tc>
          <w:tcPr>
            <w:tcW w:w="1425" w:type="dxa"/>
          </w:tcPr>
          <w:p w:rsidR="000047F0" w:rsidRPr="00282DAF" w:rsidRDefault="000047F0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1 661</w:t>
            </w:r>
          </w:p>
        </w:tc>
        <w:tc>
          <w:tcPr>
            <w:tcW w:w="1200" w:type="dxa"/>
          </w:tcPr>
          <w:p w:rsidR="000047F0" w:rsidRPr="00282DAF" w:rsidRDefault="000047F0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1 661</w:t>
            </w:r>
          </w:p>
        </w:tc>
        <w:tc>
          <w:tcPr>
            <w:tcW w:w="1050" w:type="dxa"/>
          </w:tcPr>
          <w:p w:rsidR="000047F0" w:rsidRPr="00282DAF" w:rsidRDefault="000047F0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</w:p>
        </w:tc>
      </w:tr>
      <w:tr w:rsidR="000047F0" w:rsidRPr="00282DAF">
        <w:tblPrEx>
          <w:tblCellMar>
            <w:top w:w="0" w:type="dxa"/>
            <w:bottom w:w="0" w:type="dxa"/>
          </w:tblCellMar>
        </w:tblPrEx>
        <w:tc>
          <w:tcPr>
            <w:tcW w:w="520" w:type="dxa"/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91</w:t>
            </w: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ФССЦ 2040038</w:t>
            </w:r>
          </w:p>
        </w:tc>
        <w:tc>
          <w:tcPr>
            <w:tcW w:w="3450" w:type="dxa"/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Надбавки к ценам заготовок за сборку и сварку каркасов и сеток плоских диаметром 14 мм</w:t>
            </w:r>
          </w:p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т</w:t>
            </w:r>
          </w:p>
        </w:tc>
        <w:tc>
          <w:tcPr>
            <w:tcW w:w="675" w:type="dxa"/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0.2043</w:t>
            </w:r>
          </w:p>
        </w:tc>
        <w:tc>
          <w:tcPr>
            <w:tcW w:w="1200" w:type="dxa"/>
          </w:tcPr>
          <w:p w:rsidR="000047F0" w:rsidRPr="00282DAF" w:rsidRDefault="000047F0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1 204</w:t>
            </w: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1 204</w:t>
            </w:r>
          </w:p>
        </w:tc>
        <w:tc>
          <w:tcPr>
            <w:tcW w:w="1425" w:type="dxa"/>
          </w:tcPr>
          <w:p w:rsidR="000047F0" w:rsidRPr="00282DAF" w:rsidRDefault="000047F0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246</w:t>
            </w:r>
          </w:p>
        </w:tc>
        <w:tc>
          <w:tcPr>
            <w:tcW w:w="1200" w:type="dxa"/>
          </w:tcPr>
          <w:p w:rsidR="000047F0" w:rsidRPr="00282DAF" w:rsidRDefault="000047F0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246</w:t>
            </w:r>
          </w:p>
        </w:tc>
        <w:tc>
          <w:tcPr>
            <w:tcW w:w="1050" w:type="dxa"/>
          </w:tcPr>
          <w:p w:rsidR="000047F0" w:rsidRPr="00282DAF" w:rsidRDefault="000047F0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</w:p>
        </w:tc>
      </w:tr>
      <w:tr w:rsidR="000047F0" w:rsidRPr="00282DAF">
        <w:tblPrEx>
          <w:tblCellMar>
            <w:top w:w="0" w:type="dxa"/>
            <w:bottom w:w="0" w:type="dxa"/>
          </w:tblCellMar>
        </w:tblPrEx>
        <w:tc>
          <w:tcPr>
            <w:tcW w:w="520" w:type="dxa"/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92</w:t>
            </w: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ФЕР 06-01-001-16</w:t>
            </w:r>
          </w:p>
        </w:tc>
        <w:tc>
          <w:tcPr>
            <w:tcW w:w="3450" w:type="dxa"/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Устройство фундаментных плит ПД 1,0х1,4</w:t>
            </w:r>
          </w:p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100 м3</w:t>
            </w:r>
          </w:p>
        </w:tc>
        <w:tc>
          <w:tcPr>
            <w:tcW w:w="675" w:type="dxa"/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0.0035</w:t>
            </w:r>
          </w:p>
        </w:tc>
        <w:tc>
          <w:tcPr>
            <w:tcW w:w="1200" w:type="dxa"/>
          </w:tcPr>
          <w:p w:rsidR="000047F0" w:rsidRPr="00282DAF" w:rsidRDefault="000047F0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120 967.35</w:t>
            </w:r>
          </w:p>
          <w:p w:rsidR="000047F0" w:rsidRPr="00282DAF" w:rsidRDefault="000047F0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1 882.23</w:t>
            </w: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3 673.83</w:t>
            </w:r>
          </w:p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367.76</w:t>
            </w: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115 411.29</w:t>
            </w:r>
          </w:p>
        </w:tc>
        <w:tc>
          <w:tcPr>
            <w:tcW w:w="1425" w:type="dxa"/>
          </w:tcPr>
          <w:p w:rsidR="000047F0" w:rsidRPr="00282DAF" w:rsidRDefault="000047F0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423</w:t>
            </w:r>
          </w:p>
        </w:tc>
        <w:tc>
          <w:tcPr>
            <w:tcW w:w="1200" w:type="dxa"/>
          </w:tcPr>
          <w:p w:rsidR="000047F0" w:rsidRPr="00282DAF" w:rsidRDefault="000047F0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7</w:t>
            </w: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13</w:t>
            </w:r>
          </w:p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</w:t>
            </w: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404</w:t>
            </w:r>
          </w:p>
        </w:tc>
        <w:tc>
          <w:tcPr>
            <w:tcW w:w="1050" w:type="dxa"/>
          </w:tcPr>
          <w:p w:rsidR="000047F0" w:rsidRPr="00282DAF" w:rsidRDefault="000047F0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220.66</w:t>
            </w:r>
          </w:p>
          <w:p w:rsidR="000047F0" w:rsidRPr="00282DAF" w:rsidRDefault="000047F0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0.77</w:t>
            </w:r>
          </w:p>
        </w:tc>
      </w:tr>
      <w:tr w:rsidR="000047F0" w:rsidRPr="00282DAF">
        <w:tblPrEx>
          <w:tblCellMar>
            <w:top w:w="0" w:type="dxa"/>
            <w:bottom w:w="0" w:type="dxa"/>
          </w:tblCellMar>
        </w:tblPrEx>
        <w:tc>
          <w:tcPr>
            <w:tcW w:w="520" w:type="dxa"/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93</w:t>
            </w: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ФССЦ 2040100</w:t>
            </w:r>
          </w:p>
        </w:tc>
        <w:tc>
          <w:tcPr>
            <w:tcW w:w="3450" w:type="dxa"/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Арматура горячекатанная класса А-I, А-II, А-III для монолитных железобетонных конструкций</w:t>
            </w:r>
          </w:p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т</w:t>
            </w:r>
          </w:p>
        </w:tc>
        <w:tc>
          <w:tcPr>
            <w:tcW w:w="675" w:type="dxa"/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-0.02835</w:t>
            </w:r>
          </w:p>
        </w:tc>
        <w:tc>
          <w:tcPr>
            <w:tcW w:w="1200" w:type="dxa"/>
          </w:tcPr>
          <w:p w:rsidR="000047F0" w:rsidRPr="00282DAF" w:rsidRDefault="000047F0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5 650</w:t>
            </w: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5 650</w:t>
            </w:r>
          </w:p>
        </w:tc>
        <w:tc>
          <w:tcPr>
            <w:tcW w:w="1425" w:type="dxa"/>
          </w:tcPr>
          <w:p w:rsidR="000047F0" w:rsidRPr="00282DAF" w:rsidRDefault="000047F0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- 160</w:t>
            </w:r>
          </w:p>
        </w:tc>
        <w:tc>
          <w:tcPr>
            <w:tcW w:w="1200" w:type="dxa"/>
          </w:tcPr>
          <w:p w:rsidR="000047F0" w:rsidRPr="00282DAF" w:rsidRDefault="000047F0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- 160</w:t>
            </w:r>
          </w:p>
        </w:tc>
        <w:tc>
          <w:tcPr>
            <w:tcW w:w="1050" w:type="dxa"/>
          </w:tcPr>
          <w:p w:rsidR="000047F0" w:rsidRPr="00282DAF" w:rsidRDefault="000047F0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</w:p>
        </w:tc>
      </w:tr>
      <w:tr w:rsidR="000047F0" w:rsidRPr="00282DAF">
        <w:tblPrEx>
          <w:tblCellMar>
            <w:top w:w="0" w:type="dxa"/>
            <w:bottom w:w="0" w:type="dxa"/>
          </w:tblCellMar>
        </w:tblPrEx>
        <w:tc>
          <w:tcPr>
            <w:tcW w:w="520" w:type="dxa"/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94</w:t>
            </w: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ФССЦ 2040023</w:t>
            </w:r>
          </w:p>
        </w:tc>
        <w:tc>
          <w:tcPr>
            <w:tcW w:w="3450" w:type="dxa"/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Горячекатаная арматурная сталь периодического профиля класса А-III диаметром 14 мм</w:t>
            </w:r>
          </w:p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т</w:t>
            </w:r>
          </w:p>
        </w:tc>
        <w:tc>
          <w:tcPr>
            <w:tcW w:w="675" w:type="dxa"/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0.0183</w:t>
            </w:r>
          </w:p>
        </w:tc>
        <w:tc>
          <w:tcPr>
            <w:tcW w:w="1200" w:type="dxa"/>
          </w:tcPr>
          <w:p w:rsidR="000047F0" w:rsidRPr="00282DAF" w:rsidRDefault="000047F0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8 132</w:t>
            </w: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8 132</w:t>
            </w:r>
          </w:p>
        </w:tc>
        <w:tc>
          <w:tcPr>
            <w:tcW w:w="1425" w:type="dxa"/>
          </w:tcPr>
          <w:p w:rsidR="000047F0" w:rsidRPr="00282DAF" w:rsidRDefault="000047F0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149</w:t>
            </w:r>
          </w:p>
        </w:tc>
        <w:tc>
          <w:tcPr>
            <w:tcW w:w="1200" w:type="dxa"/>
          </w:tcPr>
          <w:p w:rsidR="000047F0" w:rsidRPr="00282DAF" w:rsidRDefault="000047F0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149</w:t>
            </w:r>
          </w:p>
        </w:tc>
        <w:tc>
          <w:tcPr>
            <w:tcW w:w="1050" w:type="dxa"/>
          </w:tcPr>
          <w:p w:rsidR="000047F0" w:rsidRPr="00282DAF" w:rsidRDefault="000047F0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</w:p>
        </w:tc>
      </w:tr>
      <w:tr w:rsidR="000047F0" w:rsidRPr="00282DAF">
        <w:tblPrEx>
          <w:tblCellMar>
            <w:top w:w="0" w:type="dxa"/>
            <w:bottom w:w="0" w:type="dxa"/>
          </w:tblCellMar>
        </w:tblPrEx>
        <w:tc>
          <w:tcPr>
            <w:tcW w:w="520" w:type="dxa"/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95</w:t>
            </w: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ФССЦ 2040038</w:t>
            </w:r>
          </w:p>
        </w:tc>
        <w:tc>
          <w:tcPr>
            <w:tcW w:w="3450" w:type="dxa"/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Надбавки к ценам заготовок за сборку и сварку каркасов и сеток плоских диаметром 14 мм</w:t>
            </w:r>
          </w:p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т</w:t>
            </w:r>
          </w:p>
        </w:tc>
        <w:tc>
          <w:tcPr>
            <w:tcW w:w="675" w:type="dxa"/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0.0183</w:t>
            </w:r>
          </w:p>
        </w:tc>
        <w:tc>
          <w:tcPr>
            <w:tcW w:w="1200" w:type="dxa"/>
          </w:tcPr>
          <w:p w:rsidR="000047F0" w:rsidRPr="00282DAF" w:rsidRDefault="000047F0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1 204</w:t>
            </w: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1 204</w:t>
            </w:r>
          </w:p>
        </w:tc>
        <w:tc>
          <w:tcPr>
            <w:tcW w:w="1425" w:type="dxa"/>
          </w:tcPr>
          <w:p w:rsidR="000047F0" w:rsidRPr="00282DAF" w:rsidRDefault="000047F0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22</w:t>
            </w:r>
          </w:p>
        </w:tc>
        <w:tc>
          <w:tcPr>
            <w:tcW w:w="1200" w:type="dxa"/>
          </w:tcPr>
          <w:p w:rsidR="000047F0" w:rsidRPr="00282DAF" w:rsidRDefault="000047F0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22</w:t>
            </w:r>
          </w:p>
        </w:tc>
        <w:tc>
          <w:tcPr>
            <w:tcW w:w="1050" w:type="dxa"/>
          </w:tcPr>
          <w:p w:rsidR="000047F0" w:rsidRPr="00282DAF" w:rsidRDefault="000047F0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</w:p>
        </w:tc>
      </w:tr>
      <w:tr w:rsidR="000047F0" w:rsidRPr="00282DAF">
        <w:tblPrEx>
          <w:tblCellMar>
            <w:top w:w="0" w:type="dxa"/>
            <w:bottom w:w="0" w:type="dxa"/>
          </w:tblCellMar>
        </w:tblPrEx>
        <w:tc>
          <w:tcPr>
            <w:tcW w:w="520" w:type="dxa"/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96</w:t>
            </w: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ФЕР 07-05-001-01</w:t>
            </w:r>
          </w:p>
        </w:tc>
        <w:tc>
          <w:tcPr>
            <w:tcW w:w="3450" w:type="dxa"/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Установка блоков стен подвалов массой до 0,5 т</w:t>
            </w:r>
          </w:p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100 шт.</w:t>
            </w:r>
          </w:p>
        </w:tc>
        <w:tc>
          <w:tcPr>
            <w:tcW w:w="675" w:type="dxa"/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0.31</w:t>
            </w:r>
          </w:p>
        </w:tc>
        <w:tc>
          <w:tcPr>
            <w:tcW w:w="1200" w:type="dxa"/>
          </w:tcPr>
          <w:p w:rsidR="000047F0" w:rsidRPr="00282DAF" w:rsidRDefault="000047F0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3 367.6</w:t>
            </w:r>
          </w:p>
          <w:p w:rsidR="000047F0" w:rsidRPr="00282DAF" w:rsidRDefault="000047F0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461.82</w:t>
            </w: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2 036.02</w:t>
            </w:r>
          </w:p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236.66</w:t>
            </w: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869.76</w:t>
            </w:r>
          </w:p>
        </w:tc>
        <w:tc>
          <w:tcPr>
            <w:tcW w:w="1425" w:type="dxa"/>
          </w:tcPr>
          <w:p w:rsidR="000047F0" w:rsidRPr="00282DAF" w:rsidRDefault="000047F0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1 044</w:t>
            </w:r>
          </w:p>
        </w:tc>
        <w:tc>
          <w:tcPr>
            <w:tcW w:w="1200" w:type="dxa"/>
          </w:tcPr>
          <w:p w:rsidR="000047F0" w:rsidRPr="00282DAF" w:rsidRDefault="000047F0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143</w:t>
            </w: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631</w:t>
            </w:r>
          </w:p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73</w:t>
            </w: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270</w:t>
            </w:r>
          </w:p>
        </w:tc>
        <w:tc>
          <w:tcPr>
            <w:tcW w:w="1050" w:type="dxa"/>
          </w:tcPr>
          <w:p w:rsidR="000047F0" w:rsidRPr="00282DAF" w:rsidRDefault="000047F0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52.84</w:t>
            </w:r>
          </w:p>
          <w:p w:rsidR="000047F0" w:rsidRPr="00282DAF" w:rsidRDefault="000047F0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16.38</w:t>
            </w:r>
          </w:p>
        </w:tc>
      </w:tr>
      <w:tr w:rsidR="000047F0" w:rsidRPr="00282DAF">
        <w:tblPrEx>
          <w:tblCellMar>
            <w:top w:w="0" w:type="dxa"/>
            <w:bottom w:w="0" w:type="dxa"/>
          </w:tblCellMar>
        </w:tblPrEx>
        <w:tc>
          <w:tcPr>
            <w:tcW w:w="520" w:type="dxa"/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97</w:t>
            </w: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ФЕР 07-05-001-02</w:t>
            </w:r>
          </w:p>
        </w:tc>
        <w:tc>
          <w:tcPr>
            <w:tcW w:w="3450" w:type="dxa"/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Установка блоков стен подвалов массой до 1 т</w:t>
            </w:r>
          </w:p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100 шт.</w:t>
            </w:r>
          </w:p>
        </w:tc>
        <w:tc>
          <w:tcPr>
            <w:tcW w:w="675" w:type="dxa"/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0.07</w:t>
            </w:r>
          </w:p>
        </w:tc>
        <w:tc>
          <w:tcPr>
            <w:tcW w:w="1200" w:type="dxa"/>
          </w:tcPr>
          <w:p w:rsidR="000047F0" w:rsidRPr="00282DAF" w:rsidRDefault="000047F0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4 789.46</w:t>
            </w:r>
          </w:p>
          <w:p w:rsidR="000047F0" w:rsidRPr="00282DAF" w:rsidRDefault="000047F0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648.07</w:t>
            </w: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2 857.72</w:t>
            </w:r>
          </w:p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328.05</w:t>
            </w: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1 283.67</w:t>
            </w:r>
          </w:p>
        </w:tc>
        <w:tc>
          <w:tcPr>
            <w:tcW w:w="1425" w:type="dxa"/>
          </w:tcPr>
          <w:p w:rsidR="000047F0" w:rsidRPr="00282DAF" w:rsidRDefault="000047F0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335</w:t>
            </w:r>
          </w:p>
        </w:tc>
        <w:tc>
          <w:tcPr>
            <w:tcW w:w="1200" w:type="dxa"/>
          </w:tcPr>
          <w:p w:rsidR="000047F0" w:rsidRPr="00282DAF" w:rsidRDefault="000047F0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45</w:t>
            </w: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200</w:t>
            </w:r>
          </w:p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23</w:t>
            </w: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90</w:t>
            </w:r>
          </w:p>
        </w:tc>
        <w:tc>
          <w:tcPr>
            <w:tcW w:w="1050" w:type="dxa"/>
          </w:tcPr>
          <w:p w:rsidR="000047F0" w:rsidRPr="00282DAF" w:rsidRDefault="000047F0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74.15</w:t>
            </w:r>
          </w:p>
          <w:p w:rsidR="000047F0" w:rsidRPr="00282DAF" w:rsidRDefault="000047F0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5.19</w:t>
            </w:r>
          </w:p>
        </w:tc>
      </w:tr>
      <w:tr w:rsidR="000047F0" w:rsidRPr="00282DAF">
        <w:tblPrEx>
          <w:tblCellMar>
            <w:top w:w="0" w:type="dxa"/>
            <w:bottom w:w="0" w:type="dxa"/>
          </w:tblCellMar>
        </w:tblPrEx>
        <w:tc>
          <w:tcPr>
            <w:tcW w:w="520" w:type="dxa"/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98</w:t>
            </w: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ФЕР 07-05-001-03</w:t>
            </w:r>
          </w:p>
        </w:tc>
        <w:tc>
          <w:tcPr>
            <w:tcW w:w="3450" w:type="dxa"/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Установка блоков стен подвалов массой до 1,5 т</w:t>
            </w:r>
          </w:p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100 шт.</w:t>
            </w:r>
          </w:p>
        </w:tc>
        <w:tc>
          <w:tcPr>
            <w:tcW w:w="675" w:type="dxa"/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0.08</w:t>
            </w:r>
          </w:p>
        </w:tc>
        <w:tc>
          <w:tcPr>
            <w:tcW w:w="1200" w:type="dxa"/>
          </w:tcPr>
          <w:p w:rsidR="000047F0" w:rsidRPr="00282DAF" w:rsidRDefault="000047F0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7 276.92</w:t>
            </w:r>
          </w:p>
          <w:p w:rsidR="000047F0" w:rsidRPr="00282DAF" w:rsidRDefault="000047F0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932.97</w:t>
            </w: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4 528.54</w:t>
            </w:r>
          </w:p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501.53</w:t>
            </w: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1 815.41</w:t>
            </w:r>
          </w:p>
        </w:tc>
        <w:tc>
          <w:tcPr>
            <w:tcW w:w="1425" w:type="dxa"/>
          </w:tcPr>
          <w:p w:rsidR="000047F0" w:rsidRPr="00282DAF" w:rsidRDefault="000047F0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582</w:t>
            </w:r>
          </w:p>
        </w:tc>
        <w:tc>
          <w:tcPr>
            <w:tcW w:w="1200" w:type="dxa"/>
          </w:tcPr>
          <w:p w:rsidR="000047F0" w:rsidRPr="00282DAF" w:rsidRDefault="000047F0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75</w:t>
            </w: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362</w:t>
            </w:r>
          </w:p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40</w:t>
            </w: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145</w:t>
            </w:r>
          </w:p>
        </w:tc>
        <w:tc>
          <w:tcPr>
            <w:tcW w:w="1050" w:type="dxa"/>
          </w:tcPr>
          <w:p w:rsidR="000047F0" w:rsidRPr="00282DAF" w:rsidRDefault="000047F0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104.01</w:t>
            </w:r>
          </w:p>
          <w:p w:rsidR="000047F0" w:rsidRPr="00282DAF" w:rsidRDefault="000047F0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8.32</w:t>
            </w:r>
          </w:p>
        </w:tc>
      </w:tr>
      <w:tr w:rsidR="000047F0" w:rsidRPr="00282DAF">
        <w:tblPrEx>
          <w:tblCellMar>
            <w:top w:w="0" w:type="dxa"/>
            <w:bottom w:w="0" w:type="dxa"/>
          </w:tblCellMar>
        </w:tblPrEx>
        <w:tc>
          <w:tcPr>
            <w:tcW w:w="520" w:type="dxa"/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99</w:t>
            </w: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ФЕР 07-02-002-01</w:t>
            </w:r>
          </w:p>
        </w:tc>
        <w:tc>
          <w:tcPr>
            <w:tcW w:w="3450" w:type="dxa"/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Установка опор из плит и колец диаметром до 1000 мм</w:t>
            </w:r>
          </w:p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100 м3</w:t>
            </w:r>
          </w:p>
        </w:tc>
        <w:tc>
          <w:tcPr>
            <w:tcW w:w="675" w:type="dxa"/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0.01584</w:t>
            </w:r>
          </w:p>
        </w:tc>
        <w:tc>
          <w:tcPr>
            <w:tcW w:w="1200" w:type="dxa"/>
          </w:tcPr>
          <w:p w:rsidR="000047F0" w:rsidRPr="00282DAF" w:rsidRDefault="000047F0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26 781.22</w:t>
            </w:r>
          </w:p>
          <w:p w:rsidR="000047F0" w:rsidRPr="00282DAF" w:rsidRDefault="000047F0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4 911.61</w:t>
            </w: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20 514.74</w:t>
            </w:r>
          </w:p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2 264.76</w:t>
            </w: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1 354.87</w:t>
            </w:r>
          </w:p>
        </w:tc>
        <w:tc>
          <w:tcPr>
            <w:tcW w:w="1425" w:type="dxa"/>
          </w:tcPr>
          <w:p w:rsidR="000047F0" w:rsidRPr="00282DAF" w:rsidRDefault="000047F0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424</w:t>
            </w:r>
          </w:p>
        </w:tc>
        <w:tc>
          <w:tcPr>
            <w:tcW w:w="1200" w:type="dxa"/>
          </w:tcPr>
          <w:p w:rsidR="000047F0" w:rsidRPr="00282DAF" w:rsidRDefault="000047F0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78</w:t>
            </w: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325</w:t>
            </w:r>
          </w:p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36</w:t>
            </w: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21</w:t>
            </w:r>
          </w:p>
        </w:tc>
        <w:tc>
          <w:tcPr>
            <w:tcW w:w="1050" w:type="dxa"/>
          </w:tcPr>
          <w:p w:rsidR="000047F0" w:rsidRPr="00282DAF" w:rsidRDefault="000047F0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547.56</w:t>
            </w:r>
          </w:p>
          <w:p w:rsidR="000047F0" w:rsidRPr="00282DAF" w:rsidRDefault="000047F0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8.67</w:t>
            </w:r>
          </w:p>
        </w:tc>
      </w:tr>
      <w:tr w:rsidR="000047F0" w:rsidRPr="00282DAF">
        <w:tblPrEx>
          <w:tblCellMar>
            <w:top w:w="0" w:type="dxa"/>
            <w:bottom w:w="0" w:type="dxa"/>
          </w:tblCellMar>
        </w:tblPrEx>
        <w:tc>
          <w:tcPr>
            <w:tcW w:w="520" w:type="dxa"/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100</w:t>
            </w: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ФЕР 07-05-007-10</w:t>
            </w:r>
          </w:p>
        </w:tc>
        <w:tc>
          <w:tcPr>
            <w:tcW w:w="3450" w:type="dxa"/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Укладка перемычек до массой 0,3 т</w:t>
            </w:r>
          </w:p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100 шт.</w:t>
            </w:r>
          </w:p>
        </w:tc>
        <w:tc>
          <w:tcPr>
            <w:tcW w:w="675" w:type="dxa"/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0.06</w:t>
            </w:r>
          </w:p>
        </w:tc>
        <w:tc>
          <w:tcPr>
            <w:tcW w:w="1200" w:type="dxa"/>
          </w:tcPr>
          <w:p w:rsidR="000047F0" w:rsidRPr="00282DAF" w:rsidRDefault="000047F0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1 068.37</w:t>
            </w:r>
          </w:p>
          <w:p w:rsidR="000047F0" w:rsidRPr="00282DAF" w:rsidRDefault="000047F0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153.91</w:t>
            </w: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784.51</w:t>
            </w:r>
          </w:p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122.58</w:t>
            </w: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129.95</w:t>
            </w:r>
          </w:p>
        </w:tc>
        <w:tc>
          <w:tcPr>
            <w:tcW w:w="1425" w:type="dxa"/>
          </w:tcPr>
          <w:p w:rsidR="000047F0" w:rsidRPr="00282DAF" w:rsidRDefault="000047F0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64</w:t>
            </w:r>
          </w:p>
        </w:tc>
        <w:tc>
          <w:tcPr>
            <w:tcW w:w="1200" w:type="dxa"/>
          </w:tcPr>
          <w:p w:rsidR="000047F0" w:rsidRPr="00282DAF" w:rsidRDefault="000047F0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9</w:t>
            </w: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47</w:t>
            </w:r>
          </w:p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7</w:t>
            </w: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8</w:t>
            </w:r>
          </w:p>
        </w:tc>
        <w:tc>
          <w:tcPr>
            <w:tcW w:w="1050" w:type="dxa"/>
          </w:tcPr>
          <w:p w:rsidR="000047F0" w:rsidRPr="00282DAF" w:rsidRDefault="000047F0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17.61</w:t>
            </w:r>
          </w:p>
          <w:p w:rsidR="000047F0" w:rsidRPr="00282DAF" w:rsidRDefault="000047F0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1.06</w:t>
            </w:r>
          </w:p>
        </w:tc>
      </w:tr>
      <w:tr w:rsidR="000047F0" w:rsidRPr="00282DAF">
        <w:tblPrEx>
          <w:tblCellMar>
            <w:top w:w="0" w:type="dxa"/>
            <w:bottom w:w="0" w:type="dxa"/>
          </w:tblCellMar>
        </w:tblPrEx>
        <w:tc>
          <w:tcPr>
            <w:tcW w:w="520" w:type="dxa"/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101</w:t>
            </w: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ФЕР 06-01-001-20</w:t>
            </w:r>
          </w:p>
        </w:tc>
        <w:tc>
          <w:tcPr>
            <w:tcW w:w="3450" w:type="dxa"/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Устройство монолитных участков стен</w:t>
            </w:r>
          </w:p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100 м3</w:t>
            </w:r>
          </w:p>
        </w:tc>
        <w:tc>
          <w:tcPr>
            <w:tcW w:w="675" w:type="dxa"/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0.017</w:t>
            </w:r>
          </w:p>
        </w:tc>
        <w:tc>
          <w:tcPr>
            <w:tcW w:w="1200" w:type="dxa"/>
          </w:tcPr>
          <w:p w:rsidR="000047F0" w:rsidRPr="00282DAF" w:rsidRDefault="000047F0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64 823.8</w:t>
            </w:r>
          </w:p>
          <w:p w:rsidR="000047F0" w:rsidRPr="00282DAF" w:rsidRDefault="000047F0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2 909.08</w:t>
            </w: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1 991.61</w:t>
            </w:r>
          </w:p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295.53</w:t>
            </w: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59 923.11</w:t>
            </w:r>
          </w:p>
        </w:tc>
        <w:tc>
          <w:tcPr>
            <w:tcW w:w="1425" w:type="dxa"/>
          </w:tcPr>
          <w:p w:rsidR="000047F0" w:rsidRPr="00282DAF" w:rsidRDefault="000047F0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1 102</w:t>
            </w:r>
          </w:p>
        </w:tc>
        <w:tc>
          <w:tcPr>
            <w:tcW w:w="1200" w:type="dxa"/>
          </w:tcPr>
          <w:p w:rsidR="000047F0" w:rsidRPr="00282DAF" w:rsidRDefault="000047F0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49</w:t>
            </w: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34</w:t>
            </w:r>
          </w:p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5</w:t>
            </w: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1 019</w:t>
            </w:r>
          </w:p>
        </w:tc>
        <w:tc>
          <w:tcPr>
            <w:tcW w:w="1050" w:type="dxa"/>
          </w:tcPr>
          <w:p w:rsidR="000047F0" w:rsidRPr="00282DAF" w:rsidRDefault="000047F0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337.48</w:t>
            </w:r>
          </w:p>
          <w:p w:rsidR="000047F0" w:rsidRPr="00282DAF" w:rsidRDefault="000047F0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5.74</w:t>
            </w:r>
          </w:p>
        </w:tc>
      </w:tr>
      <w:tr w:rsidR="000047F0" w:rsidRPr="00282DAF">
        <w:tblPrEx>
          <w:tblCellMar>
            <w:top w:w="0" w:type="dxa"/>
            <w:bottom w:w="0" w:type="dxa"/>
          </w:tblCellMar>
        </w:tblPrEx>
        <w:tc>
          <w:tcPr>
            <w:tcW w:w="520" w:type="dxa"/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102</w:t>
            </w: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ФССЦ 4010023</w:t>
            </w:r>
          </w:p>
        </w:tc>
        <w:tc>
          <w:tcPr>
            <w:tcW w:w="3450" w:type="dxa"/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Бетон тяжелый, крупность заполнителя более 40 мм, класс в 7,5 (М100)</w:t>
            </w:r>
          </w:p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м3</w:t>
            </w:r>
          </w:p>
        </w:tc>
        <w:tc>
          <w:tcPr>
            <w:tcW w:w="675" w:type="dxa"/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-1.7255</w:t>
            </w:r>
          </w:p>
        </w:tc>
        <w:tc>
          <w:tcPr>
            <w:tcW w:w="1200" w:type="dxa"/>
          </w:tcPr>
          <w:p w:rsidR="000047F0" w:rsidRPr="00282DAF" w:rsidRDefault="000047F0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560</w:t>
            </w: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560</w:t>
            </w:r>
          </w:p>
        </w:tc>
        <w:tc>
          <w:tcPr>
            <w:tcW w:w="1425" w:type="dxa"/>
          </w:tcPr>
          <w:p w:rsidR="000047F0" w:rsidRPr="00282DAF" w:rsidRDefault="000047F0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- 966</w:t>
            </w:r>
          </w:p>
        </w:tc>
        <w:tc>
          <w:tcPr>
            <w:tcW w:w="1200" w:type="dxa"/>
          </w:tcPr>
          <w:p w:rsidR="000047F0" w:rsidRPr="00282DAF" w:rsidRDefault="000047F0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- 966</w:t>
            </w:r>
          </w:p>
        </w:tc>
        <w:tc>
          <w:tcPr>
            <w:tcW w:w="1050" w:type="dxa"/>
          </w:tcPr>
          <w:p w:rsidR="000047F0" w:rsidRPr="00282DAF" w:rsidRDefault="000047F0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</w:p>
        </w:tc>
      </w:tr>
      <w:tr w:rsidR="000047F0" w:rsidRPr="00282DAF">
        <w:tblPrEx>
          <w:tblCellMar>
            <w:top w:w="0" w:type="dxa"/>
            <w:bottom w:w="0" w:type="dxa"/>
          </w:tblCellMar>
        </w:tblPrEx>
        <w:tc>
          <w:tcPr>
            <w:tcW w:w="520" w:type="dxa"/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103</w:t>
            </w: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ФССЦ 4010026</w:t>
            </w:r>
          </w:p>
        </w:tc>
        <w:tc>
          <w:tcPr>
            <w:tcW w:w="3450" w:type="dxa"/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Бетон тяжелый, крупность заполнителя более 40 мм, класс В15 (М200)</w:t>
            </w:r>
          </w:p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м3</w:t>
            </w:r>
          </w:p>
        </w:tc>
        <w:tc>
          <w:tcPr>
            <w:tcW w:w="675" w:type="dxa"/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1.7255</w:t>
            </w:r>
          </w:p>
        </w:tc>
        <w:tc>
          <w:tcPr>
            <w:tcW w:w="1200" w:type="dxa"/>
          </w:tcPr>
          <w:p w:rsidR="000047F0" w:rsidRPr="00282DAF" w:rsidRDefault="000047F0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600</w:t>
            </w: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600</w:t>
            </w:r>
          </w:p>
        </w:tc>
        <w:tc>
          <w:tcPr>
            <w:tcW w:w="1425" w:type="dxa"/>
          </w:tcPr>
          <w:p w:rsidR="000047F0" w:rsidRPr="00282DAF" w:rsidRDefault="000047F0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1 035</w:t>
            </w:r>
          </w:p>
        </w:tc>
        <w:tc>
          <w:tcPr>
            <w:tcW w:w="1200" w:type="dxa"/>
          </w:tcPr>
          <w:p w:rsidR="000047F0" w:rsidRPr="00282DAF" w:rsidRDefault="000047F0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1 035</w:t>
            </w:r>
          </w:p>
        </w:tc>
        <w:tc>
          <w:tcPr>
            <w:tcW w:w="1050" w:type="dxa"/>
          </w:tcPr>
          <w:p w:rsidR="000047F0" w:rsidRPr="00282DAF" w:rsidRDefault="000047F0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</w:p>
        </w:tc>
      </w:tr>
      <w:tr w:rsidR="000047F0" w:rsidRPr="00282DAF">
        <w:tblPrEx>
          <w:tblCellMar>
            <w:top w:w="0" w:type="dxa"/>
            <w:bottom w:w="0" w:type="dxa"/>
          </w:tblCellMar>
        </w:tblPrEx>
        <w:tc>
          <w:tcPr>
            <w:tcW w:w="520" w:type="dxa"/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104</w:t>
            </w: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ФЕР 46-03-010-01</w:t>
            </w:r>
          </w:p>
        </w:tc>
        <w:tc>
          <w:tcPr>
            <w:tcW w:w="3450" w:type="dxa"/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Пробивка в бетонных блоках отверстий</w:t>
            </w:r>
          </w:p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100 отверстий</w:t>
            </w:r>
          </w:p>
        </w:tc>
        <w:tc>
          <w:tcPr>
            <w:tcW w:w="675" w:type="dxa"/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0.04</w:t>
            </w:r>
          </w:p>
        </w:tc>
        <w:tc>
          <w:tcPr>
            <w:tcW w:w="1200" w:type="dxa"/>
          </w:tcPr>
          <w:p w:rsidR="000047F0" w:rsidRPr="00282DAF" w:rsidRDefault="000047F0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681.21</w:t>
            </w:r>
          </w:p>
          <w:p w:rsidR="000047F0" w:rsidRPr="00282DAF" w:rsidRDefault="000047F0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144.42</w:t>
            </w: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536.79</w:t>
            </w:r>
          </w:p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46.02</w:t>
            </w: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425" w:type="dxa"/>
          </w:tcPr>
          <w:p w:rsidR="000047F0" w:rsidRPr="00282DAF" w:rsidRDefault="000047F0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27</w:t>
            </w:r>
          </w:p>
        </w:tc>
        <w:tc>
          <w:tcPr>
            <w:tcW w:w="1200" w:type="dxa"/>
          </w:tcPr>
          <w:p w:rsidR="000047F0" w:rsidRPr="00282DAF" w:rsidRDefault="000047F0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6</w:t>
            </w: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21</w:t>
            </w:r>
          </w:p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</w:t>
            </w: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050" w:type="dxa"/>
          </w:tcPr>
          <w:p w:rsidR="000047F0" w:rsidRPr="00282DAF" w:rsidRDefault="000047F0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15.17</w:t>
            </w:r>
          </w:p>
          <w:p w:rsidR="000047F0" w:rsidRPr="00282DAF" w:rsidRDefault="000047F0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0.61</w:t>
            </w:r>
          </w:p>
        </w:tc>
      </w:tr>
      <w:tr w:rsidR="000047F0" w:rsidRPr="00282DAF">
        <w:tblPrEx>
          <w:tblCellMar>
            <w:top w:w="0" w:type="dxa"/>
            <w:bottom w:w="0" w:type="dxa"/>
          </w:tblCellMar>
        </w:tblPrEx>
        <w:tc>
          <w:tcPr>
            <w:tcW w:w="520" w:type="dxa"/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105</w:t>
            </w: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ФЕР 06-01-015-07</w:t>
            </w:r>
          </w:p>
        </w:tc>
        <w:tc>
          <w:tcPr>
            <w:tcW w:w="3450" w:type="dxa"/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Установка закладных деталей весом до 4 кг</w:t>
            </w:r>
          </w:p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 т</w:t>
            </w:r>
          </w:p>
        </w:tc>
        <w:tc>
          <w:tcPr>
            <w:tcW w:w="675" w:type="dxa"/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0.01968</w:t>
            </w:r>
          </w:p>
        </w:tc>
        <w:tc>
          <w:tcPr>
            <w:tcW w:w="1200" w:type="dxa"/>
          </w:tcPr>
          <w:p w:rsidR="000047F0" w:rsidRPr="00282DAF" w:rsidRDefault="000047F0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8 790.12</w:t>
            </w:r>
          </w:p>
          <w:p w:rsidR="000047F0" w:rsidRPr="00282DAF" w:rsidRDefault="000047F0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1 957.49</w:t>
            </w: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32.63</w:t>
            </w:r>
          </w:p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2.03</w:t>
            </w: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6 800</w:t>
            </w:r>
          </w:p>
        </w:tc>
        <w:tc>
          <w:tcPr>
            <w:tcW w:w="1425" w:type="dxa"/>
          </w:tcPr>
          <w:p w:rsidR="000047F0" w:rsidRPr="00282DAF" w:rsidRDefault="000047F0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173</w:t>
            </w:r>
          </w:p>
        </w:tc>
        <w:tc>
          <w:tcPr>
            <w:tcW w:w="1200" w:type="dxa"/>
          </w:tcPr>
          <w:p w:rsidR="000047F0" w:rsidRPr="00282DAF" w:rsidRDefault="000047F0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39</w:t>
            </w: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</w:t>
            </w: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134</w:t>
            </w:r>
          </w:p>
        </w:tc>
        <w:tc>
          <w:tcPr>
            <w:tcW w:w="1050" w:type="dxa"/>
          </w:tcPr>
          <w:p w:rsidR="000047F0" w:rsidRPr="00282DAF" w:rsidRDefault="000047F0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215.82</w:t>
            </w:r>
          </w:p>
          <w:p w:rsidR="000047F0" w:rsidRPr="00282DAF" w:rsidRDefault="000047F0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4.25</w:t>
            </w:r>
          </w:p>
        </w:tc>
      </w:tr>
      <w:tr w:rsidR="000047F0" w:rsidRPr="00282DAF">
        <w:tblPrEx>
          <w:tblCellMar>
            <w:top w:w="0" w:type="dxa"/>
            <w:bottom w:w="0" w:type="dxa"/>
          </w:tblCellMar>
        </w:tblPrEx>
        <w:tc>
          <w:tcPr>
            <w:tcW w:w="520" w:type="dxa"/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106</w:t>
            </w: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ФЕР 06-01-015-08</w:t>
            </w:r>
          </w:p>
        </w:tc>
        <w:tc>
          <w:tcPr>
            <w:tcW w:w="3450" w:type="dxa"/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Установка закладных деталей весом до 20 кг</w:t>
            </w:r>
          </w:p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 т</w:t>
            </w:r>
          </w:p>
        </w:tc>
        <w:tc>
          <w:tcPr>
            <w:tcW w:w="675" w:type="dxa"/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0.01176</w:t>
            </w:r>
          </w:p>
        </w:tc>
        <w:tc>
          <w:tcPr>
            <w:tcW w:w="1200" w:type="dxa"/>
          </w:tcPr>
          <w:p w:rsidR="000047F0" w:rsidRPr="00282DAF" w:rsidRDefault="000047F0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7 406.04</w:t>
            </w:r>
          </w:p>
          <w:p w:rsidR="000047F0" w:rsidRPr="00282DAF" w:rsidRDefault="000047F0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573.41</w:t>
            </w: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32.63</w:t>
            </w:r>
          </w:p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2.03</w:t>
            </w: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6 800</w:t>
            </w:r>
          </w:p>
        </w:tc>
        <w:tc>
          <w:tcPr>
            <w:tcW w:w="1425" w:type="dxa"/>
          </w:tcPr>
          <w:p w:rsidR="000047F0" w:rsidRPr="00282DAF" w:rsidRDefault="000047F0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87</w:t>
            </w:r>
          </w:p>
        </w:tc>
        <w:tc>
          <w:tcPr>
            <w:tcW w:w="1200" w:type="dxa"/>
          </w:tcPr>
          <w:p w:rsidR="000047F0" w:rsidRPr="00282DAF" w:rsidRDefault="000047F0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7</w:t>
            </w: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80</w:t>
            </w:r>
          </w:p>
        </w:tc>
        <w:tc>
          <w:tcPr>
            <w:tcW w:w="1050" w:type="dxa"/>
          </w:tcPr>
          <w:p w:rsidR="000047F0" w:rsidRPr="00282DAF" w:rsidRDefault="000047F0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63.22</w:t>
            </w:r>
          </w:p>
          <w:p w:rsidR="000047F0" w:rsidRPr="00282DAF" w:rsidRDefault="000047F0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0.74</w:t>
            </w:r>
          </w:p>
        </w:tc>
      </w:tr>
      <w:tr w:rsidR="000047F0" w:rsidRPr="00282DAF">
        <w:tblPrEx>
          <w:tblCellMar>
            <w:top w:w="0" w:type="dxa"/>
            <w:bottom w:w="0" w:type="dxa"/>
          </w:tblCellMar>
        </w:tblPrEx>
        <w:tc>
          <w:tcPr>
            <w:tcW w:w="520" w:type="dxa"/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107</w:t>
            </w: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ФЕР 08-02-007-01</w:t>
            </w:r>
          </w:p>
        </w:tc>
        <w:tc>
          <w:tcPr>
            <w:tcW w:w="3450" w:type="dxa"/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Армирование кладки стен и других конструкций</w:t>
            </w:r>
          </w:p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т</w:t>
            </w:r>
          </w:p>
        </w:tc>
        <w:tc>
          <w:tcPr>
            <w:tcW w:w="675" w:type="dxa"/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0.11778</w:t>
            </w:r>
          </w:p>
        </w:tc>
        <w:tc>
          <w:tcPr>
            <w:tcW w:w="1200" w:type="dxa"/>
          </w:tcPr>
          <w:p w:rsidR="000047F0" w:rsidRPr="00282DAF" w:rsidRDefault="000047F0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6 199.89</w:t>
            </w:r>
          </w:p>
          <w:p w:rsidR="000047F0" w:rsidRPr="00282DAF" w:rsidRDefault="000047F0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506.65</w:t>
            </w: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43.24</w:t>
            </w:r>
          </w:p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5.71</w:t>
            </w: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5 650</w:t>
            </w:r>
          </w:p>
        </w:tc>
        <w:tc>
          <w:tcPr>
            <w:tcW w:w="1425" w:type="dxa"/>
          </w:tcPr>
          <w:p w:rsidR="000047F0" w:rsidRPr="00282DAF" w:rsidRDefault="000047F0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730</w:t>
            </w:r>
          </w:p>
        </w:tc>
        <w:tc>
          <w:tcPr>
            <w:tcW w:w="1200" w:type="dxa"/>
          </w:tcPr>
          <w:p w:rsidR="000047F0" w:rsidRPr="00282DAF" w:rsidRDefault="000047F0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60</w:t>
            </w: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5</w:t>
            </w:r>
          </w:p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</w:t>
            </w: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665</w:t>
            </w:r>
          </w:p>
        </w:tc>
        <w:tc>
          <w:tcPr>
            <w:tcW w:w="1050" w:type="dxa"/>
          </w:tcPr>
          <w:p w:rsidR="000047F0" w:rsidRPr="00282DAF" w:rsidRDefault="000047F0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63.73</w:t>
            </w:r>
          </w:p>
          <w:p w:rsidR="000047F0" w:rsidRPr="00282DAF" w:rsidRDefault="000047F0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7.51</w:t>
            </w:r>
          </w:p>
        </w:tc>
      </w:tr>
      <w:tr w:rsidR="000047F0" w:rsidRPr="00282DAF">
        <w:tblPrEx>
          <w:tblCellMar>
            <w:top w:w="0" w:type="dxa"/>
            <w:bottom w:w="0" w:type="dxa"/>
          </w:tblCellMar>
        </w:tblPrEx>
        <w:tc>
          <w:tcPr>
            <w:tcW w:w="520" w:type="dxa"/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108</w:t>
            </w: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ФССЦ 2040066</w:t>
            </w:r>
          </w:p>
        </w:tc>
        <w:tc>
          <w:tcPr>
            <w:tcW w:w="3450" w:type="dxa"/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Арматура-сетка из стали класса А-1 диаметром 12-14 мм</w:t>
            </w:r>
          </w:p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т</w:t>
            </w:r>
          </w:p>
        </w:tc>
        <w:tc>
          <w:tcPr>
            <w:tcW w:w="675" w:type="dxa"/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-0.11778</w:t>
            </w:r>
          </w:p>
        </w:tc>
        <w:tc>
          <w:tcPr>
            <w:tcW w:w="1200" w:type="dxa"/>
          </w:tcPr>
          <w:p w:rsidR="000047F0" w:rsidRPr="00282DAF" w:rsidRDefault="000047F0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5 650</w:t>
            </w: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5 650</w:t>
            </w:r>
          </w:p>
        </w:tc>
        <w:tc>
          <w:tcPr>
            <w:tcW w:w="1425" w:type="dxa"/>
          </w:tcPr>
          <w:p w:rsidR="000047F0" w:rsidRPr="00282DAF" w:rsidRDefault="000047F0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- 665</w:t>
            </w:r>
          </w:p>
        </w:tc>
        <w:tc>
          <w:tcPr>
            <w:tcW w:w="1200" w:type="dxa"/>
          </w:tcPr>
          <w:p w:rsidR="000047F0" w:rsidRPr="00282DAF" w:rsidRDefault="000047F0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- 665</w:t>
            </w:r>
          </w:p>
        </w:tc>
        <w:tc>
          <w:tcPr>
            <w:tcW w:w="1050" w:type="dxa"/>
          </w:tcPr>
          <w:p w:rsidR="000047F0" w:rsidRPr="00282DAF" w:rsidRDefault="000047F0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</w:p>
        </w:tc>
      </w:tr>
      <w:tr w:rsidR="000047F0" w:rsidRPr="00282DAF">
        <w:tblPrEx>
          <w:tblCellMar>
            <w:top w:w="0" w:type="dxa"/>
            <w:bottom w:w="0" w:type="dxa"/>
          </w:tblCellMar>
        </w:tblPrEx>
        <w:tc>
          <w:tcPr>
            <w:tcW w:w="520" w:type="dxa"/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109</w:t>
            </w: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ФССЦ 2040003</w:t>
            </w:r>
          </w:p>
        </w:tc>
        <w:tc>
          <w:tcPr>
            <w:tcW w:w="3450" w:type="dxa"/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Горячекатаная арматурная сталь гладкая класса А-I диаметром 10 мм</w:t>
            </w:r>
          </w:p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т</w:t>
            </w:r>
          </w:p>
        </w:tc>
        <w:tc>
          <w:tcPr>
            <w:tcW w:w="675" w:type="dxa"/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0.11778</w:t>
            </w:r>
          </w:p>
        </w:tc>
        <w:tc>
          <w:tcPr>
            <w:tcW w:w="1200" w:type="dxa"/>
          </w:tcPr>
          <w:p w:rsidR="000047F0" w:rsidRPr="00282DAF" w:rsidRDefault="000047F0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6 726.18</w:t>
            </w: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6 726.18</w:t>
            </w:r>
          </w:p>
        </w:tc>
        <w:tc>
          <w:tcPr>
            <w:tcW w:w="1425" w:type="dxa"/>
          </w:tcPr>
          <w:p w:rsidR="000047F0" w:rsidRPr="00282DAF" w:rsidRDefault="000047F0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792</w:t>
            </w:r>
          </w:p>
        </w:tc>
        <w:tc>
          <w:tcPr>
            <w:tcW w:w="1200" w:type="dxa"/>
          </w:tcPr>
          <w:p w:rsidR="000047F0" w:rsidRPr="00282DAF" w:rsidRDefault="000047F0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792</w:t>
            </w:r>
          </w:p>
        </w:tc>
        <w:tc>
          <w:tcPr>
            <w:tcW w:w="1050" w:type="dxa"/>
          </w:tcPr>
          <w:p w:rsidR="000047F0" w:rsidRPr="00282DAF" w:rsidRDefault="000047F0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</w:p>
        </w:tc>
      </w:tr>
      <w:tr w:rsidR="000047F0" w:rsidRPr="00282DAF">
        <w:tblPrEx>
          <w:tblCellMar>
            <w:top w:w="0" w:type="dxa"/>
            <w:bottom w:w="0" w:type="dxa"/>
          </w:tblCellMar>
        </w:tblPrEx>
        <w:tc>
          <w:tcPr>
            <w:tcW w:w="520" w:type="dxa"/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110</w:t>
            </w: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ФЕР 23-04-011-01</w:t>
            </w:r>
          </w:p>
        </w:tc>
        <w:tc>
          <w:tcPr>
            <w:tcW w:w="3450" w:type="dxa"/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Установка люка</w:t>
            </w:r>
          </w:p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шт.</w:t>
            </w:r>
          </w:p>
        </w:tc>
        <w:tc>
          <w:tcPr>
            <w:tcW w:w="675" w:type="dxa"/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</w:t>
            </w:r>
          </w:p>
        </w:tc>
        <w:tc>
          <w:tcPr>
            <w:tcW w:w="1200" w:type="dxa"/>
          </w:tcPr>
          <w:p w:rsidR="000047F0" w:rsidRPr="00282DAF" w:rsidRDefault="000047F0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586.65</w:t>
            </w:r>
          </w:p>
          <w:p w:rsidR="000047F0" w:rsidRPr="00282DAF" w:rsidRDefault="000047F0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11.32</w:t>
            </w: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5.28</w:t>
            </w:r>
          </w:p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0.74</w:t>
            </w: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570.05</w:t>
            </w:r>
          </w:p>
        </w:tc>
        <w:tc>
          <w:tcPr>
            <w:tcW w:w="1425" w:type="dxa"/>
          </w:tcPr>
          <w:p w:rsidR="000047F0" w:rsidRPr="00282DAF" w:rsidRDefault="000047F0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1 173</w:t>
            </w:r>
          </w:p>
        </w:tc>
        <w:tc>
          <w:tcPr>
            <w:tcW w:w="1200" w:type="dxa"/>
          </w:tcPr>
          <w:p w:rsidR="000047F0" w:rsidRPr="00282DAF" w:rsidRDefault="000047F0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23</w:t>
            </w: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11</w:t>
            </w:r>
          </w:p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</w:t>
            </w: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1 140</w:t>
            </w:r>
          </w:p>
        </w:tc>
        <w:tc>
          <w:tcPr>
            <w:tcW w:w="1050" w:type="dxa"/>
          </w:tcPr>
          <w:p w:rsidR="000047F0" w:rsidRPr="00282DAF" w:rsidRDefault="000047F0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1.31</w:t>
            </w:r>
          </w:p>
          <w:p w:rsidR="000047F0" w:rsidRPr="00282DAF" w:rsidRDefault="000047F0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2.62</w:t>
            </w:r>
          </w:p>
        </w:tc>
      </w:tr>
      <w:tr w:rsidR="000047F0" w:rsidRPr="00282DAF">
        <w:tblPrEx>
          <w:tblCellMar>
            <w:top w:w="0" w:type="dxa"/>
            <w:bottom w:w="0" w:type="dxa"/>
          </w:tblCellMar>
        </w:tblPrEx>
        <w:tc>
          <w:tcPr>
            <w:tcW w:w="520" w:type="dxa"/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111</w:t>
            </w: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ФЕР 09-03-029-01</w:t>
            </w:r>
          </w:p>
        </w:tc>
        <w:tc>
          <w:tcPr>
            <w:tcW w:w="3450" w:type="dxa"/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Монтаж лестниц С1</w:t>
            </w:r>
          </w:p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 т</w:t>
            </w:r>
          </w:p>
        </w:tc>
        <w:tc>
          <w:tcPr>
            <w:tcW w:w="675" w:type="dxa"/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0.0324</w:t>
            </w:r>
          </w:p>
        </w:tc>
        <w:tc>
          <w:tcPr>
            <w:tcW w:w="1200" w:type="dxa"/>
          </w:tcPr>
          <w:p w:rsidR="000047F0" w:rsidRPr="00282DAF" w:rsidRDefault="000047F0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1 083.67</w:t>
            </w:r>
          </w:p>
          <w:p w:rsidR="000047F0" w:rsidRPr="00282DAF" w:rsidRDefault="000047F0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304.28</w:t>
            </w: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689.65</w:t>
            </w:r>
          </w:p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76.27</w:t>
            </w: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89.74</w:t>
            </w:r>
          </w:p>
        </w:tc>
        <w:tc>
          <w:tcPr>
            <w:tcW w:w="1425" w:type="dxa"/>
          </w:tcPr>
          <w:p w:rsidR="000047F0" w:rsidRPr="00282DAF" w:rsidRDefault="000047F0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35</w:t>
            </w:r>
          </w:p>
        </w:tc>
        <w:tc>
          <w:tcPr>
            <w:tcW w:w="1200" w:type="dxa"/>
          </w:tcPr>
          <w:p w:rsidR="000047F0" w:rsidRPr="00282DAF" w:rsidRDefault="000047F0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10</w:t>
            </w: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22</w:t>
            </w:r>
          </w:p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</w:t>
            </w: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</w:t>
            </w:r>
          </w:p>
        </w:tc>
        <w:tc>
          <w:tcPr>
            <w:tcW w:w="1050" w:type="dxa"/>
          </w:tcPr>
          <w:p w:rsidR="000047F0" w:rsidRPr="00282DAF" w:rsidRDefault="000047F0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32.37</w:t>
            </w:r>
          </w:p>
          <w:p w:rsidR="000047F0" w:rsidRPr="00282DAF" w:rsidRDefault="000047F0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1.05</w:t>
            </w:r>
          </w:p>
        </w:tc>
      </w:tr>
      <w:tr w:rsidR="000047F0" w:rsidRPr="00282DAF">
        <w:tblPrEx>
          <w:tblCellMar>
            <w:top w:w="0" w:type="dxa"/>
            <w:bottom w:w="0" w:type="dxa"/>
          </w:tblCellMar>
        </w:tblPrEx>
        <w:tc>
          <w:tcPr>
            <w:tcW w:w="520" w:type="dxa"/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112</w:t>
            </w: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ФССЦ 2010650</w:t>
            </w:r>
          </w:p>
        </w:tc>
        <w:tc>
          <w:tcPr>
            <w:tcW w:w="3450" w:type="dxa"/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Лестница металлическая С1</w:t>
            </w:r>
          </w:p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т</w:t>
            </w:r>
          </w:p>
        </w:tc>
        <w:tc>
          <w:tcPr>
            <w:tcW w:w="675" w:type="dxa"/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0.0324</w:t>
            </w:r>
          </w:p>
        </w:tc>
        <w:tc>
          <w:tcPr>
            <w:tcW w:w="1200" w:type="dxa"/>
          </w:tcPr>
          <w:p w:rsidR="000047F0" w:rsidRPr="00282DAF" w:rsidRDefault="000047F0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7 571</w:t>
            </w: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7 571</w:t>
            </w:r>
          </w:p>
        </w:tc>
        <w:tc>
          <w:tcPr>
            <w:tcW w:w="1425" w:type="dxa"/>
          </w:tcPr>
          <w:p w:rsidR="000047F0" w:rsidRPr="00282DAF" w:rsidRDefault="000047F0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245</w:t>
            </w:r>
          </w:p>
        </w:tc>
        <w:tc>
          <w:tcPr>
            <w:tcW w:w="1200" w:type="dxa"/>
          </w:tcPr>
          <w:p w:rsidR="000047F0" w:rsidRPr="00282DAF" w:rsidRDefault="000047F0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245</w:t>
            </w:r>
          </w:p>
        </w:tc>
        <w:tc>
          <w:tcPr>
            <w:tcW w:w="1050" w:type="dxa"/>
          </w:tcPr>
          <w:p w:rsidR="000047F0" w:rsidRPr="00282DAF" w:rsidRDefault="000047F0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</w:p>
        </w:tc>
      </w:tr>
      <w:tr w:rsidR="000047F0" w:rsidRPr="00282DAF">
        <w:tblPrEx>
          <w:tblCellMar>
            <w:top w:w="0" w:type="dxa"/>
            <w:bottom w:w="0" w:type="dxa"/>
          </w:tblCellMar>
        </w:tblPrEx>
        <w:tc>
          <w:tcPr>
            <w:tcW w:w="520" w:type="dxa"/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113</w:t>
            </w: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ФЕРм 38-01-004-01</w:t>
            </w:r>
          </w:p>
        </w:tc>
        <w:tc>
          <w:tcPr>
            <w:tcW w:w="3450" w:type="dxa"/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Изготовление площадкок с настилом  из рифленой стали</w:t>
            </w:r>
          </w:p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 т</w:t>
            </w:r>
          </w:p>
        </w:tc>
        <w:tc>
          <w:tcPr>
            <w:tcW w:w="675" w:type="dxa"/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0.025</w:t>
            </w:r>
          </w:p>
        </w:tc>
        <w:tc>
          <w:tcPr>
            <w:tcW w:w="1200" w:type="dxa"/>
          </w:tcPr>
          <w:p w:rsidR="000047F0" w:rsidRPr="00282DAF" w:rsidRDefault="000047F0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7 756.29</w:t>
            </w:r>
          </w:p>
          <w:p w:rsidR="000047F0" w:rsidRPr="00282DAF" w:rsidRDefault="000047F0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893</w:t>
            </w: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951.15</w:t>
            </w:r>
          </w:p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72.77</w:t>
            </w: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5 912.14</w:t>
            </w:r>
          </w:p>
        </w:tc>
        <w:tc>
          <w:tcPr>
            <w:tcW w:w="1425" w:type="dxa"/>
          </w:tcPr>
          <w:p w:rsidR="000047F0" w:rsidRPr="00282DAF" w:rsidRDefault="000047F0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194</w:t>
            </w:r>
          </w:p>
        </w:tc>
        <w:tc>
          <w:tcPr>
            <w:tcW w:w="1200" w:type="dxa"/>
          </w:tcPr>
          <w:p w:rsidR="000047F0" w:rsidRPr="00282DAF" w:rsidRDefault="000047F0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22</w:t>
            </w: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24</w:t>
            </w:r>
          </w:p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</w:t>
            </w: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148</w:t>
            </w:r>
          </w:p>
        </w:tc>
        <w:tc>
          <w:tcPr>
            <w:tcW w:w="1050" w:type="dxa"/>
          </w:tcPr>
          <w:p w:rsidR="000047F0" w:rsidRPr="00282DAF" w:rsidRDefault="000047F0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95</w:t>
            </w:r>
          </w:p>
          <w:p w:rsidR="000047F0" w:rsidRPr="00282DAF" w:rsidRDefault="000047F0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2.38</w:t>
            </w:r>
          </w:p>
        </w:tc>
      </w:tr>
      <w:tr w:rsidR="000047F0" w:rsidRPr="00282DAF">
        <w:tblPrEx>
          <w:tblCellMar>
            <w:top w:w="0" w:type="dxa"/>
            <w:bottom w:w="0" w:type="dxa"/>
          </w:tblCellMar>
        </w:tblPrEx>
        <w:tc>
          <w:tcPr>
            <w:tcW w:w="520" w:type="dxa"/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114</w:t>
            </w: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ФССЦ 1010971</w:t>
            </w:r>
          </w:p>
        </w:tc>
        <w:tc>
          <w:tcPr>
            <w:tcW w:w="3450" w:type="dxa"/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Сортовой и фасонный горячекатаный прокат из стали углеродистой обыкновенного качества, круглый и квадратный размером 52-70 мм, сталь марки СТ3СП</w:t>
            </w:r>
          </w:p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т</w:t>
            </w:r>
          </w:p>
        </w:tc>
        <w:tc>
          <w:tcPr>
            <w:tcW w:w="675" w:type="dxa"/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-0.0258</w:t>
            </w:r>
          </w:p>
        </w:tc>
        <w:tc>
          <w:tcPr>
            <w:tcW w:w="1200" w:type="dxa"/>
          </w:tcPr>
          <w:p w:rsidR="000047F0" w:rsidRPr="00282DAF" w:rsidRDefault="000047F0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5 433.02</w:t>
            </w: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5 433.02</w:t>
            </w:r>
          </w:p>
        </w:tc>
        <w:tc>
          <w:tcPr>
            <w:tcW w:w="1425" w:type="dxa"/>
          </w:tcPr>
          <w:p w:rsidR="000047F0" w:rsidRPr="00282DAF" w:rsidRDefault="000047F0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- 140</w:t>
            </w:r>
          </w:p>
        </w:tc>
        <w:tc>
          <w:tcPr>
            <w:tcW w:w="1200" w:type="dxa"/>
          </w:tcPr>
          <w:p w:rsidR="000047F0" w:rsidRPr="00282DAF" w:rsidRDefault="000047F0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- 140</w:t>
            </w:r>
          </w:p>
        </w:tc>
        <w:tc>
          <w:tcPr>
            <w:tcW w:w="1050" w:type="dxa"/>
          </w:tcPr>
          <w:p w:rsidR="000047F0" w:rsidRPr="00282DAF" w:rsidRDefault="000047F0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</w:p>
        </w:tc>
      </w:tr>
      <w:tr w:rsidR="000047F0" w:rsidRPr="00282DAF">
        <w:tblPrEx>
          <w:tblCellMar>
            <w:top w:w="0" w:type="dxa"/>
            <w:bottom w:w="0" w:type="dxa"/>
          </w:tblCellMar>
        </w:tblPrEx>
        <w:tc>
          <w:tcPr>
            <w:tcW w:w="520" w:type="dxa"/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115</w:t>
            </w: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ФССЦ 1011112</w:t>
            </w:r>
          </w:p>
        </w:tc>
        <w:tc>
          <w:tcPr>
            <w:tcW w:w="3450" w:type="dxa"/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Рифленый прокат ромбического рифления, шириной свыше 1 до 1.9 м из горячекатаных листов с обрезными кромками сталь С235, толщиной 6 мм</w:t>
            </w:r>
          </w:p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т</w:t>
            </w:r>
          </w:p>
        </w:tc>
        <w:tc>
          <w:tcPr>
            <w:tcW w:w="675" w:type="dxa"/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0.025</w:t>
            </w:r>
          </w:p>
        </w:tc>
        <w:tc>
          <w:tcPr>
            <w:tcW w:w="1200" w:type="dxa"/>
          </w:tcPr>
          <w:p w:rsidR="000047F0" w:rsidRPr="00282DAF" w:rsidRDefault="000047F0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6 733.53</w:t>
            </w: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6 733.53</w:t>
            </w:r>
          </w:p>
        </w:tc>
        <w:tc>
          <w:tcPr>
            <w:tcW w:w="1425" w:type="dxa"/>
          </w:tcPr>
          <w:p w:rsidR="000047F0" w:rsidRPr="00282DAF" w:rsidRDefault="000047F0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168</w:t>
            </w:r>
          </w:p>
        </w:tc>
        <w:tc>
          <w:tcPr>
            <w:tcW w:w="1200" w:type="dxa"/>
          </w:tcPr>
          <w:p w:rsidR="000047F0" w:rsidRPr="00282DAF" w:rsidRDefault="000047F0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168</w:t>
            </w:r>
          </w:p>
        </w:tc>
        <w:tc>
          <w:tcPr>
            <w:tcW w:w="1050" w:type="dxa"/>
          </w:tcPr>
          <w:p w:rsidR="000047F0" w:rsidRPr="00282DAF" w:rsidRDefault="000047F0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</w:p>
        </w:tc>
      </w:tr>
      <w:tr w:rsidR="000047F0" w:rsidRPr="00282DAF">
        <w:tblPrEx>
          <w:tblCellMar>
            <w:top w:w="0" w:type="dxa"/>
            <w:bottom w:w="0" w:type="dxa"/>
          </w:tblCellMar>
        </w:tblPrEx>
        <w:tc>
          <w:tcPr>
            <w:tcW w:w="520" w:type="dxa"/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116</w:t>
            </w: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ФЕР 09-03-030-01</w:t>
            </w:r>
          </w:p>
        </w:tc>
        <w:tc>
          <w:tcPr>
            <w:tcW w:w="3450" w:type="dxa"/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Монтаж площадок с настилом  из рифленой стали</w:t>
            </w:r>
          </w:p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 т</w:t>
            </w:r>
          </w:p>
        </w:tc>
        <w:tc>
          <w:tcPr>
            <w:tcW w:w="675" w:type="dxa"/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0.025</w:t>
            </w:r>
          </w:p>
        </w:tc>
        <w:tc>
          <w:tcPr>
            <w:tcW w:w="1200" w:type="dxa"/>
          </w:tcPr>
          <w:p w:rsidR="000047F0" w:rsidRPr="00282DAF" w:rsidRDefault="000047F0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1 084.16</w:t>
            </w:r>
          </w:p>
          <w:p w:rsidR="000047F0" w:rsidRPr="00282DAF" w:rsidRDefault="000047F0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359.21</w:t>
            </w: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635.21</w:t>
            </w:r>
          </w:p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63.91</w:t>
            </w: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89.74</w:t>
            </w:r>
          </w:p>
        </w:tc>
        <w:tc>
          <w:tcPr>
            <w:tcW w:w="1425" w:type="dxa"/>
          </w:tcPr>
          <w:p w:rsidR="000047F0" w:rsidRPr="00282DAF" w:rsidRDefault="000047F0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27</w:t>
            </w:r>
          </w:p>
        </w:tc>
        <w:tc>
          <w:tcPr>
            <w:tcW w:w="1200" w:type="dxa"/>
          </w:tcPr>
          <w:p w:rsidR="000047F0" w:rsidRPr="00282DAF" w:rsidRDefault="000047F0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9</w:t>
            </w: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16</w:t>
            </w:r>
          </w:p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</w:t>
            </w: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</w:t>
            </w:r>
          </w:p>
        </w:tc>
        <w:tc>
          <w:tcPr>
            <w:tcW w:w="1050" w:type="dxa"/>
          </w:tcPr>
          <w:p w:rsidR="000047F0" w:rsidRPr="00282DAF" w:rsidRDefault="000047F0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39.13</w:t>
            </w:r>
          </w:p>
          <w:p w:rsidR="000047F0" w:rsidRPr="00282DAF" w:rsidRDefault="000047F0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0.98</w:t>
            </w:r>
          </w:p>
        </w:tc>
      </w:tr>
      <w:tr w:rsidR="000047F0" w:rsidRPr="00282DAF">
        <w:tblPrEx>
          <w:tblCellMar>
            <w:top w:w="0" w:type="dxa"/>
            <w:bottom w:w="0" w:type="dxa"/>
          </w:tblCellMar>
        </w:tblPrEx>
        <w:tc>
          <w:tcPr>
            <w:tcW w:w="520" w:type="dxa"/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117</w:t>
            </w: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ФЕР 45-11-003-03</w:t>
            </w:r>
          </w:p>
        </w:tc>
        <w:tc>
          <w:tcPr>
            <w:tcW w:w="3450" w:type="dxa"/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Установка ходовых скоб</w:t>
            </w:r>
          </w:p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 т</w:t>
            </w:r>
          </w:p>
        </w:tc>
        <w:tc>
          <w:tcPr>
            <w:tcW w:w="675" w:type="dxa"/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0.00079</w:t>
            </w:r>
          </w:p>
        </w:tc>
        <w:tc>
          <w:tcPr>
            <w:tcW w:w="1200" w:type="dxa"/>
          </w:tcPr>
          <w:p w:rsidR="000047F0" w:rsidRPr="00282DAF" w:rsidRDefault="000047F0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2 775.16</w:t>
            </w:r>
          </w:p>
          <w:p w:rsidR="000047F0" w:rsidRPr="00282DAF" w:rsidRDefault="000047F0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1 537.02</w:t>
            </w: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1 238.14</w:t>
            </w:r>
          </w:p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547.75</w:t>
            </w: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425" w:type="dxa"/>
          </w:tcPr>
          <w:p w:rsidR="000047F0" w:rsidRPr="00282DAF" w:rsidRDefault="000047F0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</w:t>
            </w:r>
          </w:p>
        </w:tc>
        <w:tc>
          <w:tcPr>
            <w:tcW w:w="1200" w:type="dxa"/>
          </w:tcPr>
          <w:p w:rsidR="000047F0" w:rsidRPr="00282DAF" w:rsidRDefault="000047F0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</w:t>
            </w: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</w:t>
            </w: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050" w:type="dxa"/>
          </w:tcPr>
          <w:p w:rsidR="000047F0" w:rsidRPr="00282DAF" w:rsidRDefault="000047F0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157.32</w:t>
            </w:r>
          </w:p>
          <w:p w:rsidR="000047F0" w:rsidRPr="00282DAF" w:rsidRDefault="000047F0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0.12</w:t>
            </w:r>
          </w:p>
        </w:tc>
      </w:tr>
      <w:tr w:rsidR="000047F0" w:rsidRPr="00282DAF">
        <w:tblPrEx>
          <w:tblCellMar>
            <w:top w:w="0" w:type="dxa"/>
            <w:bottom w:w="0" w:type="dxa"/>
          </w:tblCellMar>
        </w:tblPrEx>
        <w:tc>
          <w:tcPr>
            <w:tcW w:w="520" w:type="dxa"/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118</w:t>
            </w: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ФССЦ 2040003</w:t>
            </w:r>
          </w:p>
        </w:tc>
        <w:tc>
          <w:tcPr>
            <w:tcW w:w="3450" w:type="dxa"/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Горячекатаная арматурная сталь гладкая класса А-I диаметром 10 мм</w:t>
            </w:r>
          </w:p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т</w:t>
            </w:r>
          </w:p>
        </w:tc>
        <w:tc>
          <w:tcPr>
            <w:tcW w:w="675" w:type="dxa"/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0.00079</w:t>
            </w:r>
          </w:p>
        </w:tc>
        <w:tc>
          <w:tcPr>
            <w:tcW w:w="1200" w:type="dxa"/>
          </w:tcPr>
          <w:p w:rsidR="000047F0" w:rsidRPr="00282DAF" w:rsidRDefault="000047F0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6 726.18</w:t>
            </w: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6 726.18</w:t>
            </w:r>
          </w:p>
        </w:tc>
        <w:tc>
          <w:tcPr>
            <w:tcW w:w="1425" w:type="dxa"/>
          </w:tcPr>
          <w:p w:rsidR="000047F0" w:rsidRPr="00282DAF" w:rsidRDefault="000047F0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5</w:t>
            </w:r>
          </w:p>
        </w:tc>
        <w:tc>
          <w:tcPr>
            <w:tcW w:w="1200" w:type="dxa"/>
          </w:tcPr>
          <w:p w:rsidR="000047F0" w:rsidRPr="00282DAF" w:rsidRDefault="000047F0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5</w:t>
            </w:r>
          </w:p>
        </w:tc>
        <w:tc>
          <w:tcPr>
            <w:tcW w:w="1050" w:type="dxa"/>
          </w:tcPr>
          <w:p w:rsidR="000047F0" w:rsidRPr="00282DAF" w:rsidRDefault="000047F0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</w:p>
        </w:tc>
      </w:tr>
      <w:tr w:rsidR="000047F0" w:rsidRPr="00282DAF">
        <w:tblPrEx>
          <w:tblCellMar>
            <w:top w:w="0" w:type="dxa"/>
            <w:bottom w:w="0" w:type="dxa"/>
          </w:tblCellMar>
        </w:tblPrEx>
        <w:tc>
          <w:tcPr>
            <w:tcW w:w="520" w:type="dxa"/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119</w:t>
            </w: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ФЕР 08-01-003-07</w:t>
            </w:r>
          </w:p>
        </w:tc>
        <w:tc>
          <w:tcPr>
            <w:tcW w:w="3450" w:type="dxa"/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Гидроизоляция стен, фундаментов боковая обмазочная битумная в 2 слоя по выравненной поверхности бутовой кладки, кирпичу, бетону</w:t>
            </w:r>
          </w:p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100 м2</w:t>
            </w:r>
          </w:p>
        </w:tc>
        <w:tc>
          <w:tcPr>
            <w:tcW w:w="675" w:type="dxa"/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0.455</w:t>
            </w:r>
          </w:p>
        </w:tc>
        <w:tc>
          <w:tcPr>
            <w:tcW w:w="1200" w:type="dxa"/>
          </w:tcPr>
          <w:p w:rsidR="000047F0" w:rsidRPr="00282DAF" w:rsidRDefault="000047F0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1 173.88</w:t>
            </w:r>
          </w:p>
          <w:p w:rsidR="000047F0" w:rsidRPr="00282DAF" w:rsidRDefault="000047F0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201.82</w:t>
            </w: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73.58</w:t>
            </w:r>
          </w:p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2.12</w:t>
            </w: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898.48</w:t>
            </w:r>
          </w:p>
        </w:tc>
        <w:tc>
          <w:tcPr>
            <w:tcW w:w="1425" w:type="dxa"/>
          </w:tcPr>
          <w:p w:rsidR="000047F0" w:rsidRPr="00282DAF" w:rsidRDefault="000047F0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534</w:t>
            </w:r>
          </w:p>
        </w:tc>
        <w:tc>
          <w:tcPr>
            <w:tcW w:w="1200" w:type="dxa"/>
          </w:tcPr>
          <w:p w:rsidR="000047F0" w:rsidRPr="00282DAF" w:rsidRDefault="000047F0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92</w:t>
            </w: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33</w:t>
            </w:r>
          </w:p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</w:t>
            </w: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409</w:t>
            </w:r>
          </w:p>
        </w:tc>
        <w:tc>
          <w:tcPr>
            <w:tcW w:w="1050" w:type="dxa"/>
          </w:tcPr>
          <w:p w:rsidR="000047F0" w:rsidRPr="00282DAF" w:rsidRDefault="000047F0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21.2</w:t>
            </w:r>
          </w:p>
          <w:p w:rsidR="000047F0" w:rsidRPr="00282DAF" w:rsidRDefault="000047F0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9.65</w:t>
            </w:r>
          </w:p>
        </w:tc>
      </w:tr>
      <w:tr w:rsidR="000047F0" w:rsidRPr="00282DAF">
        <w:tblPrEx>
          <w:tblCellMar>
            <w:top w:w="0" w:type="dxa"/>
            <w:bottom w:w="0" w:type="dxa"/>
          </w:tblCellMar>
        </w:tblPrEx>
        <w:tc>
          <w:tcPr>
            <w:tcW w:w="520" w:type="dxa"/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120</w:t>
            </w: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ФЕР 13-03-002-04</w:t>
            </w:r>
          </w:p>
        </w:tc>
        <w:tc>
          <w:tcPr>
            <w:tcW w:w="3450" w:type="dxa"/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Огрунтовка металлических поверхностей за один раз грунтовкой ГФ-021</w:t>
            </w:r>
          </w:p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100 м2</w:t>
            </w:r>
          </w:p>
        </w:tc>
        <w:tc>
          <w:tcPr>
            <w:tcW w:w="675" w:type="dxa"/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0.23</w:t>
            </w:r>
          </w:p>
        </w:tc>
        <w:tc>
          <w:tcPr>
            <w:tcW w:w="1200" w:type="dxa"/>
          </w:tcPr>
          <w:p w:rsidR="000047F0" w:rsidRPr="00282DAF" w:rsidRDefault="000047F0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268.53</w:t>
            </w:r>
          </w:p>
          <w:p w:rsidR="000047F0" w:rsidRPr="00282DAF" w:rsidRDefault="000047F0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56.5</w:t>
            </w: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9.31</w:t>
            </w:r>
          </w:p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0.1</w:t>
            </w: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202.72</w:t>
            </w:r>
          </w:p>
        </w:tc>
        <w:tc>
          <w:tcPr>
            <w:tcW w:w="1425" w:type="dxa"/>
          </w:tcPr>
          <w:p w:rsidR="000047F0" w:rsidRPr="00282DAF" w:rsidRDefault="000047F0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62</w:t>
            </w:r>
          </w:p>
        </w:tc>
        <w:tc>
          <w:tcPr>
            <w:tcW w:w="1200" w:type="dxa"/>
          </w:tcPr>
          <w:p w:rsidR="000047F0" w:rsidRPr="00282DAF" w:rsidRDefault="000047F0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13</w:t>
            </w: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</w:t>
            </w: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47</w:t>
            </w:r>
          </w:p>
        </w:tc>
        <w:tc>
          <w:tcPr>
            <w:tcW w:w="1050" w:type="dxa"/>
          </w:tcPr>
          <w:p w:rsidR="000047F0" w:rsidRPr="00282DAF" w:rsidRDefault="000047F0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5.31</w:t>
            </w:r>
          </w:p>
          <w:p w:rsidR="000047F0" w:rsidRPr="00282DAF" w:rsidRDefault="000047F0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1.22</w:t>
            </w:r>
          </w:p>
        </w:tc>
      </w:tr>
      <w:tr w:rsidR="000047F0" w:rsidRPr="00282DAF">
        <w:tblPrEx>
          <w:tblCellMar>
            <w:top w:w="0" w:type="dxa"/>
            <w:bottom w:w="0" w:type="dxa"/>
          </w:tblCellMar>
        </w:tblPrEx>
        <w:tc>
          <w:tcPr>
            <w:tcW w:w="520" w:type="dxa"/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121</w:t>
            </w: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ФЕР 13-03-004-26</w:t>
            </w:r>
          </w:p>
        </w:tc>
        <w:tc>
          <w:tcPr>
            <w:tcW w:w="3450" w:type="dxa"/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Окраска металлических огрунтованных поверхностей эмалью ПФ-115</w:t>
            </w:r>
          </w:p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100 м2</w:t>
            </w:r>
          </w:p>
        </w:tc>
        <w:tc>
          <w:tcPr>
            <w:tcW w:w="675" w:type="dxa"/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0.23</w:t>
            </w:r>
          </w:p>
        </w:tc>
        <w:tc>
          <w:tcPr>
            <w:tcW w:w="1200" w:type="dxa"/>
          </w:tcPr>
          <w:p w:rsidR="000047F0" w:rsidRPr="00282DAF" w:rsidRDefault="000047F0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781.67</w:t>
            </w:r>
          </w:p>
          <w:p w:rsidR="000047F0" w:rsidRPr="00282DAF" w:rsidRDefault="000047F0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34.74</w:t>
            </w: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6.1</w:t>
            </w:r>
          </w:p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0.1</w:t>
            </w: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740.83</w:t>
            </w:r>
          </w:p>
        </w:tc>
        <w:tc>
          <w:tcPr>
            <w:tcW w:w="1425" w:type="dxa"/>
          </w:tcPr>
          <w:p w:rsidR="000047F0" w:rsidRPr="00282DAF" w:rsidRDefault="000047F0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180</w:t>
            </w:r>
          </w:p>
        </w:tc>
        <w:tc>
          <w:tcPr>
            <w:tcW w:w="1200" w:type="dxa"/>
          </w:tcPr>
          <w:p w:rsidR="000047F0" w:rsidRPr="00282DAF" w:rsidRDefault="000047F0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8</w:t>
            </w: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</w:t>
            </w: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170</w:t>
            </w:r>
          </w:p>
        </w:tc>
        <w:tc>
          <w:tcPr>
            <w:tcW w:w="1050" w:type="dxa"/>
          </w:tcPr>
          <w:p w:rsidR="000047F0" w:rsidRPr="00282DAF" w:rsidRDefault="000047F0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3.83</w:t>
            </w:r>
          </w:p>
          <w:p w:rsidR="000047F0" w:rsidRPr="00282DAF" w:rsidRDefault="000047F0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0.88</w:t>
            </w:r>
          </w:p>
        </w:tc>
      </w:tr>
      <w:tr w:rsidR="000047F0" w:rsidRPr="00282DAF">
        <w:tblPrEx>
          <w:tblCellMar>
            <w:top w:w="0" w:type="dxa"/>
            <w:bottom w:w="0" w:type="dxa"/>
          </w:tblCellMar>
        </w:tblPrEx>
        <w:tc>
          <w:tcPr>
            <w:tcW w:w="9670" w:type="dxa"/>
            <w:gridSpan w:val="7"/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ВСЕГО ПО РАЗДЕЛУ (прямые затраты)</w:t>
            </w:r>
          </w:p>
        </w:tc>
        <w:tc>
          <w:tcPr>
            <w:tcW w:w="1425" w:type="dxa"/>
          </w:tcPr>
          <w:p w:rsidR="000047F0" w:rsidRPr="00282DAF" w:rsidRDefault="000047F0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11 984</w:t>
            </w:r>
          </w:p>
        </w:tc>
        <w:tc>
          <w:tcPr>
            <w:tcW w:w="1200" w:type="dxa"/>
          </w:tcPr>
          <w:p w:rsidR="000047F0" w:rsidRPr="00282DAF" w:rsidRDefault="000047F0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750</w:t>
            </w: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1 841</w:t>
            </w:r>
          </w:p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207</w:t>
            </w: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9 393.03</w:t>
            </w:r>
          </w:p>
        </w:tc>
        <w:tc>
          <w:tcPr>
            <w:tcW w:w="1050" w:type="dxa"/>
          </w:tcPr>
          <w:p w:rsidR="000047F0" w:rsidRPr="00282DAF" w:rsidRDefault="000047F0">
            <w:pPr>
              <w:widowControl/>
              <w:tabs>
                <w:tab w:val="decimal" w:pos="64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84.78</w:t>
            </w:r>
          </w:p>
        </w:tc>
      </w:tr>
      <w:tr w:rsidR="000047F0" w:rsidRPr="00282DAF">
        <w:tblPrEx>
          <w:tblCellMar>
            <w:top w:w="0" w:type="dxa"/>
            <w:bottom w:w="0" w:type="dxa"/>
          </w:tblCellMar>
        </w:tblPrEx>
        <w:tc>
          <w:tcPr>
            <w:tcW w:w="15895" w:type="dxa"/>
            <w:gridSpan w:val="12"/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b/>
                <w:bCs/>
                <w:sz w:val="18"/>
                <w:szCs w:val="18"/>
                <w:u w:val="single"/>
              </w:rPr>
              <w:t>Оголовок 1</w:t>
            </w:r>
            <w:r>
              <w:rPr>
                <w:b/>
                <w:bCs/>
                <w:sz w:val="18"/>
                <w:szCs w:val="18"/>
                <w:u w:val="single"/>
              </w:rPr>
              <w:fldChar w:fldCharType="begin"/>
            </w:r>
            <w:r w:rsidRPr="00282DAF">
              <w:rPr>
                <w:sz w:val="18"/>
                <w:szCs w:val="18"/>
              </w:rPr>
              <w:instrText>tc "Оголовок 1" \l 1</w:instrText>
            </w:r>
            <w:r>
              <w:rPr>
                <w:b/>
                <w:bCs/>
                <w:sz w:val="18"/>
                <w:szCs w:val="18"/>
                <w:u w:val="single"/>
              </w:rPr>
              <w:fldChar w:fldCharType="end"/>
            </w:r>
          </w:p>
        </w:tc>
      </w:tr>
      <w:tr w:rsidR="000047F0" w:rsidRPr="00282DAF">
        <w:tblPrEx>
          <w:tblCellMar>
            <w:top w:w="0" w:type="dxa"/>
            <w:bottom w:w="0" w:type="dxa"/>
          </w:tblCellMar>
        </w:tblPrEx>
        <w:tc>
          <w:tcPr>
            <w:tcW w:w="520" w:type="dxa"/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122</w:t>
            </w: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ФЕР 11-01-001-02</w:t>
            </w:r>
          </w:p>
        </w:tc>
        <w:tc>
          <w:tcPr>
            <w:tcW w:w="3450" w:type="dxa"/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Уплотнение грунта щебнем</w:t>
            </w:r>
          </w:p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100 м2</w:t>
            </w:r>
          </w:p>
        </w:tc>
        <w:tc>
          <w:tcPr>
            <w:tcW w:w="675" w:type="dxa"/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0.07</w:t>
            </w:r>
          </w:p>
        </w:tc>
        <w:tc>
          <w:tcPr>
            <w:tcW w:w="1200" w:type="dxa"/>
          </w:tcPr>
          <w:p w:rsidR="000047F0" w:rsidRPr="00282DAF" w:rsidRDefault="000047F0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703.04</w:t>
            </w:r>
          </w:p>
          <w:p w:rsidR="000047F0" w:rsidRPr="00282DAF" w:rsidRDefault="000047F0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64.54</w:t>
            </w: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85.12</w:t>
            </w:r>
          </w:p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9.31</w:t>
            </w: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553.38</w:t>
            </w:r>
          </w:p>
        </w:tc>
        <w:tc>
          <w:tcPr>
            <w:tcW w:w="1425" w:type="dxa"/>
          </w:tcPr>
          <w:p w:rsidR="000047F0" w:rsidRPr="00282DAF" w:rsidRDefault="000047F0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49</w:t>
            </w:r>
          </w:p>
        </w:tc>
        <w:tc>
          <w:tcPr>
            <w:tcW w:w="1200" w:type="dxa"/>
          </w:tcPr>
          <w:p w:rsidR="000047F0" w:rsidRPr="00282DAF" w:rsidRDefault="000047F0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5</w:t>
            </w: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6</w:t>
            </w:r>
          </w:p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</w:t>
            </w: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39</w:t>
            </w:r>
          </w:p>
        </w:tc>
        <w:tc>
          <w:tcPr>
            <w:tcW w:w="1050" w:type="dxa"/>
          </w:tcPr>
          <w:p w:rsidR="000047F0" w:rsidRPr="00282DAF" w:rsidRDefault="000047F0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7.7</w:t>
            </w:r>
          </w:p>
          <w:p w:rsidR="000047F0" w:rsidRPr="00282DAF" w:rsidRDefault="000047F0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0.54</w:t>
            </w:r>
          </w:p>
        </w:tc>
      </w:tr>
      <w:tr w:rsidR="000047F0" w:rsidRPr="00282DAF">
        <w:tblPrEx>
          <w:tblCellMar>
            <w:top w:w="0" w:type="dxa"/>
            <w:bottom w:w="0" w:type="dxa"/>
          </w:tblCellMar>
        </w:tblPrEx>
        <w:tc>
          <w:tcPr>
            <w:tcW w:w="520" w:type="dxa"/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123</w:t>
            </w: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ФЕР 06-01-001-01</w:t>
            </w:r>
          </w:p>
        </w:tc>
        <w:tc>
          <w:tcPr>
            <w:tcW w:w="3450" w:type="dxa"/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Устройство бетонной подготовки</w:t>
            </w:r>
          </w:p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100 м3</w:t>
            </w:r>
          </w:p>
        </w:tc>
        <w:tc>
          <w:tcPr>
            <w:tcW w:w="675" w:type="dxa"/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0.007</w:t>
            </w:r>
          </w:p>
        </w:tc>
        <w:tc>
          <w:tcPr>
            <w:tcW w:w="1200" w:type="dxa"/>
          </w:tcPr>
          <w:p w:rsidR="000047F0" w:rsidRPr="00282DAF" w:rsidRDefault="000047F0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57 787.79</w:t>
            </w:r>
          </w:p>
          <w:p w:rsidR="000047F0" w:rsidRPr="00282DAF" w:rsidRDefault="000047F0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1 271.63</w:t>
            </w: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921.89</w:t>
            </w:r>
          </w:p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140.13</w:t>
            </w: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55 594.27</w:t>
            </w:r>
          </w:p>
        </w:tc>
        <w:tc>
          <w:tcPr>
            <w:tcW w:w="1425" w:type="dxa"/>
          </w:tcPr>
          <w:p w:rsidR="000047F0" w:rsidRPr="00282DAF" w:rsidRDefault="000047F0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405</w:t>
            </w:r>
          </w:p>
        </w:tc>
        <w:tc>
          <w:tcPr>
            <w:tcW w:w="1200" w:type="dxa"/>
          </w:tcPr>
          <w:p w:rsidR="000047F0" w:rsidRPr="00282DAF" w:rsidRDefault="000047F0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9</w:t>
            </w: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6</w:t>
            </w:r>
          </w:p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</w:t>
            </w: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389</w:t>
            </w:r>
          </w:p>
        </w:tc>
        <w:tc>
          <w:tcPr>
            <w:tcW w:w="1050" w:type="dxa"/>
          </w:tcPr>
          <w:p w:rsidR="000047F0" w:rsidRPr="00282DAF" w:rsidRDefault="000047F0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163.03</w:t>
            </w:r>
          </w:p>
          <w:p w:rsidR="000047F0" w:rsidRPr="00282DAF" w:rsidRDefault="000047F0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1.14</w:t>
            </w:r>
          </w:p>
        </w:tc>
      </w:tr>
      <w:tr w:rsidR="000047F0" w:rsidRPr="00282DAF">
        <w:tblPrEx>
          <w:tblCellMar>
            <w:top w:w="0" w:type="dxa"/>
            <w:bottom w:w="0" w:type="dxa"/>
          </w:tblCellMar>
        </w:tblPrEx>
        <w:tc>
          <w:tcPr>
            <w:tcW w:w="520" w:type="dxa"/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124</w:t>
            </w: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ФССЦ 4010061</w:t>
            </w:r>
          </w:p>
        </w:tc>
        <w:tc>
          <w:tcPr>
            <w:tcW w:w="3450" w:type="dxa"/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Смеси бетонные, готовые к употреблению: бетон тяжелый, крупность заполнителя 20 мм, класс: в 3,5 (М50)</w:t>
            </w:r>
          </w:p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м3</w:t>
            </w:r>
          </w:p>
        </w:tc>
        <w:tc>
          <w:tcPr>
            <w:tcW w:w="675" w:type="dxa"/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-0.714</w:t>
            </w:r>
          </w:p>
        </w:tc>
        <w:tc>
          <w:tcPr>
            <w:tcW w:w="1200" w:type="dxa"/>
          </w:tcPr>
          <w:p w:rsidR="000047F0" w:rsidRPr="00282DAF" w:rsidRDefault="000047F0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520</w:t>
            </w: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520</w:t>
            </w:r>
          </w:p>
        </w:tc>
        <w:tc>
          <w:tcPr>
            <w:tcW w:w="1425" w:type="dxa"/>
          </w:tcPr>
          <w:p w:rsidR="000047F0" w:rsidRPr="00282DAF" w:rsidRDefault="000047F0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- 371</w:t>
            </w:r>
          </w:p>
        </w:tc>
        <w:tc>
          <w:tcPr>
            <w:tcW w:w="1200" w:type="dxa"/>
          </w:tcPr>
          <w:p w:rsidR="000047F0" w:rsidRPr="00282DAF" w:rsidRDefault="000047F0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- 371</w:t>
            </w:r>
          </w:p>
        </w:tc>
        <w:tc>
          <w:tcPr>
            <w:tcW w:w="1050" w:type="dxa"/>
          </w:tcPr>
          <w:p w:rsidR="000047F0" w:rsidRPr="00282DAF" w:rsidRDefault="000047F0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</w:p>
        </w:tc>
      </w:tr>
      <w:tr w:rsidR="000047F0" w:rsidRPr="00282DAF">
        <w:tblPrEx>
          <w:tblCellMar>
            <w:top w:w="0" w:type="dxa"/>
            <w:bottom w:w="0" w:type="dxa"/>
          </w:tblCellMar>
        </w:tblPrEx>
        <w:tc>
          <w:tcPr>
            <w:tcW w:w="520" w:type="dxa"/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125</w:t>
            </w: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ФССЦ 4010023</w:t>
            </w:r>
          </w:p>
        </w:tc>
        <w:tc>
          <w:tcPr>
            <w:tcW w:w="3450" w:type="dxa"/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Бетон тяжелый, крупность заполнителя более 40 мм, класс в 7,5 (М100)</w:t>
            </w:r>
          </w:p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м3</w:t>
            </w:r>
          </w:p>
        </w:tc>
        <w:tc>
          <w:tcPr>
            <w:tcW w:w="675" w:type="dxa"/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0.714</w:t>
            </w:r>
          </w:p>
        </w:tc>
        <w:tc>
          <w:tcPr>
            <w:tcW w:w="1200" w:type="dxa"/>
          </w:tcPr>
          <w:p w:rsidR="000047F0" w:rsidRPr="00282DAF" w:rsidRDefault="000047F0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560</w:t>
            </w: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560</w:t>
            </w:r>
          </w:p>
        </w:tc>
        <w:tc>
          <w:tcPr>
            <w:tcW w:w="1425" w:type="dxa"/>
          </w:tcPr>
          <w:p w:rsidR="000047F0" w:rsidRPr="00282DAF" w:rsidRDefault="000047F0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400</w:t>
            </w:r>
          </w:p>
        </w:tc>
        <w:tc>
          <w:tcPr>
            <w:tcW w:w="1200" w:type="dxa"/>
          </w:tcPr>
          <w:p w:rsidR="000047F0" w:rsidRPr="00282DAF" w:rsidRDefault="000047F0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400</w:t>
            </w:r>
          </w:p>
        </w:tc>
        <w:tc>
          <w:tcPr>
            <w:tcW w:w="1050" w:type="dxa"/>
          </w:tcPr>
          <w:p w:rsidR="000047F0" w:rsidRPr="00282DAF" w:rsidRDefault="000047F0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</w:p>
        </w:tc>
      </w:tr>
      <w:tr w:rsidR="000047F0" w:rsidRPr="00282DAF">
        <w:tblPrEx>
          <w:tblCellMar>
            <w:top w:w="0" w:type="dxa"/>
            <w:bottom w:w="0" w:type="dxa"/>
          </w:tblCellMar>
        </w:tblPrEx>
        <w:tc>
          <w:tcPr>
            <w:tcW w:w="520" w:type="dxa"/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126</w:t>
            </w: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ФЕР 06-01-001-16</w:t>
            </w:r>
          </w:p>
        </w:tc>
        <w:tc>
          <w:tcPr>
            <w:tcW w:w="3450" w:type="dxa"/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Устройство фундаментных плит ПД 2,0х2,98</w:t>
            </w:r>
          </w:p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100 м3</w:t>
            </w:r>
          </w:p>
        </w:tc>
        <w:tc>
          <w:tcPr>
            <w:tcW w:w="675" w:type="dxa"/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0.0145</w:t>
            </w:r>
          </w:p>
        </w:tc>
        <w:tc>
          <w:tcPr>
            <w:tcW w:w="1200" w:type="dxa"/>
          </w:tcPr>
          <w:p w:rsidR="000047F0" w:rsidRPr="00282DAF" w:rsidRDefault="000047F0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120 967.35</w:t>
            </w:r>
          </w:p>
          <w:p w:rsidR="000047F0" w:rsidRPr="00282DAF" w:rsidRDefault="000047F0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1 882.23</w:t>
            </w: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3 673.83</w:t>
            </w:r>
          </w:p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367.76</w:t>
            </w: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115 411.29</w:t>
            </w:r>
          </w:p>
        </w:tc>
        <w:tc>
          <w:tcPr>
            <w:tcW w:w="1425" w:type="dxa"/>
          </w:tcPr>
          <w:p w:rsidR="000047F0" w:rsidRPr="00282DAF" w:rsidRDefault="000047F0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1 754</w:t>
            </w:r>
          </w:p>
        </w:tc>
        <w:tc>
          <w:tcPr>
            <w:tcW w:w="1200" w:type="dxa"/>
          </w:tcPr>
          <w:p w:rsidR="000047F0" w:rsidRPr="00282DAF" w:rsidRDefault="000047F0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27</w:t>
            </w: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53</w:t>
            </w:r>
          </w:p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5</w:t>
            </w: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1 673</w:t>
            </w:r>
          </w:p>
        </w:tc>
        <w:tc>
          <w:tcPr>
            <w:tcW w:w="1050" w:type="dxa"/>
          </w:tcPr>
          <w:p w:rsidR="000047F0" w:rsidRPr="00282DAF" w:rsidRDefault="000047F0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220.66</w:t>
            </w:r>
          </w:p>
          <w:p w:rsidR="000047F0" w:rsidRPr="00282DAF" w:rsidRDefault="000047F0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3.2</w:t>
            </w:r>
          </w:p>
        </w:tc>
      </w:tr>
      <w:tr w:rsidR="000047F0" w:rsidRPr="00282DAF">
        <w:tblPrEx>
          <w:tblCellMar>
            <w:top w:w="0" w:type="dxa"/>
            <w:bottom w:w="0" w:type="dxa"/>
          </w:tblCellMar>
        </w:tblPrEx>
        <w:tc>
          <w:tcPr>
            <w:tcW w:w="520" w:type="dxa"/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127</w:t>
            </w: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ФССЦ 2040100</w:t>
            </w:r>
          </w:p>
        </w:tc>
        <w:tc>
          <w:tcPr>
            <w:tcW w:w="3450" w:type="dxa"/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Арматура горячекатанная класса А-I, А-II, А-III для монолитных железобетонных конструкций</w:t>
            </w:r>
          </w:p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т</w:t>
            </w:r>
          </w:p>
        </w:tc>
        <w:tc>
          <w:tcPr>
            <w:tcW w:w="675" w:type="dxa"/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-0.11745</w:t>
            </w:r>
          </w:p>
        </w:tc>
        <w:tc>
          <w:tcPr>
            <w:tcW w:w="1200" w:type="dxa"/>
          </w:tcPr>
          <w:p w:rsidR="000047F0" w:rsidRPr="00282DAF" w:rsidRDefault="000047F0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5 650</w:t>
            </w: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5 650</w:t>
            </w:r>
          </w:p>
        </w:tc>
        <w:tc>
          <w:tcPr>
            <w:tcW w:w="1425" w:type="dxa"/>
          </w:tcPr>
          <w:p w:rsidR="000047F0" w:rsidRPr="00282DAF" w:rsidRDefault="000047F0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- 664</w:t>
            </w:r>
          </w:p>
        </w:tc>
        <w:tc>
          <w:tcPr>
            <w:tcW w:w="1200" w:type="dxa"/>
          </w:tcPr>
          <w:p w:rsidR="000047F0" w:rsidRPr="00282DAF" w:rsidRDefault="000047F0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- 664</w:t>
            </w:r>
          </w:p>
        </w:tc>
        <w:tc>
          <w:tcPr>
            <w:tcW w:w="1050" w:type="dxa"/>
          </w:tcPr>
          <w:p w:rsidR="000047F0" w:rsidRPr="00282DAF" w:rsidRDefault="000047F0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</w:p>
        </w:tc>
      </w:tr>
      <w:tr w:rsidR="000047F0" w:rsidRPr="00282DAF">
        <w:tblPrEx>
          <w:tblCellMar>
            <w:top w:w="0" w:type="dxa"/>
            <w:bottom w:w="0" w:type="dxa"/>
          </w:tblCellMar>
        </w:tblPrEx>
        <w:tc>
          <w:tcPr>
            <w:tcW w:w="520" w:type="dxa"/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128</w:t>
            </w: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ФССЦ 2040001</w:t>
            </w:r>
          </w:p>
        </w:tc>
        <w:tc>
          <w:tcPr>
            <w:tcW w:w="3450" w:type="dxa"/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Горячекатаная арматурная сталь гладкая класса A-I, диаметром 6 мм</w:t>
            </w:r>
          </w:p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т</w:t>
            </w:r>
          </w:p>
        </w:tc>
        <w:tc>
          <w:tcPr>
            <w:tcW w:w="675" w:type="dxa"/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0.00594</w:t>
            </w:r>
          </w:p>
        </w:tc>
        <w:tc>
          <w:tcPr>
            <w:tcW w:w="1200" w:type="dxa"/>
          </w:tcPr>
          <w:p w:rsidR="000047F0" w:rsidRPr="00282DAF" w:rsidRDefault="000047F0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7 418.82</w:t>
            </w: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7 418.82</w:t>
            </w:r>
          </w:p>
        </w:tc>
        <w:tc>
          <w:tcPr>
            <w:tcW w:w="1425" w:type="dxa"/>
          </w:tcPr>
          <w:p w:rsidR="000047F0" w:rsidRPr="00282DAF" w:rsidRDefault="000047F0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44</w:t>
            </w:r>
          </w:p>
        </w:tc>
        <w:tc>
          <w:tcPr>
            <w:tcW w:w="1200" w:type="dxa"/>
          </w:tcPr>
          <w:p w:rsidR="000047F0" w:rsidRPr="00282DAF" w:rsidRDefault="000047F0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44</w:t>
            </w:r>
          </w:p>
        </w:tc>
        <w:tc>
          <w:tcPr>
            <w:tcW w:w="1050" w:type="dxa"/>
          </w:tcPr>
          <w:p w:rsidR="000047F0" w:rsidRPr="00282DAF" w:rsidRDefault="000047F0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</w:p>
        </w:tc>
      </w:tr>
      <w:tr w:rsidR="000047F0" w:rsidRPr="00282DAF">
        <w:tblPrEx>
          <w:tblCellMar>
            <w:top w:w="0" w:type="dxa"/>
            <w:bottom w:w="0" w:type="dxa"/>
          </w:tblCellMar>
        </w:tblPrEx>
        <w:tc>
          <w:tcPr>
            <w:tcW w:w="520" w:type="dxa"/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129</w:t>
            </w: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ФССЦ 2040034</w:t>
            </w:r>
          </w:p>
        </w:tc>
        <w:tc>
          <w:tcPr>
            <w:tcW w:w="3450" w:type="dxa"/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Надбавки к ценам заготовок за сборку и сварку каркасов и сеток плоских диаметром 5-6 мм</w:t>
            </w:r>
          </w:p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т</w:t>
            </w:r>
          </w:p>
        </w:tc>
        <w:tc>
          <w:tcPr>
            <w:tcW w:w="675" w:type="dxa"/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0.00594</w:t>
            </w:r>
          </w:p>
        </w:tc>
        <w:tc>
          <w:tcPr>
            <w:tcW w:w="1200" w:type="dxa"/>
          </w:tcPr>
          <w:p w:rsidR="000047F0" w:rsidRPr="00282DAF" w:rsidRDefault="000047F0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2 476.76</w:t>
            </w: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2 476.76</w:t>
            </w:r>
          </w:p>
        </w:tc>
        <w:tc>
          <w:tcPr>
            <w:tcW w:w="1425" w:type="dxa"/>
          </w:tcPr>
          <w:p w:rsidR="000047F0" w:rsidRPr="00282DAF" w:rsidRDefault="000047F0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15</w:t>
            </w:r>
          </w:p>
        </w:tc>
        <w:tc>
          <w:tcPr>
            <w:tcW w:w="1200" w:type="dxa"/>
          </w:tcPr>
          <w:p w:rsidR="000047F0" w:rsidRPr="00282DAF" w:rsidRDefault="000047F0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15</w:t>
            </w:r>
          </w:p>
        </w:tc>
        <w:tc>
          <w:tcPr>
            <w:tcW w:w="1050" w:type="dxa"/>
          </w:tcPr>
          <w:p w:rsidR="000047F0" w:rsidRPr="00282DAF" w:rsidRDefault="000047F0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</w:p>
        </w:tc>
      </w:tr>
      <w:tr w:rsidR="000047F0" w:rsidRPr="00282DAF">
        <w:tblPrEx>
          <w:tblCellMar>
            <w:top w:w="0" w:type="dxa"/>
            <w:bottom w:w="0" w:type="dxa"/>
          </w:tblCellMar>
        </w:tblPrEx>
        <w:tc>
          <w:tcPr>
            <w:tcW w:w="520" w:type="dxa"/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130</w:t>
            </w: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ФССЦ 2040023</w:t>
            </w:r>
          </w:p>
        </w:tc>
        <w:tc>
          <w:tcPr>
            <w:tcW w:w="3450" w:type="dxa"/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Горячекатаная арматурная сталь периодического профиля класса А-III диаметром 14 мм</w:t>
            </w:r>
          </w:p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т</w:t>
            </w:r>
          </w:p>
        </w:tc>
        <w:tc>
          <w:tcPr>
            <w:tcW w:w="675" w:type="dxa"/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0.1421</w:t>
            </w:r>
          </w:p>
        </w:tc>
        <w:tc>
          <w:tcPr>
            <w:tcW w:w="1200" w:type="dxa"/>
          </w:tcPr>
          <w:p w:rsidR="000047F0" w:rsidRPr="00282DAF" w:rsidRDefault="000047F0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8 132</w:t>
            </w: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8 132</w:t>
            </w:r>
          </w:p>
        </w:tc>
        <w:tc>
          <w:tcPr>
            <w:tcW w:w="1425" w:type="dxa"/>
          </w:tcPr>
          <w:p w:rsidR="000047F0" w:rsidRPr="00282DAF" w:rsidRDefault="000047F0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1 156</w:t>
            </w:r>
          </w:p>
        </w:tc>
        <w:tc>
          <w:tcPr>
            <w:tcW w:w="1200" w:type="dxa"/>
          </w:tcPr>
          <w:p w:rsidR="000047F0" w:rsidRPr="00282DAF" w:rsidRDefault="000047F0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1 156</w:t>
            </w:r>
          </w:p>
        </w:tc>
        <w:tc>
          <w:tcPr>
            <w:tcW w:w="1050" w:type="dxa"/>
          </w:tcPr>
          <w:p w:rsidR="000047F0" w:rsidRPr="00282DAF" w:rsidRDefault="000047F0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</w:p>
        </w:tc>
      </w:tr>
      <w:tr w:rsidR="000047F0" w:rsidRPr="00282DAF">
        <w:tblPrEx>
          <w:tblCellMar>
            <w:top w:w="0" w:type="dxa"/>
            <w:bottom w:w="0" w:type="dxa"/>
          </w:tblCellMar>
        </w:tblPrEx>
        <w:tc>
          <w:tcPr>
            <w:tcW w:w="520" w:type="dxa"/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131</w:t>
            </w: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ФССЦ 2040038</w:t>
            </w:r>
          </w:p>
        </w:tc>
        <w:tc>
          <w:tcPr>
            <w:tcW w:w="3450" w:type="dxa"/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Надбавки к ценам заготовок за сборку и сварку каркасов и сеток плоских диаметром 14 мм</w:t>
            </w:r>
          </w:p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т</w:t>
            </w:r>
          </w:p>
        </w:tc>
        <w:tc>
          <w:tcPr>
            <w:tcW w:w="675" w:type="dxa"/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0.1421</w:t>
            </w:r>
          </w:p>
        </w:tc>
        <w:tc>
          <w:tcPr>
            <w:tcW w:w="1200" w:type="dxa"/>
          </w:tcPr>
          <w:p w:rsidR="000047F0" w:rsidRPr="00282DAF" w:rsidRDefault="000047F0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1 204</w:t>
            </w: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1 204</w:t>
            </w:r>
          </w:p>
        </w:tc>
        <w:tc>
          <w:tcPr>
            <w:tcW w:w="1425" w:type="dxa"/>
          </w:tcPr>
          <w:p w:rsidR="000047F0" w:rsidRPr="00282DAF" w:rsidRDefault="000047F0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171</w:t>
            </w:r>
          </w:p>
        </w:tc>
        <w:tc>
          <w:tcPr>
            <w:tcW w:w="1200" w:type="dxa"/>
          </w:tcPr>
          <w:p w:rsidR="000047F0" w:rsidRPr="00282DAF" w:rsidRDefault="000047F0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171</w:t>
            </w:r>
          </w:p>
        </w:tc>
        <w:tc>
          <w:tcPr>
            <w:tcW w:w="1050" w:type="dxa"/>
          </w:tcPr>
          <w:p w:rsidR="000047F0" w:rsidRPr="00282DAF" w:rsidRDefault="000047F0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</w:p>
        </w:tc>
      </w:tr>
      <w:tr w:rsidR="000047F0" w:rsidRPr="00282DAF">
        <w:tblPrEx>
          <w:tblCellMar>
            <w:top w:w="0" w:type="dxa"/>
            <w:bottom w:w="0" w:type="dxa"/>
          </w:tblCellMar>
        </w:tblPrEx>
        <w:tc>
          <w:tcPr>
            <w:tcW w:w="520" w:type="dxa"/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132</w:t>
            </w: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ФЕР 07-05-001-01</w:t>
            </w:r>
          </w:p>
        </w:tc>
        <w:tc>
          <w:tcPr>
            <w:tcW w:w="3450" w:type="dxa"/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Установка блоков стен подвалов массой до 0,5 т</w:t>
            </w:r>
          </w:p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100 шт.</w:t>
            </w:r>
          </w:p>
        </w:tc>
        <w:tc>
          <w:tcPr>
            <w:tcW w:w="675" w:type="dxa"/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0.17</w:t>
            </w:r>
          </w:p>
        </w:tc>
        <w:tc>
          <w:tcPr>
            <w:tcW w:w="1200" w:type="dxa"/>
          </w:tcPr>
          <w:p w:rsidR="000047F0" w:rsidRPr="00282DAF" w:rsidRDefault="000047F0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3 367.6</w:t>
            </w:r>
          </w:p>
          <w:p w:rsidR="000047F0" w:rsidRPr="00282DAF" w:rsidRDefault="000047F0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461.82</w:t>
            </w: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2 036.02</w:t>
            </w:r>
          </w:p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236.66</w:t>
            </w: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869.76</w:t>
            </w:r>
          </w:p>
        </w:tc>
        <w:tc>
          <w:tcPr>
            <w:tcW w:w="1425" w:type="dxa"/>
          </w:tcPr>
          <w:p w:rsidR="000047F0" w:rsidRPr="00282DAF" w:rsidRDefault="000047F0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572</w:t>
            </w:r>
          </w:p>
        </w:tc>
        <w:tc>
          <w:tcPr>
            <w:tcW w:w="1200" w:type="dxa"/>
          </w:tcPr>
          <w:p w:rsidR="000047F0" w:rsidRPr="00282DAF" w:rsidRDefault="000047F0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79</w:t>
            </w: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346</w:t>
            </w:r>
          </w:p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40</w:t>
            </w: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148</w:t>
            </w:r>
          </w:p>
        </w:tc>
        <w:tc>
          <w:tcPr>
            <w:tcW w:w="1050" w:type="dxa"/>
          </w:tcPr>
          <w:p w:rsidR="000047F0" w:rsidRPr="00282DAF" w:rsidRDefault="000047F0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52.84</w:t>
            </w:r>
          </w:p>
          <w:p w:rsidR="000047F0" w:rsidRPr="00282DAF" w:rsidRDefault="000047F0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8.98</w:t>
            </w:r>
          </w:p>
        </w:tc>
      </w:tr>
      <w:tr w:rsidR="000047F0" w:rsidRPr="00282DAF">
        <w:tblPrEx>
          <w:tblCellMar>
            <w:top w:w="0" w:type="dxa"/>
            <w:bottom w:w="0" w:type="dxa"/>
          </w:tblCellMar>
        </w:tblPrEx>
        <w:tc>
          <w:tcPr>
            <w:tcW w:w="520" w:type="dxa"/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133</w:t>
            </w: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ФЕР 07-05-001-02</w:t>
            </w:r>
          </w:p>
        </w:tc>
        <w:tc>
          <w:tcPr>
            <w:tcW w:w="3450" w:type="dxa"/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Установка блоков стен подвалов массой до 1 т</w:t>
            </w:r>
          </w:p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100 шт.</w:t>
            </w:r>
          </w:p>
        </w:tc>
        <w:tc>
          <w:tcPr>
            <w:tcW w:w="675" w:type="dxa"/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0.07</w:t>
            </w:r>
          </w:p>
        </w:tc>
        <w:tc>
          <w:tcPr>
            <w:tcW w:w="1200" w:type="dxa"/>
          </w:tcPr>
          <w:p w:rsidR="000047F0" w:rsidRPr="00282DAF" w:rsidRDefault="000047F0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4 789.46</w:t>
            </w:r>
          </w:p>
          <w:p w:rsidR="000047F0" w:rsidRPr="00282DAF" w:rsidRDefault="000047F0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648.07</w:t>
            </w: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2 857.72</w:t>
            </w:r>
          </w:p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328.05</w:t>
            </w: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1 283.67</w:t>
            </w:r>
          </w:p>
        </w:tc>
        <w:tc>
          <w:tcPr>
            <w:tcW w:w="1425" w:type="dxa"/>
          </w:tcPr>
          <w:p w:rsidR="000047F0" w:rsidRPr="00282DAF" w:rsidRDefault="000047F0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335</w:t>
            </w:r>
          </w:p>
        </w:tc>
        <w:tc>
          <w:tcPr>
            <w:tcW w:w="1200" w:type="dxa"/>
          </w:tcPr>
          <w:p w:rsidR="000047F0" w:rsidRPr="00282DAF" w:rsidRDefault="000047F0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45</w:t>
            </w: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200</w:t>
            </w:r>
          </w:p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23</w:t>
            </w: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90</w:t>
            </w:r>
          </w:p>
        </w:tc>
        <w:tc>
          <w:tcPr>
            <w:tcW w:w="1050" w:type="dxa"/>
          </w:tcPr>
          <w:p w:rsidR="000047F0" w:rsidRPr="00282DAF" w:rsidRDefault="000047F0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74.15</w:t>
            </w:r>
          </w:p>
          <w:p w:rsidR="000047F0" w:rsidRPr="00282DAF" w:rsidRDefault="000047F0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5.19</w:t>
            </w:r>
          </w:p>
        </w:tc>
      </w:tr>
      <w:tr w:rsidR="000047F0" w:rsidRPr="00282DAF">
        <w:tblPrEx>
          <w:tblCellMar>
            <w:top w:w="0" w:type="dxa"/>
            <w:bottom w:w="0" w:type="dxa"/>
          </w:tblCellMar>
        </w:tblPrEx>
        <w:tc>
          <w:tcPr>
            <w:tcW w:w="520" w:type="dxa"/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134</w:t>
            </w: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ФЕР 07-05-007-10</w:t>
            </w:r>
          </w:p>
        </w:tc>
        <w:tc>
          <w:tcPr>
            <w:tcW w:w="3450" w:type="dxa"/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Укладка перемычек до массой 0,3 т</w:t>
            </w:r>
          </w:p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100 шт.</w:t>
            </w:r>
          </w:p>
        </w:tc>
        <w:tc>
          <w:tcPr>
            <w:tcW w:w="675" w:type="dxa"/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0.01</w:t>
            </w:r>
          </w:p>
        </w:tc>
        <w:tc>
          <w:tcPr>
            <w:tcW w:w="1200" w:type="dxa"/>
          </w:tcPr>
          <w:p w:rsidR="000047F0" w:rsidRPr="00282DAF" w:rsidRDefault="000047F0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1 068.37</w:t>
            </w:r>
          </w:p>
          <w:p w:rsidR="000047F0" w:rsidRPr="00282DAF" w:rsidRDefault="000047F0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153.91</w:t>
            </w: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784.51</w:t>
            </w:r>
          </w:p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122.58</w:t>
            </w: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129.95</w:t>
            </w:r>
          </w:p>
        </w:tc>
        <w:tc>
          <w:tcPr>
            <w:tcW w:w="1425" w:type="dxa"/>
          </w:tcPr>
          <w:p w:rsidR="000047F0" w:rsidRPr="00282DAF" w:rsidRDefault="000047F0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11</w:t>
            </w:r>
          </w:p>
        </w:tc>
        <w:tc>
          <w:tcPr>
            <w:tcW w:w="1200" w:type="dxa"/>
          </w:tcPr>
          <w:p w:rsidR="000047F0" w:rsidRPr="00282DAF" w:rsidRDefault="000047F0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</w:t>
            </w: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8</w:t>
            </w:r>
          </w:p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</w:t>
            </w: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</w:t>
            </w:r>
          </w:p>
        </w:tc>
        <w:tc>
          <w:tcPr>
            <w:tcW w:w="1050" w:type="dxa"/>
          </w:tcPr>
          <w:p w:rsidR="000047F0" w:rsidRPr="00282DAF" w:rsidRDefault="000047F0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17.61</w:t>
            </w:r>
          </w:p>
          <w:p w:rsidR="000047F0" w:rsidRPr="00282DAF" w:rsidRDefault="000047F0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0.18</w:t>
            </w:r>
          </w:p>
        </w:tc>
      </w:tr>
      <w:tr w:rsidR="000047F0" w:rsidRPr="00282DAF">
        <w:tblPrEx>
          <w:tblCellMar>
            <w:top w:w="0" w:type="dxa"/>
            <w:bottom w:w="0" w:type="dxa"/>
          </w:tblCellMar>
        </w:tblPrEx>
        <w:tc>
          <w:tcPr>
            <w:tcW w:w="520" w:type="dxa"/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135</w:t>
            </w: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ФЕР 07-01-021-01</w:t>
            </w:r>
          </w:p>
        </w:tc>
        <w:tc>
          <w:tcPr>
            <w:tcW w:w="3450" w:type="dxa"/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Укладка перемычек массой до 0,7 т</w:t>
            </w:r>
          </w:p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100 шт.</w:t>
            </w:r>
          </w:p>
        </w:tc>
        <w:tc>
          <w:tcPr>
            <w:tcW w:w="675" w:type="dxa"/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0.01</w:t>
            </w:r>
          </w:p>
        </w:tc>
        <w:tc>
          <w:tcPr>
            <w:tcW w:w="1200" w:type="dxa"/>
          </w:tcPr>
          <w:p w:rsidR="000047F0" w:rsidRPr="00282DAF" w:rsidRDefault="000047F0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4 053.94</w:t>
            </w:r>
          </w:p>
          <w:p w:rsidR="000047F0" w:rsidRPr="00282DAF" w:rsidRDefault="000047F0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845.6</w:t>
            </w: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3 096.58</w:t>
            </w:r>
          </w:p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483.84</w:t>
            </w: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111.76</w:t>
            </w:r>
          </w:p>
        </w:tc>
        <w:tc>
          <w:tcPr>
            <w:tcW w:w="1425" w:type="dxa"/>
          </w:tcPr>
          <w:p w:rsidR="000047F0" w:rsidRPr="00282DAF" w:rsidRDefault="000047F0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41</w:t>
            </w:r>
          </w:p>
        </w:tc>
        <w:tc>
          <w:tcPr>
            <w:tcW w:w="1200" w:type="dxa"/>
          </w:tcPr>
          <w:p w:rsidR="000047F0" w:rsidRPr="00282DAF" w:rsidRDefault="000047F0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8</w:t>
            </w: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31</w:t>
            </w:r>
          </w:p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5</w:t>
            </w: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</w:t>
            </w:r>
          </w:p>
        </w:tc>
        <w:tc>
          <w:tcPr>
            <w:tcW w:w="1050" w:type="dxa"/>
          </w:tcPr>
          <w:p w:rsidR="000047F0" w:rsidRPr="00282DAF" w:rsidRDefault="000047F0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96.75</w:t>
            </w:r>
          </w:p>
          <w:p w:rsidR="000047F0" w:rsidRPr="00282DAF" w:rsidRDefault="000047F0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0.97</w:t>
            </w:r>
          </w:p>
        </w:tc>
      </w:tr>
      <w:tr w:rsidR="000047F0" w:rsidRPr="00282DAF">
        <w:tblPrEx>
          <w:tblCellMar>
            <w:top w:w="0" w:type="dxa"/>
            <w:bottom w:w="0" w:type="dxa"/>
          </w:tblCellMar>
        </w:tblPrEx>
        <w:tc>
          <w:tcPr>
            <w:tcW w:w="520" w:type="dxa"/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136</w:t>
            </w: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ФЕР 06-01-001-20</w:t>
            </w:r>
          </w:p>
        </w:tc>
        <w:tc>
          <w:tcPr>
            <w:tcW w:w="3450" w:type="dxa"/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Устройство монолитных участков стен</w:t>
            </w:r>
          </w:p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100 м3</w:t>
            </w:r>
          </w:p>
        </w:tc>
        <w:tc>
          <w:tcPr>
            <w:tcW w:w="675" w:type="dxa"/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0.0215</w:t>
            </w:r>
          </w:p>
        </w:tc>
        <w:tc>
          <w:tcPr>
            <w:tcW w:w="1200" w:type="dxa"/>
          </w:tcPr>
          <w:p w:rsidR="000047F0" w:rsidRPr="00282DAF" w:rsidRDefault="000047F0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64 823.8</w:t>
            </w:r>
          </w:p>
          <w:p w:rsidR="000047F0" w:rsidRPr="00282DAF" w:rsidRDefault="000047F0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2 909.08</w:t>
            </w: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1 991.61</w:t>
            </w:r>
          </w:p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295.53</w:t>
            </w: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59 923.11</w:t>
            </w:r>
          </w:p>
        </w:tc>
        <w:tc>
          <w:tcPr>
            <w:tcW w:w="1425" w:type="dxa"/>
          </w:tcPr>
          <w:p w:rsidR="000047F0" w:rsidRPr="00282DAF" w:rsidRDefault="000047F0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1 394</w:t>
            </w:r>
          </w:p>
        </w:tc>
        <w:tc>
          <w:tcPr>
            <w:tcW w:w="1200" w:type="dxa"/>
          </w:tcPr>
          <w:p w:rsidR="000047F0" w:rsidRPr="00282DAF" w:rsidRDefault="000047F0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63</w:t>
            </w: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43</w:t>
            </w:r>
          </w:p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6</w:t>
            </w: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1 288</w:t>
            </w:r>
          </w:p>
        </w:tc>
        <w:tc>
          <w:tcPr>
            <w:tcW w:w="1050" w:type="dxa"/>
          </w:tcPr>
          <w:p w:rsidR="000047F0" w:rsidRPr="00282DAF" w:rsidRDefault="000047F0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337.48</w:t>
            </w:r>
          </w:p>
          <w:p w:rsidR="000047F0" w:rsidRPr="00282DAF" w:rsidRDefault="000047F0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7.26</w:t>
            </w:r>
          </w:p>
        </w:tc>
      </w:tr>
      <w:tr w:rsidR="000047F0" w:rsidRPr="00282DAF">
        <w:tblPrEx>
          <w:tblCellMar>
            <w:top w:w="0" w:type="dxa"/>
            <w:bottom w:w="0" w:type="dxa"/>
          </w:tblCellMar>
        </w:tblPrEx>
        <w:tc>
          <w:tcPr>
            <w:tcW w:w="520" w:type="dxa"/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137</w:t>
            </w: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ФССЦ 4010023</w:t>
            </w:r>
          </w:p>
        </w:tc>
        <w:tc>
          <w:tcPr>
            <w:tcW w:w="3450" w:type="dxa"/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Бетон тяжелый, крупность заполнителя более 40 мм, класс в 7,5 (М100)</w:t>
            </w:r>
          </w:p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м3</w:t>
            </w:r>
          </w:p>
        </w:tc>
        <w:tc>
          <w:tcPr>
            <w:tcW w:w="675" w:type="dxa"/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-2.18225</w:t>
            </w:r>
          </w:p>
        </w:tc>
        <w:tc>
          <w:tcPr>
            <w:tcW w:w="1200" w:type="dxa"/>
          </w:tcPr>
          <w:p w:rsidR="000047F0" w:rsidRPr="00282DAF" w:rsidRDefault="000047F0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560</w:t>
            </w: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560</w:t>
            </w:r>
          </w:p>
        </w:tc>
        <w:tc>
          <w:tcPr>
            <w:tcW w:w="1425" w:type="dxa"/>
          </w:tcPr>
          <w:p w:rsidR="000047F0" w:rsidRPr="00282DAF" w:rsidRDefault="000047F0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-1 222</w:t>
            </w:r>
          </w:p>
        </w:tc>
        <w:tc>
          <w:tcPr>
            <w:tcW w:w="1200" w:type="dxa"/>
          </w:tcPr>
          <w:p w:rsidR="000047F0" w:rsidRPr="00282DAF" w:rsidRDefault="000047F0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-1 222</w:t>
            </w:r>
          </w:p>
        </w:tc>
        <w:tc>
          <w:tcPr>
            <w:tcW w:w="1050" w:type="dxa"/>
          </w:tcPr>
          <w:p w:rsidR="000047F0" w:rsidRPr="00282DAF" w:rsidRDefault="000047F0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</w:p>
        </w:tc>
      </w:tr>
      <w:tr w:rsidR="000047F0" w:rsidRPr="00282DAF">
        <w:tblPrEx>
          <w:tblCellMar>
            <w:top w:w="0" w:type="dxa"/>
            <w:bottom w:w="0" w:type="dxa"/>
          </w:tblCellMar>
        </w:tblPrEx>
        <w:tc>
          <w:tcPr>
            <w:tcW w:w="520" w:type="dxa"/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138</w:t>
            </w: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ФССЦ 4010026</w:t>
            </w:r>
          </w:p>
        </w:tc>
        <w:tc>
          <w:tcPr>
            <w:tcW w:w="3450" w:type="dxa"/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Бетон тяжелый, крупность заполнителя более 40 мм, класс В15 (М200)</w:t>
            </w:r>
          </w:p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м3</w:t>
            </w:r>
          </w:p>
        </w:tc>
        <w:tc>
          <w:tcPr>
            <w:tcW w:w="675" w:type="dxa"/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2.18225</w:t>
            </w:r>
          </w:p>
        </w:tc>
        <w:tc>
          <w:tcPr>
            <w:tcW w:w="1200" w:type="dxa"/>
          </w:tcPr>
          <w:p w:rsidR="000047F0" w:rsidRPr="00282DAF" w:rsidRDefault="000047F0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600</w:t>
            </w: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600</w:t>
            </w:r>
          </w:p>
        </w:tc>
        <w:tc>
          <w:tcPr>
            <w:tcW w:w="1425" w:type="dxa"/>
          </w:tcPr>
          <w:p w:rsidR="000047F0" w:rsidRPr="00282DAF" w:rsidRDefault="000047F0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1 309</w:t>
            </w:r>
          </w:p>
        </w:tc>
        <w:tc>
          <w:tcPr>
            <w:tcW w:w="1200" w:type="dxa"/>
          </w:tcPr>
          <w:p w:rsidR="000047F0" w:rsidRPr="00282DAF" w:rsidRDefault="000047F0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1 309</w:t>
            </w:r>
          </w:p>
        </w:tc>
        <w:tc>
          <w:tcPr>
            <w:tcW w:w="1050" w:type="dxa"/>
          </w:tcPr>
          <w:p w:rsidR="000047F0" w:rsidRPr="00282DAF" w:rsidRDefault="000047F0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</w:p>
        </w:tc>
      </w:tr>
      <w:tr w:rsidR="000047F0" w:rsidRPr="00282DAF">
        <w:tblPrEx>
          <w:tblCellMar>
            <w:top w:w="0" w:type="dxa"/>
            <w:bottom w:w="0" w:type="dxa"/>
          </w:tblCellMar>
        </w:tblPrEx>
        <w:tc>
          <w:tcPr>
            <w:tcW w:w="520" w:type="dxa"/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139</w:t>
            </w: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ФЕР 06-01-015-08</w:t>
            </w:r>
          </w:p>
        </w:tc>
        <w:tc>
          <w:tcPr>
            <w:tcW w:w="3450" w:type="dxa"/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Установка закладных деталей весом до 20 кг</w:t>
            </w:r>
          </w:p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 т</w:t>
            </w:r>
          </w:p>
        </w:tc>
        <w:tc>
          <w:tcPr>
            <w:tcW w:w="675" w:type="dxa"/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0.0294</w:t>
            </w:r>
          </w:p>
        </w:tc>
        <w:tc>
          <w:tcPr>
            <w:tcW w:w="1200" w:type="dxa"/>
          </w:tcPr>
          <w:p w:rsidR="000047F0" w:rsidRPr="00282DAF" w:rsidRDefault="000047F0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7 406.04</w:t>
            </w:r>
          </w:p>
          <w:p w:rsidR="000047F0" w:rsidRPr="00282DAF" w:rsidRDefault="000047F0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573.41</w:t>
            </w: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32.63</w:t>
            </w:r>
          </w:p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2.03</w:t>
            </w: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6 800</w:t>
            </w:r>
          </w:p>
        </w:tc>
        <w:tc>
          <w:tcPr>
            <w:tcW w:w="1425" w:type="dxa"/>
          </w:tcPr>
          <w:p w:rsidR="000047F0" w:rsidRPr="00282DAF" w:rsidRDefault="000047F0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218</w:t>
            </w:r>
          </w:p>
        </w:tc>
        <w:tc>
          <w:tcPr>
            <w:tcW w:w="1200" w:type="dxa"/>
          </w:tcPr>
          <w:p w:rsidR="000047F0" w:rsidRPr="00282DAF" w:rsidRDefault="000047F0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17</w:t>
            </w: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</w:t>
            </w: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200</w:t>
            </w:r>
          </w:p>
        </w:tc>
        <w:tc>
          <w:tcPr>
            <w:tcW w:w="1050" w:type="dxa"/>
          </w:tcPr>
          <w:p w:rsidR="000047F0" w:rsidRPr="00282DAF" w:rsidRDefault="000047F0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63.22</w:t>
            </w:r>
          </w:p>
          <w:p w:rsidR="000047F0" w:rsidRPr="00282DAF" w:rsidRDefault="000047F0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1.86</w:t>
            </w:r>
          </w:p>
        </w:tc>
      </w:tr>
      <w:tr w:rsidR="000047F0" w:rsidRPr="00282DAF">
        <w:tblPrEx>
          <w:tblCellMar>
            <w:top w:w="0" w:type="dxa"/>
            <w:bottom w:w="0" w:type="dxa"/>
          </w:tblCellMar>
        </w:tblPrEx>
        <w:tc>
          <w:tcPr>
            <w:tcW w:w="520" w:type="dxa"/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140</w:t>
            </w: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ФЕРм 38-01-004-01</w:t>
            </w:r>
          </w:p>
        </w:tc>
        <w:tc>
          <w:tcPr>
            <w:tcW w:w="3450" w:type="dxa"/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Изготовление площадкок с настилом  из рифленой стали</w:t>
            </w:r>
          </w:p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 т</w:t>
            </w:r>
          </w:p>
        </w:tc>
        <w:tc>
          <w:tcPr>
            <w:tcW w:w="675" w:type="dxa"/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0.16</w:t>
            </w:r>
          </w:p>
        </w:tc>
        <w:tc>
          <w:tcPr>
            <w:tcW w:w="1200" w:type="dxa"/>
          </w:tcPr>
          <w:p w:rsidR="000047F0" w:rsidRPr="00282DAF" w:rsidRDefault="000047F0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7 756.29</w:t>
            </w:r>
          </w:p>
          <w:p w:rsidR="000047F0" w:rsidRPr="00282DAF" w:rsidRDefault="000047F0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893</w:t>
            </w: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951.15</w:t>
            </w:r>
          </w:p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72.77</w:t>
            </w: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5 912.14</w:t>
            </w:r>
          </w:p>
        </w:tc>
        <w:tc>
          <w:tcPr>
            <w:tcW w:w="1425" w:type="dxa"/>
          </w:tcPr>
          <w:p w:rsidR="000047F0" w:rsidRPr="00282DAF" w:rsidRDefault="000047F0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1 241</w:t>
            </w:r>
          </w:p>
        </w:tc>
        <w:tc>
          <w:tcPr>
            <w:tcW w:w="1200" w:type="dxa"/>
          </w:tcPr>
          <w:p w:rsidR="000047F0" w:rsidRPr="00282DAF" w:rsidRDefault="000047F0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143</w:t>
            </w: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152</w:t>
            </w:r>
          </w:p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12</w:t>
            </w: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946</w:t>
            </w:r>
          </w:p>
        </w:tc>
        <w:tc>
          <w:tcPr>
            <w:tcW w:w="1050" w:type="dxa"/>
          </w:tcPr>
          <w:p w:rsidR="000047F0" w:rsidRPr="00282DAF" w:rsidRDefault="000047F0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95</w:t>
            </w:r>
          </w:p>
          <w:p w:rsidR="000047F0" w:rsidRPr="00282DAF" w:rsidRDefault="000047F0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15.2</w:t>
            </w:r>
          </w:p>
        </w:tc>
      </w:tr>
      <w:tr w:rsidR="000047F0" w:rsidRPr="00282DAF">
        <w:tblPrEx>
          <w:tblCellMar>
            <w:top w:w="0" w:type="dxa"/>
            <w:bottom w:w="0" w:type="dxa"/>
          </w:tblCellMar>
        </w:tblPrEx>
        <w:tc>
          <w:tcPr>
            <w:tcW w:w="520" w:type="dxa"/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141</w:t>
            </w: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ФССЦ 1010971</w:t>
            </w:r>
          </w:p>
        </w:tc>
        <w:tc>
          <w:tcPr>
            <w:tcW w:w="3450" w:type="dxa"/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Сортовой и фасонный горячекатаный прокат из стали углеродистой обыкновенного качества, круглый и квадратный размером 52-70 мм, сталь марки СТ3СП</w:t>
            </w:r>
          </w:p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т</w:t>
            </w:r>
          </w:p>
        </w:tc>
        <w:tc>
          <w:tcPr>
            <w:tcW w:w="675" w:type="dxa"/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-0.16512</w:t>
            </w:r>
          </w:p>
        </w:tc>
        <w:tc>
          <w:tcPr>
            <w:tcW w:w="1200" w:type="dxa"/>
          </w:tcPr>
          <w:p w:rsidR="000047F0" w:rsidRPr="00282DAF" w:rsidRDefault="000047F0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5 433.02</w:t>
            </w: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5 433.02</w:t>
            </w:r>
          </w:p>
        </w:tc>
        <w:tc>
          <w:tcPr>
            <w:tcW w:w="1425" w:type="dxa"/>
          </w:tcPr>
          <w:p w:rsidR="000047F0" w:rsidRPr="00282DAF" w:rsidRDefault="000047F0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- 897</w:t>
            </w:r>
          </w:p>
        </w:tc>
        <w:tc>
          <w:tcPr>
            <w:tcW w:w="1200" w:type="dxa"/>
          </w:tcPr>
          <w:p w:rsidR="000047F0" w:rsidRPr="00282DAF" w:rsidRDefault="000047F0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- 897</w:t>
            </w:r>
          </w:p>
        </w:tc>
        <w:tc>
          <w:tcPr>
            <w:tcW w:w="1050" w:type="dxa"/>
          </w:tcPr>
          <w:p w:rsidR="000047F0" w:rsidRPr="00282DAF" w:rsidRDefault="000047F0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</w:p>
        </w:tc>
      </w:tr>
      <w:tr w:rsidR="000047F0" w:rsidRPr="00282DAF">
        <w:tblPrEx>
          <w:tblCellMar>
            <w:top w:w="0" w:type="dxa"/>
            <w:bottom w:w="0" w:type="dxa"/>
          </w:tblCellMar>
        </w:tblPrEx>
        <w:tc>
          <w:tcPr>
            <w:tcW w:w="520" w:type="dxa"/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142</w:t>
            </w: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ФССЦ 1011112</w:t>
            </w:r>
          </w:p>
        </w:tc>
        <w:tc>
          <w:tcPr>
            <w:tcW w:w="3450" w:type="dxa"/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Рифленый прокат ромбического рифления, шириной свыше 1 до 1.9 м из горячекатаных листов с обрезными кромками сталь С235, толщиной 6 мм</w:t>
            </w:r>
          </w:p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т</w:t>
            </w:r>
          </w:p>
        </w:tc>
        <w:tc>
          <w:tcPr>
            <w:tcW w:w="675" w:type="dxa"/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0.16</w:t>
            </w:r>
          </w:p>
        </w:tc>
        <w:tc>
          <w:tcPr>
            <w:tcW w:w="1200" w:type="dxa"/>
          </w:tcPr>
          <w:p w:rsidR="000047F0" w:rsidRPr="00282DAF" w:rsidRDefault="000047F0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6 733.53</w:t>
            </w: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6 733.53</w:t>
            </w:r>
          </w:p>
        </w:tc>
        <w:tc>
          <w:tcPr>
            <w:tcW w:w="1425" w:type="dxa"/>
          </w:tcPr>
          <w:p w:rsidR="000047F0" w:rsidRPr="00282DAF" w:rsidRDefault="000047F0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1 077</w:t>
            </w:r>
          </w:p>
        </w:tc>
        <w:tc>
          <w:tcPr>
            <w:tcW w:w="1200" w:type="dxa"/>
          </w:tcPr>
          <w:p w:rsidR="000047F0" w:rsidRPr="00282DAF" w:rsidRDefault="000047F0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1 077</w:t>
            </w:r>
          </w:p>
        </w:tc>
        <w:tc>
          <w:tcPr>
            <w:tcW w:w="1050" w:type="dxa"/>
          </w:tcPr>
          <w:p w:rsidR="000047F0" w:rsidRPr="00282DAF" w:rsidRDefault="000047F0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</w:p>
        </w:tc>
      </w:tr>
      <w:tr w:rsidR="000047F0" w:rsidRPr="00282DAF">
        <w:tblPrEx>
          <w:tblCellMar>
            <w:top w:w="0" w:type="dxa"/>
            <w:bottom w:w="0" w:type="dxa"/>
          </w:tblCellMar>
        </w:tblPrEx>
        <w:tc>
          <w:tcPr>
            <w:tcW w:w="520" w:type="dxa"/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143</w:t>
            </w: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ФЕР 09-03-030-01</w:t>
            </w:r>
          </w:p>
        </w:tc>
        <w:tc>
          <w:tcPr>
            <w:tcW w:w="3450" w:type="dxa"/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Монтаж площадок с настилом из рифленой стали</w:t>
            </w:r>
          </w:p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 т</w:t>
            </w:r>
          </w:p>
        </w:tc>
        <w:tc>
          <w:tcPr>
            <w:tcW w:w="675" w:type="dxa"/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0.16</w:t>
            </w:r>
          </w:p>
        </w:tc>
        <w:tc>
          <w:tcPr>
            <w:tcW w:w="1200" w:type="dxa"/>
          </w:tcPr>
          <w:p w:rsidR="000047F0" w:rsidRPr="00282DAF" w:rsidRDefault="000047F0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1 084.16</w:t>
            </w:r>
          </w:p>
          <w:p w:rsidR="000047F0" w:rsidRPr="00282DAF" w:rsidRDefault="000047F0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359.21</w:t>
            </w: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635.21</w:t>
            </w:r>
          </w:p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63.91</w:t>
            </w: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89.74</w:t>
            </w:r>
          </w:p>
        </w:tc>
        <w:tc>
          <w:tcPr>
            <w:tcW w:w="1425" w:type="dxa"/>
          </w:tcPr>
          <w:p w:rsidR="000047F0" w:rsidRPr="00282DAF" w:rsidRDefault="000047F0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173</w:t>
            </w:r>
          </w:p>
        </w:tc>
        <w:tc>
          <w:tcPr>
            <w:tcW w:w="1200" w:type="dxa"/>
          </w:tcPr>
          <w:p w:rsidR="000047F0" w:rsidRPr="00282DAF" w:rsidRDefault="000047F0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57</w:t>
            </w: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102</w:t>
            </w:r>
          </w:p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10</w:t>
            </w: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14</w:t>
            </w:r>
          </w:p>
        </w:tc>
        <w:tc>
          <w:tcPr>
            <w:tcW w:w="1050" w:type="dxa"/>
          </w:tcPr>
          <w:p w:rsidR="000047F0" w:rsidRPr="00282DAF" w:rsidRDefault="000047F0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39.13</w:t>
            </w:r>
          </w:p>
          <w:p w:rsidR="000047F0" w:rsidRPr="00282DAF" w:rsidRDefault="000047F0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6.26</w:t>
            </w:r>
          </w:p>
        </w:tc>
      </w:tr>
      <w:tr w:rsidR="000047F0" w:rsidRPr="00282DAF">
        <w:tblPrEx>
          <w:tblCellMar>
            <w:top w:w="0" w:type="dxa"/>
            <w:bottom w:w="0" w:type="dxa"/>
          </w:tblCellMar>
        </w:tblPrEx>
        <w:tc>
          <w:tcPr>
            <w:tcW w:w="520" w:type="dxa"/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144</w:t>
            </w: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ФЕР 08-01-003-07</w:t>
            </w:r>
          </w:p>
        </w:tc>
        <w:tc>
          <w:tcPr>
            <w:tcW w:w="3450" w:type="dxa"/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Гидроизоляция стен, фундаментов боковая обмазочная битумная в 2 слоя по выравненной поверхности бутовой кладки, кирпичу, бетону</w:t>
            </w:r>
          </w:p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100 м2</w:t>
            </w:r>
          </w:p>
        </w:tc>
        <w:tc>
          <w:tcPr>
            <w:tcW w:w="675" w:type="dxa"/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0.18</w:t>
            </w:r>
          </w:p>
        </w:tc>
        <w:tc>
          <w:tcPr>
            <w:tcW w:w="1200" w:type="dxa"/>
          </w:tcPr>
          <w:p w:rsidR="000047F0" w:rsidRPr="00282DAF" w:rsidRDefault="000047F0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1 173.88</w:t>
            </w:r>
          </w:p>
          <w:p w:rsidR="000047F0" w:rsidRPr="00282DAF" w:rsidRDefault="000047F0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201.82</w:t>
            </w: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73.58</w:t>
            </w:r>
          </w:p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2.12</w:t>
            </w: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898.48</w:t>
            </w:r>
          </w:p>
        </w:tc>
        <w:tc>
          <w:tcPr>
            <w:tcW w:w="1425" w:type="dxa"/>
          </w:tcPr>
          <w:p w:rsidR="000047F0" w:rsidRPr="00282DAF" w:rsidRDefault="000047F0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211</w:t>
            </w:r>
          </w:p>
        </w:tc>
        <w:tc>
          <w:tcPr>
            <w:tcW w:w="1200" w:type="dxa"/>
          </w:tcPr>
          <w:p w:rsidR="000047F0" w:rsidRPr="00282DAF" w:rsidRDefault="000047F0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36</w:t>
            </w: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13</w:t>
            </w: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162</w:t>
            </w:r>
          </w:p>
        </w:tc>
        <w:tc>
          <w:tcPr>
            <w:tcW w:w="1050" w:type="dxa"/>
          </w:tcPr>
          <w:p w:rsidR="000047F0" w:rsidRPr="00282DAF" w:rsidRDefault="000047F0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21.2</w:t>
            </w:r>
          </w:p>
          <w:p w:rsidR="000047F0" w:rsidRPr="00282DAF" w:rsidRDefault="000047F0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3.82</w:t>
            </w:r>
          </w:p>
        </w:tc>
      </w:tr>
      <w:tr w:rsidR="000047F0" w:rsidRPr="00282DAF">
        <w:tblPrEx>
          <w:tblCellMar>
            <w:top w:w="0" w:type="dxa"/>
            <w:bottom w:w="0" w:type="dxa"/>
          </w:tblCellMar>
        </w:tblPrEx>
        <w:tc>
          <w:tcPr>
            <w:tcW w:w="520" w:type="dxa"/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145</w:t>
            </w: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ФЕР 13-03-002-04</w:t>
            </w:r>
          </w:p>
        </w:tc>
        <w:tc>
          <w:tcPr>
            <w:tcW w:w="3450" w:type="dxa"/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Огрунтовка металлических поверхностей за один раз грунтовкой ГФ-021</w:t>
            </w:r>
          </w:p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100 м2</w:t>
            </w:r>
          </w:p>
        </w:tc>
        <w:tc>
          <w:tcPr>
            <w:tcW w:w="675" w:type="dxa"/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0.068</w:t>
            </w:r>
          </w:p>
        </w:tc>
        <w:tc>
          <w:tcPr>
            <w:tcW w:w="1200" w:type="dxa"/>
          </w:tcPr>
          <w:p w:rsidR="000047F0" w:rsidRPr="00282DAF" w:rsidRDefault="000047F0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268.53</w:t>
            </w:r>
          </w:p>
          <w:p w:rsidR="000047F0" w:rsidRPr="00282DAF" w:rsidRDefault="000047F0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56.5</w:t>
            </w: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9.31</w:t>
            </w:r>
          </w:p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0.1</w:t>
            </w: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202.72</w:t>
            </w:r>
          </w:p>
        </w:tc>
        <w:tc>
          <w:tcPr>
            <w:tcW w:w="1425" w:type="dxa"/>
          </w:tcPr>
          <w:p w:rsidR="000047F0" w:rsidRPr="00282DAF" w:rsidRDefault="000047F0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18</w:t>
            </w:r>
          </w:p>
        </w:tc>
        <w:tc>
          <w:tcPr>
            <w:tcW w:w="1200" w:type="dxa"/>
          </w:tcPr>
          <w:p w:rsidR="000047F0" w:rsidRPr="00282DAF" w:rsidRDefault="000047F0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4</w:t>
            </w: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</w:t>
            </w: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14</w:t>
            </w:r>
          </w:p>
        </w:tc>
        <w:tc>
          <w:tcPr>
            <w:tcW w:w="1050" w:type="dxa"/>
          </w:tcPr>
          <w:p w:rsidR="000047F0" w:rsidRPr="00282DAF" w:rsidRDefault="000047F0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5.31</w:t>
            </w:r>
          </w:p>
          <w:p w:rsidR="000047F0" w:rsidRPr="00282DAF" w:rsidRDefault="000047F0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0.36</w:t>
            </w:r>
          </w:p>
        </w:tc>
      </w:tr>
      <w:tr w:rsidR="000047F0" w:rsidRPr="00282DAF">
        <w:tblPrEx>
          <w:tblCellMar>
            <w:top w:w="0" w:type="dxa"/>
            <w:bottom w:w="0" w:type="dxa"/>
          </w:tblCellMar>
        </w:tblPrEx>
        <w:tc>
          <w:tcPr>
            <w:tcW w:w="520" w:type="dxa"/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146</w:t>
            </w: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ФЕР 13-03-004-26</w:t>
            </w:r>
          </w:p>
        </w:tc>
        <w:tc>
          <w:tcPr>
            <w:tcW w:w="3450" w:type="dxa"/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Окраска металлических огрунтованных поверхностей эмалью ПФ-115</w:t>
            </w:r>
          </w:p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100 м2</w:t>
            </w:r>
          </w:p>
        </w:tc>
        <w:tc>
          <w:tcPr>
            <w:tcW w:w="675" w:type="dxa"/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0.068</w:t>
            </w:r>
          </w:p>
        </w:tc>
        <w:tc>
          <w:tcPr>
            <w:tcW w:w="1200" w:type="dxa"/>
          </w:tcPr>
          <w:p w:rsidR="000047F0" w:rsidRPr="00282DAF" w:rsidRDefault="000047F0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781.67</w:t>
            </w:r>
          </w:p>
          <w:p w:rsidR="000047F0" w:rsidRPr="00282DAF" w:rsidRDefault="000047F0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34.74</w:t>
            </w: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6.1</w:t>
            </w:r>
          </w:p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0.1</w:t>
            </w: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740.83</w:t>
            </w:r>
          </w:p>
        </w:tc>
        <w:tc>
          <w:tcPr>
            <w:tcW w:w="1425" w:type="dxa"/>
          </w:tcPr>
          <w:p w:rsidR="000047F0" w:rsidRPr="00282DAF" w:rsidRDefault="000047F0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53</w:t>
            </w:r>
          </w:p>
        </w:tc>
        <w:tc>
          <w:tcPr>
            <w:tcW w:w="1200" w:type="dxa"/>
          </w:tcPr>
          <w:p w:rsidR="000047F0" w:rsidRPr="00282DAF" w:rsidRDefault="000047F0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</w:t>
            </w: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50</w:t>
            </w:r>
          </w:p>
        </w:tc>
        <w:tc>
          <w:tcPr>
            <w:tcW w:w="1050" w:type="dxa"/>
          </w:tcPr>
          <w:p w:rsidR="000047F0" w:rsidRPr="00282DAF" w:rsidRDefault="000047F0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3.83</w:t>
            </w:r>
          </w:p>
          <w:p w:rsidR="000047F0" w:rsidRPr="00282DAF" w:rsidRDefault="000047F0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0.26</w:t>
            </w:r>
          </w:p>
        </w:tc>
      </w:tr>
      <w:tr w:rsidR="000047F0" w:rsidRPr="00282DAF">
        <w:tblPrEx>
          <w:tblCellMar>
            <w:top w:w="0" w:type="dxa"/>
            <w:bottom w:w="0" w:type="dxa"/>
          </w:tblCellMar>
        </w:tblPrEx>
        <w:tc>
          <w:tcPr>
            <w:tcW w:w="9670" w:type="dxa"/>
            <w:gridSpan w:val="7"/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ВСЕГО ПО РАЗДЕЛУ (прямые затраты)</w:t>
            </w:r>
          </w:p>
        </w:tc>
        <w:tc>
          <w:tcPr>
            <w:tcW w:w="1425" w:type="dxa"/>
          </w:tcPr>
          <w:p w:rsidR="000047F0" w:rsidRPr="00282DAF" w:rsidRDefault="000047F0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7 493</w:t>
            </w:r>
          </w:p>
        </w:tc>
        <w:tc>
          <w:tcPr>
            <w:tcW w:w="1200" w:type="dxa"/>
          </w:tcPr>
          <w:p w:rsidR="000047F0" w:rsidRPr="00282DAF" w:rsidRDefault="000047F0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497</w:t>
            </w: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963</w:t>
            </w:r>
          </w:p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105</w:t>
            </w: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6 033.91</w:t>
            </w:r>
          </w:p>
        </w:tc>
        <w:tc>
          <w:tcPr>
            <w:tcW w:w="1050" w:type="dxa"/>
          </w:tcPr>
          <w:p w:rsidR="000047F0" w:rsidRPr="00282DAF" w:rsidRDefault="000047F0">
            <w:pPr>
              <w:widowControl/>
              <w:tabs>
                <w:tab w:val="decimal" w:pos="64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55.22</w:t>
            </w:r>
          </w:p>
        </w:tc>
      </w:tr>
      <w:tr w:rsidR="000047F0" w:rsidRPr="00282DAF">
        <w:tblPrEx>
          <w:tblCellMar>
            <w:top w:w="0" w:type="dxa"/>
            <w:bottom w:w="0" w:type="dxa"/>
          </w:tblCellMar>
        </w:tblPrEx>
        <w:tc>
          <w:tcPr>
            <w:tcW w:w="15895" w:type="dxa"/>
            <w:gridSpan w:val="12"/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b/>
                <w:bCs/>
                <w:sz w:val="18"/>
                <w:szCs w:val="18"/>
                <w:u w:val="single"/>
              </w:rPr>
              <w:t>Эстакадный переход</w:t>
            </w:r>
            <w:r>
              <w:rPr>
                <w:b/>
                <w:bCs/>
                <w:sz w:val="18"/>
                <w:szCs w:val="18"/>
                <w:u w:val="single"/>
              </w:rPr>
              <w:fldChar w:fldCharType="begin"/>
            </w:r>
            <w:r w:rsidRPr="00282DAF">
              <w:rPr>
                <w:sz w:val="18"/>
                <w:szCs w:val="18"/>
              </w:rPr>
              <w:instrText>tc "Эстакадный переход" \l 1</w:instrText>
            </w:r>
            <w:r>
              <w:rPr>
                <w:b/>
                <w:bCs/>
                <w:sz w:val="18"/>
                <w:szCs w:val="18"/>
                <w:u w:val="single"/>
              </w:rPr>
              <w:fldChar w:fldCharType="end"/>
            </w:r>
          </w:p>
        </w:tc>
      </w:tr>
      <w:tr w:rsidR="000047F0" w:rsidRPr="00282DAF">
        <w:tblPrEx>
          <w:tblCellMar>
            <w:top w:w="0" w:type="dxa"/>
            <w:bottom w:w="0" w:type="dxa"/>
          </w:tblCellMar>
        </w:tblPrEx>
        <w:tc>
          <w:tcPr>
            <w:tcW w:w="15895" w:type="dxa"/>
            <w:gridSpan w:val="12"/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b/>
                <w:bCs/>
                <w:i/>
                <w:iCs/>
                <w:sz w:val="18"/>
                <w:szCs w:val="18"/>
              </w:rPr>
              <w:t>ФМ1 под Н4, Н5, Н6- 3шт.</w:t>
            </w:r>
          </w:p>
        </w:tc>
      </w:tr>
      <w:tr w:rsidR="000047F0" w:rsidRPr="00282DAF">
        <w:tblPrEx>
          <w:tblCellMar>
            <w:top w:w="0" w:type="dxa"/>
            <w:bottom w:w="0" w:type="dxa"/>
          </w:tblCellMar>
        </w:tblPrEx>
        <w:tc>
          <w:tcPr>
            <w:tcW w:w="520" w:type="dxa"/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147</w:t>
            </w: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ФЕР 08-01-002-02</w:t>
            </w:r>
          </w:p>
        </w:tc>
        <w:tc>
          <w:tcPr>
            <w:tcW w:w="3450" w:type="dxa"/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Устройство основания под фундаменты щебеночного</w:t>
            </w:r>
          </w:p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м3</w:t>
            </w:r>
          </w:p>
        </w:tc>
        <w:tc>
          <w:tcPr>
            <w:tcW w:w="675" w:type="dxa"/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2.9</w:t>
            </w:r>
          </w:p>
        </w:tc>
        <w:tc>
          <w:tcPr>
            <w:tcW w:w="1200" w:type="dxa"/>
          </w:tcPr>
          <w:p w:rsidR="000047F0" w:rsidRPr="00282DAF" w:rsidRDefault="000047F0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257.32</w:t>
            </w:r>
          </w:p>
          <w:p w:rsidR="000047F0" w:rsidRPr="00282DAF" w:rsidRDefault="000047F0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19.58</w:t>
            </w: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66.97</w:t>
            </w:r>
          </w:p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5.56</w:t>
            </w: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170.77</w:t>
            </w:r>
          </w:p>
        </w:tc>
        <w:tc>
          <w:tcPr>
            <w:tcW w:w="1425" w:type="dxa"/>
          </w:tcPr>
          <w:p w:rsidR="000047F0" w:rsidRPr="00282DAF" w:rsidRDefault="000047F0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746</w:t>
            </w:r>
          </w:p>
        </w:tc>
        <w:tc>
          <w:tcPr>
            <w:tcW w:w="1200" w:type="dxa"/>
          </w:tcPr>
          <w:p w:rsidR="000047F0" w:rsidRPr="00282DAF" w:rsidRDefault="000047F0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57</w:t>
            </w: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194</w:t>
            </w:r>
          </w:p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16</w:t>
            </w: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495</w:t>
            </w:r>
          </w:p>
        </w:tc>
        <w:tc>
          <w:tcPr>
            <w:tcW w:w="1050" w:type="dxa"/>
          </w:tcPr>
          <w:p w:rsidR="000047F0" w:rsidRPr="00282DAF" w:rsidRDefault="000047F0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2.4</w:t>
            </w:r>
          </w:p>
          <w:p w:rsidR="000047F0" w:rsidRPr="00282DAF" w:rsidRDefault="000047F0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6.96</w:t>
            </w:r>
          </w:p>
        </w:tc>
      </w:tr>
      <w:tr w:rsidR="000047F0" w:rsidRPr="00282DAF">
        <w:tblPrEx>
          <w:tblCellMar>
            <w:top w:w="0" w:type="dxa"/>
            <w:bottom w:w="0" w:type="dxa"/>
          </w:tblCellMar>
        </w:tblPrEx>
        <w:tc>
          <w:tcPr>
            <w:tcW w:w="520" w:type="dxa"/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148</w:t>
            </w: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ФЕР 06-01-001-01</w:t>
            </w:r>
          </w:p>
        </w:tc>
        <w:tc>
          <w:tcPr>
            <w:tcW w:w="3450" w:type="dxa"/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Устройство бетонной подготовки</w:t>
            </w:r>
          </w:p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100 м3</w:t>
            </w:r>
          </w:p>
        </w:tc>
        <w:tc>
          <w:tcPr>
            <w:tcW w:w="675" w:type="dxa"/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0.029</w:t>
            </w:r>
          </w:p>
        </w:tc>
        <w:tc>
          <w:tcPr>
            <w:tcW w:w="1200" w:type="dxa"/>
          </w:tcPr>
          <w:p w:rsidR="000047F0" w:rsidRPr="00282DAF" w:rsidRDefault="000047F0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57 787.79</w:t>
            </w:r>
          </w:p>
          <w:p w:rsidR="000047F0" w:rsidRPr="00282DAF" w:rsidRDefault="000047F0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1 271.63</w:t>
            </w: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921.89</w:t>
            </w:r>
          </w:p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140.13</w:t>
            </w: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55 594.27</w:t>
            </w:r>
          </w:p>
        </w:tc>
        <w:tc>
          <w:tcPr>
            <w:tcW w:w="1425" w:type="dxa"/>
          </w:tcPr>
          <w:p w:rsidR="000047F0" w:rsidRPr="00282DAF" w:rsidRDefault="000047F0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1 676</w:t>
            </w:r>
          </w:p>
        </w:tc>
        <w:tc>
          <w:tcPr>
            <w:tcW w:w="1200" w:type="dxa"/>
          </w:tcPr>
          <w:p w:rsidR="000047F0" w:rsidRPr="00282DAF" w:rsidRDefault="000047F0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37</w:t>
            </w: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27</w:t>
            </w:r>
          </w:p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4</w:t>
            </w: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1 612</w:t>
            </w:r>
          </w:p>
        </w:tc>
        <w:tc>
          <w:tcPr>
            <w:tcW w:w="1050" w:type="dxa"/>
          </w:tcPr>
          <w:p w:rsidR="000047F0" w:rsidRPr="00282DAF" w:rsidRDefault="000047F0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163.03</w:t>
            </w:r>
          </w:p>
          <w:p w:rsidR="000047F0" w:rsidRPr="00282DAF" w:rsidRDefault="000047F0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4.73</w:t>
            </w:r>
          </w:p>
        </w:tc>
      </w:tr>
      <w:tr w:rsidR="000047F0" w:rsidRPr="00282DAF">
        <w:tblPrEx>
          <w:tblCellMar>
            <w:top w:w="0" w:type="dxa"/>
            <w:bottom w:w="0" w:type="dxa"/>
          </w:tblCellMar>
        </w:tblPrEx>
        <w:tc>
          <w:tcPr>
            <w:tcW w:w="520" w:type="dxa"/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149</w:t>
            </w: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ФССЦ 4010061</w:t>
            </w:r>
          </w:p>
        </w:tc>
        <w:tc>
          <w:tcPr>
            <w:tcW w:w="3450" w:type="dxa"/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Смеси бетонные, готовые к употреблению: бетон тяжелый, крупность заполнителя 20 мм, класс: в 3,5 (М50)</w:t>
            </w:r>
          </w:p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м3</w:t>
            </w:r>
          </w:p>
        </w:tc>
        <w:tc>
          <w:tcPr>
            <w:tcW w:w="675" w:type="dxa"/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-2.958</w:t>
            </w:r>
          </w:p>
        </w:tc>
        <w:tc>
          <w:tcPr>
            <w:tcW w:w="1200" w:type="dxa"/>
          </w:tcPr>
          <w:p w:rsidR="000047F0" w:rsidRPr="00282DAF" w:rsidRDefault="000047F0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520</w:t>
            </w: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520</w:t>
            </w:r>
          </w:p>
        </w:tc>
        <w:tc>
          <w:tcPr>
            <w:tcW w:w="1425" w:type="dxa"/>
          </w:tcPr>
          <w:p w:rsidR="000047F0" w:rsidRPr="00282DAF" w:rsidRDefault="000047F0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-1 538</w:t>
            </w:r>
          </w:p>
        </w:tc>
        <w:tc>
          <w:tcPr>
            <w:tcW w:w="1200" w:type="dxa"/>
          </w:tcPr>
          <w:p w:rsidR="000047F0" w:rsidRPr="00282DAF" w:rsidRDefault="000047F0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-1 538</w:t>
            </w:r>
          </w:p>
        </w:tc>
        <w:tc>
          <w:tcPr>
            <w:tcW w:w="1050" w:type="dxa"/>
          </w:tcPr>
          <w:p w:rsidR="000047F0" w:rsidRPr="00282DAF" w:rsidRDefault="000047F0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</w:p>
        </w:tc>
      </w:tr>
      <w:tr w:rsidR="000047F0" w:rsidRPr="00282DAF">
        <w:tblPrEx>
          <w:tblCellMar>
            <w:top w:w="0" w:type="dxa"/>
            <w:bottom w:w="0" w:type="dxa"/>
          </w:tblCellMar>
        </w:tblPrEx>
        <w:tc>
          <w:tcPr>
            <w:tcW w:w="520" w:type="dxa"/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150</w:t>
            </w: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ФССЦ 4010023</w:t>
            </w:r>
          </w:p>
        </w:tc>
        <w:tc>
          <w:tcPr>
            <w:tcW w:w="3450" w:type="dxa"/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Бетон тяжелый, крупность заполнителя более 40 мм, класс в 7,5 (М100)</w:t>
            </w:r>
          </w:p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м3</w:t>
            </w:r>
          </w:p>
        </w:tc>
        <w:tc>
          <w:tcPr>
            <w:tcW w:w="675" w:type="dxa"/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2.958</w:t>
            </w:r>
          </w:p>
        </w:tc>
        <w:tc>
          <w:tcPr>
            <w:tcW w:w="1200" w:type="dxa"/>
          </w:tcPr>
          <w:p w:rsidR="000047F0" w:rsidRPr="00282DAF" w:rsidRDefault="000047F0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560</w:t>
            </w: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560</w:t>
            </w:r>
          </w:p>
        </w:tc>
        <w:tc>
          <w:tcPr>
            <w:tcW w:w="1425" w:type="dxa"/>
          </w:tcPr>
          <w:p w:rsidR="000047F0" w:rsidRPr="00282DAF" w:rsidRDefault="000047F0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1 656</w:t>
            </w:r>
          </w:p>
        </w:tc>
        <w:tc>
          <w:tcPr>
            <w:tcW w:w="1200" w:type="dxa"/>
          </w:tcPr>
          <w:p w:rsidR="000047F0" w:rsidRPr="00282DAF" w:rsidRDefault="000047F0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1 656</w:t>
            </w:r>
          </w:p>
        </w:tc>
        <w:tc>
          <w:tcPr>
            <w:tcW w:w="1050" w:type="dxa"/>
          </w:tcPr>
          <w:p w:rsidR="000047F0" w:rsidRPr="00282DAF" w:rsidRDefault="000047F0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</w:p>
        </w:tc>
      </w:tr>
      <w:tr w:rsidR="000047F0" w:rsidRPr="00282DAF">
        <w:tblPrEx>
          <w:tblCellMar>
            <w:top w:w="0" w:type="dxa"/>
            <w:bottom w:w="0" w:type="dxa"/>
          </w:tblCellMar>
        </w:tblPrEx>
        <w:tc>
          <w:tcPr>
            <w:tcW w:w="520" w:type="dxa"/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151</w:t>
            </w: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ФЕР 06-01-005-05</w:t>
            </w:r>
          </w:p>
        </w:tc>
        <w:tc>
          <w:tcPr>
            <w:tcW w:w="3450" w:type="dxa"/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Устройство железобетонных фундаментов общего назначения объемом до 25 м3</w:t>
            </w:r>
          </w:p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100 м3</w:t>
            </w:r>
          </w:p>
        </w:tc>
        <w:tc>
          <w:tcPr>
            <w:tcW w:w="675" w:type="dxa"/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0.318</w:t>
            </w:r>
          </w:p>
        </w:tc>
        <w:tc>
          <w:tcPr>
            <w:tcW w:w="1200" w:type="dxa"/>
          </w:tcPr>
          <w:p w:rsidR="000047F0" w:rsidRPr="00282DAF" w:rsidRDefault="000047F0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83 930.35</w:t>
            </w:r>
          </w:p>
          <w:p w:rsidR="000047F0" w:rsidRPr="00282DAF" w:rsidRDefault="000047F0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2 871.99</w:t>
            </w: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2 088.43</w:t>
            </w:r>
          </w:p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244.64</w:t>
            </w: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78 969.93</w:t>
            </w:r>
          </w:p>
        </w:tc>
        <w:tc>
          <w:tcPr>
            <w:tcW w:w="1425" w:type="dxa"/>
          </w:tcPr>
          <w:p w:rsidR="000047F0" w:rsidRPr="00282DAF" w:rsidRDefault="000047F0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26 690</w:t>
            </w:r>
          </w:p>
        </w:tc>
        <w:tc>
          <w:tcPr>
            <w:tcW w:w="1200" w:type="dxa"/>
          </w:tcPr>
          <w:p w:rsidR="000047F0" w:rsidRPr="00282DAF" w:rsidRDefault="000047F0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913</w:t>
            </w: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664</w:t>
            </w:r>
          </w:p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78</w:t>
            </w: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25 112</w:t>
            </w:r>
          </w:p>
        </w:tc>
        <w:tc>
          <w:tcPr>
            <w:tcW w:w="1050" w:type="dxa"/>
          </w:tcPr>
          <w:p w:rsidR="000047F0" w:rsidRPr="00282DAF" w:rsidRDefault="000047F0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342.72</w:t>
            </w:r>
          </w:p>
          <w:p w:rsidR="000047F0" w:rsidRPr="00282DAF" w:rsidRDefault="000047F0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108.98</w:t>
            </w:r>
          </w:p>
        </w:tc>
      </w:tr>
      <w:tr w:rsidR="000047F0" w:rsidRPr="00282DAF">
        <w:tblPrEx>
          <w:tblCellMar>
            <w:top w:w="0" w:type="dxa"/>
            <w:bottom w:w="0" w:type="dxa"/>
          </w:tblCellMar>
        </w:tblPrEx>
        <w:tc>
          <w:tcPr>
            <w:tcW w:w="520" w:type="dxa"/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152</w:t>
            </w: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ФССЦ 4010066</w:t>
            </w:r>
          </w:p>
        </w:tc>
        <w:tc>
          <w:tcPr>
            <w:tcW w:w="3450" w:type="dxa"/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Смеси бетонные, готовые к употреблению: бетон тяжелый, крупность заполнителя 20 мм, класс: в 15 (М200)</w:t>
            </w:r>
          </w:p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м3</w:t>
            </w:r>
          </w:p>
        </w:tc>
        <w:tc>
          <w:tcPr>
            <w:tcW w:w="675" w:type="dxa"/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-32.277</w:t>
            </w:r>
          </w:p>
        </w:tc>
        <w:tc>
          <w:tcPr>
            <w:tcW w:w="1200" w:type="dxa"/>
          </w:tcPr>
          <w:p w:rsidR="000047F0" w:rsidRPr="00282DAF" w:rsidRDefault="000047F0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665</w:t>
            </w: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665</w:t>
            </w:r>
          </w:p>
        </w:tc>
        <w:tc>
          <w:tcPr>
            <w:tcW w:w="1425" w:type="dxa"/>
          </w:tcPr>
          <w:p w:rsidR="000047F0" w:rsidRPr="00282DAF" w:rsidRDefault="000047F0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-21 464</w:t>
            </w:r>
          </w:p>
        </w:tc>
        <w:tc>
          <w:tcPr>
            <w:tcW w:w="1200" w:type="dxa"/>
          </w:tcPr>
          <w:p w:rsidR="000047F0" w:rsidRPr="00282DAF" w:rsidRDefault="000047F0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-21 464</w:t>
            </w:r>
          </w:p>
        </w:tc>
        <w:tc>
          <w:tcPr>
            <w:tcW w:w="1050" w:type="dxa"/>
          </w:tcPr>
          <w:p w:rsidR="000047F0" w:rsidRPr="00282DAF" w:rsidRDefault="000047F0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</w:p>
        </w:tc>
      </w:tr>
      <w:tr w:rsidR="000047F0" w:rsidRPr="00282DAF">
        <w:tblPrEx>
          <w:tblCellMar>
            <w:top w:w="0" w:type="dxa"/>
            <w:bottom w:w="0" w:type="dxa"/>
          </w:tblCellMar>
        </w:tblPrEx>
        <w:tc>
          <w:tcPr>
            <w:tcW w:w="520" w:type="dxa"/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153</w:t>
            </w: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ФССЦ 4010029</w:t>
            </w:r>
          </w:p>
        </w:tc>
        <w:tc>
          <w:tcPr>
            <w:tcW w:w="3450" w:type="dxa"/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Бетон тяжелый, крупность заполнителя более 40 мм, класс в 25 (М300)</w:t>
            </w:r>
          </w:p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м3</w:t>
            </w:r>
          </w:p>
        </w:tc>
        <w:tc>
          <w:tcPr>
            <w:tcW w:w="675" w:type="dxa"/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32.277</w:t>
            </w:r>
          </w:p>
        </w:tc>
        <w:tc>
          <w:tcPr>
            <w:tcW w:w="1200" w:type="dxa"/>
          </w:tcPr>
          <w:p w:rsidR="000047F0" w:rsidRPr="00282DAF" w:rsidRDefault="000047F0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680</w:t>
            </w: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680</w:t>
            </w:r>
          </w:p>
        </w:tc>
        <w:tc>
          <w:tcPr>
            <w:tcW w:w="1425" w:type="dxa"/>
          </w:tcPr>
          <w:p w:rsidR="000047F0" w:rsidRPr="00282DAF" w:rsidRDefault="000047F0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21 948</w:t>
            </w:r>
          </w:p>
        </w:tc>
        <w:tc>
          <w:tcPr>
            <w:tcW w:w="1200" w:type="dxa"/>
          </w:tcPr>
          <w:p w:rsidR="000047F0" w:rsidRPr="00282DAF" w:rsidRDefault="000047F0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21 948</w:t>
            </w:r>
          </w:p>
        </w:tc>
        <w:tc>
          <w:tcPr>
            <w:tcW w:w="1050" w:type="dxa"/>
          </w:tcPr>
          <w:p w:rsidR="000047F0" w:rsidRPr="00282DAF" w:rsidRDefault="000047F0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</w:p>
        </w:tc>
      </w:tr>
      <w:tr w:rsidR="000047F0" w:rsidRPr="00282DAF">
        <w:tblPrEx>
          <w:tblCellMar>
            <w:top w:w="0" w:type="dxa"/>
            <w:bottom w:w="0" w:type="dxa"/>
          </w:tblCellMar>
        </w:tblPrEx>
        <w:tc>
          <w:tcPr>
            <w:tcW w:w="520" w:type="dxa"/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154</w:t>
            </w: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ФССЦ 2040100</w:t>
            </w:r>
          </w:p>
        </w:tc>
        <w:tc>
          <w:tcPr>
            <w:tcW w:w="3450" w:type="dxa"/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Арматура горячекатанная класса А-I, А-II, А-III для монолитных железобетонных конструкций</w:t>
            </w:r>
          </w:p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т</w:t>
            </w:r>
          </w:p>
        </w:tc>
        <w:tc>
          <w:tcPr>
            <w:tcW w:w="675" w:type="dxa"/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-0.477</w:t>
            </w:r>
          </w:p>
        </w:tc>
        <w:tc>
          <w:tcPr>
            <w:tcW w:w="1200" w:type="dxa"/>
          </w:tcPr>
          <w:p w:rsidR="000047F0" w:rsidRPr="00282DAF" w:rsidRDefault="000047F0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5 650</w:t>
            </w: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5 650</w:t>
            </w:r>
          </w:p>
        </w:tc>
        <w:tc>
          <w:tcPr>
            <w:tcW w:w="1425" w:type="dxa"/>
          </w:tcPr>
          <w:p w:rsidR="000047F0" w:rsidRPr="00282DAF" w:rsidRDefault="000047F0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-2 695</w:t>
            </w:r>
          </w:p>
        </w:tc>
        <w:tc>
          <w:tcPr>
            <w:tcW w:w="1200" w:type="dxa"/>
          </w:tcPr>
          <w:p w:rsidR="000047F0" w:rsidRPr="00282DAF" w:rsidRDefault="000047F0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-2 695</w:t>
            </w:r>
          </w:p>
        </w:tc>
        <w:tc>
          <w:tcPr>
            <w:tcW w:w="1050" w:type="dxa"/>
          </w:tcPr>
          <w:p w:rsidR="000047F0" w:rsidRPr="00282DAF" w:rsidRDefault="000047F0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</w:p>
        </w:tc>
      </w:tr>
      <w:tr w:rsidR="000047F0" w:rsidRPr="00282DAF">
        <w:tblPrEx>
          <w:tblCellMar>
            <w:top w:w="0" w:type="dxa"/>
            <w:bottom w:w="0" w:type="dxa"/>
          </w:tblCellMar>
        </w:tblPrEx>
        <w:tc>
          <w:tcPr>
            <w:tcW w:w="520" w:type="dxa"/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155</w:t>
            </w: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ФССЦ 2040020</w:t>
            </w:r>
          </w:p>
        </w:tc>
        <w:tc>
          <w:tcPr>
            <w:tcW w:w="3450" w:type="dxa"/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Горячекатаная арматурная сталь периодического профиля класса А-III диаметром 8 мм</w:t>
            </w:r>
          </w:p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т</w:t>
            </w:r>
          </w:p>
        </w:tc>
        <w:tc>
          <w:tcPr>
            <w:tcW w:w="675" w:type="dxa"/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0.27768</w:t>
            </w:r>
          </w:p>
        </w:tc>
        <w:tc>
          <w:tcPr>
            <w:tcW w:w="1200" w:type="dxa"/>
          </w:tcPr>
          <w:p w:rsidR="000047F0" w:rsidRPr="00282DAF" w:rsidRDefault="000047F0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7 402.31</w:t>
            </w: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7 402.31</w:t>
            </w:r>
          </w:p>
        </w:tc>
        <w:tc>
          <w:tcPr>
            <w:tcW w:w="1425" w:type="dxa"/>
          </w:tcPr>
          <w:p w:rsidR="000047F0" w:rsidRPr="00282DAF" w:rsidRDefault="000047F0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2 055</w:t>
            </w:r>
          </w:p>
        </w:tc>
        <w:tc>
          <w:tcPr>
            <w:tcW w:w="1200" w:type="dxa"/>
          </w:tcPr>
          <w:p w:rsidR="000047F0" w:rsidRPr="00282DAF" w:rsidRDefault="000047F0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2 055</w:t>
            </w:r>
          </w:p>
        </w:tc>
        <w:tc>
          <w:tcPr>
            <w:tcW w:w="1050" w:type="dxa"/>
          </w:tcPr>
          <w:p w:rsidR="000047F0" w:rsidRPr="00282DAF" w:rsidRDefault="000047F0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</w:p>
        </w:tc>
      </w:tr>
      <w:tr w:rsidR="000047F0" w:rsidRPr="00282DAF">
        <w:tblPrEx>
          <w:tblCellMar>
            <w:top w:w="0" w:type="dxa"/>
            <w:bottom w:w="0" w:type="dxa"/>
          </w:tblCellMar>
        </w:tblPrEx>
        <w:tc>
          <w:tcPr>
            <w:tcW w:w="520" w:type="dxa"/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156</w:t>
            </w: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ФССЦ 2040035</w:t>
            </w:r>
          </w:p>
        </w:tc>
        <w:tc>
          <w:tcPr>
            <w:tcW w:w="3450" w:type="dxa"/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Надбавки к ценам заготовок за сборку и сварку каркасов и сеток плоских диаметром 8 мм</w:t>
            </w:r>
          </w:p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т</w:t>
            </w:r>
          </w:p>
        </w:tc>
        <w:tc>
          <w:tcPr>
            <w:tcW w:w="675" w:type="dxa"/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0.27768</w:t>
            </w:r>
          </w:p>
        </w:tc>
        <w:tc>
          <w:tcPr>
            <w:tcW w:w="1200" w:type="dxa"/>
          </w:tcPr>
          <w:p w:rsidR="000047F0" w:rsidRPr="00282DAF" w:rsidRDefault="000047F0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1 610.36</w:t>
            </w: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1 610.36</w:t>
            </w:r>
          </w:p>
        </w:tc>
        <w:tc>
          <w:tcPr>
            <w:tcW w:w="1425" w:type="dxa"/>
          </w:tcPr>
          <w:p w:rsidR="000047F0" w:rsidRPr="00282DAF" w:rsidRDefault="000047F0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447</w:t>
            </w:r>
          </w:p>
        </w:tc>
        <w:tc>
          <w:tcPr>
            <w:tcW w:w="1200" w:type="dxa"/>
          </w:tcPr>
          <w:p w:rsidR="000047F0" w:rsidRPr="00282DAF" w:rsidRDefault="000047F0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447</w:t>
            </w:r>
          </w:p>
        </w:tc>
        <w:tc>
          <w:tcPr>
            <w:tcW w:w="1050" w:type="dxa"/>
          </w:tcPr>
          <w:p w:rsidR="000047F0" w:rsidRPr="00282DAF" w:rsidRDefault="000047F0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</w:p>
        </w:tc>
      </w:tr>
      <w:tr w:rsidR="000047F0" w:rsidRPr="00282DAF">
        <w:tblPrEx>
          <w:tblCellMar>
            <w:top w:w="0" w:type="dxa"/>
            <w:bottom w:w="0" w:type="dxa"/>
          </w:tblCellMar>
        </w:tblPrEx>
        <w:tc>
          <w:tcPr>
            <w:tcW w:w="520" w:type="dxa"/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157</w:t>
            </w: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ФССЦ 2040021</w:t>
            </w:r>
          </w:p>
        </w:tc>
        <w:tc>
          <w:tcPr>
            <w:tcW w:w="3450" w:type="dxa"/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Горячекатаная арматурная сталь периодического профиля класса А-III диаметром 10 мм</w:t>
            </w:r>
          </w:p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т</w:t>
            </w:r>
          </w:p>
        </w:tc>
        <w:tc>
          <w:tcPr>
            <w:tcW w:w="675" w:type="dxa"/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0.17424</w:t>
            </w:r>
          </w:p>
        </w:tc>
        <w:tc>
          <w:tcPr>
            <w:tcW w:w="1200" w:type="dxa"/>
          </w:tcPr>
          <w:p w:rsidR="000047F0" w:rsidRPr="00282DAF" w:rsidRDefault="000047F0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7 241.79</w:t>
            </w: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7 241.79</w:t>
            </w:r>
          </w:p>
        </w:tc>
        <w:tc>
          <w:tcPr>
            <w:tcW w:w="1425" w:type="dxa"/>
          </w:tcPr>
          <w:p w:rsidR="000047F0" w:rsidRPr="00282DAF" w:rsidRDefault="000047F0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1 262</w:t>
            </w:r>
          </w:p>
        </w:tc>
        <w:tc>
          <w:tcPr>
            <w:tcW w:w="1200" w:type="dxa"/>
          </w:tcPr>
          <w:p w:rsidR="000047F0" w:rsidRPr="00282DAF" w:rsidRDefault="000047F0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1 262</w:t>
            </w:r>
          </w:p>
        </w:tc>
        <w:tc>
          <w:tcPr>
            <w:tcW w:w="1050" w:type="dxa"/>
          </w:tcPr>
          <w:p w:rsidR="000047F0" w:rsidRPr="00282DAF" w:rsidRDefault="000047F0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</w:p>
        </w:tc>
      </w:tr>
      <w:tr w:rsidR="000047F0" w:rsidRPr="00282DAF">
        <w:tblPrEx>
          <w:tblCellMar>
            <w:top w:w="0" w:type="dxa"/>
            <w:bottom w:w="0" w:type="dxa"/>
          </w:tblCellMar>
        </w:tblPrEx>
        <w:tc>
          <w:tcPr>
            <w:tcW w:w="520" w:type="dxa"/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158</w:t>
            </w: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ФССЦ 2040036</w:t>
            </w:r>
          </w:p>
        </w:tc>
        <w:tc>
          <w:tcPr>
            <w:tcW w:w="3450" w:type="dxa"/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Надбавки к ценам заготовок за сборку и сварку каркасов и сеток плоских диаметром 10 мм</w:t>
            </w:r>
          </w:p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т</w:t>
            </w:r>
          </w:p>
        </w:tc>
        <w:tc>
          <w:tcPr>
            <w:tcW w:w="675" w:type="dxa"/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0.17424</w:t>
            </w:r>
          </w:p>
        </w:tc>
        <w:tc>
          <w:tcPr>
            <w:tcW w:w="1200" w:type="dxa"/>
          </w:tcPr>
          <w:p w:rsidR="000047F0" w:rsidRPr="00282DAF" w:rsidRDefault="000047F0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1 419.1</w:t>
            </w: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1 419.1</w:t>
            </w:r>
          </w:p>
        </w:tc>
        <w:tc>
          <w:tcPr>
            <w:tcW w:w="1425" w:type="dxa"/>
          </w:tcPr>
          <w:p w:rsidR="000047F0" w:rsidRPr="00282DAF" w:rsidRDefault="000047F0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247</w:t>
            </w:r>
          </w:p>
        </w:tc>
        <w:tc>
          <w:tcPr>
            <w:tcW w:w="1200" w:type="dxa"/>
          </w:tcPr>
          <w:p w:rsidR="000047F0" w:rsidRPr="00282DAF" w:rsidRDefault="000047F0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247</w:t>
            </w:r>
          </w:p>
        </w:tc>
        <w:tc>
          <w:tcPr>
            <w:tcW w:w="1050" w:type="dxa"/>
          </w:tcPr>
          <w:p w:rsidR="000047F0" w:rsidRPr="00282DAF" w:rsidRDefault="000047F0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</w:p>
        </w:tc>
      </w:tr>
      <w:tr w:rsidR="000047F0" w:rsidRPr="00282DAF">
        <w:tblPrEx>
          <w:tblCellMar>
            <w:top w:w="0" w:type="dxa"/>
            <w:bottom w:w="0" w:type="dxa"/>
          </w:tblCellMar>
        </w:tblPrEx>
        <w:tc>
          <w:tcPr>
            <w:tcW w:w="520" w:type="dxa"/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159</w:t>
            </w: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ФССЦ 2040022</w:t>
            </w:r>
          </w:p>
        </w:tc>
        <w:tc>
          <w:tcPr>
            <w:tcW w:w="3450" w:type="dxa"/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Горячекатаная арматурная сталь периодического профиля класса A-III, диаметром 12 мм</w:t>
            </w:r>
          </w:p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т</w:t>
            </w:r>
          </w:p>
        </w:tc>
        <w:tc>
          <w:tcPr>
            <w:tcW w:w="675" w:type="dxa"/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0.34812</w:t>
            </w:r>
          </w:p>
        </w:tc>
        <w:tc>
          <w:tcPr>
            <w:tcW w:w="1200" w:type="dxa"/>
          </w:tcPr>
          <w:p w:rsidR="000047F0" w:rsidRPr="00282DAF" w:rsidRDefault="000047F0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6 964.64</w:t>
            </w: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6 964.64</w:t>
            </w:r>
          </w:p>
        </w:tc>
        <w:tc>
          <w:tcPr>
            <w:tcW w:w="1425" w:type="dxa"/>
          </w:tcPr>
          <w:p w:rsidR="000047F0" w:rsidRPr="00282DAF" w:rsidRDefault="000047F0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2 425</w:t>
            </w:r>
          </w:p>
        </w:tc>
        <w:tc>
          <w:tcPr>
            <w:tcW w:w="1200" w:type="dxa"/>
          </w:tcPr>
          <w:p w:rsidR="000047F0" w:rsidRPr="00282DAF" w:rsidRDefault="000047F0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2 425</w:t>
            </w:r>
          </w:p>
        </w:tc>
        <w:tc>
          <w:tcPr>
            <w:tcW w:w="1050" w:type="dxa"/>
          </w:tcPr>
          <w:p w:rsidR="000047F0" w:rsidRPr="00282DAF" w:rsidRDefault="000047F0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</w:p>
        </w:tc>
      </w:tr>
      <w:tr w:rsidR="000047F0" w:rsidRPr="00282DAF">
        <w:tblPrEx>
          <w:tblCellMar>
            <w:top w:w="0" w:type="dxa"/>
            <w:bottom w:w="0" w:type="dxa"/>
          </w:tblCellMar>
        </w:tblPrEx>
        <w:tc>
          <w:tcPr>
            <w:tcW w:w="520" w:type="dxa"/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160</w:t>
            </w: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ФССЦ 2040037</w:t>
            </w:r>
          </w:p>
        </w:tc>
        <w:tc>
          <w:tcPr>
            <w:tcW w:w="3450" w:type="dxa"/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Надбавки к ценам заготовок за сборку и сварку каркасов и сеток плоских диаметром 12 мм</w:t>
            </w:r>
          </w:p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т</w:t>
            </w:r>
          </w:p>
        </w:tc>
        <w:tc>
          <w:tcPr>
            <w:tcW w:w="675" w:type="dxa"/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0.34812</w:t>
            </w:r>
          </w:p>
        </w:tc>
        <w:tc>
          <w:tcPr>
            <w:tcW w:w="1200" w:type="dxa"/>
          </w:tcPr>
          <w:p w:rsidR="000047F0" w:rsidRPr="00282DAF" w:rsidRDefault="000047F0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1 336.85</w:t>
            </w: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1 336.85</w:t>
            </w:r>
          </w:p>
        </w:tc>
        <w:tc>
          <w:tcPr>
            <w:tcW w:w="1425" w:type="dxa"/>
          </w:tcPr>
          <w:p w:rsidR="000047F0" w:rsidRPr="00282DAF" w:rsidRDefault="000047F0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465</w:t>
            </w:r>
          </w:p>
        </w:tc>
        <w:tc>
          <w:tcPr>
            <w:tcW w:w="1200" w:type="dxa"/>
          </w:tcPr>
          <w:p w:rsidR="000047F0" w:rsidRPr="00282DAF" w:rsidRDefault="000047F0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465</w:t>
            </w:r>
          </w:p>
        </w:tc>
        <w:tc>
          <w:tcPr>
            <w:tcW w:w="1050" w:type="dxa"/>
          </w:tcPr>
          <w:p w:rsidR="000047F0" w:rsidRPr="00282DAF" w:rsidRDefault="000047F0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</w:p>
        </w:tc>
      </w:tr>
      <w:tr w:rsidR="000047F0" w:rsidRPr="00282DAF">
        <w:tblPrEx>
          <w:tblCellMar>
            <w:top w:w="0" w:type="dxa"/>
            <w:bottom w:w="0" w:type="dxa"/>
          </w:tblCellMar>
        </w:tblPrEx>
        <w:tc>
          <w:tcPr>
            <w:tcW w:w="520" w:type="dxa"/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161</w:t>
            </w: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ФССЦ 2040025</w:t>
            </w:r>
          </w:p>
        </w:tc>
        <w:tc>
          <w:tcPr>
            <w:tcW w:w="3450" w:type="dxa"/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Горячекатаная арматурная сталь периодического профиля класса A-III, диаметром 20-22 мм</w:t>
            </w:r>
          </w:p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т</w:t>
            </w:r>
          </w:p>
        </w:tc>
        <w:tc>
          <w:tcPr>
            <w:tcW w:w="675" w:type="dxa"/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0.34203</w:t>
            </w:r>
          </w:p>
        </w:tc>
        <w:tc>
          <w:tcPr>
            <w:tcW w:w="1200" w:type="dxa"/>
          </w:tcPr>
          <w:p w:rsidR="000047F0" w:rsidRPr="00282DAF" w:rsidRDefault="000047F0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7 917</w:t>
            </w: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7 917</w:t>
            </w:r>
          </w:p>
        </w:tc>
        <w:tc>
          <w:tcPr>
            <w:tcW w:w="1425" w:type="dxa"/>
          </w:tcPr>
          <w:p w:rsidR="000047F0" w:rsidRPr="00282DAF" w:rsidRDefault="000047F0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2 708</w:t>
            </w:r>
          </w:p>
        </w:tc>
        <w:tc>
          <w:tcPr>
            <w:tcW w:w="1200" w:type="dxa"/>
          </w:tcPr>
          <w:p w:rsidR="000047F0" w:rsidRPr="00282DAF" w:rsidRDefault="000047F0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2 708</w:t>
            </w:r>
          </w:p>
        </w:tc>
        <w:tc>
          <w:tcPr>
            <w:tcW w:w="1050" w:type="dxa"/>
          </w:tcPr>
          <w:p w:rsidR="000047F0" w:rsidRPr="00282DAF" w:rsidRDefault="000047F0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</w:p>
        </w:tc>
      </w:tr>
      <w:tr w:rsidR="000047F0" w:rsidRPr="00282DAF">
        <w:tblPrEx>
          <w:tblCellMar>
            <w:top w:w="0" w:type="dxa"/>
            <w:bottom w:w="0" w:type="dxa"/>
          </w:tblCellMar>
        </w:tblPrEx>
        <w:tc>
          <w:tcPr>
            <w:tcW w:w="520" w:type="dxa"/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162</w:t>
            </w: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ФССЦ 2040040</w:t>
            </w:r>
          </w:p>
        </w:tc>
        <w:tc>
          <w:tcPr>
            <w:tcW w:w="3450" w:type="dxa"/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Надбавки к ценам заготовок за сборку и сварку каркасов и сеток плоских диаметром 20-22 мм</w:t>
            </w:r>
          </w:p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т</w:t>
            </w:r>
          </w:p>
        </w:tc>
        <w:tc>
          <w:tcPr>
            <w:tcW w:w="675" w:type="dxa"/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0.34203</w:t>
            </w:r>
          </w:p>
        </w:tc>
        <w:tc>
          <w:tcPr>
            <w:tcW w:w="1200" w:type="dxa"/>
          </w:tcPr>
          <w:p w:rsidR="000047F0" w:rsidRPr="00282DAF" w:rsidRDefault="000047F0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992.12</w:t>
            </w: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992.12</w:t>
            </w:r>
          </w:p>
        </w:tc>
        <w:tc>
          <w:tcPr>
            <w:tcW w:w="1425" w:type="dxa"/>
          </w:tcPr>
          <w:p w:rsidR="000047F0" w:rsidRPr="00282DAF" w:rsidRDefault="000047F0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339</w:t>
            </w:r>
          </w:p>
        </w:tc>
        <w:tc>
          <w:tcPr>
            <w:tcW w:w="1200" w:type="dxa"/>
          </w:tcPr>
          <w:p w:rsidR="000047F0" w:rsidRPr="00282DAF" w:rsidRDefault="000047F0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339</w:t>
            </w:r>
          </w:p>
        </w:tc>
        <w:tc>
          <w:tcPr>
            <w:tcW w:w="1050" w:type="dxa"/>
          </w:tcPr>
          <w:p w:rsidR="000047F0" w:rsidRPr="00282DAF" w:rsidRDefault="000047F0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</w:p>
        </w:tc>
      </w:tr>
      <w:tr w:rsidR="000047F0" w:rsidRPr="00282DAF">
        <w:tblPrEx>
          <w:tblCellMar>
            <w:top w:w="0" w:type="dxa"/>
            <w:bottom w:w="0" w:type="dxa"/>
          </w:tblCellMar>
        </w:tblPrEx>
        <w:tc>
          <w:tcPr>
            <w:tcW w:w="520" w:type="dxa"/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163</w:t>
            </w: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ФЕР 06-01-015-09</w:t>
            </w:r>
          </w:p>
        </w:tc>
        <w:tc>
          <w:tcPr>
            <w:tcW w:w="3450" w:type="dxa"/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Установка закладных деталей весом более 20 кг</w:t>
            </w:r>
          </w:p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 т</w:t>
            </w:r>
          </w:p>
        </w:tc>
        <w:tc>
          <w:tcPr>
            <w:tcW w:w="675" w:type="dxa"/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0.3435</w:t>
            </w:r>
          </w:p>
        </w:tc>
        <w:tc>
          <w:tcPr>
            <w:tcW w:w="1200" w:type="dxa"/>
          </w:tcPr>
          <w:p w:rsidR="000047F0" w:rsidRPr="00282DAF" w:rsidRDefault="000047F0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7 030.36</w:t>
            </w:r>
          </w:p>
          <w:p w:rsidR="000047F0" w:rsidRPr="00282DAF" w:rsidRDefault="000047F0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197.73</w:t>
            </w: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32.63</w:t>
            </w:r>
          </w:p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2.03</w:t>
            </w: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6 800</w:t>
            </w:r>
          </w:p>
        </w:tc>
        <w:tc>
          <w:tcPr>
            <w:tcW w:w="1425" w:type="dxa"/>
          </w:tcPr>
          <w:p w:rsidR="000047F0" w:rsidRPr="00282DAF" w:rsidRDefault="000047F0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2 415</w:t>
            </w:r>
          </w:p>
        </w:tc>
        <w:tc>
          <w:tcPr>
            <w:tcW w:w="1200" w:type="dxa"/>
          </w:tcPr>
          <w:p w:rsidR="000047F0" w:rsidRPr="00282DAF" w:rsidRDefault="000047F0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68</w:t>
            </w: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11</w:t>
            </w:r>
          </w:p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</w:t>
            </w: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2 336</w:t>
            </w:r>
          </w:p>
        </w:tc>
        <w:tc>
          <w:tcPr>
            <w:tcW w:w="1050" w:type="dxa"/>
          </w:tcPr>
          <w:p w:rsidR="000047F0" w:rsidRPr="00282DAF" w:rsidRDefault="000047F0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21.8</w:t>
            </w:r>
          </w:p>
          <w:p w:rsidR="000047F0" w:rsidRPr="00282DAF" w:rsidRDefault="000047F0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7.49</w:t>
            </w:r>
          </w:p>
        </w:tc>
      </w:tr>
      <w:tr w:rsidR="000047F0" w:rsidRPr="00282DAF">
        <w:tblPrEx>
          <w:tblCellMar>
            <w:top w:w="0" w:type="dxa"/>
            <w:bottom w:w="0" w:type="dxa"/>
          </w:tblCellMar>
        </w:tblPrEx>
        <w:tc>
          <w:tcPr>
            <w:tcW w:w="520" w:type="dxa"/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164</w:t>
            </w: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ФЕР 08-01-003-07</w:t>
            </w:r>
          </w:p>
        </w:tc>
        <w:tc>
          <w:tcPr>
            <w:tcW w:w="3450" w:type="dxa"/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Гидроизоляция стен, фундаментов боковая обмазочная битумная в 2 слоя по выравненной поверхности бутовой кладки, кирпичу, бетону</w:t>
            </w:r>
          </w:p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100 м2</w:t>
            </w:r>
          </w:p>
        </w:tc>
        <w:tc>
          <w:tcPr>
            <w:tcW w:w="675" w:type="dxa"/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0.8</w:t>
            </w:r>
          </w:p>
        </w:tc>
        <w:tc>
          <w:tcPr>
            <w:tcW w:w="1200" w:type="dxa"/>
          </w:tcPr>
          <w:p w:rsidR="000047F0" w:rsidRPr="00282DAF" w:rsidRDefault="000047F0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1 173.88</w:t>
            </w:r>
          </w:p>
          <w:p w:rsidR="000047F0" w:rsidRPr="00282DAF" w:rsidRDefault="000047F0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201.82</w:t>
            </w: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73.58</w:t>
            </w:r>
          </w:p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2.12</w:t>
            </w: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898.48</w:t>
            </w:r>
          </w:p>
        </w:tc>
        <w:tc>
          <w:tcPr>
            <w:tcW w:w="1425" w:type="dxa"/>
          </w:tcPr>
          <w:p w:rsidR="000047F0" w:rsidRPr="00282DAF" w:rsidRDefault="000047F0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939</w:t>
            </w:r>
          </w:p>
        </w:tc>
        <w:tc>
          <w:tcPr>
            <w:tcW w:w="1200" w:type="dxa"/>
          </w:tcPr>
          <w:p w:rsidR="000047F0" w:rsidRPr="00282DAF" w:rsidRDefault="000047F0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161</w:t>
            </w: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59</w:t>
            </w:r>
          </w:p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</w:t>
            </w: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719</w:t>
            </w:r>
          </w:p>
        </w:tc>
        <w:tc>
          <w:tcPr>
            <w:tcW w:w="1050" w:type="dxa"/>
          </w:tcPr>
          <w:p w:rsidR="000047F0" w:rsidRPr="00282DAF" w:rsidRDefault="000047F0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21.2</w:t>
            </w:r>
          </w:p>
          <w:p w:rsidR="000047F0" w:rsidRPr="00282DAF" w:rsidRDefault="000047F0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16.96</w:t>
            </w:r>
          </w:p>
        </w:tc>
      </w:tr>
      <w:tr w:rsidR="000047F0" w:rsidRPr="00282DAF">
        <w:tblPrEx>
          <w:tblCellMar>
            <w:top w:w="0" w:type="dxa"/>
            <w:bottom w:w="0" w:type="dxa"/>
          </w:tblCellMar>
        </w:tblPrEx>
        <w:tc>
          <w:tcPr>
            <w:tcW w:w="15895" w:type="dxa"/>
            <w:gridSpan w:val="12"/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b/>
                <w:bCs/>
                <w:i/>
                <w:iCs/>
                <w:sz w:val="18"/>
                <w:szCs w:val="18"/>
              </w:rPr>
              <w:t>Эстакадные переходы №1, 2, 3</w:t>
            </w:r>
          </w:p>
        </w:tc>
      </w:tr>
      <w:tr w:rsidR="000047F0" w:rsidRPr="00282DAF">
        <w:tblPrEx>
          <w:tblCellMar>
            <w:top w:w="0" w:type="dxa"/>
            <w:bottom w:w="0" w:type="dxa"/>
          </w:tblCellMar>
        </w:tblPrEx>
        <w:tc>
          <w:tcPr>
            <w:tcW w:w="520" w:type="dxa"/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165</w:t>
            </w: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ФЕР 08-01-002-02</w:t>
            </w:r>
          </w:p>
        </w:tc>
        <w:tc>
          <w:tcPr>
            <w:tcW w:w="3450" w:type="dxa"/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Устройство основания под фундаменты щебеночного</w:t>
            </w:r>
          </w:p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м3</w:t>
            </w:r>
          </w:p>
        </w:tc>
        <w:tc>
          <w:tcPr>
            <w:tcW w:w="675" w:type="dxa"/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5.8</w:t>
            </w:r>
          </w:p>
        </w:tc>
        <w:tc>
          <w:tcPr>
            <w:tcW w:w="1200" w:type="dxa"/>
          </w:tcPr>
          <w:p w:rsidR="000047F0" w:rsidRPr="00282DAF" w:rsidRDefault="000047F0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257.32</w:t>
            </w:r>
          </w:p>
          <w:p w:rsidR="000047F0" w:rsidRPr="00282DAF" w:rsidRDefault="000047F0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19.58</w:t>
            </w: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66.97</w:t>
            </w:r>
          </w:p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5.56</w:t>
            </w: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170.77</w:t>
            </w:r>
          </w:p>
        </w:tc>
        <w:tc>
          <w:tcPr>
            <w:tcW w:w="1425" w:type="dxa"/>
          </w:tcPr>
          <w:p w:rsidR="000047F0" w:rsidRPr="00282DAF" w:rsidRDefault="000047F0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1 492</w:t>
            </w:r>
          </w:p>
        </w:tc>
        <w:tc>
          <w:tcPr>
            <w:tcW w:w="1200" w:type="dxa"/>
          </w:tcPr>
          <w:p w:rsidR="000047F0" w:rsidRPr="00282DAF" w:rsidRDefault="000047F0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114</w:t>
            </w: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388</w:t>
            </w:r>
          </w:p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32</w:t>
            </w: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990</w:t>
            </w:r>
          </w:p>
        </w:tc>
        <w:tc>
          <w:tcPr>
            <w:tcW w:w="1050" w:type="dxa"/>
          </w:tcPr>
          <w:p w:rsidR="000047F0" w:rsidRPr="00282DAF" w:rsidRDefault="000047F0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2.4</w:t>
            </w:r>
          </w:p>
          <w:p w:rsidR="000047F0" w:rsidRPr="00282DAF" w:rsidRDefault="000047F0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13.92</w:t>
            </w:r>
          </w:p>
        </w:tc>
      </w:tr>
      <w:tr w:rsidR="000047F0" w:rsidRPr="00282DAF">
        <w:tblPrEx>
          <w:tblCellMar>
            <w:top w:w="0" w:type="dxa"/>
            <w:bottom w:w="0" w:type="dxa"/>
          </w:tblCellMar>
        </w:tblPrEx>
        <w:tc>
          <w:tcPr>
            <w:tcW w:w="520" w:type="dxa"/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166</w:t>
            </w: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ФЕР 07-01-001-04</w:t>
            </w:r>
          </w:p>
        </w:tc>
        <w:tc>
          <w:tcPr>
            <w:tcW w:w="3450" w:type="dxa"/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Укладка фундаментных плит при глубине котлована до 4 м, массой конструкций более 3,5 т</w:t>
            </w:r>
          </w:p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100 шт.</w:t>
            </w:r>
          </w:p>
        </w:tc>
        <w:tc>
          <w:tcPr>
            <w:tcW w:w="675" w:type="dxa"/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0.12</w:t>
            </w:r>
          </w:p>
        </w:tc>
        <w:tc>
          <w:tcPr>
            <w:tcW w:w="1200" w:type="dxa"/>
          </w:tcPr>
          <w:p w:rsidR="000047F0" w:rsidRPr="00282DAF" w:rsidRDefault="000047F0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11 686</w:t>
            </w:r>
          </w:p>
          <w:p w:rsidR="000047F0" w:rsidRPr="00282DAF" w:rsidRDefault="000047F0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1 711.89</w:t>
            </w: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7 791.34</w:t>
            </w:r>
          </w:p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661</w:t>
            </w: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2 182.77</w:t>
            </w:r>
          </w:p>
        </w:tc>
        <w:tc>
          <w:tcPr>
            <w:tcW w:w="1425" w:type="dxa"/>
          </w:tcPr>
          <w:p w:rsidR="000047F0" w:rsidRPr="00282DAF" w:rsidRDefault="000047F0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1 402</w:t>
            </w:r>
          </w:p>
        </w:tc>
        <w:tc>
          <w:tcPr>
            <w:tcW w:w="1200" w:type="dxa"/>
          </w:tcPr>
          <w:p w:rsidR="000047F0" w:rsidRPr="00282DAF" w:rsidRDefault="000047F0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205</w:t>
            </w: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935</w:t>
            </w:r>
          </w:p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79</w:t>
            </w: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262</w:t>
            </w:r>
          </w:p>
        </w:tc>
        <w:tc>
          <w:tcPr>
            <w:tcW w:w="1050" w:type="dxa"/>
          </w:tcPr>
          <w:p w:rsidR="000047F0" w:rsidRPr="00282DAF" w:rsidRDefault="000047F0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186.48</w:t>
            </w:r>
          </w:p>
          <w:p w:rsidR="000047F0" w:rsidRPr="00282DAF" w:rsidRDefault="000047F0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22.38</w:t>
            </w:r>
          </w:p>
        </w:tc>
      </w:tr>
      <w:tr w:rsidR="000047F0" w:rsidRPr="00282DAF">
        <w:tblPrEx>
          <w:tblCellMar>
            <w:top w:w="0" w:type="dxa"/>
            <w:bottom w:w="0" w:type="dxa"/>
          </w:tblCellMar>
        </w:tblPrEx>
        <w:tc>
          <w:tcPr>
            <w:tcW w:w="520" w:type="dxa"/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167</w:t>
            </w: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ФССЦ 4080122</w:t>
            </w:r>
          </w:p>
        </w:tc>
        <w:tc>
          <w:tcPr>
            <w:tcW w:w="3450" w:type="dxa"/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Песок природный для строительных работ средний</w:t>
            </w:r>
          </w:p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м3</w:t>
            </w:r>
          </w:p>
        </w:tc>
        <w:tc>
          <w:tcPr>
            <w:tcW w:w="675" w:type="dxa"/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-4.74</w:t>
            </w:r>
          </w:p>
        </w:tc>
        <w:tc>
          <w:tcPr>
            <w:tcW w:w="1200" w:type="dxa"/>
          </w:tcPr>
          <w:p w:rsidR="000047F0" w:rsidRPr="00282DAF" w:rsidRDefault="000047F0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55.26</w:t>
            </w: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55.26</w:t>
            </w:r>
          </w:p>
        </w:tc>
        <w:tc>
          <w:tcPr>
            <w:tcW w:w="1425" w:type="dxa"/>
          </w:tcPr>
          <w:p w:rsidR="000047F0" w:rsidRPr="00282DAF" w:rsidRDefault="000047F0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- 262</w:t>
            </w:r>
          </w:p>
        </w:tc>
        <w:tc>
          <w:tcPr>
            <w:tcW w:w="1200" w:type="dxa"/>
          </w:tcPr>
          <w:p w:rsidR="000047F0" w:rsidRPr="00282DAF" w:rsidRDefault="000047F0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- 262</w:t>
            </w:r>
          </w:p>
        </w:tc>
        <w:tc>
          <w:tcPr>
            <w:tcW w:w="1050" w:type="dxa"/>
          </w:tcPr>
          <w:p w:rsidR="000047F0" w:rsidRPr="00282DAF" w:rsidRDefault="000047F0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</w:p>
        </w:tc>
      </w:tr>
      <w:tr w:rsidR="000047F0" w:rsidRPr="00282DAF">
        <w:tblPrEx>
          <w:tblCellMar>
            <w:top w:w="0" w:type="dxa"/>
            <w:bottom w:w="0" w:type="dxa"/>
          </w:tblCellMar>
        </w:tblPrEx>
        <w:tc>
          <w:tcPr>
            <w:tcW w:w="520" w:type="dxa"/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168</w:t>
            </w: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ФЕР 07-01-001-07</w:t>
            </w:r>
          </w:p>
        </w:tc>
        <w:tc>
          <w:tcPr>
            <w:tcW w:w="3450" w:type="dxa"/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Укладка фундаментов под колонны при глубине котлована до 4 м, масса конструкций более 3,5 т</w:t>
            </w:r>
          </w:p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100 шт.</w:t>
            </w:r>
          </w:p>
        </w:tc>
        <w:tc>
          <w:tcPr>
            <w:tcW w:w="675" w:type="dxa"/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0.12</w:t>
            </w:r>
          </w:p>
        </w:tc>
        <w:tc>
          <w:tcPr>
            <w:tcW w:w="1200" w:type="dxa"/>
          </w:tcPr>
          <w:p w:rsidR="000047F0" w:rsidRPr="00282DAF" w:rsidRDefault="000047F0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18 032</w:t>
            </w:r>
          </w:p>
          <w:p w:rsidR="000047F0" w:rsidRPr="00282DAF" w:rsidRDefault="000047F0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2 767.96</w:t>
            </w: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13 081.27</w:t>
            </w:r>
          </w:p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1 210.99</w:t>
            </w: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2 182.77</w:t>
            </w:r>
          </w:p>
        </w:tc>
        <w:tc>
          <w:tcPr>
            <w:tcW w:w="1425" w:type="dxa"/>
          </w:tcPr>
          <w:p w:rsidR="000047F0" w:rsidRPr="00282DAF" w:rsidRDefault="000047F0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2 164</w:t>
            </w:r>
          </w:p>
        </w:tc>
        <w:tc>
          <w:tcPr>
            <w:tcW w:w="1200" w:type="dxa"/>
          </w:tcPr>
          <w:p w:rsidR="000047F0" w:rsidRPr="00282DAF" w:rsidRDefault="000047F0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332</w:t>
            </w: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1 570</w:t>
            </w:r>
          </w:p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145</w:t>
            </w: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262</w:t>
            </w:r>
          </w:p>
        </w:tc>
        <w:tc>
          <w:tcPr>
            <w:tcW w:w="1050" w:type="dxa"/>
          </w:tcPr>
          <w:p w:rsidR="000047F0" w:rsidRPr="00282DAF" w:rsidRDefault="000047F0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308.58</w:t>
            </w:r>
          </w:p>
          <w:p w:rsidR="000047F0" w:rsidRPr="00282DAF" w:rsidRDefault="000047F0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37.03</w:t>
            </w:r>
          </w:p>
        </w:tc>
      </w:tr>
      <w:tr w:rsidR="000047F0" w:rsidRPr="00282DAF">
        <w:tblPrEx>
          <w:tblCellMar>
            <w:top w:w="0" w:type="dxa"/>
            <w:bottom w:w="0" w:type="dxa"/>
          </w:tblCellMar>
        </w:tblPrEx>
        <w:tc>
          <w:tcPr>
            <w:tcW w:w="520" w:type="dxa"/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169</w:t>
            </w: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ФССЦ 4080122</w:t>
            </w:r>
          </w:p>
        </w:tc>
        <w:tc>
          <w:tcPr>
            <w:tcW w:w="3450" w:type="dxa"/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Песок природный для строительных работ средний</w:t>
            </w:r>
          </w:p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м3</w:t>
            </w:r>
          </w:p>
        </w:tc>
        <w:tc>
          <w:tcPr>
            <w:tcW w:w="675" w:type="dxa"/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-4.74</w:t>
            </w:r>
          </w:p>
        </w:tc>
        <w:tc>
          <w:tcPr>
            <w:tcW w:w="1200" w:type="dxa"/>
          </w:tcPr>
          <w:p w:rsidR="000047F0" w:rsidRPr="00282DAF" w:rsidRDefault="000047F0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55.26</w:t>
            </w: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55.26</w:t>
            </w:r>
          </w:p>
        </w:tc>
        <w:tc>
          <w:tcPr>
            <w:tcW w:w="1425" w:type="dxa"/>
          </w:tcPr>
          <w:p w:rsidR="000047F0" w:rsidRPr="00282DAF" w:rsidRDefault="000047F0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- 262</w:t>
            </w:r>
          </w:p>
        </w:tc>
        <w:tc>
          <w:tcPr>
            <w:tcW w:w="1200" w:type="dxa"/>
          </w:tcPr>
          <w:p w:rsidR="000047F0" w:rsidRPr="00282DAF" w:rsidRDefault="000047F0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- 262</w:t>
            </w:r>
          </w:p>
        </w:tc>
        <w:tc>
          <w:tcPr>
            <w:tcW w:w="1050" w:type="dxa"/>
          </w:tcPr>
          <w:p w:rsidR="000047F0" w:rsidRPr="00282DAF" w:rsidRDefault="000047F0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</w:p>
        </w:tc>
      </w:tr>
      <w:tr w:rsidR="000047F0" w:rsidRPr="00282DAF">
        <w:tblPrEx>
          <w:tblCellMar>
            <w:top w:w="0" w:type="dxa"/>
            <w:bottom w:w="0" w:type="dxa"/>
          </w:tblCellMar>
        </w:tblPrEx>
        <w:tc>
          <w:tcPr>
            <w:tcW w:w="520" w:type="dxa"/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170</w:t>
            </w: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ФЕР 06-01-001-01</w:t>
            </w:r>
          </w:p>
        </w:tc>
        <w:tc>
          <w:tcPr>
            <w:tcW w:w="3450" w:type="dxa"/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Обетонирование металлических стоек</w:t>
            </w:r>
          </w:p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100 м3</w:t>
            </w:r>
          </w:p>
        </w:tc>
        <w:tc>
          <w:tcPr>
            <w:tcW w:w="675" w:type="dxa"/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0.04</w:t>
            </w:r>
          </w:p>
        </w:tc>
        <w:tc>
          <w:tcPr>
            <w:tcW w:w="1200" w:type="dxa"/>
          </w:tcPr>
          <w:p w:rsidR="000047F0" w:rsidRPr="00282DAF" w:rsidRDefault="000047F0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57 787.79</w:t>
            </w:r>
          </w:p>
          <w:p w:rsidR="000047F0" w:rsidRPr="00282DAF" w:rsidRDefault="000047F0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1 271.63</w:t>
            </w: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921.89</w:t>
            </w:r>
          </w:p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140.13</w:t>
            </w: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55 594.27</w:t>
            </w:r>
          </w:p>
        </w:tc>
        <w:tc>
          <w:tcPr>
            <w:tcW w:w="1425" w:type="dxa"/>
          </w:tcPr>
          <w:p w:rsidR="000047F0" w:rsidRPr="00282DAF" w:rsidRDefault="000047F0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2 312</w:t>
            </w:r>
          </w:p>
        </w:tc>
        <w:tc>
          <w:tcPr>
            <w:tcW w:w="1200" w:type="dxa"/>
          </w:tcPr>
          <w:p w:rsidR="000047F0" w:rsidRPr="00282DAF" w:rsidRDefault="000047F0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51</w:t>
            </w: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37</w:t>
            </w:r>
          </w:p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6</w:t>
            </w: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2 224</w:t>
            </w:r>
          </w:p>
        </w:tc>
        <w:tc>
          <w:tcPr>
            <w:tcW w:w="1050" w:type="dxa"/>
          </w:tcPr>
          <w:p w:rsidR="000047F0" w:rsidRPr="00282DAF" w:rsidRDefault="000047F0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163.03</w:t>
            </w:r>
          </w:p>
          <w:p w:rsidR="000047F0" w:rsidRPr="00282DAF" w:rsidRDefault="000047F0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6.52</w:t>
            </w:r>
          </w:p>
        </w:tc>
      </w:tr>
      <w:tr w:rsidR="000047F0" w:rsidRPr="00282DAF">
        <w:tblPrEx>
          <w:tblCellMar>
            <w:top w:w="0" w:type="dxa"/>
            <w:bottom w:w="0" w:type="dxa"/>
          </w:tblCellMar>
        </w:tblPrEx>
        <w:tc>
          <w:tcPr>
            <w:tcW w:w="520" w:type="dxa"/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171</w:t>
            </w: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ФССЦ 4010061</w:t>
            </w:r>
          </w:p>
        </w:tc>
        <w:tc>
          <w:tcPr>
            <w:tcW w:w="3450" w:type="dxa"/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Смеси бетонные, готовые к употреблению: бетон тяжелый, крупность заполнителя 20 мм, класс: в 3,5 (М50)</w:t>
            </w:r>
          </w:p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м3</w:t>
            </w:r>
          </w:p>
        </w:tc>
        <w:tc>
          <w:tcPr>
            <w:tcW w:w="675" w:type="dxa"/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-4.08</w:t>
            </w:r>
          </w:p>
        </w:tc>
        <w:tc>
          <w:tcPr>
            <w:tcW w:w="1200" w:type="dxa"/>
          </w:tcPr>
          <w:p w:rsidR="000047F0" w:rsidRPr="00282DAF" w:rsidRDefault="000047F0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520</w:t>
            </w: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520</w:t>
            </w:r>
          </w:p>
        </w:tc>
        <w:tc>
          <w:tcPr>
            <w:tcW w:w="1425" w:type="dxa"/>
          </w:tcPr>
          <w:p w:rsidR="000047F0" w:rsidRPr="00282DAF" w:rsidRDefault="000047F0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-2 122</w:t>
            </w:r>
          </w:p>
        </w:tc>
        <w:tc>
          <w:tcPr>
            <w:tcW w:w="1200" w:type="dxa"/>
          </w:tcPr>
          <w:p w:rsidR="000047F0" w:rsidRPr="00282DAF" w:rsidRDefault="000047F0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-2 122</w:t>
            </w:r>
          </w:p>
        </w:tc>
        <w:tc>
          <w:tcPr>
            <w:tcW w:w="1050" w:type="dxa"/>
          </w:tcPr>
          <w:p w:rsidR="000047F0" w:rsidRPr="00282DAF" w:rsidRDefault="000047F0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</w:p>
        </w:tc>
      </w:tr>
      <w:tr w:rsidR="000047F0" w:rsidRPr="00282DAF">
        <w:tblPrEx>
          <w:tblCellMar>
            <w:top w:w="0" w:type="dxa"/>
            <w:bottom w:w="0" w:type="dxa"/>
          </w:tblCellMar>
        </w:tblPrEx>
        <w:tc>
          <w:tcPr>
            <w:tcW w:w="520" w:type="dxa"/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172</w:t>
            </w: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ФССЦ 4010029</w:t>
            </w:r>
          </w:p>
        </w:tc>
        <w:tc>
          <w:tcPr>
            <w:tcW w:w="3450" w:type="dxa"/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Бетон тяжелый, крупность заполнителя более 40 мм, класс в 25 (М300)</w:t>
            </w:r>
          </w:p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м3</w:t>
            </w:r>
          </w:p>
        </w:tc>
        <w:tc>
          <w:tcPr>
            <w:tcW w:w="675" w:type="dxa"/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4.08</w:t>
            </w:r>
          </w:p>
        </w:tc>
        <w:tc>
          <w:tcPr>
            <w:tcW w:w="1200" w:type="dxa"/>
          </w:tcPr>
          <w:p w:rsidR="000047F0" w:rsidRPr="00282DAF" w:rsidRDefault="000047F0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680</w:t>
            </w: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680</w:t>
            </w:r>
          </w:p>
        </w:tc>
        <w:tc>
          <w:tcPr>
            <w:tcW w:w="1425" w:type="dxa"/>
          </w:tcPr>
          <w:p w:rsidR="000047F0" w:rsidRPr="00282DAF" w:rsidRDefault="000047F0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2 774</w:t>
            </w:r>
          </w:p>
        </w:tc>
        <w:tc>
          <w:tcPr>
            <w:tcW w:w="1200" w:type="dxa"/>
          </w:tcPr>
          <w:p w:rsidR="000047F0" w:rsidRPr="00282DAF" w:rsidRDefault="000047F0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2 774</w:t>
            </w:r>
          </w:p>
        </w:tc>
        <w:tc>
          <w:tcPr>
            <w:tcW w:w="1050" w:type="dxa"/>
          </w:tcPr>
          <w:p w:rsidR="000047F0" w:rsidRPr="00282DAF" w:rsidRDefault="000047F0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</w:p>
        </w:tc>
      </w:tr>
      <w:tr w:rsidR="000047F0" w:rsidRPr="00282DAF">
        <w:tblPrEx>
          <w:tblCellMar>
            <w:top w:w="0" w:type="dxa"/>
            <w:bottom w:w="0" w:type="dxa"/>
          </w:tblCellMar>
        </w:tblPrEx>
        <w:tc>
          <w:tcPr>
            <w:tcW w:w="520" w:type="dxa"/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173</w:t>
            </w: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ФЕР 09-02-019-01</w:t>
            </w:r>
          </w:p>
        </w:tc>
        <w:tc>
          <w:tcPr>
            <w:tcW w:w="3450" w:type="dxa"/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Монтаж унифицированных эстакад пролетом до 18 м одноярусных</w:t>
            </w:r>
          </w:p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 т</w:t>
            </w:r>
          </w:p>
        </w:tc>
        <w:tc>
          <w:tcPr>
            <w:tcW w:w="675" w:type="dxa"/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44.746558</w:t>
            </w:r>
          </w:p>
        </w:tc>
        <w:tc>
          <w:tcPr>
            <w:tcW w:w="1200" w:type="dxa"/>
          </w:tcPr>
          <w:p w:rsidR="000047F0" w:rsidRPr="00282DAF" w:rsidRDefault="000047F0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1 522.42</w:t>
            </w:r>
          </w:p>
          <w:p w:rsidR="000047F0" w:rsidRPr="00282DAF" w:rsidRDefault="000047F0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426.65</w:t>
            </w: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745.36</w:t>
            </w:r>
          </w:p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56.74</w:t>
            </w: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350.41</w:t>
            </w:r>
          </w:p>
        </w:tc>
        <w:tc>
          <w:tcPr>
            <w:tcW w:w="1425" w:type="dxa"/>
          </w:tcPr>
          <w:p w:rsidR="000047F0" w:rsidRPr="00282DAF" w:rsidRDefault="000047F0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68 123</w:t>
            </w:r>
          </w:p>
        </w:tc>
        <w:tc>
          <w:tcPr>
            <w:tcW w:w="1200" w:type="dxa"/>
          </w:tcPr>
          <w:p w:rsidR="000047F0" w:rsidRPr="00282DAF" w:rsidRDefault="000047F0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19 091</w:t>
            </w: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33 352</w:t>
            </w:r>
          </w:p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2 539</w:t>
            </w: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15 680</w:t>
            </w:r>
          </w:p>
        </w:tc>
        <w:tc>
          <w:tcPr>
            <w:tcW w:w="1050" w:type="dxa"/>
          </w:tcPr>
          <w:p w:rsidR="000047F0" w:rsidRPr="00282DAF" w:rsidRDefault="000047F0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44.35</w:t>
            </w:r>
          </w:p>
          <w:p w:rsidR="000047F0" w:rsidRPr="00282DAF" w:rsidRDefault="000047F0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1 984.51</w:t>
            </w:r>
          </w:p>
        </w:tc>
      </w:tr>
      <w:tr w:rsidR="000047F0" w:rsidRPr="00282DAF">
        <w:tblPrEx>
          <w:tblCellMar>
            <w:top w:w="0" w:type="dxa"/>
            <w:bottom w:w="0" w:type="dxa"/>
          </w:tblCellMar>
        </w:tblPrEx>
        <w:tc>
          <w:tcPr>
            <w:tcW w:w="520" w:type="dxa"/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174</w:t>
            </w: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ФЕР 15-04-030-04</w:t>
            </w:r>
          </w:p>
        </w:tc>
        <w:tc>
          <w:tcPr>
            <w:tcW w:w="3450" w:type="dxa"/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Масляная окраска металлических поверхностей эстакад</w:t>
            </w:r>
          </w:p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100 м2</w:t>
            </w:r>
          </w:p>
        </w:tc>
        <w:tc>
          <w:tcPr>
            <w:tcW w:w="675" w:type="dxa"/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10.25</w:t>
            </w:r>
          </w:p>
        </w:tc>
        <w:tc>
          <w:tcPr>
            <w:tcW w:w="1200" w:type="dxa"/>
          </w:tcPr>
          <w:p w:rsidR="000047F0" w:rsidRPr="00282DAF" w:rsidRDefault="000047F0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1 107.01</w:t>
            </w:r>
          </w:p>
          <w:p w:rsidR="000047F0" w:rsidRPr="00282DAF" w:rsidRDefault="000047F0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629.59</w:t>
            </w: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2.46</w:t>
            </w:r>
          </w:p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0.42</w:t>
            </w: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474.96</w:t>
            </w:r>
          </w:p>
        </w:tc>
        <w:tc>
          <w:tcPr>
            <w:tcW w:w="1425" w:type="dxa"/>
          </w:tcPr>
          <w:p w:rsidR="000047F0" w:rsidRPr="00282DAF" w:rsidRDefault="000047F0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11 347</w:t>
            </w:r>
          </w:p>
        </w:tc>
        <w:tc>
          <w:tcPr>
            <w:tcW w:w="1200" w:type="dxa"/>
          </w:tcPr>
          <w:p w:rsidR="000047F0" w:rsidRPr="00282DAF" w:rsidRDefault="000047F0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6 453</w:t>
            </w: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25</w:t>
            </w:r>
          </w:p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4</w:t>
            </w: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4 868</w:t>
            </w:r>
          </w:p>
        </w:tc>
        <w:tc>
          <w:tcPr>
            <w:tcW w:w="1050" w:type="dxa"/>
          </w:tcPr>
          <w:p w:rsidR="000047F0" w:rsidRPr="00282DAF" w:rsidRDefault="000047F0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71.06</w:t>
            </w:r>
          </w:p>
          <w:p w:rsidR="000047F0" w:rsidRPr="00282DAF" w:rsidRDefault="000047F0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728.37</w:t>
            </w:r>
          </w:p>
        </w:tc>
      </w:tr>
      <w:tr w:rsidR="000047F0" w:rsidRPr="00282DAF">
        <w:tblPrEx>
          <w:tblCellMar>
            <w:top w:w="0" w:type="dxa"/>
            <w:bottom w:w="0" w:type="dxa"/>
          </w:tblCellMar>
        </w:tblPrEx>
        <w:tc>
          <w:tcPr>
            <w:tcW w:w="520" w:type="dxa"/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175</w:t>
            </w: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ФЕР 08-01-003-07</w:t>
            </w:r>
          </w:p>
        </w:tc>
        <w:tc>
          <w:tcPr>
            <w:tcW w:w="3450" w:type="dxa"/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Гидроизоляция фундаментов боковая обмазочная битумная в 2 слоя</w:t>
            </w:r>
          </w:p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100 м2</w:t>
            </w:r>
          </w:p>
        </w:tc>
        <w:tc>
          <w:tcPr>
            <w:tcW w:w="675" w:type="dxa"/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1.1</w:t>
            </w:r>
          </w:p>
        </w:tc>
        <w:tc>
          <w:tcPr>
            <w:tcW w:w="1200" w:type="dxa"/>
          </w:tcPr>
          <w:p w:rsidR="000047F0" w:rsidRPr="00282DAF" w:rsidRDefault="000047F0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1 173.88</w:t>
            </w:r>
          </w:p>
          <w:p w:rsidR="000047F0" w:rsidRPr="00282DAF" w:rsidRDefault="000047F0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201.82</w:t>
            </w: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73.58</w:t>
            </w:r>
          </w:p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2.12</w:t>
            </w: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898.48</w:t>
            </w:r>
          </w:p>
        </w:tc>
        <w:tc>
          <w:tcPr>
            <w:tcW w:w="1425" w:type="dxa"/>
          </w:tcPr>
          <w:p w:rsidR="000047F0" w:rsidRPr="00282DAF" w:rsidRDefault="000047F0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1 291</w:t>
            </w:r>
          </w:p>
        </w:tc>
        <w:tc>
          <w:tcPr>
            <w:tcW w:w="1200" w:type="dxa"/>
          </w:tcPr>
          <w:p w:rsidR="000047F0" w:rsidRPr="00282DAF" w:rsidRDefault="000047F0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222</w:t>
            </w: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81</w:t>
            </w:r>
          </w:p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</w:t>
            </w: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988</w:t>
            </w:r>
          </w:p>
        </w:tc>
        <w:tc>
          <w:tcPr>
            <w:tcW w:w="1050" w:type="dxa"/>
          </w:tcPr>
          <w:p w:rsidR="000047F0" w:rsidRPr="00282DAF" w:rsidRDefault="000047F0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21.2</w:t>
            </w:r>
          </w:p>
          <w:p w:rsidR="000047F0" w:rsidRPr="00282DAF" w:rsidRDefault="000047F0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23.32</w:t>
            </w:r>
          </w:p>
        </w:tc>
      </w:tr>
      <w:tr w:rsidR="000047F0" w:rsidRPr="00282DAF">
        <w:tblPrEx>
          <w:tblCellMar>
            <w:top w:w="0" w:type="dxa"/>
            <w:bottom w:w="0" w:type="dxa"/>
          </w:tblCellMar>
        </w:tblPrEx>
        <w:tc>
          <w:tcPr>
            <w:tcW w:w="9670" w:type="dxa"/>
            <w:gridSpan w:val="7"/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ВСЕГО ПО РАЗДЕЛУ (прямые затраты)</w:t>
            </w:r>
          </w:p>
        </w:tc>
        <w:tc>
          <w:tcPr>
            <w:tcW w:w="1425" w:type="dxa"/>
          </w:tcPr>
          <w:p w:rsidR="000047F0" w:rsidRPr="00282DAF" w:rsidRDefault="000047F0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128 582</w:t>
            </w:r>
          </w:p>
        </w:tc>
        <w:tc>
          <w:tcPr>
            <w:tcW w:w="1200" w:type="dxa"/>
          </w:tcPr>
          <w:p w:rsidR="000047F0" w:rsidRPr="00282DAF" w:rsidRDefault="000047F0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27 705</w:t>
            </w: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37 344</w:t>
            </w:r>
          </w:p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2 908</w:t>
            </w: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63 534.04</w:t>
            </w:r>
          </w:p>
        </w:tc>
        <w:tc>
          <w:tcPr>
            <w:tcW w:w="1050" w:type="dxa"/>
          </w:tcPr>
          <w:p w:rsidR="000047F0" w:rsidRPr="00282DAF" w:rsidRDefault="000047F0">
            <w:pPr>
              <w:widowControl/>
              <w:tabs>
                <w:tab w:val="decimal" w:pos="64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2 961.17</w:t>
            </w:r>
          </w:p>
        </w:tc>
      </w:tr>
      <w:tr w:rsidR="000047F0" w:rsidRPr="00282DAF">
        <w:tblPrEx>
          <w:tblCellMar>
            <w:top w:w="0" w:type="dxa"/>
            <w:bottom w:w="0" w:type="dxa"/>
          </w:tblCellMar>
        </w:tblPrEx>
        <w:tc>
          <w:tcPr>
            <w:tcW w:w="15895" w:type="dxa"/>
            <w:gridSpan w:val="12"/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b/>
                <w:bCs/>
                <w:sz w:val="18"/>
                <w:szCs w:val="18"/>
                <w:u w:val="single"/>
              </w:rPr>
              <w:t>Скользящие опоры тип1</w:t>
            </w:r>
            <w:r>
              <w:rPr>
                <w:b/>
                <w:bCs/>
                <w:sz w:val="18"/>
                <w:szCs w:val="18"/>
                <w:u w:val="single"/>
              </w:rPr>
              <w:fldChar w:fldCharType="begin"/>
            </w:r>
            <w:r w:rsidRPr="00282DAF">
              <w:rPr>
                <w:sz w:val="18"/>
                <w:szCs w:val="18"/>
              </w:rPr>
              <w:instrText>tc "Скользящие опоры тип1" \l 1</w:instrText>
            </w:r>
            <w:r>
              <w:rPr>
                <w:b/>
                <w:bCs/>
                <w:sz w:val="18"/>
                <w:szCs w:val="18"/>
                <w:u w:val="single"/>
              </w:rPr>
              <w:fldChar w:fldCharType="end"/>
            </w:r>
          </w:p>
        </w:tc>
      </w:tr>
      <w:tr w:rsidR="000047F0" w:rsidRPr="00282DAF">
        <w:tblPrEx>
          <w:tblCellMar>
            <w:top w:w="0" w:type="dxa"/>
            <w:bottom w:w="0" w:type="dxa"/>
          </w:tblCellMar>
        </w:tblPrEx>
        <w:tc>
          <w:tcPr>
            <w:tcW w:w="520" w:type="dxa"/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176</w:t>
            </w: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ФЕР 08-01-002-02</w:t>
            </w:r>
          </w:p>
        </w:tc>
        <w:tc>
          <w:tcPr>
            <w:tcW w:w="3450" w:type="dxa"/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Устройство основания под фундаменты щебеночного</w:t>
            </w:r>
          </w:p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м3</w:t>
            </w:r>
          </w:p>
        </w:tc>
        <w:tc>
          <w:tcPr>
            <w:tcW w:w="675" w:type="dxa"/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5.8</w:t>
            </w:r>
          </w:p>
        </w:tc>
        <w:tc>
          <w:tcPr>
            <w:tcW w:w="1200" w:type="dxa"/>
          </w:tcPr>
          <w:p w:rsidR="000047F0" w:rsidRPr="00282DAF" w:rsidRDefault="000047F0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257.32</w:t>
            </w:r>
          </w:p>
          <w:p w:rsidR="000047F0" w:rsidRPr="00282DAF" w:rsidRDefault="000047F0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19.58</w:t>
            </w: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66.97</w:t>
            </w:r>
          </w:p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5.56</w:t>
            </w: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170.77</w:t>
            </w:r>
          </w:p>
        </w:tc>
        <w:tc>
          <w:tcPr>
            <w:tcW w:w="1425" w:type="dxa"/>
          </w:tcPr>
          <w:p w:rsidR="000047F0" w:rsidRPr="00282DAF" w:rsidRDefault="000047F0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1 492</w:t>
            </w:r>
          </w:p>
        </w:tc>
        <w:tc>
          <w:tcPr>
            <w:tcW w:w="1200" w:type="dxa"/>
          </w:tcPr>
          <w:p w:rsidR="000047F0" w:rsidRPr="00282DAF" w:rsidRDefault="000047F0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114</w:t>
            </w: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388</w:t>
            </w:r>
          </w:p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32</w:t>
            </w: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990</w:t>
            </w:r>
          </w:p>
        </w:tc>
        <w:tc>
          <w:tcPr>
            <w:tcW w:w="1050" w:type="dxa"/>
          </w:tcPr>
          <w:p w:rsidR="000047F0" w:rsidRPr="00282DAF" w:rsidRDefault="000047F0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2.4</w:t>
            </w:r>
          </w:p>
          <w:p w:rsidR="000047F0" w:rsidRPr="00282DAF" w:rsidRDefault="000047F0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13.92</w:t>
            </w:r>
          </w:p>
        </w:tc>
      </w:tr>
      <w:tr w:rsidR="000047F0" w:rsidRPr="00282DAF">
        <w:tblPrEx>
          <w:tblCellMar>
            <w:top w:w="0" w:type="dxa"/>
            <w:bottom w:w="0" w:type="dxa"/>
          </w:tblCellMar>
        </w:tblPrEx>
        <w:tc>
          <w:tcPr>
            <w:tcW w:w="520" w:type="dxa"/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177</w:t>
            </w: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ФЕР 07-01-001-04</w:t>
            </w:r>
          </w:p>
        </w:tc>
        <w:tc>
          <w:tcPr>
            <w:tcW w:w="3450" w:type="dxa"/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Укладка фундаментных плит при глубине котлована до 4 м, массой конструкций более 3,5 т</w:t>
            </w:r>
          </w:p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100 шт.</w:t>
            </w:r>
          </w:p>
        </w:tc>
        <w:tc>
          <w:tcPr>
            <w:tcW w:w="675" w:type="dxa"/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0.12</w:t>
            </w:r>
          </w:p>
        </w:tc>
        <w:tc>
          <w:tcPr>
            <w:tcW w:w="1200" w:type="dxa"/>
          </w:tcPr>
          <w:p w:rsidR="000047F0" w:rsidRPr="00282DAF" w:rsidRDefault="000047F0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11 686</w:t>
            </w:r>
          </w:p>
          <w:p w:rsidR="000047F0" w:rsidRPr="00282DAF" w:rsidRDefault="000047F0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1 711.89</w:t>
            </w: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7 791.34</w:t>
            </w:r>
          </w:p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661</w:t>
            </w: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2 182.77</w:t>
            </w:r>
          </w:p>
        </w:tc>
        <w:tc>
          <w:tcPr>
            <w:tcW w:w="1425" w:type="dxa"/>
          </w:tcPr>
          <w:p w:rsidR="000047F0" w:rsidRPr="00282DAF" w:rsidRDefault="000047F0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1 402</w:t>
            </w:r>
          </w:p>
        </w:tc>
        <w:tc>
          <w:tcPr>
            <w:tcW w:w="1200" w:type="dxa"/>
          </w:tcPr>
          <w:p w:rsidR="000047F0" w:rsidRPr="00282DAF" w:rsidRDefault="000047F0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205</w:t>
            </w: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935</w:t>
            </w:r>
          </w:p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79</w:t>
            </w: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262</w:t>
            </w:r>
          </w:p>
        </w:tc>
        <w:tc>
          <w:tcPr>
            <w:tcW w:w="1050" w:type="dxa"/>
          </w:tcPr>
          <w:p w:rsidR="000047F0" w:rsidRPr="00282DAF" w:rsidRDefault="000047F0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186.48</w:t>
            </w:r>
          </w:p>
          <w:p w:rsidR="000047F0" w:rsidRPr="00282DAF" w:rsidRDefault="000047F0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22.38</w:t>
            </w:r>
          </w:p>
        </w:tc>
      </w:tr>
      <w:tr w:rsidR="000047F0" w:rsidRPr="00282DAF">
        <w:tblPrEx>
          <w:tblCellMar>
            <w:top w:w="0" w:type="dxa"/>
            <w:bottom w:w="0" w:type="dxa"/>
          </w:tblCellMar>
        </w:tblPrEx>
        <w:tc>
          <w:tcPr>
            <w:tcW w:w="520" w:type="dxa"/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178</w:t>
            </w: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ФССЦ 4080122</w:t>
            </w:r>
          </w:p>
        </w:tc>
        <w:tc>
          <w:tcPr>
            <w:tcW w:w="3450" w:type="dxa"/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Песок природный для строительных работ средний</w:t>
            </w:r>
          </w:p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м3</w:t>
            </w:r>
          </w:p>
        </w:tc>
        <w:tc>
          <w:tcPr>
            <w:tcW w:w="675" w:type="dxa"/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-4.74</w:t>
            </w:r>
          </w:p>
        </w:tc>
        <w:tc>
          <w:tcPr>
            <w:tcW w:w="1200" w:type="dxa"/>
          </w:tcPr>
          <w:p w:rsidR="000047F0" w:rsidRPr="00282DAF" w:rsidRDefault="000047F0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55.26</w:t>
            </w: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55.26</w:t>
            </w:r>
          </w:p>
        </w:tc>
        <w:tc>
          <w:tcPr>
            <w:tcW w:w="1425" w:type="dxa"/>
          </w:tcPr>
          <w:p w:rsidR="000047F0" w:rsidRPr="00282DAF" w:rsidRDefault="000047F0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- 262</w:t>
            </w:r>
          </w:p>
        </w:tc>
        <w:tc>
          <w:tcPr>
            <w:tcW w:w="1200" w:type="dxa"/>
          </w:tcPr>
          <w:p w:rsidR="000047F0" w:rsidRPr="00282DAF" w:rsidRDefault="000047F0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- 262</w:t>
            </w:r>
          </w:p>
        </w:tc>
        <w:tc>
          <w:tcPr>
            <w:tcW w:w="1050" w:type="dxa"/>
          </w:tcPr>
          <w:p w:rsidR="000047F0" w:rsidRPr="00282DAF" w:rsidRDefault="000047F0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</w:p>
        </w:tc>
      </w:tr>
      <w:tr w:rsidR="000047F0" w:rsidRPr="00282DAF">
        <w:tblPrEx>
          <w:tblCellMar>
            <w:top w:w="0" w:type="dxa"/>
            <w:bottom w:w="0" w:type="dxa"/>
          </w:tblCellMar>
        </w:tblPrEx>
        <w:tc>
          <w:tcPr>
            <w:tcW w:w="520" w:type="dxa"/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179</w:t>
            </w: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ФЕР 07-01-001-06</w:t>
            </w:r>
          </w:p>
        </w:tc>
        <w:tc>
          <w:tcPr>
            <w:tcW w:w="3450" w:type="dxa"/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Укладка фундаментов под колонны при глубине котлована до 4 м, масса конструкций до 3,5 т</w:t>
            </w:r>
          </w:p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100 шт.</w:t>
            </w:r>
          </w:p>
        </w:tc>
        <w:tc>
          <w:tcPr>
            <w:tcW w:w="675" w:type="dxa"/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0.12</w:t>
            </w:r>
          </w:p>
        </w:tc>
        <w:tc>
          <w:tcPr>
            <w:tcW w:w="1200" w:type="dxa"/>
          </w:tcPr>
          <w:p w:rsidR="000047F0" w:rsidRPr="00282DAF" w:rsidRDefault="000047F0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10 064.81</w:t>
            </w:r>
          </w:p>
          <w:p w:rsidR="000047F0" w:rsidRPr="00282DAF" w:rsidRDefault="000047F0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1 911.69</w:t>
            </w: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6 307.44</w:t>
            </w:r>
          </w:p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755.8</w:t>
            </w: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1 845.68</w:t>
            </w:r>
          </w:p>
        </w:tc>
        <w:tc>
          <w:tcPr>
            <w:tcW w:w="1425" w:type="dxa"/>
          </w:tcPr>
          <w:p w:rsidR="000047F0" w:rsidRPr="00282DAF" w:rsidRDefault="000047F0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1 208</w:t>
            </w:r>
          </w:p>
        </w:tc>
        <w:tc>
          <w:tcPr>
            <w:tcW w:w="1200" w:type="dxa"/>
          </w:tcPr>
          <w:p w:rsidR="000047F0" w:rsidRPr="00282DAF" w:rsidRDefault="000047F0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229</w:t>
            </w: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757</w:t>
            </w:r>
          </w:p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91</w:t>
            </w: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221</w:t>
            </w:r>
          </w:p>
        </w:tc>
        <w:tc>
          <w:tcPr>
            <w:tcW w:w="1050" w:type="dxa"/>
          </w:tcPr>
          <w:p w:rsidR="000047F0" w:rsidRPr="00282DAF" w:rsidRDefault="000047F0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213.12</w:t>
            </w:r>
          </w:p>
          <w:p w:rsidR="000047F0" w:rsidRPr="00282DAF" w:rsidRDefault="000047F0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25.57</w:t>
            </w:r>
          </w:p>
        </w:tc>
      </w:tr>
      <w:tr w:rsidR="000047F0" w:rsidRPr="00282DAF">
        <w:tblPrEx>
          <w:tblCellMar>
            <w:top w:w="0" w:type="dxa"/>
            <w:bottom w:w="0" w:type="dxa"/>
          </w:tblCellMar>
        </w:tblPrEx>
        <w:tc>
          <w:tcPr>
            <w:tcW w:w="520" w:type="dxa"/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180</w:t>
            </w: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ФССЦ 4080122</w:t>
            </w:r>
          </w:p>
        </w:tc>
        <w:tc>
          <w:tcPr>
            <w:tcW w:w="3450" w:type="dxa"/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Песок природный для строительных работ средний</w:t>
            </w:r>
          </w:p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м3</w:t>
            </w:r>
          </w:p>
        </w:tc>
        <w:tc>
          <w:tcPr>
            <w:tcW w:w="675" w:type="dxa"/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-4.008</w:t>
            </w:r>
          </w:p>
        </w:tc>
        <w:tc>
          <w:tcPr>
            <w:tcW w:w="1200" w:type="dxa"/>
          </w:tcPr>
          <w:p w:rsidR="000047F0" w:rsidRPr="00282DAF" w:rsidRDefault="000047F0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55.26</w:t>
            </w: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55.26</w:t>
            </w:r>
          </w:p>
        </w:tc>
        <w:tc>
          <w:tcPr>
            <w:tcW w:w="1425" w:type="dxa"/>
          </w:tcPr>
          <w:p w:rsidR="000047F0" w:rsidRPr="00282DAF" w:rsidRDefault="000047F0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- 221</w:t>
            </w:r>
          </w:p>
        </w:tc>
        <w:tc>
          <w:tcPr>
            <w:tcW w:w="1200" w:type="dxa"/>
          </w:tcPr>
          <w:p w:rsidR="000047F0" w:rsidRPr="00282DAF" w:rsidRDefault="000047F0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- 221</w:t>
            </w:r>
          </w:p>
        </w:tc>
        <w:tc>
          <w:tcPr>
            <w:tcW w:w="1050" w:type="dxa"/>
          </w:tcPr>
          <w:p w:rsidR="000047F0" w:rsidRPr="00282DAF" w:rsidRDefault="000047F0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</w:p>
        </w:tc>
      </w:tr>
      <w:tr w:rsidR="000047F0" w:rsidRPr="00282DAF">
        <w:tblPrEx>
          <w:tblCellMar>
            <w:top w:w="0" w:type="dxa"/>
            <w:bottom w:w="0" w:type="dxa"/>
          </w:tblCellMar>
        </w:tblPrEx>
        <w:tc>
          <w:tcPr>
            <w:tcW w:w="520" w:type="dxa"/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181</w:t>
            </w: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ФЕР 07-01-011-01</w:t>
            </w:r>
          </w:p>
        </w:tc>
        <w:tc>
          <w:tcPr>
            <w:tcW w:w="3450" w:type="dxa"/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Установка колонн прямоугольного сечения в стаканы фундаментов</w:t>
            </w:r>
          </w:p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100 шт.</w:t>
            </w:r>
          </w:p>
        </w:tc>
        <w:tc>
          <w:tcPr>
            <w:tcW w:w="675" w:type="dxa"/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0.12</w:t>
            </w:r>
          </w:p>
        </w:tc>
        <w:tc>
          <w:tcPr>
            <w:tcW w:w="1200" w:type="dxa"/>
          </w:tcPr>
          <w:p w:rsidR="000047F0" w:rsidRPr="00282DAF" w:rsidRDefault="000047F0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16 618.82</w:t>
            </w:r>
          </w:p>
          <w:p w:rsidR="000047F0" w:rsidRPr="00282DAF" w:rsidRDefault="000047F0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4 358.59</w:t>
            </w: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7 011.63</w:t>
            </w:r>
          </w:p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907.2</w:t>
            </w: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5 248.6</w:t>
            </w:r>
          </w:p>
        </w:tc>
        <w:tc>
          <w:tcPr>
            <w:tcW w:w="1425" w:type="dxa"/>
          </w:tcPr>
          <w:p w:rsidR="000047F0" w:rsidRPr="00282DAF" w:rsidRDefault="000047F0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1 994</w:t>
            </w:r>
          </w:p>
        </w:tc>
        <w:tc>
          <w:tcPr>
            <w:tcW w:w="1200" w:type="dxa"/>
          </w:tcPr>
          <w:p w:rsidR="000047F0" w:rsidRPr="00282DAF" w:rsidRDefault="000047F0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523</w:t>
            </w: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841</w:t>
            </w:r>
          </w:p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109</w:t>
            </w: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630</w:t>
            </w:r>
          </w:p>
        </w:tc>
        <w:tc>
          <w:tcPr>
            <w:tcW w:w="1050" w:type="dxa"/>
          </w:tcPr>
          <w:p w:rsidR="000047F0" w:rsidRPr="00282DAF" w:rsidRDefault="000047F0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463.68</w:t>
            </w:r>
          </w:p>
          <w:p w:rsidR="000047F0" w:rsidRPr="00282DAF" w:rsidRDefault="000047F0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55.64</w:t>
            </w:r>
          </w:p>
        </w:tc>
      </w:tr>
      <w:tr w:rsidR="000047F0" w:rsidRPr="00282DAF">
        <w:tblPrEx>
          <w:tblCellMar>
            <w:top w:w="0" w:type="dxa"/>
            <w:bottom w:w="0" w:type="dxa"/>
          </w:tblCellMar>
        </w:tblPrEx>
        <w:tc>
          <w:tcPr>
            <w:tcW w:w="520" w:type="dxa"/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182</w:t>
            </w: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ФЕР 08-01-003-07</w:t>
            </w:r>
          </w:p>
        </w:tc>
        <w:tc>
          <w:tcPr>
            <w:tcW w:w="3450" w:type="dxa"/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Гидроизоляция фундаментов боковая обмазочная битумная в 2 слоя</w:t>
            </w:r>
          </w:p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100 м2</w:t>
            </w:r>
          </w:p>
        </w:tc>
        <w:tc>
          <w:tcPr>
            <w:tcW w:w="675" w:type="dxa"/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1.1</w:t>
            </w:r>
          </w:p>
        </w:tc>
        <w:tc>
          <w:tcPr>
            <w:tcW w:w="1200" w:type="dxa"/>
          </w:tcPr>
          <w:p w:rsidR="000047F0" w:rsidRPr="00282DAF" w:rsidRDefault="000047F0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1 173.88</w:t>
            </w:r>
          </w:p>
          <w:p w:rsidR="000047F0" w:rsidRPr="00282DAF" w:rsidRDefault="000047F0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201.82</w:t>
            </w: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73.58</w:t>
            </w:r>
          </w:p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2.12</w:t>
            </w: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898.48</w:t>
            </w:r>
          </w:p>
        </w:tc>
        <w:tc>
          <w:tcPr>
            <w:tcW w:w="1425" w:type="dxa"/>
          </w:tcPr>
          <w:p w:rsidR="000047F0" w:rsidRPr="00282DAF" w:rsidRDefault="000047F0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1 291</w:t>
            </w:r>
          </w:p>
        </w:tc>
        <w:tc>
          <w:tcPr>
            <w:tcW w:w="1200" w:type="dxa"/>
          </w:tcPr>
          <w:p w:rsidR="000047F0" w:rsidRPr="00282DAF" w:rsidRDefault="000047F0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222</w:t>
            </w: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81</w:t>
            </w:r>
          </w:p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</w:t>
            </w: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988</w:t>
            </w:r>
          </w:p>
        </w:tc>
        <w:tc>
          <w:tcPr>
            <w:tcW w:w="1050" w:type="dxa"/>
          </w:tcPr>
          <w:p w:rsidR="000047F0" w:rsidRPr="00282DAF" w:rsidRDefault="000047F0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21.2</w:t>
            </w:r>
          </w:p>
          <w:p w:rsidR="000047F0" w:rsidRPr="00282DAF" w:rsidRDefault="000047F0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23.32</w:t>
            </w:r>
          </w:p>
        </w:tc>
      </w:tr>
      <w:tr w:rsidR="000047F0" w:rsidRPr="00282DAF">
        <w:tblPrEx>
          <w:tblCellMar>
            <w:top w:w="0" w:type="dxa"/>
            <w:bottom w:w="0" w:type="dxa"/>
          </w:tblCellMar>
        </w:tblPrEx>
        <w:tc>
          <w:tcPr>
            <w:tcW w:w="9670" w:type="dxa"/>
            <w:gridSpan w:val="7"/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ВСЕГО ПО РАЗДЕЛУ (прямые затраты)</w:t>
            </w:r>
          </w:p>
        </w:tc>
        <w:tc>
          <w:tcPr>
            <w:tcW w:w="1425" w:type="dxa"/>
          </w:tcPr>
          <w:p w:rsidR="000047F0" w:rsidRPr="00282DAF" w:rsidRDefault="000047F0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6 905</w:t>
            </w:r>
          </w:p>
        </w:tc>
        <w:tc>
          <w:tcPr>
            <w:tcW w:w="1200" w:type="dxa"/>
          </w:tcPr>
          <w:p w:rsidR="000047F0" w:rsidRPr="00282DAF" w:rsidRDefault="000047F0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1 293</w:t>
            </w: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3 003</w:t>
            </w:r>
          </w:p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313</w:t>
            </w: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2 608.63</w:t>
            </w:r>
          </w:p>
        </w:tc>
        <w:tc>
          <w:tcPr>
            <w:tcW w:w="1050" w:type="dxa"/>
          </w:tcPr>
          <w:p w:rsidR="000047F0" w:rsidRPr="00282DAF" w:rsidRDefault="000047F0">
            <w:pPr>
              <w:widowControl/>
              <w:tabs>
                <w:tab w:val="decimal" w:pos="64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140.83</w:t>
            </w:r>
          </w:p>
        </w:tc>
      </w:tr>
      <w:tr w:rsidR="000047F0" w:rsidRPr="00282DAF">
        <w:tblPrEx>
          <w:tblCellMar>
            <w:top w:w="0" w:type="dxa"/>
            <w:bottom w:w="0" w:type="dxa"/>
          </w:tblCellMar>
        </w:tblPrEx>
        <w:tc>
          <w:tcPr>
            <w:tcW w:w="15895" w:type="dxa"/>
            <w:gridSpan w:val="12"/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b/>
                <w:bCs/>
                <w:sz w:val="18"/>
                <w:szCs w:val="18"/>
                <w:u w:val="single"/>
              </w:rPr>
              <w:t>Узел трубопроводов УТ17А</w:t>
            </w:r>
            <w:r>
              <w:rPr>
                <w:b/>
                <w:bCs/>
                <w:sz w:val="18"/>
                <w:szCs w:val="18"/>
                <w:u w:val="single"/>
              </w:rPr>
              <w:fldChar w:fldCharType="begin"/>
            </w:r>
            <w:r w:rsidRPr="00282DAF">
              <w:rPr>
                <w:sz w:val="18"/>
                <w:szCs w:val="18"/>
              </w:rPr>
              <w:instrText>tc "Узел трубопроводов УТ17А" \l 1</w:instrText>
            </w:r>
            <w:r>
              <w:rPr>
                <w:b/>
                <w:bCs/>
                <w:sz w:val="18"/>
                <w:szCs w:val="18"/>
                <w:u w:val="single"/>
              </w:rPr>
              <w:fldChar w:fldCharType="end"/>
            </w:r>
          </w:p>
        </w:tc>
      </w:tr>
      <w:tr w:rsidR="000047F0" w:rsidRPr="00282DAF">
        <w:tblPrEx>
          <w:tblCellMar>
            <w:top w:w="0" w:type="dxa"/>
            <w:bottom w:w="0" w:type="dxa"/>
          </w:tblCellMar>
        </w:tblPrEx>
        <w:tc>
          <w:tcPr>
            <w:tcW w:w="520" w:type="dxa"/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183</w:t>
            </w: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ФЕР 11-01-001-02</w:t>
            </w:r>
          </w:p>
        </w:tc>
        <w:tc>
          <w:tcPr>
            <w:tcW w:w="3450" w:type="dxa"/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Уплотнение грунта щебнем</w:t>
            </w:r>
          </w:p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100 м2</w:t>
            </w:r>
          </w:p>
        </w:tc>
        <w:tc>
          <w:tcPr>
            <w:tcW w:w="675" w:type="dxa"/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0.198</w:t>
            </w:r>
          </w:p>
        </w:tc>
        <w:tc>
          <w:tcPr>
            <w:tcW w:w="1200" w:type="dxa"/>
          </w:tcPr>
          <w:p w:rsidR="000047F0" w:rsidRPr="00282DAF" w:rsidRDefault="000047F0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703.04</w:t>
            </w:r>
          </w:p>
          <w:p w:rsidR="000047F0" w:rsidRPr="00282DAF" w:rsidRDefault="000047F0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64.54</w:t>
            </w: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85.12</w:t>
            </w:r>
          </w:p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9.31</w:t>
            </w: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553.38</w:t>
            </w:r>
          </w:p>
        </w:tc>
        <w:tc>
          <w:tcPr>
            <w:tcW w:w="1425" w:type="dxa"/>
          </w:tcPr>
          <w:p w:rsidR="000047F0" w:rsidRPr="00282DAF" w:rsidRDefault="000047F0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139</w:t>
            </w:r>
          </w:p>
        </w:tc>
        <w:tc>
          <w:tcPr>
            <w:tcW w:w="1200" w:type="dxa"/>
          </w:tcPr>
          <w:p w:rsidR="000047F0" w:rsidRPr="00282DAF" w:rsidRDefault="000047F0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13</w:t>
            </w: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17</w:t>
            </w:r>
          </w:p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</w:t>
            </w: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110</w:t>
            </w:r>
          </w:p>
        </w:tc>
        <w:tc>
          <w:tcPr>
            <w:tcW w:w="1050" w:type="dxa"/>
          </w:tcPr>
          <w:p w:rsidR="000047F0" w:rsidRPr="00282DAF" w:rsidRDefault="000047F0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7.7</w:t>
            </w:r>
          </w:p>
          <w:p w:rsidR="000047F0" w:rsidRPr="00282DAF" w:rsidRDefault="000047F0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1.52</w:t>
            </w:r>
          </w:p>
        </w:tc>
      </w:tr>
      <w:tr w:rsidR="000047F0" w:rsidRPr="00282DAF">
        <w:tblPrEx>
          <w:tblCellMar>
            <w:top w:w="0" w:type="dxa"/>
            <w:bottom w:w="0" w:type="dxa"/>
          </w:tblCellMar>
        </w:tblPrEx>
        <w:tc>
          <w:tcPr>
            <w:tcW w:w="520" w:type="dxa"/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184</w:t>
            </w: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ФЕР 06-01-001-01</w:t>
            </w:r>
          </w:p>
        </w:tc>
        <w:tc>
          <w:tcPr>
            <w:tcW w:w="3450" w:type="dxa"/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Устройство бетонной подготовки</w:t>
            </w:r>
          </w:p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100 м3</w:t>
            </w:r>
          </w:p>
        </w:tc>
        <w:tc>
          <w:tcPr>
            <w:tcW w:w="675" w:type="dxa"/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0.0198</w:t>
            </w:r>
          </w:p>
        </w:tc>
        <w:tc>
          <w:tcPr>
            <w:tcW w:w="1200" w:type="dxa"/>
          </w:tcPr>
          <w:p w:rsidR="000047F0" w:rsidRPr="00282DAF" w:rsidRDefault="000047F0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57 787.79</w:t>
            </w:r>
          </w:p>
          <w:p w:rsidR="000047F0" w:rsidRPr="00282DAF" w:rsidRDefault="000047F0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1 271.63</w:t>
            </w: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921.89</w:t>
            </w:r>
          </w:p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140.13</w:t>
            </w: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55 594.27</w:t>
            </w:r>
          </w:p>
        </w:tc>
        <w:tc>
          <w:tcPr>
            <w:tcW w:w="1425" w:type="dxa"/>
          </w:tcPr>
          <w:p w:rsidR="000047F0" w:rsidRPr="00282DAF" w:rsidRDefault="000047F0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1 144</w:t>
            </w:r>
          </w:p>
        </w:tc>
        <w:tc>
          <w:tcPr>
            <w:tcW w:w="1200" w:type="dxa"/>
          </w:tcPr>
          <w:p w:rsidR="000047F0" w:rsidRPr="00282DAF" w:rsidRDefault="000047F0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25</w:t>
            </w: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18</w:t>
            </w:r>
          </w:p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</w:t>
            </w: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1 101</w:t>
            </w:r>
          </w:p>
        </w:tc>
        <w:tc>
          <w:tcPr>
            <w:tcW w:w="1050" w:type="dxa"/>
          </w:tcPr>
          <w:p w:rsidR="000047F0" w:rsidRPr="00282DAF" w:rsidRDefault="000047F0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163.03</w:t>
            </w:r>
          </w:p>
          <w:p w:rsidR="000047F0" w:rsidRPr="00282DAF" w:rsidRDefault="000047F0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3.23</w:t>
            </w:r>
          </w:p>
        </w:tc>
      </w:tr>
      <w:tr w:rsidR="000047F0" w:rsidRPr="00282DAF">
        <w:tblPrEx>
          <w:tblCellMar>
            <w:top w:w="0" w:type="dxa"/>
            <w:bottom w:w="0" w:type="dxa"/>
          </w:tblCellMar>
        </w:tblPrEx>
        <w:tc>
          <w:tcPr>
            <w:tcW w:w="520" w:type="dxa"/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185</w:t>
            </w: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ФССЦ 4010061</w:t>
            </w:r>
          </w:p>
        </w:tc>
        <w:tc>
          <w:tcPr>
            <w:tcW w:w="3450" w:type="dxa"/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Смеси бетонные, готовые к употреблению: бетон тяжелый, крупность заполнителя 20 мм, класс: в 3,5 (М50)</w:t>
            </w:r>
          </w:p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м3</w:t>
            </w:r>
          </w:p>
        </w:tc>
        <w:tc>
          <w:tcPr>
            <w:tcW w:w="675" w:type="dxa"/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-2.0196</w:t>
            </w:r>
          </w:p>
        </w:tc>
        <w:tc>
          <w:tcPr>
            <w:tcW w:w="1200" w:type="dxa"/>
          </w:tcPr>
          <w:p w:rsidR="000047F0" w:rsidRPr="00282DAF" w:rsidRDefault="000047F0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520</w:t>
            </w: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520</w:t>
            </w:r>
          </w:p>
        </w:tc>
        <w:tc>
          <w:tcPr>
            <w:tcW w:w="1425" w:type="dxa"/>
          </w:tcPr>
          <w:p w:rsidR="000047F0" w:rsidRPr="00282DAF" w:rsidRDefault="000047F0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-1 050</w:t>
            </w:r>
          </w:p>
        </w:tc>
        <w:tc>
          <w:tcPr>
            <w:tcW w:w="1200" w:type="dxa"/>
          </w:tcPr>
          <w:p w:rsidR="000047F0" w:rsidRPr="00282DAF" w:rsidRDefault="000047F0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-1 050</w:t>
            </w:r>
          </w:p>
        </w:tc>
        <w:tc>
          <w:tcPr>
            <w:tcW w:w="1050" w:type="dxa"/>
          </w:tcPr>
          <w:p w:rsidR="000047F0" w:rsidRPr="00282DAF" w:rsidRDefault="000047F0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</w:p>
        </w:tc>
      </w:tr>
      <w:tr w:rsidR="000047F0" w:rsidRPr="00282DAF">
        <w:tblPrEx>
          <w:tblCellMar>
            <w:top w:w="0" w:type="dxa"/>
            <w:bottom w:w="0" w:type="dxa"/>
          </w:tblCellMar>
        </w:tblPrEx>
        <w:tc>
          <w:tcPr>
            <w:tcW w:w="520" w:type="dxa"/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186</w:t>
            </w: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ФССЦ 4010023</w:t>
            </w:r>
          </w:p>
        </w:tc>
        <w:tc>
          <w:tcPr>
            <w:tcW w:w="3450" w:type="dxa"/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Бетон тяжелый, крупность заполнителя более 40 мм, класс в 7,5 (М100)</w:t>
            </w:r>
          </w:p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м3</w:t>
            </w:r>
          </w:p>
        </w:tc>
        <w:tc>
          <w:tcPr>
            <w:tcW w:w="675" w:type="dxa"/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2.0196</w:t>
            </w:r>
          </w:p>
        </w:tc>
        <w:tc>
          <w:tcPr>
            <w:tcW w:w="1200" w:type="dxa"/>
          </w:tcPr>
          <w:p w:rsidR="000047F0" w:rsidRPr="00282DAF" w:rsidRDefault="000047F0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560</w:t>
            </w: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560</w:t>
            </w:r>
          </w:p>
        </w:tc>
        <w:tc>
          <w:tcPr>
            <w:tcW w:w="1425" w:type="dxa"/>
          </w:tcPr>
          <w:p w:rsidR="000047F0" w:rsidRPr="00282DAF" w:rsidRDefault="000047F0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1 131</w:t>
            </w:r>
          </w:p>
        </w:tc>
        <w:tc>
          <w:tcPr>
            <w:tcW w:w="1200" w:type="dxa"/>
          </w:tcPr>
          <w:p w:rsidR="000047F0" w:rsidRPr="00282DAF" w:rsidRDefault="000047F0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1 131</w:t>
            </w:r>
          </w:p>
        </w:tc>
        <w:tc>
          <w:tcPr>
            <w:tcW w:w="1050" w:type="dxa"/>
          </w:tcPr>
          <w:p w:rsidR="000047F0" w:rsidRPr="00282DAF" w:rsidRDefault="000047F0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</w:p>
        </w:tc>
      </w:tr>
      <w:tr w:rsidR="000047F0" w:rsidRPr="00282DAF">
        <w:tblPrEx>
          <w:tblCellMar>
            <w:top w:w="0" w:type="dxa"/>
            <w:bottom w:w="0" w:type="dxa"/>
          </w:tblCellMar>
        </w:tblPrEx>
        <w:tc>
          <w:tcPr>
            <w:tcW w:w="520" w:type="dxa"/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187</w:t>
            </w: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ФЕР 06-01-001-16</w:t>
            </w:r>
          </w:p>
        </w:tc>
        <w:tc>
          <w:tcPr>
            <w:tcW w:w="3450" w:type="dxa"/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Устройство фундаментных плит 3,0х6,0</w:t>
            </w:r>
          </w:p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100 м3</w:t>
            </w:r>
          </w:p>
        </w:tc>
        <w:tc>
          <w:tcPr>
            <w:tcW w:w="675" w:type="dxa"/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0.045</w:t>
            </w:r>
          </w:p>
        </w:tc>
        <w:tc>
          <w:tcPr>
            <w:tcW w:w="1200" w:type="dxa"/>
          </w:tcPr>
          <w:p w:rsidR="000047F0" w:rsidRPr="00282DAF" w:rsidRDefault="000047F0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120 967.35</w:t>
            </w:r>
          </w:p>
          <w:p w:rsidR="000047F0" w:rsidRPr="00282DAF" w:rsidRDefault="000047F0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1 882.23</w:t>
            </w: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3 673.83</w:t>
            </w:r>
          </w:p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367.76</w:t>
            </w: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115 411.29</w:t>
            </w:r>
          </w:p>
        </w:tc>
        <w:tc>
          <w:tcPr>
            <w:tcW w:w="1425" w:type="dxa"/>
          </w:tcPr>
          <w:p w:rsidR="000047F0" w:rsidRPr="00282DAF" w:rsidRDefault="000047F0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5 444</w:t>
            </w:r>
          </w:p>
        </w:tc>
        <w:tc>
          <w:tcPr>
            <w:tcW w:w="1200" w:type="dxa"/>
          </w:tcPr>
          <w:p w:rsidR="000047F0" w:rsidRPr="00282DAF" w:rsidRDefault="000047F0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85</w:t>
            </w: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165</w:t>
            </w:r>
          </w:p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17</w:t>
            </w: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5 194</w:t>
            </w:r>
          </w:p>
        </w:tc>
        <w:tc>
          <w:tcPr>
            <w:tcW w:w="1050" w:type="dxa"/>
          </w:tcPr>
          <w:p w:rsidR="000047F0" w:rsidRPr="00282DAF" w:rsidRDefault="000047F0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220.66</w:t>
            </w:r>
          </w:p>
          <w:p w:rsidR="000047F0" w:rsidRPr="00282DAF" w:rsidRDefault="000047F0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9.93</w:t>
            </w:r>
          </w:p>
        </w:tc>
      </w:tr>
      <w:tr w:rsidR="000047F0" w:rsidRPr="00282DAF">
        <w:tblPrEx>
          <w:tblCellMar>
            <w:top w:w="0" w:type="dxa"/>
            <w:bottom w:w="0" w:type="dxa"/>
          </w:tblCellMar>
        </w:tblPrEx>
        <w:tc>
          <w:tcPr>
            <w:tcW w:w="520" w:type="dxa"/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188</w:t>
            </w: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ФССЦ 2040100</w:t>
            </w:r>
          </w:p>
        </w:tc>
        <w:tc>
          <w:tcPr>
            <w:tcW w:w="3450" w:type="dxa"/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Арматура горячекатанная класса А-I, А-II, А-III для монолитных железобетонных конструкций</w:t>
            </w:r>
          </w:p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т</w:t>
            </w:r>
          </w:p>
        </w:tc>
        <w:tc>
          <w:tcPr>
            <w:tcW w:w="675" w:type="dxa"/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-0.3645</w:t>
            </w:r>
          </w:p>
        </w:tc>
        <w:tc>
          <w:tcPr>
            <w:tcW w:w="1200" w:type="dxa"/>
          </w:tcPr>
          <w:p w:rsidR="000047F0" w:rsidRPr="00282DAF" w:rsidRDefault="000047F0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5 650</w:t>
            </w: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5 650</w:t>
            </w:r>
          </w:p>
        </w:tc>
        <w:tc>
          <w:tcPr>
            <w:tcW w:w="1425" w:type="dxa"/>
          </w:tcPr>
          <w:p w:rsidR="000047F0" w:rsidRPr="00282DAF" w:rsidRDefault="000047F0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-2 059</w:t>
            </w:r>
          </w:p>
        </w:tc>
        <w:tc>
          <w:tcPr>
            <w:tcW w:w="1200" w:type="dxa"/>
          </w:tcPr>
          <w:p w:rsidR="000047F0" w:rsidRPr="00282DAF" w:rsidRDefault="000047F0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-2 059</w:t>
            </w:r>
          </w:p>
        </w:tc>
        <w:tc>
          <w:tcPr>
            <w:tcW w:w="1050" w:type="dxa"/>
          </w:tcPr>
          <w:p w:rsidR="000047F0" w:rsidRPr="00282DAF" w:rsidRDefault="000047F0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</w:p>
        </w:tc>
      </w:tr>
      <w:tr w:rsidR="000047F0" w:rsidRPr="00282DAF">
        <w:tblPrEx>
          <w:tblCellMar>
            <w:top w:w="0" w:type="dxa"/>
            <w:bottom w:w="0" w:type="dxa"/>
          </w:tblCellMar>
        </w:tblPrEx>
        <w:tc>
          <w:tcPr>
            <w:tcW w:w="520" w:type="dxa"/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189</w:t>
            </w: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ФССЦ 2040001</w:t>
            </w:r>
          </w:p>
        </w:tc>
        <w:tc>
          <w:tcPr>
            <w:tcW w:w="3450" w:type="dxa"/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Горячекатаная арматурная сталь гладкая класса A-I, диаметром 6 мм</w:t>
            </w:r>
          </w:p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т</w:t>
            </w:r>
          </w:p>
        </w:tc>
        <w:tc>
          <w:tcPr>
            <w:tcW w:w="675" w:type="dxa"/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0.02736</w:t>
            </w:r>
          </w:p>
        </w:tc>
        <w:tc>
          <w:tcPr>
            <w:tcW w:w="1200" w:type="dxa"/>
          </w:tcPr>
          <w:p w:rsidR="000047F0" w:rsidRPr="00282DAF" w:rsidRDefault="000047F0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7 418.82</w:t>
            </w: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7 418.82</w:t>
            </w:r>
          </w:p>
        </w:tc>
        <w:tc>
          <w:tcPr>
            <w:tcW w:w="1425" w:type="dxa"/>
          </w:tcPr>
          <w:p w:rsidR="000047F0" w:rsidRPr="00282DAF" w:rsidRDefault="000047F0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203</w:t>
            </w:r>
          </w:p>
        </w:tc>
        <w:tc>
          <w:tcPr>
            <w:tcW w:w="1200" w:type="dxa"/>
          </w:tcPr>
          <w:p w:rsidR="000047F0" w:rsidRPr="00282DAF" w:rsidRDefault="000047F0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203</w:t>
            </w:r>
          </w:p>
        </w:tc>
        <w:tc>
          <w:tcPr>
            <w:tcW w:w="1050" w:type="dxa"/>
          </w:tcPr>
          <w:p w:rsidR="000047F0" w:rsidRPr="00282DAF" w:rsidRDefault="000047F0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</w:p>
        </w:tc>
      </w:tr>
      <w:tr w:rsidR="000047F0" w:rsidRPr="00282DAF">
        <w:tblPrEx>
          <w:tblCellMar>
            <w:top w:w="0" w:type="dxa"/>
            <w:bottom w:w="0" w:type="dxa"/>
          </w:tblCellMar>
        </w:tblPrEx>
        <w:tc>
          <w:tcPr>
            <w:tcW w:w="520" w:type="dxa"/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190</w:t>
            </w: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ФССЦ 2040034</w:t>
            </w:r>
          </w:p>
        </w:tc>
        <w:tc>
          <w:tcPr>
            <w:tcW w:w="3450" w:type="dxa"/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Надбавки к ценам заготовок за сборку и сварку каркасов и сеток плоских диаметром 5-6 мм</w:t>
            </w:r>
          </w:p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т</w:t>
            </w:r>
          </w:p>
        </w:tc>
        <w:tc>
          <w:tcPr>
            <w:tcW w:w="675" w:type="dxa"/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0.02736</w:t>
            </w:r>
          </w:p>
        </w:tc>
        <w:tc>
          <w:tcPr>
            <w:tcW w:w="1200" w:type="dxa"/>
          </w:tcPr>
          <w:p w:rsidR="000047F0" w:rsidRPr="00282DAF" w:rsidRDefault="000047F0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2 476.76</w:t>
            </w: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2 476.76</w:t>
            </w:r>
          </w:p>
        </w:tc>
        <w:tc>
          <w:tcPr>
            <w:tcW w:w="1425" w:type="dxa"/>
          </w:tcPr>
          <w:p w:rsidR="000047F0" w:rsidRPr="00282DAF" w:rsidRDefault="000047F0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68</w:t>
            </w:r>
          </w:p>
        </w:tc>
        <w:tc>
          <w:tcPr>
            <w:tcW w:w="1200" w:type="dxa"/>
          </w:tcPr>
          <w:p w:rsidR="000047F0" w:rsidRPr="00282DAF" w:rsidRDefault="000047F0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68</w:t>
            </w:r>
          </w:p>
        </w:tc>
        <w:tc>
          <w:tcPr>
            <w:tcW w:w="1050" w:type="dxa"/>
          </w:tcPr>
          <w:p w:rsidR="000047F0" w:rsidRPr="00282DAF" w:rsidRDefault="000047F0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</w:p>
        </w:tc>
      </w:tr>
      <w:tr w:rsidR="000047F0" w:rsidRPr="00282DAF">
        <w:tblPrEx>
          <w:tblCellMar>
            <w:top w:w="0" w:type="dxa"/>
            <w:bottom w:w="0" w:type="dxa"/>
          </w:tblCellMar>
        </w:tblPrEx>
        <w:tc>
          <w:tcPr>
            <w:tcW w:w="520" w:type="dxa"/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191</w:t>
            </w: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ФССЦ 2040023</w:t>
            </w:r>
          </w:p>
        </w:tc>
        <w:tc>
          <w:tcPr>
            <w:tcW w:w="3450" w:type="dxa"/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Горячекатаная арматурная сталь периодического профиля класса А-III диаметром 14 мм</w:t>
            </w:r>
          </w:p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т</w:t>
            </w:r>
          </w:p>
        </w:tc>
        <w:tc>
          <w:tcPr>
            <w:tcW w:w="675" w:type="dxa"/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0.432</w:t>
            </w:r>
          </w:p>
        </w:tc>
        <w:tc>
          <w:tcPr>
            <w:tcW w:w="1200" w:type="dxa"/>
          </w:tcPr>
          <w:p w:rsidR="000047F0" w:rsidRPr="00282DAF" w:rsidRDefault="000047F0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8 132</w:t>
            </w: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8 132</w:t>
            </w:r>
          </w:p>
        </w:tc>
        <w:tc>
          <w:tcPr>
            <w:tcW w:w="1425" w:type="dxa"/>
          </w:tcPr>
          <w:p w:rsidR="000047F0" w:rsidRPr="00282DAF" w:rsidRDefault="000047F0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3 513</w:t>
            </w:r>
          </w:p>
        </w:tc>
        <w:tc>
          <w:tcPr>
            <w:tcW w:w="1200" w:type="dxa"/>
          </w:tcPr>
          <w:p w:rsidR="000047F0" w:rsidRPr="00282DAF" w:rsidRDefault="000047F0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3 513</w:t>
            </w:r>
          </w:p>
        </w:tc>
        <w:tc>
          <w:tcPr>
            <w:tcW w:w="1050" w:type="dxa"/>
          </w:tcPr>
          <w:p w:rsidR="000047F0" w:rsidRPr="00282DAF" w:rsidRDefault="000047F0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</w:p>
        </w:tc>
      </w:tr>
      <w:tr w:rsidR="000047F0" w:rsidRPr="00282DAF">
        <w:tblPrEx>
          <w:tblCellMar>
            <w:top w:w="0" w:type="dxa"/>
            <w:bottom w:w="0" w:type="dxa"/>
          </w:tblCellMar>
        </w:tblPrEx>
        <w:tc>
          <w:tcPr>
            <w:tcW w:w="520" w:type="dxa"/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192</w:t>
            </w: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ФССЦ 2040038</w:t>
            </w:r>
          </w:p>
        </w:tc>
        <w:tc>
          <w:tcPr>
            <w:tcW w:w="3450" w:type="dxa"/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Надбавки к ценам заготовок за сборку и сварку каркасов и сеток плоских диаметром 14 мм</w:t>
            </w:r>
          </w:p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т</w:t>
            </w:r>
          </w:p>
        </w:tc>
        <w:tc>
          <w:tcPr>
            <w:tcW w:w="675" w:type="dxa"/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0.432</w:t>
            </w:r>
          </w:p>
        </w:tc>
        <w:tc>
          <w:tcPr>
            <w:tcW w:w="1200" w:type="dxa"/>
          </w:tcPr>
          <w:p w:rsidR="000047F0" w:rsidRPr="00282DAF" w:rsidRDefault="000047F0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1 204</w:t>
            </w: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1 204</w:t>
            </w:r>
          </w:p>
        </w:tc>
        <w:tc>
          <w:tcPr>
            <w:tcW w:w="1425" w:type="dxa"/>
          </w:tcPr>
          <w:p w:rsidR="000047F0" w:rsidRPr="00282DAF" w:rsidRDefault="000047F0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520</w:t>
            </w:r>
          </w:p>
        </w:tc>
        <w:tc>
          <w:tcPr>
            <w:tcW w:w="1200" w:type="dxa"/>
          </w:tcPr>
          <w:p w:rsidR="000047F0" w:rsidRPr="00282DAF" w:rsidRDefault="000047F0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520</w:t>
            </w:r>
          </w:p>
        </w:tc>
        <w:tc>
          <w:tcPr>
            <w:tcW w:w="1050" w:type="dxa"/>
          </w:tcPr>
          <w:p w:rsidR="000047F0" w:rsidRPr="00282DAF" w:rsidRDefault="000047F0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</w:p>
        </w:tc>
      </w:tr>
      <w:tr w:rsidR="000047F0" w:rsidRPr="00282DAF">
        <w:tblPrEx>
          <w:tblCellMar>
            <w:top w:w="0" w:type="dxa"/>
            <w:bottom w:w="0" w:type="dxa"/>
          </w:tblCellMar>
        </w:tblPrEx>
        <w:tc>
          <w:tcPr>
            <w:tcW w:w="520" w:type="dxa"/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193</w:t>
            </w: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ФЕР 07-05-001-01</w:t>
            </w:r>
          </w:p>
        </w:tc>
        <w:tc>
          <w:tcPr>
            <w:tcW w:w="3450" w:type="dxa"/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Установка блоков стен подвалов массой до 0,5 т</w:t>
            </w:r>
          </w:p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100 шт.</w:t>
            </w:r>
          </w:p>
        </w:tc>
        <w:tc>
          <w:tcPr>
            <w:tcW w:w="675" w:type="dxa"/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0.14</w:t>
            </w:r>
          </w:p>
        </w:tc>
        <w:tc>
          <w:tcPr>
            <w:tcW w:w="1200" w:type="dxa"/>
          </w:tcPr>
          <w:p w:rsidR="000047F0" w:rsidRPr="00282DAF" w:rsidRDefault="000047F0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3 367.6</w:t>
            </w:r>
          </w:p>
          <w:p w:rsidR="000047F0" w:rsidRPr="00282DAF" w:rsidRDefault="000047F0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461.82</w:t>
            </w: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2 036.02</w:t>
            </w:r>
          </w:p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236.66</w:t>
            </w: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869.76</w:t>
            </w:r>
          </w:p>
        </w:tc>
        <w:tc>
          <w:tcPr>
            <w:tcW w:w="1425" w:type="dxa"/>
          </w:tcPr>
          <w:p w:rsidR="000047F0" w:rsidRPr="00282DAF" w:rsidRDefault="000047F0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471</w:t>
            </w:r>
          </w:p>
        </w:tc>
        <w:tc>
          <w:tcPr>
            <w:tcW w:w="1200" w:type="dxa"/>
          </w:tcPr>
          <w:p w:rsidR="000047F0" w:rsidRPr="00282DAF" w:rsidRDefault="000047F0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65</w:t>
            </w: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285</w:t>
            </w:r>
          </w:p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33</w:t>
            </w: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122</w:t>
            </w:r>
          </w:p>
        </w:tc>
        <w:tc>
          <w:tcPr>
            <w:tcW w:w="1050" w:type="dxa"/>
          </w:tcPr>
          <w:p w:rsidR="000047F0" w:rsidRPr="00282DAF" w:rsidRDefault="000047F0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52.84</w:t>
            </w:r>
          </w:p>
          <w:p w:rsidR="000047F0" w:rsidRPr="00282DAF" w:rsidRDefault="000047F0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7.4</w:t>
            </w:r>
          </w:p>
        </w:tc>
      </w:tr>
      <w:tr w:rsidR="000047F0" w:rsidRPr="00282DAF">
        <w:tblPrEx>
          <w:tblCellMar>
            <w:top w:w="0" w:type="dxa"/>
            <w:bottom w:w="0" w:type="dxa"/>
          </w:tblCellMar>
        </w:tblPrEx>
        <w:tc>
          <w:tcPr>
            <w:tcW w:w="520" w:type="dxa"/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194</w:t>
            </w: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ФЕР 07-05-001-02</w:t>
            </w:r>
          </w:p>
        </w:tc>
        <w:tc>
          <w:tcPr>
            <w:tcW w:w="3450" w:type="dxa"/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Установка блоков стен подвалов массой до 1 т</w:t>
            </w:r>
          </w:p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100 шт.</w:t>
            </w:r>
          </w:p>
        </w:tc>
        <w:tc>
          <w:tcPr>
            <w:tcW w:w="675" w:type="dxa"/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0.17</w:t>
            </w:r>
          </w:p>
        </w:tc>
        <w:tc>
          <w:tcPr>
            <w:tcW w:w="1200" w:type="dxa"/>
          </w:tcPr>
          <w:p w:rsidR="000047F0" w:rsidRPr="00282DAF" w:rsidRDefault="000047F0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4 789.46</w:t>
            </w:r>
          </w:p>
          <w:p w:rsidR="000047F0" w:rsidRPr="00282DAF" w:rsidRDefault="000047F0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648.07</w:t>
            </w: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2 857.72</w:t>
            </w:r>
          </w:p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328.05</w:t>
            </w: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1 283.67</w:t>
            </w:r>
          </w:p>
        </w:tc>
        <w:tc>
          <w:tcPr>
            <w:tcW w:w="1425" w:type="dxa"/>
          </w:tcPr>
          <w:p w:rsidR="000047F0" w:rsidRPr="00282DAF" w:rsidRDefault="000047F0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814</w:t>
            </w:r>
          </w:p>
        </w:tc>
        <w:tc>
          <w:tcPr>
            <w:tcW w:w="1200" w:type="dxa"/>
          </w:tcPr>
          <w:p w:rsidR="000047F0" w:rsidRPr="00282DAF" w:rsidRDefault="000047F0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110</w:t>
            </w: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486</w:t>
            </w:r>
          </w:p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56</w:t>
            </w: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218</w:t>
            </w:r>
          </w:p>
        </w:tc>
        <w:tc>
          <w:tcPr>
            <w:tcW w:w="1050" w:type="dxa"/>
          </w:tcPr>
          <w:p w:rsidR="000047F0" w:rsidRPr="00282DAF" w:rsidRDefault="000047F0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74.15</w:t>
            </w:r>
          </w:p>
          <w:p w:rsidR="000047F0" w:rsidRPr="00282DAF" w:rsidRDefault="000047F0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12.61</w:t>
            </w:r>
          </w:p>
        </w:tc>
      </w:tr>
      <w:tr w:rsidR="000047F0" w:rsidRPr="00282DAF">
        <w:tblPrEx>
          <w:tblCellMar>
            <w:top w:w="0" w:type="dxa"/>
            <w:bottom w:w="0" w:type="dxa"/>
          </w:tblCellMar>
        </w:tblPrEx>
        <w:tc>
          <w:tcPr>
            <w:tcW w:w="520" w:type="dxa"/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195</w:t>
            </w: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ФЕР 07-05-001-04</w:t>
            </w:r>
          </w:p>
        </w:tc>
        <w:tc>
          <w:tcPr>
            <w:tcW w:w="3450" w:type="dxa"/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Установка блоков стен подвалов массой более 1,5 т</w:t>
            </w:r>
          </w:p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100 шт.</w:t>
            </w:r>
          </w:p>
        </w:tc>
        <w:tc>
          <w:tcPr>
            <w:tcW w:w="675" w:type="dxa"/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0.07</w:t>
            </w:r>
          </w:p>
        </w:tc>
        <w:tc>
          <w:tcPr>
            <w:tcW w:w="1200" w:type="dxa"/>
          </w:tcPr>
          <w:p w:rsidR="000047F0" w:rsidRPr="00282DAF" w:rsidRDefault="000047F0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10 561.51</w:t>
            </w:r>
          </w:p>
          <w:p w:rsidR="000047F0" w:rsidRPr="00282DAF" w:rsidRDefault="000047F0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1 164.31</w:t>
            </w: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6 803.63</w:t>
            </w:r>
          </w:p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679.32</w:t>
            </w: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2 593.57</w:t>
            </w:r>
          </w:p>
        </w:tc>
        <w:tc>
          <w:tcPr>
            <w:tcW w:w="1425" w:type="dxa"/>
          </w:tcPr>
          <w:p w:rsidR="000047F0" w:rsidRPr="00282DAF" w:rsidRDefault="000047F0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739</w:t>
            </w:r>
          </w:p>
        </w:tc>
        <w:tc>
          <w:tcPr>
            <w:tcW w:w="1200" w:type="dxa"/>
          </w:tcPr>
          <w:p w:rsidR="000047F0" w:rsidRPr="00282DAF" w:rsidRDefault="000047F0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82</w:t>
            </w: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476</w:t>
            </w:r>
          </w:p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48</w:t>
            </w: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182</w:t>
            </w:r>
          </w:p>
        </w:tc>
        <w:tc>
          <w:tcPr>
            <w:tcW w:w="1050" w:type="dxa"/>
          </w:tcPr>
          <w:p w:rsidR="000047F0" w:rsidRPr="00282DAF" w:rsidRDefault="000047F0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129.8</w:t>
            </w:r>
          </w:p>
          <w:p w:rsidR="000047F0" w:rsidRPr="00282DAF" w:rsidRDefault="000047F0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9.09</w:t>
            </w:r>
          </w:p>
        </w:tc>
      </w:tr>
      <w:tr w:rsidR="000047F0" w:rsidRPr="00282DAF">
        <w:tblPrEx>
          <w:tblCellMar>
            <w:top w:w="0" w:type="dxa"/>
            <w:bottom w:w="0" w:type="dxa"/>
          </w:tblCellMar>
        </w:tblPrEx>
        <w:tc>
          <w:tcPr>
            <w:tcW w:w="520" w:type="dxa"/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196</w:t>
            </w: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ФЕР 07-02-002-01</w:t>
            </w:r>
          </w:p>
        </w:tc>
        <w:tc>
          <w:tcPr>
            <w:tcW w:w="3450" w:type="dxa"/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Установка опор из плит и колец диаметром до 1000 мм</w:t>
            </w:r>
          </w:p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100 м3</w:t>
            </w:r>
          </w:p>
        </w:tc>
        <w:tc>
          <w:tcPr>
            <w:tcW w:w="675" w:type="dxa"/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0.0106</w:t>
            </w:r>
          </w:p>
        </w:tc>
        <w:tc>
          <w:tcPr>
            <w:tcW w:w="1200" w:type="dxa"/>
          </w:tcPr>
          <w:p w:rsidR="000047F0" w:rsidRPr="00282DAF" w:rsidRDefault="000047F0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26 781.22</w:t>
            </w:r>
          </w:p>
          <w:p w:rsidR="000047F0" w:rsidRPr="00282DAF" w:rsidRDefault="000047F0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4 911.61</w:t>
            </w: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20 514.74</w:t>
            </w:r>
          </w:p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2 264.76</w:t>
            </w: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1 354.87</w:t>
            </w:r>
          </w:p>
        </w:tc>
        <w:tc>
          <w:tcPr>
            <w:tcW w:w="1425" w:type="dxa"/>
          </w:tcPr>
          <w:p w:rsidR="000047F0" w:rsidRPr="00282DAF" w:rsidRDefault="000047F0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284</w:t>
            </w:r>
          </w:p>
        </w:tc>
        <w:tc>
          <w:tcPr>
            <w:tcW w:w="1200" w:type="dxa"/>
          </w:tcPr>
          <w:p w:rsidR="000047F0" w:rsidRPr="00282DAF" w:rsidRDefault="000047F0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52</w:t>
            </w: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217</w:t>
            </w:r>
          </w:p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24</w:t>
            </w: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14</w:t>
            </w:r>
          </w:p>
        </w:tc>
        <w:tc>
          <w:tcPr>
            <w:tcW w:w="1050" w:type="dxa"/>
          </w:tcPr>
          <w:p w:rsidR="000047F0" w:rsidRPr="00282DAF" w:rsidRDefault="000047F0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547.56</w:t>
            </w:r>
          </w:p>
          <w:p w:rsidR="000047F0" w:rsidRPr="00282DAF" w:rsidRDefault="000047F0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5.8</w:t>
            </w:r>
          </w:p>
        </w:tc>
      </w:tr>
      <w:tr w:rsidR="000047F0" w:rsidRPr="00282DAF">
        <w:tblPrEx>
          <w:tblCellMar>
            <w:top w:w="0" w:type="dxa"/>
            <w:bottom w:w="0" w:type="dxa"/>
          </w:tblCellMar>
        </w:tblPrEx>
        <w:tc>
          <w:tcPr>
            <w:tcW w:w="520" w:type="dxa"/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197</w:t>
            </w: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ФЕР 07-05-007-10</w:t>
            </w:r>
          </w:p>
        </w:tc>
        <w:tc>
          <w:tcPr>
            <w:tcW w:w="3450" w:type="dxa"/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Укладка перемычек до массой 0,3 т</w:t>
            </w:r>
          </w:p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100 шт.</w:t>
            </w:r>
          </w:p>
        </w:tc>
        <w:tc>
          <w:tcPr>
            <w:tcW w:w="675" w:type="dxa"/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0.05</w:t>
            </w:r>
          </w:p>
        </w:tc>
        <w:tc>
          <w:tcPr>
            <w:tcW w:w="1200" w:type="dxa"/>
          </w:tcPr>
          <w:p w:rsidR="000047F0" w:rsidRPr="00282DAF" w:rsidRDefault="000047F0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1 068.37</w:t>
            </w:r>
          </w:p>
          <w:p w:rsidR="000047F0" w:rsidRPr="00282DAF" w:rsidRDefault="000047F0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153.91</w:t>
            </w: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784.51</w:t>
            </w:r>
          </w:p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122.58</w:t>
            </w: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129.95</w:t>
            </w:r>
          </w:p>
        </w:tc>
        <w:tc>
          <w:tcPr>
            <w:tcW w:w="1425" w:type="dxa"/>
          </w:tcPr>
          <w:p w:rsidR="000047F0" w:rsidRPr="00282DAF" w:rsidRDefault="000047F0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53</w:t>
            </w:r>
          </w:p>
        </w:tc>
        <w:tc>
          <w:tcPr>
            <w:tcW w:w="1200" w:type="dxa"/>
          </w:tcPr>
          <w:p w:rsidR="000047F0" w:rsidRPr="00282DAF" w:rsidRDefault="000047F0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8</w:t>
            </w: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39</w:t>
            </w:r>
          </w:p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6</w:t>
            </w: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7</w:t>
            </w:r>
          </w:p>
        </w:tc>
        <w:tc>
          <w:tcPr>
            <w:tcW w:w="1050" w:type="dxa"/>
          </w:tcPr>
          <w:p w:rsidR="000047F0" w:rsidRPr="00282DAF" w:rsidRDefault="000047F0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17.61</w:t>
            </w:r>
          </w:p>
          <w:p w:rsidR="000047F0" w:rsidRPr="00282DAF" w:rsidRDefault="000047F0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0.88</w:t>
            </w:r>
          </w:p>
        </w:tc>
      </w:tr>
      <w:tr w:rsidR="000047F0" w:rsidRPr="00282DAF">
        <w:tblPrEx>
          <w:tblCellMar>
            <w:top w:w="0" w:type="dxa"/>
            <w:bottom w:w="0" w:type="dxa"/>
          </w:tblCellMar>
        </w:tblPrEx>
        <w:tc>
          <w:tcPr>
            <w:tcW w:w="520" w:type="dxa"/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198</w:t>
            </w: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ФЕР 06-01-001-20</w:t>
            </w:r>
          </w:p>
        </w:tc>
        <w:tc>
          <w:tcPr>
            <w:tcW w:w="3450" w:type="dxa"/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Устройство ленточных фундаментов бетонных</w:t>
            </w:r>
          </w:p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100 м3</w:t>
            </w:r>
          </w:p>
        </w:tc>
        <w:tc>
          <w:tcPr>
            <w:tcW w:w="675" w:type="dxa"/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0.053</w:t>
            </w:r>
          </w:p>
        </w:tc>
        <w:tc>
          <w:tcPr>
            <w:tcW w:w="1200" w:type="dxa"/>
          </w:tcPr>
          <w:p w:rsidR="000047F0" w:rsidRPr="00282DAF" w:rsidRDefault="000047F0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64 823.8</w:t>
            </w:r>
          </w:p>
          <w:p w:rsidR="000047F0" w:rsidRPr="00282DAF" w:rsidRDefault="000047F0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2 909.08</w:t>
            </w: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1 991.61</w:t>
            </w:r>
          </w:p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295.53</w:t>
            </w: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59 923.11</w:t>
            </w:r>
          </w:p>
        </w:tc>
        <w:tc>
          <w:tcPr>
            <w:tcW w:w="1425" w:type="dxa"/>
          </w:tcPr>
          <w:p w:rsidR="000047F0" w:rsidRPr="00282DAF" w:rsidRDefault="000047F0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3 436</w:t>
            </w:r>
          </w:p>
        </w:tc>
        <w:tc>
          <w:tcPr>
            <w:tcW w:w="1200" w:type="dxa"/>
          </w:tcPr>
          <w:p w:rsidR="000047F0" w:rsidRPr="00282DAF" w:rsidRDefault="000047F0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154</w:t>
            </w: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106</w:t>
            </w:r>
          </w:p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16</w:t>
            </w: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3 176</w:t>
            </w:r>
          </w:p>
        </w:tc>
        <w:tc>
          <w:tcPr>
            <w:tcW w:w="1050" w:type="dxa"/>
          </w:tcPr>
          <w:p w:rsidR="000047F0" w:rsidRPr="00282DAF" w:rsidRDefault="000047F0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337.48</w:t>
            </w:r>
          </w:p>
          <w:p w:rsidR="000047F0" w:rsidRPr="00282DAF" w:rsidRDefault="000047F0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17.89</w:t>
            </w:r>
          </w:p>
        </w:tc>
      </w:tr>
      <w:tr w:rsidR="000047F0" w:rsidRPr="00282DAF">
        <w:tblPrEx>
          <w:tblCellMar>
            <w:top w:w="0" w:type="dxa"/>
            <w:bottom w:w="0" w:type="dxa"/>
          </w:tblCellMar>
        </w:tblPrEx>
        <w:tc>
          <w:tcPr>
            <w:tcW w:w="520" w:type="dxa"/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199</w:t>
            </w: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ФССЦ 4010023</w:t>
            </w:r>
          </w:p>
        </w:tc>
        <w:tc>
          <w:tcPr>
            <w:tcW w:w="3450" w:type="dxa"/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Бетон тяжелый, крупность заполнителя более 40 мм, класс в 7,5 (М100)</w:t>
            </w:r>
          </w:p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м3</w:t>
            </w:r>
          </w:p>
        </w:tc>
        <w:tc>
          <w:tcPr>
            <w:tcW w:w="675" w:type="dxa"/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-5.3795</w:t>
            </w:r>
          </w:p>
        </w:tc>
        <w:tc>
          <w:tcPr>
            <w:tcW w:w="1200" w:type="dxa"/>
          </w:tcPr>
          <w:p w:rsidR="000047F0" w:rsidRPr="00282DAF" w:rsidRDefault="000047F0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560</w:t>
            </w: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560</w:t>
            </w:r>
          </w:p>
        </w:tc>
        <w:tc>
          <w:tcPr>
            <w:tcW w:w="1425" w:type="dxa"/>
          </w:tcPr>
          <w:p w:rsidR="000047F0" w:rsidRPr="00282DAF" w:rsidRDefault="000047F0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-3 013</w:t>
            </w:r>
          </w:p>
        </w:tc>
        <w:tc>
          <w:tcPr>
            <w:tcW w:w="1200" w:type="dxa"/>
          </w:tcPr>
          <w:p w:rsidR="000047F0" w:rsidRPr="00282DAF" w:rsidRDefault="000047F0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-3 013</w:t>
            </w:r>
          </w:p>
        </w:tc>
        <w:tc>
          <w:tcPr>
            <w:tcW w:w="1050" w:type="dxa"/>
          </w:tcPr>
          <w:p w:rsidR="000047F0" w:rsidRPr="00282DAF" w:rsidRDefault="000047F0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</w:p>
        </w:tc>
      </w:tr>
      <w:tr w:rsidR="000047F0" w:rsidRPr="00282DAF">
        <w:tblPrEx>
          <w:tblCellMar>
            <w:top w:w="0" w:type="dxa"/>
            <w:bottom w:w="0" w:type="dxa"/>
          </w:tblCellMar>
        </w:tblPrEx>
        <w:tc>
          <w:tcPr>
            <w:tcW w:w="520" w:type="dxa"/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200</w:t>
            </w: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ФССЦ 4010026</w:t>
            </w:r>
          </w:p>
        </w:tc>
        <w:tc>
          <w:tcPr>
            <w:tcW w:w="3450" w:type="dxa"/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Бетон тяжелый, крупность заполнителя более 40 мм, класс В15 (М200)</w:t>
            </w:r>
          </w:p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м3</w:t>
            </w:r>
          </w:p>
        </w:tc>
        <w:tc>
          <w:tcPr>
            <w:tcW w:w="675" w:type="dxa"/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5.3795</w:t>
            </w:r>
          </w:p>
        </w:tc>
        <w:tc>
          <w:tcPr>
            <w:tcW w:w="1200" w:type="dxa"/>
          </w:tcPr>
          <w:p w:rsidR="000047F0" w:rsidRPr="00282DAF" w:rsidRDefault="000047F0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600</w:t>
            </w: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600</w:t>
            </w:r>
          </w:p>
        </w:tc>
        <w:tc>
          <w:tcPr>
            <w:tcW w:w="1425" w:type="dxa"/>
          </w:tcPr>
          <w:p w:rsidR="000047F0" w:rsidRPr="00282DAF" w:rsidRDefault="000047F0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3 228</w:t>
            </w:r>
          </w:p>
        </w:tc>
        <w:tc>
          <w:tcPr>
            <w:tcW w:w="1200" w:type="dxa"/>
          </w:tcPr>
          <w:p w:rsidR="000047F0" w:rsidRPr="00282DAF" w:rsidRDefault="000047F0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3 228</w:t>
            </w:r>
          </w:p>
        </w:tc>
        <w:tc>
          <w:tcPr>
            <w:tcW w:w="1050" w:type="dxa"/>
          </w:tcPr>
          <w:p w:rsidR="000047F0" w:rsidRPr="00282DAF" w:rsidRDefault="000047F0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</w:p>
        </w:tc>
      </w:tr>
      <w:tr w:rsidR="000047F0" w:rsidRPr="00282DAF">
        <w:tblPrEx>
          <w:tblCellMar>
            <w:top w:w="0" w:type="dxa"/>
            <w:bottom w:w="0" w:type="dxa"/>
          </w:tblCellMar>
        </w:tblPrEx>
        <w:tc>
          <w:tcPr>
            <w:tcW w:w="520" w:type="dxa"/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201</w:t>
            </w: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ФЕР 09-03-015-01</w:t>
            </w:r>
          </w:p>
        </w:tc>
        <w:tc>
          <w:tcPr>
            <w:tcW w:w="3450" w:type="dxa"/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Монтаж металлических балок БМ4.5, БМ2.3</w:t>
            </w:r>
          </w:p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 т</w:t>
            </w:r>
          </w:p>
        </w:tc>
        <w:tc>
          <w:tcPr>
            <w:tcW w:w="675" w:type="dxa"/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0.90716</w:t>
            </w:r>
          </w:p>
        </w:tc>
        <w:tc>
          <w:tcPr>
            <w:tcW w:w="1200" w:type="dxa"/>
          </w:tcPr>
          <w:p w:rsidR="000047F0" w:rsidRPr="00282DAF" w:rsidRDefault="000047F0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505.88</w:t>
            </w:r>
          </w:p>
          <w:p w:rsidR="000047F0" w:rsidRPr="00282DAF" w:rsidRDefault="000047F0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138</w:t>
            </w: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282.38</w:t>
            </w:r>
          </w:p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22.45</w:t>
            </w: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85.5</w:t>
            </w:r>
          </w:p>
        </w:tc>
        <w:tc>
          <w:tcPr>
            <w:tcW w:w="1425" w:type="dxa"/>
          </w:tcPr>
          <w:p w:rsidR="000047F0" w:rsidRPr="00282DAF" w:rsidRDefault="000047F0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459</w:t>
            </w:r>
          </w:p>
        </w:tc>
        <w:tc>
          <w:tcPr>
            <w:tcW w:w="1200" w:type="dxa"/>
          </w:tcPr>
          <w:p w:rsidR="000047F0" w:rsidRPr="00282DAF" w:rsidRDefault="000047F0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125</w:t>
            </w: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256</w:t>
            </w:r>
          </w:p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20</w:t>
            </w: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78</w:t>
            </w:r>
          </w:p>
        </w:tc>
        <w:tc>
          <w:tcPr>
            <w:tcW w:w="1050" w:type="dxa"/>
          </w:tcPr>
          <w:p w:rsidR="000047F0" w:rsidRPr="00282DAF" w:rsidRDefault="000047F0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15.79</w:t>
            </w:r>
          </w:p>
          <w:p w:rsidR="000047F0" w:rsidRPr="00282DAF" w:rsidRDefault="000047F0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14.32</w:t>
            </w:r>
          </w:p>
        </w:tc>
      </w:tr>
      <w:tr w:rsidR="000047F0" w:rsidRPr="00282DAF">
        <w:tblPrEx>
          <w:tblCellMar>
            <w:top w:w="0" w:type="dxa"/>
            <w:bottom w:w="0" w:type="dxa"/>
          </w:tblCellMar>
        </w:tblPrEx>
        <w:tc>
          <w:tcPr>
            <w:tcW w:w="520" w:type="dxa"/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202</w:t>
            </w: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ФЕР 06-01-015-07</w:t>
            </w:r>
          </w:p>
        </w:tc>
        <w:tc>
          <w:tcPr>
            <w:tcW w:w="3450" w:type="dxa"/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Установка закладных деталей весом до 4 кг</w:t>
            </w:r>
          </w:p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 т</w:t>
            </w:r>
          </w:p>
        </w:tc>
        <w:tc>
          <w:tcPr>
            <w:tcW w:w="675" w:type="dxa"/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0.0015</w:t>
            </w:r>
          </w:p>
        </w:tc>
        <w:tc>
          <w:tcPr>
            <w:tcW w:w="1200" w:type="dxa"/>
          </w:tcPr>
          <w:p w:rsidR="000047F0" w:rsidRPr="00282DAF" w:rsidRDefault="000047F0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8 790.12</w:t>
            </w:r>
          </w:p>
          <w:p w:rsidR="000047F0" w:rsidRPr="00282DAF" w:rsidRDefault="000047F0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1 957.49</w:t>
            </w: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32.63</w:t>
            </w:r>
          </w:p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2.03</w:t>
            </w: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6 800</w:t>
            </w:r>
          </w:p>
        </w:tc>
        <w:tc>
          <w:tcPr>
            <w:tcW w:w="1425" w:type="dxa"/>
          </w:tcPr>
          <w:p w:rsidR="000047F0" w:rsidRPr="00282DAF" w:rsidRDefault="000047F0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13</w:t>
            </w:r>
          </w:p>
        </w:tc>
        <w:tc>
          <w:tcPr>
            <w:tcW w:w="1200" w:type="dxa"/>
          </w:tcPr>
          <w:p w:rsidR="000047F0" w:rsidRPr="00282DAF" w:rsidRDefault="000047F0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</w:t>
            </w: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10</w:t>
            </w:r>
          </w:p>
        </w:tc>
        <w:tc>
          <w:tcPr>
            <w:tcW w:w="1050" w:type="dxa"/>
          </w:tcPr>
          <w:p w:rsidR="000047F0" w:rsidRPr="00282DAF" w:rsidRDefault="000047F0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215.82</w:t>
            </w:r>
          </w:p>
          <w:p w:rsidR="000047F0" w:rsidRPr="00282DAF" w:rsidRDefault="000047F0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0.32</w:t>
            </w:r>
          </w:p>
        </w:tc>
      </w:tr>
      <w:tr w:rsidR="000047F0" w:rsidRPr="00282DAF">
        <w:tblPrEx>
          <w:tblCellMar>
            <w:top w:w="0" w:type="dxa"/>
            <w:bottom w:w="0" w:type="dxa"/>
          </w:tblCellMar>
        </w:tblPrEx>
        <w:tc>
          <w:tcPr>
            <w:tcW w:w="520" w:type="dxa"/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203</w:t>
            </w: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ФЕР 06-01-015-08</w:t>
            </w:r>
          </w:p>
        </w:tc>
        <w:tc>
          <w:tcPr>
            <w:tcW w:w="3450" w:type="dxa"/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Установка закладных деталей весом до 20 кг</w:t>
            </w:r>
          </w:p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 т</w:t>
            </w:r>
          </w:p>
        </w:tc>
        <w:tc>
          <w:tcPr>
            <w:tcW w:w="675" w:type="dxa"/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0.18553</w:t>
            </w:r>
          </w:p>
        </w:tc>
        <w:tc>
          <w:tcPr>
            <w:tcW w:w="1200" w:type="dxa"/>
          </w:tcPr>
          <w:p w:rsidR="000047F0" w:rsidRPr="00282DAF" w:rsidRDefault="000047F0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7 406.04</w:t>
            </w:r>
          </w:p>
          <w:p w:rsidR="000047F0" w:rsidRPr="00282DAF" w:rsidRDefault="000047F0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573.41</w:t>
            </w: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32.63</w:t>
            </w:r>
          </w:p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2.03</w:t>
            </w: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6 800</w:t>
            </w:r>
          </w:p>
        </w:tc>
        <w:tc>
          <w:tcPr>
            <w:tcW w:w="1425" w:type="dxa"/>
          </w:tcPr>
          <w:p w:rsidR="000047F0" w:rsidRPr="00282DAF" w:rsidRDefault="000047F0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1 374</w:t>
            </w:r>
          </w:p>
        </w:tc>
        <w:tc>
          <w:tcPr>
            <w:tcW w:w="1200" w:type="dxa"/>
          </w:tcPr>
          <w:p w:rsidR="000047F0" w:rsidRPr="00282DAF" w:rsidRDefault="000047F0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106</w:t>
            </w: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6</w:t>
            </w: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1 262</w:t>
            </w:r>
          </w:p>
        </w:tc>
        <w:tc>
          <w:tcPr>
            <w:tcW w:w="1050" w:type="dxa"/>
          </w:tcPr>
          <w:p w:rsidR="000047F0" w:rsidRPr="00282DAF" w:rsidRDefault="000047F0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63.22</w:t>
            </w:r>
          </w:p>
          <w:p w:rsidR="000047F0" w:rsidRPr="00282DAF" w:rsidRDefault="000047F0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11.73</w:t>
            </w:r>
          </w:p>
        </w:tc>
      </w:tr>
      <w:tr w:rsidR="000047F0" w:rsidRPr="00282DAF">
        <w:tblPrEx>
          <w:tblCellMar>
            <w:top w:w="0" w:type="dxa"/>
            <w:bottom w:w="0" w:type="dxa"/>
          </w:tblCellMar>
        </w:tblPrEx>
        <w:tc>
          <w:tcPr>
            <w:tcW w:w="520" w:type="dxa"/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204</w:t>
            </w: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ФЕР 23-04-011-01</w:t>
            </w:r>
          </w:p>
        </w:tc>
        <w:tc>
          <w:tcPr>
            <w:tcW w:w="3450" w:type="dxa"/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Установка люка</w:t>
            </w:r>
          </w:p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шт.</w:t>
            </w:r>
          </w:p>
        </w:tc>
        <w:tc>
          <w:tcPr>
            <w:tcW w:w="675" w:type="dxa"/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4</w:t>
            </w:r>
          </w:p>
        </w:tc>
        <w:tc>
          <w:tcPr>
            <w:tcW w:w="1200" w:type="dxa"/>
          </w:tcPr>
          <w:p w:rsidR="000047F0" w:rsidRPr="00282DAF" w:rsidRDefault="000047F0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586.65</w:t>
            </w:r>
          </w:p>
          <w:p w:rsidR="000047F0" w:rsidRPr="00282DAF" w:rsidRDefault="000047F0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11.32</w:t>
            </w: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5.28</w:t>
            </w:r>
          </w:p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0.74</w:t>
            </w: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570.05</w:t>
            </w:r>
          </w:p>
        </w:tc>
        <w:tc>
          <w:tcPr>
            <w:tcW w:w="1425" w:type="dxa"/>
          </w:tcPr>
          <w:p w:rsidR="000047F0" w:rsidRPr="00282DAF" w:rsidRDefault="000047F0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2 347</w:t>
            </w:r>
          </w:p>
        </w:tc>
        <w:tc>
          <w:tcPr>
            <w:tcW w:w="1200" w:type="dxa"/>
          </w:tcPr>
          <w:p w:rsidR="000047F0" w:rsidRPr="00282DAF" w:rsidRDefault="000047F0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45</w:t>
            </w: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21</w:t>
            </w:r>
          </w:p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</w:t>
            </w: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2 280</w:t>
            </w:r>
          </w:p>
        </w:tc>
        <w:tc>
          <w:tcPr>
            <w:tcW w:w="1050" w:type="dxa"/>
          </w:tcPr>
          <w:p w:rsidR="000047F0" w:rsidRPr="00282DAF" w:rsidRDefault="000047F0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1.31</w:t>
            </w:r>
          </w:p>
          <w:p w:rsidR="000047F0" w:rsidRPr="00282DAF" w:rsidRDefault="000047F0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5.24</w:t>
            </w:r>
          </w:p>
        </w:tc>
      </w:tr>
      <w:tr w:rsidR="000047F0" w:rsidRPr="00282DAF">
        <w:tblPrEx>
          <w:tblCellMar>
            <w:top w:w="0" w:type="dxa"/>
            <w:bottom w:w="0" w:type="dxa"/>
          </w:tblCellMar>
        </w:tblPrEx>
        <w:tc>
          <w:tcPr>
            <w:tcW w:w="520" w:type="dxa"/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205</w:t>
            </w: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ФЕР 09-03-029-01</w:t>
            </w:r>
          </w:p>
        </w:tc>
        <w:tc>
          <w:tcPr>
            <w:tcW w:w="3450" w:type="dxa"/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Монтаж лестниц С1</w:t>
            </w:r>
          </w:p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 т</w:t>
            </w:r>
          </w:p>
        </w:tc>
        <w:tc>
          <w:tcPr>
            <w:tcW w:w="675" w:type="dxa"/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0.0454</w:t>
            </w:r>
          </w:p>
        </w:tc>
        <w:tc>
          <w:tcPr>
            <w:tcW w:w="1200" w:type="dxa"/>
          </w:tcPr>
          <w:p w:rsidR="000047F0" w:rsidRPr="00282DAF" w:rsidRDefault="000047F0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1 083.67</w:t>
            </w:r>
          </w:p>
          <w:p w:rsidR="000047F0" w:rsidRPr="00282DAF" w:rsidRDefault="000047F0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304.28</w:t>
            </w: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689.65</w:t>
            </w:r>
          </w:p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76.27</w:t>
            </w: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89.74</w:t>
            </w:r>
          </w:p>
        </w:tc>
        <w:tc>
          <w:tcPr>
            <w:tcW w:w="1425" w:type="dxa"/>
          </w:tcPr>
          <w:p w:rsidR="000047F0" w:rsidRPr="00282DAF" w:rsidRDefault="000047F0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49</w:t>
            </w:r>
          </w:p>
        </w:tc>
        <w:tc>
          <w:tcPr>
            <w:tcW w:w="1200" w:type="dxa"/>
          </w:tcPr>
          <w:p w:rsidR="000047F0" w:rsidRPr="00282DAF" w:rsidRDefault="000047F0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14</w:t>
            </w: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31</w:t>
            </w:r>
          </w:p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</w:t>
            </w: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4</w:t>
            </w:r>
          </w:p>
        </w:tc>
        <w:tc>
          <w:tcPr>
            <w:tcW w:w="1050" w:type="dxa"/>
          </w:tcPr>
          <w:p w:rsidR="000047F0" w:rsidRPr="00282DAF" w:rsidRDefault="000047F0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32.37</w:t>
            </w:r>
          </w:p>
          <w:p w:rsidR="000047F0" w:rsidRPr="00282DAF" w:rsidRDefault="000047F0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1.47</w:t>
            </w:r>
          </w:p>
        </w:tc>
      </w:tr>
      <w:tr w:rsidR="000047F0" w:rsidRPr="00282DAF">
        <w:tblPrEx>
          <w:tblCellMar>
            <w:top w:w="0" w:type="dxa"/>
            <w:bottom w:w="0" w:type="dxa"/>
          </w:tblCellMar>
        </w:tblPrEx>
        <w:tc>
          <w:tcPr>
            <w:tcW w:w="520" w:type="dxa"/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206</w:t>
            </w: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ФССЦ 2010650</w:t>
            </w:r>
          </w:p>
        </w:tc>
        <w:tc>
          <w:tcPr>
            <w:tcW w:w="3450" w:type="dxa"/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Лестница металлическая С1</w:t>
            </w:r>
          </w:p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т</w:t>
            </w:r>
          </w:p>
        </w:tc>
        <w:tc>
          <w:tcPr>
            <w:tcW w:w="675" w:type="dxa"/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0.0454</w:t>
            </w:r>
          </w:p>
        </w:tc>
        <w:tc>
          <w:tcPr>
            <w:tcW w:w="1200" w:type="dxa"/>
          </w:tcPr>
          <w:p w:rsidR="000047F0" w:rsidRPr="00282DAF" w:rsidRDefault="000047F0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7 571</w:t>
            </w: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7 571</w:t>
            </w:r>
          </w:p>
        </w:tc>
        <w:tc>
          <w:tcPr>
            <w:tcW w:w="1425" w:type="dxa"/>
          </w:tcPr>
          <w:p w:rsidR="000047F0" w:rsidRPr="00282DAF" w:rsidRDefault="000047F0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344</w:t>
            </w:r>
          </w:p>
        </w:tc>
        <w:tc>
          <w:tcPr>
            <w:tcW w:w="1200" w:type="dxa"/>
          </w:tcPr>
          <w:p w:rsidR="000047F0" w:rsidRPr="00282DAF" w:rsidRDefault="000047F0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344</w:t>
            </w:r>
          </w:p>
        </w:tc>
        <w:tc>
          <w:tcPr>
            <w:tcW w:w="1050" w:type="dxa"/>
          </w:tcPr>
          <w:p w:rsidR="000047F0" w:rsidRPr="00282DAF" w:rsidRDefault="000047F0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</w:p>
        </w:tc>
      </w:tr>
      <w:tr w:rsidR="000047F0" w:rsidRPr="00282DAF">
        <w:tblPrEx>
          <w:tblCellMar>
            <w:top w:w="0" w:type="dxa"/>
            <w:bottom w:w="0" w:type="dxa"/>
          </w:tblCellMar>
        </w:tblPrEx>
        <w:tc>
          <w:tcPr>
            <w:tcW w:w="520" w:type="dxa"/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207</w:t>
            </w: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ФЕР 45-11-003-03</w:t>
            </w:r>
          </w:p>
        </w:tc>
        <w:tc>
          <w:tcPr>
            <w:tcW w:w="3450" w:type="dxa"/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Установка ходовых скоб</w:t>
            </w:r>
          </w:p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 т</w:t>
            </w:r>
          </w:p>
        </w:tc>
        <w:tc>
          <w:tcPr>
            <w:tcW w:w="675" w:type="dxa"/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0.00158</w:t>
            </w:r>
          </w:p>
        </w:tc>
        <w:tc>
          <w:tcPr>
            <w:tcW w:w="1200" w:type="dxa"/>
          </w:tcPr>
          <w:p w:rsidR="000047F0" w:rsidRPr="00282DAF" w:rsidRDefault="000047F0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2 775.16</w:t>
            </w:r>
          </w:p>
          <w:p w:rsidR="000047F0" w:rsidRPr="00282DAF" w:rsidRDefault="000047F0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1 537.02</w:t>
            </w: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1 238.14</w:t>
            </w:r>
          </w:p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547.75</w:t>
            </w: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425" w:type="dxa"/>
          </w:tcPr>
          <w:p w:rsidR="000047F0" w:rsidRPr="00282DAF" w:rsidRDefault="000047F0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4</w:t>
            </w:r>
          </w:p>
        </w:tc>
        <w:tc>
          <w:tcPr>
            <w:tcW w:w="1200" w:type="dxa"/>
          </w:tcPr>
          <w:p w:rsidR="000047F0" w:rsidRPr="00282DAF" w:rsidRDefault="000047F0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</w:t>
            </w: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</w:t>
            </w:r>
          </w:p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</w:t>
            </w: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050" w:type="dxa"/>
          </w:tcPr>
          <w:p w:rsidR="000047F0" w:rsidRPr="00282DAF" w:rsidRDefault="000047F0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157.32</w:t>
            </w:r>
          </w:p>
          <w:p w:rsidR="000047F0" w:rsidRPr="00282DAF" w:rsidRDefault="000047F0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0.25</w:t>
            </w:r>
          </w:p>
        </w:tc>
      </w:tr>
      <w:tr w:rsidR="000047F0" w:rsidRPr="00282DAF">
        <w:tblPrEx>
          <w:tblCellMar>
            <w:top w:w="0" w:type="dxa"/>
            <w:bottom w:w="0" w:type="dxa"/>
          </w:tblCellMar>
        </w:tblPrEx>
        <w:tc>
          <w:tcPr>
            <w:tcW w:w="520" w:type="dxa"/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208</w:t>
            </w: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ФССЦ 2040003</w:t>
            </w:r>
          </w:p>
        </w:tc>
        <w:tc>
          <w:tcPr>
            <w:tcW w:w="3450" w:type="dxa"/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Горячекатаная арматурная сталь гладкая класса А-I диаметром 10 мм</w:t>
            </w:r>
          </w:p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т</w:t>
            </w:r>
          </w:p>
        </w:tc>
        <w:tc>
          <w:tcPr>
            <w:tcW w:w="675" w:type="dxa"/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0.00158</w:t>
            </w:r>
          </w:p>
        </w:tc>
        <w:tc>
          <w:tcPr>
            <w:tcW w:w="1200" w:type="dxa"/>
          </w:tcPr>
          <w:p w:rsidR="000047F0" w:rsidRPr="00282DAF" w:rsidRDefault="000047F0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6 726.18</w:t>
            </w: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6 726.18</w:t>
            </w:r>
          </w:p>
        </w:tc>
        <w:tc>
          <w:tcPr>
            <w:tcW w:w="1425" w:type="dxa"/>
          </w:tcPr>
          <w:p w:rsidR="000047F0" w:rsidRPr="00282DAF" w:rsidRDefault="000047F0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11</w:t>
            </w:r>
          </w:p>
        </w:tc>
        <w:tc>
          <w:tcPr>
            <w:tcW w:w="1200" w:type="dxa"/>
          </w:tcPr>
          <w:p w:rsidR="000047F0" w:rsidRPr="00282DAF" w:rsidRDefault="000047F0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11</w:t>
            </w:r>
          </w:p>
        </w:tc>
        <w:tc>
          <w:tcPr>
            <w:tcW w:w="1050" w:type="dxa"/>
          </w:tcPr>
          <w:p w:rsidR="000047F0" w:rsidRPr="00282DAF" w:rsidRDefault="000047F0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</w:p>
        </w:tc>
      </w:tr>
      <w:tr w:rsidR="000047F0" w:rsidRPr="00282DAF">
        <w:tblPrEx>
          <w:tblCellMar>
            <w:top w:w="0" w:type="dxa"/>
            <w:bottom w:w="0" w:type="dxa"/>
          </w:tblCellMar>
        </w:tblPrEx>
        <w:tc>
          <w:tcPr>
            <w:tcW w:w="520" w:type="dxa"/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209</w:t>
            </w: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ФЕРм 38-01-004-01</w:t>
            </w:r>
          </w:p>
        </w:tc>
        <w:tc>
          <w:tcPr>
            <w:tcW w:w="3450" w:type="dxa"/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Изготовление площадкок с настилом  из рифленой стали</w:t>
            </w:r>
          </w:p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 т</w:t>
            </w:r>
          </w:p>
        </w:tc>
        <w:tc>
          <w:tcPr>
            <w:tcW w:w="675" w:type="dxa"/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0.23</w:t>
            </w:r>
          </w:p>
        </w:tc>
        <w:tc>
          <w:tcPr>
            <w:tcW w:w="1200" w:type="dxa"/>
          </w:tcPr>
          <w:p w:rsidR="000047F0" w:rsidRPr="00282DAF" w:rsidRDefault="000047F0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7 756.29</w:t>
            </w:r>
          </w:p>
          <w:p w:rsidR="000047F0" w:rsidRPr="00282DAF" w:rsidRDefault="000047F0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893</w:t>
            </w: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951.15</w:t>
            </w:r>
          </w:p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72.77</w:t>
            </w: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5 912.14</w:t>
            </w:r>
          </w:p>
        </w:tc>
        <w:tc>
          <w:tcPr>
            <w:tcW w:w="1425" w:type="dxa"/>
          </w:tcPr>
          <w:p w:rsidR="000047F0" w:rsidRPr="00282DAF" w:rsidRDefault="000047F0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1 784</w:t>
            </w:r>
          </w:p>
        </w:tc>
        <w:tc>
          <w:tcPr>
            <w:tcW w:w="1200" w:type="dxa"/>
          </w:tcPr>
          <w:p w:rsidR="000047F0" w:rsidRPr="00282DAF" w:rsidRDefault="000047F0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205</w:t>
            </w: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219</w:t>
            </w:r>
          </w:p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17</w:t>
            </w: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1 360</w:t>
            </w:r>
          </w:p>
        </w:tc>
        <w:tc>
          <w:tcPr>
            <w:tcW w:w="1050" w:type="dxa"/>
          </w:tcPr>
          <w:p w:rsidR="000047F0" w:rsidRPr="00282DAF" w:rsidRDefault="000047F0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95</w:t>
            </w:r>
          </w:p>
          <w:p w:rsidR="000047F0" w:rsidRPr="00282DAF" w:rsidRDefault="000047F0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21.85</w:t>
            </w:r>
          </w:p>
        </w:tc>
      </w:tr>
      <w:tr w:rsidR="000047F0" w:rsidRPr="00282DAF">
        <w:tblPrEx>
          <w:tblCellMar>
            <w:top w:w="0" w:type="dxa"/>
            <w:bottom w:w="0" w:type="dxa"/>
          </w:tblCellMar>
        </w:tblPrEx>
        <w:tc>
          <w:tcPr>
            <w:tcW w:w="520" w:type="dxa"/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210</w:t>
            </w: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ФССЦ 1010971</w:t>
            </w:r>
          </w:p>
        </w:tc>
        <w:tc>
          <w:tcPr>
            <w:tcW w:w="3450" w:type="dxa"/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Сортовой и фасонный горячекатаный прокат из стали углеродистой обыкновенного качества, круглый и квадратный размером 52-70 мм, сталь марки СТ3СП</w:t>
            </w:r>
          </w:p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т</w:t>
            </w:r>
          </w:p>
        </w:tc>
        <w:tc>
          <w:tcPr>
            <w:tcW w:w="675" w:type="dxa"/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-0.23736</w:t>
            </w:r>
          </w:p>
        </w:tc>
        <w:tc>
          <w:tcPr>
            <w:tcW w:w="1200" w:type="dxa"/>
          </w:tcPr>
          <w:p w:rsidR="000047F0" w:rsidRPr="00282DAF" w:rsidRDefault="000047F0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5 433.02</w:t>
            </w: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5 433.02</w:t>
            </w:r>
          </w:p>
        </w:tc>
        <w:tc>
          <w:tcPr>
            <w:tcW w:w="1425" w:type="dxa"/>
          </w:tcPr>
          <w:p w:rsidR="000047F0" w:rsidRPr="00282DAF" w:rsidRDefault="000047F0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-1 290</w:t>
            </w:r>
          </w:p>
        </w:tc>
        <w:tc>
          <w:tcPr>
            <w:tcW w:w="1200" w:type="dxa"/>
          </w:tcPr>
          <w:p w:rsidR="000047F0" w:rsidRPr="00282DAF" w:rsidRDefault="000047F0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-1 290</w:t>
            </w:r>
          </w:p>
        </w:tc>
        <w:tc>
          <w:tcPr>
            <w:tcW w:w="1050" w:type="dxa"/>
          </w:tcPr>
          <w:p w:rsidR="000047F0" w:rsidRPr="00282DAF" w:rsidRDefault="000047F0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</w:p>
        </w:tc>
      </w:tr>
      <w:tr w:rsidR="000047F0" w:rsidRPr="00282DAF">
        <w:tblPrEx>
          <w:tblCellMar>
            <w:top w:w="0" w:type="dxa"/>
            <w:bottom w:w="0" w:type="dxa"/>
          </w:tblCellMar>
        </w:tblPrEx>
        <w:tc>
          <w:tcPr>
            <w:tcW w:w="520" w:type="dxa"/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211</w:t>
            </w: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ФССЦ 1011112</w:t>
            </w:r>
          </w:p>
        </w:tc>
        <w:tc>
          <w:tcPr>
            <w:tcW w:w="3450" w:type="dxa"/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Рифленый прокат ромбического рифления, шириной свыше 1 до 1.9 м из горячекатаных листов с обрезными кромками сталь С235, толщиной 6 мм</w:t>
            </w:r>
          </w:p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т</w:t>
            </w:r>
          </w:p>
        </w:tc>
        <w:tc>
          <w:tcPr>
            <w:tcW w:w="675" w:type="dxa"/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0.22</w:t>
            </w:r>
          </w:p>
        </w:tc>
        <w:tc>
          <w:tcPr>
            <w:tcW w:w="1200" w:type="dxa"/>
          </w:tcPr>
          <w:p w:rsidR="000047F0" w:rsidRPr="00282DAF" w:rsidRDefault="000047F0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6 733.53</w:t>
            </w: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6 733.53</w:t>
            </w:r>
          </w:p>
        </w:tc>
        <w:tc>
          <w:tcPr>
            <w:tcW w:w="1425" w:type="dxa"/>
          </w:tcPr>
          <w:p w:rsidR="000047F0" w:rsidRPr="00282DAF" w:rsidRDefault="000047F0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1 481</w:t>
            </w:r>
          </w:p>
        </w:tc>
        <w:tc>
          <w:tcPr>
            <w:tcW w:w="1200" w:type="dxa"/>
          </w:tcPr>
          <w:p w:rsidR="000047F0" w:rsidRPr="00282DAF" w:rsidRDefault="000047F0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1 481</w:t>
            </w:r>
          </w:p>
        </w:tc>
        <w:tc>
          <w:tcPr>
            <w:tcW w:w="1050" w:type="dxa"/>
          </w:tcPr>
          <w:p w:rsidR="000047F0" w:rsidRPr="00282DAF" w:rsidRDefault="000047F0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</w:p>
        </w:tc>
      </w:tr>
      <w:tr w:rsidR="000047F0" w:rsidRPr="00282DAF">
        <w:tblPrEx>
          <w:tblCellMar>
            <w:top w:w="0" w:type="dxa"/>
            <w:bottom w:w="0" w:type="dxa"/>
          </w:tblCellMar>
        </w:tblPrEx>
        <w:tc>
          <w:tcPr>
            <w:tcW w:w="520" w:type="dxa"/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212</w:t>
            </w: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ФССЦ 1011755</w:t>
            </w:r>
          </w:p>
        </w:tc>
        <w:tc>
          <w:tcPr>
            <w:tcW w:w="3450" w:type="dxa"/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Сталь полосовая, марка стали СТ3СП шириной 60 мм толщиной 6мм</w:t>
            </w:r>
          </w:p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т</w:t>
            </w:r>
          </w:p>
        </w:tc>
        <w:tc>
          <w:tcPr>
            <w:tcW w:w="675" w:type="dxa"/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0.01</w:t>
            </w:r>
          </w:p>
        </w:tc>
        <w:tc>
          <w:tcPr>
            <w:tcW w:w="1200" w:type="dxa"/>
          </w:tcPr>
          <w:p w:rsidR="000047F0" w:rsidRPr="00282DAF" w:rsidRDefault="000047F0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5 000</w:t>
            </w: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5 000</w:t>
            </w:r>
          </w:p>
        </w:tc>
        <w:tc>
          <w:tcPr>
            <w:tcW w:w="1425" w:type="dxa"/>
          </w:tcPr>
          <w:p w:rsidR="000047F0" w:rsidRPr="00282DAF" w:rsidRDefault="000047F0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50</w:t>
            </w:r>
          </w:p>
        </w:tc>
        <w:tc>
          <w:tcPr>
            <w:tcW w:w="1200" w:type="dxa"/>
          </w:tcPr>
          <w:p w:rsidR="000047F0" w:rsidRPr="00282DAF" w:rsidRDefault="000047F0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50</w:t>
            </w:r>
          </w:p>
        </w:tc>
        <w:tc>
          <w:tcPr>
            <w:tcW w:w="1050" w:type="dxa"/>
          </w:tcPr>
          <w:p w:rsidR="000047F0" w:rsidRPr="00282DAF" w:rsidRDefault="000047F0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</w:p>
        </w:tc>
      </w:tr>
      <w:tr w:rsidR="000047F0" w:rsidRPr="00282DAF">
        <w:tblPrEx>
          <w:tblCellMar>
            <w:top w:w="0" w:type="dxa"/>
            <w:bottom w:w="0" w:type="dxa"/>
          </w:tblCellMar>
        </w:tblPrEx>
        <w:tc>
          <w:tcPr>
            <w:tcW w:w="520" w:type="dxa"/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213</w:t>
            </w: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ФЕР 09-03-030-01</w:t>
            </w:r>
          </w:p>
        </w:tc>
        <w:tc>
          <w:tcPr>
            <w:tcW w:w="3450" w:type="dxa"/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Монтаж площадок с настилом из рифленой стали</w:t>
            </w:r>
          </w:p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 т</w:t>
            </w:r>
          </w:p>
        </w:tc>
        <w:tc>
          <w:tcPr>
            <w:tcW w:w="675" w:type="dxa"/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0.23</w:t>
            </w:r>
          </w:p>
        </w:tc>
        <w:tc>
          <w:tcPr>
            <w:tcW w:w="1200" w:type="dxa"/>
          </w:tcPr>
          <w:p w:rsidR="000047F0" w:rsidRPr="00282DAF" w:rsidRDefault="000047F0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1 084.16</w:t>
            </w:r>
          </w:p>
          <w:p w:rsidR="000047F0" w:rsidRPr="00282DAF" w:rsidRDefault="000047F0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359.21</w:t>
            </w: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635.21</w:t>
            </w:r>
          </w:p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63.91</w:t>
            </w: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89.74</w:t>
            </w:r>
          </w:p>
        </w:tc>
        <w:tc>
          <w:tcPr>
            <w:tcW w:w="1425" w:type="dxa"/>
          </w:tcPr>
          <w:p w:rsidR="000047F0" w:rsidRPr="00282DAF" w:rsidRDefault="000047F0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249</w:t>
            </w:r>
          </w:p>
        </w:tc>
        <w:tc>
          <w:tcPr>
            <w:tcW w:w="1200" w:type="dxa"/>
          </w:tcPr>
          <w:p w:rsidR="000047F0" w:rsidRPr="00282DAF" w:rsidRDefault="000047F0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83</w:t>
            </w: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146</w:t>
            </w:r>
          </w:p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15</w:t>
            </w: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21</w:t>
            </w:r>
          </w:p>
        </w:tc>
        <w:tc>
          <w:tcPr>
            <w:tcW w:w="1050" w:type="dxa"/>
          </w:tcPr>
          <w:p w:rsidR="000047F0" w:rsidRPr="00282DAF" w:rsidRDefault="000047F0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39.13</w:t>
            </w:r>
          </w:p>
          <w:p w:rsidR="000047F0" w:rsidRPr="00282DAF" w:rsidRDefault="000047F0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9</w:t>
            </w:r>
          </w:p>
        </w:tc>
      </w:tr>
      <w:tr w:rsidR="000047F0" w:rsidRPr="00282DAF">
        <w:tblPrEx>
          <w:tblCellMar>
            <w:top w:w="0" w:type="dxa"/>
            <w:bottom w:w="0" w:type="dxa"/>
          </w:tblCellMar>
        </w:tblPrEx>
        <w:tc>
          <w:tcPr>
            <w:tcW w:w="520" w:type="dxa"/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214</w:t>
            </w: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ФЕР 08-01-003-07</w:t>
            </w:r>
          </w:p>
        </w:tc>
        <w:tc>
          <w:tcPr>
            <w:tcW w:w="3450" w:type="dxa"/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Гидроизоляция стен, фундаментов боковая обмазочная битумная в 2 слоя</w:t>
            </w:r>
          </w:p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100 м2</w:t>
            </w:r>
          </w:p>
        </w:tc>
        <w:tc>
          <w:tcPr>
            <w:tcW w:w="675" w:type="dxa"/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0.38</w:t>
            </w:r>
          </w:p>
        </w:tc>
        <w:tc>
          <w:tcPr>
            <w:tcW w:w="1200" w:type="dxa"/>
          </w:tcPr>
          <w:p w:rsidR="000047F0" w:rsidRPr="00282DAF" w:rsidRDefault="000047F0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1 173.88</w:t>
            </w:r>
          </w:p>
          <w:p w:rsidR="000047F0" w:rsidRPr="00282DAF" w:rsidRDefault="000047F0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201.82</w:t>
            </w: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73.58</w:t>
            </w:r>
          </w:p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2.12</w:t>
            </w: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898.48</w:t>
            </w:r>
          </w:p>
        </w:tc>
        <w:tc>
          <w:tcPr>
            <w:tcW w:w="1425" w:type="dxa"/>
          </w:tcPr>
          <w:p w:rsidR="000047F0" w:rsidRPr="00282DAF" w:rsidRDefault="000047F0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446</w:t>
            </w:r>
          </w:p>
        </w:tc>
        <w:tc>
          <w:tcPr>
            <w:tcW w:w="1200" w:type="dxa"/>
          </w:tcPr>
          <w:p w:rsidR="000047F0" w:rsidRPr="00282DAF" w:rsidRDefault="000047F0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77</w:t>
            </w: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28</w:t>
            </w:r>
          </w:p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</w:t>
            </w: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341</w:t>
            </w:r>
          </w:p>
        </w:tc>
        <w:tc>
          <w:tcPr>
            <w:tcW w:w="1050" w:type="dxa"/>
          </w:tcPr>
          <w:p w:rsidR="000047F0" w:rsidRPr="00282DAF" w:rsidRDefault="000047F0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21.2</w:t>
            </w:r>
          </w:p>
          <w:p w:rsidR="000047F0" w:rsidRPr="00282DAF" w:rsidRDefault="000047F0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8.06</w:t>
            </w:r>
          </w:p>
        </w:tc>
      </w:tr>
      <w:tr w:rsidR="000047F0" w:rsidRPr="00282DAF">
        <w:tblPrEx>
          <w:tblCellMar>
            <w:top w:w="0" w:type="dxa"/>
            <w:bottom w:w="0" w:type="dxa"/>
          </w:tblCellMar>
        </w:tblPrEx>
        <w:tc>
          <w:tcPr>
            <w:tcW w:w="520" w:type="dxa"/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215</w:t>
            </w: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ФЕР 13-03-002-04</w:t>
            </w:r>
          </w:p>
        </w:tc>
        <w:tc>
          <w:tcPr>
            <w:tcW w:w="3450" w:type="dxa"/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Огрунтовка металлических поверхностей за один раз грунтовкой ГФ-021</w:t>
            </w:r>
          </w:p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100 м2</w:t>
            </w:r>
          </w:p>
        </w:tc>
        <w:tc>
          <w:tcPr>
            <w:tcW w:w="675" w:type="dxa"/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0.53</w:t>
            </w:r>
          </w:p>
        </w:tc>
        <w:tc>
          <w:tcPr>
            <w:tcW w:w="1200" w:type="dxa"/>
          </w:tcPr>
          <w:p w:rsidR="000047F0" w:rsidRPr="00282DAF" w:rsidRDefault="000047F0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268.53</w:t>
            </w:r>
          </w:p>
          <w:p w:rsidR="000047F0" w:rsidRPr="00282DAF" w:rsidRDefault="000047F0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56.5</w:t>
            </w: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9.31</w:t>
            </w:r>
          </w:p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0.1</w:t>
            </w: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202.72</w:t>
            </w:r>
          </w:p>
        </w:tc>
        <w:tc>
          <w:tcPr>
            <w:tcW w:w="1425" w:type="dxa"/>
          </w:tcPr>
          <w:p w:rsidR="000047F0" w:rsidRPr="00282DAF" w:rsidRDefault="000047F0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142</w:t>
            </w:r>
          </w:p>
        </w:tc>
        <w:tc>
          <w:tcPr>
            <w:tcW w:w="1200" w:type="dxa"/>
          </w:tcPr>
          <w:p w:rsidR="000047F0" w:rsidRPr="00282DAF" w:rsidRDefault="000047F0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30</w:t>
            </w: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5</w:t>
            </w: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107</w:t>
            </w:r>
          </w:p>
        </w:tc>
        <w:tc>
          <w:tcPr>
            <w:tcW w:w="1050" w:type="dxa"/>
          </w:tcPr>
          <w:p w:rsidR="000047F0" w:rsidRPr="00282DAF" w:rsidRDefault="000047F0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5.31</w:t>
            </w:r>
          </w:p>
          <w:p w:rsidR="000047F0" w:rsidRPr="00282DAF" w:rsidRDefault="000047F0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2.81</w:t>
            </w:r>
          </w:p>
        </w:tc>
      </w:tr>
      <w:tr w:rsidR="000047F0" w:rsidRPr="00282DAF">
        <w:tblPrEx>
          <w:tblCellMar>
            <w:top w:w="0" w:type="dxa"/>
            <w:bottom w:w="0" w:type="dxa"/>
          </w:tblCellMar>
        </w:tblPrEx>
        <w:tc>
          <w:tcPr>
            <w:tcW w:w="520" w:type="dxa"/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216</w:t>
            </w: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ФЕР 13-03-004-26</w:t>
            </w:r>
          </w:p>
        </w:tc>
        <w:tc>
          <w:tcPr>
            <w:tcW w:w="3450" w:type="dxa"/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Окраска металлических огрунтованных поверхностей эмалью ПФ-115</w:t>
            </w:r>
          </w:p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100 м2</w:t>
            </w:r>
          </w:p>
        </w:tc>
        <w:tc>
          <w:tcPr>
            <w:tcW w:w="675" w:type="dxa"/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0.53</w:t>
            </w:r>
          </w:p>
        </w:tc>
        <w:tc>
          <w:tcPr>
            <w:tcW w:w="1200" w:type="dxa"/>
          </w:tcPr>
          <w:p w:rsidR="000047F0" w:rsidRPr="00282DAF" w:rsidRDefault="000047F0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781.67</w:t>
            </w:r>
          </w:p>
          <w:p w:rsidR="000047F0" w:rsidRPr="00282DAF" w:rsidRDefault="000047F0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34.74</w:t>
            </w: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6.1</w:t>
            </w:r>
          </w:p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0.1</w:t>
            </w: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740.83</w:t>
            </w:r>
          </w:p>
        </w:tc>
        <w:tc>
          <w:tcPr>
            <w:tcW w:w="1425" w:type="dxa"/>
          </w:tcPr>
          <w:p w:rsidR="000047F0" w:rsidRPr="00282DAF" w:rsidRDefault="000047F0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414</w:t>
            </w:r>
          </w:p>
        </w:tc>
        <w:tc>
          <w:tcPr>
            <w:tcW w:w="1200" w:type="dxa"/>
          </w:tcPr>
          <w:p w:rsidR="000047F0" w:rsidRPr="00282DAF" w:rsidRDefault="000047F0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18</w:t>
            </w: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</w:t>
            </w: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393</w:t>
            </w:r>
          </w:p>
        </w:tc>
        <w:tc>
          <w:tcPr>
            <w:tcW w:w="1050" w:type="dxa"/>
          </w:tcPr>
          <w:p w:rsidR="000047F0" w:rsidRPr="00282DAF" w:rsidRDefault="000047F0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3.83</w:t>
            </w:r>
          </w:p>
          <w:p w:rsidR="000047F0" w:rsidRPr="00282DAF" w:rsidRDefault="000047F0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2.03</w:t>
            </w:r>
          </w:p>
        </w:tc>
      </w:tr>
      <w:tr w:rsidR="000047F0" w:rsidRPr="00282DAF">
        <w:tblPrEx>
          <w:tblCellMar>
            <w:top w:w="0" w:type="dxa"/>
            <w:bottom w:w="0" w:type="dxa"/>
          </w:tblCellMar>
        </w:tblPrEx>
        <w:tc>
          <w:tcPr>
            <w:tcW w:w="9670" w:type="dxa"/>
            <w:gridSpan w:val="7"/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ВСЕГО ПО РАЗДЕЛУ (прямые затраты)</w:t>
            </w:r>
          </w:p>
        </w:tc>
        <w:tc>
          <w:tcPr>
            <w:tcW w:w="1425" w:type="dxa"/>
          </w:tcPr>
          <w:p w:rsidR="000047F0" w:rsidRPr="00282DAF" w:rsidRDefault="000047F0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22 944</w:t>
            </w:r>
          </w:p>
        </w:tc>
        <w:tc>
          <w:tcPr>
            <w:tcW w:w="1200" w:type="dxa"/>
          </w:tcPr>
          <w:p w:rsidR="000047F0" w:rsidRPr="00282DAF" w:rsidRDefault="000047F0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1 302</w:t>
            </w: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2 527</w:t>
            </w:r>
          </w:p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264</w:t>
            </w: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19 114.31</w:t>
            </w:r>
          </w:p>
        </w:tc>
        <w:tc>
          <w:tcPr>
            <w:tcW w:w="1050" w:type="dxa"/>
          </w:tcPr>
          <w:p w:rsidR="000047F0" w:rsidRPr="00282DAF" w:rsidRDefault="000047F0">
            <w:pPr>
              <w:widowControl/>
              <w:tabs>
                <w:tab w:val="decimal" w:pos="64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145.43</w:t>
            </w:r>
          </w:p>
        </w:tc>
      </w:tr>
      <w:tr w:rsidR="000047F0" w:rsidRPr="00282DAF">
        <w:tblPrEx>
          <w:tblCellMar>
            <w:top w:w="0" w:type="dxa"/>
            <w:bottom w:w="0" w:type="dxa"/>
          </w:tblCellMar>
        </w:tblPrEx>
        <w:tc>
          <w:tcPr>
            <w:tcW w:w="15895" w:type="dxa"/>
            <w:gridSpan w:val="12"/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b/>
                <w:bCs/>
                <w:sz w:val="18"/>
                <w:szCs w:val="18"/>
                <w:u w:val="single"/>
              </w:rPr>
              <w:t>Перемычки в каналах</w:t>
            </w:r>
            <w:r>
              <w:rPr>
                <w:b/>
                <w:bCs/>
                <w:sz w:val="18"/>
                <w:szCs w:val="18"/>
                <w:u w:val="single"/>
              </w:rPr>
              <w:fldChar w:fldCharType="begin"/>
            </w:r>
            <w:r w:rsidRPr="00282DAF">
              <w:rPr>
                <w:sz w:val="18"/>
                <w:szCs w:val="18"/>
              </w:rPr>
              <w:instrText>tc "Перемычки в каналах" \l 1</w:instrText>
            </w:r>
            <w:r>
              <w:rPr>
                <w:b/>
                <w:bCs/>
                <w:sz w:val="18"/>
                <w:szCs w:val="18"/>
                <w:u w:val="single"/>
              </w:rPr>
              <w:fldChar w:fldCharType="end"/>
            </w:r>
          </w:p>
        </w:tc>
      </w:tr>
      <w:tr w:rsidR="000047F0" w:rsidRPr="00282DAF">
        <w:tblPrEx>
          <w:tblCellMar>
            <w:top w:w="0" w:type="dxa"/>
            <w:bottom w:w="0" w:type="dxa"/>
          </w:tblCellMar>
        </w:tblPrEx>
        <w:tc>
          <w:tcPr>
            <w:tcW w:w="520" w:type="dxa"/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217</w:t>
            </w: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ФЕР 06-01-034-09</w:t>
            </w:r>
          </w:p>
        </w:tc>
        <w:tc>
          <w:tcPr>
            <w:tcW w:w="3450" w:type="dxa"/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Устройство перемычек</w:t>
            </w:r>
          </w:p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100 м3</w:t>
            </w:r>
          </w:p>
        </w:tc>
        <w:tc>
          <w:tcPr>
            <w:tcW w:w="675" w:type="dxa"/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0.033</w:t>
            </w:r>
          </w:p>
        </w:tc>
        <w:tc>
          <w:tcPr>
            <w:tcW w:w="1200" w:type="dxa"/>
          </w:tcPr>
          <w:p w:rsidR="000047F0" w:rsidRPr="00282DAF" w:rsidRDefault="000047F0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180 799.45</w:t>
            </w:r>
          </w:p>
          <w:p w:rsidR="000047F0" w:rsidRPr="00282DAF" w:rsidRDefault="000047F0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13 731.66</w:t>
            </w: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7 521.12</w:t>
            </w:r>
          </w:p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879.95</w:t>
            </w: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159 546.67</w:t>
            </w:r>
          </w:p>
        </w:tc>
        <w:tc>
          <w:tcPr>
            <w:tcW w:w="1425" w:type="dxa"/>
          </w:tcPr>
          <w:p w:rsidR="000047F0" w:rsidRPr="00282DAF" w:rsidRDefault="000047F0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5 966</w:t>
            </w:r>
          </w:p>
        </w:tc>
        <w:tc>
          <w:tcPr>
            <w:tcW w:w="1200" w:type="dxa"/>
          </w:tcPr>
          <w:p w:rsidR="000047F0" w:rsidRPr="00282DAF" w:rsidRDefault="000047F0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453</w:t>
            </w: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248</w:t>
            </w:r>
          </w:p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29</w:t>
            </w: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5 265</w:t>
            </w:r>
          </w:p>
        </w:tc>
        <w:tc>
          <w:tcPr>
            <w:tcW w:w="1050" w:type="dxa"/>
          </w:tcPr>
          <w:p w:rsidR="000047F0" w:rsidRPr="00282DAF" w:rsidRDefault="000047F0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1 593</w:t>
            </w:r>
          </w:p>
          <w:p w:rsidR="000047F0" w:rsidRPr="00282DAF" w:rsidRDefault="000047F0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52.57</w:t>
            </w:r>
          </w:p>
        </w:tc>
      </w:tr>
      <w:tr w:rsidR="000047F0" w:rsidRPr="00282DAF">
        <w:tblPrEx>
          <w:tblCellMar>
            <w:top w:w="0" w:type="dxa"/>
            <w:bottom w:w="0" w:type="dxa"/>
          </w:tblCellMar>
        </w:tblPrEx>
        <w:tc>
          <w:tcPr>
            <w:tcW w:w="520" w:type="dxa"/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218</w:t>
            </w: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ФССЦ 2040100</w:t>
            </w:r>
          </w:p>
        </w:tc>
        <w:tc>
          <w:tcPr>
            <w:tcW w:w="3450" w:type="dxa"/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Арматура горячекатанная класса А-I, А-II, А-III для монолитных железобетонных конструкций</w:t>
            </w:r>
          </w:p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т</w:t>
            </w:r>
          </w:p>
        </w:tc>
        <w:tc>
          <w:tcPr>
            <w:tcW w:w="675" w:type="dxa"/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-0.37752</w:t>
            </w:r>
          </w:p>
        </w:tc>
        <w:tc>
          <w:tcPr>
            <w:tcW w:w="1200" w:type="dxa"/>
          </w:tcPr>
          <w:p w:rsidR="000047F0" w:rsidRPr="00282DAF" w:rsidRDefault="000047F0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5 650</w:t>
            </w: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5 650</w:t>
            </w:r>
          </w:p>
        </w:tc>
        <w:tc>
          <w:tcPr>
            <w:tcW w:w="1425" w:type="dxa"/>
          </w:tcPr>
          <w:p w:rsidR="000047F0" w:rsidRPr="00282DAF" w:rsidRDefault="000047F0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-2 133</w:t>
            </w:r>
          </w:p>
        </w:tc>
        <w:tc>
          <w:tcPr>
            <w:tcW w:w="1200" w:type="dxa"/>
          </w:tcPr>
          <w:p w:rsidR="000047F0" w:rsidRPr="00282DAF" w:rsidRDefault="000047F0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-2 133</w:t>
            </w:r>
          </w:p>
        </w:tc>
        <w:tc>
          <w:tcPr>
            <w:tcW w:w="1050" w:type="dxa"/>
          </w:tcPr>
          <w:p w:rsidR="000047F0" w:rsidRPr="00282DAF" w:rsidRDefault="000047F0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</w:p>
        </w:tc>
      </w:tr>
      <w:tr w:rsidR="000047F0" w:rsidRPr="00282DAF">
        <w:tblPrEx>
          <w:tblCellMar>
            <w:top w:w="0" w:type="dxa"/>
            <w:bottom w:w="0" w:type="dxa"/>
          </w:tblCellMar>
        </w:tblPrEx>
        <w:tc>
          <w:tcPr>
            <w:tcW w:w="520" w:type="dxa"/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219</w:t>
            </w: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ФССЦ 2040062</w:t>
            </w:r>
          </w:p>
        </w:tc>
        <w:tc>
          <w:tcPr>
            <w:tcW w:w="3450" w:type="dxa"/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Детали закладные и накладные (гильзы из труб), прим.</w:t>
            </w:r>
          </w:p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т</w:t>
            </w:r>
          </w:p>
        </w:tc>
        <w:tc>
          <w:tcPr>
            <w:tcW w:w="675" w:type="dxa"/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0.5871</w:t>
            </w:r>
          </w:p>
        </w:tc>
        <w:tc>
          <w:tcPr>
            <w:tcW w:w="1200" w:type="dxa"/>
          </w:tcPr>
          <w:p w:rsidR="000047F0" w:rsidRPr="00282DAF" w:rsidRDefault="000047F0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5 804</w:t>
            </w: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5 804</w:t>
            </w:r>
          </w:p>
        </w:tc>
        <w:tc>
          <w:tcPr>
            <w:tcW w:w="1425" w:type="dxa"/>
          </w:tcPr>
          <w:p w:rsidR="000047F0" w:rsidRPr="00282DAF" w:rsidRDefault="000047F0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3 408</w:t>
            </w:r>
          </w:p>
        </w:tc>
        <w:tc>
          <w:tcPr>
            <w:tcW w:w="1200" w:type="dxa"/>
          </w:tcPr>
          <w:p w:rsidR="000047F0" w:rsidRPr="00282DAF" w:rsidRDefault="000047F0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3 408</w:t>
            </w:r>
          </w:p>
        </w:tc>
        <w:tc>
          <w:tcPr>
            <w:tcW w:w="1050" w:type="dxa"/>
          </w:tcPr>
          <w:p w:rsidR="000047F0" w:rsidRPr="00282DAF" w:rsidRDefault="000047F0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</w:p>
        </w:tc>
      </w:tr>
      <w:tr w:rsidR="000047F0" w:rsidRPr="00282DAF">
        <w:tblPrEx>
          <w:tblCellMar>
            <w:top w:w="0" w:type="dxa"/>
            <w:bottom w:w="0" w:type="dxa"/>
          </w:tblCellMar>
        </w:tblPrEx>
        <w:tc>
          <w:tcPr>
            <w:tcW w:w="9670" w:type="dxa"/>
            <w:gridSpan w:val="7"/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ВСЕГО ПО РАЗДЕЛУ (прямые затраты)</w:t>
            </w:r>
          </w:p>
        </w:tc>
        <w:tc>
          <w:tcPr>
            <w:tcW w:w="1425" w:type="dxa"/>
          </w:tcPr>
          <w:p w:rsidR="000047F0" w:rsidRPr="00282DAF" w:rsidRDefault="000047F0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7 241</w:t>
            </w:r>
          </w:p>
        </w:tc>
        <w:tc>
          <w:tcPr>
            <w:tcW w:w="1200" w:type="dxa"/>
          </w:tcPr>
          <w:p w:rsidR="000047F0" w:rsidRPr="00282DAF" w:rsidRDefault="000047F0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453</w:t>
            </w: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248</w:t>
            </w:r>
          </w:p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29</w:t>
            </w:r>
          </w:p>
        </w:tc>
        <w:tc>
          <w:tcPr>
            <w:tcW w:w="1275" w:type="dxa"/>
          </w:tcPr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6 539.58</w:t>
            </w:r>
          </w:p>
        </w:tc>
        <w:tc>
          <w:tcPr>
            <w:tcW w:w="1050" w:type="dxa"/>
          </w:tcPr>
          <w:p w:rsidR="000047F0" w:rsidRPr="00282DAF" w:rsidRDefault="000047F0">
            <w:pPr>
              <w:widowControl/>
              <w:tabs>
                <w:tab w:val="decimal" w:pos="64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52.57</w:t>
            </w:r>
          </w:p>
        </w:tc>
      </w:tr>
      <w:tr w:rsidR="000047F0" w:rsidRPr="00282DA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c>
          <w:tcPr>
            <w:tcW w:w="9670" w:type="dxa"/>
            <w:gridSpan w:val="7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ИТОГО (прямые затраты)</w:t>
            </w:r>
          </w:p>
        </w:tc>
        <w:tc>
          <w:tcPr>
            <w:tcW w:w="1425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0047F0" w:rsidRPr="00282DAF" w:rsidRDefault="000047F0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344 985</w:t>
            </w:r>
          </w:p>
        </w:tc>
        <w:tc>
          <w:tcPr>
            <w:tcW w:w="1200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0047F0" w:rsidRPr="00282DAF" w:rsidRDefault="000047F0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54 436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147 174</w:t>
            </w:r>
          </w:p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9 718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143 374.75</w:t>
            </w:r>
          </w:p>
        </w:tc>
        <w:tc>
          <w:tcPr>
            <w:tcW w:w="1050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</w:p>
        </w:tc>
      </w:tr>
      <w:tr w:rsidR="000047F0" w:rsidRPr="00282DAF">
        <w:tblPrEx>
          <w:tblCellMar>
            <w:top w:w="0" w:type="dxa"/>
            <w:bottom w:w="0" w:type="dxa"/>
          </w:tblCellMar>
        </w:tblPrEx>
        <w:tc>
          <w:tcPr>
            <w:tcW w:w="9670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Итого с отклонением по заработной плате K=1.13</w:t>
            </w:r>
          </w:p>
        </w:tc>
        <w:tc>
          <w:tcPr>
            <w:tcW w:w="1425" w:type="dxa"/>
            <w:tcBorders>
              <w:top w:val="nil"/>
              <w:left w:val="nil"/>
              <w:bottom w:val="nil"/>
              <w:right w:val="nil"/>
            </w:tcBorders>
          </w:tcPr>
          <w:p w:rsidR="000047F0" w:rsidRPr="00282DAF" w:rsidRDefault="000047F0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353 325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</w:tcPr>
          <w:p w:rsidR="000047F0" w:rsidRPr="00282DAF" w:rsidRDefault="000047F0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61 512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148 438</w:t>
            </w:r>
          </w:p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10 981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143 375</w:t>
            </w:r>
          </w:p>
        </w:tc>
        <w:tc>
          <w:tcPr>
            <w:tcW w:w="1050" w:type="dxa"/>
            <w:tcBorders>
              <w:top w:val="nil"/>
              <w:left w:val="nil"/>
              <w:bottom w:val="nil"/>
              <w:right w:val="nil"/>
            </w:tcBorders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</w:p>
        </w:tc>
      </w:tr>
      <w:tr w:rsidR="000047F0" w:rsidRPr="00282DAF">
        <w:tblPrEx>
          <w:tblCellMar>
            <w:top w:w="0" w:type="dxa"/>
            <w:bottom w:w="0" w:type="dxa"/>
          </w:tblCellMar>
        </w:tblPrEx>
        <w:tc>
          <w:tcPr>
            <w:tcW w:w="9670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Стесненные условия к ОСН. З/ПЛ, ЭМ K=1.15</w:t>
            </w:r>
          </w:p>
        </w:tc>
        <w:tc>
          <w:tcPr>
            <w:tcW w:w="1425" w:type="dxa"/>
            <w:tcBorders>
              <w:top w:val="nil"/>
              <w:left w:val="nil"/>
              <w:bottom w:val="nil"/>
              <w:right w:val="nil"/>
            </w:tcBorders>
          </w:tcPr>
          <w:p w:rsidR="000047F0" w:rsidRPr="00282DAF" w:rsidRDefault="000047F0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31 493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</w:tcPr>
          <w:p w:rsidR="000047F0" w:rsidRPr="00282DAF" w:rsidRDefault="000047F0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9 227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22 266</w:t>
            </w:r>
          </w:p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1 647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</w:p>
        </w:tc>
        <w:tc>
          <w:tcPr>
            <w:tcW w:w="1050" w:type="dxa"/>
            <w:tcBorders>
              <w:top w:val="nil"/>
              <w:left w:val="nil"/>
              <w:bottom w:val="nil"/>
              <w:right w:val="nil"/>
            </w:tcBorders>
          </w:tcPr>
          <w:p w:rsidR="000047F0" w:rsidRPr="00282DAF" w:rsidRDefault="000047F0">
            <w:pPr>
              <w:widowControl/>
              <w:tabs>
                <w:tab w:val="decimal" w:pos="64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922.47</w:t>
            </w:r>
          </w:p>
        </w:tc>
      </w:tr>
      <w:tr w:rsidR="000047F0" w:rsidRPr="00282DAF">
        <w:tblPrEx>
          <w:tblCellMar>
            <w:top w:w="0" w:type="dxa"/>
            <w:bottom w:w="0" w:type="dxa"/>
          </w:tblCellMar>
        </w:tblPrEx>
        <w:tc>
          <w:tcPr>
            <w:tcW w:w="9670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И Т О Г О</w:t>
            </w:r>
          </w:p>
        </w:tc>
        <w:tc>
          <w:tcPr>
            <w:tcW w:w="1425" w:type="dxa"/>
            <w:tcBorders>
              <w:top w:val="nil"/>
              <w:left w:val="nil"/>
              <w:bottom w:val="nil"/>
              <w:right w:val="nil"/>
            </w:tcBorders>
          </w:tcPr>
          <w:p w:rsidR="000047F0" w:rsidRPr="00282DAF" w:rsidRDefault="000047F0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384 818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</w:tcPr>
          <w:p w:rsidR="000047F0" w:rsidRPr="00282DAF" w:rsidRDefault="000047F0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70 739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170 704</w:t>
            </w:r>
          </w:p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12 628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0047F0" w:rsidRPr="00282DAF" w:rsidRDefault="000047F0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143 375</w:t>
            </w:r>
          </w:p>
        </w:tc>
        <w:tc>
          <w:tcPr>
            <w:tcW w:w="1050" w:type="dxa"/>
            <w:tcBorders>
              <w:top w:val="nil"/>
              <w:left w:val="nil"/>
              <w:bottom w:val="nil"/>
              <w:right w:val="nil"/>
            </w:tcBorders>
          </w:tcPr>
          <w:p w:rsidR="000047F0" w:rsidRPr="00282DAF" w:rsidRDefault="000047F0">
            <w:pPr>
              <w:widowControl/>
              <w:tabs>
                <w:tab w:val="decimal" w:pos="64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7 071.9</w:t>
            </w:r>
          </w:p>
        </w:tc>
      </w:tr>
      <w:tr w:rsidR="000047F0" w:rsidRPr="00282DAF">
        <w:tblPrEx>
          <w:tblCellMar>
            <w:top w:w="0" w:type="dxa"/>
            <w:bottom w:w="0" w:type="dxa"/>
          </w:tblCellMar>
        </w:tblPrEx>
        <w:tc>
          <w:tcPr>
            <w:tcW w:w="9670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Накладные расходы от ФОТ</w:t>
            </w:r>
          </w:p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(по позициям 1,3,5,7-9,12-15 - 95% (от 5028.55); 2,4,10-11,16 - 80% (от 27109.15); 17,25,72,113,140,209 - 66% (от 1580.16); 19-20,27,69,71,76,80-81,111,116,120-121,143,145-146,173,201,205,213,215-216 - 90% (от 29456.92); 21-22,29,33,36,42,53,56,66-67,77,83,86,92,101,105-106,117,123,126,136,139,148,151,163,170,174,184,187,198,202-203,207,217 - 105% (от 12753.37); 28 - 78% (от 21.91); 32,82,122,183 - 123% (от 59.32); 46-49,51,96-98,100,132-134,193-195,197 - 155% (от 2151.72); 50,52,68,99,110,135,166,168,177,179,181,196,204 - 130% (от 3344.09); 59 - 120% (от 19.47); 65,104 - 110% (от 24.76); 79,107,119,144,147,164-165,175,176,182,214 - 122% (от 1817.56))</w:t>
            </w:r>
          </w:p>
        </w:tc>
        <w:tc>
          <w:tcPr>
            <w:tcW w:w="1425" w:type="dxa"/>
            <w:tcBorders>
              <w:top w:val="nil"/>
              <w:left w:val="nil"/>
              <w:bottom w:val="nil"/>
              <w:right w:val="nil"/>
            </w:tcBorders>
          </w:tcPr>
          <w:p w:rsidR="000047F0" w:rsidRPr="00282DAF" w:rsidRDefault="000047F0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77 450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</w:p>
        </w:tc>
        <w:tc>
          <w:tcPr>
            <w:tcW w:w="1050" w:type="dxa"/>
            <w:tcBorders>
              <w:top w:val="nil"/>
              <w:left w:val="nil"/>
              <w:bottom w:val="nil"/>
              <w:right w:val="nil"/>
            </w:tcBorders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</w:p>
        </w:tc>
      </w:tr>
      <w:tr w:rsidR="000047F0" w:rsidRPr="00282DAF">
        <w:tblPrEx>
          <w:tblCellMar>
            <w:top w:w="0" w:type="dxa"/>
            <w:bottom w:w="0" w:type="dxa"/>
          </w:tblCellMar>
        </w:tblPrEx>
        <w:tc>
          <w:tcPr>
            <w:tcW w:w="9670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Сметная прибыль от ФОТ</w:t>
            </w:r>
          </w:p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(по позициям 1,3,5,7-9,12-15,17,25,28,72,113,140,209 - 50% (от 6630.62); 2,4,10-11,16 - 45% (от 27109.15); 19,27,50,52,69,71,76,99,111,116,135,143,166,168,173,177,179,181,196,201,205,213 - 85% (от 32413.45); 20,65,80-81,104,120-121,145-146,215-216 - 70% (от 255.6); 21,174 - 55% (от 8661.83); 22,29,33,36,42,53,56,66-67,83,86,92,101,105-106,123,126,136,139,148,151,163,170,184,187,198,202-203,217 - 65% (от 4076.56); 32,77,82,117,122,183,207 - 75% (от 74.3); 46-49,51,96-98,100,132-134,193-195,197 - 100% (от 2151.72); 59 - 77% (от 19.47); 68,110,204 - 89% (от 156.72); 79,107,119,144,147,164-165,175,176,182,214 - 80% (от 1817.56))</w:t>
            </w:r>
          </w:p>
        </w:tc>
        <w:tc>
          <w:tcPr>
            <w:tcW w:w="1425" w:type="dxa"/>
            <w:tcBorders>
              <w:top w:val="nil"/>
              <w:left w:val="nil"/>
              <w:bottom w:val="nil"/>
              <w:right w:val="nil"/>
            </w:tcBorders>
          </w:tcPr>
          <w:p w:rsidR="000047F0" w:rsidRPr="00282DAF" w:rsidRDefault="000047F0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54 475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</w:p>
        </w:tc>
        <w:tc>
          <w:tcPr>
            <w:tcW w:w="1050" w:type="dxa"/>
            <w:tcBorders>
              <w:top w:val="nil"/>
              <w:left w:val="nil"/>
              <w:bottom w:val="nil"/>
              <w:right w:val="nil"/>
            </w:tcBorders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</w:p>
        </w:tc>
      </w:tr>
      <w:tr w:rsidR="000047F0" w:rsidRPr="00282DAF">
        <w:tblPrEx>
          <w:tblCellMar>
            <w:top w:w="0" w:type="dxa"/>
            <w:bottom w:w="0" w:type="dxa"/>
          </w:tblCellMar>
        </w:tblPrEx>
        <w:tc>
          <w:tcPr>
            <w:tcW w:w="9670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И Т О Г О</w:t>
            </w:r>
          </w:p>
        </w:tc>
        <w:tc>
          <w:tcPr>
            <w:tcW w:w="1425" w:type="dxa"/>
            <w:tcBorders>
              <w:top w:val="nil"/>
              <w:left w:val="nil"/>
              <w:bottom w:val="nil"/>
              <w:right w:val="nil"/>
            </w:tcBorders>
          </w:tcPr>
          <w:p w:rsidR="000047F0" w:rsidRPr="00282DAF" w:rsidRDefault="000047F0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516 743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</w:p>
        </w:tc>
        <w:tc>
          <w:tcPr>
            <w:tcW w:w="1050" w:type="dxa"/>
            <w:tcBorders>
              <w:top w:val="nil"/>
              <w:left w:val="nil"/>
              <w:bottom w:val="nil"/>
              <w:right w:val="nil"/>
            </w:tcBorders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</w:p>
        </w:tc>
      </w:tr>
      <w:tr w:rsidR="000047F0" w:rsidRPr="00282DAF">
        <w:tblPrEx>
          <w:tblCellMar>
            <w:top w:w="0" w:type="dxa"/>
            <w:bottom w:w="0" w:type="dxa"/>
          </w:tblCellMar>
        </w:tblPrEx>
        <w:tc>
          <w:tcPr>
            <w:tcW w:w="9670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Пересчет в текущие цены K=4.5</w:t>
            </w:r>
          </w:p>
        </w:tc>
        <w:tc>
          <w:tcPr>
            <w:tcW w:w="1425" w:type="dxa"/>
            <w:tcBorders>
              <w:top w:val="nil"/>
              <w:left w:val="nil"/>
              <w:bottom w:val="nil"/>
              <w:right w:val="nil"/>
            </w:tcBorders>
          </w:tcPr>
          <w:p w:rsidR="000047F0" w:rsidRPr="00282DAF" w:rsidRDefault="000047F0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2 325 344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</w:p>
        </w:tc>
        <w:tc>
          <w:tcPr>
            <w:tcW w:w="1050" w:type="dxa"/>
            <w:tcBorders>
              <w:top w:val="nil"/>
              <w:left w:val="nil"/>
              <w:bottom w:val="nil"/>
              <w:right w:val="nil"/>
            </w:tcBorders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</w:p>
        </w:tc>
      </w:tr>
      <w:tr w:rsidR="000047F0" w:rsidRPr="00282DAF">
        <w:tblPrEx>
          <w:tblCellMar>
            <w:top w:w="0" w:type="dxa"/>
            <w:bottom w:w="0" w:type="dxa"/>
          </w:tblCellMar>
        </w:tblPrEx>
        <w:tc>
          <w:tcPr>
            <w:tcW w:w="9670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Временные здания и сооружения 2.48%</w:t>
            </w:r>
          </w:p>
        </w:tc>
        <w:tc>
          <w:tcPr>
            <w:tcW w:w="1425" w:type="dxa"/>
            <w:tcBorders>
              <w:top w:val="nil"/>
              <w:left w:val="nil"/>
              <w:bottom w:val="nil"/>
              <w:right w:val="nil"/>
            </w:tcBorders>
          </w:tcPr>
          <w:p w:rsidR="000047F0" w:rsidRPr="00282DAF" w:rsidRDefault="000047F0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57 669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</w:p>
        </w:tc>
        <w:tc>
          <w:tcPr>
            <w:tcW w:w="1050" w:type="dxa"/>
            <w:tcBorders>
              <w:top w:val="nil"/>
              <w:left w:val="nil"/>
              <w:bottom w:val="nil"/>
              <w:right w:val="nil"/>
            </w:tcBorders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</w:p>
        </w:tc>
      </w:tr>
      <w:tr w:rsidR="000047F0" w:rsidRPr="00282DAF">
        <w:tblPrEx>
          <w:tblCellMar>
            <w:top w:w="0" w:type="dxa"/>
            <w:bottom w:w="0" w:type="dxa"/>
          </w:tblCellMar>
        </w:tblPrEx>
        <w:tc>
          <w:tcPr>
            <w:tcW w:w="9670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И Т О Г О</w:t>
            </w:r>
          </w:p>
        </w:tc>
        <w:tc>
          <w:tcPr>
            <w:tcW w:w="1425" w:type="dxa"/>
            <w:tcBorders>
              <w:top w:val="nil"/>
              <w:left w:val="nil"/>
              <w:bottom w:val="nil"/>
              <w:right w:val="nil"/>
            </w:tcBorders>
          </w:tcPr>
          <w:p w:rsidR="000047F0" w:rsidRPr="00282DAF" w:rsidRDefault="000047F0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2 383 013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</w:p>
        </w:tc>
        <w:tc>
          <w:tcPr>
            <w:tcW w:w="1050" w:type="dxa"/>
            <w:tcBorders>
              <w:top w:val="nil"/>
              <w:left w:val="nil"/>
              <w:bottom w:val="nil"/>
              <w:right w:val="nil"/>
            </w:tcBorders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</w:p>
        </w:tc>
      </w:tr>
      <w:tr w:rsidR="000047F0" w:rsidRPr="00282DAF">
        <w:tblPrEx>
          <w:tblCellMar>
            <w:top w:w="0" w:type="dxa"/>
            <w:bottom w:w="0" w:type="dxa"/>
          </w:tblCellMar>
        </w:tblPrEx>
        <w:tc>
          <w:tcPr>
            <w:tcW w:w="9670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Зимнее удорожание 3.2%</w:t>
            </w:r>
          </w:p>
        </w:tc>
        <w:tc>
          <w:tcPr>
            <w:tcW w:w="1425" w:type="dxa"/>
            <w:tcBorders>
              <w:top w:val="nil"/>
              <w:left w:val="nil"/>
              <w:bottom w:val="nil"/>
              <w:right w:val="nil"/>
            </w:tcBorders>
          </w:tcPr>
          <w:p w:rsidR="000047F0" w:rsidRPr="00282DAF" w:rsidRDefault="000047F0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76 256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</w:p>
        </w:tc>
        <w:tc>
          <w:tcPr>
            <w:tcW w:w="1050" w:type="dxa"/>
            <w:tcBorders>
              <w:top w:val="nil"/>
              <w:left w:val="nil"/>
              <w:bottom w:val="nil"/>
              <w:right w:val="nil"/>
            </w:tcBorders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</w:p>
        </w:tc>
      </w:tr>
      <w:tr w:rsidR="000047F0" w:rsidRPr="00282DAF">
        <w:tblPrEx>
          <w:tblCellMar>
            <w:top w:w="0" w:type="dxa"/>
            <w:bottom w:w="0" w:type="dxa"/>
          </w:tblCellMar>
        </w:tblPrEx>
        <w:tc>
          <w:tcPr>
            <w:tcW w:w="9670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И Т О Г О</w:t>
            </w:r>
          </w:p>
        </w:tc>
        <w:tc>
          <w:tcPr>
            <w:tcW w:w="1425" w:type="dxa"/>
            <w:tcBorders>
              <w:top w:val="nil"/>
              <w:left w:val="nil"/>
              <w:bottom w:val="nil"/>
              <w:right w:val="nil"/>
            </w:tcBorders>
          </w:tcPr>
          <w:p w:rsidR="000047F0" w:rsidRPr="00282DAF" w:rsidRDefault="000047F0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2 459 269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</w:p>
        </w:tc>
        <w:tc>
          <w:tcPr>
            <w:tcW w:w="1050" w:type="dxa"/>
            <w:tcBorders>
              <w:top w:val="nil"/>
              <w:left w:val="nil"/>
              <w:bottom w:val="nil"/>
              <w:right w:val="nil"/>
            </w:tcBorders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</w:p>
        </w:tc>
      </w:tr>
      <w:tr w:rsidR="000047F0" w:rsidRPr="00282DAF">
        <w:tblPrEx>
          <w:tblCellMar>
            <w:top w:w="0" w:type="dxa"/>
            <w:bottom w:w="0" w:type="dxa"/>
          </w:tblCellMar>
        </w:tblPrEx>
        <w:tc>
          <w:tcPr>
            <w:tcW w:w="9670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Командировочные расходы 2%</w:t>
            </w:r>
          </w:p>
        </w:tc>
        <w:tc>
          <w:tcPr>
            <w:tcW w:w="1425" w:type="dxa"/>
            <w:tcBorders>
              <w:top w:val="nil"/>
              <w:left w:val="nil"/>
              <w:bottom w:val="nil"/>
              <w:right w:val="nil"/>
            </w:tcBorders>
          </w:tcPr>
          <w:p w:rsidR="000047F0" w:rsidRPr="00282DAF" w:rsidRDefault="000047F0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47 660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</w:p>
        </w:tc>
        <w:tc>
          <w:tcPr>
            <w:tcW w:w="1050" w:type="dxa"/>
            <w:tcBorders>
              <w:top w:val="nil"/>
              <w:left w:val="nil"/>
              <w:bottom w:val="nil"/>
              <w:right w:val="nil"/>
            </w:tcBorders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</w:p>
        </w:tc>
      </w:tr>
      <w:tr w:rsidR="000047F0" w:rsidRPr="00282DAF">
        <w:tblPrEx>
          <w:tblCellMar>
            <w:top w:w="0" w:type="dxa"/>
            <w:bottom w:w="0" w:type="dxa"/>
          </w:tblCellMar>
        </w:tblPrEx>
        <w:tc>
          <w:tcPr>
            <w:tcW w:w="9670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И Т О Г О</w:t>
            </w:r>
          </w:p>
        </w:tc>
        <w:tc>
          <w:tcPr>
            <w:tcW w:w="1425" w:type="dxa"/>
            <w:tcBorders>
              <w:top w:val="nil"/>
              <w:left w:val="nil"/>
              <w:bottom w:val="nil"/>
              <w:right w:val="nil"/>
            </w:tcBorders>
          </w:tcPr>
          <w:p w:rsidR="000047F0" w:rsidRPr="00282DAF" w:rsidRDefault="000047F0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2 506 929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</w:p>
        </w:tc>
        <w:tc>
          <w:tcPr>
            <w:tcW w:w="1050" w:type="dxa"/>
            <w:tcBorders>
              <w:top w:val="nil"/>
              <w:left w:val="nil"/>
              <w:bottom w:val="nil"/>
              <w:right w:val="nil"/>
            </w:tcBorders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</w:p>
        </w:tc>
      </w:tr>
      <w:tr w:rsidR="000047F0" w:rsidRPr="00282DAF">
        <w:tblPrEx>
          <w:tblCellMar>
            <w:top w:w="0" w:type="dxa"/>
            <w:bottom w:w="0" w:type="dxa"/>
          </w:tblCellMar>
        </w:tblPrEx>
        <w:tc>
          <w:tcPr>
            <w:tcW w:w="9670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ИТОГО с НДС на М и ЭМ без ЗПМ</w:t>
            </w:r>
            <w:r>
              <w:rPr>
                <w:sz w:val="18"/>
                <w:szCs w:val="18"/>
              </w:rPr>
              <w:t xml:space="preserve"> 18</w:t>
            </w:r>
            <w:r w:rsidRPr="00282DAF">
              <w:rPr>
                <w:sz w:val="18"/>
                <w:szCs w:val="18"/>
              </w:rPr>
              <w:t>%</w:t>
            </w:r>
          </w:p>
        </w:tc>
        <w:tc>
          <w:tcPr>
            <w:tcW w:w="1425" w:type="dxa"/>
            <w:tcBorders>
              <w:top w:val="nil"/>
              <w:left w:val="nil"/>
              <w:bottom w:val="nil"/>
              <w:right w:val="nil"/>
            </w:tcBorders>
          </w:tcPr>
          <w:p w:rsidR="000047F0" w:rsidRPr="00282DAF" w:rsidRDefault="000047F0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2 751 103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</w:p>
        </w:tc>
        <w:tc>
          <w:tcPr>
            <w:tcW w:w="1050" w:type="dxa"/>
            <w:tcBorders>
              <w:top w:val="nil"/>
              <w:left w:val="nil"/>
              <w:bottom w:val="nil"/>
              <w:right w:val="nil"/>
            </w:tcBorders>
          </w:tcPr>
          <w:p w:rsidR="000047F0" w:rsidRPr="00282DAF" w:rsidRDefault="000047F0">
            <w:pPr>
              <w:widowControl/>
              <w:rPr>
                <w:sz w:val="18"/>
                <w:szCs w:val="18"/>
              </w:rPr>
            </w:pPr>
          </w:p>
        </w:tc>
      </w:tr>
    </w:tbl>
    <w:p w:rsidR="000047F0" w:rsidRPr="00282DAF" w:rsidRDefault="000047F0">
      <w:pPr>
        <w:widowControl/>
        <w:rPr>
          <w:sz w:val="18"/>
          <w:szCs w:val="18"/>
        </w:rPr>
      </w:pPr>
    </w:p>
    <w:p w:rsidR="000047F0" w:rsidRPr="003B7540" w:rsidRDefault="000047F0">
      <w:pPr>
        <w:widowControl/>
        <w:rPr>
          <w:sz w:val="20"/>
          <w:szCs w:val="20"/>
        </w:rPr>
      </w:pPr>
    </w:p>
    <w:p w:rsidR="000047F0" w:rsidRDefault="000047F0">
      <w:pPr>
        <w:widowControl/>
        <w:rPr>
          <w:sz w:val="20"/>
          <w:szCs w:val="20"/>
        </w:rPr>
      </w:pPr>
    </w:p>
    <w:p w:rsidR="000047F0" w:rsidRPr="002C7BED" w:rsidRDefault="000047F0">
      <w:pPr>
        <w:widowControl/>
        <w:rPr>
          <w:sz w:val="20"/>
          <w:szCs w:val="20"/>
        </w:rPr>
      </w:pPr>
    </w:p>
    <w:p w:rsidR="000047F0" w:rsidRDefault="000047F0" w:rsidP="003B7540">
      <w:pPr>
        <w:widowControl/>
        <w:tabs>
          <w:tab w:val="left" w:pos="5352"/>
        </w:tabs>
        <w:autoSpaceDE/>
        <w:autoSpaceDN/>
        <w:adjustRightInd/>
        <w:ind w:firstLine="709"/>
      </w:pPr>
      <w:r>
        <w:t xml:space="preserve">                                                           </w:t>
      </w:r>
      <w:r>
        <w:tab/>
      </w:r>
    </w:p>
    <w:p w:rsidR="000047F0" w:rsidRDefault="000047F0" w:rsidP="003B7540">
      <w:pPr>
        <w:widowControl/>
        <w:tabs>
          <w:tab w:val="left" w:pos="6780"/>
        </w:tabs>
        <w:autoSpaceDE/>
        <w:autoSpaceDN/>
        <w:adjustRightInd/>
        <w:ind w:firstLine="709"/>
      </w:pPr>
    </w:p>
    <w:p w:rsidR="000047F0" w:rsidRPr="00035B40" w:rsidRDefault="000047F0" w:rsidP="002F0B04">
      <w:pPr>
        <w:widowControl/>
        <w:tabs>
          <w:tab w:val="left" w:pos="5220"/>
          <w:tab w:val="left" w:pos="6780"/>
        </w:tabs>
        <w:autoSpaceDE/>
        <w:autoSpaceDN/>
        <w:adjustRightInd/>
        <w:ind w:firstLine="709"/>
      </w:pPr>
      <w:r>
        <w:tab/>
        <w:t xml:space="preserve">   </w:t>
      </w:r>
      <w:r w:rsidRPr="00035B40">
        <w:t xml:space="preserve"> </w:t>
      </w:r>
      <w:r>
        <w:rPr>
          <w:lang w:val="en-US"/>
        </w:rPr>
        <w:t>C</w:t>
      </w:r>
      <w:r>
        <w:t>огласовано</w:t>
      </w:r>
      <w:r>
        <w:tab/>
        <w:t>__________________________ И.В.Кирасов</w:t>
      </w:r>
    </w:p>
    <w:p w:rsidR="000047F0" w:rsidRPr="003B7540" w:rsidRDefault="000047F0" w:rsidP="003B7540">
      <w:pPr>
        <w:widowControl/>
        <w:autoSpaceDE/>
        <w:autoSpaceDN/>
        <w:adjustRightInd/>
        <w:ind w:firstLine="709"/>
      </w:pPr>
      <w:r>
        <w:t xml:space="preserve">                                                 </w:t>
      </w:r>
    </w:p>
    <w:tbl>
      <w:tblPr>
        <w:tblStyle w:val="TableGrid"/>
        <w:tblpPr w:leftFromText="180" w:rightFromText="180" w:vertAnchor="text" w:horzAnchor="page" w:tblpX="6034" w:tblpY="655"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/>
      </w:tblPr>
      <w:tblGrid>
        <w:gridCol w:w="1701"/>
        <w:gridCol w:w="2977"/>
        <w:gridCol w:w="3544"/>
      </w:tblGrid>
      <w:tr w:rsidR="000047F0" w:rsidRPr="003B7540">
        <w:tc>
          <w:tcPr>
            <w:tcW w:w="1701" w:type="dxa"/>
          </w:tcPr>
          <w:p w:rsidR="000047F0" w:rsidRDefault="000047F0" w:rsidP="004340BD">
            <w:pPr>
              <w:widowControl/>
            </w:pPr>
            <w:r>
              <w:t>Проверил</w:t>
            </w:r>
          </w:p>
          <w:p w:rsidR="000047F0" w:rsidRPr="003B7540" w:rsidRDefault="000047F0" w:rsidP="004340BD">
            <w:pPr>
              <w:widowControl/>
              <w:rPr>
                <w:sz w:val="20"/>
                <w:szCs w:val="20"/>
              </w:rPr>
            </w:pPr>
          </w:p>
        </w:tc>
        <w:tc>
          <w:tcPr>
            <w:tcW w:w="2977" w:type="dxa"/>
          </w:tcPr>
          <w:p w:rsidR="000047F0" w:rsidRDefault="000047F0" w:rsidP="004340BD">
            <w:pPr>
              <w:jc w:val="center"/>
            </w:pPr>
            <w:r w:rsidRPr="002D6F39">
              <w:t>______________________</w:t>
            </w:r>
          </w:p>
        </w:tc>
        <w:tc>
          <w:tcPr>
            <w:tcW w:w="3544" w:type="dxa"/>
          </w:tcPr>
          <w:p w:rsidR="000047F0" w:rsidRPr="004340BD" w:rsidRDefault="000047F0" w:rsidP="004340BD">
            <w:pPr>
              <w:widowControl/>
              <w:rPr>
                <w:sz w:val="20"/>
                <w:szCs w:val="20"/>
              </w:rPr>
            </w:pPr>
            <w:r>
              <w:t>С.В.Холопов</w:t>
            </w:r>
          </w:p>
        </w:tc>
      </w:tr>
      <w:tr w:rsidR="000047F0" w:rsidRPr="003B7540">
        <w:tc>
          <w:tcPr>
            <w:tcW w:w="1701" w:type="dxa"/>
          </w:tcPr>
          <w:p w:rsidR="000047F0" w:rsidRPr="003B7540" w:rsidRDefault="000047F0" w:rsidP="004340BD">
            <w:pPr>
              <w:widowControl/>
              <w:rPr>
                <w:sz w:val="20"/>
                <w:szCs w:val="20"/>
              </w:rPr>
            </w:pPr>
            <w:r>
              <w:t>Составил</w:t>
            </w:r>
          </w:p>
        </w:tc>
        <w:tc>
          <w:tcPr>
            <w:tcW w:w="2977" w:type="dxa"/>
          </w:tcPr>
          <w:p w:rsidR="000047F0" w:rsidRDefault="000047F0" w:rsidP="004340BD">
            <w:pPr>
              <w:jc w:val="center"/>
            </w:pPr>
            <w:r w:rsidRPr="002D6F39">
              <w:t>______________________</w:t>
            </w:r>
          </w:p>
        </w:tc>
        <w:tc>
          <w:tcPr>
            <w:tcW w:w="3544" w:type="dxa"/>
          </w:tcPr>
          <w:p w:rsidR="000047F0" w:rsidRPr="003B7540" w:rsidRDefault="000047F0" w:rsidP="004340BD">
            <w:pPr>
              <w:widowControl/>
              <w:rPr>
                <w:sz w:val="20"/>
                <w:szCs w:val="20"/>
              </w:rPr>
            </w:pPr>
            <w:r>
              <w:t>В.В. Ильин</w:t>
            </w:r>
          </w:p>
        </w:tc>
      </w:tr>
    </w:tbl>
    <w:p w:rsidR="000047F0" w:rsidRPr="001E31A3" w:rsidRDefault="000047F0" w:rsidP="00C55FA1">
      <w:pPr>
        <w:widowControl/>
        <w:tabs>
          <w:tab w:val="left" w:pos="5430"/>
          <w:tab w:val="left" w:pos="6810"/>
        </w:tabs>
      </w:pPr>
      <w:r>
        <w:rPr>
          <w:lang w:val="en-US"/>
        </w:rPr>
        <w:t xml:space="preserve">                                                                                           C</w:t>
      </w:r>
      <w:r>
        <w:t>огласовано</w:t>
      </w:r>
      <w:r>
        <w:tab/>
        <w:t>__________________________ В.Н.Антонов</w:t>
      </w:r>
    </w:p>
    <w:sectPr w:rsidR="000047F0" w:rsidRPr="001E31A3" w:rsidSect="00455809">
      <w:headerReference w:type="default" r:id="rId6"/>
      <w:footerReference w:type="default" r:id="rId7"/>
      <w:pgSz w:w="16840" w:h="11907" w:orient="landscape" w:code="9"/>
      <w:pgMar w:top="1560" w:right="567" w:bottom="567" w:left="567" w:header="0" w:footer="0" w:gutter="0"/>
      <w:cols w:space="70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047F0" w:rsidRDefault="000047F0">
      <w:r>
        <w:separator/>
      </w:r>
    </w:p>
  </w:endnote>
  <w:endnote w:type="continuationSeparator" w:id="0">
    <w:p w:rsidR="000047F0" w:rsidRDefault="000047F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47F0" w:rsidRPr="00E37377" w:rsidRDefault="000047F0" w:rsidP="00B03792">
    <w:pPr>
      <w:pStyle w:val="Footer"/>
      <w:rPr>
        <w:sz w:val="2"/>
        <w:szCs w:val="2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047F0" w:rsidRDefault="000047F0">
      <w:r>
        <w:separator/>
      </w:r>
    </w:p>
  </w:footnote>
  <w:footnote w:type="continuationSeparator" w:id="0">
    <w:p w:rsidR="000047F0" w:rsidRDefault="000047F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47F0" w:rsidRPr="00E37377" w:rsidRDefault="000047F0" w:rsidP="00E37377">
    <w:pPr>
      <w:pStyle w:val="Header"/>
      <w:rPr>
        <w:sz w:val="2"/>
        <w:szCs w:val="2"/>
      </w:rP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defaultTabStop w:val="709"/>
  <w:hyphenationZone w:val="425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03792"/>
    <w:rsid w:val="000047F0"/>
    <w:rsid w:val="00035B40"/>
    <w:rsid w:val="00057542"/>
    <w:rsid w:val="00086969"/>
    <w:rsid w:val="00133B3B"/>
    <w:rsid w:val="001840EC"/>
    <w:rsid w:val="001E31A3"/>
    <w:rsid w:val="001F6442"/>
    <w:rsid w:val="002507BA"/>
    <w:rsid w:val="00282DAF"/>
    <w:rsid w:val="002A3597"/>
    <w:rsid w:val="002A7B13"/>
    <w:rsid w:val="002C7BED"/>
    <w:rsid w:val="002D6F39"/>
    <w:rsid w:val="002F0B04"/>
    <w:rsid w:val="003B7540"/>
    <w:rsid w:val="003F21F1"/>
    <w:rsid w:val="004340BD"/>
    <w:rsid w:val="00455809"/>
    <w:rsid w:val="004A1192"/>
    <w:rsid w:val="004B1C6D"/>
    <w:rsid w:val="004B3AFA"/>
    <w:rsid w:val="004D5DBE"/>
    <w:rsid w:val="004E7819"/>
    <w:rsid w:val="00515082"/>
    <w:rsid w:val="005353CE"/>
    <w:rsid w:val="00547611"/>
    <w:rsid w:val="0058061F"/>
    <w:rsid w:val="0059619B"/>
    <w:rsid w:val="005A5DFA"/>
    <w:rsid w:val="005C13F6"/>
    <w:rsid w:val="005C5E58"/>
    <w:rsid w:val="005F67B9"/>
    <w:rsid w:val="006066C4"/>
    <w:rsid w:val="00617608"/>
    <w:rsid w:val="00741A53"/>
    <w:rsid w:val="007A2EA4"/>
    <w:rsid w:val="00821C65"/>
    <w:rsid w:val="00822CAD"/>
    <w:rsid w:val="008439D5"/>
    <w:rsid w:val="008809A0"/>
    <w:rsid w:val="00896661"/>
    <w:rsid w:val="008A5FAE"/>
    <w:rsid w:val="008C001A"/>
    <w:rsid w:val="008C3B6D"/>
    <w:rsid w:val="008C4626"/>
    <w:rsid w:val="00976705"/>
    <w:rsid w:val="009C32AC"/>
    <w:rsid w:val="009F6503"/>
    <w:rsid w:val="00A3780C"/>
    <w:rsid w:val="00A75FF9"/>
    <w:rsid w:val="00A85753"/>
    <w:rsid w:val="00AC02E2"/>
    <w:rsid w:val="00AC42E5"/>
    <w:rsid w:val="00AE31B7"/>
    <w:rsid w:val="00B03792"/>
    <w:rsid w:val="00BD0C78"/>
    <w:rsid w:val="00BE2269"/>
    <w:rsid w:val="00C43C19"/>
    <w:rsid w:val="00C55FA1"/>
    <w:rsid w:val="00CC79DB"/>
    <w:rsid w:val="00CD3FE7"/>
    <w:rsid w:val="00CD7600"/>
    <w:rsid w:val="00CF22F4"/>
    <w:rsid w:val="00D05F3C"/>
    <w:rsid w:val="00E049BC"/>
    <w:rsid w:val="00E13FA7"/>
    <w:rsid w:val="00E37377"/>
    <w:rsid w:val="00EB3F43"/>
    <w:rsid w:val="00F207B6"/>
    <w:rsid w:val="00F91944"/>
    <w:rsid w:val="00FB35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066C4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pPr>
      <w:keepNext/>
      <w:jc w:val="right"/>
      <w:outlineLvl w:val="0"/>
    </w:pPr>
    <w:rPr>
      <w:b/>
      <w:bCs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F024D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Caption">
    <w:name w:val="caption"/>
    <w:basedOn w:val="Normal"/>
    <w:next w:val="Normal"/>
    <w:uiPriority w:val="99"/>
    <w:qFormat/>
    <w:pPr>
      <w:ind w:left="1560"/>
    </w:pPr>
    <w:rPr>
      <w:b/>
      <w:bCs/>
    </w:rPr>
  </w:style>
  <w:style w:type="paragraph" w:styleId="Header">
    <w:name w:val="header"/>
    <w:basedOn w:val="Normal"/>
    <w:link w:val="HeaderChar"/>
    <w:uiPriority w:val="99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1F024D"/>
    <w:rPr>
      <w:sz w:val="24"/>
      <w:szCs w:val="24"/>
    </w:rPr>
  </w:style>
  <w:style w:type="paragraph" w:styleId="Footer">
    <w:name w:val="footer"/>
    <w:basedOn w:val="Normal"/>
    <w:link w:val="FooterChar"/>
    <w:uiPriority w:val="99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1F024D"/>
    <w:rPr>
      <w:sz w:val="24"/>
      <w:szCs w:val="24"/>
    </w:rPr>
  </w:style>
  <w:style w:type="character" w:styleId="PageNumber">
    <w:name w:val="page number"/>
    <w:basedOn w:val="DefaultParagraphFont"/>
    <w:uiPriority w:val="99"/>
  </w:style>
  <w:style w:type="table" w:styleId="TableGrid">
    <w:name w:val="Table Grid"/>
    <w:basedOn w:val="TableNormal"/>
    <w:uiPriority w:val="99"/>
    <w:rsid w:val="002C7BED"/>
    <w:pPr>
      <w:widowControl w:val="0"/>
      <w:autoSpaceDE w:val="0"/>
      <w:autoSpaceDN w:val="0"/>
      <w:adjustRightInd w:val="0"/>
    </w:pPr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0</TotalTime>
  <Pages>2</Pages>
  <Words>5409</Words>
  <Characters>30832</Characters>
  <Application>Microsoft Office Outlook</Application>
  <DocSecurity>0</DocSecurity>
  <Lines>0</Lines>
  <Paragraphs>0</Paragraphs>
  <ScaleCrop>false</ScaleCrop>
  <Company>tcsb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Унифицированная форма № КС-2</dc:title>
  <dc:subject/>
  <dc:creator>Gektor Ltd</dc:creator>
  <cp:keywords/>
  <dc:description/>
  <cp:lastModifiedBy>ivanov_oks</cp:lastModifiedBy>
  <cp:revision>2</cp:revision>
  <cp:lastPrinted>2003-08-28T07:40:00Z</cp:lastPrinted>
  <dcterms:created xsi:type="dcterms:W3CDTF">2011-07-01T06:58:00Z</dcterms:created>
  <dcterms:modified xsi:type="dcterms:W3CDTF">2011-07-01T06:58:00Z</dcterms:modified>
</cp:coreProperties>
</file>