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C97" w:rsidRDefault="00515C97" w:rsidP="00AF65FC">
      <w:pPr>
        <w:jc w:val="center"/>
        <w:outlineLvl w:val="0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ИЗВЕЩЕНИЕ О ПРО</w:t>
      </w:r>
      <w:r w:rsidRPr="0040330B">
        <w:rPr>
          <w:rFonts w:ascii="Times New Roman" w:hAnsi="Times New Roman" w:cs="Times New Roman"/>
        </w:rPr>
        <w:t>ДЛЕНИИ</w:t>
      </w:r>
      <w:r>
        <w:rPr>
          <w:rFonts w:ascii="Times New Roman" w:hAnsi="Times New Roman" w:cs="Times New Roman"/>
        </w:rPr>
        <w:t xml:space="preserve"> </w:t>
      </w:r>
      <w:r w:rsidRPr="005B37CF">
        <w:rPr>
          <w:rFonts w:ascii="Times New Roman" w:hAnsi="Times New Roman" w:cs="Times New Roman"/>
        </w:rPr>
        <w:t>СРОКА ПОДАЧИ ЗАЯВОК</w:t>
      </w:r>
      <w:r w:rsidRPr="00A6215E">
        <w:rPr>
          <w:rFonts w:ascii="Times New Roman" w:hAnsi="Times New Roman" w:cs="Times New Roman"/>
        </w:rPr>
        <w:t xml:space="preserve"> </w:t>
      </w:r>
    </w:p>
    <w:p w:rsidR="00515C97" w:rsidRDefault="00515C97" w:rsidP="00AF65FC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224/11.02-04/14-226</w:t>
      </w:r>
      <w:r w:rsidRPr="0040330B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515C97" w:rsidRPr="00A6215E" w:rsidRDefault="00515C97" w:rsidP="00AF65FC">
      <w:pPr>
        <w:jc w:val="center"/>
        <w:outlineLvl w:val="0"/>
        <w:rPr>
          <w:rFonts w:ascii="Times New Roman" w:hAnsi="Times New Roman" w:cs="Times New Roman"/>
        </w:rPr>
      </w:pPr>
    </w:p>
    <w:p w:rsidR="00515C97" w:rsidRPr="00A6215E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515C97" w:rsidRPr="00A6215E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15C97" w:rsidRPr="00A6215E" w:rsidRDefault="00515C97" w:rsidP="00AF65FC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515C97" w:rsidRDefault="00515C97" w:rsidP="00AF65FC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515C97" w:rsidRPr="00801685" w:rsidRDefault="00515C97" w:rsidP="00AF65FC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F24BAB">
        <w:rPr>
          <w:rFonts w:ascii="Times New Roman" w:hAnsi="Times New Roman" w:cs="Times New Roman"/>
        </w:rPr>
        <w:t>Сердечная Татьяна Борисовна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89-70</w:t>
      </w:r>
      <w:r w:rsidRPr="00801685">
        <w:rPr>
          <w:rFonts w:ascii="Times New Roman" w:hAnsi="Times New Roman" w:cs="Times New Roman"/>
        </w:rPr>
        <w:t xml:space="preserve">, </w:t>
      </w:r>
      <w:r w:rsidRPr="00C06857">
        <w:rPr>
          <w:rFonts w:ascii="Times New Roman" w:hAnsi="Times New Roman" w:cs="Times New Roman"/>
          <w:lang w:val="en-US"/>
        </w:rPr>
        <w:t>info</w:t>
      </w:r>
      <w:r w:rsidRPr="00EA0040">
        <w:rPr>
          <w:rFonts w:ascii="Times New Roman" w:hAnsi="Times New Roman" w:cs="Times New Roman"/>
        </w:rPr>
        <w:t>@</w:t>
      </w:r>
      <w:r w:rsidRPr="00C06857">
        <w:rPr>
          <w:rFonts w:ascii="Times New Roman" w:hAnsi="Times New Roman" w:cs="Times New Roman"/>
          <w:lang w:val="en-US"/>
        </w:rPr>
        <w:t>ippe</w:t>
      </w:r>
      <w:r w:rsidRPr="00EA0040">
        <w:rPr>
          <w:rFonts w:ascii="Times New Roman" w:hAnsi="Times New Roman" w:cs="Times New Roman"/>
        </w:rPr>
        <w:t>.</w:t>
      </w:r>
      <w:r w:rsidRPr="00C06857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515C97" w:rsidRPr="00313C6F" w:rsidRDefault="00515C97" w:rsidP="00AF65FC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515C97" w:rsidRPr="00EE44F4" w:rsidRDefault="00515C97" w:rsidP="00AF65FC">
      <w:pPr>
        <w:numPr>
          <w:ilvl w:val="0"/>
          <w:numId w:val="1"/>
        </w:numPr>
        <w:tabs>
          <w:tab w:val="clear" w:pos="1070"/>
          <w:tab w:val="num" w:pos="0"/>
        </w:tabs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</w:t>
      </w:r>
      <w:r w:rsidRPr="006B647B">
        <w:rPr>
          <w:rFonts w:ascii="Times New Roman" w:hAnsi="Times New Roman" w:cs="Times New Roman"/>
        </w:rPr>
        <w:t xml:space="preserve">слуги по подписке на периодические печатные издания на </w:t>
      </w:r>
    </w:p>
    <w:p w:rsidR="00515C97" w:rsidRPr="003C0BF1" w:rsidRDefault="00515C97" w:rsidP="00AF65FC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6B647B">
        <w:rPr>
          <w:rFonts w:ascii="Times New Roman" w:hAnsi="Times New Roman" w:cs="Times New Roman"/>
        </w:rPr>
        <w:t xml:space="preserve">2-е полугодие 2014 года и их доставке </w:t>
      </w:r>
      <w:r w:rsidRPr="007216CB">
        <w:rPr>
          <w:rFonts w:ascii="Times New Roman" w:hAnsi="Times New Roman" w:cs="Times New Roman"/>
        </w:rPr>
        <w:t>для нужд ФГУП «ГНЦ РФ-ФЭИ».</w:t>
      </w:r>
    </w:p>
    <w:p w:rsidR="00515C97" w:rsidRPr="00A6215E" w:rsidRDefault="00515C97" w:rsidP="00AF65F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515C97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EA0040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EA0040">
        <w:rPr>
          <w:rFonts w:ascii="Times New Roman" w:hAnsi="Times New Roman" w:cs="Times New Roman"/>
        </w:rPr>
        <w:t>:</w:t>
      </w:r>
      <w:r w:rsidRPr="00EA0040">
        <w:rPr>
          <w:rFonts w:ascii="Times New Roman" w:hAnsi="Times New Roman" w:cs="Times New Roman"/>
          <w:b/>
          <w:bCs/>
        </w:rPr>
        <w:t xml:space="preserve"> </w:t>
      </w:r>
      <w:r w:rsidRPr="00EA0040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EA0040">
        <w:rPr>
          <w:rFonts w:ascii="Times New Roman" w:hAnsi="Times New Roman" w:cs="Times New Roman"/>
        </w:rPr>
        <w:t xml:space="preserve">1, ФГУП «ГНЦ РФ–ФЭИ», Административный корпус </w:t>
      </w:r>
      <w:r>
        <w:rPr>
          <w:rFonts w:ascii="Times New Roman" w:hAnsi="Times New Roman" w:cs="Times New Roman"/>
        </w:rPr>
        <w:t xml:space="preserve">№ </w:t>
      </w:r>
      <w:r w:rsidRPr="00EA0040">
        <w:rPr>
          <w:rFonts w:ascii="Times New Roman" w:hAnsi="Times New Roman" w:cs="Times New Roman"/>
        </w:rPr>
        <w:t>1, канцелярия, ком. № 13</w:t>
      </w:r>
      <w:r>
        <w:rPr>
          <w:rFonts w:ascii="Times New Roman" w:hAnsi="Times New Roman" w:cs="Times New Roman"/>
        </w:rPr>
        <w:t>.</w:t>
      </w:r>
    </w:p>
    <w:p w:rsidR="00515C97" w:rsidRPr="00EA0040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EA0040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EA0040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15C97" w:rsidRPr="00A6215E" w:rsidRDefault="00515C97" w:rsidP="00AF65F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15C97" w:rsidRPr="00A6215E" w:rsidRDefault="00515C97" w:rsidP="00AF65F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5C97" w:rsidRPr="00A6215E" w:rsidRDefault="00515C97" w:rsidP="00AF65F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5C97" w:rsidRPr="0044375E" w:rsidRDefault="00515C97" w:rsidP="00AF65F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  <w:spacing w:val="-6"/>
        </w:rPr>
      </w:pPr>
      <w:r w:rsidRPr="0044375E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44375E">
        <w:rPr>
          <w:rFonts w:ascii="Times New Roman" w:hAnsi="Times New Roman" w:cs="Times New Roman"/>
        </w:rPr>
        <w:t>:</w:t>
      </w:r>
      <w:r w:rsidRPr="00442A48">
        <w:t xml:space="preserve"> </w:t>
      </w:r>
      <w:r w:rsidRPr="0044375E">
        <w:rPr>
          <w:rFonts w:ascii="Times New Roman" w:hAnsi="Times New Roman" w:cs="Times New Roman"/>
        </w:rPr>
        <w:t xml:space="preserve">405 906, 11 (четыреста пять тысяч девятьсот шесть рублей 11 копеек) рублей, с учетом НДС. Цена периодических изданий, цена услуг по оформлению и исполнению договора подписки, включая доставку, уплата налогов, в том числе НДС, страхование, уплата таможенных пошлин, сборов и других обязательных платежей, предусмотренных законодательством РФ. </w:t>
      </w:r>
    </w:p>
    <w:p w:rsidR="00515C97" w:rsidRPr="0044375E" w:rsidRDefault="00515C97" w:rsidP="00AF65FC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  <w:spacing w:val="-6"/>
        </w:rPr>
      </w:pPr>
      <w:r w:rsidRPr="0044375E">
        <w:rPr>
          <w:rFonts w:ascii="Times New Roman" w:hAnsi="Times New Roman" w:cs="Times New Roman"/>
        </w:rPr>
        <w:t>Начальная (максимальная) цена договора</w:t>
      </w:r>
      <w:r w:rsidRPr="0044375E">
        <w:rPr>
          <w:rFonts w:ascii="Times New Roman" w:hAnsi="Times New Roman" w:cs="Times New Roman"/>
          <w:color w:val="000000"/>
        </w:rPr>
        <w:t xml:space="preserve">: </w:t>
      </w:r>
      <w:r>
        <w:rPr>
          <w:rFonts w:ascii="Times New Roman" w:hAnsi="Times New Roman" w:cs="Times New Roman"/>
          <w:color w:val="000000"/>
        </w:rPr>
        <w:t>343 988, 23</w:t>
      </w:r>
      <w:r w:rsidRPr="0044375E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Триста сорок три</w:t>
      </w:r>
      <w:r w:rsidRPr="0044375E">
        <w:rPr>
          <w:rFonts w:ascii="Times New Roman" w:hAnsi="Times New Roman" w:cs="Times New Roman"/>
          <w:color w:val="000000"/>
        </w:rPr>
        <w:t xml:space="preserve"> тысячи </w:t>
      </w:r>
      <w:r>
        <w:rPr>
          <w:rFonts w:ascii="Times New Roman" w:hAnsi="Times New Roman" w:cs="Times New Roman"/>
          <w:color w:val="000000"/>
        </w:rPr>
        <w:t>девятьсот восемьдесят восемь рублей 23</w:t>
      </w:r>
      <w:r w:rsidRPr="0044375E">
        <w:rPr>
          <w:rFonts w:ascii="Times New Roman" w:hAnsi="Times New Roman" w:cs="Times New Roman"/>
          <w:color w:val="000000"/>
        </w:rPr>
        <w:t xml:space="preserve"> копе</w:t>
      </w:r>
      <w:r>
        <w:rPr>
          <w:rFonts w:ascii="Times New Roman" w:hAnsi="Times New Roman" w:cs="Times New Roman"/>
          <w:color w:val="000000"/>
        </w:rPr>
        <w:t>й</w:t>
      </w:r>
      <w:r w:rsidRPr="0044375E">
        <w:rPr>
          <w:rFonts w:ascii="Times New Roman" w:hAnsi="Times New Roman" w:cs="Times New Roman"/>
          <w:color w:val="000000"/>
        </w:rPr>
        <w:t>к</w:t>
      </w:r>
      <w:r>
        <w:rPr>
          <w:rFonts w:ascii="Times New Roman" w:hAnsi="Times New Roman" w:cs="Times New Roman"/>
          <w:color w:val="000000"/>
        </w:rPr>
        <w:t>и</w:t>
      </w:r>
      <w:r w:rsidRPr="0044375E">
        <w:rPr>
          <w:rFonts w:ascii="Times New Roman" w:hAnsi="Times New Roman" w:cs="Times New Roman"/>
          <w:color w:val="000000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15C97" w:rsidRPr="00442A48" w:rsidRDefault="00515C97" w:rsidP="00AF65FC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15C97" w:rsidRPr="00A6215E" w:rsidRDefault="00515C97" w:rsidP="00AF65F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15C97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515C97" w:rsidRPr="0063050E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B52C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B52C7">
        <w:rPr>
          <w:rFonts w:ascii="Times New Roman" w:hAnsi="Times New Roman" w:cs="Times New Roman"/>
          <w:b/>
          <w:bCs/>
        </w:rPr>
        <w:t>:</w:t>
      </w:r>
    </w:p>
    <w:p w:rsidR="00515C97" w:rsidRPr="00A6215E" w:rsidRDefault="00515C97" w:rsidP="009A218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B52C7">
        <w:rPr>
          <w:rFonts w:ascii="Times New Roman" w:hAnsi="Times New Roman" w:cs="Times New Roman"/>
          <w:color w:val="0000FF"/>
        </w:rPr>
        <w:t xml:space="preserve"> </w:t>
      </w:r>
      <w:r w:rsidRPr="00AB52C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B52C7">
        <w:rPr>
          <w:rFonts w:ascii="Times New Roman" w:hAnsi="Times New Roman" w:cs="Times New Roman"/>
          <w:spacing w:val="-6"/>
        </w:rPr>
        <w:t>на участие в запросе цен</w:t>
      </w:r>
      <w:r w:rsidRPr="00AB52C7">
        <w:rPr>
          <w:rFonts w:ascii="Times New Roman" w:hAnsi="Times New Roman" w:cs="Times New Roman"/>
        </w:rPr>
        <w:t xml:space="preserve"> продлевается на 4 рабочих дня.</w:t>
      </w:r>
    </w:p>
    <w:p w:rsidR="00515C97" w:rsidRPr="00A6215E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15C97" w:rsidRPr="00A6215E" w:rsidRDefault="00515C97" w:rsidP="00AF65FC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CC0160">
        <w:rPr>
          <w:rFonts w:ascii="Times New Roman" w:hAnsi="Times New Roman" w:cs="Times New Roman"/>
          <w:spacing w:val="-6"/>
          <w:highlight w:val="yellow"/>
        </w:rPr>
        <w:t>11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15C97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81F64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F81F64">
        <w:rPr>
          <w:rFonts w:ascii="Times New Roman" w:hAnsi="Times New Roman" w:cs="Times New Roman"/>
          <w:spacing w:val="-6"/>
        </w:rPr>
        <w:t xml:space="preserve">: </w:t>
      </w:r>
      <w:r w:rsidRPr="00F81F64">
        <w:rPr>
          <w:rFonts w:ascii="Times New Roman" w:hAnsi="Times New Roman" w:cs="Times New Roman"/>
        </w:rPr>
        <w:t>г. Обнинск, Калужская область, пл. Бондаренко, 1, Здание АК – 2</w:t>
      </w:r>
      <w:r>
        <w:rPr>
          <w:rFonts w:ascii="Times New Roman" w:hAnsi="Times New Roman" w:cs="Times New Roman"/>
        </w:rPr>
        <w:t>,</w:t>
      </w:r>
      <w:r w:rsidRPr="00F81F64">
        <w:rPr>
          <w:rFonts w:ascii="Times New Roman" w:hAnsi="Times New Roman" w:cs="Times New Roman"/>
        </w:rPr>
        <w:t xml:space="preserve">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40688E">
        <w:rPr>
          <w:rFonts w:ascii="Times New Roman" w:hAnsi="Times New Roman" w:cs="Times New Roman"/>
          <w:spacing w:val="-6"/>
          <w:highlight w:val="yellow"/>
        </w:rPr>
        <w:t>17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15C97" w:rsidRPr="00331F42" w:rsidRDefault="00515C97" w:rsidP="00AF65F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17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</w:t>
      </w:r>
    </w:p>
    <w:p w:rsidR="00515C97" w:rsidRPr="00A6215E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A6215E">
        <w:rPr>
          <w:rFonts w:ascii="Times New Roman" w:hAnsi="Times New Roman" w:cs="Times New Roman"/>
        </w:rPr>
        <w:t>0 дней</w:t>
      </w:r>
    </w:p>
    <w:p w:rsidR="00515C97" w:rsidRPr="00A6215E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515C97" w:rsidRPr="00A6215E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15C97" w:rsidRPr="00D55FE5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15C97" w:rsidRPr="00A6215E" w:rsidRDefault="00515C97" w:rsidP="00AF65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15C97" w:rsidRDefault="00515C97">
      <w:pPr>
        <w:rPr>
          <w:rFonts w:cs="Times New Roman"/>
        </w:rPr>
      </w:pPr>
    </w:p>
    <w:sectPr w:rsidR="00515C97" w:rsidSect="002C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DB88693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C9A"/>
    <w:rsid w:val="002C2FDA"/>
    <w:rsid w:val="00313C6F"/>
    <w:rsid w:val="00331F42"/>
    <w:rsid w:val="0036723D"/>
    <w:rsid w:val="003C0BF1"/>
    <w:rsid w:val="003D771F"/>
    <w:rsid w:val="0040330B"/>
    <w:rsid w:val="0040688E"/>
    <w:rsid w:val="00442A48"/>
    <w:rsid w:val="0044375E"/>
    <w:rsid w:val="004E5D69"/>
    <w:rsid w:val="00515C97"/>
    <w:rsid w:val="005A326A"/>
    <w:rsid w:val="005B37CF"/>
    <w:rsid w:val="0063050E"/>
    <w:rsid w:val="006B647B"/>
    <w:rsid w:val="00711625"/>
    <w:rsid w:val="007216CB"/>
    <w:rsid w:val="00801685"/>
    <w:rsid w:val="00887A00"/>
    <w:rsid w:val="008E3C0C"/>
    <w:rsid w:val="009A2180"/>
    <w:rsid w:val="00A523C1"/>
    <w:rsid w:val="00A6215E"/>
    <w:rsid w:val="00AB52C7"/>
    <w:rsid w:val="00AF65FC"/>
    <w:rsid w:val="00B15C4C"/>
    <w:rsid w:val="00C06857"/>
    <w:rsid w:val="00C572F3"/>
    <w:rsid w:val="00CC0160"/>
    <w:rsid w:val="00D14104"/>
    <w:rsid w:val="00D42E6F"/>
    <w:rsid w:val="00D55FE5"/>
    <w:rsid w:val="00D822F8"/>
    <w:rsid w:val="00DF1042"/>
    <w:rsid w:val="00E57C9A"/>
    <w:rsid w:val="00EA0040"/>
    <w:rsid w:val="00EE44F4"/>
    <w:rsid w:val="00F0368B"/>
    <w:rsid w:val="00F11546"/>
    <w:rsid w:val="00F24BAB"/>
    <w:rsid w:val="00F81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5FC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2</Pages>
  <Words>783</Words>
  <Characters>4465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6</cp:revision>
  <dcterms:created xsi:type="dcterms:W3CDTF">2014-05-29T05:47:00Z</dcterms:created>
  <dcterms:modified xsi:type="dcterms:W3CDTF">2014-06-04T07:50:00Z</dcterms:modified>
</cp:coreProperties>
</file>