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477" w:rsidRPr="00B22DDA" w:rsidRDefault="00387477" w:rsidP="00C7621D">
      <w:pPr>
        <w:jc w:val="center"/>
        <w:outlineLvl w:val="0"/>
        <w:rPr>
          <w:rFonts w:ascii="Times New Roman" w:hAnsi="Times New Roman" w:cs="Times New Roman"/>
        </w:rPr>
      </w:pPr>
      <w:r w:rsidRPr="00B22DDA">
        <w:rPr>
          <w:rFonts w:ascii="Times New Roman" w:hAnsi="Times New Roman" w:cs="Times New Roman"/>
        </w:rPr>
        <w:t>ИЗВЕЩЕНИЕ О ПРОДЛЕНИИ СРОКА ПОДАЧИ ЗАЯВОК</w:t>
      </w:r>
    </w:p>
    <w:p w:rsidR="00387477" w:rsidRDefault="00387477" w:rsidP="00C7621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224/67-03/13-92/2 ОЗЦЭ</w:t>
      </w:r>
    </w:p>
    <w:p w:rsidR="00387477" w:rsidRPr="00A6215E" w:rsidRDefault="00387477" w:rsidP="00C7621D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87477" w:rsidRPr="00A6215E" w:rsidRDefault="00387477" w:rsidP="00C7621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87477" w:rsidRDefault="00387477" w:rsidP="00C7621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87477" w:rsidRPr="006F3094" w:rsidRDefault="00387477" w:rsidP="00C762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87477" w:rsidRPr="00BD1E5B" w:rsidRDefault="00387477" w:rsidP="00C762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387477" w:rsidRPr="00A6215E" w:rsidRDefault="00387477" w:rsidP="00C7621D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хлеба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387477" w:rsidRPr="00A6215E" w:rsidRDefault="00387477" w:rsidP="00C7621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87477" w:rsidRPr="00A6215E" w:rsidRDefault="00387477" w:rsidP="00C762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87477" w:rsidRPr="00A6215E" w:rsidRDefault="00387477" w:rsidP="00C762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87477" w:rsidRPr="00A6215E" w:rsidRDefault="00387477" w:rsidP="00C762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87477" w:rsidRPr="00B14239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857 082, 00</w:t>
      </w:r>
      <w:r w:rsidRPr="000E3BFA"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восемьсот пятьдесят семь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восемьдесят два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убля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 xml:space="preserve">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13,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87477" w:rsidRPr="00B14239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87477" w:rsidRPr="00A6215E" w:rsidRDefault="00387477" w:rsidP="00C7621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87477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87477" w:rsidRPr="009A477F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A477F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A477F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A477F">
        <w:rPr>
          <w:rFonts w:ascii="Times New Roman" w:hAnsi="Times New Roman" w:cs="Times New Roman"/>
          <w:b/>
          <w:bCs/>
        </w:rPr>
        <w:t>:</w:t>
      </w:r>
    </w:p>
    <w:p w:rsidR="00387477" w:rsidRPr="009A477F" w:rsidRDefault="00387477" w:rsidP="009A47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9A477F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A477F">
        <w:rPr>
          <w:rFonts w:ascii="Times New Roman" w:hAnsi="Times New Roman" w:cs="Times New Roman"/>
          <w:color w:val="0000FF"/>
        </w:rPr>
        <w:t xml:space="preserve"> </w:t>
      </w:r>
      <w:r w:rsidRPr="009A477F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A477F">
        <w:rPr>
          <w:rFonts w:ascii="Times New Roman" w:hAnsi="Times New Roman" w:cs="Times New Roman"/>
          <w:spacing w:val="-6"/>
        </w:rPr>
        <w:t>на участие в запросе цен</w:t>
      </w:r>
      <w:r w:rsidRPr="009A477F">
        <w:rPr>
          <w:rFonts w:ascii="Times New Roman" w:hAnsi="Times New Roman" w:cs="Times New Roman"/>
        </w:rPr>
        <w:t xml:space="preserve"> продлевается на 4 рабочих дня.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87477" w:rsidRPr="00A6215E" w:rsidRDefault="00387477" w:rsidP="00C7621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87477" w:rsidRPr="00D55FE5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87477" w:rsidRPr="00A6215E" w:rsidRDefault="00387477" w:rsidP="00C762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87477" w:rsidRDefault="00387477" w:rsidP="00C7621D">
      <w:pPr>
        <w:jc w:val="both"/>
      </w:pPr>
    </w:p>
    <w:sectPr w:rsidR="00387477" w:rsidSect="00122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2FA5"/>
    <w:rsid w:val="000648DD"/>
    <w:rsid w:val="000E3BFA"/>
    <w:rsid w:val="00122D5A"/>
    <w:rsid w:val="0036723D"/>
    <w:rsid w:val="00387477"/>
    <w:rsid w:val="003D771F"/>
    <w:rsid w:val="00454708"/>
    <w:rsid w:val="004E5D69"/>
    <w:rsid w:val="00520DB2"/>
    <w:rsid w:val="005F6068"/>
    <w:rsid w:val="00611CEC"/>
    <w:rsid w:val="00627840"/>
    <w:rsid w:val="006F3094"/>
    <w:rsid w:val="00721430"/>
    <w:rsid w:val="00887A00"/>
    <w:rsid w:val="008E3C0C"/>
    <w:rsid w:val="00953251"/>
    <w:rsid w:val="009A477F"/>
    <w:rsid w:val="00A6215E"/>
    <w:rsid w:val="00A82FA5"/>
    <w:rsid w:val="00B14239"/>
    <w:rsid w:val="00B15C4C"/>
    <w:rsid w:val="00B22DDA"/>
    <w:rsid w:val="00BA40B6"/>
    <w:rsid w:val="00BD1E5B"/>
    <w:rsid w:val="00C572F3"/>
    <w:rsid w:val="00C7621D"/>
    <w:rsid w:val="00D14104"/>
    <w:rsid w:val="00D42E6F"/>
    <w:rsid w:val="00D55FE5"/>
    <w:rsid w:val="00D822F8"/>
    <w:rsid w:val="00DA6B67"/>
    <w:rsid w:val="00EA4027"/>
    <w:rsid w:val="00FC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1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A477F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740</Words>
  <Characters>4222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2013-04-05T14:13:00Z</dcterms:created>
  <dcterms:modified xsi:type="dcterms:W3CDTF">2013-04-11T11:37:00Z</dcterms:modified>
</cp:coreProperties>
</file>