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B2" w:rsidRDefault="008E2E77">
      <w:r>
        <w:t>123</w:t>
      </w:r>
      <w:bookmarkStart w:id="0" w:name="_GoBack"/>
      <w:bookmarkEnd w:id="0"/>
    </w:p>
    <w:sectPr w:rsidR="005A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4B"/>
    <w:rsid w:val="005A27B2"/>
    <w:rsid w:val="008E2E77"/>
    <w:rsid w:val="00C9614B"/>
    <w:rsid w:val="00EB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331FCE8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Кулачков Дмитрий Александрович</dc:creator>
  <cp:keywords/>
  <dc:description/>
  <cp:lastModifiedBy>Дмитрий Кулачков</cp:lastModifiedBy>
  <cp:revision>5</cp:revision>
  <dcterms:created xsi:type="dcterms:W3CDTF">2012-05-12T07:04:00Z</dcterms:created>
  <dcterms:modified xsi:type="dcterms:W3CDTF">2014-10-27T07:51:00Z</dcterms:modified>
</cp:coreProperties>
</file>