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  <w:bookmarkStart w:id="0" w:name="_GoBack"/>
      <w:bookmarkEnd w:id="0"/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B0747C" w:rsidRPr="00B0747C">
        <w:rPr>
          <w:sz w:val="28"/>
          <w:szCs w:val="28"/>
          <w:lang w:val="ru-RU"/>
        </w:rPr>
        <w:t>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«Сибирский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6F45B5" w:rsidRDefault="003B3967" w:rsidP="006F45B5">
      <w:pPr>
        <w:jc w:val="center"/>
      </w:pPr>
    </w:p>
    <w:p w:rsidR="006F45B5" w:rsidRPr="006F45B5" w:rsidRDefault="006F45B5" w:rsidP="006F45B5">
      <w:pPr>
        <w:jc w:val="center"/>
      </w:pPr>
      <w:r w:rsidRPr="006F45B5">
        <w:t>СОДЕРЖАНИЕ</w:t>
      </w:r>
    </w:p>
    <w:p w:rsidR="006F45B5" w:rsidRPr="006F45B5" w:rsidRDefault="006F45B5" w:rsidP="006F45B5">
      <w:pPr>
        <w:jc w:val="both"/>
      </w:pPr>
    </w:p>
    <w:p w:rsidR="006F45B5" w:rsidRPr="006F45B5" w:rsidRDefault="006F45B5" w:rsidP="006F45B5">
      <w:pPr>
        <w:jc w:val="both"/>
      </w:pPr>
      <w:r w:rsidRPr="006F45B5">
        <w:t>РАЗДЕЛ 1. НАИМЕНОВАНИЕ УСЛУГИ</w:t>
      </w:r>
    </w:p>
    <w:p w:rsidR="006F45B5" w:rsidRPr="006F45B5" w:rsidRDefault="006F45B5" w:rsidP="006F45B5">
      <w:pPr>
        <w:jc w:val="both"/>
      </w:pPr>
      <w:r w:rsidRPr="006F45B5">
        <w:t>РАЗДЕЛ 2. ОПИСАНИЕ УСЛУГ</w:t>
      </w:r>
    </w:p>
    <w:p w:rsidR="006F45B5" w:rsidRPr="006F45B5" w:rsidRDefault="006F45B5" w:rsidP="006F45B5">
      <w:pPr>
        <w:ind w:left="1985" w:hanging="1134"/>
      </w:pPr>
      <w:r w:rsidRPr="006F45B5">
        <w:t>Подраздел 2.1 Состав (перечень) оказываемых услуг</w:t>
      </w:r>
    </w:p>
    <w:p w:rsidR="006F45B5" w:rsidRPr="006F45B5" w:rsidRDefault="006F45B5" w:rsidP="006F45B5">
      <w:pPr>
        <w:ind w:left="1985" w:hanging="1134"/>
      </w:pPr>
      <w:r w:rsidRPr="006F45B5">
        <w:t>Подраздел 2.2 Описание оказываемых услуг</w:t>
      </w:r>
    </w:p>
    <w:p w:rsidR="006F45B5" w:rsidRPr="006F45B5" w:rsidRDefault="006F45B5" w:rsidP="006F45B5">
      <w:pPr>
        <w:ind w:left="1985" w:hanging="1134"/>
      </w:pPr>
      <w:r w:rsidRPr="006F45B5">
        <w:t>Подраздел 2.3 Объём оказываемых услуг</w:t>
      </w:r>
    </w:p>
    <w:p w:rsidR="006F45B5" w:rsidRPr="006F45B5" w:rsidRDefault="006F45B5" w:rsidP="006F45B5">
      <w:pPr>
        <w:jc w:val="both"/>
      </w:pPr>
      <w:r w:rsidRPr="006F45B5">
        <w:t>РАЗДЕЛ 3. ТРЕБОВАНИЯ К УСЛУГАМ</w:t>
      </w:r>
    </w:p>
    <w:p w:rsidR="006F45B5" w:rsidRPr="006F45B5" w:rsidRDefault="006F45B5" w:rsidP="006F45B5">
      <w:pPr>
        <w:ind w:left="1985" w:hanging="1134"/>
      </w:pPr>
      <w:r w:rsidRPr="006F45B5">
        <w:t>Подраздел 3.1 Общие требования</w:t>
      </w:r>
    </w:p>
    <w:p w:rsidR="006F45B5" w:rsidRPr="006F45B5" w:rsidRDefault="006F45B5" w:rsidP="006F45B5">
      <w:pPr>
        <w:ind w:left="1985" w:hanging="1134"/>
      </w:pPr>
      <w:r w:rsidRPr="006F45B5">
        <w:t>Подраздел 3.2 Требования к качеству оказываемых услуг</w:t>
      </w:r>
    </w:p>
    <w:p w:rsidR="006F45B5" w:rsidRPr="006F45B5" w:rsidRDefault="006F45B5" w:rsidP="006F45B5">
      <w:pPr>
        <w:tabs>
          <w:tab w:val="left" w:pos="2127"/>
        </w:tabs>
        <w:ind w:left="2694" w:hanging="1843"/>
      </w:pPr>
      <w:r w:rsidRPr="006F45B5">
        <w:t>Подраздел 3.3 Требования к гарантийным обязательствам оказываемых     услуг</w:t>
      </w:r>
    </w:p>
    <w:p w:rsidR="006F45B5" w:rsidRPr="006F45B5" w:rsidRDefault="006F45B5" w:rsidP="006F45B5">
      <w:pPr>
        <w:ind w:left="1985" w:hanging="1134"/>
      </w:pPr>
      <w:r w:rsidRPr="006F45B5">
        <w:t>Подраздел 3.4 Требования к конфиденциальности</w:t>
      </w:r>
    </w:p>
    <w:p w:rsidR="006F45B5" w:rsidRPr="006F45B5" w:rsidRDefault="006F45B5" w:rsidP="006F45B5">
      <w:pPr>
        <w:ind w:left="2694" w:hanging="1843"/>
      </w:pPr>
      <w:r w:rsidRPr="006F45B5">
        <w:t>Подраздел 3.5 Требования к безопасности оказания услуг и безопасности результата оказанных услуг</w:t>
      </w:r>
    </w:p>
    <w:p w:rsidR="006F45B5" w:rsidRPr="006F45B5" w:rsidRDefault="006F45B5" w:rsidP="006F45B5">
      <w:pPr>
        <w:ind w:left="2694" w:hanging="1843"/>
      </w:pPr>
      <w:r w:rsidRPr="006F45B5">
        <w:t>Подраздел 3.6 Требования по обучению персонала заказчика</w:t>
      </w:r>
    </w:p>
    <w:p w:rsidR="006F45B5" w:rsidRPr="006F45B5" w:rsidRDefault="006F45B5" w:rsidP="006F45B5">
      <w:pPr>
        <w:ind w:left="2694" w:hanging="1843"/>
      </w:pPr>
      <w:r w:rsidRPr="006F45B5">
        <w:t>Подраздел 3.7 Требования к составу технического предложения участника</w:t>
      </w:r>
    </w:p>
    <w:p w:rsidR="006F45B5" w:rsidRPr="006F45B5" w:rsidRDefault="006F45B5" w:rsidP="006F45B5">
      <w:pPr>
        <w:ind w:left="2694" w:hanging="1843"/>
      </w:pPr>
      <w:r w:rsidRPr="006F45B5">
        <w:t>Подраздел 3.8 Специальные требования</w:t>
      </w:r>
    </w:p>
    <w:p w:rsidR="006F45B5" w:rsidRPr="006F45B5" w:rsidRDefault="006F45B5" w:rsidP="006F45B5">
      <w:pPr>
        <w:jc w:val="both"/>
      </w:pPr>
      <w:r w:rsidRPr="006F45B5">
        <w:t>РАЗДЕЛ 4. Результат оказанных услуг</w:t>
      </w:r>
    </w:p>
    <w:p w:rsidR="006F45B5" w:rsidRPr="006F45B5" w:rsidRDefault="006F45B5" w:rsidP="006F45B5">
      <w:pPr>
        <w:ind w:left="1985" w:hanging="1134"/>
      </w:pPr>
      <w:r w:rsidRPr="006F45B5">
        <w:t>Подраздел 4.1 Описание конечного результата оказанных услуг</w:t>
      </w:r>
    </w:p>
    <w:p w:rsidR="006F45B5" w:rsidRPr="006F45B5" w:rsidRDefault="006F45B5" w:rsidP="006F45B5">
      <w:pPr>
        <w:ind w:left="1985" w:hanging="1134"/>
      </w:pPr>
      <w:r w:rsidRPr="006F45B5">
        <w:t>Подраздел 4.2 Требования по приёмке услуг</w:t>
      </w:r>
    </w:p>
    <w:p w:rsidR="006F45B5" w:rsidRPr="006F45B5" w:rsidRDefault="006F45B5" w:rsidP="006F45B5">
      <w:pPr>
        <w:tabs>
          <w:tab w:val="left" w:pos="2127"/>
        </w:tabs>
        <w:ind w:left="2694" w:hanging="1843"/>
      </w:pPr>
      <w:r w:rsidRPr="006F45B5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F45B5" w:rsidRPr="006F45B5" w:rsidRDefault="006F45B5" w:rsidP="006F45B5">
      <w:pPr>
        <w:jc w:val="both"/>
      </w:pPr>
      <w:r w:rsidRPr="006F45B5">
        <w:t>РАЗДЕЛ 5. ТРЕБОВАНИЯ К ТЕХНИЧЕСКОМУ ОБУЧЕНИЮ ПЕРСОНАЛА ЗАКАЗЧИКА</w:t>
      </w:r>
    </w:p>
    <w:p w:rsidR="006F45B5" w:rsidRPr="006F45B5" w:rsidRDefault="006F45B5" w:rsidP="006F45B5">
      <w:pPr>
        <w:jc w:val="both"/>
      </w:pPr>
      <w:r w:rsidRPr="006F45B5">
        <w:t>РАЗДЕЛ 6. ПЕРЕЧЕНЬ ПРИНЯТЫХ СОКРАЩЕНИЙ</w:t>
      </w:r>
    </w:p>
    <w:p w:rsidR="006F45B5" w:rsidRPr="006F45B5" w:rsidRDefault="006F45B5" w:rsidP="006F45B5">
      <w:pPr>
        <w:jc w:val="both"/>
      </w:pPr>
      <w:r w:rsidRPr="006F45B5">
        <w:t>РАЗДЕЛ 7. ПЕРЕЧЕНЬ ПРИЛОЖЕНИЙ</w:t>
      </w:r>
    </w:p>
    <w:p w:rsidR="006F45B5" w:rsidRPr="006F45B5" w:rsidRDefault="006F45B5" w:rsidP="006F45B5">
      <w:pPr>
        <w:jc w:val="both"/>
      </w:pP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6F45B5" w:rsidRDefault="006F45B5" w:rsidP="006F45B5">
      <w:pPr>
        <w:jc w:val="center"/>
      </w:pPr>
      <w:r w:rsidRPr="006F45B5">
        <w:lastRenderedPageBreak/>
        <w:t>РАЗДЕЛ 1.  НАИМЕНОВАНИЕ УСЛУГИ</w:t>
      </w:r>
    </w:p>
    <w:p w:rsidR="006F45B5" w:rsidRPr="006F45B5" w:rsidRDefault="006F45B5" w:rsidP="006F45B5">
      <w:pPr>
        <w:jc w:val="center"/>
      </w:pPr>
    </w:p>
    <w:p w:rsidR="006F45B5" w:rsidRPr="006F45B5" w:rsidRDefault="006F45B5" w:rsidP="006F45B5">
      <w:pPr>
        <w:pStyle w:val="Default"/>
        <w:tabs>
          <w:tab w:val="left" w:pos="142"/>
        </w:tabs>
        <w:spacing w:before="0"/>
        <w:jc w:val="center"/>
      </w:pPr>
      <w:r w:rsidRPr="006F45B5">
        <w:t>Техническое обслуживание оборудования пожарной сигнализации и автоматических установок пожаротушения ПХРО и АПБ Хабаровского отделения</w:t>
      </w:r>
    </w:p>
    <w:p w:rsidR="006F45B5" w:rsidRDefault="006F45B5" w:rsidP="006F45B5">
      <w:pPr>
        <w:jc w:val="center"/>
      </w:pPr>
    </w:p>
    <w:p w:rsidR="006F45B5" w:rsidRDefault="006F45B5" w:rsidP="006F45B5">
      <w:pPr>
        <w:jc w:val="center"/>
      </w:pPr>
    </w:p>
    <w:p w:rsidR="006F45B5" w:rsidRDefault="006F45B5" w:rsidP="006F45B5">
      <w:pPr>
        <w:jc w:val="center"/>
      </w:pPr>
      <w:r w:rsidRPr="006F45B5">
        <w:t>РАЗДЕЛ 2.  ОПИСАНИЕ УСЛУГ</w:t>
      </w:r>
    </w:p>
    <w:p w:rsidR="006F45B5" w:rsidRPr="006F45B5" w:rsidRDefault="006F45B5" w:rsidP="006F45B5">
      <w:pPr>
        <w:jc w:val="center"/>
      </w:pPr>
    </w:p>
    <w:p w:rsidR="006F45B5" w:rsidRPr="006F45B5" w:rsidRDefault="006F45B5" w:rsidP="006F45B5">
      <w:pPr>
        <w:autoSpaceDE w:val="0"/>
        <w:autoSpaceDN w:val="0"/>
        <w:adjustRightInd w:val="0"/>
        <w:ind w:firstLine="800"/>
        <w:jc w:val="both"/>
      </w:pPr>
      <w:r w:rsidRPr="006F45B5">
        <w:t>Подраздел 2.1 Состав (перечень) оказываемых услуг</w:t>
      </w:r>
    </w:p>
    <w:p w:rsidR="006F45B5" w:rsidRPr="006F45B5" w:rsidRDefault="006F45B5" w:rsidP="006F45B5">
      <w:pPr>
        <w:autoSpaceDE w:val="0"/>
        <w:autoSpaceDN w:val="0"/>
        <w:adjustRightInd w:val="0"/>
        <w:ind w:firstLine="800"/>
        <w:jc w:val="both"/>
      </w:pPr>
      <w:r w:rsidRPr="006F45B5">
        <w:t>- осуществление технического надзора за правильным содержанием и эксплуатацией системы пожарной сигнализации и автоматической системы пожаротушения в исправном состоянии;</w:t>
      </w:r>
    </w:p>
    <w:p w:rsidR="006F45B5" w:rsidRPr="006F45B5" w:rsidRDefault="006F45B5" w:rsidP="006F45B5">
      <w:pPr>
        <w:autoSpaceDE w:val="0"/>
        <w:autoSpaceDN w:val="0"/>
        <w:adjustRightInd w:val="0"/>
        <w:ind w:firstLine="800"/>
        <w:jc w:val="both"/>
      </w:pPr>
      <w:r w:rsidRPr="006F45B5">
        <w:t>- осуществление плановых регламентных работ, необходимых для содержания системы пожарной сигнализации и автоматической установки пожаротушения;</w:t>
      </w:r>
    </w:p>
    <w:p w:rsidR="006F45B5" w:rsidRPr="006F45B5" w:rsidRDefault="006F45B5" w:rsidP="006F45B5">
      <w:pPr>
        <w:autoSpaceDE w:val="0"/>
        <w:autoSpaceDN w:val="0"/>
        <w:adjustRightInd w:val="0"/>
        <w:ind w:firstLine="800"/>
        <w:jc w:val="both"/>
      </w:pPr>
      <w:r w:rsidRPr="006F45B5">
        <w:t>- устранение неисправностей по обращению Заказчика;</w:t>
      </w:r>
    </w:p>
    <w:p w:rsidR="006F45B5" w:rsidRPr="006F45B5" w:rsidRDefault="006F45B5" w:rsidP="006F45B5">
      <w:pPr>
        <w:ind w:firstLine="800"/>
      </w:pPr>
      <w:r w:rsidRPr="006F45B5">
        <w:t>Подраздел 2.2 Описание оказываемых услуг</w:t>
      </w:r>
    </w:p>
    <w:p w:rsidR="006F45B5" w:rsidRPr="006F45B5" w:rsidRDefault="006F45B5" w:rsidP="006F45B5">
      <w:pPr>
        <w:ind w:firstLine="800"/>
        <w:jc w:val="both"/>
      </w:pPr>
      <w:r w:rsidRPr="006F45B5">
        <w:t>Услуги по техническому обслуживанию оборудования пожарной сигнализации и автоматических установок пожаротушения ПХРО и АПБ Хабаровского отделения в период с 01 января 2015 года по 31 декабря 2015 года включительно.</w:t>
      </w:r>
    </w:p>
    <w:p w:rsidR="006F45B5" w:rsidRPr="006F45B5" w:rsidRDefault="006F45B5" w:rsidP="006F45B5">
      <w:pPr>
        <w:ind w:firstLine="800"/>
        <w:jc w:val="both"/>
      </w:pPr>
      <w:r w:rsidRPr="006F45B5">
        <w:t xml:space="preserve"> Подраздел 2.3 Объём оказываемых услуг</w:t>
      </w:r>
    </w:p>
    <w:p w:rsidR="006F45B5" w:rsidRPr="006F45B5" w:rsidRDefault="006F45B5" w:rsidP="006F45B5">
      <w:pPr>
        <w:jc w:val="center"/>
      </w:pPr>
      <w:r w:rsidRPr="006F45B5">
        <w:t xml:space="preserve">Техническое обслуживание </w:t>
      </w:r>
      <w:r w:rsidRPr="006F45B5">
        <w:rPr>
          <w:rStyle w:val="FontStyle29"/>
          <w:sz w:val="24"/>
          <w:szCs w:val="24"/>
        </w:rPr>
        <w:t xml:space="preserve">системы пожарной сигнализации на объекте: Административно-производственная база по адресу: </w:t>
      </w:r>
      <w:r w:rsidRPr="006F45B5">
        <w:t>г. Хабаровск, ул. Шимановская, 1а</w:t>
      </w:r>
    </w:p>
    <w:p w:rsidR="006F45B5" w:rsidRPr="006F45B5" w:rsidRDefault="006F45B5" w:rsidP="006F45B5">
      <w:pPr>
        <w:ind w:firstLine="851"/>
        <w:jc w:val="both"/>
      </w:pPr>
    </w:p>
    <w:tbl>
      <w:tblPr>
        <w:tblW w:w="1030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8"/>
        <w:gridCol w:w="8030"/>
        <w:gridCol w:w="1617"/>
      </w:tblGrid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6F45B5">
              <w:rPr>
                <w:b/>
                <w:bCs/>
                <w:sz w:val="22"/>
                <w:szCs w:val="22"/>
              </w:rPr>
              <w:t>№</w:t>
            </w:r>
          </w:p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6F45B5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6F45B5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6F45B5">
              <w:rPr>
                <w:b/>
                <w:bCs/>
                <w:sz w:val="22"/>
                <w:szCs w:val="22"/>
              </w:rPr>
              <w:t>Наименование технических средств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6F45B5">
              <w:rPr>
                <w:b/>
                <w:bCs/>
                <w:sz w:val="22"/>
                <w:szCs w:val="22"/>
              </w:rPr>
              <w:t>Количество</w:t>
            </w:r>
          </w:p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6F45B5">
              <w:rPr>
                <w:b/>
                <w:bCs/>
                <w:sz w:val="22"/>
                <w:szCs w:val="22"/>
              </w:rPr>
              <w:t>(шт.)</w:t>
            </w:r>
          </w:p>
        </w:tc>
      </w:tr>
      <w:tr w:rsidR="006F45B5" w:rsidRPr="006F45B5" w:rsidTr="006F45B5">
        <w:tc>
          <w:tcPr>
            <w:tcW w:w="658" w:type="dxa"/>
            <w:vMerge w:val="restart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ППКОП "Сигнал-20П"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 </w:t>
            </w:r>
          </w:p>
        </w:tc>
      </w:tr>
      <w:tr w:rsidR="006F45B5" w:rsidRPr="006F45B5" w:rsidTr="006F45B5">
        <w:tc>
          <w:tcPr>
            <w:tcW w:w="658" w:type="dxa"/>
            <w:vMerge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первый шлейф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2</w:t>
            </w:r>
          </w:p>
        </w:tc>
      </w:tr>
      <w:tr w:rsidR="006F45B5" w:rsidRPr="006F45B5" w:rsidTr="006F45B5">
        <w:tc>
          <w:tcPr>
            <w:tcW w:w="658" w:type="dxa"/>
            <w:vMerge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последующие шлейфы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90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2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Пульт контроля и управления С2000-М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3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Преобразователь интерфейса С2000-ПИ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2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4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Блок сигнальный пусковой С2000-СП1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5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Прибор приемно-контрольный С2000-КДЛ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6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 xml:space="preserve">Блок </w:t>
            </w:r>
            <w:proofErr w:type="spellStart"/>
            <w:r w:rsidRPr="006F45B5">
              <w:rPr>
                <w:sz w:val="22"/>
                <w:szCs w:val="22"/>
              </w:rPr>
              <w:t>разветвительно</w:t>
            </w:r>
            <w:proofErr w:type="spellEnd"/>
            <w:r w:rsidRPr="006F45B5">
              <w:rPr>
                <w:sz w:val="22"/>
                <w:szCs w:val="22"/>
              </w:rPr>
              <w:t>-изолирующий Бриз исп.01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10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7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Источник бесперебойного питания Скат-1200Д, Скат-2400И7, Скат-1200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4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8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Устройство для зарядки аккумуляторных батарей Скат-2400 Р20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9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6F45B5">
              <w:rPr>
                <w:sz w:val="22"/>
                <w:szCs w:val="22"/>
              </w:rPr>
              <w:t>Извещатель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пожарный дымовой адресный ДИП-34А (за </w:t>
            </w:r>
            <w:proofErr w:type="spellStart"/>
            <w:r w:rsidRPr="006F45B5">
              <w:rPr>
                <w:sz w:val="22"/>
                <w:szCs w:val="22"/>
              </w:rPr>
              <w:t>кажд</w:t>
            </w:r>
            <w:proofErr w:type="spellEnd"/>
            <w:r w:rsidRPr="006F45B5">
              <w:rPr>
                <w:sz w:val="22"/>
                <w:szCs w:val="22"/>
              </w:rPr>
              <w:t>. 10шт.)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6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10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6F45B5">
              <w:rPr>
                <w:sz w:val="22"/>
                <w:szCs w:val="22"/>
              </w:rPr>
              <w:t>Извещатель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пожарный дымовой ИП212-3СУ (за </w:t>
            </w:r>
            <w:proofErr w:type="spellStart"/>
            <w:r w:rsidRPr="006F45B5">
              <w:rPr>
                <w:sz w:val="22"/>
                <w:szCs w:val="22"/>
              </w:rPr>
              <w:t>кажд</w:t>
            </w:r>
            <w:proofErr w:type="spellEnd"/>
            <w:r w:rsidRPr="006F45B5">
              <w:rPr>
                <w:sz w:val="22"/>
                <w:szCs w:val="22"/>
              </w:rPr>
              <w:t>. 10шт.)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8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11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6F45B5">
              <w:rPr>
                <w:sz w:val="22"/>
                <w:szCs w:val="22"/>
              </w:rPr>
              <w:t>Извещатель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пожарный ручной адресный ИПР513-3А  (за </w:t>
            </w:r>
            <w:proofErr w:type="spellStart"/>
            <w:r w:rsidRPr="006F45B5">
              <w:rPr>
                <w:sz w:val="22"/>
                <w:szCs w:val="22"/>
              </w:rPr>
              <w:t>кажд</w:t>
            </w:r>
            <w:proofErr w:type="spellEnd"/>
            <w:r w:rsidRPr="006F45B5">
              <w:rPr>
                <w:sz w:val="22"/>
                <w:szCs w:val="22"/>
              </w:rPr>
              <w:t>. 10 шт.)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12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6F45B5">
              <w:rPr>
                <w:sz w:val="22"/>
                <w:szCs w:val="22"/>
              </w:rPr>
              <w:t>Извещатель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пожарный ручной ИПР-3СУм (за </w:t>
            </w:r>
            <w:proofErr w:type="spellStart"/>
            <w:r w:rsidRPr="006F45B5">
              <w:rPr>
                <w:sz w:val="22"/>
                <w:szCs w:val="22"/>
              </w:rPr>
              <w:t>кажд</w:t>
            </w:r>
            <w:proofErr w:type="spellEnd"/>
            <w:r w:rsidRPr="006F45B5">
              <w:rPr>
                <w:sz w:val="22"/>
                <w:szCs w:val="22"/>
              </w:rPr>
              <w:t>. 10 шт.)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13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 xml:space="preserve">Устройства сигнальные световые всех типов: </w:t>
            </w:r>
            <w:proofErr w:type="spellStart"/>
            <w:r w:rsidRPr="006F45B5">
              <w:rPr>
                <w:sz w:val="22"/>
                <w:szCs w:val="22"/>
              </w:rPr>
              <w:t>оповещатель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световой Янтарь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14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 xml:space="preserve">Устройства сигнальные звуковые всех типов: </w:t>
            </w:r>
            <w:proofErr w:type="spellStart"/>
            <w:r w:rsidRPr="006F45B5">
              <w:rPr>
                <w:sz w:val="22"/>
                <w:szCs w:val="22"/>
              </w:rPr>
              <w:t>оповещатель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</w:t>
            </w:r>
            <w:proofErr w:type="gramStart"/>
            <w:r w:rsidRPr="006F45B5">
              <w:rPr>
                <w:sz w:val="22"/>
                <w:szCs w:val="22"/>
              </w:rPr>
              <w:t>звуковой</w:t>
            </w:r>
            <w:proofErr w:type="gramEnd"/>
            <w:r w:rsidRPr="006F45B5">
              <w:rPr>
                <w:sz w:val="22"/>
                <w:szCs w:val="22"/>
              </w:rPr>
              <w:t xml:space="preserve"> АС-10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3</w:t>
            </w:r>
          </w:p>
        </w:tc>
      </w:tr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15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Устройства сигнальные световые всех типов: табло "Выход"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5</w:t>
            </w:r>
          </w:p>
        </w:tc>
      </w:tr>
    </w:tbl>
    <w:p w:rsidR="006F45B5" w:rsidRPr="006F45B5" w:rsidRDefault="006F45B5" w:rsidP="006F45B5">
      <w:pPr>
        <w:ind w:firstLine="851"/>
        <w:jc w:val="center"/>
      </w:pPr>
    </w:p>
    <w:p w:rsidR="006F45B5" w:rsidRPr="006F45B5" w:rsidRDefault="006F45B5" w:rsidP="006F45B5">
      <w:pPr>
        <w:ind w:firstLine="851"/>
        <w:jc w:val="center"/>
      </w:pPr>
      <w:r w:rsidRPr="006F45B5">
        <w:t xml:space="preserve">Техническое обслуживание </w:t>
      </w:r>
      <w:r w:rsidRPr="006F45B5">
        <w:rPr>
          <w:rStyle w:val="FontStyle29"/>
          <w:sz w:val="24"/>
          <w:szCs w:val="24"/>
        </w:rPr>
        <w:t xml:space="preserve">системы пожарной сигнализации на объекте: </w:t>
      </w:r>
      <w:r w:rsidRPr="006F45B5">
        <w:t>Пункт хранения радиоактивных отходов</w:t>
      </w:r>
      <w:r w:rsidRPr="006F45B5">
        <w:rPr>
          <w:rStyle w:val="FontStyle29"/>
          <w:sz w:val="24"/>
          <w:szCs w:val="24"/>
        </w:rPr>
        <w:t xml:space="preserve">: </w:t>
      </w:r>
      <w:r w:rsidRPr="006F45B5">
        <w:t xml:space="preserve">Хабаровский край, Хабаровский район, 3,8 км на </w:t>
      </w:r>
      <w:proofErr w:type="spellStart"/>
      <w:proofErr w:type="gramStart"/>
      <w:r w:rsidRPr="006F45B5">
        <w:t>юго</w:t>
      </w:r>
      <w:proofErr w:type="spellEnd"/>
      <w:r w:rsidRPr="006F45B5">
        <w:t xml:space="preserve"> – запад</w:t>
      </w:r>
      <w:proofErr w:type="gramEnd"/>
      <w:r w:rsidRPr="006F45B5">
        <w:t xml:space="preserve"> от с. Чирки</w:t>
      </w:r>
    </w:p>
    <w:tbl>
      <w:tblPr>
        <w:tblW w:w="1030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8"/>
        <w:gridCol w:w="8030"/>
        <w:gridCol w:w="1617"/>
      </w:tblGrid>
      <w:tr w:rsidR="006F45B5" w:rsidRPr="006F45B5" w:rsidTr="006F45B5">
        <w:tc>
          <w:tcPr>
            <w:tcW w:w="658" w:type="dxa"/>
            <w:vAlign w:val="center"/>
          </w:tcPr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6F45B5">
              <w:rPr>
                <w:b/>
                <w:bCs/>
                <w:sz w:val="22"/>
                <w:szCs w:val="22"/>
              </w:rPr>
              <w:t>№</w:t>
            </w:r>
          </w:p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6F45B5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6F45B5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6F45B5">
              <w:rPr>
                <w:b/>
                <w:bCs/>
                <w:sz w:val="22"/>
                <w:szCs w:val="22"/>
              </w:rPr>
              <w:t>Наименование технических средств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6F45B5">
              <w:rPr>
                <w:b/>
                <w:bCs/>
                <w:sz w:val="22"/>
                <w:szCs w:val="22"/>
              </w:rPr>
              <w:t>Количество</w:t>
            </w:r>
          </w:p>
          <w:p w:rsidR="006F45B5" w:rsidRPr="006F45B5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6F45B5">
              <w:rPr>
                <w:b/>
                <w:bCs/>
                <w:sz w:val="22"/>
                <w:szCs w:val="22"/>
              </w:rPr>
              <w:t>(шт.)</w:t>
            </w:r>
          </w:p>
        </w:tc>
      </w:tr>
      <w:tr w:rsidR="006F45B5" w:rsidRPr="006F45B5" w:rsidTr="006F45B5">
        <w:tc>
          <w:tcPr>
            <w:tcW w:w="658" w:type="dxa"/>
            <w:vMerge w:val="restart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ППКОП Сигнал-20П, С2000-КДЛ, С2000-4: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 </w:t>
            </w:r>
          </w:p>
        </w:tc>
      </w:tr>
      <w:tr w:rsidR="006F45B5" w:rsidRPr="006F45B5" w:rsidTr="006F45B5">
        <w:tc>
          <w:tcPr>
            <w:tcW w:w="658" w:type="dxa"/>
            <w:vMerge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первый шлейф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6</w:t>
            </w:r>
          </w:p>
        </w:tc>
      </w:tr>
      <w:tr w:rsidR="006F45B5" w:rsidRPr="006F45B5" w:rsidTr="006F45B5">
        <w:tc>
          <w:tcPr>
            <w:tcW w:w="658" w:type="dxa"/>
            <w:vMerge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последующие шлейфы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52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2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 xml:space="preserve">Источник бесперебойного питания Скат-1200, Скат-1200И7, Скат-1200Д, </w:t>
            </w:r>
            <w:proofErr w:type="spellStart"/>
            <w:r w:rsidRPr="006F45B5">
              <w:rPr>
                <w:sz w:val="22"/>
                <w:szCs w:val="22"/>
              </w:rPr>
              <w:t>Altronix</w:t>
            </w:r>
            <w:proofErr w:type="spellEnd"/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6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6F45B5">
              <w:rPr>
                <w:sz w:val="22"/>
                <w:szCs w:val="22"/>
              </w:rPr>
              <w:t>Извещатель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пожарный дымовой  (за </w:t>
            </w:r>
            <w:proofErr w:type="spellStart"/>
            <w:r w:rsidRPr="006F45B5">
              <w:rPr>
                <w:sz w:val="22"/>
                <w:szCs w:val="22"/>
              </w:rPr>
              <w:t>кажд</w:t>
            </w:r>
            <w:proofErr w:type="spellEnd"/>
            <w:r w:rsidRPr="006F45B5">
              <w:rPr>
                <w:sz w:val="22"/>
                <w:szCs w:val="22"/>
              </w:rPr>
              <w:t>. 10шт.)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8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4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6F45B5">
              <w:rPr>
                <w:sz w:val="22"/>
                <w:szCs w:val="22"/>
              </w:rPr>
              <w:t>Извещатель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пожарный тепловой (за кажд.10шт.)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2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5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6F45B5">
              <w:rPr>
                <w:sz w:val="22"/>
                <w:szCs w:val="22"/>
              </w:rPr>
              <w:t>Извещатель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пожарный ручной (за </w:t>
            </w:r>
            <w:proofErr w:type="spellStart"/>
            <w:r w:rsidRPr="006F45B5">
              <w:rPr>
                <w:sz w:val="22"/>
                <w:szCs w:val="22"/>
              </w:rPr>
              <w:t>кажд</w:t>
            </w:r>
            <w:proofErr w:type="spellEnd"/>
            <w:r w:rsidRPr="006F45B5">
              <w:rPr>
                <w:sz w:val="22"/>
                <w:szCs w:val="22"/>
              </w:rPr>
              <w:t>. 10 шт.)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6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6F45B5">
              <w:rPr>
                <w:sz w:val="22"/>
                <w:szCs w:val="22"/>
              </w:rPr>
              <w:t>Оповещатель</w:t>
            </w:r>
            <w:proofErr w:type="spellEnd"/>
            <w:r w:rsidRPr="006F45B5">
              <w:rPr>
                <w:sz w:val="22"/>
                <w:szCs w:val="22"/>
              </w:rPr>
              <w:t xml:space="preserve"> светозвуковой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2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7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Пульт контроля и управления С2000М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8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Блок контроля и индикации С2000-БКИ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2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9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Устройства сигнальные световые всех типов: табло "Выход"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9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10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Устройства сигнальные звуковые всех типов: АС-10, Рокот-2, АС-2-2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10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11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АРМ "Орион"  исп.127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12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Аккумулятор 12А/ч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6</w:t>
            </w:r>
          </w:p>
        </w:tc>
      </w:tr>
      <w:tr w:rsidR="006F45B5" w:rsidRPr="006F45B5" w:rsidTr="006F45B5">
        <w:tc>
          <w:tcPr>
            <w:tcW w:w="658" w:type="dxa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13</w:t>
            </w:r>
          </w:p>
        </w:tc>
        <w:tc>
          <w:tcPr>
            <w:tcW w:w="8030" w:type="dxa"/>
            <w:vAlign w:val="center"/>
          </w:tcPr>
          <w:p w:rsidR="006F45B5" w:rsidRPr="006F45B5" w:rsidRDefault="006F45B5" w:rsidP="006F45B5">
            <w:pPr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Аккумулятор 7А/ч</w:t>
            </w:r>
          </w:p>
        </w:tc>
        <w:tc>
          <w:tcPr>
            <w:tcW w:w="1617" w:type="dxa"/>
            <w:vAlign w:val="center"/>
          </w:tcPr>
          <w:p w:rsidR="006F45B5" w:rsidRPr="006F45B5" w:rsidRDefault="006F45B5" w:rsidP="006F45B5">
            <w:pPr>
              <w:jc w:val="center"/>
              <w:rPr>
                <w:sz w:val="22"/>
                <w:szCs w:val="22"/>
              </w:rPr>
            </w:pPr>
            <w:r w:rsidRPr="006F45B5">
              <w:rPr>
                <w:sz w:val="22"/>
                <w:szCs w:val="22"/>
              </w:rPr>
              <w:t>1</w:t>
            </w:r>
          </w:p>
        </w:tc>
      </w:tr>
    </w:tbl>
    <w:p w:rsidR="006F45B5" w:rsidRPr="006F45B5" w:rsidRDefault="006F45B5" w:rsidP="006F45B5">
      <w:pPr>
        <w:ind w:firstLine="851"/>
        <w:jc w:val="center"/>
      </w:pPr>
    </w:p>
    <w:p w:rsidR="006F45B5" w:rsidRPr="006F45B5" w:rsidRDefault="006F45B5" w:rsidP="006F45B5">
      <w:pPr>
        <w:ind w:firstLine="851"/>
        <w:jc w:val="center"/>
      </w:pPr>
      <w:r w:rsidRPr="006F45B5">
        <w:t xml:space="preserve">Техническое обслуживание </w:t>
      </w:r>
      <w:r w:rsidRPr="006F45B5">
        <w:rPr>
          <w:rStyle w:val="FontStyle29"/>
          <w:sz w:val="24"/>
          <w:szCs w:val="24"/>
        </w:rPr>
        <w:t xml:space="preserve">автоматических установок пожаротушения на объекте: гараж легкового автотранспорта, гараж грузового автотранспорта Административно-производственная база по адресу: </w:t>
      </w:r>
      <w:r w:rsidRPr="006F45B5">
        <w:t>г. Хабаровск, ул. Шимановская, 1а</w:t>
      </w:r>
    </w:p>
    <w:tbl>
      <w:tblPr>
        <w:tblW w:w="1030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8"/>
        <w:gridCol w:w="8030"/>
        <w:gridCol w:w="1617"/>
      </w:tblGrid>
      <w:tr w:rsidR="006F45B5" w:rsidRPr="00833304" w:rsidTr="006F45B5">
        <w:tc>
          <w:tcPr>
            <w:tcW w:w="658" w:type="dxa"/>
            <w:vAlign w:val="center"/>
          </w:tcPr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833304">
              <w:rPr>
                <w:b/>
                <w:bCs/>
                <w:sz w:val="22"/>
                <w:szCs w:val="22"/>
              </w:rPr>
              <w:t>№</w:t>
            </w:r>
          </w:p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833304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833304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833304">
              <w:rPr>
                <w:b/>
                <w:bCs/>
                <w:sz w:val="22"/>
                <w:szCs w:val="22"/>
              </w:rPr>
              <w:t>Наименование технических средств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833304">
              <w:rPr>
                <w:b/>
                <w:bCs/>
                <w:sz w:val="22"/>
                <w:szCs w:val="22"/>
              </w:rPr>
              <w:t>Количество</w:t>
            </w:r>
          </w:p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833304">
              <w:rPr>
                <w:b/>
                <w:bCs/>
                <w:sz w:val="22"/>
                <w:szCs w:val="22"/>
              </w:rPr>
              <w:t>(шт.)</w:t>
            </w:r>
          </w:p>
        </w:tc>
      </w:tr>
      <w:tr w:rsidR="006F45B5" w:rsidRPr="00833304" w:rsidTr="006F45B5">
        <w:tc>
          <w:tcPr>
            <w:tcW w:w="658" w:type="dxa"/>
            <w:vMerge w:val="restart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ППК С2000-АСПТ вер. 3.0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 </w:t>
            </w:r>
          </w:p>
        </w:tc>
      </w:tr>
      <w:tr w:rsidR="006F45B5" w:rsidRPr="00833304" w:rsidTr="006F45B5">
        <w:tc>
          <w:tcPr>
            <w:tcW w:w="658" w:type="dxa"/>
            <w:vMerge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за первый шлейф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</w:tr>
      <w:tr w:rsidR="006F45B5" w:rsidRPr="00833304" w:rsidTr="006F45B5">
        <w:tc>
          <w:tcPr>
            <w:tcW w:w="658" w:type="dxa"/>
            <w:vMerge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за каждый последующий шлейф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14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Пульт контроля и управления С2000М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3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Блок индикации и управления пожаротушением С2000-ПТ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4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Блок контрольно-пусковой С2000-КПБ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5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5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6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833304">
              <w:rPr>
                <w:sz w:val="22"/>
                <w:szCs w:val="22"/>
              </w:rPr>
              <w:t>Извещатель</w:t>
            </w:r>
            <w:proofErr w:type="spellEnd"/>
            <w:r w:rsidRPr="00833304">
              <w:rPr>
                <w:sz w:val="22"/>
                <w:szCs w:val="22"/>
              </w:rPr>
              <w:t xml:space="preserve"> пожарный пламени Пульсар 1-01Н (за </w:t>
            </w:r>
            <w:proofErr w:type="spellStart"/>
            <w:r w:rsidRPr="00833304">
              <w:rPr>
                <w:sz w:val="22"/>
                <w:szCs w:val="22"/>
              </w:rPr>
              <w:t>кажд</w:t>
            </w:r>
            <w:proofErr w:type="spellEnd"/>
            <w:r w:rsidRPr="00833304">
              <w:rPr>
                <w:sz w:val="22"/>
                <w:szCs w:val="22"/>
              </w:rPr>
              <w:t>. 10шт.)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7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833304">
              <w:rPr>
                <w:sz w:val="22"/>
                <w:szCs w:val="22"/>
              </w:rPr>
              <w:t>Извещатель</w:t>
            </w:r>
            <w:proofErr w:type="spellEnd"/>
            <w:r w:rsidRPr="00833304">
              <w:rPr>
                <w:sz w:val="22"/>
                <w:szCs w:val="22"/>
              </w:rPr>
              <w:t xml:space="preserve"> пожарный тепловой ИП101-18 (за кажд.10шт.)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8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833304">
              <w:rPr>
                <w:sz w:val="22"/>
                <w:szCs w:val="22"/>
              </w:rPr>
              <w:t>Извещатель</w:t>
            </w:r>
            <w:proofErr w:type="spellEnd"/>
            <w:r w:rsidRPr="00833304">
              <w:rPr>
                <w:sz w:val="22"/>
                <w:szCs w:val="22"/>
              </w:rPr>
              <w:t xml:space="preserve"> пожарный ручной ИПР-3СУ (за </w:t>
            </w:r>
            <w:proofErr w:type="spellStart"/>
            <w:r w:rsidRPr="00833304">
              <w:rPr>
                <w:sz w:val="22"/>
                <w:szCs w:val="22"/>
              </w:rPr>
              <w:t>кажд</w:t>
            </w:r>
            <w:proofErr w:type="spellEnd"/>
            <w:r w:rsidRPr="00833304">
              <w:rPr>
                <w:sz w:val="22"/>
                <w:szCs w:val="22"/>
              </w:rPr>
              <w:t>. 10 шт.)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9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Устройства сигнальные световые всех типов: табло "Порошок уходи", "Порошок не входи", "Автоматика отключена", "Выход"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20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10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Устройства сигнальные звуковые всех типов: АС-24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11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Модуль порошкового пожаротушения Буран-8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20</w:t>
            </w:r>
          </w:p>
        </w:tc>
      </w:tr>
    </w:tbl>
    <w:p w:rsidR="006F45B5" w:rsidRPr="006F45B5" w:rsidRDefault="006F45B5" w:rsidP="006F45B5">
      <w:pPr>
        <w:ind w:firstLine="851"/>
        <w:jc w:val="center"/>
      </w:pPr>
    </w:p>
    <w:p w:rsidR="006F45B5" w:rsidRPr="006F45B5" w:rsidRDefault="006F45B5" w:rsidP="006F45B5">
      <w:pPr>
        <w:ind w:firstLine="851"/>
        <w:jc w:val="center"/>
      </w:pPr>
      <w:r w:rsidRPr="006F45B5">
        <w:t xml:space="preserve">Техническое обслуживание </w:t>
      </w:r>
      <w:r w:rsidRPr="006F45B5">
        <w:rPr>
          <w:rStyle w:val="FontStyle29"/>
          <w:sz w:val="24"/>
          <w:szCs w:val="24"/>
        </w:rPr>
        <w:t xml:space="preserve">автоматических установок пожаротушения на объекте: </w:t>
      </w:r>
      <w:r w:rsidRPr="006F45B5">
        <w:t xml:space="preserve">гараж автотранспорта пункта хранения радиоактивных отходов </w:t>
      </w:r>
      <w:r w:rsidRPr="006F45B5">
        <w:rPr>
          <w:rStyle w:val="FontStyle29"/>
          <w:sz w:val="24"/>
          <w:szCs w:val="24"/>
        </w:rPr>
        <w:t xml:space="preserve">по адресу: </w:t>
      </w:r>
      <w:r w:rsidRPr="006F45B5">
        <w:t xml:space="preserve">Хабаровский край, Хабаровский район, 3,8 км на </w:t>
      </w:r>
      <w:proofErr w:type="spellStart"/>
      <w:proofErr w:type="gramStart"/>
      <w:r w:rsidRPr="006F45B5">
        <w:t>юго</w:t>
      </w:r>
      <w:proofErr w:type="spellEnd"/>
      <w:r w:rsidRPr="006F45B5">
        <w:t xml:space="preserve"> – запад</w:t>
      </w:r>
      <w:proofErr w:type="gramEnd"/>
      <w:r w:rsidRPr="006F45B5">
        <w:t xml:space="preserve"> от с. Чирки</w:t>
      </w:r>
    </w:p>
    <w:p w:rsidR="006F45B5" w:rsidRPr="006F45B5" w:rsidRDefault="006F45B5" w:rsidP="006F45B5">
      <w:pPr>
        <w:ind w:firstLine="851"/>
        <w:jc w:val="center"/>
        <w:rPr>
          <w:rStyle w:val="FontStyle29"/>
          <w:sz w:val="24"/>
          <w:szCs w:val="24"/>
        </w:rPr>
      </w:pPr>
    </w:p>
    <w:tbl>
      <w:tblPr>
        <w:tblW w:w="1030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8"/>
        <w:gridCol w:w="8030"/>
        <w:gridCol w:w="1617"/>
      </w:tblGrid>
      <w:tr w:rsidR="006F45B5" w:rsidRPr="00833304" w:rsidTr="006F45B5">
        <w:tc>
          <w:tcPr>
            <w:tcW w:w="658" w:type="dxa"/>
            <w:vAlign w:val="center"/>
          </w:tcPr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833304">
              <w:rPr>
                <w:b/>
                <w:bCs/>
                <w:sz w:val="22"/>
                <w:szCs w:val="22"/>
              </w:rPr>
              <w:t>№</w:t>
            </w:r>
          </w:p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833304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833304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833304">
              <w:rPr>
                <w:b/>
                <w:bCs/>
                <w:sz w:val="22"/>
                <w:szCs w:val="22"/>
              </w:rPr>
              <w:t>Наименование технических средств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833304">
              <w:rPr>
                <w:b/>
                <w:bCs/>
                <w:sz w:val="22"/>
                <w:szCs w:val="22"/>
              </w:rPr>
              <w:t>Количество</w:t>
            </w:r>
          </w:p>
          <w:p w:rsidR="006F45B5" w:rsidRPr="00833304" w:rsidRDefault="006F45B5" w:rsidP="006F45B5">
            <w:pPr>
              <w:jc w:val="center"/>
              <w:rPr>
                <w:b/>
                <w:bCs/>
                <w:sz w:val="22"/>
                <w:szCs w:val="22"/>
              </w:rPr>
            </w:pPr>
            <w:r w:rsidRPr="00833304">
              <w:rPr>
                <w:b/>
                <w:bCs/>
                <w:sz w:val="22"/>
                <w:szCs w:val="22"/>
              </w:rPr>
              <w:t>(шт.)</w:t>
            </w:r>
          </w:p>
        </w:tc>
      </w:tr>
      <w:tr w:rsidR="006F45B5" w:rsidRPr="00833304" w:rsidTr="006F45B5">
        <w:tc>
          <w:tcPr>
            <w:tcW w:w="658" w:type="dxa"/>
            <w:vMerge w:val="restart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ППК Сигнал-20П SMD: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 </w:t>
            </w:r>
          </w:p>
        </w:tc>
      </w:tr>
      <w:tr w:rsidR="006F45B5" w:rsidRPr="00833304" w:rsidTr="006F45B5">
        <w:tc>
          <w:tcPr>
            <w:tcW w:w="658" w:type="dxa"/>
            <w:vMerge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первый шлейф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  <w:vMerge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последующие шлейфы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8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Пульт контроля и управления С2000М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3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Блок индикации и управления пожаротушением С2000-ПТ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4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 xml:space="preserve">Контактор </w:t>
            </w:r>
            <w:proofErr w:type="spellStart"/>
            <w:r w:rsidRPr="00833304">
              <w:rPr>
                <w:sz w:val="22"/>
                <w:szCs w:val="22"/>
              </w:rPr>
              <w:t>TouchMemory</w:t>
            </w:r>
            <w:proofErr w:type="spellEnd"/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5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 xml:space="preserve">Ключ </w:t>
            </w:r>
            <w:proofErr w:type="spellStart"/>
            <w:r w:rsidRPr="00833304">
              <w:rPr>
                <w:sz w:val="22"/>
                <w:szCs w:val="22"/>
              </w:rPr>
              <w:t>TouchMemory</w:t>
            </w:r>
            <w:proofErr w:type="spellEnd"/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3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6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ППК С2000-АСПТ вер. 3.0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7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Блок контрольно-пусковой С2000-КПБ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4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8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Источник бесперебойного питания Скат-1200Д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9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Источник бесперебойного питания Скат-2400И7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10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833304">
              <w:rPr>
                <w:sz w:val="22"/>
                <w:szCs w:val="22"/>
              </w:rPr>
              <w:t>Извещатель</w:t>
            </w:r>
            <w:proofErr w:type="spellEnd"/>
            <w:r w:rsidRPr="00833304">
              <w:rPr>
                <w:sz w:val="22"/>
                <w:szCs w:val="22"/>
              </w:rPr>
              <w:t xml:space="preserve"> пожарный дымовой ИП212-3СУ (за </w:t>
            </w:r>
            <w:proofErr w:type="spellStart"/>
            <w:r w:rsidRPr="00833304">
              <w:rPr>
                <w:sz w:val="22"/>
                <w:szCs w:val="22"/>
              </w:rPr>
              <w:t>кажд</w:t>
            </w:r>
            <w:proofErr w:type="spellEnd"/>
            <w:r w:rsidRPr="00833304">
              <w:rPr>
                <w:sz w:val="22"/>
                <w:szCs w:val="22"/>
              </w:rPr>
              <w:t>. 10шт.)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11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833304">
              <w:rPr>
                <w:sz w:val="22"/>
                <w:szCs w:val="22"/>
              </w:rPr>
              <w:t>Извещатель</w:t>
            </w:r>
            <w:proofErr w:type="spellEnd"/>
            <w:r w:rsidRPr="00833304">
              <w:rPr>
                <w:sz w:val="22"/>
                <w:szCs w:val="22"/>
              </w:rPr>
              <w:t xml:space="preserve"> пожарный тепловой ИП103-5/4С-А3 (за кажд.10шт.)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12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833304">
              <w:rPr>
                <w:sz w:val="22"/>
                <w:szCs w:val="22"/>
              </w:rPr>
              <w:t>Извещатель</w:t>
            </w:r>
            <w:proofErr w:type="spellEnd"/>
            <w:r w:rsidRPr="00833304">
              <w:rPr>
                <w:sz w:val="22"/>
                <w:szCs w:val="22"/>
              </w:rPr>
              <w:t xml:space="preserve"> пожарный ручной ИПР-3СУм (за </w:t>
            </w:r>
            <w:proofErr w:type="spellStart"/>
            <w:r w:rsidRPr="00833304">
              <w:rPr>
                <w:sz w:val="22"/>
                <w:szCs w:val="22"/>
              </w:rPr>
              <w:t>кажд</w:t>
            </w:r>
            <w:proofErr w:type="spellEnd"/>
            <w:r w:rsidRPr="00833304">
              <w:rPr>
                <w:sz w:val="22"/>
                <w:szCs w:val="22"/>
              </w:rPr>
              <w:t>. 10 шт.)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13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proofErr w:type="spellStart"/>
            <w:r w:rsidRPr="00833304">
              <w:rPr>
                <w:sz w:val="22"/>
                <w:szCs w:val="22"/>
              </w:rPr>
              <w:t>Извещатель</w:t>
            </w:r>
            <w:proofErr w:type="spellEnd"/>
            <w:r w:rsidRPr="00833304">
              <w:rPr>
                <w:sz w:val="22"/>
                <w:szCs w:val="22"/>
              </w:rPr>
              <w:t xml:space="preserve"> </w:t>
            </w:r>
            <w:proofErr w:type="spellStart"/>
            <w:r w:rsidRPr="00833304">
              <w:rPr>
                <w:sz w:val="22"/>
                <w:szCs w:val="22"/>
              </w:rPr>
              <w:t>магнитоконтактный</w:t>
            </w:r>
            <w:proofErr w:type="spellEnd"/>
            <w:r w:rsidRPr="00833304">
              <w:rPr>
                <w:sz w:val="22"/>
                <w:szCs w:val="22"/>
              </w:rPr>
              <w:t xml:space="preserve"> ИО102-26 (за кажд.10шт.)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 xml:space="preserve">Устройства сигнальные световые всех типов: табло "Порошок уходи" 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15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 xml:space="preserve">Устройства сигнальные световые всех типов: табло "Порошок не входи" 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16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pacing w:val="-6"/>
                <w:sz w:val="22"/>
                <w:szCs w:val="22"/>
              </w:rPr>
            </w:pPr>
            <w:r w:rsidRPr="00833304">
              <w:rPr>
                <w:spacing w:val="-6"/>
                <w:sz w:val="22"/>
                <w:szCs w:val="22"/>
              </w:rPr>
              <w:t>Устройства сигнальные световые всех типов: табло "Автоматика отключена"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17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Устройства сигнальные звуковые всех типов: АС-24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3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18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Устройство коммутационное УК-ВК/04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19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Модуль порошкового пожаротушения "Тунгус-6И" МПП (Н)-6(п</w:t>
            </w:r>
            <w:proofErr w:type="gramStart"/>
            <w:r w:rsidRPr="00833304">
              <w:rPr>
                <w:sz w:val="22"/>
                <w:szCs w:val="22"/>
              </w:rPr>
              <w:t>)-</w:t>
            </w:r>
            <w:proofErr w:type="gramEnd"/>
            <w:r w:rsidRPr="00833304">
              <w:rPr>
                <w:sz w:val="22"/>
                <w:szCs w:val="22"/>
              </w:rPr>
              <w:t>И-ГЭ-У2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18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20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Аккумулятор 4,5</w:t>
            </w:r>
            <w:proofErr w:type="gramStart"/>
            <w:r w:rsidRPr="00833304">
              <w:rPr>
                <w:sz w:val="22"/>
                <w:szCs w:val="22"/>
              </w:rPr>
              <w:t>А</w:t>
            </w:r>
            <w:proofErr w:type="gramEnd"/>
            <w:r w:rsidRPr="00833304">
              <w:rPr>
                <w:sz w:val="22"/>
                <w:szCs w:val="22"/>
              </w:rPr>
              <w:t>/ч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21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Аккумулятор 12А/ч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</w:t>
            </w:r>
          </w:p>
        </w:tc>
      </w:tr>
      <w:tr w:rsidR="006F45B5" w:rsidRPr="00833304" w:rsidTr="006F45B5">
        <w:tc>
          <w:tcPr>
            <w:tcW w:w="658" w:type="dxa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22</w:t>
            </w:r>
          </w:p>
        </w:tc>
        <w:tc>
          <w:tcPr>
            <w:tcW w:w="8030" w:type="dxa"/>
            <w:vAlign w:val="center"/>
          </w:tcPr>
          <w:p w:rsidR="006F45B5" w:rsidRPr="00833304" w:rsidRDefault="006F45B5" w:rsidP="006F45B5">
            <w:pPr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Аккумулятор 26А/ч</w:t>
            </w:r>
          </w:p>
        </w:tc>
        <w:tc>
          <w:tcPr>
            <w:tcW w:w="1617" w:type="dxa"/>
            <w:vAlign w:val="center"/>
          </w:tcPr>
          <w:p w:rsidR="006F45B5" w:rsidRPr="00833304" w:rsidRDefault="006F45B5" w:rsidP="006F45B5">
            <w:pPr>
              <w:jc w:val="center"/>
              <w:rPr>
                <w:sz w:val="22"/>
                <w:szCs w:val="22"/>
              </w:rPr>
            </w:pPr>
            <w:r w:rsidRPr="00833304">
              <w:rPr>
                <w:sz w:val="22"/>
                <w:szCs w:val="22"/>
              </w:rPr>
              <w:t>1</w:t>
            </w:r>
          </w:p>
        </w:tc>
      </w:tr>
    </w:tbl>
    <w:p w:rsidR="006F45B5" w:rsidRDefault="006F45B5" w:rsidP="006F45B5">
      <w:pPr>
        <w:ind w:firstLine="851"/>
        <w:jc w:val="both"/>
      </w:pPr>
    </w:p>
    <w:p w:rsidR="00833304" w:rsidRPr="006F45B5" w:rsidRDefault="00833304" w:rsidP="006F45B5">
      <w:pPr>
        <w:ind w:firstLine="851"/>
        <w:jc w:val="both"/>
      </w:pPr>
    </w:p>
    <w:p w:rsidR="006F45B5" w:rsidRDefault="006F45B5" w:rsidP="006F45B5">
      <w:pPr>
        <w:ind w:left="1985" w:hanging="1985"/>
        <w:jc w:val="center"/>
      </w:pPr>
      <w:r w:rsidRPr="006F45B5">
        <w:t>РАЗДЕЛ 3. ТРЕБОВАНИЯ К УСЛУГАМ</w:t>
      </w:r>
    </w:p>
    <w:p w:rsidR="00833304" w:rsidRPr="006F45B5" w:rsidRDefault="00833304" w:rsidP="006F45B5">
      <w:pPr>
        <w:ind w:left="1985" w:hanging="1985"/>
        <w:jc w:val="center"/>
      </w:pPr>
    </w:p>
    <w:p w:rsidR="006F45B5" w:rsidRPr="006F45B5" w:rsidRDefault="006F45B5" w:rsidP="006F45B5">
      <w:pPr>
        <w:ind w:firstLine="800"/>
        <w:jc w:val="both"/>
      </w:pPr>
      <w:r w:rsidRPr="006F45B5">
        <w:t xml:space="preserve">Подраздел 3.1 Общие требования </w:t>
      </w:r>
    </w:p>
    <w:p w:rsidR="006F45B5" w:rsidRPr="006F45B5" w:rsidRDefault="006F45B5" w:rsidP="006F45B5">
      <w:pPr>
        <w:ind w:firstLine="800"/>
        <w:jc w:val="both"/>
      </w:pPr>
      <w:r w:rsidRPr="006F45B5">
        <w:t>Обеспечение исправного состояния систем и сре</w:t>
      </w:r>
      <w:proofErr w:type="gramStart"/>
      <w:r w:rsidRPr="006F45B5">
        <w:t>дств пр</w:t>
      </w:r>
      <w:proofErr w:type="gramEnd"/>
      <w:r w:rsidRPr="006F45B5">
        <w:t>отивопожарной защиты объектов (автоматических установок пожаротушения и сигнализации, системы оповещения людей о пожаре, средств пожарной сигнализации) ежемесячного проведения проверок работоспособности указанных систем и средств противопожарной защиты объектов с оформлением соответствующих актов.</w:t>
      </w:r>
    </w:p>
    <w:p w:rsidR="006F45B5" w:rsidRPr="006F45B5" w:rsidRDefault="006F45B5" w:rsidP="006F45B5">
      <w:pPr>
        <w:ind w:firstLine="851"/>
        <w:jc w:val="both"/>
      </w:pPr>
      <w:r w:rsidRPr="006F45B5">
        <w:t>Обеспечение исправного состояния систем и сре</w:t>
      </w:r>
      <w:proofErr w:type="gramStart"/>
      <w:r w:rsidRPr="006F45B5">
        <w:t>дств пр</w:t>
      </w:r>
      <w:proofErr w:type="gramEnd"/>
      <w:r w:rsidRPr="006F45B5">
        <w:t>отивопожарной защиты объектов с учетом технической документации заводов-изготовителей и сроков выполнения ремонтных работ, проведение регламентных работ по техническому обслуживанию и планово-предупредительному ремонту систем противопожарной защиты зданий и сооружений (автоматических установок пожарной сигнализации и пожаротушения, систем оповещения людей о пожаре).</w:t>
      </w:r>
    </w:p>
    <w:p w:rsidR="006F45B5" w:rsidRPr="006F45B5" w:rsidRDefault="006F45B5" w:rsidP="006F45B5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F45B5">
        <w:rPr>
          <w:rFonts w:ascii="Times New Roman" w:hAnsi="Times New Roman"/>
          <w:sz w:val="24"/>
          <w:szCs w:val="24"/>
        </w:rPr>
        <w:t>Оказывающая услуги организация должна обладать необходимыми лицензиями или свидетельствами о допуске на выполнение работ, подлежащих лицензированию, в соответствии с действующим законодательством Российской Федерации, и являющихся предметом закупки, в том числе:</w:t>
      </w:r>
    </w:p>
    <w:p w:rsidR="006F45B5" w:rsidRPr="006F45B5" w:rsidRDefault="006F45B5" w:rsidP="006F45B5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F45B5">
        <w:rPr>
          <w:rFonts w:ascii="Times New Roman" w:hAnsi="Times New Roman"/>
          <w:sz w:val="24"/>
          <w:szCs w:val="24"/>
        </w:rPr>
        <w:t>- лицензией, выданной ФСБ России на осуществление работ, связанных с использованием сведений, составляющих государственную тайну;</w:t>
      </w:r>
    </w:p>
    <w:p w:rsidR="006F45B5" w:rsidRPr="006F45B5" w:rsidRDefault="006F45B5" w:rsidP="006F45B5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F45B5">
        <w:rPr>
          <w:rFonts w:ascii="Times New Roman" w:hAnsi="Times New Roman"/>
          <w:sz w:val="24"/>
          <w:szCs w:val="24"/>
        </w:rPr>
        <w:t>- лицензия Министерства РФ по делам гражданской обороны, чрезвычайным ситуациям и ликвидации последствий стихийных бедствий, выполнение работ на средствах обеспечения пожарной безопасности зданий и сооружений, с указанием следующего вида работ:</w:t>
      </w:r>
    </w:p>
    <w:p w:rsidR="006F45B5" w:rsidRPr="006F45B5" w:rsidRDefault="006F45B5" w:rsidP="006F45B5">
      <w:pPr>
        <w:numPr>
          <w:ilvl w:val="0"/>
          <w:numId w:val="44"/>
        </w:numPr>
        <w:autoSpaceDE w:val="0"/>
        <w:autoSpaceDN w:val="0"/>
        <w:adjustRightInd w:val="0"/>
        <w:ind w:left="0" w:firstLine="851"/>
        <w:jc w:val="both"/>
      </w:pPr>
      <w:r w:rsidRPr="006F45B5">
        <w:t xml:space="preserve">монтаж, техническое обслуживание и ремонт систем пожаротушения и их элементов, включая диспетчеризацию и проведение пусконаладочных работ; </w:t>
      </w:r>
    </w:p>
    <w:p w:rsidR="006F45B5" w:rsidRPr="006F45B5" w:rsidRDefault="006F45B5" w:rsidP="006F45B5">
      <w:pPr>
        <w:numPr>
          <w:ilvl w:val="0"/>
          <w:numId w:val="44"/>
        </w:numPr>
        <w:autoSpaceDE w:val="0"/>
        <w:autoSpaceDN w:val="0"/>
        <w:adjustRightInd w:val="0"/>
        <w:ind w:left="0" w:firstLine="851"/>
        <w:jc w:val="both"/>
      </w:pPr>
      <w:r w:rsidRPr="006F45B5">
        <w:t>монтаж, техническое обслуживание и ремонт систем пожарной сигнализации и их элементов, включая диспетчеризацию и проведение пусконаладочных работ;</w:t>
      </w:r>
    </w:p>
    <w:p w:rsidR="006F45B5" w:rsidRPr="006F45B5" w:rsidRDefault="006F45B5" w:rsidP="006F45B5">
      <w:pPr>
        <w:numPr>
          <w:ilvl w:val="0"/>
          <w:numId w:val="44"/>
        </w:numPr>
        <w:autoSpaceDE w:val="0"/>
        <w:autoSpaceDN w:val="0"/>
        <w:adjustRightInd w:val="0"/>
        <w:ind w:left="0" w:firstLine="851"/>
        <w:jc w:val="both"/>
      </w:pPr>
      <w:r w:rsidRPr="006F45B5">
        <w:t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</w:r>
    </w:p>
    <w:p w:rsidR="006F45B5" w:rsidRPr="006F45B5" w:rsidRDefault="006F45B5" w:rsidP="006F45B5">
      <w:pPr>
        <w:ind w:firstLine="800"/>
        <w:jc w:val="both"/>
      </w:pPr>
      <w:r w:rsidRPr="006F45B5">
        <w:t xml:space="preserve">Подраздел 3.2 Требования к качеству оказываемых услуг </w:t>
      </w:r>
    </w:p>
    <w:p w:rsidR="006F45B5" w:rsidRPr="006F45B5" w:rsidRDefault="006F45B5" w:rsidP="006F45B5">
      <w:pPr>
        <w:tabs>
          <w:tab w:val="num" w:pos="0"/>
        </w:tabs>
        <w:ind w:firstLine="800"/>
        <w:jc w:val="both"/>
      </w:pPr>
      <w:r w:rsidRPr="006F45B5">
        <w:t xml:space="preserve">Услуги оказываются в соответствии с нормативными документами: </w:t>
      </w:r>
    </w:p>
    <w:p w:rsidR="006F45B5" w:rsidRPr="006F45B5" w:rsidRDefault="006F45B5" w:rsidP="006F45B5">
      <w:pPr>
        <w:tabs>
          <w:tab w:val="num" w:pos="0"/>
        </w:tabs>
        <w:ind w:firstLine="800"/>
        <w:jc w:val="both"/>
      </w:pPr>
      <w:r w:rsidRPr="006F45B5">
        <w:t>Федеральный закон от 22.07.2008 г. № 123-Ф3 «Технический регламент о требованиях пожарной безопасности»;</w:t>
      </w:r>
    </w:p>
    <w:p w:rsidR="006F45B5" w:rsidRPr="006F45B5" w:rsidRDefault="006F45B5" w:rsidP="006F45B5">
      <w:pPr>
        <w:tabs>
          <w:tab w:val="num" w:pos="0"/>
        </w:tabs>
        <w:ind w:firstLine="800"/>
        <w:jc w:val="both"/>
      </w:pPr>
      <w:r w:rsidRPr="006F45B5">
        <w:t>Постановление Правительства РФ от 25 Апреля 2012 № 390 «О противопожарном режиме»;</w:t>
      </w:r>
    </w:p>
    <w:p w:rsidR="006F45B5" w:rsidRPr="006F45B5" w:rsidRDefault="006F45B5" w:rsidP="006F45B5">
      <w:pPr>
        <w:tabs>
          <w:tab w:val="num" w:pos="0"/>
        </w:tabs>
        <w:ind w:firstLine="800"/>
        <w:jc w:val="both"/>
      </w:pPr>
      <w:r w:rsidRPr="006F45B5">
        <w:t xml:space="preserve">РД 009-02-96. Системы пожарной автоматики. Техническое обслуживание и </w:t>
      </w:r>
      <w:proofErr w:type="spellStart"/>
      <w:r w:rsidRPr="006F45B5">
        <w:t>планово</w:t>
      </w:r>
      <w:proofErr w:type="spellEnd"/>
      <w:r w:rsidRPr="006F45B5">
        <w:t xml:space="preserve"> предупредительный ремонт;</w:t>
      </w:r>
    </w:p>
    <w:p w:rsidR="006F45B5" w:rsidRPr="006F45B5" w:rsidRDefault="006F45B5" w:rsidP="006F45B5">
      <w:pPr>
        <w:ind w:firstLine="800"/>
        <w:jc w:val="both"/>
      </w:pPr>
      <w:r w:rsidRPr="006F45B5">
        <w:t>РД 009-01-96. Установки пожарной автоматики. Правила технического содержания;</w:t>
      </w:r>
    </w:p>
    <w:p w:rsidR="006F45B5" w:rsidRPr="006F45B5" w:rsidRDefault="006F45B5" w:rsidP="006F45B5">
      <w:pPr>
        <w:ind w:firstLine="800"/>
        <w:jc w:val="both"/>
      </w:pPr>
      <w:r w:rsidRPr="006F45B5">
        <w:t>НП 034-01 «Правила физической защиты радиационных источников, пунктов хранения, радиоактивных веществ».</w:t>
      </w:r>
    </w:p>
    <w:p w:rsidR="006F45B5" w:rsidRPr="006F45B5" w:rsidRDefault="006F45B5" w:rsidP="006F45B5">
      <w:pPr>
        <w:ind w:firstLine="800"/>
        <w:jc w:val="both"/>
      </w:pPr>
      <w:r w:rsidRPr="006F45B5">
        <w:lastRenderedPageBreak/>
        <w:t xml:space="preserve">Подраздел 3.3 Требования к гарантийным обязательствам оказываемых услуг </w:t>
      </w:r>
    </w:p>
    <w:p w:rsidR="006F45B5" w:rsidRPr="006F45B5" w:rsidRDefault="006F45B5" w:rsidP="006F45B5">
      <w:pPr>
        <w:ind w:firstLine="800"/>
        <w:jc w:val="both"/>
      </w:pPr>
      <w:r w:rsidRPr="006F45B5">
        <w:t xml:space="preserve">Исполнитель несёт ответственность за качество технического обслуживания (в случае выявления неисправностей производит ремонт автоматических установок пожарной сигнализации и пожаротушения, систем оповещения людей о пожаре), а также за недостатки, возникшие из-за неправильного подбора материалов и комплектующих систем. </w:t>
      </w:r>
    </w:p>
    <w:p w:rsidR="006F45B5" w:rsidRPr="006F45B5" w:rsidRDefault="006F45B5" w:rsidP="006F45B5">
      <w:pPr>
        <w:pStyle w:val="Default"/>
        <w:tabs>
          <w:tab w:val="left" w:pos="142"/>
        </w:tabs>
        <w:spacing w:before="0"/>
        <w:ind w:firstLine="800"/>
      </w:pPr>
    </w:p>
    <w:p w:rsidR="006F45B5" w:rsidRPr="006F45B5" w:rsidRDefault="006F45B5" w:rsidP="006F45B5">
      <w:pPr>
        <w:pStyle w:val="Default"/>
        <w:tabs>
          <w:tab w:val="left" w:pos="142"/>
        </w:tabs>
        <w:spacing w:before="0"/>
        <w:ind w:firstLine="800"/>
      </w:pPr>
      <w:r w:rsidRPr="006F45B5">
        <w:t>Подраздел 3.4 Требования к конфиденциальности</w:t>
      </w:r>
    </w:p>
    <w:p w:rsidR="006F45B5" w:rsidRPr="006F45B5" w:rsidRDefault="006F45B5" w:rsidP="006F45B5">
      <w:pPr>
        <w:pStyle w:val="Default"/>
        <w:tabs>
          <w:tab w:val="left" w:pos="142"/>
        </w:tabs>
        <w:spacing w:before="0"/>
        <w:ind w:firstLine="800"/>
      </w:pPr>
      <w:r w:rsidRPr="006F45B5"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6F45B5" w:rsidRPr="006F45B5" w:rsidRDefault="006F45B5" w:rsidP="006F45B5">
      <w:pPr>
        <w:ind w:firstLine="800"/>
        <w:jc w:val="both"/>
      </w:pPr>
      <w:r w:rsidRPr="006F45B5">
        <w:t xml:space="preserve">Подраздел 3.5 Требования к безопасности оказания услуг и безопасности результата оказанных услуг </w:t>
      </w:r>
    </w:p>
    <w:p w:rsidR="006F45B5" w:rsidRPr="006F45B5" w:rsidRDefault="006F45B5" w:rsidP="006F45B5">
      <w:pPr>
        <w:ind w:firstLine="800"/>
        <w:jc w:val="both"/>
      </w:pPr>
      <w:r w:rsidRPr="006F45B5">
        <w:t xml:space="preserve">При оказании услуг должны соблюдаться правила охраны труда, техники безопасности, охраны окружающей среды, санитарных и иных норм и </w:t>
      </w:r>
      <w:proofErr w:type="gramStart"/>
      <w:r w:rsidRPr="006F45B5">
        <w:t>правил, предусмотренных действующим законодательством РФ и обеспечена</w:t>
      </w:r>
      <w:proofErr w:type="gramEnd"/>
      <w:r w:rsidRPr="006F45B5">
        <w:t xml:space="preserve">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 Ущерб, нанесённый по вине исполнителя зданию, помещениям или оборудованию заказчика при оказании услуг, исполнитель возмещает за свой счёт.</w:t>
      </w:r>
    </w:p>
    <w:p w:rsidR="006F45B5" w:rsidRPr="006F45B5" w:rsidRDefault="006F45B5" w:rsidP="006F45B5">
      <w:pPr>
        <w:ind w:firstLine="800"/>
      </w:pPr>
      <w:r w:rsidRPr="006F45B5">
        <w:t>Подраздел 3.6 Требования по обучению персонала заказчика</w:t>
      </w:r>
    </w:p>
    <w:p w:rsidR="006F45B5" w:rsidRPr="006F45B5" w:rsidRDefault="006F45B5" w:rsidP="006F45B5">
      <w:pPr>
        <w:ind w:firstLine="800"/>
        <w:jc w:val="both"/>
      </w:pPr>
      <w:r w:rsidRPr="006F45B5">
        <w:t>Исполнитель проводит инструктаж персонала Заказчика правилам эксплуатации автоматических установок пожарной сигнализации и пожаротушения, систем оповещения людей о пожаре.</w:t>
      </w:r>
    </w:p>
    <w:p w:rsidR="006F45B5" w:rsidRPr="006F45B5" w:rsidRDefault="006F45B5" w:rsidP="006F45B5">
      <w:pPr>
        <w:ind w:firstLine="800"/>
      </w:pPr>
      <w:r w:rsidRPr="006F45B5">
        <w:t>Подраздел 3.7 Требования к составу технического предложения участника</w:t>
      </w:r>
    </w:p>
    <w:p w:rsidR="006F45B5" w:rsidRPr="006F45B5" w:rsidRDefault="006F45B5" w:rsidP="006F45B5">
      <w:pPr>
        <w:ind w:firstLine="800"/>
        <w:jc w:val="both"/>
      </w:pPr>
      <w:r w:rsidRPr="006F45B5">
        <w:t>Требования не установлены</w:t>
      </w:r>
    </w:p>
    <w:p w:rsidR="006F45B5" w:rsidRPr="006F45B5" w:rsidRDefault="006F45B5" w:rsidP="006F45B5">
      <w:pPr>
        <w:ind w:firstLine="800"/>
      </w:pPr>
      <w:r w:rsidRPr="006F45B5">
        <w:t>Подраздел 3.8 Специальные требования</w:t>
      </w:r>
    </w:p>
    <w:p w:rsidR="006F45B5" w:rsidRPr="006F45B5" w:rsidRDefault="006F45B5" w:rsidP="006F45B5">
      <w:pPr>
        <w:ind w:firstLine="800"/>
        <w:jc w:val="both"/>
      </w:pPr>
      <w:r w:rsidRPr="006F45B5">
        <w:t>Требования не установлены</w:t>
      </w:r>
    </w:p>
    <w:p w:rsidR="00833304" w:rsidRDefault="00833304" w:rsidP="006F45B5">
      <w:pPr>
        <w:jc w:val="center"/>
      </w:pPr>
    </w:p>
    <w:p w:rsidR="00833304" w:rsidRDefault="00833304" w:rsidP="006F45B5">
      <w:pPr>
        <w:jc w:val="center"/>
      </w:pPr>
    </w:p>
    <w:p w:rsidR="006F45B5" w:rsidRDefault="006F45B5" w:rsidP="006F45B5">
      <w:pPr>
        <w:jc w:val="center"/>
      </w:pPr>
      <w:r w:rsidRPr="006F45B5">
        <w:t>РАЗДЕЛ 4. Результат оказанных услуг</w:t>
      </w:r>
    </w:p>
    <w:p w:rsidR="00833304" w:rsidRPr="006F45B5" w:rsidRDefault="00833304" w:rsidP="006F45B5">
      <w:pPr>
        <w:jc w:val="center"/>
      </w:pPr>
    </w:p>
    <w:p w:rsidR="006F45B5" w:rsidRPr="006F45B5" w:rsidRDefault="006F45B5" w:rsidP="006F45B5">
      <w:pPr>
        <w:ind w:firstLine="800"/>
      </w:pPr>
      <w:r w:rsidRPr="006F45B5">
        <w:t>Подраздел 4.1 Описание конечного результата оказанных услуг</w:t>
      </w:r>
    </w:p>
    <w:p w:rsidR="006F45B5" w:rsidRPr="006F45B5" w:rsidRDefault="006F45B5" w:rsidP="006F45B5">
      <w:pPr>
        <w:ind w:firstLine="851"/>
        <w:jc w:val="both"/>
      </w:pPr>
      <w:r w:rsidRPr="006F45B5">
        <w:t>Конечным результатом оказания услуг является факт оказания услуг по техническому обслуживанию оборудования пожарной сигнализации и автоматических установок пожаротушения ПХРО и АПБ Хабаровского отделения, ежемесячно с января по  декабрь 2015 года включительно, с соблюдением установленных настоящим техническим заданием требований.</w:t>
      </w:r>
    </w:p>
    <w:p w:rsidR="006F45B5" w:rsidRPr="006F45B5" w:rsidRDefault="006F45B5" w:rsidP="006F45B5">
      <w:pPr>
        <w:ind w:firstLine="800"/>
      </w:pPr>
      <w:r w:rsidRPr="006F45B5">
        <w:t>Подраздел 4.2 Требования по приёмке услуг</w:t>
      </w:r>
    </w:p>
    <w:p w:rsidR="006F45B5" w:rsidRPr="006F45B5" w:rsidRDefault="006F45B5" w:rsidP="006F45B5">
      <w:pPr>
        <w:ind w:firstLine="800"/>
        <w:jc w:val="both"/>
      </w:pPr>
      <w:r w:rsidRPr="006F45B5">
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 Исполнителем и Заказчиком.</w:t>
      </w:r>
    </w:p>
    <w:p w:rsidR="006F45B5" w:rsidRPr="006F45B5" w:rsidRDefault="006F45B5" w:rsidP="006F45B5">
      <w:pPr>
        <w:tabs>
          <w:tab w:val="left" w:pos="2127"/>
        </w:tabs>
        <w:ind w:firstLine="800"/>
      </w:pPr>
      <w:r w:rsidRPr="006F45B5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F45B5" w:rsidRDefault="006F45B5" w:rsidP="006F45B5">
      <w:pPr>
        <w:ind w:firstLine="800"/>
        <w:jc w:val="both"/>
      </w:pPr>
      <w:r w:rsidRPr="006F45B5">
        <w:t xml:space="preserve">Исполнитель, не позднее 25 числа отчётного месяца, предоставляет заказчику подписанный со своей стороны акт сдачи-приемки оказанных услуг, счёт на оплату, счёт-фактуру. </w:t>
      </w:r>
    </w:p>
    <w:p w:rsidR="00833304" w:rsidRDefault="00833304" w:rsidP="006F45B5">
      <w:pPr>
        <w:ind w:firstLine="800"/>
        <w:jc w:val="both"/>
      </w:pPr>
    </w:p>
    <w:p w:rsidR="00833304" w:rsidRPr="006F45B5" w:rsidRDefault="00833304" w:rsidP="006F45B5">
      <w:pPr>
        <w:ind w:firstLine="800"/>
        <w:jc w:val="both"/>
      </w:pPr>
    </w:p>
    <w:p w:rsidR="006F45B5" w:rsidRDefault="006F45B5" w:rsidP="006F45B5">
      <w:pPr>
        <w:jc w:val="center"/>
      </w:pPr>
      <w:r w:rsidRPr="006F45B5">
        <w:t>РАЗДЕЛ 5. ТРЕБОВАНИЯ К ТЕХНИЧЕСКОМУ ОБУЧЕНИЮ ПЕРСОНАЛА ЗАКАЗЧИКА</w:t>
      </w:r>
    </w:p>
    <w:p w:rsidR="00833304" w:rsidRPr="006F45B5" w:rsidRDefault="00833304" w:rsidP="006F45B5">
      <w:pPr>
        <w:jc w:val="center"/>
      </w:pPr>
    </w:p>
    <w:p w:rsidR="006F45B5" w:rsidRPr="006F45B5" w:rsidRDefault="006F45B5" w:rsidP="006F45B5">
      <w:pPr>
        <w:jc w:val="both"/>
      </w:pPr>
      <w:r w:rsidRPr="006F45B5">
        <w:lastRenderedPageBreak/>
        <w:t>Требования не установлены</w:t>
      </w:r>
    </w:p>
    <w:p w:rsidR="00833304" w:rsidRDefault="00833304" w:rsidP="006F45B5">
      <w:pPr>
        <w:jc w:val="center"/>
      </w:pPr>
    </w:p>
    <w:p w:rsidR="00833304" w:rsidRDefault="00833304" w:rsidP="006F45B5">
      <w:pPr>
        <w:jc w:val="center"/>
      </w:pPr>
    </w:p>
    <w:p w:rsidR="006F45B5" w:rsidRDefault="006F45B5" w:rsidP="006F45B5">
      <w:pPr>
        <w:jc w:val="center"/>
      </w:pPr>
      <w:r w:rsidRPr="006F45B5">
        <w:t>РАЗДЕЛ 6. ПЕРЕЧЕНЬ ПРИНЯТЫХ СОКРАЩЕНИЙ</w:t>
      </w:r>
    </w:p>
    <w:p w:rsidR="00833304" w:rsidRPr="006F45B5" w:rsidRDefault="00833304" w:rsidP="006F45B5">
      <w:pPr>
        <w:jc w:val="center"/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2694"/>
        <w:gridCol w:w="6483"/>
      </w:tblGrid>
      <w:tr w:rsidR="006F45B5" w:rsidRPr="006F45B5" w:rsidTr="006F45B5">
        <w:tc>
          <w:tcPr>
            <w:tcW w:w="959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 xml:space="preserve">№ </w:t>
            </w:r>
            <w:proofErr w:type="gramStart"/>
            <w:r w:rsidRPr="006F45B5">
              <w:t>п</w:t>
            </w:r>
            <w:proofErr w:type="gramEnd"/>
            <w:r w:rsidRPr="006F45B5">
              <w:t>/п</w:t>
            </w:r>
          </w:p>
        </w:tc>
        <w:tc>
          <w:tcPr>
            <w:tcW w:w="2694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>Сокращение</w:t>
            </w:r>
          </w:p>
        </w:tc>
        <w:tc>
          <w:tcPr>
            <w:tcW w:w="6483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>Расшифровка сокращения</w:t>
            </w:r>
          </w:p>
        </w:tc>
      </w:tr>
      <w:tr w:rsidR="006F45B5" w:rsidRPr="006F45B5" w:rsidTr="006F45B5">
        <w:tc>
          <w:tcPr>
            <w:tcW w:w="959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>1</w:t>
            </w:r>
          </w:p>
        </w:tc>
        <w:tc>
          <w:tcPr>
            <w:tcW w:w="2694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>ПХРО</w:t>
            </w:r>
          </w:p>
        </w:tc>
        <w:tc>
          <w:tcPr>
            <w:tcW w:w="6483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>Пункт хранения радиоактивных отходов</w:t>
            </w:r>
          </w:p>
        </w:tc>
      </w:tr>
      <w:tr w:rsidR="006F45B5" w:rsidRPr="006F45B5" w:rsidTr="006F45B5">
        <w:tc>
          <w:tcPr>
            <w:tcW w:w="959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>2</w:t>
            </w:r>
          </w:p>
        </w:tc>
        <w:tc>
          <w:tcPr>
            <w:tcW w:w="2694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>АПБ</w:t>
            </w:r>
          </w:p>
        </w:tc>
        <w:tc>
          <w:tcPr>
            <w:tcW w:w="6483" w:type="dxa"/>
            <w:vAlign w:val="center"/>
          </w:tcPr>
          <w:p w:rsidR="006F45B5" w:rsidRPr="006F45B5" w:rsidRDefault="006F45B5" w:rsidP="006F45B5">
            <w:pPr>
              <w:jc w:val="center"/>
            </w:pPr>
            <w:r w:rsidRPr="006F45B5">
              <w:t>Административно-производственная база</w:t>
            </w:r>
          </w:p>
        </w:tc>
      </w:tr>
    </w:tbl>
    <w:p w:rsidR="00AF1C94" w:rsidRPr="00AF1C94" w:rsidRDefault="00AF1C94" w:rsidP="00B56F0E">
      <w:pPr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5B5" w:rsidRDefault="006F45B5">
      <w:r>
        <w:separator/>
      </w:r>
    </w:p>
  </w:endnote>
  <w:endnote w:type="continuationSeparator" w:id="0">
    <w:p w:rsidR="006F45B5" w:rsidRDefault="006F4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5B5" w:rsidRDefault="006F45B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6F45B5" w:rsidRDefault="006F45B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5B5" w:rsidRPr="0030315B" w:rsidRDefault="00DF476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6F45B5" w:rsidRPr="0030315B">
          <w:rPr>
            <w:rFonts w:ascii="Times New Roman" w:hAnsi="Times New Roman"/>
          </w:rPr>
          <w:t xml:space="preserve">Страница </w:t>
        </w:r>
        <w:r w:rsidR="006F45B5" w:rsidRPr="0030315B">
          <w:rPr>
            <w:rFonts w:ascii="Times New Roman" w:hAnsi="Times New Roman"/>
          </w:rPr>
          <w:fldChar w:fldCharType="begin"/>
        </w:r>
        <w:r w:rsidR="006F45B5" w:rsidRPr="0030315B">
          <w:rPr>
            <w:rFonts w:ascii="Times New Roman" w:hAnsi="Times New Roman"/>
          </w:rPr>
          <w:instrText>PAGE</w:instrText>
        </w:r>
        <w:r w:rsidR="006F45B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6F45B5" w:rsidRPr="0030315B">
          <w:rPr>
            <w:rFonts w:ascii="Times New Roman" w:hAnsi="Times New Roman"/>
          </w:rPr>
          <w:fldChar w:fldCharType="end"/>
        </w:r>
        <w:r w:rsidR="006F45B5" w:rsidRPr="0030315B">
          <w:rPr>
            <w:rFonts w:ascii="Times New Roman" w:hAnsi="Times New Roman"/>
          </w:rPr>
          <w:t xml:space="preserve"> из </w:t>
        </w:r>
        <w:r w:rsidR="006F45B5" w:rsidRPr="0030315B">
          <w:rPr>
            <w:rFonts w:ascii="Times New Roman" w:hAnsi="Times New Roman"/>
          </w:rPr>
          <w:fldChar w:fldCharType="begin"/>
        </w:r>
        <w:r w:rsidR="006F45B5" w:rsidRPr="0030315B">
          <w:rPr>
            <w:rFonts w:ascii="Times New Roman" w:hAnsi="Times New Roman"/>
          </w:rPr>
          <w:instrText>NUMPAGES</w:instrText>
        </w:r>
        <w:r w:rsidR="006F45B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6F45B5" w:rsidRPr="0030315B">
          <w:rPr>
            <w:rFonts w:ascii="Times New Roman" w:hAnsi="Times New Roman"/>
          </w:rPr>
          <w:fldChar w:fldCharType="end"/>
        </w:r>
      </w:sdtContent>
    </w:sdt>
    <w:r w:rsidR="006F45B5" w:rsidRPr="0030315B">
      <w:rPr>
        <w:rFonts w:ascii="Times New Roman" w:hAnsi="Times New Roman" w:cs="Times New Roman"/>
      </w:rPr>
      <w:t xml:space="preserve"> </w:t>
    </w:r>
  </w:p>
  <w:p w:rsidR="006F45B5" w:rsidRPr="0030315B" w:rsidRDefault="006F45B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6F45B5" w:rsidRPr="0030315B" w:rsidRDefault="006F45B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B0747C" w:rsidRPr="00B0747C">
      <w:rPr>
        <w:rFonts w:ascii="Times New Roman" w:hAnsi="Times New Roman" w:cs="Times New Roman"/>
      </w:rPr>
      <w:t>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5B5" w:rsidRDefault="006F45B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F45B5" w:rsidRDefault="006F45B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DF476C">
      <w:rPr>
        <w:rFonts w:ascii="Times New Roman" w:hAnsi="Times New Roman" w:cs="Times New Roman"/>
        <w:sz w:val="24"/>
        <w:szCs w:val="24"/>
      </w:rPr>
      <w:t>5</w:t>
    </w:r>
  </w:p>
  <w:p w:rsidR="006F45B5" w:rsidRDefault="006F45B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6F45B5" w:rsidRDefault="006F45B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6F45B5" w:rsidRDefault="006F45B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6F45B5" w:rsidRPr="0030315B" w:rsidRDefault="006F45B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5B5" w:rsidRDefault="006F45B5">
      <w:r>
        <w:separator/>
      </w:r>
    </w:p>
  </w:footnote>
  <w:footnote w:type="continuationSeparator" w:id="0">
    <w:p w:rsidR="006F45B5" w:rsidRDefault="006F4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5B5" w:rsidRPr="00723913" w:rsidRDefault="006F45B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F45B5" w:rsidRPr="00723913" w:rsidRDefault="006F45B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F45B5" w:rsidRPr="00723913" w:rsidRDefault="006F45B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FE7BE0"/>
    <w:multiLevelType w:val="hybridMultilevel"/>
    <w:tmpl w:val="62BAD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9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37"/>
  </w:num>
  <w:num w:numId="12">
    <w:abstractNumId w:val="14"/>
  </w:num>
  <w:num w:numId="13">
    <w:abstractNumId w:val="31"/>
  </w:num>
  <w:num w:numId="14">
    <w:abstractNumId w:val="18"/>
  </w:num>
  <w:num w:numId="15">
    <w:abstractNumId w:val="6"/>
  </w:num>
  <w:num w:numId="16">
    <w:abstractNumId w:val="17"/>
  </w:num>
  <w:num w:numId="17">
    <w:abstractNumId w:val="41"/>
  </w:num>
  <w:num w:numId="18">
    <w:abstractNumId w:val="38"/>
  </w:num>
  <w:num w:numId="19">
    <w:abstractNumId w:val="20"/>
  </w:num>
  <w:num w:numId="20">
    <w:abstractNumId w:val="39"/>
  </w:num>
  <w:num w:numId="21">
    <w:abstractNumId w:val="7"/>
  </w:num>
  <w:num w:numId="22">
    <w:abstractNumId w:val="8"/>
  </w:num>
  <w:num w:numId="23">
    <w:abstractNumId w:val="16"/>
  </w:num>
  <w:num w:numId="24">
    <w:abstractNumId w:val="12"/>
  </w:num>
  <w:num w:numId="25">
    <w:abstractNumId w:val="36"/>
  </w:num>
  <w:num w:numId="26">
    <w:abstractNumId w:val="4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15"/>
  </w:num>
  <w:num w:numId="32">
    <w:abstractNumId w:val="23"/>
  </w:num>
  <w:num w:numId="33">
    <w:abstractNumId w:val="19"/>
  </w:num>
  <w:num w:numId="34">
    <w:abstractNumId w:val="25"/>
  </w:num>
  <w:num w:numId="35">
    <w:abstractNumId w:val="9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27"/>
  </w:num>
  <w:num w:numId="39">
    <w:abstractNumId w:val="42"/>
  </w:num>
  <w:num w:numId="40">
    <w:abstractNumId w:val="29"/>
  </w:num>
  <w:num w:numId="41">
    <w:abstractNumId w:val="28"/>
  </w:num>
  <w:num w:numId="42">
    <w:abstractNumId w:val="24"/>
  </w:num>
  <w:num w:numId="43">
    <w:abstractNumId w:val="43"/>
  </w:num>
  <w:num w:numId="44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45B5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3304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0747C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476C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FontStyle29">
    <w:name w:val="Font Style29"/>
    <w:uiPriority w:val="99"/>
    <w:rsid w:val="006F45B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8EB7D62-1A7C-4D47-BCC3-AD75FB11B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494</TotalTime>
  <Pages>7</Pages>
  <Words>1553</Words>
  <Characters>11144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129</cp:revision>
  <cp:lastPrinted>2013-05-13T10:31:00Z</cp:lastPrinted>
  <dcterms:created xsi:type="dcterms:W3CDTF">2013-12-04T11:06:00Z</dcterms:created>
  <dcterms:modified xsi:type="dcterms:W3CDTF">2015-01-14T08:44:00Z</dcterms:modified>
</cp:coreProperties>
</file>