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2D45C0" w:rsidRDefault="00F726EA" w:rsidP="00F726EA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</w:t>
      </w:r>
      <w:r w:rsidR="002A1051">
        <w:rPr>
          <w:bCs/>
        </w:rPr>
        <w:t xml:space="preserve">   </w:t>
      </w:r>
      <w:r w:rsidR="002D45C0" w:rsidRPr="002D45C0">
        <w:rPr>
          <w:bCs/>
        </w:rPr>
        <w:t>Приложение №</w:t>
      </w:r>
      <w:r w:rsidR="005641D7">
        <w:rPr>
          <w:bCs/>
        </w:rPr>
        <w:t xml:space="preserve"> 3</w:t>
      </w:r>
    </w:p>
    <w:p w:rsidR="002D45C0" w:rsidRDefault="00F726EA" w:rsidP="00F726EA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             </w:t>
      </w:r>
      <w:r w:rsidR="002D45C0">
        <w:rPr>
          <w:bCs/>
        </w:rPr>
        <w:t>к договору №</w:t>
      </w:r>
      <w:r w:rsidR="00B0101E">
        <w:rPr>
          <w:bCs/>
        </w:rPr>
        <w:t xml:space="preserve"> </w:t>
      </w:r>
      <w:r>
        <w:rPr>
          <w:bCs/>
        </w:rPr>
        <w:t xml:space="preserve">   </w:t>
      </w:r>
      <w:r w:rsidR="00A86C13" w:rsidRPr="00143CFF">
        <w:rPr>
          <w:bCs/>
        </w:rPr>
        <w:t>/</w:t>
      </w:r>
      <w:r>
        <w:rPr>
          <w:bCs/>
        </w:rPr>
        <w:t xml:space="preserve">     </w:t>
      </w:r>
      <w:r w:rsidR="00B0101E">
        <w:rPr>
          <w:bCs/>
        </w:rPr>
        <w:t>/</w:t>
      </w:r>
      <w:r w:rsidR="002D45C0">
        <w:rPr>
          <w:bCs/>
        </w:rPr>
        <w:t>____</w:t>
      </w:r>
    </w:p>
    <w:p w:rsidR="002D45C0" w:rsidRPr="002D45C0" w:rsidRDefault="00143CFF" w:rsidP="002D45C0">
      <w:pPr>
        <w:jc w:val="right"/>
        <w:rPr>
          <w:bCs/>
        </w:rPr>
      </w:pPr>
      <w:r>
        <w:rPr>
          <w:bCs/>
        </w:rPr>
        <w:t>от «</w:t>
      </w:r>
      <w:r w:rsidR="003F0D36">
        <w:rPr>
          <w:bCs/>
        </w:rPr>
        <w:t>____</w:t>
      </w:r>
      <w:r w:rsidR="002D45C0">
        <w:rPr>
          <w:bCs/>
        </w:rPr>
        <w:t>»</w:t>
      </w:r>
      <w:r w:rsidR="003F0D36">
        <w:rPr>
          <w:bCs/>
        </w:rPr>
        <w:t>________</w:t>
      </w:r>
      <w:r>
        <w:rPr>
          <w:bCs/>
        </w:rPr>
        <w:t xml:space="preserve"> </w:t>
      </w:r>
      <w:r w:rsidR="002D45C0">
        <w:rPr>
          <w:bCs/>
        </w:rPr>
        <w:t>20</w:t>
      </w:r>
      <w:r w:rsidR="002A1051">
        <w:rPr>
          <w:bCs/>
        </w:rPr>
        <w:t>1_</w:t>
      </w:r>
      <w:r w:rsidR="002D45C0"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bookmarkStart w:id="0" w:name="_GoBack"/>
      <w:bookmarkEnd w:id="0"/>
      <w:r w:rsidRPr="00E16851">
        <w:rPr>
          <w:lang w:val="ru-RU"/>
        </w:rPr>
        <w:t>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</w:t>
      </w:r>
      <w:proofErr w:type="gramStart"/>
      <w:r w:rsidRPr="00E16851">
        <w:rPr>
          <w:lang w:val="ru-RU"/>
        </w:rPr>
        <w:t>действиях</w:t>
      </w:r>
      <w:proofErr w:type="gramEnd"/>
      <w:r w:rsidRPr="00E16851">
        <w:rPr>
          <w:lang w:val="ru-RU"/>
        </w:rPr>
        <w:t>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</w:t>
      </w:r>
      <w:r w:rsidR="00572F4F">
        <w:t xml:space="preserve">законодательством </w:t>
      </w:r>
      <w:r>
        <w:t>срок</w:t>
      </w:r>
      <w:r w:rsidR="00572F4F">
        <w:t xml:space="preserve"> подтверждения</w:t>
      </w:r>
      <w:r>
        <w:t xml:space="preserve">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F726EA" w:rsidP="002D45C0">
      <w:pPr>
        <w:pStyle w:val="text0"/>
        <w:spacing w:after="120"/>
        <w:jc w:val="both"/>
        <w:rPr>
          <w:b/>
        </w:rPr>
      </w:pPr>
      <w:r>
        <w:rPr>
          <w:b/>
        </w:rPr>
        <w:t>ЗАКАЗЧИК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ИСПОЛНИТЕЛЬ</w:t>
      </w:r>
      <w:r w:rsidR="002D45C0" w:rsidRPr="002D45C0">
        <w:rPr>
          <w:b/>
        </w:rPr>
        <w:t>:</w:t>
      </w:r>
    </w:p>
    <w:p w:rsidR="002D45C0" w:rsidRDefault="00B0101E" w:rsidP="00B0101E">
      <w:r>
        <w:t xml:space="preserve">Генеральный директор </w:t>
      </w:r>
      <w:r w:rsidR="00D00920">
        <w:t>З</w:t>
      </w:r>
      <w:r>
        <w:t>АО «</w:t>
      </w:r>
      <w:proofErr w:type="spellStart"/>
      <w:r w:rsidR="00D00920">
        <w:t>Далур</w:t>
      </w:r>
      <w:proofErr w:type="spellEnd"/>
      <w:r>
        <w:t xml:space="preserve">»                     </w:t>
      </w:r>
      <w:r w:rsidR="00F726EA">
        <w:t xml:space="preserve">   </w:t>
      </w:r>
      <w:r>
        <w:t>_____________________________</w:t>
      </w:r>
    </w:p>
    <w:p w:rsidR="00B0101E" w:rsidRDefault="00B0101E" w:rsidP="00B0101E"/>
    <w:p w:rsidR="00B0101E" w:rsidRPr="00B0101E" w:rsidRDefault="00B0101E" w:rsidP="00B0101E">
      <w:r>
        <w:t>____________________/</w:t>
      </w:r>
      <w:r w:rsidR="00D00920">
        <w:t>А.</w:t>
      </w:r>
      <w:r w:rsidR="00F726EA">
        <w:t xml:space="preserve">А. Дементьев/                  </w:t>
      </w:r>
      <w:r>
        <w:t>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F726EA"/>
    <w:rsid w:val="000E7680"/>
    <w:rsid w:val="00143CFF"/>
    <w:rsid w:val="0015148D"/>
    <w:rsid w:val="0018346D"/>
    <w:rsid w:val="002221D0"/>
    <w:rsid w:val="00295228"/>
    <w:rsid w:val="002A1051"/>
    <w:rsid w:val="002D45C0"/>
    <w:rsid w:val="00321A9D"/>
    <w:rsid w:val="00344DB4"/>
    <w:rsid w:val="003F0D36"/>
    <w:rsid w:val="003F2A7C"/>
    <w:rsid w:val="004D2C23"/>
    <w:rsid w:val="004D7D16"/>
    <w:rsid w:val="0052079F"/>
    <w:rsid w:val="005641D7"/>
    <w:rsid w:val="00572F4F"/>
    <w:rsid w:val="00664B58"/>
    <w:rsid w:val="00690AB5"/>
    <w:rsid w:val="007046E6"/>
    <w:rsid w:val="00833839"/>
    <w:rsid w:val="00864723"/>
    <w:rsid w:val="008F0463"/>
    <w:rsid w:val="00900DD5"/>
    <w:rsid w:val="00974923"/>
    <w:rsid w:val="009A471A"/>
    <w:rsid w:val="009B5F4C"/>
    <w:rsid w:val="00A10044"/>
    <w:rsid w:val="00A52536"/>
    <w:rsid w:val="00A86C13"/>
    <w:rsid w:val="00B0101E"/>
    <w:rsid w:val="00D00920"/>
    <w:rsid w:val="00D361A3"/>
    <w:rsid w:val="00D4254B"/>
    <w:rsid w:val="00D5507C"/>
    <w:rsid w:val="00DA3D1B"/>
    <w:rsid w:val="00DE27B9"/>
    <w:rsid w:val="00E7074B"/>
    <w:rsid w:val="00F7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maeva.g.v\Documents\&#1044;&#1054;&#1043;&#1054;&#1042;&#1054;&#1056;&#1040;%20&#1053;&#1040;%202012%20&#1075;&#1086;&#1076;\&#1044;&#1086;&#1075;&#1086;&#1074;&#1086;&#1088;%20&#1085;&#1072;%20&#1058;&#1054;%20&#1080;%20&#1072;&#1074;&#1072;&#1088;&#1080;&#1081;&#1085;&#1086;&#1077;%20&#1087;&#1088;&#1080;&#1082;&#1088;&#1099;&#1090;&#1080;&#1077;%20&#1075;&#1072;&#1079;&#1086;&#1087;&#1088;&#1086;&#1074;&#1086;&#1076;&#1072;\&#1040;&#1085;&#1090;&#1080;&#1082;&#1086;&#1088;&#1088;&#1091;&#1087;&#1094;&#1080;&#1086;&#1085;&#1085;&#1072;&#1103;%20&#1086;&#1075;&#1086;&#1074;&#1086;&#1088;&#1082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Антикоррупционная оговорка</Template>
  <TotalTime>5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Галина Мамаева</dc:creator>
  <cp:lastModifiedBy>Галина Мамаева</cp:lastModifiedBy>
  <cp:revision>3</cp:revision>
  <cp:lastPrinted>2011-11-16T05:39:00Z</cp:lastPrinted>
  <dcterms:created xsi:type="dcterms:W3CDTF">2011-11-08T06:16:00Z</dcterms:created>
  <dcterms:modified xsi:type="dcterms:W3CDTF">2011-11-18T04:40:00Z</dcterms:modified>
</cp:coreProperties>
</file>