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457" w:type="dxa"/>
        <w:tblLook w:val="0000" w:firstRow="0" w:lastRow="0" w:firstColumn="0" w:lastColumn="0" w:noHBand="0" w:noVBand="0"/>
      </w:tblPr>
      <w:tblGrid>
        <w:gridCol w:w="4361"/>
        <w:gridCol w:w="6096"/>
      </w:tblGrid>
      <w:tr w:rsidR="00857D89" w:rsidRPr="00E25B1F" w:rsidTr="00857D89">
        <w:trPr>
          <w:trHeight w:val="1135"/>
        </w:trPr>
        <w:tc>
          <w:tcPr>
            <w:tcW w:w="4361" w:type="dxa"/>
          </w:tcPr>
          <w:p w:rsidR="00857D89" w:rsidRDefault="00857D89" w:rsidP="00857D89">
            <w:pPr>
              <w:rPr>
                <w:sz w:val="28"/>
                <w:szCs w:val="28"/>
              </w:rPr>
            </w:pPr>
            <w:bookmarkStart w:id="0" w:name="_Toc318103488"/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Pr="00E25B1F" w:rsidRDefault="00857D89" w:rsidP="00837A0F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К.В.Шкуревских</w:t>
            </w:r>
            <w:proofErr w:type="spellEnd"/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857D89" w:rsidRPr="00E25B1F" w:rsidRDefault="00857D89" w:rsidP="00857D89">
      <w:pPr>
        <w:pStyle w:val="110"/>
        <w:keepNext w:val="0"/>
        <w:rPr>
          <w:bCs/>
          <w:snapToGrid/>
          <w:sz w:val="28"/>
          <w:szCs w:val="24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  <w:bookmarkStart w:id="1" w:name="_Toc390262775"/>
    </w:p>
    <w:p w:rsidR="00857D89" w:rsidRPr="001D388B" w:rsidRDefault="00857D89" w:rsidP="00857D89">
      <w:pPr>
        <w:jc w:val="center"/>
        <w:outlineLvl w:val="0"/>
        <w:rPr>
          <w:bCs/>
          <w:sz w:val="28"/>
          <w:szCs w:val="28"/>
        </w:rPr>
      </w:pPr>
    </w:p>
    <w:p w:rsidR="00355DD9" w:rsidRPr="001D388B" w:rsidRDefault="00355DD9" w:rsidP="00857D89">
      <w:pPr>
        <w:jc w:val="center"/>
        <w:outlineLvl w:val="0"/>
        <w:rPr>
          <w:bCs/>
          <w:sz w:val="28"/>
          <w:szCs w:val="28"/>
        </w:rPr>
      </w:pPr>
    </w:p>
    <w:p w:rsidR="00355DD9" w:rsidRPr="001D388B" w:rsidRDefault="00355DD9" w:rsidP="00857D89">
      <w:pPr>
        <w:jc w:val="center"/>
        <w:outlineLvl w:val="0"/>
        <w:rPr>
          <w:bCs/>
          <w:sz w:val="28"/>
          <w:szCs w:val="28"/>
        </w:rPr>
      </w:pPr>
    </w:p>
    <w:p w:rsidR="00355DD9" w:rsidRPr="001D388B" w:rsidRDefault="00355DD9" w:rsidP="00857D89">
      <w:pPr>
        <w:jc w:val="center"/>
        <w:outlineLvl w:val="0"/>
        <w:rPr>
          <w:bCs/>
          <w:sz w:val="28"/>
          <w:szCs w:val="28"/>
        </w:rPr>
      </w:pPr>
    </w:p>
    <w:p w:rsidR="00355DD9" w:rsidRPr="001D388B" w:rsidRDefault="00355DD9" w:rsidP="00857D89">
      <w:pPr>
        <w:jc w:val="center"/>
        <w:outlineLvl w:val="0"/>
        <w:rPr>
          <w:bCs/>
          <w:sz w:val="28"/>
          <w:szCs w:val="28"/>
        </w:rPr>
      </w:pPr>
    </w:p>
    <w:p w:rsidR="00355DD9" w:rsidRPr="001D388B" w:rsidRDefault="00355DD9" w:rsidP="00857D89">
      <w:pPr>
        <w:jc w:val="center"/>
        <w:outlineLvl w:val="0"/>
        <w:rPr>
          <w:bCs/>
          <w:sz w:val="28"/>
          <w:szCs w:val="28"/>
        </w:rPr>
      </w:pPr>
    </w:p>
    <w:p w:rsidR="00355DD9" w:rsidRPr="001D388B" w:rsidRDefault="00355DD9" w:rsidP="00857D89">
      <w:pPr>
        <w:jc w:val="center"/>
        <w:outlineLvl w:val="0"/>
        <w:rPr>
          <w:bCs/>
          <w:sz w:val="28"/>
          <w:szCs w:val="28"/>
        </w:rPr>
      </w:pPr>
    </w:p>
    <w:p w:rsidR="00355DD9" w:rsidRPr="001D388B" w:rsidRDefault="00355DD9" w:rsidP="00857D89">
      <w:pPr>
        <w:jc w:val="center"/>
        <w:outlineLvl w:val="0"/>
        <w:rPr>
          <w:bCs/>
          <w:sz w:val="28"/>
          <w:szCs w:val="28"/>
        </w:rPr>
      </w:pPr>
    </w:p>
    <w:p w:rsidR="00355DD9" w:rsidRPr="001D388B" w:rsidRDefault="00355DD9" w:rsidP="00857D89">
      <w:pPr>
        <w:jc w:val="center"/>
        <w:outlineLvl w:val="0"/>
        <w:rPr>
          <w:bCs/>
          <w:sz w:val="28"/>
          <w:szCs w:val="28"/>
        </w:rPr>
      </w:pPr>
    </w:p>
    <w:p w:rsidR="00355DD9" w:rsidRPr="001D388B" w:rsidRDefault="00355DD9" w:rsidP="00857D89">
      <w:pPr>
        <w:jc w:val="center"/>
        <w:outlineLvl w:val="0"/>
        <w:rPr>
          <w:bCs/>
          <w:sz w:val="28"/>
          <w:szCs w:val="28"/>
        </w:rPr>
      </w:pPr>
    </w:p>
    <w:p w:rsidR="00355DD9" w:rsidRPr="001D388B" w:rsidRDefault="00355DD9" w:rsidP="00857D89">
      <w:pPr>
        <w:jc w:val="center"/>
        <w:outlineLvl w:val="0"/>
        <w:rPr>
          <w:bCs/>
          <w:sz w:val="28"/>
          <w:szCs w:val="28"/>
        </w:rPr>
      </w:pPr>
    </w:p>
    <w:p w:rsidR="00355DD9" w:rsidRPr="001D388B" w:rsidRDefault="00355DD9" w:rsidP="00857D89">
      <w:pPr>
        <w:jc w:val="center"/>
        <w:outlineLvl w:val="0"/>
        <w:rPr>
          <w:bCs/>
          <w:sz w:val="28"/>
          <w:szCs w:val="28"/>
        </w:rPr>
      </w:pPr>
    </w:p>
    <w:p w:rsidR="00355DD9" w:rsidRPr="001D388B" w:rsidRDefault="00355DD9" w:rsidP="00857D89">
      <w:pPr>
        <w:jc w:val="center"/>
        <w:outlineLvl w:val="0"/>
        <w:rPr>
          <w:bCs/>
          <w:sz w:val="28"/>
          <w:szCs w:val="28"/>
        </w:rPr>
      </w:pPr>
    </w:p>
    <w:p w:rsidR="00355DD9" w:rsidRPr="001D388B" w:rsidRDefault="00355DD9" w:rsidP="00857D89">
      <w:pPr>
        <w:jc w:val="center"/>
        <w:outlineLvl w:val="0"/>
        <w:rPr>
          <w:bCs/>
          <w:sz w:val="28"/>
          <w:szCs w:val="28"/>
        </w:rPr>
      </w:pPr>
    </w:p>
    <w:p w:rsidR="00355DD9" w:rsidRPr="001D388B" w:rsidRDefault="00355DD9" w:rsidP="00857D89">
      <w:pPr>
        <w:jc w:val="center"/>
        <w:outlineLvl w:val="0"/>
        <w:rPr>
          <w:bCs/>
          <w:sz w:val="28"/>
          <w:szCs w:val="28"/>
        </w:rPr>
      </w:pPr>
    </w:p>
    <w:p w:rsidR="00355DD9" w:rsidRPr="001D388B" w:rsidRDefault="00355DD9" w:rsidP="00857D89">
      <w:pPr>
        <w:jc w:val="center"/>
        <w:outlineLvl w:val="0"/>
        <w:rPr>
          <w:bCs/>
          <w:sz w:val="28"/>
          <w:szCs w:val="28"/>
        </w:rPr>
      </w:pPr>
    </w:p>
    <w:p w:rsidR="00355DD9" w:rsidRPr="001D388B" w:rsidRDefault="00355DD9" w:rsidP="00857D89">
      <w:pPr>
        <w:jc w:val="center"/>
        <w:outlineLvl w:val="0"/>
        <w:rPr>
          <w:bCs/>
          <w:sz w:val="28"/>
          <w:szCs w:val="28"/>
        </w:rPr>
      </w:pPr>
    </w:p>
    <w:p w:rsidR="00355DD9" w:rsidRPr="001D388B" w:rsidRDefault="00355DD9" w:rsidP="00857D89">
      <w:pPr>
        <w:jc w:val="center"/>
        <w:outlineLvl w:val="0"/>
        <w:rPr>
          <w:bCs/>
          <w:sz w:val="28"/>
          <w:szCs w:val="28"/>
        </w:rPr>
      </w:pPr>
    </w:p>
    <w:p w:rsidR="00355DD9" w:rsidRPr="001D388B" w:rsidRDefault="00355DD9" w:rsidP="00857D89">
      <w:pPr>
        <w:jc w:val="center"/>
        <w:outlineLvl w:val="0"/>
        <w:rPr>
          <w:bCs/>
          <w:sz w:val="28"/>
          <w:szCs w:val="28"/>
        </w:rPr>
      </w:pPr>
    </w:p>
    <w:p w:rsidR="00355DD9" w:rsidRPr="001D388B" w:rsidRDefault="00355DD9" w:rsidP="00857D89">
      <w:pPr>
        <w:jc w:val="center"/>
        <w:outlineLvl w:val="0"/>
        <w:rPr>
          <w:bCs/>
          <w:sz w:val="28"/>
          <w:szCs w:val="28"/>
        </w:rPr>
      </w:pPr>
    </w:p>
    <w:p w:rsidR="00355DD9" w:rsidRPr="001D388B" w:rsidRDefault="00355DD9" w:rsidP="00857D89">
      <w:pPr>
        <w:jc w:val="center"/>
        <w:outlineLvl w:val="0"/>
        <w:rPr>
          <w:bCs/>
          <w:sz w:val="28"/>
          <w:szCs w:val="28"/>
        </w:rPr>
      </w:pPr>
    </w:p>
    <w:p w:rsidR="00355DD9" w:rsidRPr="001D388B" w:rsidRDefault="00355DD9" w:rsidP="00857D89">
      <w:pPr>
        <w:jc w:val="center"/>
        <w:outlineLvl w:val="0"/>
        <w:rPr>
          <w:bCs/>
          <w:sz w:val="28"/>
          <w:szCs w:val="28"/>
        </w:rPr>
      </w:pPr>
    </w:p>
    <w:p w:rsidR="00355DD9" w:rsidRPr="001D388B" w:rsidRDefault="00355DD9" w:rsidP="00857D89">
      <w:pPr>
        <w:jc w:val="center"/>
        <w:outlineLvl w:val="0"/>
        <w:rPr>
          <w:bCs/>
          <w:sz w:val="28"/>
          <w:szCs w:val="28"/>
        </w:rPr>
      </w:pPr>
    </w:p>
    <w:p w:rsidR="00355DD9" w:rsidRPr="001D388B" w:rsidRDefault="00355DD9" w:rsidP="00857D89">
      <w:pPr>
        <w:jc w:val="center"/>
        <w:outlineLvl w:val="0"/>
        <w:rPr>
          <w:bCs/>
          <w:sz w:val="28"/>
          <w:szCs w:val="28"/>
        </w:rPr>
      </w:pPr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</w:p>
    <w:p w:rsidR="00857D89" w:rsidRPr="00E25B1F" w:rsidRDefault="00857D89" w:rsidP="00857D89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ЗАКУПОЧНАЯ </w:t>
      </w:r>
      <w:r w:rsidRPr="00E25B1F">
        <w:rPr>
          <w:bCs/>
          <w:sz w:val="28"/>
          <w:szCs w:val="28"/>
        </w:rPr>
        <w:t xml:space="preserve">ДОКУМЕНТАЦИЯ ПО </w:t>
      </w:r>
      <w:r w:rsidR="00B226BE">
        <w:rPr>
          <w:bCs/>
          <w:sz w:val="28"/>
          <w:szCs w:val="28"/>
        </w:rPr>
        <w:t xml:space="preserve">ЗАКРЫТОМУ </w:t>
      </w:r>
      <w:r w:rsidRPr="00E25B1F">
        <w:rPr>
          <w:bCs/>
          <w:sz w:val="28"/>
          <w:szCs w:val="28"/>
        </w:rPr>
        <w:t>ЗАПРОСУ ЦЕН</w:t>
      </w:r>
      <w:bookmarkEnd w:id="1"/>
    </w:p>
    <w:p w:rsidR="00F04F84" w:rsidRPr="009C69E7" w:rsidRDefault="00F04F84" w:rsidP="00F04F84">
      <w:pPr>
        <w:jc w:val="center"/>
        <w:rPr>
          <w:sz w:val="28"/>
          <w:szCs w:val="28"/>
        </w:rPr>
      </w:pPr>
      <w:r>
        <w:rPr>
          <w:sz w:val="28"/>
          <w:szCs w:val="28"/>
        </w:rPr>
        <w:t>закрытый</w:t>
      </w:r>
      <w:r w:rsidRPr="00C120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запрос цен в электронной форме </w:t>
      </w:r>
      <w:r w:rsidRPr="00C12007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</w:t>
      </w:r>
      <w:r w:rsidRPr="00C12007">
        <w:rPr>
          <w:sz w:val="28"/>
          <w:szCs w:val="28"/>
        </w:rPr>
        <w:t xml:space="preserve">на </w:t>
      </w:r>
      <w:r>
        <w:rPr>
          <w:sz w:val="28"/>
          <w:szCs w:val="28"/>
        </w:rPr>
        <w:t>поставку</w:t>
      </w:r>
      <w:r w:rsidRPr="007E4EF6">
        <w:rPr>
          <w:b/>
          <w:sz w:val="28"/>
          <w:szCs w:val="28"/>
        </w:rPr>
        <w:t xml:space="preserve"> </w:t>
      </w:r>
      <w:r w:rsidR="00681720">
        <w:rPr>
          <w:sz w:val="28"/>
          <w:szCs w:val="28"/>
        </w:rPr>
        <w:t xml:space="preserve">вакуумных насосов. </w:t>
      </w:r>
    </w:p>
    <w:p w:rsidR="00857D89" w:rsidRPr="00F04F84" w:rsidRDefault="00857D89" w:rsidP="00F04F84">
      <w:pPr>
        <w:jc w:val="center"/>
      </w:pPr>
    </w:p>
    <w:p w:rsidR="00857D89" w:rsidRPr="00E25B1F" w:rsidRDefault="00857D89" w:rsidP="00857D89">
      <w:pPr>
        <w:jc w:val="center"/>
        <w:rPr>
          <w:sz w:val="28"/>
          <w:szCs w:val="28"/>
        </w:rPr>
      </w:pPr>
    </w:p>
    <w:p w:rsidR="00857D89" w:rsidRDefault="00857D89" w:rsidP="00857D89">
      <w:pPr>
        <w:jc w:val="center"/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857D89" w:rsidRPr="00E25B1F" w:rsidRDefault="00857D89" w:rsidP="00857D89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20988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2"/>
      <w:bookmarkEnd w:id="3"/>
      <w:bookmarkEnd w:id="4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78534E" w:rsidRDefault="00344244">
      <w:pPr>
        <w:pStyle w:val="15"/>
        <w:rPr>
          <w:rFonts w:eastAsiaTheme="minorEastAsia"/>
          <w:szCs w:val="24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2098805" w:history="1">
        <w:r w:rsidR="0078534E" w:rsidRPr="0078534E">
          <w:rPr>
            <w:rStyle w:val="afb"/>
            <w:szCs w:val="24"/>
          </w:rPr>
          <w:t>ЗАКУПОЧНАЯ ДОКУМЕНТАЦИЯ</w:t>
        </w:r>
        <w:r w:rsidR="0078534E" w:rsidRPr="0078534E">
          <w:rPr>
            <w:webHidden/>
            <w:szCs w:val="24"/>
          </w:rPr>
          <w:tab/>
        </w:r>
      </w:hyperlink>
      <w:r w:rsidR="00FF1C9E">
        <w:t>1</w:t>
      </w:r>
    </w:p>
    <w:p w:rsidR="0078534E" w:rsidRPr="0078534E" w:rsidRDefault="001D388B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78534E">
          <w:rPr>
            <w:rStyle w:val="afb"/>
            <w:szCs w:val="24"/>
          </w:rPr>
          <w:t>СОДЕРЖАНИЕ</w:t>
        </w:r>
        <w:r w:rsidR="0078534E" w:rsidRPr="0078534E">
          <w:rPr>
            <w:webHidden/>
            <w:szCs w:val="24"/>
          </w:rPr>
          <w:tab/>
        </w:r>
        <w:r w:rsidR="00344244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_Toc412098806 \h </w:instrText>
        </w:r>
        <w:r w:rsidR="00344244" w:rsidRPr="0078534E">
          <w:rPr>
            <w:webHidden/>
            <w:szCs w:val="24"/>
          </w:rPr>
        </w:r>
        <w:r w:rsidR="00344244"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2</w:t>
        </w:r>
        <w:r w:rsidR="00344244" w:rsidRPr="0078534E">
          <w:rPr>
            <w:webHidden/>
            <w:szCs w:val="24"/>
          </w:rPr>
          <w:fldChar w:fldCharType="end"/>
        </w:r>
      </w:hyperlink>
    </w:p>
    <w:p w:rsidR="0078534E" w:rsidRPr="0078534E" w:rsidRDefault="001D388B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78534E">
          <w:rPr>
            <w:rStyle w:val="afb"/>
            <w:szCs w:val="24"/>
          </w:rPr>
          <w:t>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ИЗВЕЩЕНИЕ О ПРОВЕДЕНИИ ЗАКУПКИ</w:t>
        </w:r>
        <w:r w:rsidR="0078534E" w:rsidRPr="0078534E">
          <w:rPr>
            <w:webHidden/>
            <w:szCs w:val="24"/>
          </w:rPr>
          <w:tab/>
        </w:r>
        <w:r w:rsidR="00344244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_Toc412098807 \h </w:instrText>
        </w:r>
        <w:r w:rsidR="00344244" w:rsidRPr="0078534E">
          <w:rPr>
            <w:webHidden/>
            <w:szCs w:val="24"/>
          </w:rPr>
        </w:r>
        <w:r w:rsidR="00344244"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3</w:t>
        </w:r>
        <w:r w:rsidR="00344244" w:rsidRPr="0078534E">
          <w:rPr>
            <w:webHidden/>
            <w:szCs w:val="24"/>
          </w:rPr>
          <w:fldChar w:fldCharType="end"/>
        </w:r>
      </w:hyperlink>
    </w:p>
    <w:p w:rsidR="0078534E" w:rsidRPr="0078534E" w:rsidRDefault="001D388B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78534E">
          <w:rPr>
            <w:rStyle w:val="afb"/>
            <w:b/>
            <w:szCs w:val="24"/>
          </w:rPr>
          <w:t>ЧАСТЬ 1</w:t>
        </w:r>
        <w:r w:rsidR="0078534E" w:rsidRPr="0078534E">
          <w:rPr>
            <w:webHidden/>
            <w:szCs w:val="24"/>
          </w:rPr>
          <w:tab/>
        </w:r>
        <w:r w:rsidR="00344244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_Toc412098808 \h </w:instrText>
        </w:r>
        <w:r w:rsidR="00344244" w:rsidRPr="0078534E">
          <w:rPr>
            <w:webHidden/>
            <w:szCs w:val="24"/>
          </w:rPr>
        </w:r>
        <w:r w:rsidR="00344244"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7</w:t>
        </w:r>
        <w:r w:rsidR="00344244" w:rsidRPr="0078534E">
          <w:rPr>
            <w:webHidden/>
            <w:szCs w:val="24"/>
          </w:rPr>
          <w:fldChar w:fldCharType="end"/>
        </w:r>
      </w:hyperlink>
    </w:p>
    <w:p w:rsidR="0078534E" w:rsidRPr="0078534E" w:rsidRDefault="001D388B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78534E">
          <w:rPr>
            <w:rStyle w:val="afb"/>
            <w:szCs w:val="24"/>
          </w:rPr>
          <w:t>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344244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_Toc412098809 \h </w:instrText>
        </w:r>
        <w:r w:rsidR="00344244" w:rsidRPr="0078534E">
          <w:rPr>
            <w:webHidden/>
            <w:szCs w:val="24"/>
          </w:rPr>
        </w:r>
        <w:r w:rsidR="00344244"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7</w:t>
        </w:r>
        <w:r w:rsidR="00344244" w:rsidRPr="0078534E">
          <w:rPr>
            <w:webHidden/>
            <w:szCs w:val="24"/>
          </w:rPr>
          <w:fldChar w:fldCharType="end"/>
        </w:r>
      </w:hyperlink>
    </w:p>
    <w:p w:rsidR="0078534E" w:rsidRPr="0078534E" w:rsidRDefault="001D388B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78534E">
          <w:rPr>
            <w:rStyle w:val="afb"/>
            <w:szCs w:val="24"/>
          </w:rPr>
          <w:t>2.1.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78534E">
          <w:rPr>
            <w:webHidden/>
            <w:szCs w:val="24"/>
          </w:rPr>
          <w:tab/>
        </w:r>
        <w:r w:rsidR="00344244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_Toc412098810 \h </w:instrText>
        </w:r>
        <w:r w:rsidR="00344244" w:rsidRPr="0078534E">
          <w:rPr>
            <w:webHidden/>
            <w:szCs w:val="24"/>
          </w:rPr>
        </w:r>
        <w:r w:rsidR="00344244"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7</w:t>
        </w:r>
        <w:r w:rsidR="00344244" w:rsidRPr="0078534E">
          <w:rPr>
            <w:webHidden/>
            <w:szCs w:val="24"/>
          </w:rPr>
          <w:fldChar w:fldCharType="end"/>
        </w:r>
      </w:hyperlink>
    </w:p>
    <w:p w:rsidR="0078534E" w:rsidRPr="0078534E" w:rsidRDefault="001D388B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78534E">
          <w:rPr>
            <w:rStyle w:val="afb"/>
            <w:szCs w:val="24"/>
          </w:rPr>
          <w:t>2.1.1.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участникам закупки</w:t>
        </w:r>
        <w:r w:rsidR="0078534E" w:rsidRPr="0078534E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78534E" w:rsidRPr="0078534E">
          <w:rPr>
            <w:webHidden/>
            <w:szCs w:val="24"/>
          </w:rPr>
          <w:tab/>
        </w:r>
        <w:r w:rsidR="00344244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_Toc412098811 \h </w:instrText>
        </w:r>
        <w:r w:rsidR="00344244" w:rsidRPr="0078534E">
          <w:rPr>
            <w:webHidden/>
            <w:szCs w:val="24"/>
          </w:rPr>
        </w:r>
        <w:r w:rsidR="00344244"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7</w:t>
        </w:r>
        <w:r w:rsidR="00344244" w:rsidRPr="0078534E">
          <w:rPr>
            <w:webHidden/>
            <w:szCs w:val="24"/>
          </w:rPr>
          <w:fldChar w:fldCharType="end"/>
        </w:r>
      </w:hyperlink>
    </w:p>
    <w:p w:rsidR="0078534E" w:rsidRPr="0078534E" w:rsidRDefault="001D388B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78534E">
          <w:rPr>
            <w:rStyle w:val="afb"/>
            <w:szCs w:val="24"/>
          </w:rPr>
          <w:t>2.1.2.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продукции</w:t>
        </w:r>
        <w:r w:rsidR="0078534E" w:rsidRPr="0078534E">
          <w:rPr>
            <w:webHidden/>
            <w:szCs w:val="24"/>
          </w:rPr>
          <w:tab/>
        </w:r>
        <w:r w:rsidR="00344244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_Toc412098812 \h </w:instrText>
        </w:r>
        <w:r w:rsidR="00344244" w:rsidRPr="0078534E">
          <w:rPr>
            <w:webHidden/>
            <w:szCs w:val="24"/>
          </w:rPr>
        </w:r>
        <w:r w:rsidR="00344244"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10</w:t>
        </w:r>
        <w:r w:rsidR="00344244" w:rsidRPr="0078534E">
          <w:rPr>
            <w:webHidden/>
            <w:szCs w:val="24"/>
          </w:rPr>
          <w:fldChar w:fldCharType="end"/>
        </w:r>
      </w:hyperlink>
    </w:p>
    <w:p w:rsidR="0078534E" w:rsidRPr="0078534E" w:rsidRDefault="001D388B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78534E">
          <w:rPr>
            <w:rStyle w:val="afb"/>
            <w:szCs w:val="24"/>
          </w:rPr>
          <w:t>2.2.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344244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_Toc412098813 \h </w:instrText>
        </w:r>
        <w:r w:rsidR="00344244" w:rsidRPr="0078534E">
          <w:rPr>
            <w:webHidden/>
            <w:szCs w:val="24"/>
          </w:rPr>
        </w:r>
        <w:r w:rsidR="00344244"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10</w:t>
        </w:r>
        <w:r w:rsidR="00344244" w:rsidRPr="0078534E">
          <w:rPr>
            <w:webHidden/>
            <w:szCs w:val="24"/>
          </w:rPr>
          <w:fldChar w:fldCharType="end"/>
        </w:r>
      </w:hyperlink>
    </w:p>
    <w:p w:rsidR="0078534E" w:rsidRPr="0078534E" w:rsidRDefault="001D388B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78534E">
          <w:rPr>
            <w:rStyle w:val="afb"/>
            <w:szCs w:val="24"/>
          </w:rPr>
          <w:t>3.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78534E">
          <w:rPr>
            <w:webHidden/>
            <w:szCs w:val="24"/>
          </w:rPr>
          <w:tab/>
        </w:r>
        <w:r w:rsidR="00344244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_Toc412098814 \h </w:instrText>
        </w:r>
        <w:r w:rsidR="00344244" w:rsidRPr="0078534E">
          <w:rPr>
            <w:webHidden/>
            <w:szCs w:val="24"/>
          </w:rPr>
        </w:r>
        <w:r w:rsidR="00344244"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12</w:t>
        </w:r>
        <w:r w:rsidR="00344244" w:rsidRPr="0078534E">
          <w:rPr>
            <w:webHidden/>
            <w:szCs w:val="24"/>
          </w:rPr>
          <w:fldChar w:fldCharType="end"/>
        </w:r>
      </w:hyperlink>
    </w:p>
    <w:p w:rsidR="0078534E" w:rsidRPr="0078534E" w:rsidRDefault="001D388B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78534E">
          <w:rPr>
            <w:rStyle w:val="afb"/>
            <w:szCs w:val="24"/>
          </w:rPr>
          <w:t>4.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78534E">
          <w:rPr>
            <w:webHidden/>
            <w:szCs w:val="24"/>
          </w:rPr>
          <w:tab/>
        </w:r>
        <w:r w:rsidR="00344244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_Toc412098815 \h </w:instrText>
        </w:r>
        <w:r w:rsidR="00344244" w:rsidRPr="0078534E">
          <w:rPr>
            <w:webHidden/>
            <w:szCs w:val="24"/>
          </w:rPr>
        </w:r>
        <w:r w:rsidR="00344244"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12</w:t>
        </w:r>
        <w:r w:rsidR="00344244" w:rsidRPr="0078534E">
          <w:rPr>
            <w:webHidden/>
            <w:szCs w:val="24"/>
          </w:rPr>
          <w:fldChar w:fldCharType="end"/>
        </w:r>
      </w:hyperlink>
    </w:p>
    <w:p w:rsidR="0078534E" w:rsidRPr="0078534E" w:rsidRDefault="001D388B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78534E">
          <w:rPr>
            <w:rStyle w:val="afb"/>
            <w:szCs w:val="24"/>
          </w:rPr>
          <w:t>5.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</w:t>
        </w:r>
        <w:r w:rsidR="0078534E" w:rsidRPr="0078534E">
          <w:rPr>
            <w:webHidden/>
            <w:szCs w:val="24"/>
          </w:rPr>
          <w:tab/>
        </w:r>
        <w:r w:rsidR="00344244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_Toc412098820 \h </w:instrText>
        </w:r>
        <w:r w:rsidR="00344244" w:rsidRPr="0078534E">
          <w:rPr>
            <w:webHidden/>
            <w:szCs w:val="24"/>
          </w:rPr>
        </w:r>
        <w:r w:rsidR="00344244"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12</w:t>
        </w:r>
        <w:r w:rsidR="00344244" w:rsidRPr="0078534E">
          <w:rPr>
            <w:webHidden/>
            <w:szCs w:val="24"/>
          </w:rPr>
          <w:fldChar w:fldCharType="end"/>
        </w:r>
      </w:hyperlink>
    </w:p>
    <w:p w:rsidR="0078534E" w:rsidRPr="0078534E" w:rsidRDefault="001D388B">
      <w:pPr>
        <w:pStyle w:val="15"/>
        <w:rPr>
          <w:rFonts w:eastAsiaTheme="minorEastAsia"/>
          <w:szCs w:val="24"/>
        </w:rPr>
      </w:pPr>
      <w:hyperlink w:anchor="_Toc412098821" w:history="1">
        <w:r w:rsidR="0078534E" w:rsidRPr="0078534E">
          <w:rPr>
            <w:rStyle w:val="afb"/>
            <w:szCs w:val="24"/>
          </w:rPr>
          <w:t>5.1.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78534E" w:rsidRPr="0078534E">
          <w:rPr>
            <w:webHidden/>
            <w:szCs w:val="24"/>
          </w:rPr>
          <w:tab/>
        </w:r>
        <w:r w:rsidR="00344244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_Toc412098821 \h </w:instrText>
        </w:r>
        <w:r w:rsidR="00344244" w:rsidRPr="0078534E">
          <w:rPr>
            <w:webHidden/>
            <w:szCs w:val="24"/>
          </w:rPr>
        </w:r>
        <w:r w:rsidR="00344244"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12</w:t>
        </w:r>
        <w:r w:rsidR="00344244" w:rsidRPr="0078534E">
          <w:rPr>
            <w:webHidden/>
            <w:szCs w:val="24"/>
          </w:rPr>
          <w:fldChar w:fldCharType="end"/>
        </w:r>
      </w:hyperlink>
    </w:p>
    <w:p w:rsidR="0078534E" w:rsidRPr="0078534E" w:rsidRDefault="001D388B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78534E">
          <w:rPr>
            <w:rStyle w:val="afb"/>
            <w:b/>
            <w:szCs w:val="24"/>
          </w:rPr>
          <w:t>ЧАСТЬ 2</w:t>
        </w:r>
        <w:r w:rsidR="00FF1C9E">
          <w:rPr>
            <w:rStyle w:val="afb"/>
            <w:b/>
            <w:szCs w:val="24"/>
          </w:rPr>
          <w:t xml:space="preserve"> </w:t>
        </w:r>
        <w:r w:rsidR="00FF1C9E" w:rsidRPr="00FF1C9E">
          <w:rPr>
            <w:rStyle w:val="afb"/>
            <w:szCs w:val="24"/>
          </w:rPr>
          <w:t>Порядок проведения закупки</w:t>
        </w:r>
        <w:r w:rsidR="00FF1C9E">
          <w:rPr>
            <w:rStyle w:val="afb"/>
            <w:szCs w:val="24"/>
          </w:rPr>
          <w:t xml:space="preserve">                                                                                             </w:t>
        </w:r>
        <w:r w:rsidR="00344244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_Toc412098826 \h </w:instrText>
        </w:r>
        <w:r w:rsidR="00344244" w:rsidRPr="0078534E">
          <w:rPr>
            <w:webHidden/>
            <w:szCs w:val="24"/>
          </w:rPr>
        </w:r>
        <w:r w:rsidR="00344244"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26</w:t>
        </w:r>
        <w:r w:rsidR="00344244" w:rsidRPr="0078534E">
          <w:rPr>
            <w:webHidden/>
            <w:szCs w:val="24"/>
          </w:rPr>
          <w:fldChar w:fldCharType="end"/>
        </w:r>
      </w:hyperlink>
    </w:p>
    <w:p w:rsidR="0078534E" w:rsidRPr="0078534E" w:rsidRDefault="001D388B">
      <w:pPr>
        <w:pStyle w:val="15"/>
        <w:rPr>
          <w:rFonts w:eastAsiaTheme="minorEastAsia"/>
          <w:szCs w:val="24"/>
        </w:rPr>
      </w:pPr>
      <w:hyperlink w:anchor="_Toc412098827" w:history="1">
        <w:r w:rsidR="0078534E" w:rsidRPr="0078534E">
          <w:rPr>
            <w:rStyle w:val="afb"/>
            <w:b/>
            <w:szCs w:val="24"/>
          </w:rPr>
          <w:t>ЧАСТЬ 3</w:t>
        </w:r>
        <w:r w:rsidR="00DF01BA">
          <w:rPr>
            <w:rStyle w:val="afb"/>
            <w:b/>
            <w:szCs w:val="24"/>
          </w:rPr>
          <w:t xml:space="preserve"> </w:t>
        </w:r>
        <w:r w:rsidR="00DF01BA" w:rsidRPr="00DF01BA">
          <w:rPr>
            <w:rStyle w:val="afb"/>
            <w:szCs w:val="24"/>
            <w:u w:val="none"/>
          </w:rPr>
          <w:t>Проект договора</w:t>
        </w:r>
        <w:r w:rsidR="00DF01BA">
          <w:rPr>
            <w:rStyle w:val="afb"/>
            <w:szCs w:val="24"/>
            <w:u w:val="none"/>
          </w:rPr>
          <w:t xml:space="preserve">                                                                                                                  </w:t>
        </w:r>
        <w:r w:rsidR="00344244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_Toc412098827 \h </w:instrText>
        </w:r>
        <w:r w:rsidR="00344244" w:rsidRPr="0078534E">
          <w:rPr>
            <w:webHidden/>
            <w:szCs w:val="24"/>
          </w:rPr>
        </w:r>
        <w:r w:rsidR="00344244" w:rsidRPr="0078534E">
          <w:rPr>
            <w:webHidden/>
            <w:szCs w:val="24"/>
          </w:rPr>
          <w:fldChar w:fldCharType="separate"/>
        </w:r>
        <w:r w:rsidR="00BD3FA1">
          <w:rPr>
            <w:webHidden/>
            <w:szCs w:val="24"/>
          </w:rPr>
          <w:t>39</w:t>
        </w:r>
        <w:r w:rsidR="00344244" w:rsidRPr="0078534E">
          <w:rPr>
            <w:webHidden/>
            <w:szCs w:val="24"/>
          </w:rPr>
          <w:fldChar w:fldCharType="end"/>
        </w:r>
      </w:hyperlink>
    </w:p>
    <w:p w:rsidR="005D6E3F" w:rsidRPr="00AA3DA4" w:rsidRDefault="0034424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5C0EF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398564572"/>
      <w:bookmarkStart w:id="7" w:name="_Toc399408082"/>
      <w:bookmarkStart w:id="8" w:name="_Toc412098807"/>
      <w:bookmarkEnd w:id="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6"/>
      <w:bookmarkEnd w:id="7"/>
      <w:r w:rsidR="00BA3C22">
        <w:rPr>
          <w:sz w:val="28"/>
          <w:szCs w:val="28"/>
        </w:rPr>
        <w:t>ЗАКУПКИ</w:t>
      </w:r>
      <w:bookmarkEnd w:id="8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D72CA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F04F84">
        <w:rPr>
          <w:rFonts w:ascii="Times New Roman" w:hAnsi="Times New Roman"/>
          <w:sz w:val="28"/>
          <w:szCs w:val="28"/>
        </w:rPr>
        <w:t>Закрытый</w:t>
      </w:r>
      <w:r w:rsidR="006F1C37" w:rsidRPr="00D72CAA">
        <w:rPr>
          <w:rFonts w:ascii="Times New Roman" w:hAnsi="Times New Roman"/>
          <w:sz w:val="28"/>
          <w:szCs w:val="28"/>
        </w:rPr>
        <w:t xml:space="preserve">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72CAA" w:rsidRPr="00D72CAA" w:rsidRDefault="00D72C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</w:t>
      </w:r>
      <w:r>
        <w:rPr>
          <w:rFonts w:ascii="Times New Roman" w:hAnsi="Times New Roman"/>
          <w:sz w:val="28"/>
          <w:szCs w:val="28"/>
        </w:rPr>
        <w:t>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№ 37 от </w:t>
      </w:r>
      <w:r w:rsidRPr="00D72CAA">
        <w:rPr>
          <w:rFonts w:ascii="Times New Roman" w:hAnsi="Times New Roman"/>
          <w:sz w:val="28"/>
          <w:szCs w:val="28"/>
        </w:rPr>
        <w:t xml:space="preserve"> 07 февраля 2012</w:t>
      </w:r>
      <w:r w:rsidRPr="00D72CAA">
        <w:rPr>
          <w:rFonts w:ascii="Times New Roman" w:hAnsi="Times New Roman"/>
          <w:szCs w:val="28"/>
        </w:rPr>
        <w:t xml:space="preserve"> </w:t>
      </w:r>
      <w:r w:rsidRPr="00D72CAA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Pr="00D72CA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72CA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72CA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72CAA">
        <w:rPr>
          <w:rFonts w:ascii="Times New Roman" w:hAnsi="Times New Roman"/>
          <w:sz w:val="28"/>
          <w:szCs w:val="28"/>
        </w:rPr>
        <w:t>»</w:t>
      </w:r>
      <w:r w:rsidRPr="00D72CAA">
        <w:rPr>
          <w:rFonts w:ascii="Times New Roman" w:hAnsi="Times New Roman"/>
        </w:rPr>
        <w:t xml:space="preserve"> </w:t>
      </w:r>
      <w:r w:rsidR="006A6581">
        <w:rPr>
          <w:rFonts w:ascii="Times New Roman" w:hAnsi="Times New Roman"/>
          <w:sz w:val="28"/>
          <w:szCs w:val="28"/>
        </w:rPr>
        <w:t>от 29.04.2015 № 72</w:t>
      </w:r>
      <w:r w:rsidRPr="00D72CAA">
        <w:rPr>
          <w:rFonts w:ascii="Times New Roman" w:hAnsi="Times New Roman"/>
          <w:sz w:val="28"/>
          <w:szCs w:val="28"/>
        </w:rPr>
        <w:t>.</w:t>
      </w:r>
    </w:p>
    <w:p w:rsidR="00B34CAB" w:rsidRPr="00D72CAA" w:rsidRDefault="00D72CAA" w:rsidP="00D72CAA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05445" w:rsidRPr="004E3F2C" w:rsidRDefault="008F7715" w:rsidP="004E3F2C">
      <w:pPr>
        <w:pStyle w:val="afff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r w:rsidRPr="00DF5F51">
        <w:rPr>
          <w:rFonts w:ascii="Times New Roman" w:hAnsi="Times New Roman"/>
          <w:sz w:val="28"/>
          <w:szCs w:val="28"/>
        </w:rPr>
        <w:t>Предмет</w:t>
      </w:r>
      <w:r w:rsidRPr="00DF5F5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DF5F51">
        <w:rPr>
          <w:rFonts w:ascii="Times New Roman" w:hAnsi="Times New Roman"/>
          <w:spacing w:val="-6"/>
          <w:sz w:val="28"/>
          <w:szCs w:val="28"/>
        </w:rPr>
        <w:t>закупки</w:t>
      </w:r>
      <w:r w:rsidRPr="00DF5F51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DF5F51" w:rsidRPr="00DF5F51">
        <w:rPr>
          <w:rFonts w:ascii="Times New Roman" w:hAnsi="Times New Roman"/>
          <w:sz w:val="28"/>
          <w:szCs w:val="28"/>
        </w:rPr>
        <w:t xml:space="preserve">право заключения договора на поставку </w:t>
      </w:r>
      <w:r w:rsidR="00681720">
        <w:rPr>
          <w:rFonts w:ascii="Times New Roman" w:hAnsi="Times New Roman"/>
          <w:sz w:val="28"/>
          <w:szCs w:val="28"/>
        </w:rPr>
        <w:t>вакуумных насосов.</w:t>
      </w:r>
    </w:p>
    <w:p w:rsidR="004E3F2C" w:rsidRPr="004E3F2C" w:rsidRDefault="004E3F2C" w:rsidP="004E3F2C">
      <w:pPr>
        <w:pStyle w:val="afff"/>
        <w:ind w:left="1069"/>
        <w:rPr>
          <w:rFonts w:ascii="Times New Roman" w:hAnsi="Times New Roman"/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Студенческая</w:t>
      </w:r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C66AB7" w:rsidRPr="00821BFA" w:rsidRDefault="00C66AB7" w:rsidP="00C66A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</w:t>
      </w:r>
      <w:proofErr w:type="spellStart"/>
      <w:r>
        <w:rPr>
          <w:sz w:val="28"/>
          <w:szCs w:val="28"/>
        </w:rPr>
        <w:t>факс,</w:t>
      </w:r>
      <w:r w:rsidR="008F7715" w:rsidRPr="005C0EFF">
        <w:rPr>
          <w:sz w:val="28"/>
          <w:szCs w:val="28"/>
        </w:rPr>
        <w:t>эл</w:t>
      </w:r>
      <w:proofErr w:type="spellEnd"/>
      <w:r w:rsidR="008F7715" w:rsidRPr="005C0EFF">
        <w:rPr>
          <w:sz w:val="28"/>
          <w:szCs w:val="28"/>
        </w:rPr>
        <w:t>. </w:t>
      </w:r>
      <w:r w:rsidR="00805445" w:rsidRPr="005C0EFF">
        <w:rPr>
          <w:sz w:val="28"/>
          <w:szCs w:val="28"/>
        </w:rPr>
        <w:t>П</w:t>
      </w:r>
      <w:r w:rsidR="008F7715" w:rsidRPr="005C0EFF">
        <w:rPr>
          <w:sz w:val="28"/>
          <w:szCs w:val="28"/>
        </w:rPr>
        <w:t>очта</w:t>
      </w:r>
      <w:r w:rsidRPr="00821BFA">
        <w:rPr>
          <w:sz w:val="28"/>
          <w:szCs w:val="28"/>
        </w:rPr>
        <w:t>+7(343)341-92-05,+7(343)341-33-70,</w:t>
      </w:r>
      <w:r w:rsidRPr="00C66AB7">
        <w:rPr>
          <w:sz w:val="28"/>
          <w:szCs w:val="28"/>
          <w:lang w:val="en-US"/>
        </w:rPr>
        <w:t>E</w:t>
      </w:r>
      <w:r w:rsidRPr="00821BFA">
        <w:rPr>
          <w:sz w:val="28"/>
          <w:szCs w:val="28"/>
        </w:rPr>
        <w:t>-</w:t>
      </w:r>
      <w:r w:rsidRPr="00C66AB7">
        <w:rPr>
          <w:sz w:val="28"/>
          <w:szCs w:val="28"/>
          <w:lang w:val="en-US"/>
        </w:rPr>
        <w:t>MAIL</w:t>
      </w:r>
      <w:r w:rsidRPr="00821BFA">
        <w:rPr>
          <w:sz w:val="28"/>
          <w:szCs w:val="28"/>
        </w:rPr>
        <w:t xml:space="preserve">: </w:t>
      </w:r>
      <w:hyperlink r:id="rId13" w:history="1"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@</w:t>
        </w:r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ural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821B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Студенческая</w:t>
      </w:r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8F7715" w:rsidRPr="00DF5F51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>Контактное лицо:</w:t>
      </w:r>
      <w:r w:rsidR="00DF5F51">
        <w:rPr>
          <w:sz w:val="28"/>
          <w:szCs w:val="28"/>
        </w:rPr>
        <w:t xml:space="preserve"> Фархутдинов Рустем </w:t>
      </w:r>
      <w:proofErr w:type="spellStart"/>
      <w:r w:rsidR="00DF5F51">
        <w:rPr>
          <w:sz w:val="28"/>
          <w:szCs w:val="28"/>
        </w:rPr>
        <w:t>Фандусович</w:t>
      </w:r>
      <w:proofErr w:type="spellEnd"/>
      <w:r w:rsidRPr="005C0EFF">
        <w:rPr>
          <w:sz w:val="28"/>
          <w:szCs w:val="28"/>
        </w:rPr>
        <w:t xml:space="preserve">, </w:t>
      </w:r>
      <w:r w:rsidR="00C66AB7">
        <w:rPr>
          <w:sz w:val="28"/>
          <w:szCs w:val="28"/>
          <w:lang w:eastAsia="en-US"/>
        </w:rPr>
        <w:t>(343)</w:t>
      </w:r>
      <w:r w:rsidR="00DF5F51">
        <w:rPr>
          <w:sz w:val="28"/>
          <w:szCs w:val="28"/>
          <w:lang w:eastAsia="en-US"/>
        </w:rPr>
        <w:t>383-23-90</w:t>
      </w:r>
      <w:r w:rsidRPr="005C0EFF">
        <w:rPr>
          <w:sz w:val="28"/>
          <w:szCs w:val="28"/>
        </w:rPr>
        <w:t xml:space="preserve">, </w:t>
      </w:r>
      <w:r w:rsidR="00DF5F51">
        <w:rPr>
          <w:sz w:val="28"/>
          <w:szCs w:val="28"/>
        </w:rPr>
        <w:t xml:space="preserve"> </w:t>
      </w:r>
      <w:proofErr w:type="spellStart"/>
      <w:r w:rsidR="00DF5F51">
        <w:rPr>
          <w:sz w:val="28"/>
          <w:szCs w:val="28"/>
          <w:lang w:val="en-US"/>
        </w:rPr>
        <w:t>farhutdinov</w:t>
      </w:r>
      <w:proofErr w:type="spellEnd"/>
      <w:r w:rsidR="00DF5F51" w:rsidRPr="00DF5F51">
        <w:rPr>
          <w:sz w:val="28"/>
          <w:szCs w:val="28"/>
        </w:rPr>
        <w:t>@</w:t>
      </w:r>
      <w:proofErr w:type="spellStart"/>
      <w:r w:rsidR="00DF5F51">
        <w:rPr>
          <w:sz w:val="28"/>
          <w:szCs w:val="28"/>
          <w:lang w:val="en-US"/>
        </w:rPr>
        <w:t>uemz</w:t>
      </w:r>
      <w:proofErr w:type="spellEnd"/>
      <w:r w:rsidR="00DF5F51" w:rsidRPr="00DF5F51">
        <w:rPr>
          <w:sz w:val="28"/>
          <w:szCs w:val="28"/>
        </w:rPr>
        <w:t>.</w:t>
      </w:r>
      <w:proofErr w:type="spellStart"/>
      <w:r w:rsidR="00DF5F51">
        <w:rPr>
          <w:sz w:val="28"/>
          <w:szCs w:val="28"/>
          <w:lang w:val="en-US"/>
        </w:rPr>
        <w:t>ru</w:t>
      </w:r>
      <w:proofErr w:type="spellEnd"/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66AB7">
        <w:rPr>
          <w:rFonts w:ascii="Times New Roman" w:hAnsi="Times New Roman"/>
          <w:sz w:val="28"/>
          <w:szCs w:val="28"/>
        </w:rPr>
        <w:t>1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C66AB7" w:rsidRPr="00C66AB7">
        <w:rPr>
          <w:rFonts w:ascii="Times New Roman" w:hAnsi="Times New Roman"/>
          <w:sz w:val="28"/>
          <w:szCs w:val="28"/>
        </w:rPr>
        <w:t>:</w:t>
      </w:r>
      <w:r w:rsidR="00DF5F51">
        <w:rPr>
          <w:rFonts w:ascii="Times New Roman" w:hAnsi="Times New Roman"/>
          <w:sz w:val="28"/>
          <w:szCs w:val="28"/>
        </w:rPr>
        <w:t xml:space="preserve"> поставка </w:t>
      </w:r>
      <w:r w:rsidR="00681720">
        <w:rPr>
          <w:rFonts w:ascii="Times New Roman" w:hAnsi="Times New Roman"/>
          <w:sz w:val="28"/>
          <w:szCs w:val="28"/>
        </w:rPr>
        <w:t>вакуумных насосов.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C58F3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821BFA">
        <w:rPr>
          <w:sz w:val="28"/>
          <w:szCs w:val="28"/>
        </w:rPr>
        <w:t xml:space="preserve"> </w:t>
      </w:r>
      <w:r w:rsidR="00681720">
        <w:rPr>
          <w:sz w:val="28"/>
          <w:szCs w:val="28"/>
        </w:rPr>
        <w:t>85 рабочих дней с момента заключения договора.</w:t>
      </w:r>
    </w:p>
    <w:p w:rsidR="002F552B" w:rsidRPr="0026790D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26790D">
        <w:t xml:space="preserve">: </w:t>
      </w:r>
      <w:r w:rsidR="0026790D">
        <w:rPr>
          <w:sz w:val="28"/>
          <w:szCs w:val="28"/>
        </w:rPr>
        <w:t>620137, г. Екатеринбург, ул. Шоферов, 17</w:t>
      </w:r>
    </w:p>
    <w:p w:rsidR="00AC58F3" w:rsidRDefault="00AC58F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805445" w:rsidRPr="005C0EFF" w:rsidRDefault="000129E6" w:rsidP="004F6B1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26790D" w:rsidRPr="0026790D">
        <w:rPr>
          <w:sz w:val="28"/>
          <w:szCs w:val="28"/>
        </w:rPr>
        <w:t xml:space="preserve">поставки </w:t>
      </w:r>
      <w:r w:rsidRPr="0026790D">
        <w:rPr>
          <w:sz w:val="28"/>
          <w:szCs w:val="28"/>
        </w:rPr>
        <w:t xml:space="preserve"> не допускается.</w:t>
      </w:r>
    </w:p>
    <w:p w:rsidR="00681720" w:rsidRPr="00681720" w:rsidRDefault="004B3019" w:rsidP="00681720">
      <w:pPr>
        <w:pStyle w:val="afff"/>
        <w:numPr>
          <w:ilvl w:val="0"/>
          <w:numId w:val="18"/>
        </w:numPr>
        <w:spacing w:after="60"/>
        <w:jc w:val="both"/>
        <w:rPr>
          <w:rStyle w:val="rvts30"/>
          <w:rFonts w:ascii="Calibri" w:hAnsi="Calibri"/>
        </w:rPr>
      </w:pPr>
      <w:r w:rsidRPr="00DA75A5">
        <w:rPr>
          <w:rFonts w:ascii="Times New Roman" w:hAnsi="Times New Roman"/>
          <w:sz w:val="28"/>
          <w:szCs w:val="28"/>
        </w:rPr>
        <w:t>Условия оплаты:</w:t>
      </w:r>
      <w:r w:rsidR="00AC58F3" w:rsidRPr="00DA75A5">
        <w:rPr>
          <w:rFonts w:ascii="Times New Roman" w:hAnsi="Times New Roman"/>
          <w:sz w:val="28"/>
          <w:szCs w:val="28"/>
        </w:rPr>
        <w:t xml:space="preserve">  </w:t>
      </w:r>
      <w:r w:rsidR="00681720">
        <w:rPr>
          <w:rFonts w:ascii="Times New Roman" w:hAnsi="Times New Roman"/>
          <w:sz w:val="28"/>
          <w:szCs w:val="28"/>
        </w:rPr>
        <w:t xml:space="preserve">Оплата </w:t>
      </w:r>
      <w:r w:rsidR="004F6B1B">
        <w:rPr>
          <w:rStyle w:val="rvts30"/>
          <w:sz w:val="28"/>
          <w:szCs w:val="28"/>
        </w:rPr>
        <w:t xml:space="preserve">в размере </w:t>
      </w:r>
      <w:r w:rsidR="00681720">
        <w:rPr>
          <w:rStyle w:val="rvts30"/>
          <w:sz w:val="28"/>
          <w:szCs w:val="28"/>
        </w:rPr>
        <w:t>10</w:t>
      </w:r>
      <w:r w:rsidR="00AC58F3" w:rsidRPr="00DA75A5">
        <w:rPr>
          <w:rStyle w:val="rvts30"/>
          <w:sz w:val="28"/>
          <w:szCs w:val="28"/>
        </w:rPr>
        <w:t xml:space="preserve">0% </w:t>
      </w:r>
      <w:r w:rsidR="00D03B1C" w:rsidRPr="00DA75A5">
        <w:rPr>
          <w:rFonts w:ascii="Times New Roman" w:hAnsi="Times New Roman"/>
          <w:sz w:val="28"/>
          <w:szCs w:val="28"/>
        </w:rPr>
        <w:t xml:space="preserve">оплачивается Покупателем </w:t>
      </w:r>
      <w:r w:rsidR="00681720">
        <w:rPr>
          <w:rFonts w:ascii="Times New Roman" w:hAnsi="Times New Roman"/>
          <w:bCs/>
          <w:sz w:val="28"/>
          <w:szCs w:val="28"/>
        </w:rPr>
        <w:t>в течении 5 (Пяти</w:t>
      </w:r>
      <w:r w:rsidR="00D03B1C" w:rsidRPr="00DA75A5">
        <w:rPr>
          <w:rFonts w:ascii="Times New Roman" w:hAnsi="Times New Roman"/>
          <w:bCs/>
          <w:sz w:val="28"/>
          <w:szCs w:val="28"/>
        </w:rPr>
        <w:t xml:space="preserve">) рабочих дней с момента </w:t>
      </w:r>
      <w:r w:rsidR="00681720" w:rsidRPr="00AC58F3">
        <w:rPr>
          <w:rStyle w:val="rvts30"/>
          <w:sz w:val="28"/>
          <w:szCs w:val="28"/>
        </w:rPr>
        <w:t>подписания «Акта</w:t>
      </w:r>
      <w:r w:rsidR="00681720">
        <w:rPr>
          <w:rStyle w:val="rvts30"/>
          <w:sz w:val="28"/>
          <w:szCs w:val="28"/>
        </w:rPr>
        <w:t xml:space="preserve"> приема передачи оборудования</w:t>
      </w:r>
      <w:r w:rsidR="00681720" w:rsidRPr="00AC58F3">
        <w:rPr>
          <w:rStyle w:val="rvts30"/>
          <w:sz w:val="28"/>
          <w:szCs w:val="28"/>
        </w:rPr>
        <w:t>»</w:t>
      </w:r>
      <w:r w:rsidR="00681720">
        <w:rPr>
          <w:rStyle w:val="rvts30"/>
          <w:sz w:val="28"/>
          <w:szCs w:val="28"/>
        </w:rPr>
        <w:t>.</w:t>
      </w:r>
      <w:r w:rsidR="00DA75A5">
        <w:rPr>
          <w:rStyle w:val="rvts30"/>
          <w:sz w:val="28"/>
          <w:szCs w:val="28"/>
        </w:rPr>
        <w:t xml:space="preserve"> </w:t>
      </w:r>
    </w:p>
    <w:p w:rsidR="001E07FF" w:rsidRPr="00681720" w:rsidRDefault="004B3019" w:rsidP="00681720">
      <w:pPr>
        <w:pStyle w:val="afff"/>
        <w:numPr>
          <w:ilvl w:val="0"/>
          <w:numId w:val="18"/>
        </w:numPr>
        <w:spacing w:after="60"/>
        <w:jc w:val="both"/>
        <w:rPr>
          <w:rFonts w:ascii="Times New Roman" w:hAnsi="Times New Roman"/>
        </w:rPr>
      </w:pPr>
      <w:r w:rsidRPr="00681720">
        <w:rPr>
          <w:rFonts w:ascii="Times New Roman" w:hAnsi="Times New Roman"/>
          <w:sz w:val="28"/>
          <w:szCs w:val="28"/>
        </w:rPr>
        <w:lastRenderedPageBreak/>
        <w:t>Форма и все условия проекта договора (Часть </w:t>
      </w:r>
      <w:r w:rsidR="00BA3C22" w:rsidRPr="00681720">
        <w:rPr>
          <w:rFonts w:ascii="Times New Roman" w:hAnsi="Times New Roman"/>
          <w:sz w:val="28"/>
          <w:szCs w:val="28"/>
        </w:rPr>
        <w:t>3</w:t>
      </w:r>
      <w:r w:rsidRPr="00681720">
        <w:rPr>
          <w:rFonts w:ascii="Times New Roman" w:hAnsi="Times New Roman"/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681720">
        <w:rPr>
          <w:rFonts w:ascii="Times New Roman" w:hAnsi="Times New Roman"/>
        </w:rPr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054D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708C4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AC58F3" w:rsidRPr="00A708C4">
        <w:rPr>
          <w:rFonts w:ascii="Times New Roman" w:hAnsi="Times New Roman"/>
          <w:sz w:val="28"/>
          <w:szCs w:val="28"/>
        </w:rPr>
        <w:t xml:space="preserve"> </w:t>
      </w:r>
      <w:r w:rsidR="00681720">
        <w:rPr>
          <w:rFonts w:ascii="Times New Roman" w:hAnsi="Times New Roman"/>
          <w:sz w:val="28"/>
          <w:szCs w:val="28"/>
        </w:rPr>
        <w:t xml:space="preserve">3 907 512 </w:t>
      </w:r>
      <w:r w:rsidR="00346137" w:rsidRPr="00A708C4">
        <w:rPr>
          <w:rFonts w:ascii="Times New Roman" w:hAnsi="Times New Roman"/>
          <w:sz w:val="28"/>
          <w:szCs w:val="28"/>
        </w:rPr>
        <w:t>(</w:t>
      </w:r>
      <w:r w:rsidR="00681720">
        <w:rPr>
          <w:rFonts w:ascii="Times New Roman" w:hAnsi="Times New Roman"/>
          <w:sz w:val="28"/>
          <w:szCs w:val="28"/>
        </w:rPr>
        <w:t>Три миллиона девятьсот семь тысяч пятьсот двенадцать рублей 36</w:t>
      </w:r>
      <w:r w:rsidR="00346137" w:rsidRPr="00A708C4">
        <w:rPr>
          <w:rFonts w:ascii="Times New Roman" w:hAnsi="Times New Roman"/>
          <w:sz w:val="28"/>
          <w:szCs w:val="28"/>
        </w:rPr>
        <w:t xml:space="preserve"> копеек</w:t>
      </w:r>
      <w:r w:rsidR="006E309F">
        <w:rPr>
          <w:rFonts w:ascii="Times New Roman" w:hAnsi="Times New Roman"/>
          <w:sz w:val="28"/>
          <w:szCs w:val="28"/>
        </w:rPr>
        <w:t>)</w:t>
      </w:r>
      <w:r w:rsidR="00346137" w:rsidRPr="00A708C4">
        <w:rPr>
          <w:rFonts w:ascii="Times New Roman" w:hAnsi="Times New Roman"/>
          <w:sz w:val="28"/>
          <w:szCs w:val="28"/>
        </w:rPr>
        <w:t>, вклю</w:t>
      </w:r>
      <w:r w:rsidR="00F04F84">
        <w:rPr>
          <w:rFonts w:ascii="Times New Roman" w:hAnsi="Times New Roman"/>
          <w:sz w:val="28"/>
          <w:szCs w:val="28"/>
        </w:rPr>
        <w:t xml:space="preserve">чая НДС, что эквивалентно </w:t>
      </w:r>
      <w:r w:rsidR="00681720" w:rsidRPr="00681720">
        <w:rPr>
          <w:rFonts w:ascii="Times New Roman" w:hAnsi="Times New Roman"/>
          <w:sz w:val="28"/>
          <w:szCs w:val="28"/>
        </w:rPr>
        <w:t>54 001,00</w:t>
      </w:r>
      <w:r w:rsidR="00681720" w:rsidRPr="00A708C4">
        <w:rPr>
          <w:rFonts w:ascii="Times New Roman" w:hAnsi="Times New Roman"/>
          <w:sz w:val="28"/>
          <w:szCs w:val="28"/>
        </w:rPr>
        <w:t xml:space="preserve"> </w:t>
      </w:r>
      <w:r w:rsidR="00346137" w:rsidRPr="00A708C4">
        <w:rPr>
          <w:rFonts w:ascii="Times New Roman" w:hAnsi="Times New Roman"/>
          <w:sz w:val="28"/>
          <w:szCs w:val="28"/>
        </w:rPr>
        <w:t>(</w:t>
      </w:r>
      <w:r w:rsidR="00681720">
        <w:rPr>
          <w:rFonts w:ascii="Times New Roman" w:hAnsi="Times New Roman"/>
          <w:sz w:val="28"/>
          <w:szCs w:val="28"/>
        </w:rPr>
        <w:t xml:space="preserve">Пятьдесят четыре тысячи один </w:t>
      </w:r>
      <w:r w:rsidR="00F04F84">
        <w:rPr>
          <w:rFonts w:ascii="Times New Roman" w:hAnsi="Times New Roman"/>
          <w:sz w:val="28"/>
          <w:szCs w:val="28"/>
        </w:rPr>
        <w:t>евро</w:t>
      </w:r>
      <w:r w:rsidR="00346137" w:rsidRPr="00A708C4">
        <w:rPr>
          <w:rFonts w:ascii="Times New Roman" w:hAnsi="Times New Roman"/>
          <w:sz w:val="28"/>
          <w:szCs w:val="28"/>
        </w:rPr>
        <w:t>)</w:t>
      </w:r>
      <w:r w:rsidR="00A708C4" w:rsidRPr="00A708C4">
        <w:rPr>
          <w:rFonts w:ascii="Times New Roman" w:hAnsi="Times New Roman"/>
          <w:sz w:val="28"/>
          <w:szCs w:val="28"/>
        </w:rPr>
        <w:t>,</w:t>
      </w:r>
      <w:r w:rsidR="00346137" w:rsidRPr="00A708C4">
        <w:rPr>
          <w:rFonts w:ascii="Times New Roman" w:hAnsi="Times New Roman"/>
          <w:sz w:val="28"/>
          <w:szCs w:val="28"/>
        </w:rPr>
        <w:t xml:space="preserve"> включая НДС</w:t>
      </w:r>
      <w:r w:rsidR="00B47FFA">
        <w:rPr>
          <w:rFonts w:ascii="Times New Roman" w:hAnsi="Times New Roman"/>
          <w:sz w:val="28"/>
          <w:szCs w:val="28"/>
        </w:rPr>
        <w:t xml:space="preserve"> (курс рубля к евро</w:t>
      </w:r>
      <w:r w:rsidR="00346137" w:rsidRPr="00A708C4">
        <w:rPr>
          <w:rFonts w:ascii="Times New Roman" w:hAnsi="Times New Roman"/>
          <w:sz w:val="28"/>
          <w:szCs w:val="28"/>
        </w:rPr>
        <w:t xml:space="preserve">, установленный </w:t>
      </w:r>
      <w:r w:rsidR="00A7049C">
        <w:rPr>
          <w:rFonts w:ascii="Times New Roman" w:hAnsi="Times New Roman"/>
          <w:sz w:val="28"/>
          <w:szCs w:val="28"/>
        </w:rPr>
        <w:t>ЦБ РФ на 17</w:t>
      </w:r>
      <w:r w:rsidR="00681720">
        <w:rPr>
          <w:rFonts w:ascii="Times New Roman" w:hAnsi="Times New Roman"/>
          <w:sz w:val="28"/>
          <w:szCs w:val="28"/>
        </w:rPr>
        <w:t>.08</w:t>
      </w:r>
      <w:r w:rsidR="00346137" w:rsidRPr="00A708C4">
        <w:rPr>
          <w:rFonts w:ascii="Times New Roman" w:hAnsi="Times New Roman"/>
          <w:sz w:val="28"/>
          <w:szCs w:val="28"/>
        </w:rPr>
        <w:t>.</w:t>
      </w:r>
      <w:r w:rsidR="00681720">
        <w:rPr>
          <w:rFonts w:ascii="Times New Roman" w:hAnsi="Times New Roman"/>
          <w:sz w:val="28"/>
          <w:szCs w:val="28"/>
        </w:rPr>
        <w:t>2015 равный 72,36</w:t>
      </w:r>
      <w:r w:rsidR="00346137" w:rsidRPr="00A708C4">
        <w:rPr>
          <w:rFonts w:ascii="Times New Roman" w:hAnsi="Times New Roman"/>
          <w:sz w:val="28"/>
          <w:szCs w:val="28"/>
        </w:rPr>
        <w:t xml:space="preserve">). </w:t>
      </w:r>
    </w:p>
    <w:p w:rsidR="00485268" w:rsidRDefault="00485268" w:rsidP="0048526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D054D" w:rsidRPr="00BD054D" w:rsidRDefault="00485268" w:rsidP="00BD054D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Валюта договора – евро</w:t>
      </w:r>
      <w:r w:rsidR="00BD054D" w:rsidRPr="00BD054D">
        <w:rPr>
          <w:sz w:val="28"/>
          <w:szCs w:val="28"/>
        </w:rPr>
        <w:t>. Оплата осуществляется в российских рублях по курсу ЦБ РФ на дату платежа.</w:t>
      </w:r>
    </w:p>
    <w:p w:rsidR="00BD3FA1" w:rsidRPr="003B2D12" w:rsidRDefault="00346137" w:rsidP="00BD3FA1">
      <w:pPr>
        <w:jc w:val="both"/>
        <w:rPr>
          <w:sz w:val="28"/>
          <w:szCs w:val="28"/>
        </w:rPr>
      </w:pPr>
      <w:r w:rsidRPr="00A708C4">
        <w:rPr>
          <w:sz w:val="28"/>
          <w:szCs w:val="28"/>
        </w:rPr>
        <w:t xml:space="preserve"> </w:t>
      </w:r>
      <w:r w:rsidR="00BD3FA1" w:rsidRPr="003B2D12">
        <w:rPr>
          <w:sz w:val="28"/>
          <w:szCs w:val="28"/>
        </w:rPr>
        <w:t>Сведения о поставщиках, приглашенных Заказчиком</w:t>
      </w:r>
      <w:r w:rsidR="00BD3FA1">
        <w:rPr>
          <w:sz w:val="28"/>
          <w:szCs w:val="28"/>
        </w:rPr>
        <w:t xml:space="preserve"> для участия в закрытом запросе цен</w:t>
      </w:r>
      <w:r w:rsidR="00BD3FA1" w:rsidRPr="003B2D12">
        <w:rPr>
          <w:sz w:val="28"/>
          <w:szCs w:val="28"/>
        </w:rPr>
        <w:t>:</w:t>
      </w:r>
    </w:p>
    <w:p w:rsidR="00BD3FA1" w:rsidRPr="00BD3FA1" w:rsidRDefault="00BD3FA1" w:rsidP="00BD3FA1">
      <w:pPr>
        <w:jc w:val="both"/>
        <w:rPr>
          <w:sz w:val="28"/>
          <w:szCs w:val="28"/>
        </w:rPr>
      </w:pPr>
      <w:r w:rsidRPr="00BD3FA1">
        <w:rPr>
          <w:sz w:val="28"/>
          <w:szCs w:val="28"/>
        </w:rPr>
        <w:t xml:space="preserve">    1. ООО  «СГТ-Тест»</w:t>
      </w:r>
    </w:p>
    <w:p w:rsidR="00BD3FA1" w:rsidRPr="00BD3FA1" w:rsidRDefault="00BD3FA1" w:rsidP="00BD3FA1">
      <w:pPr>
        <w:jc w:val="both"/>
        <w:rPr>
          <w:sz w:val="28"/>
          <w:szCs w:val="28"/>
        </w:rPr>
      </w:pPr>
      <w:r w:rsidRPr="00BD3FA1">
        <w:rPr>
          <w:sz w:val="28"/>
          <w:szCs w:val="28"/>
        </w:rPr>
        <w:t xml:space="preserve">    2. ООО «Мир-Техники»</w:t>
      </w:r>
    </w:p>
    <w:p w:rsidR="00BD3FA1" w:rsidRPr="00BD3FA1" w:rsidRDefault="00BD3FA1" w:rsidP="00BD3FA1">
      <w:pPr>
        <w:jc w:val="both"/>
        <w:rPr>
          <w:sz w:val="28"/>
          <w:szCs w:val="28"/>
        </w:rPr>
      </w:pPr>
      <w:r w:rsidRPr="00BD3FA1">
        <w:rPr>
          <w:sz w:val="28"/>
          <w:szCs w:val="28"/>
        </w:rPr>
        <w:t xml:space="preserve">    3. ООО «Электронные комплексные решения»</w:t>
      </w:r>
    </w:p>
    <w:p w:rsidR="007A7615" w:rsidRPr="00710E46" w:rsidRDefault="007A7615" w:rsidP="00710E4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7A7615" w:rsidRPr="00E7311D" w:rsidRDefault="007A7615" w:rsidP="00BD3FA1">
      <w:pPr>
        <w:tabs>
          <w:tab w:val="num" w:pos="928"/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E7311D">
        <w:rPr>
          <w:sz w:val="28"/>
          <w:szCs w:val="28"/>
        </w:rPr>
        <w:t>Цена договора включает в себя:</w:t>
      </w:r>
      <w:r w:rsidR="00E7311D">
        <w:rPr>
          <w:sz w:val="28"/>
          <w:szCs w:val="28"/>
        </w:rPr>
        <w:t xml:space="preserve"> 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</w:t>
      </w:r>
      <w:r w:rsidR="00E7311D">
        <w:rPr>
          <w:rStyle w:val="rvts30"/>
          <w:color w:val="000000"/>
          <w:sz w:val="28"/>
          <w:szCs w:val="28"/>
          <w:lang w:eastAsia="en-US"/>
        </w:rPr>
        <w:t>оборудования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>, НДС, стоимость упаковки, маркировки,</w:t>
      </w:r>
      <w:r w:rsidR="006E309F">
        <w:rPr>
          <w:rStyle w:val="rvts30"/>
          <w:color w:val="000000"/>
          <w:sz w:val="28"/>
          <w:szCs w:val="28"/>
          <w:lang w:eastAsia="en-US"/>
        </w:rPr>
        <w:t xml:space="preserve"> расходы по доставке</w:t>
      </w:r>
      <w:r w:rsidR="00710E46">
        <w:rPr>
          <w:rStyle w:val="rvts30"/>
          <w:color w:val="000000"/>
          <w:sz w:val="28"/>
          <w:szCs w:val="28"/>
          <w:lang w:eastAsia="en-US"/>
        </w:rPr>
        <w:t>,</w:t>
      </w:r>
      <w:r w:rsidR="00710E46" w:rsidRPr="008B46FD">
        <w:rPr>
          <w:rStyle w:val="12"/>
          <w:color w:val="000000"/>
          <w:sz w:val="28"/>
          <w:szCs w:val="28"/>
        </w:rPr>
        <w:t xml:space="preserve"> </w:t>
      </w:r>
      <w:r w:rsidR="00E7311D" w:rsidRPr="008B46FD">
        <w:rPr>
          <w:rStyle w:val="12"/>
          <w:color w:val="000000"/>
          <w:sz w:val="28"/>
          <w:szCs w:val="28"/>
        </w:rPr>
        <w:t>тех</w:t>
      </w:r>
      <w:r w:rsidR="00E7311D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E7311D">
        <w:rPr>
          <w:rStyle w:val="rvts30"/>
          <w:color w:val="000000"/>
          <w:sz w:val="28"/>
          <w:szCs w:val="28"/>
          <w:lang w:eastAsia="en-US"/>
        </w:rPr>
        <w:t>.</w:t>
      </w:r>
    </w:p>
    <w:p w:rsidR="00594882" w:rsidRPr="00BD3FA1" w:rsidRDefault="00594882" w:rsidP="00BD3FA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="00B91DDD">
        <w:rPr>
          <w:rFonts w:ascii="Times New Roman" w:hAnsi="Times New Roman"/>
          <w:b/>
          <w:i/>
          <w:sz w:val="24"/>
        </w:rPr>
        <w:t xml:space="preserve">российский </w:t>
      </w:r>
      <w:r w:rsidR="00AA3639">
        <w:rPr>
          <w:rFonts w:ascii="Times New Roman" w:hAnsi="Times New Roman"/>
          <w:b/>
          <w:i/>
          <w:sz w:val="24"/>
        </w:rPr>
        <w:t xml:space="preserve"> рубль </w:t>
      </w:r>
    </w:p>
    <w:p w:rsidR="00594882" w:rsidRPr="00F04F84" w:rsidRDefault="00F04F84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04F84">
        <w:rPr>
          <w:sz w:val="28"/>
          <w:szCs w:val="28"/>
        </w:rPr>
        <w:t>Оценка и сопоставление заявок участников осуществляется путем пересчета цен заявок в евро по курсу</w:t>
      </w:r>
      <w:r w:rsidRPr="00F04F84">
        <w:rPr>
          <w:b/>
          <w:sz w:val="28"/>
          <w:szCs w:val="28"/>
        </w:rPr>
        <w:t xml:space="preserve"> </w:t>
      </w:r>
      <w:r w:rsidRPr="00F04F84">
        <w:rPr>
          <w:sz w:val="28"/>
          <w:szCs w:val="28"/>
        </w:rPr>
        <w:t xml:space="preserve">рубля к </w:t>
      </w:r>
      <w:r w:rsidR="00A7049C">
        <w:rPr>
          <w:sz w:val="28"/>
          <w:szCs w:val="28"/>
        </w:rPr>
        <w:t>евро, установленному ЦБ РФ на 17.08</w:t>
      </w:r>
      <w:r w:rsidR="00B47FFA">
        <w:rPr>
          <w:sz w:val="28"/>
          <w:szCs w:val="28"/>
        </w:rPr>
        <w:t>.</w:t>
      </w:r>
      <w:r w:rsidR="00BC477F">
        <w:rPr>
          <w:sz w:val="28"/>
          <w:szCs w:val="28"/>
        </w:rPr>
        <w:t>20</w:t>
      </w:r>
      <w:r w:rsidR="00B47FFA">
        <w:rPr>
          <w:sz w:val="28"/>
          <w:szCs w:val="28"/>
        </w:rPr>
        <w:t xml:space="preserve">15 равным </w:t>
      </w:r>
      <w:r w:rsidR="00A7049C">
        <w:rPr>
          <w:sz w:val="28"/>
          <w:szCs w:val="28"/>
        </w:rPr>
        <w:t>72,36.</w:t>
      </w:r>
    </w:p>
    <w:p w:rsidR="00F04F84" w:rsidRDefault="00F04F84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2B7E12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2C1BA6" w:rsidRPr="002C1BA6" w:rsidRDefault="002C1BA6" w:rsidP="002C1BA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2C1BA6">
        <w:rPr>
          <w:sz w:val="28"/>
          <w:szCs w:val="28"/>
        </w:rPr>
        <w:t xml:space="preserve">         14) Порядок получения закупочной документации:</w:t>
      </w:r>
    </w:p>
    <w:p w:rsidR="002C1BA6" w:rsidRDefault="002C1BA6" w:rsidP="002C1BA6">
      <w:pPr>
        <w:tabs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 место и порядок предоставления документации по закрытому</w:t>
      </w:r>
      <w:r>
        <w:rPr>
          <w:sz w:val="28"/>
          <w:szCs w:val="28"/>
        </w:rPr>
        <w:t xml:space="preserve"> запросу цен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документация по проведению закрытого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запроса цен выдается после подписания участником процедура закупки соглашения о конфиденциальности бесплатно ежедневно кроме субботы и воскресенья с 7-00 до 13-00 (время московское), начиная с даты размещения настоящего извещения на официальном сайте и не позднее дня окончания приема заявок по адресу: 620137, г. Екатеринбург, ул. Студенческая, д. 9</w:t>
      </w:r>
    </w:p>
    <w:p w:rsidR="002C1BA6" w:rsidRPr="002C1BA6" w:rsidRDefault="002C1BA6" w:rsidP="00BD3FA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Документация по проведению закрытого запроса цен выдается участнику на основании запроса, поданного участником в письменной форме.  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E83856" w:rsidRDefault="00E83856" w:rsidP="00E83856">
      <w:pPr>
        <w:tabs>
          <w:tab w:val="left" w:pos="0"/>
          <w:tab w:val="left" w:pos="1134"/>
        </w:tabs>
        <w:ind w:left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15) </w:t>
      </w:r>
      <w:r w:rsidR="00805445" w:rsidRPr="00E83856">
        <w:rPr>
          <w:sz w:val="28"/>
          <w:szCs w:val="28"/>
        </w:rPr>
        <w:t>Возможность</w:t>
      </w:r>
      <w:r w:rsidR="00805445" w:rsidRPr="00E83856">
        <w:rPr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805445" w:rsidRPr="00E83856">
        <w:rPr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A669D" w:rsidRPr="00E83856" w:rsidRDefault="00E83856" w:rsidP="00E83856">
      <w:pPr>
        <w:tabs>
          <w:tab w:val="left" w:pos="0"/>
          <w:tab w:val="left" w:pos="1134"/>
        </w:tabs>
        <w:ind w:left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16)</w:t>
      </w:r>
      <w:r w:rsidR="00174FE4" w:rsidRPr="00E83856">
        <w:rPr>
          <w:sz w:val="28"/>
          <w:szCs w:val="28"/>
        </w:rPr>
        <w:t xml:space="preserve">Привлечение </w:t>
      </w:r>
      <w:r w:rsidR="00174FE4" w:rsidRPr="00E83856">
        <w:rPr>
          <w:b/>
          <w:bCs/>
          <w:i/>
        </w:rPr>
        <w:t>субподрядчиков</w:t>
      </w:r>
      <w:r w:rsidR="0055450A" w:rsidRPr="00E83856">
        <w:rPr>
          <w:b/>
          <w:bCs/>
          <w:i/>
        </w:rPr>
        <w:t>/соисполнителей</w:t>
      </w:r>
      <w:r w:rsidR="00174FE4" w:rsidRPr="00E83856">
        <w:rPr>
          <w:sz w:val="28"/>
          <w:szCs w:val="28"/>
        </w:rPr>
        <w:t xml:space="preserve"> (юридических или физических лиц, </w:t>
      </w:r>
      <w:r w:rsidR="00174FE4" w:rsidRPr="00E83856">
        <w:rPr>
          <w:b/>
          <w:bCs/>
          <w:i/>
        </w:rPr>
        <w:t>выполняющих</w:t>
      </w:r>
      <w:r w:rsidR="0055450A" w:rsidRPr="00E83856">
        <w:rPr>
          <w:b/>
          <w:bCs/>
          <w:i/>
        </w:rPr>
        <w:t>/оказывающих</w:t>
      </w:r>
      <w:r w:rsidR="00174FE4" w:rsidRPr="00E83856">
        <w:rPr>
          <w:sz w:val="28"/>
          <w:szCs w:val="28"/>
        </w:rPr>
        <w:t xml:space="preserve"> часть </w:t>
      </w:r>
      <w:r w:rsidR="00174FE4" w:rsidRPr="00E83856">
        <w:rPr>
          <w:b/>
          <w:bCs/>
          <w:i/>
        </w:rPr>
        <w:t>работ</w:t>
      </w:r>
      <w:r w:rsidR="0055450A" w:rsidRPr="00E83856">
        <w:rPr>
          <w:b/>
          <w:bCs/>
          <w:i/>
        </w:rPr>
        <w:t>/услуг</w:t>
      </w:r>
      <w:r w:rsidR="00174FE4" w:rsidRPr="00E83856">
        <w:rPr>
          <w:sz w:val="28"/>
          <w:szCs w:val="28"/>
        </w:rPr>
        <w:t xml:space="preserve"> по договору):</w:t>
      </w:r>
      <w:r w:rsidR="00174FE4" w:rsidRPr="00E83856">
        <w:rPr>
          <w:b/>
          <w:i/>
        </w:rPr>
        <w:t xml:space="preserve"> </w:t>
      </w:r>
      <w:r w:rsidR="00174FE4" w:rsidRPr="00E83856">
        <w:rPr>
          <w:sz w:val="28"/>
          <w:szCs w:val="28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C2D45" w:rsidRPr="00E83856" w:rsidRDefault="00E83856" w:rsidP="00E83856">
      <w:pPr>
        <w:tabs>
          <w:tab w:val="left" w:pos="0"/>
          <w:tab w:val="left" w:pos="1134"/>
        </w:tabs>
        <w:ind w:left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17)</w:t>
      </w:r>
      <w:r w:rsidR="00FC68AA" w:rsidRPr="00E83856">
        <w:rPr>
          <w:sz w:val="28"/>
          <w:szCs w:val="28"/>
        </w:rPr>
        <w:t>Возможность</w:t>
      </w:r>
      <w:r w:rsidR="00175F4B" w:rsidRPr="00E83856">
        <w:rPr>
          <w:spacing w:val="-6"/>
          <w:sz w:val="28"/>
          <w:szCs w:val="28"/>
        </w:rPr>
        <w:t xml:space="preserve"> проведения процедуры переторжки: </w:t>
      </w:r>
      <w:r w:rsidR="00C420AC" w:rsidRPr="00E83856">
        <w:rPr>
          <w:spacing w:val="-6"/>
          <w:sz w:val="28"/>
          <w:szCs w:val="28"/>
        </w:rPr>
        <w:t xml:space="preserve">не </w:t>
      </w:r>
      <w:r w:rsidR="00175F4B" w:rsidRPr="00E83856">
        <w:rPr>
          <w:sz w:val="28"/>
          <w:szCs w:val="28"/>
        </w:rPr>
        <w:t>возможна</w:t>
      </w:r>
      <w:r w:rsidR="00C420AC" w:rsidRPr="00E83856">
        <w:rPr>
          <w:sz w:val="28"/>
          <w:szCs w:val="28"/>
        </w:rPr>
        <w:t>.</w:t>
      </w:r>
      <w:r w:rsidR="00175F4B" w:rsidRPr="00E83856">
        <w:rPr>
          <w:sz w:val="28"/>
          <w:szCs w:val="28"/>
        </w:rPr>
        <w:t xml:space="preserve"> </w:t>
      </w:r>
    </w:p>
    <w:p w:rsidR="00736C6A" w:rsidRPr="00E83856" w:rsidRDefault="00E83856" w:rsidP="00E83856">
      <w:pPr>
        <w:tabs>
          <w:tab w:val="left" w:pos="0"/>
          <w:tab w:val="left" w:pos="1134"/>
        </w:tabs>
        <w:ind w:left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18)</w:t>
      </w:r>
      <w:r w:rsidR="002F552B" w:rsidRPr="00E83856">
        <w:rPr>
          <w:spacing w:val="-6"/>
          <w:sz w:val="28"/>
          <w:szCs w:val="28"/>
        </w:rPr>
        <w:t xml:space="preserve">Срок </w:t>
      </w:r>
      <w:r w:rsidR="00FC68AA" w:rsidRPr="00E83856">
        <w:rPr>
          <w:sz w:val="28"/>
          <w:szCs w:val="28"/>
        </w:rPr>
        <w:t>окончания</w:t>
      </w:r>
      <w:r w:rsidR="002F552B" w:rsidRPr="00E83856">
        <w:rPr>
          <w:spacing w:val="-6"/>
          <w:sz w:val="28"/>
          <w:szCs w:val="28"/>
        </w:rPr>
        <w:t xml:space="preserve"> подачи заявок на участие в </w:t>
      </w:r>
      <w:r w:rsidR="00BA3C22" w:rsidRPr="00E83856">
        <w:rPr>
          <w:spacing w:val="-6"/>
          <w:sz w:val="28"/>
          <w:szCs w:val="28"/>
        </w:rPr>
        <w:t>закупке</w:t>
      </w:r>
      <w:r w:rsidR="002F552B" w:rsidRPr="00E83856">
        <w:rPr>
          <w:spacing w:val="-6"/>
          <w:sz w:val="28"/>
          <w:szCs w:val="28"/>
        </w:rPr>
        <w:t xml:space="preserve"> (открытия доступа к поданным заявкам)</w:t>
      </w:r>
      <w:r w:rsidR="008F7715" w:rsidRPr="00E83856">
        <w:rPr>
          <w:spacing w:val="-6"/>
          <w:sz w:val="28"/>
          <w:szCs w:val="28"/>
        </w:rPr>
        <w:t>:</w:t>
      </w:r>
      <w:r w:rsidR="002F552B" w:rsidRPr="00E83856">
        <w:rPr>
          <w:spacing w:val="-6"/>
          <w:sz w:val="28"/>
          <w:szCs w:val="28"/>
        </w:rPr>
        <w:t xml:space="preserve"> </w:t>
      </w:r>
      <w:r w:rsidR="00C420AC" w:rsidRPr="00E83856">
        <w:rPr>
          <w:spacing w:val="-6"/>
          <w:sz w:val="28"/>
          <w:szCs w:val="28"/>
        </w:rPr>
        <w:t>07</w:t>
      </w:r>
      <w:r w:rsidR="008F7715" w:rsidRPr="00E83856">
        <w:rPr>
          <w:spacing w:val="-6"/>
          <w:sz w:val="28"/>
          <w:szCs w:val="28"/>
        </w:rPr>
        <w:t xml:space="preserve">-00 (время </w:t>
      </w:r>
      <w:r w:rsidR="00841942" w:rsidRPr="00E83856">
        <w:rPr>
          <w:spacing w:val="-6"/>
          <w:sz w:val="28"/>
          <w:szCs w:val="28"/>
        </w:rPr>
        <w:t xml:space="preserve">московское) </w:t>
      </w:r>
      <w:r w:rsidR="00841942" w:rsidRPr="00E83856">
        <w:rPr>
          <w:b/>
          <w:spacing w:val="-6"/>
          <w:sz w:val="28"/>
          <w:szCs w:val="28"/>
        </w:rPr>
        <w:t>«</w:t>
      </w:r>
      <w:r w:rsidR="001D388B" w:rsidRPr="001D388B">
        <w:rPr>
          <w:b/>
          <w:spacing w:val="-6"/>
          <w:sz w:val="28"/>
          <w:szCs w:val="28"/>
        </w:rPr>
        <w:t>09</w:t>
      </w:r>
      <w:r w:rsidR="001D388B">
        <w:rPr>
          <w:b/>
          <w:spacing w:val="-6"/>
          <w:sz w:val="28"/>
          <w:szCs w:val="28"/>
        </w:rPr>
        <w:t>» сентября</w:t>
      </w:r>
      <w:r w:rsidR="00C420AC" w:rsidRPr="00E83856">
        <w:rPr>
          <w:b/>
          <w:spacing w:val="-6"/>
          <w:sz w:val="28"/>
          <w:szCs w:val="28"/>
        </w:rPr>
        <w:t xml:space="preserve"> 2015</w:t>
      </w:r>
      <w:r w:rsidR="008F7715" w:rsidRPr="00E83856">
        <w:rPr>
          <w:b/>
          <w:spacing w:val="-6"/>
          <w:sz w:val="28"/>
          <w:szCs w:val="28"/>
        </w:rPr>
        <w:t xml:space="preserve"> года.</w:t>
      </w:r>
      <w:r w:rsidR="008F7715" w:rsidRPr="00E83856">
        <w:rPr>
          <w:spacing w:val="-6"/>
          <w:sz w:val="28"/>
          <w:szCs w:val="28"/>
        </w:rPr>
        <w:t xml:space="preserve"> </w:t>
      </w:r>
    </w:p>
    <w:p w:rsidR="00A10874" w:rsidRPr="00E83856" w:rsidRDefault="00C420AC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i/>
        </w:rPr>
        <w:t>(</w:t>
      </w:r>
      <w:r w:rsidR="00A10874" w:rsidRPr="00CE6B26">
        <w:rPr>
          <w:b/>
          <w:i/>
        </w:rPr>
        <w:t xml:space="preserve"> </w:t>
      </w:r>
      <w:r w:rsidR="00A10874" w:rsidRPr="00E83856">
        <w:rPr>
          <w:b/>
          <w:i/>
        </w:rPr>
        <w:t>не менее 5 дней</w:t>
      </w:r>
      <w:r w:rsidRPr="00E83856">
        <w:rPr>
          <w:b/>
          <w:i/>
        </w:rPr>
        <w:t>,</w:t>
      </w:r>
      <w:r w:rsidR="008D3B23" w:rsidRPr="00E83856">
        <w:rPr>
          <w:b/>
          <w:i/>
        </w:rPr>
        <w:t xml:space="preserve"> </w:t>
      </w:r>
      <w:r w:rsidR="00A10874" w:rsidRPr="00E83856">
        <w:rPr>
          <w:b/>
          <w:i/>
        </w:rPr>
        <w:t>при этом должно быть не менее 3 рабочих дней.</w:t>
      </w:r>
      <w:r w:rsidRPr="00E83856">
        <w:rPr>
          <w:b/>
          <w:i/>
        </w:rPr>
        <w:t>)</w:t>
      </w:r>
    </w:p>
    <w:p w:rsidR="007534BE" w:rsidRPr="00E83856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83856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E83856">
        <w:rPr>
          <w:spacing w:val="-6"/>
          <w:sz w:val="28"/>
          <w:szCs w:val="28"/>
        </w:rPr>
        <w:t>закупочной</w:t>
      </w:r>
      <w:r w:rsidRPr="00E83856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1D388B" w:rsidRDefault="00C420AC" w:rsidP="001D388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83856">
        <w:rPr>
          <w:sz w:val="28"/>
          <w:szCs w:val="28"/>
        </w:rPr>
        <w:t>г</w:t>
      </w:r>
      <w:r w:rsidR="007C6DFF" w:rsidRPr="00E83856">
        <w:rPr>
          <w:sz w:val="28"/>
          <w:szCs w:val="28"/>
        </w:rPr>
        <w:t>. Екатеринбург, ул. Студенческая 9</w:t>
      </w:r>
      <w:r w:rsidR="001D388B">
        <w:rPr>
          <w:sz w:val="28"/>
          <w:szCs w:val="28"/>
        </w:rPr>
        <w:t xml:space="preserve">, (07-00 </w:t>
      </w:r>
      <w:r w:rsidR="007534BE" w:rsidRPr="001D388B">
        <w:rPr>
          <w:spacing w:val="-6"/>
          <w:sz w:val="28"/>
          <w:szCs w:val="28"/>
        </w:rPr>
        <w:t>время мо</w:t>
      </w:r>
      <w:r w:rsidR="00F04E7D" w:rsidRPr="001D388B">
        <w:rPr>
          <w:spacing w:val="-6"/>
          <w:sz w:val="28"/>
          <w:szCs w:val="28"/>
        </w:rPr>
        <w:t xml:space="preserve">сковское) </w:t>
      </w:r>
      <w:r w:rsidR="00F04E7D" w:rsidRPr="001D388B">
        <w:rPr>
          <w:b/>
          <w:spacing w:val="-6"/>
          <w:sz w:val="28"/>
          <w:szCs w:val="28"/>
        </w:rPr>
        <w:t>«</w:t>
      </w:r>
      <w:r w:rsidR="001D388B">
        <w:rPr>
          <w:b/>
          <w:spacing w:val="-6"/>
          <w:sz w:val="28"/>
          <w:szCs w:val="28"/>
        </w:rPr>
        <w:t>09» сентября</w:t>
      </w:r>
      <w:r w:rsidRPr="001D388B">
        <w:rPr>
          <w:b/>
          <w:spacing w:val="-6"/>
          <w:sz w:val="28"/>
          <w:szCs w:val="28"/>
        </w:rPr>
        <w:t xml:space="preserve"> 2015</w:t>
      </w:r>
      <w:r w:rsidR="007534BE" w:rsidRPr="001D388B">
        <w:rPr>
          <w:b/>
          <w:spacing w:val="-6"/>
          <w:sz w:val="28"/>
          <w:szCs w:val="28"/>
        </w:rPr>
        <w:t>года</w:t>
      </w:r>
    </w:p>
    <w:p w:rsidR="002C21CC" w:rsidRDefault="002C21CC" w:rsidP="002C21CC">
      <w:pPr>
        <w:pStyle w:val="Times12"/>
        <w:ind w:firstLine="709"/>
      </w:pPr>
      <w:r w:rsidRPr="002C21CC">
        <w:rPr>
          <w:sz w:val="28"/>
          <w:szCs w:val="28"/>
        </w:rPr>
        <w:t xml:space="preserve">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E83856" w:rsidRDefault="00E83856" w:rsidP="00E83856">
      <w:pPr>
        <w:tabs>
          <w:tab w:val="left" w:pos="0"/>
          <w:tab w:val="left" w:pos="1134"/>
        </w:tabs>
        <w:ind w:left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19)</w:t>
      </w:r>
      <w:r w:rsidR="00A10874" w:rsidRPr="00E83856">
        <w:rPr>
          <w:sz w:val="28"/>
          <w:szCs w:val="28"/>
        </w:rPr>
        <w:t xml:space="preserve">Место и дата проведения отборочной стадии </w:t>
      </w:r>
      <w:r w:rsidR="008D3B23" w:rsidRPr="00E83856">
        <w:rPr>
          <w:sz w:val="28"/>
          <w:szCs w:val="28"/>
        </w:rPr>
        <w:t>и подведения итогов запроса цен</w:t>
      </w:r>
      <w:r w:rsidR="00097CA4" w:rsidRPr="00E83856">
        <w:rPr>
          <w:sz w:val="28"/>
          <w:szCs w:val="28"/>
        </w:rPr>
        <w:t>:</w:t>
      </w:r>
      <w:r w:rsidR="008D3B23" w:rsidRPr="00E83856">
        <w:rPr>
          <w:sz w:val="28"/>
          <w:szCs w:val="28"/>
        </w:rPr>
        <w:t xml:space="preserve"> </w:t>
      </w:r>
      <w:r w:rsidR="00097CA4" w:rsidRPr="00E83856">
        <w:rPr>
          <w:sz w:val="28"/>
          <w:szCs w:val="28"/>
        </w:rPr>
        <w:t>г.Екатеринбург, ул. Студенческая 9</w:t>
      </w:r>
      <w:r w:rsidR="00A10874" w:rsidRPr="00E83856">
        <w:rPr>
          <w:sz w:val="28"/>
          <w:szCs w:val="28"/>
        </w:rPr>
        <w:t>, не</w:t>
      </w:r>
      <w:r w:rsidR="00F04E7D" w:rsidRPr="00E83856">
        <w:rPr>
          <w:sz w:val="28"/>
          <w:szCs w:val="28"/>
        </w:rPr>
        <w:t xml:space="preserve"> позднее </w:t>
      </w:r>
      <w:r w:rsidR="00F04E7D" w:rsidRPr="00E83856">
        <w:rPr>
          <w:b/>
          <w:sz w:val="28"/>
          <w:szCs w:val="28"/>
        </w:rPr>
        <w:t>«</w:t>
      </w:r>
      <w:r w:rsidR="001D388B">
        <w:rPr>
          <w:b/>
          <w:sz w:val="28"/>
          <w:szCs w:val="28"/>
        </w:rPr>
        <w:t>21» сентября</w:t>
      </w:r>
      <w:bookmarkStart w:id="9" w:name="_GoBack"/>
      <w:bookmarkEnd w:id="9"/>
      <w:r w:rsidR="00097CA4" w:rsidRPr="00E83856">
        <w:rPr>
          <w:b/>
          <w:sz w:val="28"/>
          <w:szCs w:val="28"/>
        </w:rPr>
        <w:t xml:space="preserve"> 2015</w:t>
      </w:r>
      <w:r w:rsidR="00A10874" w:rsidRPr="00E83856">
        <w:rPr>
          <w:b/>
          <w:sz w:val="28"/>
          <w:szCs w:val="28"/>
        </w:rPr>
        <w:t>г</w:t>
      </w:r>
    </w:p>
    <w:p w:rsidR="00097CA4" w:rsidRPr="00097CA4" w:rsidRDefault="00097CA4" w:rsidP="00097CA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Default="00E83856" w:rsidP="00E8385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32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20)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8F7715" w:rsidRPr="005C0EFF">
        <w:rPr>
          <w:rFonts w:ascii="Times New Roman" w:hAnsi="Times New Roman"/>
          <w:sz w:val="28"/>
        </w:rPr>
        <w:t>в течение </w:t>
      </w:r>
      <w:r w:rsidR="008F7715" w:rsidRPr="00097CA4">
        <w:rPr>
          <w:rFonts w:ascii="Times New Roman" w:hAnsi="Times New Roman"/>
          <w:b/>
          <w:i/>
          <w:sz w:val="28"/>
          <w:szCs w:val="28"/>
        </w:rPr>
        <w:t>20 (двадцати)</w:t>
      </w:r>
      <w:r w:rsidR="008F7715"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="00097CA4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FC009D">
        <w:rPr>
          <w:b/>
          <w:bCs/>
          <w:i/>
          <w:iCs/>
        </w:rPr>
        <w:t xml:space="preserve"> </w:t>
      </w:r>
      <w:r w:rsidRPr="00097CA4">
        <w:rPr>
          <w:b/>
          <w:bCs/>
          <w:i/>
          <w:iCs/>
          <w:sz w:val="28"/>
          <w:szCs w:val="28"/>
        </w:rPr>
        <w:t>3 (трех) рабочих дней</w:t>
      </w:r>
      <w:r w:rsidR="00097CA4">
        <w:rPr>
          <w:b/>
          <w:bCs/>
          <w:i/>
          <w:iCs/>
          <w:sz w:val="28"/>
          <w:szCs w:val="28"/>
        </w:rPr>
        <w:t xml:space="preserve"> </w:t>
      </w:r>
      <w:r w:rsidRPr="00097CA4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821BFA">
        <w:rPr>
          <w:bCs/>
          <w:iCs/>
          <w:sz w:val="28"/>
          <w:szCs w:val="28"/>
        </w:rPr>
        <w:t xml:space="preserve">, в течение </w:t>
      </w:r>
      <w:r w:rsidR="00FC72B2" w:rsidRPr="00821BFA">
        <w:rPr>
          <w:b/>
          <w:bCs/>
          <w:iCs/>
          <w:sz w:val="28"/>
          <w:szCs w:val="28"/>
        </w:rPr>
        <w:t>10 (десяти)</w:t>
      </w:r>
      <w:r w:rsidR="00FC72B2" w:rsidRPr="00821BFA">
        <w:rPr>
          <w:bCs/>
          <w:iCs/>
          <w:sz w:val="28"/>
          <w:szCs w:val="28"/>
        </w:rPr>
        <w:t xml:space="preserve"> дней</w:t>
      </w:r>
      <w:r w:rsidR="00821BF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7D7EAE" w:rsidRDefault="00E83856" w:rsidP="00E8385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21)</w:t>
      </w:r>
      <w:r w:rsidR="00FC68AA"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7049C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EF6369" w:rsidRPr="00821BFA">
        <w:rPr>
          <w:rFonts w:ascii="Times New Roman" w:hAnsi="Times New Roman"/>
          <w:sz w:val="28"/>
          <w:szCs w:val="28"/>
        </w:rPr>
        <w:t>требуется</w:t>
      </w:r>
      <w:r w:rsidR="00821BFA">
        <w:rPr>
          <w:rFonts w:ascii="Times New Roman" w:hAnsi="Times New Roman"/>
          <w:sz w:val="28"/>
          <w:szCs w:val="28"/>
        </w:rPr>
        <w:t>.</w:t>
      </w:r>
    </w:p>
    <w:p w:rsidR="00F205F6" w:rsidRPr="00710E46" w:rsidRDefault="00E83856" w:rsidP="00E8385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22)</w:t>
      </w:r>
      <w:r w:rsidR="004A7987" w:rsidRPr="004A7987">
        <w:rPr>
          <w:sz w:val="28"/>
          <w:szCs w:val="28"/>
        </w:rPr>
        <w:t>Процедура</w:t>
      </w:r>
      <w:r w:rsidR="00821BFA">
        <w:rPr>
          <w:sz w:val="28"/>
          <w:szCs w:val="28"/>
        </w:rPr>
        <w:t xml:space="preserve"> </w:t>
      </w:r>
      <w:r w:rsidR="004A7987" w:rsidRPr="00821BFA">
        <w:rPr>
          <w:sz w:val="28"/>
          <w:szCs w:val="28"/>
        </w:rPr>
        <w:t xml:space="preserve">запроса цен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Default="00E637B0" w:rsidP="00E83856">
      <w:pPr>
        <w:pStyle w:val="afff"/>
        <w:numPr>
          <w:ilvl w:val="0"/>
          <w:numId w:val="8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Default="00821BFA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="00A4214D"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="00A4214D"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Default="001A662C" w:rsidP="00710E46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736C6A" w:rsidRDefault="00CD6C43" w:rsidP="00E83856">
      <w:pPr>
        <w:pStyle w:val="afff"/>
        <w:numPr>
          <w:ilvl w:val="0"/>
          <w:numId w:val="8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Pr="00710E46" w:rsidRDefault="00CD6C43" w:rsidP="00710E46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2098808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Toc412098809"/>
      <w:bookmarkStart w:id="16" w:name="_Ref317252392"/>
      <w:bookmarkStart w:id="17" w:name="_Ref317252770"/>
      <w:bookmarkStart w:id="18" w:name="_Ref317258826"/>
      <w:bookmarkStart w:id="19" w:name="_Ref317258847"/>
      <w:bookmarkStart w:id="20" w:name="_Ref317258884"/>
      <w:bookmarkStart w:id="21" w:name="_Ref317259078"/>
      <w:bookmarkStart w:id="22" w:name="_Ref317259086"/>
      <w:bookmarkStart w:id="23" w:name="_Ref317259097"/>
      <w:bookmarkStart w:id="24" w:name="_Ref317259107"/>
      <w:bookmarkStart w:id="25" w:name="_Ref317259121"/>
      <w:bookmarkStart w:id="26" w:name="_Ref317259138"/>
      <w:bookmarkStart w:id="27" w:name="_Ref317259149"/>
      <w:bookmarkStart w:id="28" w:name="_Ref317259167"/>
      <w:bookmarkStart w:id="29" w:name="_Ref317259176"/>
      <w:bookmarkStart w:id="30" w:name="_Ref317259188"/>
      <w:bookmarkStart w:id="31" w:name="_Ref317259197"/>
      <w:bookmarkStart w:id="32" w:name="_Ref317259206"/>
      <w:bookmarkStart w:id="33" w:name="_Ref317259217"/>
      <w:bookmarkStart w:id="34" w:name="_Ref317259233"/>
      <w:bookmarkStart w:id="35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3"/>
      <w:bookmarkEnd w:id="14"/>
      <w:bookmarkEnd w:id="15"/>
    </w:p>
    <w:p w:rsidR="00EA3525" w:rsidRPr="003841A6" w:rsidRDefault="00EA3525" w:rsidP="00A14BD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394995094"/>
      <w:bookmarkStart w:id="37" w:name="_Toc395190384"/>
      <w:bookmarkStart w:id="38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6"/>
      <w:bookmarkEnd w:id="37"/>
      <w:bookmarkEnd w:id="38"/>
    </w:p>
    <w:p w:rsidR="00934E2A" w:rsidRP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9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9"/>
      <w:r w:rsidR="002A4C55">
        <w:rPr>
          <w:b/>
          <w:bCs/>
          <w:i/>
          <w:iCs w:val="0"/>
        </w:rPr>
        <w:t>.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9404FF" w:rsidRPr="009404FF" w:rsidTr="009404F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jc w:val="center"/>
            </w:pPr>
            <w:r w:rsidRPr="009404FF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Документы, подтверждающие соответствие установленным требованиям</w:t>
            </w:r>
          </w:p>
        </w:tc>
      </w:tr>
      <w:tr w:rsidR="009404FF" w:rsidRPr="009404FF" w:rsidTr="009404F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rPr>
                <w:bCs/>
              </w:rPr>
            </w:pPr>
            <w:r w:rsidRPr="009404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404FF" w:rsidRPr="009404FF" w:rsidTr="009404F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0" w:name="_Ref405790941"/>
          </w:p>
        </w:tc>
        <w:bookmarkEnd w:id="40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60D1" w:rsidRPr="00CD3B8C" w:rsidRDefault="008960D1" w:rsidP="008960D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9404FF" w:rsidRPr="009404FF" w:rsidRDefault="008960D1" w:rsidP="008960D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1" w:name="_Ref405791406"/>
            <w:r w:rsidRPr="009404F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1"/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индивидуальных предпринимателей</w:t>
            </w:r>
            <w:r w:rsidRPr="009404FF" w:rsidDel="007B2165">
              <w:t xml:space="preserve"> </w:t>
            </w:r>
            <w:r w:rsidRPr="009404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иных физических лиц – копии документов, удостоверяющих личность;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иностранных лиц: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404F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8"/>
            <w:r w:rsidRPr="009404F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2"/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404FF" w:rsidRPr="009404FF" w:rsidTr="009404F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9404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404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9404F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9404FF" w:rsidRPr="009404FF" w:rsidRDefault="009404FF" w:rsidP="009404F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404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404FF" w:rsidRPr="009404FF" w:rsidTr="009404F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1536"/>
          </w:p>
        </w:tc>
        <w:bookmarkEnd w:id="43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9404FF">
            <w:pPr>
              <w:ind w:right="153"/>
            </w:pPr>
            <w:r w:rsidRPr="009404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8960D1" w:rsidRPr="008960D1" w:rsidRDefault="008960D1" w:rsidP="008960D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60D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 </w:t>
            </w:r>
            <w:proofErr w:type="spellStart"/>
            <w:r w:rsidRPr="008960D1">
              <w:t>ненахождении</w:t>
            </w:r>
            <w:proofErr w:type="spellEnd"/>
            <w:r w:rsidRPr="008960D1">
              <w:t xml:space="preserve"> участника закупки в процессе ликвидации (для юридического лица);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404FF" w:rsidRPr="009404FF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 xml:space="preserve">о </w:t>
            </w:r>
            <w:proofErr w:type="spellStart"/>
            <w:r w:rsidRPr="008960D1">
              <w:t>неприостановлении</w:t>
            </w:r>
            <w:proofErr w:type="spellEnd"/>
            <w:r w:rsidRPr="008960D1">
              <w:t xml:space="preserve"> деятельности участника закупки.</w:t>
            </w:r>
          </w:p>
        </w:tc>
      </w:tr>
      <w:tr w:rsidR="008960D1" w:rsidRPr="009404FF" w:rsidTr="008960D1">
        <w:trPr>
          <w:trHeight w:val="1104"/>
        </w:trPr>
        <w:tc>
          <w:tcPr>
            <w:tcW w:w="709" w:type="dxa"/>
            <w:vAlign w:val="center"/>
          </w:tcPr>
          <w:p w:rsidR="008960D1" w:rsidRPr="009404FF" w:rsidRDefault="008960D1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7"/>
          </w:p>
        </w:tc>
        <w:bookmarkEnd w:id="44"/>
        <w:tc>
          <w:tcPr>
            <w:tcW w:w="6521" w:type="dxa"/>
          </w:tcPr>
          <w:p w:rsidR="008960D1" w:rsidRPr="009404FF" w:rsidRDefault="008960D1" w:rsidP="009404FF">
            <w:pPr>
              <w:ind w:right="153"/>
            </w:pPr>
            <w:r w:rsidRPr="009404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960D1" w:rsidRPr="009404FF" w:rsidRDefault="008960D1" w:rsidP="009404F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404FF" w:rsidRPr="009404FF" w:rsidTr="009404FF">
        <w:trPr>
          <w:trHeight w:val="44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7691222"/>
          </w:p>
        </w:tc>
        <w:bookmarkEnd w:id="45"/>
        <w:tc>
          <w:tcPr>
            <w:tcW w:w="6521" w:type="dxa"/>
          </w:tcPr>
          <w:p w:rsidR="009404FF" w:rsidRPr="009404FF" w:rsidRDefault="009404FF" w:rsidP="009404FF">
            <w:pPr>
              <w:ind w:right="153"/>
            </w:pPr>
            <w:r w:rsidRPr="009404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404FF" w:rsidRPr="009404FF" w:rsidRDefault="009404FF" w:rsidP="009404FF">
            <w:pPr>
              <w:ind w:right="153"/>
            </w:pPr>
            <w:r w:rsidRPr="009404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2235"/>
          </w:p>
        </w:tc>
        <w:bookmarkEnd w:id="46"/>
        <w:tc>
          <w:tcPr>
            <w:tcW w:w="6521" w:type="dxa"/>
          </w:tcPr>
          <w:p w:rsidR="009404FF" w:rsidRPr="009404FF" w:rsidRDefault="009404FF" w:rsidP="009404FF">
            <w:pPr>
              <w:tabs>
                <w:tab w:val="left" w:pos="778"/>
              </w:tabs>
              <w:ind w:right="153"/>
            </w:pPr>
            <w:r w:rsidRPr="009404FF">
              <w:t>отсутствие сведений об участнике закупки в следующих реестрах недобросовестных поставщиков: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 xml:space="preserve">в реестре недобросовестных поставщиков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 xml:space="preserve">» и организаций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404FF" w:rsidRPr="009404FF" w:rsidRDefault="009404FF" w:rsidP="009404FF">
            <w:r w:rsidRPr="009404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404FF" w:rsidRDefault="00526072" w:rsidP="009404FF">
      <w:pPr>
        <w:pStyle w:val="Times12"/>
        <w:ind w:left="567" w:firstLine="0"/>
        <w:rPr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7" w:name="_Toc412098812"/>
      <w:r>
        <w:rPr>
          <w:sz w:val="28"/>
          <w:szCs w:val="28"/>
        </w:rPr>
        <w:t>Требования к продукции</w:t>
      </w:r>
      <w:bookmarkEnd w:id="47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14BD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48" w:name="_Ref395172188"/>
      <w:bookmarkStart w:id="49" w:name="_Toc395190385"/>
      <w:bookmarkStart w:id="50" w:name="_Toc4120988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8"/>
      <w:bookmarkEnd w:id="49"/>
      <w:bookmarkEnd w:id="50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1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1"/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7744E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DD1B39" w:rsidRPr="00582DC8" w:rsidRDefault="00DD1B39" w:rsidP="0057744E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EA3525" w:rsidRDefault="00EA3525" w:rsidP="00582DC8">
      <w:pPr>
        <w:tabs>
          <w:tab w:val="left" w:pos="0"/>
        </w:tabs>
        <w:overflowPunct w:val="0"/>
        <w:autoSpaceDE w:val="0"/>
        <w:autoSpaceDN w:val="0"/>
        <w:adjustRightInd w:val="0"/>
        <w:ind w:left="360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2"/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3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344244">
        <w:fldChar w:fldCharType="begin"/>
      </w:r>
      <w:r w:rsidR="000B0512">
        <w:instrText xml:space="preserve"> REF _Ref401131967 \r \h </w:instrText>
      </w:r>
      <w:r w:rsidR="00344244">
        <w:fldChar w:fldCharType="separate"/>
      </w:r>
      <w:r w:rsidR="00BD3FA1">
        <w:t>5.1</w:t>
      </w:r>
      <w:r w:rsidR="00344244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1102B1">
        <w:t>1</w:t>
      </w:r>
      <w:r w:rsidRPr="00EA3525">
        <w:t>);</w:t>
      </w:r>
      <w:bookmarkEnd w:id="53"/>
    </w:p>
    <w:p w:rsidR="00EA3525" w:rsidRPr="00EA3525" w:rsidRDefault="000D53B6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</w:t>
      </w:r>
      <w:r w:rsidR="007757A8" w:rsidRPr="00EA3525">
        <w:lastRenderedPageBreak/>
        <w:t xml:space="preserve">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 xml:space="preserve">подраздел,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7D4712" w:rsidRPr="00EA3525" w:rsidRDefault="007D4712" w:rsidP="001102B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344244" w:rsidRPr="00EA3525">
        <w:fldChar w:fldCharType="begin"/>
      </w:r>
      <w:r w:rsidRPr="00EA3525">
        <w:instrText xml:space="preserve"> REF _Ref394995094 \r \h </w:instrText>
      </w:r>
      <w:r w:rsidR="00344244" w:rsidRPr="00EA3525">
        <w:fldChar w:fldCharType="separate"/>
      </w:r>
      <w:r w:rsidR="00BD3FA1">
        <w:t>2.1</w:t>
      </w:r>
      <w:r w:rsidR="00344244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5"/>
          <w:footerReference w:type="default" r:id="rId1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4" w:name="_Ref317259063"/>
      <w:bookmarkStart w:id="55" w:name="_Toc398564599"/>
      <w:bookmarkStart w:id="56" w:name="_Toc399408088"/>
      <w:bookmarkStart w:id="57" w:name="_Toc412098814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4"/>
      <w:bookmarkEnd w:id="55"/>
      <w:bookmarkEnd w:id="56"/>
      <w:bookmarkEnd w:id="57"/>
    </w:p>
    <w:p w:rsidR="00DF507B" w:rsidRPr="003E68CF" w:rsidRDefault="003E68CF" w:rsidP="003E68CF">
      <w:pPr>
        <w:ind w:firstLine="709"/>
        <w:jc w:val="center"/>
        <w:rPr>
          <w:b/>
        </w:rPr>
      </w:pPr>
      <w:r w:rsidRPr="003E68CF">
        <w:rPr>
          <w:b/>
        </w:rPr>
        <w:t>Не требуется.</w:t>
      </w:r>
    </w:p>
    <w:p w:rsidR="003E68CF" w:rsidRDefault="003E68CF" w:rsidP="003E68CF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2098815"/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209882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Default="00144C23" w:rsidP="00A14BDE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B93CDC" w:rsidRDefault="00B93CDC" w:rsidP="00B93CD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4" w:name="_Ref55335821"/>
      <w:bookmarkStart w:id="75" w:name="_Ref55336345"/>
      <w:bookmarkStart w:id="76" w:name="_Toc57314674"/>
      <w:bookmarkStart w:id="77" w:name="_Toc69728988"/>
      <w:bookmarkStart w:id="78" w:name="_Toc98251754"/>
      <w:r w:rsidRPr="00FC009D">
        <w:rPr>
          <w:bCs w:val="0"/>
          <w:sz w:val="28"/>
          <w:szCs w:val="28"/>
        </w:rPr>
        <w:t>Форма 1.</w:t>
      </w:r>
    </w:p>
    <w:p w:rsidR="00B93CDC" w:rsidRPr="00FC009D" w:rsidRDefault="00B93CDC" w:rsidP="00B93CDC">
      <w:pPr>
        <w:pStyle w:val="Times12"/>
        <w:jc w:val="right"/>
        <w:rPr>
          <w:bCs w:val="0"/>
          <w:sz w:val="28"/>
          <w:szCs w:val="28"/>
        </w:rPr>
      </w:pPr>
    </w:p>
    <w:p w:rsidR="00B93CDC" w:rsidRPr="00FC009D" w:rsidRDefault="00B93CDC" w:rsidP="00B93CD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CDC" w:rsidRPr="00FC009D" w:rsidRDefault="00B93CDC" w:rsidP="00B93CD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CDC" w:rsidRPr="00FC009D" w:rsidRDefault="00B93CDC" w:rsidP="00B93CD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CDC" w:rsidRPr="00FC009D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9" w:name="_Письмо_о_подаче"/>
      <w:bookmarkStart w:id="80" w:name="_Toc255987071"/>
      <w:bookmarkStart w:id="81" w:name="_Toc272505461"/>
      <w:bookmarkStart w:id="82" w:name="_Toc390267513"/>
      <w:bookmarkStart w:id="83" w:name="_Toc412201945"/>
      <w:bookmarkEnd w:id="7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0"/>
      <w:bookmarkEnd w:id="81"/>
      <w:bookmarkEnd w:id="82"/>
      <w:bookmarkEnd w:id="83"/>
    </w:p>
    <w:p w:rsidR="00B93CDC" w:rsidRPr="00FC009D" w:rsidRDefault="00B93CDC" w:rsidP="00B93CDC">
      <w:pPr>
        <w:tabs>
          <w:tab w:val="left" w:pos="7938"/>
        </w:tabs>
        <w:ind w:firstLine="4820"/>
        <w:jc w:val="center"/>
        <w:rPr>
          <w:b/>
        </w:rPr>
      </w:pPr>
    </w:p>
    <w:p w:rsidR="00B93CDC" w:rsidRPr="00FC009D" w:rsidRDefault="00B93CDC" w:rsidP="00B93CD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CDC" w:rsidRDefault="00B93CDC" w:rsidP="00B93CD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CDC" w:rsidRPr="00FC009D" w:rsidRDefault="00B93CDC" w:rsidP="00B93CD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93CDC" w:rsidRPr="00FC009D" w:rsidRDefault="00B93CDC" w:rsidP="00B93CD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93CDC" w:rsidRPr="00FC009D" w:rsidTr="00B93CDC">
        <w:trPr>
          <w:cantSplit/>
          <w:tblHeader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lastRenderedPageBreak/>
              <w:t>№ п/п</w:t>
            </w: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CDC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CDC" w:rsidRPr="00100970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CDC" w:rsidRPr="00FC009D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93CDC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93CDC" w:rsidRDefault="00B93CDC" w:rsidP="00B93CD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C35EF7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CDC" w:rsidRPr="00FC009D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CDC" w:rsidRPr="00DF05AF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CDC" w:rsidRPr="00914AB9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B93CDC" w:rsidRPr="00881537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1205C1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CDC" w:rsidRPr="00FC009D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93CDC" w:rsidRPr="00FC009D" w:rsidTr="00B93CDC">
        <w:trPr>
          <w:tblHeader/>
        </w:trPr>
        <w:tc>
          <w:tcPr>
            <w:tcW w:w="1091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CDC" w:rsidRPr="00FC009D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CDC" w:rsidRPr="00FC009D" w:rsidRDefault="00B93CDC" w:rsidP="00B93CD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CDC" w:rsidRPr="00FC009D" w:rsidRDefault="00B93CDC" w:rsidP="00B93CD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CDC" w:rsidRPr="00FC009D" w:rsidRDefault="00B93CDC" w:rsidP="00B93CD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CDC" w:rsidRPr="00FC009D" w:rsidRDefault="00B93CDC" w:rsidP="00B93CD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CDC" w:rsidRPr="009449E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7639FA" w:rsidRDefault="00B93CDC" w:rsidP="00B93CD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4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5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4424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44244">
        <w:rPr>
          <w:szCs w:val="24"/>
        </w:rPr>
      </w:r>
      <w:r w:rsidR="00344244">
        <w:rPr>
          <w:szCs w:val="24"/>
        </w:rPr>
        <w:fldChar w:fldCharType="separate"/>
      </w:r>
      <w:r w:rsidR="00BD3FA1">
        <w:rPr>
          <w:szCs w:val="24"/>
        </w:rPr>
        <w:t>8</w:t>
      </w:r>
      <w:r w:rsidR="00344244">
        <w:rPr>
          <w:szCs w:val="24"/>
        </w:rPr>
        <w:fldChar w:fldCharType="end"/>
      </w:r>
      <w:r>
        <w:rPr>
          <w:szCs w:val="24"/>
        </w:rPr>
        <w:t xml:space="preserve"> и </w:t>
      </w:r>
      <w:r w:rsidR="0034424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44244">
        <w:rPr>
          <w:szCs w:val="24"/>
        </w:rPr>
      </w:r>
      <w:r w:rsidR="00344244">
        <w:rPr>
          <w:szCs w:val="24"/>
        </w:rPr>
        <w:fldChar w:fldCharType="separate"/>
      </w:r>
      <w:r w:rsidR="00BD3FA1">
        <w:rPr>
          <w:szCs w:val="24"/>
        </w:rPr>
        <w:t>9</w:t>
      </w:r>
      <w:r w:rsidR="0034424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6"/>
    </w:p>
    <w:p w:rsidR="00B93CDC" w:rsidRPr="00A356CF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B93CDC" w:rsidRPr="00FC009D" w:rsidRDefault="00B93CDC" w:rsidP="00B93CD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CDC" w:rsidRPr="00FC009D" w:rsidRDefault="00B93CDC" w:rsidP="00B93CDC">
      <w:pPr>
        <w:jc w:val="right"/>
        <w:rPr>
          <w:b/>
          <w:sz w:val="22"/>
          <w:szCs w:val="22"/>
        </w:rPr>
      </w:pPr>
    </w:p>
    <w:p w:rsidR="00B93CDC" w:rsidRPr="00B03ADB" w:rsidRDefault="00B93CDC" w:rsidP="00B93CDC">
      <w:pPr>
        <w:jc w:val="center"/>
        <w:rPr>
          <w:sz w:val="28"/>
          <w:szCs w:val="28"/>
        </w:rPr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CDC" w:rsidRDefault="00B93CDC" w:rsidP="00B93CD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CDC" w:rsidRPr="00FC009D" w:rsidRDefault="00B93CDC" w:rsidP="00B93CDC">
      <w:pPr>
        <w:jc w:val="right"/>
        <w:rPr>
          <w:b/>
          <w:i/>
          <w:iCs/>
        </w:rPr>
      </w:pPr>
    </w:p>
    <w:p w:rsidR="00B93CDC" w:rsidRPr="00936804" w:rsidDel="00EC0238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0" w:name="_Toc402520353"/>
      <w:bookmarkStart w:id="91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0"/>
      <w:bookmarkEnd w:id="91"/>
    </w:p>
    <w:p w:rsidR="00B93CDC" w:rsidRPr="00FC009D" w:rsidRDefault="00B93CDC" w:rsidP="00B93CD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CDC" w:rsidRDefault="00B93CDC" w:rsidP="00B93CDC">
      <w:pPr>
        <w:jc w:val="both"/>
        <w:rPr>
          <w:rFonts w:eastAsia="Calibri"/>
          <w:lang w:eastAsia="en-US"/>
        </w:rPr>
      </w:pPr>
    </w:p>
    <w:p w:rsidR="00B93CDC" w:rsidDel="00EC0238" w:rsidRDefault="00B93CDC" w:rsidP="00B93CDC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93CDC" w:rsidRPr="002B303E" w:rsidDel="00EC0238" w:rsidRDefault="00B93CDC" w:rsidP="00B93CD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CDC" w:rsidRPr="002B303E" w:rsidDel="00EC0238" w:rsidTr="00B93CD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CDC" w:rsidRPr="002B303E" w:rsidDel="00EC0238" w:rsidTr="00B93CD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5F6473" w:rsidDel="00EC0238" w:rsidRDefault="00B93CDC" w:rsidP="00B93CD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CDC" w:rsidRPr="002B303E" w:rsidDel="00EC0238" w:rsidTr="00B93CD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CDC" w:rsidRPr="005F6473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CDC" w:rsidRPr="00012898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CDC" w:rsidRPr="008B0FDE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CDC" w:rsidRPr="008B0FDE" w:rsidDel="00EC0238" w:rsidRDefault="00B93CDC" w:rsidP="00B93CD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CDC" w:rsidDel="00EC0238" w:rsidRDefault="00B93CDC" w:rsidP="00B93CD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CDC" w:rsidRPr="00FC009D" w:rsidDel="00EC0238" w:rsidRDefault="00B93CDC" w:rsidP="00B93CDC">
      <w:pPr>
        <w:jc w:val="center"/>
        <w:rPr>
          <w:b/>
        </w:rPr>
      </w:pPr>
    </w:p>
    <w:p w:rsidR="00B93CDC" w:rsidRPr="00FC009D" w:rsidDel="00EC0238" w:rsidRDefault="00B93CDC" w:rsidP="00B93CD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CDC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CDC" w:rsidRPr="0076483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CDC" w:rsidRPr="00770FB1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5649F" w:rsidRPr="00FC009D" w:rsidDel="00EC0238" w:rsidRDefault="0045649F" w:rsidP="0045649F">
      <w:pPr>
        <w:pStyle w:val="Times12"/>
        <w:ind w:left="600" w:firstLine="0"/>
        <w:rPr>
          <w:sz w:val="20"/>
          <w:szCs w:val="20"/>
        </w:rPr>
        <w:sectPr w:rsidR="0045649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649F" w:rsidRPr="00815223" w:rsidRDefault="0045649F" w:rsidP="0045649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5649F" w:rsidRPr="00FC009D" w:rsidRDefault="0045649F" w:rsidP="004564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5649F" w:rsidRPr="00FC009D" w:rsidRDefault="0045649F" w:rsidP="0045649F">
      <w:pPr>
        <w:pStyle w:val="Times12"/>
        <w:ind w:left="10065" w:firstLine="0"/>
        <w:jc w:val="left"/>
        <w:rPr>
          <w:szCs w:val="24"/>
        </w:rPr>
      </w:pPr>
    </w:p>
    <w:p w:rsidR="0045649F" w:rsidRPr="00FC009D" w:rsidRDefault="0045649F" w:rsidP="0045649F">
      <w:pPr>
        <w:jc w:val="right"/>
        <w:rPr>
          <w:b/>
          <w:sz w:val="22"/>
          <w:szCs w:val="22"/>
        </w:rPr>
      </w:pPr>
    </w:p>
    <w:p w:rsidR="0045649F" w:rsidRPr="00FC009D" w:rsidRDefault="0045649F" w:rsidP="004564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End w:id="92"/>
      <w:bookmarkEnd w:id="9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4"/>
      <w:bookmarkEnd w:id="95"/>
    </w:p>
    <w:p w:rsidR="0045649F" w:rsidRPr="00FC009D" w:rsidRDefault="0045649F" w:rsidP="004564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5649F" w:rsidRPr="00FC009D" w:rsidRDefault="0045649F" w:rsidP="004564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5649F" w:rsidRPr="00FC009D" w:rsidRDefault="0045649F" w:rsidP="0045649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5649F" w:rsidRPr="00FC009D" w:rsidTr="0045649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5649F" w:rsidRPr="00FC009D" w:rsidRDefault="0045649F" w:rsidP="004564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5649F" w:rsidRPr="00FC009D" w:rsidRDefault="0045649F" w:rsidP="0045649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5649F" w:rsidRPr="00FC009D" w:rsidRDefault="0045649F" w:rsidP="0045649F">
      <w:pPr>
        <w:jc w:val="center"/>
        <w:rPr>
          <w:b/>
        </w:rPr>
      </w:pPr>
    </w:p>
    <w:p w:rsidR="0045649F" w:rsidRPr="00FC009D" w:rsidRDefault="0045649F" w:rsidP="0045649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5649F" w:rsidRPr="00FC009D" w:rsidRDefault="0045649F" w:rsidP="0045649F">
      <w:pPr>
        <w:pStyle w:val="Times12"/>
        <w:ind w:firstLine="0"/>
        <w:jc w:val="left"/>
        <w:rPr>
          <w:szCs w:val="24"/>
        </w:rPr>
      </w:pPr>
    </w:p>
    <w:p w:rsidR="0045649F" w:rsidRPr="00FC009D" w:rsidRDefault="0045649F" w:rsidP="0045649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5649F" w:rsidRPr="00FC009D" w:rsidRDefault="0045649F" w:rsidP="0045649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5649F" w:rsidRPr="00FC009D" w:rsidTr="0045649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5649F" w:rsidRPr="00FC009D" w:rsidTr="0045649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5649F" w:rsidRPr="00FC009D" w:rsidTr="0045649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Default="0045649F" w:rsidP="0045649F">
      <w:pPr>
        <w:pStyle w:val="Times12"/>
        <w:ind w:firstLine="0"/>
        <w:jc w:val="left"/>
        <w:rPr>
          <w:szCs w:val="24"/>
        </w:rPr>
        <w:sectPr w:rsidR="0045649F" w:rsidSect="0045649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5649F" w:rsidRPr="00FC009D" w:rsidRDefault="0045649F" w:rsidP="0045649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5649F" w:rsidRPr="00FC009D" w:rsidTr="0045649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85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45649F" w:rsidRPr="00FC009D" w:rsidTr="0045649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5649F" w:rsidRPr="00FC009D" w:rsidRDefault="0045649F" w:rsidP="0045649F">
      <w:pPr>
        <w:jc w:val="right"/>
        <w:rPr>
          <w:sz w:val="22"/>
        </w:rPr>
      </w:pPr>
    </w:p>
    <w:p w:rsidR="0045649F" w:rsidRPr="00FC009D" w:rsidRDefault="0045649F" w:rsidP="0045649F">
      <w:pPr>
        <w:pStyle w:val="Times12"/>
        <w:jc w:val="right"/>
        <w:rPr>
          <w:bCs w:val="0"/>
          <w:sz w:val="28"/>
          <w:szCs w:val="28"/>
        </w:rPr>
        <w:sectPr w:rsidR="0045649F" w:rsidRPr="00FC009D" w:rsidSect="0085523F">
          <w:headerReference w:type="default" r:id="rId17"/>
          <w:footerReference w:type="default" r:id="rId18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594A" w:rsidRPr="00FC009D" w:rsidRDefault="00F60E6C" w:rsidP="00AE594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="00AE594A" w:rsidRPr="00FC009D">
        <w:rPr>
          <w:bCs w:val="0"/>
          <w:sz w:val="28"/>
          <w:szCs w:val="28"/>
        </w:rPr>
        <w:t>.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594A" w:rsidRPr="00FC009D" w:rsidRDefault="00AE594A" w:rsidP="00AE594A">
      <w:pPr>
        <w:pStyle w:val="Times12"/>
        <w:jc w:val="center"/>
        <w:rPr>
          <w:b/>
          <w:snapToGrid w:val="0"/>
          <w:szCs w:val="24"/>
        </w:rPr>
      </w:pPr>
    </w:p>
    <w:p w:rsidR="00AE594A" w:rsidRPr="00B03ADB" w:rsidRDefault="00AE594A" w:rsidP="00AE59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594A" w:rsidRPr="00FC009D" w:rsidRDefault="00AE594A" w:rsidP="00AE594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E594A" w:rsidRPr="00FC009D" w:rsidRDefault="00AE594A" w:rsidP="00AE59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End w:id="96"/>
      <w:r w:rsidRPr="00FC009D">
        <w:rPr>
          <w:rFonts w:ascii="Times New Roman" w:hAnsi="Times New Roman" w:cs="Times New Roman"/>
          <w:b w:val="0"/>
          <w:i w:val="0"/>
        </w:rPr>
        <w:t>Т</w:t>
      </w:r>
      <w:r w:rsidR="00F60E6C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</w:p>
    <w:p w:rsidR="00AE594A" w:rsidRPr="00FC009D" w:rsidRDefault="00AE594A" w:rsidP="00AE59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E594A" w:rsidRPr="00927CFA" w:rsidRDefault="00AE594A" w:rsidP="00AE594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E594A" w:rsidRPr="00FC009D" w:rsidRDefault="00AE594A" w:rsidP="00AE594A">
      <w:pPr>
        <w:pStyle w:val="Times12"/>
        <w:rPr>
          <w:i/>
          <w:sz w:val="22"/>
        </w:rPr>
      </w:pPr>
    </w:p>
    <w:p w:rsidR="00AE594A" w:rsidRPr="00FC009D" w:rsidRDefault="00AE594A" w:rsidP="00AE594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E594A" w:rsidRPr="00FC009D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594A" w:rsidRPr="00102E0C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594A" w:rsidRPr="00102E0C" w:rsidRDefault="00AE594A" w:rsidP="00AE59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594A" w:rsidRPr="00102E0C" w:rsidRDefault="00AE594A" w:rsidP="00AE59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594A" w:rsidRPr="00FC009D" w:rsidRDefault="00AE594A" w:rsidP="00AE594A">
      <w:pPr>
        <w:jc w:val="center"/>
        <w:rPr>
          <w:b/>
        </w:rPr>
      </w:pP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E594A" w:rsidRPr="00102E0C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lastRenderedPageBreak/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E594A" w:rsidRPr="00FC009D" w:rsidRDefault="00AE594A" w:rsidP="00AE594A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AE594A" w:rsidRPr="00FC009D" w:rsidRDefault="00AE594A" w:rsidP="00AE594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E594A" w:rsidRPr="00FC009D" w:rsidTr="00AE594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Ссылки на ПП</w:t>
            </w:r>
          </w:p>
        </w:tc>
      </w:tr>
      <w:tr w:rsidR="00AE594A" w:rsidRPr="00FC009D" w:rsidTr="00AE594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порядковый номер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Технических требований 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"да" - будет выполнен полностью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"нет" - не будет выполнен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"частично" – выполняется с "такими-то" ограничениями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необходимые пояснения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E594A" w:rsidRPr="00FC009D" w:rsidTr="00AE594A">
        <w:tc>
          <w:tcPr>
            <w:tcW w:w="60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r w:rsidRPr="00FC009D">
              <w:rPr>
                <w:bCs/>
              </w:rPr>
              <w:lastRenderedPageBreak/>
              <w:t>п/п</w:t>
            </w:r>
          </w:p>
        </w:tc>
        <w:tc>
          <w:tcPr>
            <w:tcW w:w="492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Требуемое </w:t>
            </w:r>
            <w:r w:rsidRPr="00FC009D">
              <w:rPr>
                <w:bCs/>
              </w:rPr>
              <w:lastRenderedPageBreak/>
              <w:t>значение</w:t>
            </w:r>
          </w:p>
        </w:tc>
        <w:tc>
          <w:tcPr>
            <w:tcW w:w="2880" w:type="dxa"/>
            <w:vAlign w:val="center"/>
          </w:tcPr>
          <w:p w:rsidR="00AE594A" w:rsidRPr="00FC009D" w:rsidRDefault="00AE594A" w:rsidP="00AE594A">
            <w:pPr>
              <w:ind w:left="-108" w:right="-108"/>
              <w:jc w:val="center"/>
            </w:pPr>
            <w:r w:rsidRPr="00FC009D">
              <w:rPr>
                <w:bCs/>
              </w:rPr>
              <w:lastRenderedPageBreak/>
              <w:t xml:space="preserve">Предлагаемое </w:t>
            </w:r>
            <w:r w:rsidRPr="00FC009D">
              <w:t xml:space="preserve">участником </w:t>
            </w:r>
            <w:r>
              <w:lastRenderedPageBreak/>
              <w:t>закупки</w:t>
            </w:r>
          </w:p>
        </w:tc>
      </w:tr>
      <w:tr w:rsidR="00AE594A" w:rsidRPr="00FC009D" w:rsidTr="00AE594A">
        <w:trPr>
          <w:trHeight w:val="371"/>
        </w:trPr>
        <w:tc>
          <w:tcPr>
            <w:tcW w:w="600" w:type="dxa"/>
          </w:tcPr>
          <w:p w:rsidR="00AE594A" w:rsidRPr="00FC009D" w:rsidRDefault="00AE594A" w:rsidP="00AE594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1.</w:t>
            </w:r>
          </w:p>
        </w:tc>
        <w:tc>
          <w:tcPr>
            <w:tcW w:w="4920" w:type="dxa"/>
          </w:tcPr>
          <w:p w:rsidR="00AE594A" w:rsidRPr="00FC009D" w:rsidRDefault="00AE594A" w:rsidP="00AE594A"/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  <w:tr w:rsidR="00AE594A" w:rsidRPr="00FC009D" w:rsidTr="00AE594A">
        <w:trPr>
          <w:trHeight w:val="198"/>
        </w:trPr>
        <w:tc>
          <w:tcPr>
            <w:tcW w:w="600" w:type="dxa"/>
          </w:tcPr>
          <w:p w:rsidR="00AE594A" w:rsidRPr="00FC009D" w:rsidRDefault="00AE594A" w:rsidP="00AE594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E594A" w:rsidRPr="00FC009D" w:rsidRDefault="00AE594A" w:rsidP="00AE594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5649F" w:rsidRPr="00FC009D" w:rsidRDefault="0045649F" w:rsidP="0045649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46C23" w:rsidRPr="00012898" w:rsidRDefault="000F70FD" w:rsidP="009A16EB">
      <w:pPr>
        <w:pStyle w:val="Times12"/>
        <w:ind w:firstLine="0"/>
        <w:jc w:val="right"/>
      </w:pPr>
      <w:r w:rsidRPr="00FC009D">
        <w:rPr>
          <w:sz w:val="22"/>
        </w:rPr>
        <w:br w:type="page"/>
      </w:r>
      <w:bookmarkEnd w:id="74"/>
      <w:bookmarkEnd w:id="75"/>
      <w:bookmarkEnd w:id="76"/>
      <w:bookmarkEnd w:id="77"/>
      <w:bookmarkEnd w:id="78"/>
    </w:p>
    <w:p w:rsidR="000F70FD" w:rsidRPr="000F70FD" w:rsidRDefault="000F70FD" w:rsidP="000F70FD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0" w:name="_Справка_об_участии_в_судебных_разби"/>
      <w:bookmarkStart w:id="101" w:name="_Справка_об_участии"/>
      <w:bookmarkStart w:id="102" w:name="_Toc412098826"/>
      <w:bookmarkEnd w:id="70"/>
      <w:bookmarkEnd w:id="71"/>
      <w:bookmarkEnd w:id="100"/>
      <w:bookmarkEnd w:id="101"/>
      <w:r>
        <w:rPr>
          <w:b/>
          <w:sz w:val="28"/>
          <w:szCs w:val="28"/>
        </w:rPr>
        <w:t>ЧАСТЬ 2</w:t>
      </w:r>
      <w:bookmarkEnd w:id="102"/>
    </w:p>
    <w:p w:rsidR="008B4410" w:rsidRDefault="008B4410" w:rsidP="008B441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DF507B" w:rsidRDefault="00DF507B" w:rsidP="00EA3525">
      <w:pPr>
        <w:pStyle w:val="Times12"/>
        <w:ind w:left="5387" w:firstLine="0"/>
        <w:jc w:val="left"/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9A16EB" w:rsidRPr="00FC009D" w:rsidTr="009A16EB">
        <w:trPr>
          <w:trHeight w:val="440"/>
          <w:tblHeader/>
        </w:trPr>
        <w:tc>
          <w:tcPr>
            <w:tcW w:w="781" w:type="dxa"/>
            <w:vAlign w:val="center"/>
          </w:tcPr>
          <w:p w:rsidR="009A16EB" w:rsidRPr="00FC009D" w:rsidRDefault="009A16EB" w:rsidP="009A16EB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9A16EB" w:rsidRPr="00FC009D" w:rsidRDefault="009A16EB" w:rsidP="009A16E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9A16EB" w:rsidRPr="00FC009D" w:rsidRDefault="009A16EB" w:rsidP="009A16E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A16EB" w:rsidRPr="00FC009D" w:rsidTr="009A16EB">
        <w:trPr>
          <w:trHeight w:val="18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9A16EB" w:rsidRPr="009A5C74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поставщик</w:t>
            </w:r>
            <w:r w:rsidR="00C97DB5">
              <w:rPr>
                <w:bCs w:val="0"/>
              </w:rPr>
              <w:t xml:space="preserve"> указанный в закупочную документацию</w:t>
            </w:r>
            <w:r w:rsidRPr="0097142B">
              <w:rPr>
                <w:bCs w:val="0"/>
              </w:rPr>
              <w:t xml:space="preserve">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16EB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A16EB" w:rsidRPr="00FD5F77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A16EB" w:rsidRPr="00A16F29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A16EB" w:rsidRPr="00FC009D" w:rsidTr="009A16EB">
        <w:trPr>
          <w:trHeight w:val="955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0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03"/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A16EB" w:rsidRPr="00AD35B1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A16EB" w:rsidRPr="00A16F29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344244">
              <w:fldChar w:fldCharType="begin"/>
            </w:r>
            <w:r>
              <w:instrText xml:space="preserve"> REF _Ref406409540 \r \h </w:instrText>
            </w:r>
            <w:r w:rsidR="00344244">
              <w:fldChar w:fldCharType="separate"/>
            </w:r>
            <w:r w:rsidR="00BD3FA1">
              <w:t>2.1</w:t>
            </w:r>
            <w:r w:rsidR="00344244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- в </w:t>
            </w:r>
            <w:r w:rsidR="00BC0910">
              <w:t>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A16EB" w:rsidRPr="00A16F29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A16EB" w:rsidRPr="00FC009D" w:rsidTr="009A16EB">
        <w:trPr>
          <w:trHeight w:val="246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A16EB" w:rsidRPr="00AD35B1" w:rsidRDefault="00BC0910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>
              <w:lastRenderedPageBreak/>
              <w:t xml:space="preserve">для </w:t>
            </w:r>
            <w:r w:rsidR="009A16EB" w:rsidRPr="00AD35B1">
              <w:t xml:space="preserve"> запроса цен - </w:t>
            </w:r>
            <w:r w:rsidR="009A16EB" w:rsidRPr="00DF4855">
              <w:t xml:space="preserve">не позднее чем за </w:t>
            </w:r>
            <w:r w:rsidR="009A16EB">
              <w:t>2 (два</w:t>
            </w:r>
            <w:r w:rsidR="009A16EB" w:rsidRPr="00DF4855">
              <w:t>) рабочих дн</w:t>
            </w:r>
            <w:r w:rsidR="009A16EB">
              <w:t>я</w:t>
            </w:r>
            <w:r w:rsidR="009A16EB" w:rsidRPr="00DF4855">
              <w:t xml:space="preserve"> до окончания срока подачи заявок</w:t>
            </w:r>
            <w:r w:rsidR="009A16EB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A16EB" w:rsidRPr="00FC009D" w:rsidTr="00BC0910">
        <w:trPr>
          <w:trHeight w:val="473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4" w:name="_Ref317253528"/>
          </w:p>
        </w:tc>
        <w:bookmarkEnd w:id="104"/>
        <w:tc>
          <w:tcPr>
            <w:tcW w:w="2268" w:type="dxa"/>
          </w:tcPr>
          <w:p w:rsidR="009A16EB" w:rsidRPr="00FC009D" w:rsidRDefault="009A16EB" w:rsidP="009A16EB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  <w:vAlign w:val="center"/>
          </w:tcPr>
          <w:p w:rsidR="009A16EB" w:rsidRPr="00BC0910" w:rsidRDefault="00BC0910" w:rsidP="00BC0910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rPr>
                <w:rFonts w:ascii="Times New Roman" w:hAnsi="Times New Roman"/>
                <w:b/>
              </w:rPr>
            </w:pPr>
            <w:r w:rsidRPr="00BC0910">
              <w:rPr>
                <w:rFonts w:ascii="Times New Roman" w:hAnsi="Times New Roman"/>
                <w:b/>
              </w:rPr>
              <w:t>Не требуется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/>
          </w:p>
        </w:tc>
        <w:bookmarkEnd w:id="105"/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9A16EB" w:rsidRPr="000035D6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A16EB" w:rsidRPr="007F4E78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A16EB" w:rsidRPr="00F322E9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 xml:space="preserve">. Допускается размещение </w:t>
            </w:r>
            <w:r w:rsidRPr="00983A63">
              <w:rPr>
                <w:szCs w:val="24"/>
              </w:rPr>
              <w:lastRenderedPageBreak/>
              <w:t>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A16EB" w:rsidRPr="00641F6C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bookmarkStart w:id="106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A16EB" w:rsidRPr="005671FF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7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6"/>
            <w:bookmarkEnd w:id="107"/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9A16EB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A16EB" w:rsidRPr="005671FF" w:rsidRDefault="009A16EB" w:rsidP="009A16E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A16EB" w:rsidRPr="00AB5B20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A16EB" w:rsidRDefault="009A16EB" w:rsidP="009A16EB">
            <w:pPr>
              <w:pStyle w:val="Times12"/>
              <w:ind w:firstLine="565"/>
            </w:pPr>
            <w:r>
              <w:lastRenderedPageBreak/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A1F5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4424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344244">
              <w:rPr>
                <w:szCs w:val="24"/>
              </w:rPr>
            </w:r>
            <w:r w:rsidR="00344244">
              <w:rPr>
                <w:szCs w:val="24"/>
              </w:rPr>
              <w:fldChar w:fldCharType="separate"/>
            </w:r>
            <w:r w:rsidR="00BD3FA1">
              <w:rPr>
                <w:szCs w:val="24"/>
              </w:rPr>
              <w:t>7.5</w:t>
            </w:r>
            <w:r w:rsidR="00344244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A16EB" w:rsidRPr="002562F4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действительности.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A16EB" w:rsidRPr="00656215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8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08"/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A16EB" w:rsidRPr="002562F4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A16EB" w:rsidRPr="003012C7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В случаях, влияющих на допуск участника к закупке или оценку его заявки на участие в закупке: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10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34424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344244">
              <w:rPr>
                <w:szCs w:val="24"/>
              </w:rPr>
            </w:r>
            <w:r w:rsidR="00344244">
              <w:rPr>
                <w:szCs w:val="24"/>
              </w:rPr>
              <w:fldChar w:fldCharType="separate"/>
            </w:r>
            <w:r w:rsidR="00BD3FA1">
              <w:rPr>
                <w:szCs w:val="24"/>
              </w:rPr>
              <w:t>б)</w:t>
            </w:r>
            <w:r w:rsidR="0034424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4424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344244">
              <w:rPr>
                <w:szCs w:val="24"/>
              </w:rPr>
            </w:r>
            <w:r w:rsidR="00344244">
              <w:rPr>
                <w:szCs w:val="24"/>
              </w:rPr>
              <w:fldChar w:fldCharType="separate"/>
            </w:r>
            <w:r w:rsidR="00BD3FA1">
              <w:rPr>
                <w:szCs w:val="24"/>
              </w:rPr>
              <w:t>8.2</w:t>
            </w:r>
            <w:r w:rsidR="00344244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9A16EB" w:rsidRPr="00CC3AA2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1D388B">
              <w:fldChar w:fldCharType="begin"/>
            </w:r>
            <w:r w:rsidR="001D388B">
              <w:instrText xml:space="preserve"> REF _Ref401221504 \r \h  \* MERGEFORMAT </w:instrText>
            </w:r>
            <w:r w:rsidR="001D388B">
              <w:fldChar w:fldCharType="separate"/>
            </w:r>
            <w:r w:rsidR="00BD3FA1" w:rsidRPr="00BD3FA1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1D388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1D388B">
              <w:fldChar w:fldCharType="begin"/>
            </w:r>
            <w:r w:rsidR="001D388B">
              <w:instrText xml:space="preserve"> REF _Ref401221523 \r \h  \* MERGEFORMAT </w:instrText>
            </w:r>
            <w:r w:rsidR="001D388B">
              <w:fldChar w:fldCharType="separate"/>
            </w:r>
            <w:r w:rsidR="00BD3FA1" w:rsidRPr="00BD3FA1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1D388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 w:rsidR="001D388B">
              <w:fldChar w:fldCharType="begin"/>
            </w:r>
            <w:r w:rsidR="001D388B">
              <w:instrText xml:space="preserve"> REF _Ref401221543 \r \h  \* MERGEFORMAT </w:instrText>
            </w:r>
            <w:r w:rsidR="001D388B">
              <w:fldChar w:fldCharType="separate"/>
            </w:r>
            <w:r w:rsidR="00BD3FA1" w:rsidRPr="00BD3FA1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1D388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1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1D388B">
              <w:fldChar w:fldCharType="begin"/>
            </w:r>
            <w:r w:rsidR="001D388B">
              <w:instrText xml:space="preserve"> REF _Ref401221584 \r \h  \* MERGEFORMAT </w:instrText>
            </w:r>
            <w:r w:rsidR="001D388B">
              <w:fldChar w:fldCharType="separate"/>
            </w:r>
            <w:r w:rsidR="00BD3FA1" w:rsidRPr="00BD3FA1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1D388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12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13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13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4"/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344244">
              <w:fldChar w:fldCharType="begin"/>
            </w:r>
            <w:r>
              <w:instrText xml:space="preserve"> REF _Ref317253528 \r \h </w:instrText>
            </w:r>
            <w:r w:rsidR="00344244">
              <w:fldChar w:fldCharType="separate"/>
            </w:r>
            <w:r w:rsidR="00BD3FA1">
              <w:t>4</w:t>
            </w:r>
            <w:r w:rsidR="00344244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344244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344244">
              <w:rPr>
                <w:bCs w:val="0"/>
              </w:rPr>
            </w:r>
            <w:r w:rsidR="00344244">
              <w:rPr>
                <w:bCs w:val="0"/>
              </w:rPr>
              <w:fldChar w:fldCharType="separate"/>
            </w:r>
            <w:r w:rsidR="00BD3FA1">
              <w:rPr>
                <w:bCs w:val="0"/>
              </w:rPr>
              <w:t>4</w:t>
            </w:r>
            <w:r w:rsidR="00344244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A16EB" w:rsidRPr="0084666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A16EB" w:rsidRPr="00656215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5"/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DA3FA6" w:rsidRDefault="003148A0" w:rsidP="009A16EB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-</w:t>
            </w:r>
          </w:p>
        </w:tc>
        <w:tc>
          <w:tcPr>
            <w:tcW w:w="12261" w:type="dxa"/>
          </w:tcPr>
          <w:p w:rsidR="009A16EB" w:rsidRPr="004132BA" w:rsidRDefault="003148A0" w:rsidP="00181258">
            <w:pPr>
              <w:pStyle w:val="Times12"/>
              <w:tabs>
                <w:tab w:val="left" w:pos="1416"/>
              </w:tabs>
              <w:ind w:left="566" w:firstLine="0"/>
            </w:pPr>
            <w: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34377" w:rsidRDefault="009A16EB" w:rsidP="00181258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9A16EB" w:rsidRPr="00181258" w:rsidRDefault="00181258" w:rsidP="00181258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b/>
                <w:spacing w:val="-6"/>
                <w:szCs w:val="28"/>
              </w:rPr>
            </w:pPr>
            <w:r w:rsidRPr="00181258">
              <w:rPr>
                <w:b/>
                <w:spacing w:val="-6"/>
                <w:szCs w:val="28"/>
              </w:rPr>
              <w:t xml:space="preserve">Не возможна 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181258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3148A0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0619BA" w:rsidRDefault="009A16EB" w:rsidP="009A16E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A16EB" w:rsidRPr="00AA57E4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A16EB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A16EB" w:rsidRPr="000619BA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/>
          </w:p>
        </w:tc>
        <w:bookmarkEnd w:id="116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A16EB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A16EB" w:rsidRPr="00EF37DD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9A16EB" w:rsidRPr="00FA02D7" w:rsidRDefault="009A16EB" w:rsidP="009A16E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зарубежными публичными компаниями мирового уровня, </w:t>
            </w:r>
            <w:r w:rsidRPr="00FA02D7">
              <w:lastRenderedPageBreak/>
              <w:t>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9A16EB" w:rsidRPr="00AE7722" w:rsidRDefault="009A16EB" w:rsidP="009A16EB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A16EB" w:rsidRPr="00AE7722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7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7"/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A16EB" w:rsidRPr="00FC009D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344244">
              <w:fldChar w:fldCharType="begin"/>
            </w:r>
            <w:r>
              <w:instrText xml:space="preserve"> REF _Ref401223826 \r \h </w:instrText>
            </w:r>
            <w:r w:rsidR="00344244">
              <w:fldChar w:fldCharType="separate"/>
            </w:r>
            <w:r w:rsidR="00BD3FA1">
              <w:t>а)</w:t>
            </w:r>
            <w:r w:rsidR="00344244">
              <w:fldChar w:fldCharType="end"/>
            </w:r>
            <w:r>
              <w:t>-</w:t>
            </w:r>
            <w:r w:rsidR="00344244">
              <w:fldChar w:fldCharType="begin"/>
            </w:r>
            <w:r>
              <w:instrText xml:space="preserve"> REF _Ref401223828 \r \h </w:instrText>
            </w:r>
            <w:r w:rsidR="00344244">
              <w:fldChar w:fldCharType="separate"/>
            </w:r>
            <w:r w:rsidR="00BD3FA1">
              <w:t>в)</w:t>
            </w:r>
            <w:r w:rsidR="00344244">
              <w:fldChar w:fldCharType="end"/>
            </w:r>
            <w:r>
              <w:t xml:space="preserve"> пункта </w:t>
            </w:r>
            <w:r w:rsidR="00344244">
              <w:fldChar w:fldCharType="begin"/>
            </w:r>
            <w:r>
              <w:instrText xml:space="preserve"> REF _Ref352159239 \r \h </w:instrText>
            </w:r>
            <w:r w:rsidR="00344244">
              <w:fldChar w:fldCharType="separate"/>
            </w:r>
            <w:r w:rsidR="00BD3FA1">
              <w:t>15.1</w:t>
            </w:r>
            <w:r w:rsidR="00344244">
              <w:fldChar w:fldCharType="end"/>
            </w:r>
            <w: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/>
          </w:p>
        </w:tc>
        <w:tc>
          <w:tcPr>
            <w:tcW w:w="2268" w:type="dxa"/>
          </w:tcPr>
          <w:p w:rsidR="009A16EB" w:rsidRDefault="009A16EB" w:rsidP="009A16EB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bookmarkEnd w:id="118"/>
            <w:r w:rsidRPr="00D47910"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1" w:type="dxa"/>
          </w:tcPr>
          <w:p w:rsidR="009A16EB" w:rsidRPr="00676509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5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25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6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7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9A16EB" w:rsidRPr="00134C01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lastRenderedPageBreak/>
              <w:t>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A2475A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/>
          </w:p>
        </w:tc>
        <w:bookmarkEnd w:id="128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  <w:vAlign w:val="center"/>
          </w:tcPr>
          <w:p w:rsidR="009A16EB" w:rsidRPr="0011617D" w:rsidRDefault="0011617D" w:rsidP="0011617D">
            <w:pPr>
              <w:tabs>
                <w:tab w:val="left" w:pos="0"/>
                <w:tab w:val="left" w:pos="1134"/>
              </w:tabs>
              <w:jc w:val="both"/>
              <w:rPr>
                <w:b/>
                <w:bCs/>
              </w:rPr>
            </w:pPr>
            <w:r>
              <w:rPr>
                <w:bCs/>
              </w:rPr>
              <w:t>Не требуется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9" w:name="_Ref397617142"/>
          </w:p>
        </w:tc>
        <w:tc>
          <w:tcPr>
            <w:tcW w:w="2268" w:type="dxa"/>
          </w:tcPr>
          <w:p w:rsidR="009A16EB" w:rsidRPr="00EC3767" w:rsidRDefault="009A16EB" w:rsidP="009A16EB">
            <w:pPr>
              <w:ind w:right="153"/>
              <w:jc w:val="both"/>
            </w:pPr>
            <w:bookmarkStart w:id="130" w:name="_Ref311059287"/>
            <w:bookmarkStart w:id="131" w:name="_Ref311060615"/>
            <w:bookmarkStart w:id="132" w:name="_Toc368984334"/>
            <w:bookmarkStart w:id="133" w:name="_Toc391380983"/>
            <w:bookmarkStart w:id="134" w:name="_Toc383097272"/>
            <w:bookmarkEnd w:id="129"/>
            <w:r w:rsidRPr="00EC3767">
              <w:t>Последствия уклонения участника от заключения договора</w:t>
            </w:r>
            <w:bookmarkEnd w:id="130"/>
            <w:bookmarkEnd w:id="131"/>
            <w:bookmarkEnd w:id="132"/>
            <w:bookmarkEnd w:id="133"/>
            <w:bookmarkEnd w:id="134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lastRenderedPageBreak/>
              <w:t>если такой участник закупки: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9A16EB" w:rsidRDefault="009A16EB" w:rsidP="009A16EB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9A16EB" w:rsidRPr="00FC009D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321836398"/>
          </w:p>
        </w:tc>
        <w:bookmarkEnd w:id="135"/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A16EB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</w:t>
            </w:r>
            <w:r w:rsidRPr="001D2AC2">
              <w:lastRenderedPageBreak/>
              <w:t>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A16EB" w:rsidRPr="00FC009D" w:rsidRDefault="009A16EB" w:rsidP="009A16E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A1202" w:rsidRPr="006A1202" w:rsidRDefault="006A1202" w:rsidP="006A1202">
      <w:pPr>
        <w:rPr>
          <w:bCs/>
          <w:sz w:val="28"/>
          <w:szCs w:val="28"/>
        </w:rPr>
        <w:sectPr w:rsidR="006A1202" w:rsidRPr="006A1202" w:rsidSect="008B4410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2823A0" w:rsidRDefault="002823A0" w:rsidP="006A1202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6" w:name="_Toc412098827"/>
      <w:r>
        <w:rPr>
          <w:b/>
          <w:sz w:val="28"/>
          <w:szCs w:val="28"/>
        </w:rPr>
        <w:t>ЧАСТЬ 3</w:t>
      </w:r>
      <w:bookmarkEnd w:id="136"/>
    </w:p>
    <w:sectPr w:rsidR="00DF507B" w:rsidRPr="00FC009D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4D8" w:rsidRDefault="006F34D8">
      <w:r>
        <w:separator/>
      </w:r>
    </w:p>
  </w:endnote>
  <w:endnote w:type="continuationSeparator" w:id="0">
    <w:p w:rsidR="006F34D8" w:rsidRDefault="006F34D8">
      <w:r>
        <w:continuationSeparator/>
      </w:r>
    </w:p>
  </w:endnote>
  <w:endnote w:type="continuationNotice" w:id="1">
    <w:p w:rsidR="006F34D8" w:rsidRDefault="006F34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720" w:rsidRDefault="0034424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681720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81720" w:rsidRDefault="0068172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720" w:rsidRPr="00FE6219" w:rsidRDefault="0068172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720" w:rsidRPr="00FE6219" w:rsidRDefault="0068172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720" w:rsidRPr="00FE6219" w:rsidRDefault="0068172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4D8" w:rsidRDefault="006F34D8">
      <w:r>
        <w:separator/>
      </w:r>
    </w:p>
  </w:footnote>
  <w:footnote w:type="continuationSeparator" w:id="0">
    <w:p w:rsidR="006F34D8" w:rsidRDefault="006F34D8">
      <w:r>
        <w:continuationSeparator/>
      </w:r>
    </w:p>
  </w:footnote>
  <w:footnote w:type="continuationNotice" w:id="1">
    <w:p w:rsidR="006F34D8" w:rsidRDefault="006F34D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720" w:rsidRPr="00F429FC" w:rsidRDefault="0034424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8172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D388B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720" w:rsidRPr="00F429FC" w:rsidRDefault="0034424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8172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D388B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720" w:rsidRPr="00F429FC" w:rsidRDefault="0034424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8172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D388B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3B2B6C"/>
    <w:multiLevelType w:val="multilevel"/>
    <w:tmpl w:val="5A6AE6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2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43D5708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90D60C1"/>
    <w:multiLevelType w:val="multilevel"/>
    <w:tmpl w:val="2DE645DC"/>
    <w:lvl w:ilvl="0">
      <w:start w:val="7"/>
      <w:numFmt w:val="decimalZero"/>
      <w:lvlText w:val="%1-0"/>
      <w:lvlJc w:val="left"/>
      <w:pPr>
        <w:ind w:left="1399" w:hanging="69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2108" w:hanging="69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916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625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694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403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472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8181" w:hanging="1800"/>
      </w:pPr>
      <w:rPr>
        <w:rFonts w:hint="default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3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8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8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51700CF"/>
    <w:multiLevelType w:val="multilevel"/>
    <w:tmpl w:val="6218CB9A"/>
    <w:lvl w:ilvl="0">
      <w:start w:val="7"/>
      <w:numFmt w:val="decimalZero"/>
      <w:lvlText w:val="%1-0"/>
      <w:lvlJc w:val="left"/>
      <w:pPr>
        <w:ind w:left="2029" w:hanging="63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2738" w:hanging="63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3537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4606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5315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6384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093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2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8871" w:hanging="1800"/>
      </w:pPr>
      <w:rPr>
        <w:rFonts w:hint="default"/>
      </w:rPr>
    </w:lvl>
  </w:abstractNum>
  <w:abstractNum w:abstractNumId="7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3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2">
    <w:nsid w:val="792721C9"/>
    <w:multiLevelType w:val="hybridMultilevel"/>
    <w:tmpl w:val="83B8CA2A"/>
    <w:lvl w:ilvl="0" w:tplc="D264D0D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3984E3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2E734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2C1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A8E1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4DF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5CA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0F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CE22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79E40472"/>
    <w:multiLevelType w:val="hybridMultilevel"/>
    <w:tmpl w:val="2D9E8170"/>
    <w:lvl w:ilvl="0" w:tplc="332A1962">
      <w:start w:val="23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5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8"/>
  </w:num>
  <w:num w:numId="2">
    <w:abstractNumId w:val="64"/>
  </w:num>
  <w:num w:numId="3">
    <w:abstractNumId w:val="61"/>
  </w:num>
  <w:num w:numId="4">
    <w:abstractNumId w:val="1"/>
  </w:num>
  <w:num w:numId="5">
    <w:abstractNumId w:val="0"/>
  </w:num>
  <w:num w:numId="6">
    <w:abstractNumId w:val="52"/>
  </w:num>
  <w:num w:numId="7">
    <w:abstractNumId w:val="49"/>
  </w:num>
  <w:num w:numId="8">
    <w:abstractNumId w:val="3"/>
  </w:num>
  <w:num w:numId="9">
    <w:abstractNumId w:val="32"/>
  </w:num>
  <w:num w:numId="10">
    <w:abstractNumId w:val="2"/>
  </w:num>
  <w:num w:numId="11">
    <w:abstractNumId w:val="29"/>
  </w:num>
  <w:num w:numId="12">
    <w:abstractNumId w:val="39"/>
  </w:num>
  <w:num w:numId="13">
    <w:abstractNumId w:val="75"/>
  </w:num>
  <w:num w:numId="14">
    <w:abstractNumId w:val="63"/>
  </w:num>
  <w:num w:numId="15">
    <w:abstractNumId w:val="38"/>
  </w:num>
  <w:num w:numId="16">
    <w:abstractNumId w:val="55"/>
  </w:num>
  <w:num w:numId="17">
    <w:abstractNumId w:val="80"/>
  </w:num>
  <w:num w:numId="18">
    <w:abstractNumId w:val="59"/>
  </w:num>
  <w:num w:numId="19">
    <w:abstractNumId w:val="71"/>
  </w:num>
  <w:num w:numId="20">
    <w:abstractNumId w:val="33"/>
  </w:num>
  <w:num w:numId="21">
    <w:abstractNumId w:val="70"/>
  </w:num>
  <w:num w:numId="22">
    <w:abstractNumId w:val="84"/>
  </w:num>
  <w:num w:numId="23">
    <w:abstractNumId w:val="76"/>
  </w:num>
  <w:num w:numId="24">
    <w:abstractNumId w:val="74"/>
  </w:num>
  <w:num w:numId="25">
    <w:abstractNumId w:val="9"/>
  </w:num>
  <w:num w:numId="26">
    <w:abstractNumId w:val="81"/>
  </w:num>
  <w:num w:numId="27">
    <w:abstractNumId w:val="50"/>
  </w:num>
  <w:num w:numId="28">
    <w:abstractNumId w:val="20"/>
  </w:num>
  <w:num w:numId="29">
    <w:abstractNumId w:val="46"/>
  </w:num>
  <w:num w:numId="30">
    <w:abstractNumId w:val="44"/>
  </w:num>
  <w:num w:numId="31">
    <w:abstractNumId w:val="86"/>
  </w:num>
  <w:num w:numId="32">
    <w:abstractNumId w:val="35"/>
  </w:num>
  <w:num w:numId="33">
    <w:abstractNumId w:val="77"/>
  </w:num>
  <w:num w:numId="34">
    <w:abstractNumId w:val="47"/>
  </w:num>
  <w:num w:numId="35">
    <w:abstractNumId w:val="7"/>
  </w:num>
  <w:num w:numId="36">
    <w:abstractNumId w:val="67"/>
  </w:num>
  <w:num w:numId="37">
    <w:abstractNumId w:val="31"/>
  </w:num>
  <w:num w:numId="38">
    <w:abstractNumId w:val="66"/>
  </w:num>
  <w:num w:numId="39">
    <w:abstractNumId w:val="72"/>
  </w:num>
  <w:num w:numId="40">
    <w:abstractNumId w:val="13"/>
  </w:num>
  <w:num w:numId="41">
    <w:abstractNumId w:val="25"/>
  </w:num>
  <w:num w:numId="42">
    <w:abstractNumId w:val="21"/>
  </w:num>
  <w:num w:numId="43">
    <w:abstractNumId w:val="65"/>
  </w:num>
  <w:num w:numId="44">
    <w:abstractNumId w:val="11"/>
  </w:num>
  <w:num w:numId="45">
    <w:abstractNumId w:val="19"/>
  </w:num>
  <w:num w:numId="46">
    <w:abstractNumId w:val="57"/>
  </w:num>
  <w:num w:numId="47">
    <w:abstractNumId w:val="58"/>
  </w:num>
  <w:num w:numId="48">
    <w:abstractNumId w:val="15"/>
  </w:num>
  <w:num w:numId="49">
    <w:abstractNumId w:val="62"/>
  </w:num>
  <w:num w:numId="50">
    <w:abstractNumId w:val="34"/>
  </w:num>
  <w:num w:numId="51">
    <w:abstractNumId w:val="51"/>
  </w:num>
  <w:num w:numId="52">
    <w:abstractNumId w:val="12"/>
  </w:num>
  <w:num w:numId="53">
    <w:abstractNumId w:val="48"/>
  </w:num>
  <w:num w:numId="54">
    <w:abstractNumId w:val="85"/>
  </w:num>
  <w:num w:numId="55">
    <w:abstractNumId w:val="10"/>
  </w:num>
  <w:num w:numId="56">
    <w:abstractNumId w:val="68"/>
  </w:num>
  <w:num w:numId="57">
    <w:abstractNumId w:val="5"/>
  </w:num>
  <w:num w:numId="58">
    <w:abstractNumId w:val="27"/>
  </w:num>
  <w:num w:numId="59">
    <w:abstractNumId w:val="28"/>
  </w:num>
  <w:num w:numId="60">
    <w:abstractNumId w:val="23"/>
  </w:num>
  <w:num w:numId="61">
    <w:abstractNumId w:val="54"/>
  </w:num>
  <w:num w:numId="62">
    <w:abstractNumId w:val="43"/>
  </w:num>
  <w:num w:numId="63">
    <w:abstractNumId w:val="79"/>
  </w:num>
  <w:num w:numId="64">
    <w:abstractNumId w:val="6"/>
  </w:num>
  <w:num w:numId="65">
    <w:abstractNumId w:val="22"/>
  </w:num>
  <w:num w:numId="66">
    <w:abstractNumId w:val="41"/>
  </w:num>
  <w:num w:numId="67">
    <w:abstractNumId w:val="60"/>
  </w:num>
  <w:num w:numId="68">
    <w:abstractNumId w:val="4"/>
  </w:num>
  <w:num w:numId="69">
    <w:abstractNumId w:val="42"/>
  </w:num>
  <w:num w:numId="70">
    <w:abstractNumId w:val="14"/>
  </w:num>
  <w:num w:numId="71">
    <w:abstractNumId w:val="17"/>
  </w:num>
  <w:num w:numId="7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8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5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6"/>
  </w:num>
  <w:num w:numId="83">
    <w:abstractNumId w:val="82"/>
  </w:num>
  <w:num w:numId="84">
    <w:abstractNumId w:val="30"/>
  </w:num>
  <w:num w:numId="8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37"/>
  </w:num>
  <w:num w:numId="87">
    <w:abstractNumId w:val="83"/>
  </w:num>
  <w:num w:numId="88">
    <w:abstractNumId w:val="69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3604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CA4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7973"/>
    <w:rsid w:val="000D0A35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0FD"/>
    <w:rsid w:val="00101D5D"/>
    <w:rsid w:val="001030DA"/>
    <w:rsid w:val="00103240"/>
    <w:rsid w:val="00103677"/>
    <w:rsid w:val="0010414F"/>
    <w:rsid w:val="0010521C"/>
    <w:rsid w:val="00107A8B"/>
    <w:rsid w:val="00107AD4"/>
    <w:rsid w:val="001102B1"/>
    <w:rsid w:val="00110379"/>
    <w:rsid w:val="0011038C"/>
    <w:rsid w:val="00110DFA"/>
    <w:rsid w:val="00111BA4"/>
    <w:rsid w:val="00112323"/>
    <w:rsid w:val="001150D8"/>
    <w:rsid w:val="0011617D"/>
    <w:rsid w:val="00116368"/>
    <w:rsid w:val="001205C1"/>
    <w:rsid w:val="001209EA"/>
    <w:rsid w:val="0012106F"/>
    <w:rsid w:val="0012137B"/>
    <w:rsid w:val="001217B3"/>
    <w:rsid w:val="00121C37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4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5D5E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258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2D60"/>
    <w:rsid w:val="001B374E"/>
    <w:rsid w:val="001B6AE7"/>
    <w:rsid w:val="001B7DBD"/>
    <w:rsid w:val="001B7FED"/>
    <w:rsid w:val="001C09E9"/>
    <w:rsid w:val="001C11A8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88B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9B9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2FF1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050"/>
    <w:rsid w:val="00222F7B"/>
    <w:rsid w:val="00223E56"/>
    <w:rsid w:val="0022471A"/>
    <w:rsid w:val="002255C2"/>
    <w:rsid w:val="002255FE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AF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956"/>
    <w:rsid w:val="00264F3C"/>
    <w:rsid w:val="00265509"/>
    <w:rsid w:val="00265BE7"/>
    <w:rsid w:val="00266729"/>
    <w:rsid w:val="002669A1"/>
    <w:rsid w:val="0026790D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3A0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C55"/>
    <w:rsid w:val="002A68E9"/>
    <w:rsid w:val="002A7AD1"/>
    <w:rsid w:val="002B0A65"/>
    <w:rsid w:val="002B16BF"/>
    <w:rsid w:val="002B1855"/>
    <w:rsid w:val="002B2968"/>
    <w:rsid w:val="002B2A48"/>
    <w:rsid w:val="002B2B2D"/>
    <w:rsid w:val="002B3004"/>
    <w:rsid w:val="002B36DF"/>
    <w:rsid w:val="002B619A"/>
    <w:rsid w:val="002B7E12"/>
    <w:rsid w:val="002C0E1F"/>
    <w:rsid w:val="002C1BA6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2E47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8A0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79B"/>
    <w:rsid w:val="00341018"/>
    <w:rsid w:val="003414CB"/>
    <w:rsid w:val="00341751"/>
    <w:rsid w:val="00341EEB"/>
    <w:rsid w:val="003420C2"/>
    <w:rsid w:val="003425A0"/>
    <w:rsid w:val="00342B8C"/>
    <w:rsid w:val="00343043"/>
    <w:rsid w:val="00344244"/>
    <w:rsid w:val="003445D6"/>
    <w:rsid w:val="003450B5"/>
    <w:rsid w:val="0034532B"/>
    <w:rsid w:val="00345E3A"/>
    <w:rsid w:val="00346137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5DD9"/>
    <w:rsid w:val="0036078B"/>
    <w:rsid w:val="00360CF0"/>
    <w:rsid w:val="00361CF7"/>
    <w:rsid w:val="00362335"/>
    <w:rsid w:val="00362743"/>
    <w:rsid w:val="003648DC"/>
    <w:rsid w:val="003651B9"/>
    <w:rsid w:val="0036545F"/>
    <w:rsid w:val="00365FD3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57D"/>
    <w:rsid w:val="003C5257"/>
    <w:rsid w:val="003C5658"/>
    <w:rsid w:val="003C60E7"/>
    <w:rsid w:val="003C72D4"/>
    <w:rsid w:val="003C7416"/>
    <w:rsid w:val="003D1BE9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836"/>
    <w:rsid w:val="003E68CF"/>
    <w:rsid w:val="003E6CD8"/>
    <w:rsid w:val="003E715E"/>
    <w:rsid w:val="003E71FC"/>
    <w:rsid w:val="003E7493"/>
    <w:rsid w:val="003F0381"/>
    <w:rsid w:val="003F2178"/>
    <w:rsid w:val="003F26B6"/>
    <w:rsid w:val="003F33E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437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3E8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026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9F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268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3F2C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6B1B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0DE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63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1C7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804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44E"/>
    <w:rsid w:val="0058002C"/>
    <w:rsid w:val="00582ACF"/>
    <w:rsid w:val="00582DC8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7388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1F28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18E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2928"/>
    <w:rsid w:val="00613E6A"/>
    <w:rsid w:val="0061529C"/>
    <w:rsid w:val="00615A44"/>
    <w:rsid w:val="006161E2"/>
    <w:rsid w:val="006162AD"/>
    <w:rsid w:val="006200A4"/>
    <w:rsid w:val="0062378E"/>
    <w:rsid w:val="00624786"/>
    <w:rsid w:val="00624EFD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23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720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202"/>
    <w:rsid w:val="006A256D"/>
    <w:rsid w:val="006A33E1"/>
    <w:rsid w:val="006A3F4F"/>
    <w:rsid w:val="006A4115"/>
    <w:rsid w:val="006A4E1E"/>
    <w:rsid w:val="006A6581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81B"/>
    <w:rsid w:val="006E1EA3"/>
    <w:rsid w:val="006E2007"/>
    <w:rsid w:val="006E232C"/>
    <w:rsid w:val="006E309F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4D8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E46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30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58D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9A2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6DFF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EA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FA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37A0F"/>
    <w:rsid w:val="008407FA"/>
    <w:rsid w:val="00841942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89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2FB"/>
    <w:rsid w:val="00871752"/>
    <w:rsid w:val="00872492"/>
    <w:rsid w:val="00872F85"/>
    <w:rsid w:val="00873D81"/>
    <w:rsid w:val="0087433A"/>
    <w:rsid w:val="0087492F"/>
    <w:rsid w:val="00874D9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CD5"/>
    <w:rsid w:val="00886236"/>
    <w:rsid w:val="008866DC"/>
    <w:rsid w:val="00886969"/>
    <w:rsid w:val="008876F4"/>
    <w:rsid w:val="008900C3"/>
    <w:rsid w:val="0089022A"/>
    <w:rsid w:val="00890DF7"/>
    <w:rsid w:val="008912A9"/>
    <w:rsid w:val="008916AF"/>
    <w:rsid w:val="00891AA2"/>
    <w:rsid w:val="00891D06"/>
    <w:rsid w:val="00892256"/>
    <w:rsid w:val="00894FCC"/>
    <w:rsid w:val="0089519D"/>
    <w:rsid w:val="008952CB"/>
    <w:rsid w:val="008960D1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3F48"/>
    <w:rsid w:val="008B441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55A"/>
    <w:rsid w:val="008C3686"/>
    <w:rsid w:val="008C4446"/>
    <w:rsid w:val="008C481F"/>
    <w:rsid w:val="008C69D0"/>
    <w:rsid w:val="008D0B51"/>
    <w:rsid w:val="008D0E60"/>
    <w:rsid w:val="008D23F0"/>
    <w:rsid w:val="008D2492"/>
    <w:rsid w:val="008D2A0F"/>
    <w:rsid w:val="008D371F"/>
    <w:rsid w:val="008D3B23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F55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4FC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4FF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C59"/>
    <w:rsid w:val="00981193"/>
    <w:rsid w:val="00981350"/>
    <w:rsid w:val="00981BF7"/>
    <w:rsid w:val="00983EA3"/>
    <w:rsid w:val="009845CF"/>
    <w:rsid w:val="00984DC4"/>
    <w:rsid w:val="00986CFC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6EB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56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42B8"/>
    <w:rsid w:val="009E6085"/>
    <w:rsid w:val="009E6B81"/>
    <w:rsid w:val="009E6E3F"/>
    <w:rsid w:val="009E73CF"/>
    <w:rsid w:val="009E7B08"/>
    <w:rsid w:val="009E7C9F"/>
    <w:rsid w:val="009F00E0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1F0E"/>
    <w:rsid w:val="00A030B3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BDE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75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F31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763"/>
    <w:rsid w:val="00A520CB"/>
    <w:rsid w:val="00A52F3D"/>
    <w:rsid w:val="00A54A94"/>
    <w:rsid w:val="00A555A1"/>
    <w:rsid w:val="00A566C1"/>
    <w:rsid w:val="00A568B8"/>
    <w:rsid w:val="00A57216"/>
    <w:rsid w:val="00A57550"/>
    <w:rsid w:val="00A57583"/>
    <w:rsid w:val="00A601B5"/>
    <w:rsid w:val="00A60257"/>
    <w:rsid w:val="00A60574"/>
    <w:rsid w:val="00A6275B"/>
    <w:rsid w:val="00A62A69"/>
    <w:rsid w:val="00A6467A"/>
    <w:rsid w:val="00A648BA"/>
    <w:rsid w:val="00A64CCA"/>
    <w:rsid w:val="00A65979"/>
    <w:rsid w:val="00A65ED9"/>
    <w:rsid w:val="00A7049C"/>
    <w:rsid w:val="00A7053D"/>
    <w:rsid w:val="00A70839"/>
    <w:rsid w:val="00A708C4"/>
    <w:rsid w:val="00A71913"/>
    <w:rsid w:val="00A72082"/>
    <w:rsid w:val="00A7238B"/>
    <w:rsid w:val="00A7247C"/>
    <w:rsid w:val="00A73C9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17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639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9A3"/>
    <w:rsid w:val="00AC14AF"/>
    <w:rsid w:val="00AC2C95"/>
    <w:rsid w:val="00AC319D"/>
    <w:rsid w:val="00AC4086"/>
    <w:rsid w:val="00AC58F3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94A"/>
    <w:rsid w:val="00AE5CFF"/>
    <w:rsid w:val="00AE68EA"/>
    <w:rsid w:val="00AE6B21"/>
    <w:rsid w:val="00AE6D15"/>
    <w:rsid w:val="00AE6EEE"/>
    <w:rsid w:val="00AE7830"/>
    <w:rsid w:val="00AE7CC5"/>
    <w:rsid w:val="00AF1C4C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0CF"/>
    <w:rsid w:val="00B16151"/>
    <w:rsid w:val="00B16F53"/>
    <w:rsid w:val="00B20C8B"/>
    <w:rsid w:val="00B21E08"/>
    <w:rsid w:val="00B226BE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ACD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47FFA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98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4AE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DDD"/>
    <w:rsid w:val="00B92351"/>
    <w:rsid w:val="00B93383"/>
    <w:rsid w:val="00B93CDC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B7476"/>
    <w:rsid w:val="00BC0910"/>
    <w:rsid w:val="00BC0C19"/>
    <w:rsid w:val="00BC1EED"/>
    <w:rsid w:val="00BC31FE"/>
    <w:rsid w:val="00BC477F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54D"/>
    <w:rsid w:val="00BD1ED3"/>
    <w:rsid w:val="00BD369E"/>
    <w:rsid w:val="00BD378F"/>
    <w:rsid w:val="00BD3C76"/>
    <w:rsid w:val="00BD3FA1"/>
    <w:rsid w:val="00BD55DD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8C6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86F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0AC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AB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A6A"/>
    <w:rsid w:val="00C9629A"/>
    <w:rsid w:val="00C9637E"/>
    <w:rsid w:val="00C97366"/>
    <w:rsid w:val="00C975D6"/>
    <w:rsid w:val="00C97DB5"/>
    <w:rsid w:val="00CA06EF"/>
    <w:rsid w:val="00CA18A4"/>
    <w:rsid w:val="00CA1996"/>
    <w:rsid w:val="00CA2886"/>
    <w:rsid w:val="00CA37FB"/>
    <w:rsid w:val="00CA3F23"/>
    <w:rsid w:val="00CA4159"/>
    <w:rsid w:val="00CA4E34"/>
    <w:rsid w:val="00CA5128"/>
    <w:rsid w:val="00CA564D"/>
    <w:rsid w:val="00CA701B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40F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3A1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B1C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15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2CAA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A75A5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6CCA"/>
    <w:rsid w:val="00DB7165"/>
    <w:rsid w:val="00DC1646"/>
    <w:rsid w:val="00DC1ED2"/>
    <w:rsid w:val="00DC40DE"/>
    <w:rsid w:val="00DC50FF"/>
    <w:rsid w:val="00DC546D"/>
    <w:rsid w:val="00DC6036"/>
    <w:rsid w:val="00DD0201"/>
    <w:rsid w:val="00DD17FB"/>
    <w:rsid w:val="00DD1B39"/>
    <w:rsid w:val="00DD2162"/>
    <w:rsid w:val="00DD28F8"/>
    <w:rsid w:val="00DD308D"/>
    <w:rsid w:val="00DD34A3"/>
    <w:rsid w:val="00DD4932"/>
    <w:rsid w:val="00DD4FCC"/>
    <w:rsid w:val="00DD5190"/>
    <w:rsid w:val="00DD5D17"/>
    <w:rsid w:val="00DD6BF6"/>
    <w:rsid w:val="00DD6CBC"/>
    <w:rsid w:val="00DD77FB"/>
    <w:rsid w:val="00DE0B73"/>
    <w:rsid w:val="00DE242D"/>
    <w:rsid w:val="00DE419C"/>
    <w:rsid w:val="00DE5685"/>
    <w:rsid w:val="00DE56F3"/>
    <w:rsid w:val="00DF01BA"/>
    <w:rsid w:val="00DF146D"/>
    <w:rsid w:val="00DF1A5E"/>
    <w:rsid w:val="00DF1A96"/>
    <w:rsid w:val="00DF3951"/>
    <w:rsid w:val="00DF3F4A"/>
    <w:rsid w:val="00DF421D"/>
    <w:rsid w:val="00DF4289"/>
    <w:rsid w:val="00DF47C9"/>
    <w:rsid w:val="00DF4E46"/>
    <w:rsid w:val="00DF4EBD"/>
    <w:rsid w:val="00DF507B"/>
    <w:rsid w:val="00DF5450"/>
    <w:rsid w:val="00DF5F51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5A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11D"/>
    <w:rsid w:val="00E73806"/>
    <w:rsid w:val="00E7477B"/>
    <w:rsid w:val="00E74F6B"/>
    <w:rsid w:val="00E7567C"/>
    <w:rsid w:val="00E7647C"/>
    <w:rsid w:val="00E77DD2"/>
    <w:rsid w:val="00E800A0"/>
    <w:rsid w:val="00E808A7"/>
    <w:rsid w:val="00E80AF2"/>
    <w:rsid w:val="00E8177F"/>
    <w:rsid w:val="00E81AA4"/>
    <w:rsid w:val="00E83856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4E7D"/>
    <w:rsid w:val="00F04F84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372B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7F2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959"/>
    <w:rsid w:val="00F44A59"/>
    <w:rsid w:val="00F459BB"/>
    <w:rsid w:val="00F46265"/>
    <w:rsid w:val="00F50B6D"/>
    <w:rsid w:val="00F5157F"/>
    <w:rsid w:val="00F52654"/>
    <w:rsid w:val="00F533FD"/>
    <w:rsid w:val="00F53E04"/>
    <w:rsid w:val="00F54E69"/>
    <w:rsid w:val="00F55989"/>
    <w:rsid w:val="00F55ABC"/>
    <w:rsid w:val="00F55C42"/>
    <w:rsid w:val="00F567FD"/>
    <w:rsid w:val="00F60E6C"/>
    <w:rsid w:val="00F62BD9"/>
    <w:rsid w:val="00F632B9"/>
    <w:rsid w:val="00F634F1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1B48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6A"/>
    <w:rsid w:val="00FE3B0A"/>
    <w:rsid w:val="00FE3B9C"/>
    <w:rsid w:val="00FE4672"/>
    <w:rsid w:val="00FE6BED"/>
    <w:rsid w:val="00FE76A0"/>
    <w:rsid w:val="00FE7D45"/>
    <w:rsid w:val="00FF0DD7"/>
    <w:rsid w:val="00FF1C9E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0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uiPriority w:val="99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uiPriority w:val="99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uiPriority w:val="99"/>
    <w:qFormat/>
    <w:rsid w:val="00857D89"/>
    <w:rPr>
      <w:rFonts w:ascii="Calibri" w:hAnsi="Calibri" w:cs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AC58F3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3"/>
    <w:rsid w:val="001102B1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1102B1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1102B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uemp@uemp.ural.ru" TargetMode="Externa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B74CF-5358-4429-A6A2-26239DF5A52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255357-A753-4CA3-A7F5-6BC56D861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A08D844A</Template>
  <TotalTime>1107</TotalTime>
  <Pages>39</Pages>
  <Words>12007</Words>
  <Characters>68444</Characters>
  <Application>Microsoft Office Word</Application>
  <DocSecurity>0</DocSecurity>
  <Lines>570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80291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отд. 29 Фархутдинов Рустем Фандусович</cp:lastModifiedBy>
  <cp:revision>75</cp:revision>
  <cp:lastPrinted>2015-08-26T08:30:00Z</cp:lastPrinted>
  <dcterms:created xsi:type="dcterms:W3CDTF">2015-02-12T13:10:00Z</dcterms:created>
  <dcterms:modified xsi:type="dcterms:W3CDTF">2015-09-03T11:20:00Z</dcterms:modified>
</cp:coreProperties>
</file>