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7B2" w:rsidRDefault="00EB17B2" w:rsidP="00EB17B2">
      <w:pPr>
        <w:tabs>
          <w:tab w:val="right" w:pos="9356"/>
        </w:tabs>
        <w:ind w:firstLine="540"/>
        <w:jc w:val="center"/>
        <w:rPr>
          <w:b/>
          <w:bCs/>
          <w:sz w:val="28"/>
        </w:rPr>
      </w:pPr>
      <w:r>
        <w:rPr>
          <w:b/>
          <w:bCs/>
          <w:sz w:val="28"/>
        </w:rPr>
        <w:t>Техническое Задание.</w:t>
      </w:r>
    </w:p>
    <w:p w:rsidR="00EB17B2" w:rsidRDefault="00EB17B2">
      <w:pPr>
        <w:tabs>
          <w:tab w:val="right" w:pos="9356"/>
        </w:tabs>
        <w:ind w:firstLine="540"/>
        <w:jc w:val="both"/>
        <w:rPr>
          <w:b/>
          <w:bCs/>
          <w:sz w:val="28"/>
        </w:rPr>
      </w:pPr>
    </w:p>
    <w:p w:rsidR="000034E3" w:rsidRPr="00783109" w:rsidRDefault="001545CE">
      <w:pPr>
        <w:tabs>
          <w:tab w:val="right" w:pos="9356"/>
        </w:tabs>
        <w:ind w:firstLine="540"/>
        <w:jc w:val="both"/>
        <w:rPr>
          <w:b/>
          <w:bCs/>
          <w:sz w:val="28"/>
        </w:rPr>
      </w:pPr>
      <w:r>
        <w:rPr>
          <w:b/>
          <w:bCs/>
          <w:sz w:val="28"/>
        </w:rPr>
        <w:t>1.</w:t>
      </w:r>
      <w:r w:rsidR="002320CF" w:rsidRPr="00783109">
        <w:rPr>
          <w:b/>
          <w:bCs/>
          <w:sz w:val="28"/>
        </w:rPr>
        <w:t xml:space="preserve"> </w:t>
      </w:r>
      <w:r w:rsidR="00F22CAA" w:rsidRPr="00F22CAA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пружинных </w:t>
      </w:r>
      <w:r w:rsidR="000034E3" w:rsidRPr="00783109">
        <w:rPr>
          <w:b/>
          <w:bCs/>
          <w:sz w:val="28"/>
        </w:rPr>
        <w:t xml:space="preserve">предохранительных клапанов тракта </w:t>
      </w:r>
      <w:r w:rsidR="002320CF" w:rsidRPr="00783109">
        <w:rPr>
          <w:b/>
          <w:bCs/>
          <w:sz w:val="28"/>
        </w:rPr>
        <w:t>среднего</w:t>
      </w:r>
      <w:r w:rsidR="000034E3" w:rsidRPr="00783109">
        <w:rPr>
          <w:b/>
          <w:bCs/>
          <w:sz w:val="28"/>
        </w:rPr>
        <w:t xml:space="preserve"> давления </w:t>
      </w:r>
    </w:p>
    <w:p w:rsidR="000034E3" w:rsidRPr="00783109" w:rsidRDefault="000034E3">
      <w:pPr>
        <w:pStyle w:val="2"/>
        <w:tabs>
          <w:tab w:val="right" w:pos="9356"/>
        </w:tabs>
        <w:ind w:right="340" w:firstLine="540"/>
        <w:jc w:val="both"/>
        <w:rPr>
          <w:b/>
          <w:bCs/>
          <w:sz w:val="24"/>
          <w:szCs w:val="24"/>
          <w:vertAlign w:val="subscript"/>
        </w:rPr>
      </w:pPr>
    </w:p>
    <w:p w:rsidR="000034E3" w:rsidRPr="00783109" w:rsidRDefault="001545CE">
      <w:pPr>
        <w:pStyle w:val="2"/>
        <w:tabs>
          <w:tab w:val="right" w:pos="9356"/>
        </w:tabs>
        <w:ind w:right="340" w:firstLine="540"/>
        <w:jc w:val="both"/>
        <w:rPr>
          <w:rFonts w:eastAsia="Arial Unicode MS"/>
          <w:sz w:val="24"/>
          <w:szCs w:val="24"/>
        </w:rPr>
      </w:pPr>
      <w:r>
        <w:rPr>
          <w:sz w:val="24"/>
          <w:szCs w:val="24"/>
        </w:rPr>
        <w:t>1</w:t>
      </w:r>
      <w:r w:rsidR="000034E3" w:rsidRPr="00783109">
        <w:rPr>
          <w:sz w:val="24"/>
          <w:szCs w:val="24"/>
        </w:rPr>
        <w:t>.1 Исходные данные:</w:t>
      </w:r>
    </w:p>
    <w:p w:rsidR="000034E3" w:rsidRPr="00783109" w:rsidRDefault="000034E3">
      <w:pPr>
        <w:tabs>
          <w:tab w:val="right" w:pos="9356"/>
        </w:tabs>
        <w:ind w:right="57" w:firstLine="540"/>
        <w:jc w:val="both"/>
      </w:pPr>
      <w:r w:rsidRPr="00783109">
        <w:t xml:space="preserve">- максимальная паропроизводительность  тракта </w:t>
      </w:r>
      <w:r w:rsidR="003A3C94" w:rsidRPr="00783109">
        <w:t>С</w:t>
      </w:r>
      <w:r w:rsidRPr="00783109">
        <w:t>Д , т/ч</w:t>
      </w:r>
      <w:r w:rsidRPr="00783109">
        <w:tab/>
      </w:r>
      <w:r w:rsidR="0055010C">
        <w:t>50,4</w:t>
      </w:r>
      <w:r w:rsidR="00AD048C" w:rsidRPr="00783109">
        <w:t>.</w:t>
      </w:r>
    </w:p>
    <w:p w:rsidR="00783109" w:rsidRPr="0093065B" w:rsidRDefault="00783109" w:rsidP="0055010C">
      <w:pPr>
        <w:tabs>
          <w:tab w:val="right" w:pos="9356"/>
        </w:tabs>
        <w:ind w:right="-28" w:firstLine="540"/>
        <w:jc w:val="both"/>
      </w:pPr>
      <w:r w:rsidRPr="0093065B">
        <w:t xml:space="preserve">Суммарная пропускная способность </w:t>
      </w:r>
      <w:r w:rsidRPr="0093065B">
        <w:rPr>
          <w:bCs/>
        </w:rPr>
        <w:t xml:space="preserve">предохранительного клапана паропровода </w:t>
      </w:r>
      <w:r w:rsidR="0026171D">
        <w:rPr>
          <w:bCs/>
        </w:rPr>
        <w:t>СД</w:t>
      </w:r>
      <w:r w:rsidRPr="0093065B">
        <w:t xml:space="preserve"> и </w:t>
      </w:r>
      <w:r w:rsidRPr="0093065B">
        <w:rPr>
          <w:bCs/>
        </w:rPr>
        <w:t xml:space="preserve">предохранительного клапана барабана </w:t>
      </w:r>
      <w:r w:rsidR="0026171D">
        <w:rPr>
          <w:bCs/>
        </w:rPr>
        <w:t xml:space="preserve">СД </w:t>
      </w:r>
      <w:r w:rsidRPr="0093065B">
        <w:rPr>
          <w:bCs/>
        </w:rPr>
        <w:t xml:space="preserve">не менее </w:t>
      </w:r>
      <w:r w:rsidR="0055010C">
        <w:rPr>
          <w:bCs/>
        </w:rPr>
        <w:t>50,4</w:t>
      </w:r>
      <w:r w:rsidRPr="0093065B">
        <w:rPr>
          <w:bCs/>
        </w:rPr>
        <w:t xml:space="preserve"> </w:t>
      </w:r>
      <w:r w:rsidRPr="0093065B">
        <w:t>т/ч</w:t>
      </w:r>
      <w:r w:rsidR="00BA1778">
        <w:t xml:space="preserve"> и не более </w:t>
      </w:r>
      <w:r w:rsidR="0055010C">
        <w:t>65,52</w:t>
      </w:r>
      <w:r w:rsidR="00BA1778">
        <w:t xml:space="preserve"> т/ч</w:t>
      </w:r>
      <w:r w:rsidRPr="0093065B">
        <w:t>.</w:t>
      </w:r>
    </w:p>
    <w:p w:rsidR="000034E3" w:rsidRPr="0093065B" w:rsidRDefault="000034E3">
      <w:pPr>
        <w:tabs>
          <w:tab w:val="right" w:pos="9356"/>
        </w:tabs>
        <w:ind w:right="57" w:firstLine="540"/>
        <w:jc w:val="both"/>
        <w:rPr>
          <w:rFonts w:eastAsia="Arial Unicode MS"/>
          <w:bCs/>
          <w:szCs w:val="20"/>
          <w:highlight w:val="yellow"/>
        </w:rPr>
      </w:pPr>
    </w:p>
    <w:p w:rsidR="000034E3" w:rsidRPr="009F14C0" w:rsidRDefault="001545CE">
      <w:pPr>
        <w:tabs>
          <w:tab w:val="right" w:pos="9356"/>
        </w:tabs>
        <w:ind w:right="-28" w:firstLine="540"/>
        <w:jc w:val="both"/>
        <w:rPr>
          <w:bCs/>
        </w:rPr>
      </w:pPr>
      <w:r>
        <w:rPr>
          <w:bCs/>
        </w:rPr>
        <w:t>1</w:t>
      </w:r>
      <w:r w:rsidR="000034E3" w:rsidRPr="009F14C0">
        <w:rPr>
          <w:bCs/>
        </w:rPr>
        <w:t>.2 Исходные данные предохра</w:t>
      </w:r>
      <w:r w:rsidR="001936E4" w:rsidRPr="009F14C0">
        <w:rPr>
          <w:bCs/>
        </w:rPr>
        <w:t>нительного клапана паропровода С</w:t>
      </w:r>
      <w:r w:rsidR="000034E3" w:rsidRPr="009F14C0">
        <w:rPr>
          <w:bCs/>
        </w:rPr>
        <w:t>Д</w:t>
      </w:r>
      <w:r w:rsidR="00011BDA" w:rsidRPr="009F14C0">
        <w:rPr>
          <w:bCs/>
        </w:rPr>
        <w:t xml:space="preserve"> </w:t>
      </w:r>
      <w:r w:rsidR="0055010C">
        <w:rPr>
          <w:bCs/>
        </w:rPr>
        <w:br/>
      </w:r>
      <w:r w:rsidR="00011BDA" w:rsidRPr="009F14C0">
        <w:rPr>
          <w:bCs/>
        </w:rPr>
        <w:t>(</w:t>
      </w:r>
      <w:r w:rsidR="009F14C0" w:rsidRPr="009F14C0">
        <w:rPr>
          <w:bCs/>
        </w:rPr>
        <w:t>31</w:t>
      </w:r>
      <w:r w:rsidR="00011BDA" w:rsidRPr="009F14C0">
        <w:rPr>
          <w:bCs/>
          <w:lang w:val="en-US"/>
        </w:rPr>
        <w:t>LB</w:t>
      </w:r>
      <w:r w:rsidR="001F5D66">
        <w:rPr>
          <w:bCs/>
        </w:rPr>
        <w:t>А45</w:t>
      </w:r>
      <w:r w:rsidR="009F14C0" w:rsidRPr="009F14C0">
        <w:rPr>
          <w:bCs/>
        </w:rPr>
        <w:t xml:space="preserve"> </w:t>
      </w:r>
      <w:r w:rsidR="00011BDA" w:rsidRPr="009F14C0">
        <w:rPr>
          <w:bCs/>
          <w:lang w:val="en-US"/>
        </w:rPr>
        <w:t>AA</w:t>
      </w:r>
      <w:r w:rsidR="009F14C0" w:rsidRPr="009F14C0">
        <w:rPr>
          <w:bCs/>
        </w:rPr>
        <w:t>031</w:t>
      </w:r>
      <w:r w:rsidR="00011BDA" w:rsidRPr="009F14C0">
        <w:rPr>
          <w:bCs/>
        </w:rPr>
        <w:t>)</w:t>
      </w:r>
      <w:r w:rsidR="000034E3" w:rsidRPr="009F14C0">
        <w:rPr>
          <w:bCs/>
        </w:rPr>
        <w:t>:</w:t>
      </w:r>
    </w:p>
    <w:p w:rsidR="000034E3" w:rsidRPr="00652CA5" w:rsidRDefault="000034E3">
      <w:pPr>
        <w:tabs>
          <w:tab w:val="right" w:pos="9356"/>
        </w:tabs>
        <w:ind w:right="-28" w:firstLine="540"/>
        <w:jc w:val="both"/>
        <w:rPr>
          <w:bCs/>
        </w:rPr>
      </w:pPr>
      <w:r w:rsidRPr="00652CA5">
        <w:t>- макс. рабочее давление перед предохранительным клапаном, МПа (</w:t>
      </w:r>
      <w:r w:rsidR="0021348D">
        <w:t>абс</w:t>
      </w:r>
      <w:r w:rsidRPr="00652CA5">
        <w:t>.)</w:t>
      </w:r>
      <w:r w:rsidRPr="00652CA5">
        <w:tab/>
      </w:r>
      <w:r w:rsidR="00A84981" w:rsidRPr="00652CA5">
        <w:t>2,</w:t>
      </w:r>
      <w:r w:rsidR="0021348D">
        <w:t>39</w:t>
      </w:r>
      <w:r w:rsidRPr="00652CA5">
        <w:t>;</w:t>
      </w:r>
    </w:p>
    <w:p w:rsidR="000034E3" w:rsidRPr="00652CA5" w:rsidRDefault="000034E3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652CA5">
        <w:t>- р</w:t>
      </w:r>
      <w:r w:rsidR="001936E4" w:rsidRPr="00652CA5">
        <w:t>асчетное давление  паропровода С</w:t>
      </w:r>
      <w:r w:rsidRPr="00652CA5">
        <w:t>Д, МПа (изб.)</w:t>
      </w:r>
      <w:r w:rsidRPr="00652CA5">
        <w:tab/>
      </w:r>
      <w:r w:rsidR="009F14C0" w:rsidRPr="00652CA5">
        <w:t>3</w:t>
      </w:r>
      <w:r w:rsidR="001936E4" w:rsidRPr="00652CA5">
        <w:t>,</w:t>
      </w:r>
      <w:r w:rsidR="009F14C0" w:rsidRPr="00652CA5">
        <w:t>9</w:t>
      </w:r>
      <w:r w:rsidRPr="00652CA5">
        <w:t>;</w:t>
      </w:r>
    </w:p>
    <w:p w:rsidR="000034E3" w:rsidRPr="00652CA5" w:rsidRDefault="000034E3">
      <w:pPr>
        <w:tabs>
          <w:tab w:val="right" w:pos="9356"/>
        </w:tabs>
        <w:ind w:right="-28" w:firstLine="540"/>
        <w:jc w:val="both"/>
      </w:pPr>
      <w:r w:rsidRPr="00652CA5">
        <w:t>- давление настройки предохранит</w:t>
      </w:r>
      <w:r w:rsidR="008D34D0" w:rsidRPr="00652CA5">
        <w:t xml:space="preserve">ельного клапана, МПа (изб.) </w:t>
      </w:r>
      <w:r w:rsidR="008D34D0" w:rsidRPr="00652CA5">
        <w:tab/>
      </w:r>
      <w:r w:rsidR="002C011B" w:rsidRPr="00652CA5">
        <w:t>3</w:t>
      </w:r>
      <w:r w:rsidR="00A84981" w:rsidRPr="00652CA5">
        <w:t>,</w:t>
      </w:r>
      <w:r w:rsidR="009F14C0" w:rsidRPr="00652CA5">
        <w:t>5</w:t>
      </w:r>
      <w:r w:rsidRPr="00652CA5">
        <w:t>;</w:t>
      </w:r>
    </w:p>
    <w:p w:rsidR="000034E3" w:rsidRPr="00652CA5" w:rsidRDefault="000034E3">
      <w:pPr>
        <w:tabs>
          <w:tab w:val="right" w:pos="9356"/>
        </w:tabs>
        <w:ind w:right="-28" w:firstLine="540"/>
        <w:jc w:val="both"/>
      </w:pPr>
      <w:r w:rsidRPr="00652CA5">
        <w:t xml:space="preserve">- давление полного открытия, </w:t>
      </w:r>
      <w:r w:rsidR="009D4DEC" w:rsidRPr="00652CA5">
        <w:t>Р</w:t>
      </w:r>
      <w:r w:rsidR="009D4DEC" w:rsidRPr="00652CA5">
        <w:rPr>
          <w:vertAlign w:val="subscript"/>
        </w:rPr>
        <w:t>1</w:t>
      </w:r>
      <w:r w:rsidR="009D4DEC" w:rsidRPr="00647AD0">
        <w:t>,</w:t>
      </w:r>
      <w:r w:rsidR="009D4DEC">
        <w:t xml:space="preserve"> </w:t>
      </w:r>
      <w:r w:rsidR="008D34D0" w:rsidRPr="00652CA5">
        <w:t xml:space="preserve">МПа (изб.) </w:t>
      </w:r>
      <w:r w:rsidR="008D34D0" w:rsidRPr="00652CA5">
        <w:tab/>
      </w:r>
      <w:r w:rsidR="00EC1BC0">
        <w:t>4,03</w:t>
      </w:r>
      <w:r w:rsidRPr="00652CA5">
        <w:t>;</w:t>
      </w:r>
    </w:p>
    <w:p w:rsidR="000034E3" w:rsidRPr="00652CA5" w:rsidRDefault="000034E3">
      <w:pPr>
        <w:tabs>
          <w:tab w:val="right" w:pos="9356"/>
        </w:tabs>
        <w:ind w:right="-28" w:firstLine="540"/>
        <w:jc w:val="both"/>
      </w:pPr>
      <w:r w:rsidRPr="00652CA5">
        <w:t>- противодавление, Р</w:t>
      </w:r>
      <w:r w:rsidRPr="00652CA5">
        <w:rPr>
          <w:vertAlign w:val="subscript"/>
        </w:rPr>
        <w:t>2</w:t>
      </w:r>
      <w:r w:rsidRPr="00EA4E1A">
        <w:t>,</w:t>
      </w:r>
      <w:r w:rsidR="00EA4E1A">
        <w:t xml:space="preserve"> </w:t>
      </w:r>
      <w:r w:rsidRPr="00652CA5">
        <w:t xml:space="preserve">МПа (изб.) </w:t>
      </w:r>
      <w:r w:rsidRPr="00652CA5">
        <w:tab/>
      </w:r>
      <w:r w:rsidR="00A84981" w:rsidRPr="00652CA5">
        <w:t>0,</w:t>
      </w:r>
      <w:r w:rsidR="00980EA2" w:rsidRPr="00652CA5">
        <w:t>8</w:t>
      </w:r>
      <w:r w:rsidRPr="00652CA5">
        <w:t>;</w:t>
      </w:r>
    </w:p>
    <w:p w:rsidR="000034E3" w:rsidRPr="00652CA5" w:rsidRDefault="000034E3">
      <w:pPr>
        <w:tabs>
          <w:tab w:val="right" w:pos="9356"/>
        </w:tabs>
        <w:ind w:right="-28" w:firstLine="540"/>
        <w:jc w:val="both"/>
      </w:pPr>
      <w:r w:rsidRPr="00652CA5">
        <w:t xml:space="preserve">- расчетная температура пара, </w:t>
      </w:r>
      <w:r w:rsidRPr="00652CA5">
        <w:sym w:font="Symbol" w:char="00B0"/>
      </w:r>
      <w:r w:rsidRPr="00652CA5">
        <w:t>С</w:t>
      </w:r>
      <w:r w:rsidRPr="00652CA5">
        <w:tab/>
      </w:r>
      <w:r w:rsidR="00211413" w:rsidRPr="00652CA5">
        <w:t>3</w:t>
      </w:r>
      <w:r w:rsidR="000D50B1" w:rsidRPr="00652CA5">
        <w:t>3</w:t>
      </w:r>
      <w:r w:rsidR="009F14C0" w:rsidRPr="00652CA5">
        <w:t>6</w:t>
      </w:r>
      <w:r w:rsidRPr="00652CA5">
        <w:t>;</w:t>
      </w:r>
    </w:p>
    <w:p w:rsidR="001F5D66" w:rsidRPr="00652CA5" w:rsidRDefault="001F5D66" w:rsidP="001F5D66">
      <w:pPr>
        <w:tabs>
          <w:tab w:val="right" w:pos="9356"/>
        </w:tabs>
        <w:ind w:right="-28" w:firstLine="540"/>
        <w:jc w:val="both"/>
      </w:pPr>
      <w:r w:rsidRPr="00652CA5">
        <w:t>- ра</w:t>
      </w:r>
      <w:r>
        <w:t>боч</w:t>
      </w:r>
      <w:r w:rsidRPr="00652CA5">
        <w:t xml:space="preserve">ая температура пара, </w:t>
      </w:r>
      <w:r w:rsidRPr="00652CA5">
        <w:sym w:font="Symbol" w:char="00B0"/>
      </w:r>
      <w:r w:rsidRPr="00652CA5">
        <w:t>С</w:t>
      </w:r>
      <w:r w:rsidRPr="00652CA5">
        <w:tab/>
      </w:r>
      <w:r w:rsidR="0021348D">
        <w:t>315</w:t>
      </w:r>
      <w:r>
        <w:t>,6</w:t>
      </w:r>
      <w:r w:rsidRPr="00652CA5">
        <w:t>;</w:t>
      </w:r>
    </w:p>
    <w:p w:rsidR="00652CA5" w:rsidRDefault="00652CA5" w:rsidP="00652CA5">
      <w:pPr>
        <w:tabs>
          <w:tab w:val="right" w:pos="9356"/>
        </w:tabs>
        <w:ind w:right="-28" w:firstLine="540"/>
        <w:jc w:val="both"/>
      </w:pPr>
      <w:r w:rsidRPr="004B4E80">
        <w:t>- пропускная способность не менее, т/ч</w:t>
      </w:r>
      <w:r w:rsidRPr="004B4E80">
        <w:tab/>
      </w:r>
      <w:r w:rsidR="00B431C0">
        <w:t>25</w:t>
      </w:r>
      <w:r w:rsidRPr="004B4E80">
        <w:t>,</w:t>
      </w:r>
      <w:r w:rsidR="00B431C0">
        <w:t>2</w:t>
      </w:r>
      <w:r w:rsidRPr="004B4E80">
        <w:t>;</w:t>
      </w:r>
    </w:p>
    <w:p w:rsidR="00652CA5" w:rsidRDefault="00652CA5" w:rsidP="00652CA5">
      <w:pPr>
        <w:tabs>
          <w:tab w:val="right" w:pos="9356"/>
        </w:tabs>
        <w:ind w:right="-28" w:firstLine="540"/>
        <w:jc w:val="both"/>
      </w:pPr>
      <w:r w:rsidRPr="004B4E80">
        <w:t>- среда</w:t>
      </w:r>
      <w:r w:rsidRPr="004B4E80">
        <w:tab/>
      </w:r>
      <w:r>
        <w:t>перегретый</w:t>
      </w:r>
      <w:r w:rsidRPr="004B4E80">
        <w:t xml:space="preserve"> пар.</w:t>
      </w:r>
    </w:p>
    <w:p w:rsidR="006265A9" w:rsidRPr="004B4E80" w:rsidRDefault="006265A9" w:rsidP="00652CA5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100/150</w:t>
      </w:r>
    </w:p>
    <w:p w:rsidR="000034E3" w:rsidRDefault="002131F6">
      <w:pPr>
        <w:tabs>
          <w:tab w:val="right" w:pos="9356"/>
        </w:tabs>
        <w:ind w:right="-28" w:firstLine="540"/>
        <w:jc w:val="both"/>
        <w:rPr>
          <w:bCs/>
        </w:rPr>
      </w:pPr>
      <w:r w:rsidRPr="002131F6">
        <w:rPr>
          <w:bCs/>
        </w:rPr>
        <w:t>STARFLOW / P46L2450G-D-VMMZ</w:t>
      </w:r>
      <w:r w:rsidR="006239A8">
        <w:rPr>
          <w:bCs/>
        </w:rPr>
        <w:t xml:space="preserve">  или эквивалент</w:t>
      </w:r>
    </w:p>
    <w:p w:rsidR="00BA1778" w:rsidRPr="00652CA5" w:rsidRDefault="00BA1778">
      <w:pPr>
        <w:tabs>
          <w:tab w:val="right" w:pos="9356"/>
        </w:tabs>
        <w:ind w:right="-28" w:firstLine="540"/>
        <w:jc w:val="both"/>
        <w:rPr>
          <w:bCs/>
        </w:rPr>
      </w:pPr>
    </w:p>
    <w:p w:rsidR="000034E3" w:rsidRPr="00E165E2" w:rsidRDefault="000034E3">
      <w:pPr>
        <w:tabs>
          <w:tab w:val="right" w:pos="9356"/>
        </w:tabs>
        <w:ind w:right="-28" w:firstLine="540"/>
        <w:jc w:val="both"/>
        <w:rPr>
          <w:bCs/>
        </w:rPr>
      </w:pPr>
      <w:r w:rsidRPr="00E165E2">
        <w:rPr>
          <w:bCs/>
        </w:rPr>
        <w:t>2.</w:t>
      </w:r>
      <w:r w:rsidR="002A5B8A">
        <w:rPr>
          <w:bCs/>
        </w:rPr>
        <w:t>3</w:t>
      </w:r>
      <w:r w:rsidRPr="00E165E2">
        <w:rPr>
          <w:bCs/>
        </w:rPr>
        <w:t xml:space="preserve"> Исходные данные предо</w:t>
      </w:r>
      <w:r w:rsidR="001936E4" w:rsidRPr="00E165E2">
        <w:rPr>
          <w:bCs/>
        </w:rPr>
        <w:t>хранительного клапана барабана С</w:t>
      </w:r>
      <w:r w:rsidRPr="00E165E2">
        <w:rPr>
          <w:bCs/>
        </w:rPr>
        <w:t>Д</w:t>
      </w:r>
      <w:r w:rsidR="00011BDA" w:rsidRPr="00E165E2">
        <w:rPr>
          <w:bCs/>
        </w:rPr>
        <w:t xml:space="preserve"> (</w:t>
      </w:r>
      <w:r w:rsidR="00652CA5" w:rsidRPr="00E165E2">
        <w:rPr>
          <w:bCs/>
        </w:rPr>
        <w:t>31</w:t>
      </w:r>
      <w:r w:rsidR="00011BDA" w:rsidRPr="00E165E2">
        <w:rPr>
          <w:bCs/>
          <w:lang w:val="en-US"/>
        </w:rPr>
        <w:t>HAD</w:t>
      </w:r>
      <w:r w:rsidR="00652CA5" w:rsidRPr="00E165E2">
        <w:rPr>
          <w:bCs/>
        </w:rPr>
        <w:t xml:space="preserve">45 </w:t>
      </w:r>
      <w:r w:rsidR="00011BDA" w:rsidRPr="00E165E2">
        <w:rPr>
          <w:bCs/>
          <w:lang w:val="en-US"/>
        </w:rPr>
        <w:t>AA</w:t>
      </w:r>
      <w:r w:rsidR="00652CA5" w:rsidRPr="00E165E2">
        <w:rPr>
          <w:bCs/>
        </w:rPr>
        <w:t>03</w:t>
      </w:r>
      <w:r w:rsidR="00011BDA" w:rsidRPr="00E165E2">
        <w:rPr>
          <w:bCs/>
        </w:rPr>
        <w:t>1)</w:t>
      </w:r>
      <w:r w:rsidRPr="00E165E2">
        <w:rPr>
          <w:bCs/>
        </w:rPr>
        <w:t>:</w:t>
      </w:r>
    </w:p>
    <w:p w:rsidR="000034E3" w:rsidRPr="00E165E2" w:rsidRDefault="000034E3">
      <w:pPr>
        <w:tabs>
          <w:tab w:val="right" w:pos="9356"/>
        </w:tabs>
        <w:ind w:right="-28" w:firstLine="540"/>
        <w:jc w:val="both"/>
        <w:rPr>
          <w:bCs/>
        </w:rPr>
      </w:pPr>
      <w:r w:rsidRPr="00E165E2">
        <w:t>- макс. рабочее давление перед предохранительным клапаном, МПа (изб.)</w:t>
      </w:r>
      <w:r w:rsidRPr="00E165E2">
        <w:tab/>
      </w:r>
      <w:r w:rsidR="00652CA5" w:rsidRPr="00E165E2">
        <w:t>2</w:t>
      </w:r>
      <w:r w:rsidR="00CA2281" w:rsidRPr="00E165E2">
        <w:t>,</w:t>
      </w:r>
      <w:r w:rsidR="00211413" w:rsidRPr="00E165E2">
        <w:t>3</w:t>
      </w:r>
      <w:r w:rsidR="00295409">
        <w:t>2</w:t>
      </w:r>
      <w:r w:rsidRPr="00E165E2">
        <w:t>;</w:t>
      </w:r>
    </w:p>
    <w:p w:rsidR="000034E3" w:rsidRPr="00E165E2" w:rsidRDefault="000034E3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E165E2">
        <w:t>- р</w:t>
      </w:r>
      <w:r w:rsidR="001936E4" w:rsidRPr="00E165E2">
        <w:t xml:space="preserve">асчетное давление  </w:t>
      </w:r>
      <w:r w:rsidR="00BB7970" w:rsidRPr="00E165E2">
        <w:t>барабана</w:t>
      </w:r>
      <w:r w:rsidR="001936E4" w:rsidRPr="00E165E2">
        <w:t xml:space="preserve"> С</w:t>
      </w:r>
      <w:r w:rsidRPr="00E165E2">
        <w:t>Д</w:t>
      </w:r>
      <w:r w:rsidR="00801C8D" w:rsidRPr="00E165E2">
        <w:t>,</w:t>
      </w:r>
      <w:r w:rsidRPr="00E165E2">
        <w:t xml:space="preserve"> МПа (</w:t>
      </w:r>
      <w:r w:rsidR="0021348D">
        <w:t>абс</w:t>
      </w:r>
      <w:r w:rsidRPr="00E165E2">
        <w:t>.)</w:t>
      </w:r>
      <w:r w:rsidRPr="00E165E2">
        <w:tab/>
      </w:r>
      <w:r w:rsidR="00295409">
        <w:t>3</w:t>
      </w:r>
      <w:r w:rsidRPr="00E165E2">
        <w:t>,</w:t>
      </w:r>
      <w:r w:rsidR="00295409">
        <w:t>9</w:t>
      </w:r>
      <w:r w:rsidRPr="00E165E2">
        <w:t>;</w:t>
      </w:r>
    </w:p>
    <w:p w:rsidR="000034E3" w:rsidRPr="00E165E2" w:rsidRDefault="000034E3">
      <w:pPr>
        <w:tabs>
          <w:tab w:val="right" w:pos="9356"/>
        </w:tabs>
        <w:ind w:right="-28" w:firstLine="540"/>
        <w:jc w:val="both"/>
      </w:pPr>
      <w:r w:rsidRPr="00E165E2">
        <w:t>- давление настройки предохранительного клапана</w:t>
      </w:r>
      <w:r w:rsidR="00801C8D" w:rsidRPr="00E165E2">
        <w:t>,</w:t>
      </w:r>
      <w:r w:rsidRPr="00E165E2">
        <w:t xml:space="preserve"> МПа (изб.)</w:t>
      </w:r>
      <w:r w:rsidRPr="00E165E2">
        <w:tab/>
      </w:r>
      <w:r w:rsidR="00652CA5" w:rsidRPr="00E165E2">
        <w:t>3</w:t>
      </w:r>
      <w:r w:rsidRPr="00E165E2">
        <w:t>,</w:t>
      </w:r>
      <w:r w:rsidR="00652CA5" w:rsidRPr="00E165E2">
        <w:t>7</w:t>
      </w:r>
      <w:r w:rsidRPr="00E165E2">
        <w:t>;</w:t>
      </w:r>
    </w:p>
    <w:p w:rsidR="000034E3" w:rsidRPr="00E165E2" w:rsidRDefault="00E165E2">
      <w:pPr>
        <w:tabs>
          <w:tab w:val="right" w:pos="9356"/>
        </w:tabs>
        <w:ind w:right="-28" w:firstLine="540"/>
        <w:jc w:val="both"/>
      </w:pPr>
      <w:r>
        <w:t xml:space="preserve">- </w:t>
      </w:r>
      <w:r w:rsidR="000034E3" w:rsidRPr="00E165E2">
        <w:t xml:space="preserve">давление полного открытия, </w:t>
      </w:r>
      <w:r w:rsidR="00FA79FE" w:rsidRPr="00652CA5">
        <w:t>Р</w:t>
      </w:r>
      <w:r w:rsidR="00FA79FE" w:rsidRPr="00652CA5">
        <w:rPr>
          <w:vertAlign w:val="subscript"/>
        </w:rPr>
        <w:t>1</w:t>
      </w:r>
      <w:r w:rsidR="00FA79FE" w:rsidRPr="00647AD0">
        <w:t>,</w:t>
      </w:r>
      <w:r w:rsidR="00FA79FE">
        <w:t xml:space="preserve"> </w:t>
      </w:r>
      <w:r w:rsidR="00AC093E" w:rsidRPr="00E165E2">
        <w:t>МПа (изб.)</w:t>
      </w:r>
      <w:r w:rsidR="00AC093E" w:rsidRPr="00E165E2">
        <w:tab/>
      </w:r>
      <w:r w:rsidR="001936E4" w:rsidRPr="00E165E2">
        <w:t>4</w:t>
      </w:r>
      <w:r w:rsidR="00AC093E" w:rsidRPr="00E165E2">
        <w:t>,</w:t>
      </w:r>
      <w:r w:rsidR="00EC1BC0">
        <w:t>26</w:t>
      </w:r>
      <w:r w:rsidR="000034E3" w:rsidRPr="00E165E2">
        <w:t>;</w:t>
      </w:r>
    </w:p>
    <w:p w:rsidR="000034E3" w:rsidRPr="00E165E2" w:rsidRDefault="000034E3">
      <w:pPr>
        <w:tabs>
          <w:tab w:val="right" w:pos="9356"/>
        </w:tabs>
        <w:ind w:right="-28" w:firstLine="540"/>
        <w:jc w:val="both"/>
      </w:pPr>
      <w:r w:rsidRPr="00E165E2">
        <w:t xml:space="preserve"> - противодавление, Р</w:t>
      </w:r>
      <w:r w:rsidRPr="00E165E2">
        <w:rPr>
          <w:vertAlign w:val="subscript"/>
        </w:rPr>
        <w:t>2</w:t>
      </w:r>
      <w:r w:rsidRPr="00E165E2">
        <w:t xml:space="preserve"> МПа (изб.)</w:t>
      </w:r>
      <w:r w:rsidRPr="00E165E2">
        <w:tab/>
      </w:r>
      <w:r w:rsidR="00652CA5" w:rsidRPr="00E165E2">
        <w:t>1</w:t>
      </w:r>
      <w:r w:rsidRPr="00E165E2">
        <w:t>,</w:t>
      </w:r>
      <w:r w:rsidR="00652CA5" w:rsidRPr="00E165E2">
        <w:t>0</w:t>
      </w:r>
      <w:r w:rsidRPr="00E165E2">
        <w:t>;</w:t>
      </w:r>
    </w:p>
    <w:p w:rsidR="000034E3" w:rsidRPr="00072318" w:rsidRDefault="000034E3">
      <w:pPr>
        <w:tabs>
          <w:tab w:val="right" w:pos="9356"/>
        </w:tabs>
        <w:ind w:right="-28" w:firstLine="540"/>
        <w:jc w:val="both"/>
      </w:pPr>
      <w:r w:rsidRPr="00E165E2">
        <w:t xml:space="preserve">- расчетная температура пара, </w:t>
      </w:r>
      <w:r w:rsidRPr="00E165E2">
        <w:sym w:font="Symbol" w:char="00B0"/>
      </w:r>
      <w:r w:rsidRPr="00E165E2">
        <w:t>С</w:t>
      </w:r>
      <w:r w:rsidRPr="00E165E2">
        <w:tab/>
      </w:r>
      <w:r w:rsidR="00E23229" w:rsidRPr="00E165E2">
        <w:t>2</w:t>
      </w:r>
      <w:r w:rsidR="00C17186">
        <w:t>5</w:t>
      </w:r>
      <w:r w:rsidR="00295409">
        <w:t>5</w:t>
      </w:r>
    </w:p>
    <w:p w:rsidR="001F5D66" w:rsidRPr="00652CA5" w:rsidRDefault="001F5D66" w:rsidP="001F5D66">
      <w:pPr>
        <w:tabs>
          <w:tab w:val="right" w:pos="9356"/>
        </w:tabs>
        <w:ind w:right="-28" w:firstLine="540"/>
        <w:jc w:val="both"/>
      </w:pPr>
      <w:r w:rsidRPr="00652CA5">
        <w:t>- ра</w:t>
      </w:r>
      <w:r>
        <w:t>боч</w:t>
      </w:r>
      <w:r w:rsidRPr="00652CA5">
        <w:t xml:space="preserve">ая температура пара, </w:t>
      </w:r>
      <w:r w:rsidRPr="00652CA5">
        <w:sym w:font="Symbol" w:char="00B0"/>
      </w:r>
      <w:r w:rsidRPr="00652CA5">
        <w:t>С</w:t>
      </w:r>
      <w:r w:rsidRPr="00652CA5">
        <w:tab/>
      </w:r>
      <w:r w:rsidR="00295409">
        <w:t>222,8</w:t>
      </w:r>
      <w:r w:rsidRPr="00652CA5">
        <w:t>;</w:t>
      </w:r>
    </w:p>
    <w:p w:rsidR="00652CA5" w:rsidRDefault="00652CA5">
      <w:pPr>
        <w:tabs>
          <w:tab w:val="right" w:pos="9356"/>
        </w:tabs>
        <w:ind w:right="-28" w:firstLine="540"/>
        <w:jc w:val="both"/>
        <w:rPr>
          <w:highlight w:val="yellow"/>
        </w:rPr>
      </w:pPr>
      <w:r w:rsidRPr="00E165E2">
        <w:t>- пропускная</w:t>
      </w:r>
      <w:r w:rsidRPr="004B4E80">
        <w:t xml:space="preserve"> способность не менее, т/ч</w:t>
      </w:r>
      <w:r w:rsidRPr="004B4E80">
        <w:tab/>
      </w:r>
      <w:r w:rsidR="00B431C0">
        <w:t>25</w:t>
      </w:r>
      <w:r w:rsidRPr="004B4E80">
        <w:t>,</w:t>
      </w:r>
      <w:r w:rsidR="00B431C0">
        <w:t>2</w:t>
      </w:r>
      <w:r w:rsidRPr="004B4E80">
        <w:t>;</w:t>
      </w:r>
    </w:p>
    <w:p w:rsidR="00652CA5" w:rsidRDefault="00652CA5" w:rsidP="00652CA5">
      <w:pPr>
        <w:tabs>
          <w:tab w:val="right" w:pos="9356"/>
        </w:tabs>
        <w:ind w:right="-28" w:firstLine="540"/>
        <w:jc w:val="both"/>
      </w:pPr>
      <w:r w:rsidRPr="004B4E80">
        <w:t>- среда</w:t>
      </w:r>
      <w:r w:rsidRPr="004B4E80">
        <w:tab/>
        <w:t>насыщенный пар.</w:t>
      </w:r>
    </w:p>
    <w:p w:rsidR="006265A9" w:rsidRPr="004B4E80" w:rsidRDefault="006265A9" w:rsidP="006265A9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100/150</w:t>
      </w:r>
    </w:p>
    <w:p w:rsidR="00CA648D" w:rsidRPr="002131F6" w:rsidRDefault="00D661E0" w:rsidP="002131F6">
      <w:pPr>
        <w:tabs>
          <w:tab w:val="right" w:pos="9356"/>
        </w:tabs>
        <w:ind w:right="-28" w:firstLine="540"/>
        <w:jc w:val="both"/>
        <w:rPr>
          <w:bCs/>
        </w:rPr>
      </w:pPr>
      <w:r w:rsidRPr="00D661E0">
        <w:rPr>
          <w:bCs/>
        </w:rPr>
        <w:t>СППК5Р100-40</w:t>
      </w:r>
      <w:r>
        <w:rPr>
          <w:bCs/>
        </w:rPr>
        <w:t xml:space="preserve"> </w:t>
      </w:r>
      <w:r w:rsidRPr="00D661E0">
        <w:rPr>
          <w:bCs/>
        </w:rPr>
        <w:t>Пружина 57</w:t>
      </w:r>
      <w:r>
        <w:rPr>
          <w:bCs/>
        </w:rPr>
        <w:t xml:space="preserve"> </w:t>
      </w:r>
      <w:r w:rsidR="006239A8">
        <w:rPr>
          <w:bCs/>
        </w:rPr>
        <w:t>или эквивалент</w:t>
      </w:r>
    </w:p>
    <w:p w:rsidR="0015684F" w:rsidRPr="00ED27E8" w:rsidRDefault="00CA648D" w:rsidP="0015684F">
      <w:pPr>
        <w:tabs>
          <w:tab w:val="right" w:pos="9356"/>
        </w:tabs>
        <w:ind w:firstLine="540"/>
        <w:jc w:val="both"/>
        <w:rPr>
          <w:b/>
          <w:bCs/>
          <w:sz w:val="28"/>
        </w:rPr>
      </w:pPr>
      <w:r>
        <w:rPr>
          <w:bCs/>
        </w:rPr>
        <w:br w:type="page"/>
      </w:r>
      <w:r w:rsidR="0015684F" w:rsidRPr="00ED27E8">
        <w:rPr>
          <w:b/>
          <w:bCs/>
          <w:sz w:val="28"/>
        </w:rPr>
        <w:lastRenderedPageBreak/>
        <w:t xml:space="preserve"> </w:t>
      </w:r>
    </w:p>
    <w:p w:rsidR="002320CF" w:rsidRPr="00ED27E8" w:rsidRDefault="001545CE" w:rsidP="002320CF">
      <w:pPr>
        <w:tabs>
          <w:tab w:val="right" w:pos="9356"/>
        </w:tabs>
        <w:ind w:firstLine="540"/>
        <w:jc w:val="both"/>
        <w:rPr>
          <w:b/>
          <w:bCs/>
          <w:sz w:val="28"/>
        </w:rPr>
      </w:pPr>
      <w:r>
        <w:rPr>
          <w:b/>
          <w:bCs/>
          <w:sz w:val="28"/>
        </w:rPr>
        <w:t>2.</w:t>
      </w:r>
      <w:r w:rsidR="002320CF" w:rsidRPr="00ED27E8">
        <w:rPr>
          <w:b/>
          <w:bCs/>
          <w:sz w:val="28"/>
        </w:rPr>
        <w:t xml:space="preserve"> </w:t>
      </w:r>
      <w:r w:rsidR="00F22CAA" w:rsidRPr="00F22CAA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пружинных </w:t>
      </w:r>
      <w:r w:rsidR="002320CF" w:rsidRPr="00ED27E8">
        <w:rPr>
          <w:b/>
          <w:bCs/>
          <w:sz w:val="28"/>
        </w:rPr>
        <w:t xml:space="preserve">предохранительных  клапанов    тракта  низкого  давления </w:t>
      </w:r>
    </w:p>
    <w:p w:rsidR="002320CF" w:rsidRPr="00ED27E8" w:rsidRDefault="002320CF" w:rsidP="002320CF">
      <w:pPr>
        <w:pStyle w:val="2"/>
        <w:tabs>
          <w:tab w:val="right" w:pos="9356"/>
        </w:tabs>
        <w:ind w:right="340" w:firstLine="540"/>
        <w:jc w:val="both"/>
        <w:rPr>
          <w:b/>
          <w:bCs/>
          <w:sz w:val="24"/>
          <w:szCs w:val="24"/>
          <w:vertAlign w:val="subscript"/>
        </w:rPr>
      </w:pPr>
    </w:p>
    <w:p w:rsidR="002320CF" w:rsidRPr="00ED27E8" w:rsidRDefault="001545CE" w:rsidP="002320CF">
      <w:pPr>
        <w:pStyle w:val="2"/>
        <w:tabs>
          <w:tab w:val="right" w:pos="9356"/>
        </w:tabs>
        <w:ind w:right="340" w:firstLine="540"/>
        <w:jc w:val="both"/>
        <w:rPr>
          <w:rFonts w:eastAsia="Arial Unicode MS"/>
          <w:sz w:val="24"/>
          <w:szCs w:val="24"/>
        </w:rPr>
      </w:pPr>
      <w:r>
        <w:rPr>
          <w:sz w:val="24"/>
          <w:szCs w:val="24"/>
        </w:rPr>
        <w:t>2</w:t>
      </w:r>
      <w:r w:rsidR="002320CF" w:rsidRPr="00ED27E8">
        <w:rPr>
          <w:sz w:val="24"/>
          <w:szCs w:val="24"/>
        </w:rPr>
        <w:t>.1 Исходные данные:</w:t>
      </w:r>
    </w:p>
    <w:p w:rsidR="002320CF" w:rsidRPr="00ED27E8" w:rsidRDefault="002320CF" w:rsidP="002320CF">
      <w:pPr>
        <w:tabs>
          <w:tab w:val="right" w:pos="9356"/>
        </w:tabs>
        <w:ind w:right="57" w:firstLine="540"/>
        <w:jc w:val="both"/>
      </w:pPr>
      <w:r w:rsidRPr="00ED27E8">
        <w:t>- максимальная паропроизводительность  тракта НД , т/ч</w:t>
      </w:r>
      <w:r w:rsidRPr="00ED27E8">
        <w:tab/>
      </w:r>
      <w:r w:rsidR="00ED27E8" w:rsidRPr="00ED27E8">
        <w:t>54</w:t>
      </w:r>
      <w:r w:rsidR="00EA0F36" w:rsidRPr="00ED27E8">
        <w:t>,</w:t>
      </w:r>
      <w:r w:rsidR="00ED27E8" w:rsidRPr="00ED27E8">
        <w:t>5</w:t>
      </w:r>
      <w:r w:rsidR="00AD048C" w:rsidRPr="00ED27E8">
        <w:t>.</w:t>
      </w:r>
    </w:p>
    <w:p w:rsidR="00ED27E8" w:rsidRPr="0093065B" w:rsidRDefault="00ED27E8" w:rsidP="00ED27E8">
      <w:pPr>
        <w:tabs>
          <w:tab w:val="right" w:pos="9356"/>
        </w:tabs>
        <w:ind w:right="-28" w:firstLine="540"/>
        <w:jc w:val="both"/>
      </w:pPr>
      <w:r w:rsidRPr="00ED27E8">
        <w:t xml:space="preserve">Суммарная пропускная способность </w:t>
      </w:r>
      <w:r w:rsidRPr="00ED27E8">
        <w:rPr>
          <w:bCs/>
        </w:rPr>
        <w:t xml:space="preserve">предохранительного клапана паропровода </w:t>
      </w:r>
      <w:r w:rsidR="0026171D">
        <w:rPr>
          <w:bCs/>
        </w:rPr>
        <w:t>НД</w:t>
      </w:r>
      <w:r w:rsidRPr="00ED27E8">
        <w:t xml:space="preserve"> и </w:t>
      </w:r>
      <w:r w:rsidRPr="00ED27E8">
        <w:rPr>
          <w:bCs/>
        </w:rPr>
        <w:t xml:space="preserve">предохранительного клапана барабана </w:t>
      </w:r>
      <w:r w:rsidR="0026171D">
        <w:rPr>
          <w:bCs/>
        </w:rPr>
        <w:t>НД</w:t>
      </w:r>
      <w:r w:rsidRPr="00ED27E8">
        <w:rPr>
          <w:bCs/>
        </w:rPr>
        <w:t xml:space="preserve"> не менее 54,5 </w:t>
      </w:r>
      <w:r w:rsidRPr="00ED27E8">
        <w:t>т/ч</w:t>
      </w:r>
      <w:r w:rsidR="00EA4E1A">
        <w:t xml:space="preserve"> и не более 70,85 т/ч</w:t>
      </w:r>
      <w:r w:rsidRPr="00ED27E8">
        <w:t>.</w:t>
      </w:r>
    </w:p>
    <w:p w:rsidR="002320CF" w:rsidRPr="0093065B" w:rsidRDefault="002320CF" w:rsidP="002320CF">
      <w:pPr>
        <w:tabs>
          <w:tab w:val="right" w:pos="9356"/>
        </w:tabs>
        <w:ind w:right="57" w:firstLine="540"/>
        <w:jc w:val="both"/>
        <w:rPr>
          <w:rFonts w:eastAsia="Arial Unicode MS"/>
          <w:bCs/>
          <w:szCs w:val="20"/>
          <w:highlight w:val="yellow"/>
        </w:rPr>
      </w:pPr>
    </w:p>
    <w:p w:rsidR="002320CF" w:rsidRPr="00697F2F" w:rsidRDefault="001545CE" w:rsidP="002320CF">
      <w:pPr>
        <w:tabs>
          <w:tab w:val="right" w:pos="9356"/>
        </w:tabs>
        <w:ind w:right="-28" w:firstLine="540"/>
        <w:jc w:val="both"/>
        <w:rPr>
          <w:bCs/>
        </w:rPr>
      </w:pPr>
      <w:r>
        <w:rPr>
          <w:bCs/>
        </w:rPr>
        <w:t>2</w:t>
      </w:r>
      <w:r w:rsidR="002320CF" w:rsidRPr="00697F2F">
        <w:rPr>
          <w:bCs/>
        </w:rPr>
        <w:t>.2 Исходные данные предохранительного клапана паропровода НД</w:t>
      </w:r>
      <w:r w:rsidR="00011BDA" w:rsidRPr="00697F2F">
        <w:rPr>
          <w:bCs/>
        </w:rPr>
        <w:t xml:space="preserve"> </w:t>
      </w:r>
      <w:r w:rsidR="00EA4E1A">
        <w:rPr>
          <w:bCs/>
        </w:rPr>
        <w:br/>
      </w:r>
      <w:r w:rsidR="00011BDA" w:rsidRPr="00697F2F">
        <w:rPr>
          <w:bCs/>
        </w:rPr>
        <w:t>(</w:t>
      </w:r>
      <w:r w:rsidR="00697F2F" w:rsidRPr="00697F2F">
        <w:rPr>
          <w:bCs/>
        </w:rPr>
        <w:t>31</w:t>
      </w:r>
      <w:r w:rsidR="00011BDA" w:rsidRPr="00697F2F">
        <w:rPr>
          <w:bCs/>
          <w:lang w:val="en-US"/>
        </w:rPr>
        <w:t>LBA</w:t>
      </w:r>
      <w:r w:rsidR="00D661E0">
        <w:rPr>
          <w:bCs/>
        </w:rPr>
        <w:t>90</w:t>
      </w:r>
      <w:r w:rsidR="00697F2F" w:rsidRPr="00697F2F">
        <w:rPr>
          <w:bCs/>
        </w:rPr>
        <w:t xml:space="preserve"> </w:t>
      </w:r>
      <w:r w:rsidR="00011BDA" w:rsidRPr="00697F2F">
        <w:rPr>
          <w:bCs/>
          <w:lang w:val="en-US"/>
        </w:rPr>
        <w:t>AA</w:t>
      </w:r>
      <w:r w:rsidR="00697F2F" w:rsidRPr="00697F2F">
        <w:rPr>
          <w:bCs/>
        </w:rPr>
        <w:t>03</w:t>
      </w:r>
      <w:r w:rsidR="00011BDA" w:rsidRPr="00697F2F">
        <w:rPr>
          <w:bCs/>
        </w:rPr>
        <w:t>1)</w:t>
      </w:r>
      <w:r w:rsidR="002320CF" w:rsidRPr="00697F2F">
        <w:rPr>
          <w:bCs/>
        </w:rPr>
        <w:t>:</w:t>
      </w:r>
    </w:p>
    <w:p w:rsidR="002320CF" w:rsidRPr="00060B4E" w:rsidRDefault="002320CF" w:rsidP="002320CF">
      <w:pPr>
        <w:tabs>
          <w:tab w:val="right" w:pos="9356"/>
        </w:tabs>
        <w:ind w:right="-28" w:firstLine="540"/>
        <w:jc w:val="both"/>
        <w:rPr>
          <w:bCs/>
        </w:rPr>
      </w:pPr>
      <w:r w:rsidRPr="00060B4E">
        <w:t>- макс. рабочее давление перед предохранительным клапаном, МПа (</w:t>
      </w:r>
      <w:r w:rsidR="00E666A4">
        <w:t>абс</w:t>
      </w:r>
      <w:r w:rsidRPr="00060B4E">
        <w:t>.)</w:t>
      </w:r>
      <w:r w:rsidRPr="00060B4E">
        <w:tab/>
        <w:t>0,</w:t>
      </w:r>
      <w:r w:rsidR="00007C74">
        <w:t>42</w:t>
      </w:r>
      <w:r w:rsidRPr="00060B4E">
        <w:t>;</w:t>
      </w:r>
    </w:p>
    <w:p w:rsidR="002320CF" w:rsidRPr="00060B4E" w:rsidRDefault="002320CF" w:rsidP="002320CF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060B4E">
        <w:t>- расчетное давление  паропровода НД, МПа (изб.)</w:t>
      </w:r>
      <w:r w:rsidRPr="00060B4E">
        <w:tab/>
      </w:r>
      <w:r w:rsidR="00B01B9B" w:rsidRPr="00060B4E">
        <w:t>1</w:t>
      </w:r>
      <w:r w:rsidRPr="00060B4E">
        <w:t>,</w:t>
      </w:r>
      <w:r w:rsidR="00B01B9B" w:rsidRPr="00060B4E">
        <w:t>1</w:t>
      </w:r>
      <w:r w:rsidRPr="00060B4E">
        <w:t>;</w:t>
      </w:r>
    </w:p>
    <w:p w:rsidR="002320CF" w:rsidRPr="00060B4E" w:rsidRDefault="002320CF" w:rsidP="002320CF">
      <w:pPr>
        <w:tabs>
          <w:tab w:val="right" w:pos="9356"/>
        </w:tabs>
        <w:ind w:right="-28" w:firstLine="540"/>
        <w:jc w:val="both"/>
      </w:pPr>
      <w:r w:rsidRPr="00060B4E">
        <w:t xml:space="preserve">- давление настройки предохранительного клапана, МПа (изб.) </w:t>
      </w:r>
      <w:r w:rsidRPr="00060B4E">
        <w:tab/>
      </w:r>
      <w:r w:rsidR="0033223A" w:rsidRPr="00060B4E">
        <w:t>0,9</w:t>
      </w:r>
      <w:r w:rsidR="00060B4E" w:rsidRPr="00060B4E">
        <w:t>5</w:t>
      </w:r>
      <w:r w:rsidRPr="00060B4E">
        <w:t>;</w:t>
      </w:r>
    </w:p>
    <w:p w:rsidR="002320CF" w:rsidRPr="00060B4E" w:rsidRDefault="002320CF" w:rsidP="002320CF">
      <w:pPr>
        <w:tabs>
          <w:tab w:val="right" w:pos="9356"/>
        </w:tabs>
        <w:ind w:right="-28" w:firstLine="540"/>
        <w:jc w:val="both"/>
      </w:pPr>
      <w:r w:rsidRPr="00060B4E">
        <w:t>- давление полного открытия, Р</w:t>
      </w:r>
      <w:r w:rsidRPr="00060B4E">
        <w:rPr>
          <w:vertAlign w:val="subscript"/>
        </w:rPr>
        <w:t>1</w:t>
      </w:r>
      <w:r w:rsidRPr="00EA4E1A">
        <w:t>,</w:t>
      </w:r>
      <w:r w:rsidRPr="00060B4E">
        <w:t xml:space="preserve"> МПа (изб.) </w:t>
      </w:r>
      <w:r w:rsidRPr="00060B4E">
        <w:tab/>
      </w:r>
      <w:r w:rsidR="00547D21" w:rsidRPr="0015684F">
        <w:t>1</w:t>
      </w:r>
      <w:r w:rsidRPr="00060B4E">
        <w:t>,</w:t>
      </w:r>
      <w:r w:rsidR="0033223A" w:rsidRPr="00060B4E">
        <w:t>0</w:t>
      </w:r>
      <w:r w:rsidR="00060B4E" w:rsidRPr="00060B4E">
        <w:t>5</w:t>
      </w:r>
      <w:r w:rsidRPr="00060B4E">
        <w:t>;</w:t>
      </w:r>
    </w:p>
    <w:p w:rsidR="002320CF" w:rsidRPr="00060B4E" w:rsidRDefault="002320CF" w:rsidP="002320CF">
      <w:pPr>
        <w:tabs>
          <w:tab w:val="right" w:pos="9356"/>
        </w:tabs>
        <w:ind w:right="-28" w:firstLine="540"/>
        <w:jc w:val="both"/>
      </w:pPr>
      <w:r w:rsidRPr="00060B4E">
        <w:t>- противодавление, Р</w:t>
      </w:r>
      <w:r w:rsidRPr="00060B4E">
        <w:rPr>
          <w:vertAlign w:val="subscript"/>
        </w:rPr>
        <w:t>2</w:t>
      </w:r>
      <w:r w:rsidRPr="00EA4E1A">
        <w:t>,</w:t>
      </w:r>
      <w:r w:rsidR="00EA4E1A">
        <w:t xml:space="preserve"> </w:t>
      </w:r>
      <w:r w:rsidRPr="00060B4E">
        <w:t xml:space="preserve">МПа (изб.) </w:t>
      </w:r>
      <w:r w:rsidRPr="00060B4E">
        <w:tab/>
        <w:t>0,</w:t>
      </w:r>
      <w:r w:rsidR="00D01674" w:rsidRPr="00060B4E">
        <w:t>2</w:t>
      </w:r>
      <w:r w:rsidR="00060B4E" w:rsidRPr="00060B4E">
        <w:t>5</w:t>
      </w:r>
      <w:r w:rsidRPr="00060B4E">
        <w:t>;</w:t>
      </w:r>
    </w:p>
    <w:p w:rsidR="002320CF" w:rsidRPr="00060B4E" w:rsidRDefault="002320CF" w:rsidP="002320CF">
      <w:pPr>
        <w:tabs>
          <w:tab w:val="right" w:pos="9356"/>
        </w:tabs>
        <w:ind w:right="-28" w:firstLine="540"/>
        <w:jc w:val="both"/>
      </w:pPr>
      <w:r w:rsidRPr="00060B4E">
        <w:t xml:space="preserve">- расчетная температура пара, </w:t>
      </w:r>
      <w:r w:rsidRPr="00060B4E">
        <w:sym w:font="Symbol" w:char="00B0"/>
      </w:r>
      <w:r w:rsidRPr="00060B4E">
        <w:t>С</w:t>
      </w:r>
      <w:r w:rsidRPr="00060B4E">
        <w:tab/>
      </w:r>
      <w:r w:rsidR="00060B4E" w:rsidRPr="00060B4E">
        <w:t>323</w:t>
      </w:r>
      <w:r w:rsidRPr="00060B4E">
        <w:t>;</w:t>
      </w:r>
    </w:p>
    <w:p w:rsidR="001F5D66" w:rsidRPr="00652CA5" w:rsidRDefault="001F5D66" w:rsidP="001F5D66">
      <w:pPr>
        <w:tabs>
          <w:tab w:val="right" w:pos="9356"/>
        </w:tabs>
        <w:ind w:right="-28" w:firstLine="540"/>
        <w:jc w:val="both"/>
      </w:pPr>
      <w:r w:rsidRPr="00652CA5">
        <w:t>- ра</w:t>
      </w:r>
      <w:r>
        <w:t>боч</w:t>
      </w:r>
      <w:r w:rsidRPr="00652CA5">
        <w:t xml:space="preserve">ая температура пара, </w:t>
      </w:r>
      <w:r w:rsidRPr="00652CA5">
        <w:sym w:font="Symbol" w:char="00B0"/>
      </w:r>
      <w:r w:rsidRPr="00652CA5">
        <w:t>С</w:t>
      </w:r>
      <w:r w:rsidRPr="00652CA5">
        <w:tab/>
      </w:r>
      <w:r>
        <w:t>30</w:t>
      </w:r>
      <w:r w:rsidR="004540D3">
        <w:t>2</w:t>
      </w:r>
      <w:r>
        <w:t>,</w:t>
      </w:r>
      <w:r w:rsidR="004540D3">
        <w:t>7</w:t>
      </w:r>
      <w:r w:rsidRPr="00652CA5">
        <w:t>;</w:t>
      </w:r>
    </w:p>
    <w:p w:rsidR="00060B4E" w:rsidRDefault="00060B4E" w:rsidP="00060B4E">
      <w:pPr>
        <w:tabs>
          <w:tab w:val="right" w:pos="9356"/>
        </w:tabs>
        <w:ind w:right="-28" w:firstLine="540"/>
        <w:jc w:val="both"/>
        <w:rPr>
          <w:highlight w:val="yellow"/>
        </w:rPr>
      </w:pPr>
      <w:r w:rsidRPr="00E165E2">
        <w:t>- пропускная</w:t>
      </w:r>
      <w:r w:rsidRPr="004B4E80">
        <w:t xml:space="preserve"> способность не менее, т/ч</w:t>
      </w:r>
      <w:r w:rsidRPr="004B4E80">
        <w:tab/>
      </w:r>
      <w:r>
        <w:t>27</w:t>
      </w:r>
      <w:r w:rsidRPr="004B4E80">
        <w:t>,</w:t>
      </w:r>
      <w:r>
        <w:t>25</w:t>
      </w:r>
      <w:r w:rsidRPr="004B4E80">
        <w:t>;</w:t>
      </w:r>
    </w:p>
    <w:p w:rsidR="00060B4E" w:rsidRDefault="00060B4E" w:rsidP="00060B4E">
      <w:pPr>
        <w:tabs>
          <w:tab w:val="right" w:pos="9356"/>
        </w:tabs>
        <w:ind w:right="-28" w:firstLine="540"/>
        <w:jc w:val="both"/>
      </w:pPr>
      <w:r w:rsidRPr="004B4E80">
        <w:t>- среда</w:t>
      </w:r>
      <w:r w:rsidRPr="004B4E80">
        <w:tab/>
      </w:r>
      <w:r>
        <w:t>перегретый</w:t>
      </w:r>
      <w:r w:rsidRPr="004B4E80">
        <w:t xml:space="preserve"> пар.</w:t>
      </w:r>
    </w:p>
    <w:p w:rsidR="006265A9" w:rsidRPr="004B4E80" w:rsidRDefault="006265A9" w:rsidP="006265A9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200/300</w:t>
      </w:r>
    </w:p>
    <w:p w:rsidR="00490D0E" w:rsidRDefault="008F0C8D" w:rsidP="008F0C8D">
      <w:pPr>
        <w:tabs>
          <w:tab w:val="right" w:pos="9356"/>
        </w:tabs>
        <w:ind w:firstLine="540"/>
        <w:jc w:val="both"/>
        <w:rPr>
          <w:bCs/>
        </w:rPr>
      </w:pPr>
      <w:r w:rsidRPr="008F0C8D">
        <w:rPr>
          <w:bCs/>
        </w:rPr>
        <w:t>СППК4Р200-16</w:t>
      </w:r>
      <w:r>
        <w:rPr>
          <w:bCs/>
        </w:rPr>
        <w:t xml:space="preserve"> </w:t>
      </w:r>
      <w:r w:rsidRPr="008F0C8D">
        <w:rPr>
          <w:bCs/>
        </w:rPr>
        <w:t>Пружина 78</w:t>
      </w:r>
      <w:r w:rsidR="006239A8">
        <w:rPr>
          <w:bCs/>
        </w:rPr>
        <w:t xml:space="preserve"> или эквивалент</w:t>
      </w:r>
    </w:p>
    <w:p w:rsidR="002131F6" w:rsidRDefault="002131F6" w:rsidP="00490D0E">
      <w:pPr>
        <w:tabs>
          <w:tab w:val="right" w:pos="9356"/>
        </w:tabs>
        <w:ind w:firstLine="540"/>
        <w:jc w:val="both"/>
        <w:rPr>
          <w:bCs/>
        </w:rPr>
      </w:pPr>
    </w:p>
    <w:p w:rsidR="002320CF" w:rsidRPr="007664DC" w:rsidRDefault="001545CE" w:rsidP="002320CF">
      <w:pPr>
        <w:tabs>
          <w:tab w:val="right" w:pos="9356"/>
        </w:tabs>
        <w:ind w:right="-28" w:firstLine="540"/>
        <w:jc w:val="both"/>
        <w:rPr>
          <w:bCs/>
        </w:rPr>
      </w:pPr>
      <w:r>
        <w:rPr>
          <w:bCs/>
        </w:rPr>
        <w:t>2</w:t>
      </w:r>
      <w:r w:rsidR="002320CF" w:rsidRPr="007664DC">
        <w:rPr>
          <w:bCs/>
        </w:rPr>
        <w:t>.</w:t>
      </w:r>
      <w:r w:rsidR="002A5B8A">
        <w:rPr>
          <w:bCs/>
        </w:rPr>
        <w:t>3</w:t>
      </w:r>
      <w:r w:rsidR="002320CF" w:rsidRPr="007664DC">
        <w:rPr>
          <w:bCs/>
        </w:rPr>
        <w:t xml:space="preserve"> Исходные данные предохранительного клапана барабана НД</w:t>
      </w:r>
      <w:r w:rsidR="00011BDA" w:rsidRPr="007664DC">
        <w:rPr>
          <w:bCs/>
        </w:rPr>
        <w:t xml:space="preserve"> (</w:t>
      </w:r>
      <w:r w:rsidR="00350EDA" w:rsidRPr="007664DC">
        <w:rPr>
          <w:bCs/>
        </w:rPr>
        <w:t>31</w:t>
      </w:r>
      <w:r w:rsidR="00011BDA" w:rsidRPr="007664DC">
        <w:rPr>
          <w:bCs/>
          <w:lang w:val="en-US"/>
        </w:rPr>
        <w:t>HAD</w:t>
      </w:r>
      <w:r w:rsidR="0026171D">
        <w:rPr>
          <w:bCs/>
        </w:rPr>
        <w:t>65</w:t>
      </w:r>
      <w:r w:rsidR="00011BDA" w:rsidRPr="007664DC">
        <w:rPr>
          <w:bCs/>
          <w:lang w:val="en-US"/>
        </w:rPr>
        <w:t>AA</w:t>
      </w:r>
      <w:r w:rsidR="00350EDA" w:rsidRPr="007664DC">
        <w:rPr>
          <w:bCs/>
        </w:rPr>
        <w:t>03</w:t>
      </w:r>
      <w:r w:rsidR="00011BDA" w:rsidRPr="007664DC">
        <w:rPr>
          <w:bCs/>
        </w:rPr>
        <w:t>1)</w:t>
      </w:r>
      <w:r w:rsidR="002320CF" w:rsidRPr="007664DC">
        <w:rPr>
          <w:bCs/>
        </w:rPr>
        <w:t>:</w:t>
      </w:r>
    </w:p>
    <w:p w:rsidR="002320CF" w:rsidRPr="007664DC" w:rsidRDefault="002320CF" w:rsidP="002320CF">
      <w:pPr>
        <w:tabs>
          <w:tab w:val="right" w:pos="9356"/>
        </w:tabs>
        <w:ind w:right="-28" w:firstLine="540"/>
        <w:jc w:val="both"/>
        <w:rPr>
          <w:bCs/>
        </w:rPr>
      </w:pPr>
      <w:r w:rsidRPr="007664DC">
        <w:t>- макс. рабочее давление перед предохранительным клапаном, МПа (</w:t>
      </w:r>
      <w:r w:rsidR="00E666A4">
        <w:t>абс</w:t>
      </w:r>
      <w:r w:rsidRPr="007664DC">
        <w:t>.)</w:t>
      </w:r>
      <w:r w:rsidRPr="007664DC">
        <w:tab/>
        <w:t>0,</w:t>
      </w:r>
      <w:r w:rsidR="007664DC" w:rsidRPr="007664DC">
        <w:t>36</w:t>
      </w:r>
      <w:r w:rsidRPr="007664DC">
        <w:t>;</w:t>
      </w:r>
    </w:p>
    <w:p w:rsidR="002320CF" w:rsidRPr="007664DC" w:rsidRDefault="00B01B9B" w:rsidP="002320CF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7664DC">
        <w:t>- расчетное давление  барабана</w:t>
      </w:r>
      <w:r w:rsidR="002320CF" w:rsidRPr="007664DC">
        <w:t xml:space="preserve"> НД МПа (изб.)</w:t>
      </w:r>
      <w:r w:rsidR="002320CF" w:rsidRPr="007664DC">
        <w:tab/>
      </w:r>
      <w:r w:rsidR="00452CB6" w:rsidRPr="007664DC">
        <w:t>1</w:t>
      </w:r>
      <w:r w:rsidR="002320CF" w:rsidRPr="007664DC">
        <w:t>,</w:t>
      </w:r>
      <w:r w:rsidR="00E666A4">
        <w:t>4</w:t>
      </w:r>
      <w:r w:rsidR="002320CF" w:rsidRPr="007664DC">
        <w:t>;</w:t>
      </w:r>
    </w:p>
    <w:p w:rsidR="002320CF" w:rsidRPr="007664DC" w:rsidRDefault="002320CF" w:rsidP="002320CF">
      <w:pPr>
        <w:tabs>
          <w:tab w:val="right" w:pos="9356"/>
        </w:tabs>
        <w:ind w:right="-28" w:firstLine="540"/>
        <w:jc w:val="both"/>
      </w:pPr>
      <w:r w:rsidRPr="007664DC">
        <w:t>- давление настройки предохранительного клапана МПа (изб.)</w:t>
      </w:r>
      <w:r w:rsidRPr="007664DC">
        <w:tab/>
      </w:r>
      <w:r w:rsidR="00E95BDB" w:rsidRPr="007664DC">
        <w:t>1</w:t>
      </w:r>
      <w:r w:rsidRPr="007664DC">
        <w:t>,</w:t>
      </w:r>
      <w:r w:rsidR="007664DC" w:rsidRPr="007664DC">
        <w:t>2</w:t>
      </w:r>
      <w:r w:rsidRPr="007664DC">
        <w:t>;</w:t>
      </w:r>
    </w:p>
    <w:p w:rsidR="002320CF" w:rsidRPr="007664DC" w:rsidRDefault="001B42A3" w:rsidP="002320CF">
      <w:pPr>
        <w:tabs>
          <w:tab w:val="right" w:pos="9356"/>
        </w:tabs>
        <w:ind w:right="-28" w:firstLine="540"/>
        <w:jc w:val="both"/>
      </w:pPr>
      <w:r>
        <w:t xml:space="preserve">- </w:t>
      </w:r>
      <w:r w:rsidR="002320CF" w:rsidRPr="007664DC">
        <w:t>давление полного открытия, Р</w:t>
      </w:r>
      <w:r w:rsidR="002320CF" w:rsidRPr="007664DC">
        <w:rPr>
          <w:vertAlign w:val="subscript"/>
        </w:rPr>
        <w:t>1</w:t>
      </w:r>
      <w:r w:rsidR="002320CF" w:rsidRPr="007664DC">
        <w:t xml:space="preserve"> МПа (изб.)</w:t>
      </w:r>
      <w:r w:rsidR="002320CF" w:rsidRPr="007664DC">
        <w:tab/>
      </w:r>
      <w:r w:rsidR="00452CB6" w:rsidRPr="007664DC">
        <w:t>1</w:t>
      </w:r>
      <w:r w:rsidR="00BD397E" w:rsidRPr="007664DC">
        <w:t>,</w:t>
      </w:r>
      <w:r w:rsidR="007664DC" w:rsidRPr="007664DC">
        <w:t>3</w:t>
      </w:r>
      <w:r w:rsidR="00EC1BC0">
        <w:t>8</w:t>
      </w:r>
      <w:r w:rsidR="002320CF" w:rsidRPr="007664DC">
        <w:t>;</w:t>
      </w:r>
    </w:p>
    <w:p w:rsidR="002320CF" w:rsidRPr="007664DC" w:rsidRDefault="002320CF" w:rsidP="002320CF">
      <w:pPr>
        <w:tabs>
          <w:tab w:val="right" w:pos="9356"/>
        </w:tabs>
        <w:ind w:right="-28" w:firstLine="540"/>
        <w:jc w:val="both"/>
      </w:pPr>
      <w:r w:rsidRPr="007664DC">
        <w:t xml:space="preserve"> - противодавление, Р</w:t>
      </w:r>
      <w:r w:rsidRPr="007664DC">
        <w:rPr>
          <w:vertAlign w:val="subscript"/>
        </w:rPr>
        <w:t>2</w:t>
      </w:r>
      <w:r w:rsidRPr="007664DC">
        <w:t xml:space="preserve"> МПа (изб.)</w:t>
      </w:r>
      <w:r w:rsidRPr="007664DC">
        <w:tab/>
        <w:t>0,3;</w:t>
      </w:r>
    </w:p>
    <w:p w:rsidR="002320CF" w:rsidRPr="007664DC" w:rsidRDefault="002320CF" w:rsidP="002320CF">
      <w:pPr>
        <w:tabs>
          <w:tab w:val="right" w:pos="9356"/>
        </w:tabs>
        <w:ind w:right="-28" w:firstLine="540"/>
        <w:jc w:val="both"/>
      </w:pPr>
      <w:r w:rsidRPr="007664DC">
        <w:t xml:space="preserve">- расчетная температура пара, </w:t>
      </w:r>
      <w:r w:rsidRPr="007664DC">
        <w:sym w:font="Symbol" w:char="00B0"/>
      </w:r>
      <w:r w:rsidRPr="007664DC">
        <w:t>С</w:t>
      </w:r>
      <w:r w:rsidRPr="007664DC">
        <w:tab/>
      </w:r>
      <w:r w:rsidR="000F5973" w:rsidRPr="007664DC">
        <w:t>250</w:t>
      </w:r>
      <w:r w:rsidRPr="007664DC">
        <w:t>;</w:t>
      </w:r>
    </w:p>
    <w:p w:rsidR="001F5D66" w:rsidRPr="00652CA5" w:rsidRDefault="001F5D66" w:rsidP="001F5D66">
      <w:pPr>
        <w:tabs>
          <w:tab w:val="right" w:pos="9356"/>
        </w:tabs>
        <w:ind w:right="-28" w:firstLine="540"/>
        <w:jc w:val="both"/>
      </w:pPr>
      <w:r w:rsidRPr="00652CA5">
        <w:t>- ра</w:t>
      </w:r>
      <w:r>
        <w:t>боч</w:t>
      </w:r>
      <w:r w:rsidRPr="00652CA5">
        <w:t xml:space="preserve">ая температура пара, </w:t>
      </w:r>
      <w:r w:rsidRPr="00652CA5">
        <w:sym w:font="Symbol" w:char="00B0"/>
      </w:r>
      <w:r w:rsidRPr="00652CA5">
        <w:t>С</w:t>
      </w:r>
      <w:r w:rsidRPr="00652CA5">
        <w:tab/>
      </w:r>
      <w:r>
        <w:t>14</w:t>
      </w:r>
      <w:r w:rsidR="00B234C5">
        <w:t>8</w:t>
      </w:r>
      <w:r>
        <w:t>,</w:t>
      </w:r>
      <w:r w:rsidR="00B234C5">
        <w:t>4</w:t>
      </w:r>
      <w:r w:rsidRPr="00652CA5">
        <w:t>;</w:t>
      </w:r>
    </w:p>
    <w:p w:rsidR="00060B4E" w:rsidRDefault="00060B4E" w:rsidP="00060B4E">
      <w:pPr>
        <w:tabs>
          <w:tab w:val="right" w:pos="9356"/>
        </w:tabs>
        <w:ind w:right="-28" w:firstLine="540"/>
        <w:jc w:val="both"/>
        <w:rPr>
          <w:highlight w:val="yellow"/>
        </w:rPr>
      </w:pPr>
      <w:r w:rsidRPr="00E165E2">
        <w:t>- пропускная</w:t>
      </w:r>
      <w:r w:rsidRPr="004B4E80">
        <w:t xml:space="preserve"> способность не менее, т/ч</w:t>
      </w:r>
      <w:r w:rsidRPr="004B4E80">
        <w:tab/>
      </w:r>
      <w:r>
        <w:t>27,25</w:t>
      </w:r>
      <w:r w:rsidRPr="004B4E80">
        <w:t>;</w:t>
      </w:r>
    </w:p>
    <w:p w:rsidR="00060B4E" w:rsidRDefault="00060B4E" w:rsidP="00060B4E">
      <w:pPr>
        <w:tabs>
          <w:tab w:val="right" w:pos="9356"/>
        </w:tabs>
        <w:ind w:right="-28" w:firstLine="540"/>
        <w:jc w:val="both"/>
      </w:pPr>
      <w:r w:rsidRPr="004B4E80">
        <w:t>- среда</w:t>
      </w:r>
      <w:r w:rsidRPr="004B4E80">
        <w:tab/>
        <w:t>насыщенный пар.</w:t>
      </w:r>
    </w:p>
    <w:p w:rsidR="006265A9" w:rsidRPr="004B4E80" w:rsidRDefault="006265A9" w:rsidP="006265A9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100/150</w:t>
      </w:r>
    </w:p>
    <w:p w:rsidR="006F63AC" w:rsidRDefault="002131F6" w:rsidP="005632F7">
      <w:pPr>
        <w:tabs>
          <w:tab w:val="right" w:pos="9356"/>
        </w:tabs>
        <w:ind w:firstLine="540"/>
        <w:jc w:val="both"/>
        <w:rPr>
          <w:bCs/>
          <w:highlight w:val="yellow"/>
        </w:rPr>
      </w:pPr>
      <w:r w:rsidRPr="002131F6">
        <w:rPr>
          <w:bCs/>
        </w:rPr>
        <w:t>STARFLOW / P46P1450G-D-VMM</w:t>
      </w:r>
      <w:r w:rsidR="006239A8">
        <w:rPr>
          <w:bCs/>
        </w:rPr>
        <w:t xml:space="preserve"> или эквивалент</w:t>
      </w:r>
    </w:p>
    <w:p w:rsidR="005632F7" w:rsidRPr="006F63AC" w:rsidRDefault="005632F7" w:rsidP="005632F7">
      <w:pPr>
        <w:tabs>
          <w:tab w:val="right" w:pos="9356"/>
        </w:tabs>
        <w:ind w:right="-28" w:firstLine="540"/>
        <w:jc w:val="both"/>
        <w:rPr>
          <w:szCs w:val="19"/>
        </w:rPr>
      </w:pPr>
    </w:p>
    <w:p w:rsidR="00AF5A9F" w:rsidRDefault="006F63AC" w:rsidP="0015684F">
      <w:pPr>
        <w:tabs>
          <w:tab w:val="right" w:pos="9356"/>
        </w:tabs>
        <w:ind w:right="-28" w:firstLine="540"/>
        <w:jc w:val="both"/>
        <w:rPr>
          <w:szCs w:val="19"/>
        </w:rPr>
      </w:pPr>
      <w:r>
        <w:rPr>
          <w:szCs w:val="19"/>
        </w:rPr>
        <w:br w:type="page"/>
      </w:r>
    </w:p>
    <w:p w:rsidR="005C06E7" w:rsidRPr="00312FC1" w:rsidRDefault="001545CE" w:rsidP="005C06E7">
      <w:pPr>
        <w:ind w:right="-28" w:firstLine="56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3.</w:t>
      </w:r>
      <w:r w:rsidR="005C06E7" w:rsidRPr="00312FC1">
        <w:rPr>
          <w:b/>
          <w:bCs/>
          <w:sz w:val="28"/>
          <w:szCs w:val="28"/>
        </w:rPr>
        <w:t xml:space="preserve"> </w:t>
      </w:r>
      <w:r w:rsidR="00F22CAA" w:rsidRPr="00F22CAA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пружинных </w:t>
      </w:r>
      <w:r w:rsidR="005C06E7" w:rsidRPr="00312FC1">
        <w:rPr>
          <w:b/>
          <w:bCs/>
          <w:sz w:val="28"/>
          <w:szCs w:val="28"/>
        </w:rPr>
        <w:t>предохранительных клапанов экономайзера среднего давления</w:t>
      </w:r>
    </w:p>
    <w:p w:rsidR="005C06E7" w:rsidRPr="006F5202" w:rsidRDefault="005C06E7" w:rsidP="005C06E7">
      <w:pPr>
        <w:ind w:right="-28" w:firstLine="567"/>
        <w:jc w:val="both"/>
        <w:rPr>
          <w:bCs/>
        </w:rPr>
      </w:pPr>
    </w:p>
    <w:p w:rsidR="005C06E7" w:rsidRPr="006F5202" w:rsidRDefault="001545CE" w:rsidP="005C06E7">
      <w:pPr>
        <w:tabs>
          <w:tab w:val="right" w:pos="9356"/>
        </w:tabs>
        <w:ind w:firstLine="567"/>
        <w:jc w:val="both"/>
        <w:rPr>
          <w:bCs/>
        </w:rPr>
      </w:pPr>
      <w:r>
        <w:rPr>
          <w:bCs/>
        </w:rPr>
        <w:t>3</w:t>
      </w:r>
      <w:r w:rsidR="005C06E7" w:rsidRPr="006F5202">
        <w:rPr>
          <w:bCs/>
        </w:rPr>
        <w:t>.1 Исходные  условия:</w:t>
      </w:r>
    </w:p>
    <w:p w:rsidR="005C06E7" w:rsidRPr="006F5202" w:rsidRDefault="005C06E7" w:rsidP="005C06E7">
      <w:pPr>
        <w:tabs>
          <w:tab w:val="right" w:pos="9356"/>
        </w:tabs>
        <w:ind w:firstLine="567"/>
        <w:jc w:val="both"/>
        <w:rPr>
          <w:bCs/>
        </w:rPr>
      </w:pPr>
      <w:r w:rsidRPr="006F5202">
        <w:rPr>
          <w:bCs/>
        </w:rPr>
        <w:t xml:space="preserve">- </w:t>
      </w:r>
      <w:r w:rsidR="009C6D04" w:rsidRPr="006F5202">
        <w:rPr>
          <w:bCs/>
        </w:rPr>
        <w:t>расчетное давление</w:t>
      </w:r>
      <w:r w:rsidRPr="006F5202">
        <w:rPr>
          <w:bCs/>
        </w:rPr>
        <w:t>, МПа (изб.)</w:t>
      </w:r>
      <w:r w:rsidRPr="006F5202">
        <w:rPr>
          <w:bCs/>
        </w:rPr>
        <w:tab/>
      </w:r>
      <w:r w:rsidR="002236C3">
        <w:rPr>
          <w:bCs/>
        </w:rPr>
        <w:t>11,0</w:t>
      </w:r>
      <w:r w:rsidR="00B01B9B" w:rsidRPr="006F5202">
        <w:rPr>
          <w:bCs/>
        </w:rPr>
        <w:t>;</w:t>
      </w:r>
    </w:p>
    <w:p w:rsidR="00017ECE" w:rsidRPr="006F5202" w:rsidRDefault="00017ECE" w:rsidP="00017ECE">
      <w:pPr>
        <w:tabs>
          <w:tab w:val="right" w:pos="9356"/>
        </w:tabs>
        <w:ind w:right="-28" w:firstLine="540"/>
        <w:jc w:val="both"/>
      </w:pPr>
      <w:r w:rsidRPr="006F5202">
        <w:t xml:space="preserve">- расчетная температура среды, </w:t>
      </w:r>
      <w:r w:rsidRPr="006F5202">
        <w:sym w:font="Symbol" w:char="00B0"/>
      </w:r>
      <w:r w:rsidRPr="006F5202">
        <w:t>С</w:t>
      </w:r>
      <w:r w:rsidRPr="006F5202">
        <w:tab/>
        <w:t>320;</w:t>
      </w:r>
    </w:p>
    <w:p w:rsidR="005C06E7" w:rsidRPr="006F5202" w:rsidRDefault="005C06E7" w:rsidP="005C06E7">
      <w:pPr>
        <w:autoSpaceDE w:val="0"/>
        <w:autoSpaceDN w:val="0"/>
        <w:adjustRightInd w:val="0"/>
        <w:ind w:firstLine="567"/>
        <w:jc w:val="both"/>
      </w:pPr>
      <w:r w:rsidRPr="006F5202">
        <w:t xml:space="preserve">Суммарная производительность двух ПК –  не менее </w:t>
      </w:r>
      <w:r w:rsidR="00AE0363" w:rsidRPr="006F5202">
        <w:t>10</w:t>
      </w:r>
      <w:r w:rsidRPr="006F5202">
        <w:t>,</w:t>
      </w:r>
      <w:r w:rsidR="00312FC1" w:rsidRPr="006F5202">
        <w:t>77</w:t>
      </w:r>
      <w:r w:rsidRPr="006F5202">
        <w:t xml:space="preserve"> т/ч и не более </w:t>
      </w:r>
      <w:r w:rsidR="00AE0363" w:rsidRPr="006F5202">
        <w:t>14</w:t>
      </w:r>
      <w:r w:rsidRPr="006F5202">
        <w:t>,</w:t>
      </w:r>
      <w:r w:rsidR="00851044" w:rsidRPr="006F5202">
        <w:t>0</w:t>
      </w:r>
      <w:r w:rsidRPr="006F5202">
        <w:t xml:space="preserve"> т/ч.</w:t>
      </w:r>
    </w:p>
    <w:p w:rsidR="005C06E7" w:rsidRPr="006F5202" w:rsidRDefault="005C06E7" w:rsidP="005C06E7">
      <w:pPr>
        <w:autoSpaceDE w:val="0"/>
        <w:autoSpaceDN w:val="0"/>
        <w:adjustRightInd w:val="0"/>
        <w:ind w:right="-170" w:firstLine="567"/>
        <w:jc w:val="both"/>
        <w:rPr>
          <w:szCs w:val="19"/>
        </w:rPr>
      </w:pPr>
    </w:p>
    <w:p w:rsidR="005C06E7" w:rsidRPr="006F5202" w:rsidRDefault="001545CE" w:rsidP="005C06E7">
      <w:pPr>
        <w:autoSpaceDE w:val="0"/>
        <w:autoSpaceDN w:val="0"/>
        <w:adjustRightInd w:val="0"/>
        <w:ind w:right="-170" w:firstLine="567"/>
        <w:jc w:val="both"/>
        <w:rPr>
          <w:szCs w:val="19"/>
        </w:rPr>
      </w:pPr>
      <w:r>
        <w:rPr>
          <w:szCs w:val="19"/>
        </w:rPr>
        <w:t>3</w:t>
      </w:r>
      <w:r w:rsidR="005C06E7" w:rsidRPr="006F5202">
        <w:rPr>
          <w:szCs w:val="19"/>
        </w:rPr>
        <w:t>.</w:t>
      </w:r>
      <w:r w:rsidR="00A74B54" w:rsidRPr="006F5202">
        <w:rPr>
          <w:szCs w:val="19"/>
        </w:rPr>
        <w:t>2</w:t>
      </w:r>
      <w:r w:rsidR="005C06E7" w:rsidRPr="006F5202">
        <w:rPr>
          <w:szCs w:val="19"/>
        </w:rPr>
        <w:t xml:space="preserve"> Исходные данные для ПК перед ЭСД</w:t>
      </w:r>
      <w:r w:rsidR="00011BDA" w:rsidRPr="006F5202">
        <w:rPr>
          <w:szCs w:val="19"/>
        </w:rPr>
        <w:t xml:space="preserve"> (</w:t>
      </w:r>
      <w:r w:rsidR="00312FC1" w:rsidRPr="006F5202">
        <w:rPr>
          <w:szCs w:val="19"/>
        </w:rPr>
        <w:t>31</w:t>
      </w:r>
      <w:r w:rsidR="00011BDA" w:rsidRPr="006F5202">
        <w:rPr>
          <w:szCs w:val="19"/>
          <w:lang w:val="en-US"/>
        </w:rPr>
        <w:t>LAB</w:t>
      </w:r>
      <w:r w:rsidR="00312FC1" w:rsidRPr="006F5202">
        <w:rPr>
          <w:szCs w:val="19"/>
        </w:rPr>
        <w:t>4</w:t>
      </w:r>
      <w:r w:rsidR="00011BDA" w:rsidRPr="006F5202">
        <w:rPr>
          <w:szCs w:val="19"/>
        </w:rPr>
        <w:t>5</w:t>
      </w:r>
      <w:r w:rsidR="00312FC1" w:rsidRPr="006F5202">
        <w:rPr>
          <w:szCs w:val="19"/>
        </w:rPr>
        <w:t xml:space="preserve"> </w:t>
      </w:r>
      <w:r w:rsidR="00011BDA" w:rsidRPr="006F5202">
        <w:rPr>
          <w:szCs w:val="19"/>
          <w:lang w:val="en-US"/>
        </w:rPr>
        <w:t>AA</w:t>
      </w:r>
      <w:r w:rsidR="00312FC1" w:rsidRPr="006F5202">
        <w:rPr>
          <w:szCs w:val="19"/>
        </w:rPr>
        <w:t>03</w:t>
      </w:r>
      <w:r w:rsidR="00011BDA" w:rsidRPr="006F5202">
        <w:rPr>
          <w:szCs w:val="19"/>
        </w:rPr>
        <w:t>1)</w:t>
      </w:r>
      <w:r w:rsidR="005C06E7" w:rsidRPr="006F5202">
        <w:rPr>
          <w:szCs w:val="19"/>
        </w:rPr>
        <w:t>:</w:t>
      </w:r>
    </w:p>
    <w:p w:rsidR="005C06E7" w:rsidRPr="006F5202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F5202">
        <w:rPr>
          <w:szCs w:val="19"/>
        </w:rPr>
        <w:t>- рабочее давление перед предохранительным клапаном, Р, МПа (</w:t>
      </w:r>
      <w:r w:rsidR="00E666A4">
        <w:rPr>
          <w:szCs w:val="19"/>
        </w:rPr>
        <w:t>абс.</w:t>
      </w:r>
      <w:r w:rsidRPr="006F5202">
        <w:rPr>
          <w:szCs w:val="19"/>
        </w:rPr>
        <w:t>)</w:t>
      </w:r>
      <w:r w:rsidRPr="006F5202">
        <w:rPr>
          <w:szCs w:val="19"/>
        </w:rPr>
        <w:tab/>
        <w:t>3,</w:t>
      </w:r>
      <w:r w:rsidR="002236C3">
        <w:rPr>
          <w:szCs w:val="19"/>
        </w:rPr>
        <w:t>5</w:t>
      </w:r>
      <w:r w:rsidRPr="006F5202">
        <w:rPr>
          <w:szCs w:val="19"/>
        </w:rPr>
        <w:t>;</w:t>
      </w:r>
    </w:p>
    <w:p w:rsidR="005C06E7" w:rsidRPr="006F5202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F5202">
        <w:rPr>
          <w:szCs w:val="19"/>
        </w:rPr>
        <w:t>- давление настройки предохранительного клапана, МПа (изб)</w:t>
      </w:r>
      <w:r w:rsidRPr="006F5202">
        <w:rPr>
          <w:szCs w:val="19"/>
        </w:rPr>
        <w:tab/>
      </w:r>
      <w:r w:rsidR="000D0E24" w:rsidRPr="006F5202">
        <w:rPr>
          <w:szCs w:val="19"/>
        </w:rPr>
        <w:t>9,6</w:t>
      </w:r>
      <w:r w:rsidRPr="006F5202">
        <w:rPr>
          <w:szCs w:val="19"/>
        </w:rPr>
        <w:t>;</w:t>
      </w:r>
    </w:p>
    <w:p w:rsidR="005C06E7" w:rsidRPr="006F5202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F5202">
        <w:rPr>
          <w:szCs w:val="19"/>
        </w:rPr>
        <w:t>- давление полного открытия предохранительного клапана, Р</w:t>
      </w:r>
      <w:r w:rsidRPr="006F5202">
        <w:rPr>
          <w:szCs w:val="19"/>
          <w:vertAlign w:val="subscript"/>
        </w:rPr>
        <w:t>1,</w:t>
      </w:r>
      <w:r w:rsidRPr="006F5202">
        <w:rPr>
          <w:szCs w:val="19"/>
        </w:rPr>
        <w:t xml:space="preserve"> МПа (изб) </w:t>
      </w:r>
      <w:r w:rsidRPr="006F5202">
        <w:rPr>
          <w:szCs w:val="19"/>
        </w:rPr>
        <w:tab/>
      </w:r>
      <w:r w:rsidR="0004060B" w:rsidRPr="006F5202">
        <w:rPr>
          <w:szCs w:val="19"/>
        </w:rPr>
        <w:t>1</w:t>
      </w:r>
      <w:r w:rsidR="000D0E24" w:rsidRPr="006F5202">
        <w:rPr>
          <w:szCs w:val="19"/>
        </w:rPr>
        <w:t>0</w:t>
      </w:r>
      <w:r w:rsidR="0004060B" w:rsidRPr="006F5202">
        <w:rPr>
          <w:szCs w:val="19"/>
        </w:rPr>
        <w:t>,</w:t>
      </w:r>
      <w:r w:rsidR="000D0E24" w:rsidRPr="006F5202">
        <w:rPr>
          <w:szCs w:val="19"/>
        </w:rPr>
        <w:t>56</w:t>
      </w:r>
      <w:r w:rsidRPr="006F5202">
        <w:rPr>
          <w:szCs w:val="19"/>
        </w:rPr>
        <w:t>;</w:t>
      </w:r>
    </w:p>
    <w:p w:rsidR="005C06E7" w:rsidRPr="00647BEF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47BEF">
        <w:rPr>
          <w:szCs w:val="19"/>
        </w:rPr>
        <w:t>- давление за ПК, Р</w:t>
      </w:r>
      <w:r w:rsidRPr="00647BEF">
        <w:rPr>
          <w:szCs w:val="19"/>
          <w:vertAlign w:val="subscript"/>
        </w:rPr>
        <w:t>2</w:t>
      </w:r>
      <w:r w:rsidRPr="00647BEF">
        <w:rPr>
          <w:szCs w:val="19"/>
        </w:rPr>
        <w:t>, МПа (изб)</w:t>
      </w:r>
      <w:r w:rsidRPr="00647BEF">
        <w:rPr>
          <w:szCs w:val="19"/>
        </w:rPr>
        <w:tab/>
      </w:r>
      <w:r w:rsidR="00647BEF" w:rsidRPr="00647BEF">
        <w:rPr>
          <w:szCs w:val="19"/>
        </w:rPr>
        <w:t>0,11</w:t>
      </w:r>
      <w:r w:rsidRPr="00647BEF">
        <w:rPr>
          <w:szCs w:val="19"/>
        </w:rPr>
        <w:t>;</w:t>
      </w:r>
    </w:p>
    <w:p w:rsidR="006904A1" w:rsidRPr="006F5202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F5202">
        <w:rPr>
          <w:szCs w:val="19"/>
        </w:rPr>
        <w:t>- температура среды, °С</w:t>
      </w:r>
      <w:r w:rsidRPr="006F5202">
        <w:rPr>
          <w:szCs w:val="19"/>
        </w:rPr>
        <w:tab/>
        <w:t>1</w:t>
      </w:r>
      <w:r w:rsidR="00F8531B" w:rsidRPr="006F5202">
        <w:rPr>
          <w:szCs w:val="19"/>
        </w:rPr>
        <w:t>4</w:t>
      </w:r>
      <w:r w:rsidR="00851044" w:rsidRPr="006F5202">
        <w:rPr>
          <w:szCs w:val="19"/>
        </w:rPr>
        <w:t>2,5</w:t>
      </w:r>
      <w:r w:rsidR="006904A1" w:rsidRPr="006F5202">
        <w:rPr>
          <w:szCs w:val="19"/>
        </w:rPr>
        <w:t>;</w:t>
      </w:r>
    </w:p>
    <w:p w:rsidR="005C06E7" w:rsidRDefault="006904A1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F5202">
        <w:rPr>
          <w:szCs w:val="19"/>
        </w:rPr>
        <w:t xml:space="preserve">- среда </w:t>
      </w:r>
      <w:r w:rsidRPr="006F5202">
        <w:rPr>
          <w:szCs w:val="19"/>
        </w:rPr>
        <w:tab/>
        <w:t>вода</w:t>
      </w:r>
      <w:r w:rsidR="004305D4" w:rsidRPr="006F5202">
        <w:rPr>
          <w:szCs w:val="19"/>
        </w:rPr>
        <w:t>.</w:t>
      </w:r>
    </w:p>
    <w:p w:rsidR="006215A7" w:rsidRPr="004B4E80" w:rsidRDefault="006215A7" w:rsidP="006215A7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15/25</w:t>
      </w:r>
    </w:p>
    <w:p w:rsidR="0015684F" w:rsidRPr="00880CFD" w:rsidRDefault="002131F6" w:rsidP="005C06E7">
      <w:pPr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2131F6">
        <w:rPr>
          <w:szCs w:val="19"/>
        </w:rPr>
        <w:t>SERIES 9 / 9BA4HFHPFLSVZ</w:t>
      </w:r>
      <w:r w:rsidR="006239A8">
        <w:rPr>
          <w:szCs w:val="19"/>
        </w:rPr>
        <w:t xml:space="preserve"> </w:t>
      </w:r>
      <w:r w:rsidR="006239A8">
        <w:rPr>
          <w:bCs/>
        </w:rPr>
        <w:t>или эквивалент</w:t>
      </w:r>
    </w:p>
    <w:p w:rsidR="0015684F" w:rsidRPr="00880CFD" w:rsidRDefault="0015684F" w:rsidP="005C06E7">
      <w:pPr>
        <w:autoSpaceDE w:val="0"/>
        <w:autoSpaceDN w:val="0"/>
        <w:adjustRightInd w:val="0"/>
        <w:ind w:right="-170" w:firstLine="567"/>
        <w:jc w:val="both"/>
        <w:rPr>
          <w:szCs w:val="19"/>
        </w:rPr>
      </w:pPr>
    </w:p>
    <w:p w:rsidR="005C06E7" w:rsidRPr="008C093E" w:rsidRDefault="001545CE" w:rsidP="005C06E7">
      <w:pPr>
        <w:autoSpaceDE w:val="0"/>
        <w:autoSpaceDN w:val="0"/>
        <w:adjustRightInd w:val="0"/>
        <w:ind w:right="-170" w:firstLine="567"/>
        <w:jc w:val="both"/>
        <w:rPr>
          <w:szCs w:val="19"/>
        </w:rPr>
      </w:pPr>
      <w:r>
        <w:rPr>
          <w:szCs w:val="19"/>
        </w:rPr>
        <w:t>3</w:t>
      </w:r>
      <w:r w:rsidR="005C06E7" w:rsidRPr="008C093E">
        <w:rPr>
          <w:szCs w:val="19"/>
        </w:rPr>
        <w:t>.</w:t>
      </w:r>
      <w:r w:rsidR="00A74B54" w:rsidRPr="008C093E">
        <w:rPr>
          <w:szCs w:val="19"/>
        </w:rPr>
        <w:t>3</w:t>
      </w:r>
      <w:r w:rsidR="005C06E7" w:rsidRPr="008C093E">
        <w:rPr>
          <w:szCs w:val="19"/>
        </w:rPr>
        <w:t xml:space="preserve"> Исходные данные для ПК за ЭСД</w:t>
      </w:r>
      <w:r w:rsidR="009714D9" w:rsidRPr="008C093E">
        <w:rPr>
          <w:szCs w:val="19"/>
        </w:rPr>
        <w:t xml:space="preserve"> (31НАС45 </w:t>
      </w:r>
      <w:r w:rsidR="009714D9" w:rsidRPr="008C093E">
        <w:rPr>
          <w:szCs w:val="19"/>
          <w:lang w:val="en-US"/>
        </w:rPr>
        <w:t>AA</w:t>
      </w:r>
      <w:r w:rsidR="009714D9" w:rsidRPr="008C093E">
        <w:rPr>
          <w:szCs w:val="19"/>
        </w:rPr>
        <w:t>031)</w:t>
      </w:r>
      <w:r w:rsidR="005C06E7" w:rsidRPr="008C093E">
        <w:rPr>
          <w:szCs w:val="19"/>
        </w:rPr>
        <w:t>:</w:t>
      </w:r>
    </w:p>
    <w:p w:rsidR="005C06E7" w:rsidRPr="008C093E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8C093E">
        <w:rPr>
          <w:szCs w:val="19"/>
        </w:rPr>
        <w:t>- рабочее давление перед предохранительным клапаном, Р</w:t>
      </w:r>
      <w:r w:rsidRPr="008C093E">
        <w:t xml:space="preserve"> МПа (</w:t>
      </w:r>
      <w:r w:rsidR="00E666A4">
        <w:t>абс</w:t>
      </w:r>
      <w:r w:rsidRPr="008C093E">
        <w:t>.)</w:t>
      </w:r>
      <w:r w:rsidRPr="008C093E">
        <w:rPr>
          <w:szCs w:val="19"/>
        </w:rPr>
        <w:tab/>
        <w:t>3,</w:t>
      </w:r>
      <w:r w:rsidR="00851044" w:rsidRPr="008C093E">
        <w:rPr>
          <w:szCs w:val="19"/>
        </w:rPr>
        <w:t>36</w:t>
      </w:r>
      <w:r w:rsidRPr="008C093E">
        <w:rPr>
          <w:szCs w:val="19"/>
        </w:rPr>
        <w:t>;</w:t>
      </w:r>
    </w:p>
    <w:p w:rsidR="005C06E7" w:rsidRPr="008C093E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8C093E">
        <w:rPr>
          <w:szCs w:val="19"/>
        </w:rPr>
        <w:t xml:space="preserve">- давление настройки предохранительного клапана, </w:t>
      </w:r>
      <w:r w:rsidRPr="008C093E">
        <w:t>МПа (изб.)</w:t>
      </w:r>
      <w:r w:rsidRPr="008C093E">
        <w:tab/>
      </w:r>
      <w:r w:rsidR="000D0E24" w:rsidRPr="008C093E">
        <w:rPr>
          <w:szCs w:val="19"/>
        </w:rPr>
        <w:t>9</w:t>
      </w:r>
      <w:r w:rsidR="00AE0363" w:rsidRPr="008C093E">
        <w:rPr>
          <w:szCs w:val="19"/>
        </w:rPr>
        <w:t>,0</w:t>
      </w:r>
      <w:r w:rsidRPr="008C093E">
        <w:rPr>
          <w:szCs w:val="19"/>
        </w:rPr>
        <w:t>;</w:t>
      </w:r>
    </w:p>
    <w:p w:rsidR="005C06E7" w:rsidRPr="008C093E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8C093E">
        <w:rPr>
          <w:szCs w:val="19"/>
        </w:rPr>
        <w:t>- давление полного открытия предохранительного клапана, Р</w:t>
      </w:r>
      <w:r w:rsidRPr="008C093E">
        <w:rPr>
          <w:szCs w:val="19"/>
          <w:vertAlign w:val="subscript"/>
        </w:rPr>
        <w:t>1</w:t>
      </w:r>
      <w:r w:rsidRPr="008C093E">
        <w:rPr>
          <w:szCs w:val="19"/>
        </w:rPr>
        <w:t xml:space="preserve"> </w:t>
      </w:r>
      <w:r w:rsidRPr="008C093E">
        <w:t>МПа (изб.)</w:t>
      </w:r>
      <w:r w:rsidRPr="008C093E">
        <w:tab/>
      </w:r>
      <w:r w:rsidR="00EC1BC0">
        <w:rPr>
          <w:szCs w:val="19"/>
        </w:rPr>
        <w:t>9,9</w:t>
      </w:r>
      <w:r w:rsidRPr="008C093E">
        <w:rPr>
          <w:szCs w:val="19"/>
        </w:rPr>
        <w:t>;</w:t>
      </w:r>
    </w:p>
    <w:p w:rsidR="005C06E7" w:rsidRPr="00647BEF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647BEF">
        <w:rPr>
          <w:szCs w:val="19"/>
        </w:rPr>
        <w:t>- давление за ПК, Р</w:t>
      </w:r>
      <w:r w:rsidRPr="00647BEF">
        <w:rPr>
          <w:szCs w:val="19"/>
          <w:vertAlign w:val="subscript"/>
        </w:rPr>
        <w:t xml:space="preserve">2, </w:t>
      </w:r>
      <w:r w:rsidRPr="00647BEF">
        <w:t>МПа (изб.)</w:t>
      </w:r>
      <w:r w:rsidRPr="00647BEF">
        <w:rPr>
          <w:szCs w:val="19"/>
        </w:rPr>
        <w:tab/>
      </w:r>
      <w:r w:rsidR="00647BEF" w:rsidRPr="00647BEF">
        <w:rPr>
          <w:szCs w:val="19"/>
        </w:rPr>
        <w:t>0,11</w:t>
      </w:r>
      <w:r w:rsidRPr="00647BEF">
        <w:rPr>
          <w:szCs w:val="19"/>
        </w:rPr>
        <w:t>;</w:t>
      </w:r>
    </w:p>
    <w:p w:rsidR="006904A1" w:rsidRPr="008C093E" w:rsidRDefault="005C06E7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8C093E">
        <w:rPr>
          <w:szCs w:val="19"/>
        </w:rPr>
        <w:t>- температура среды, °С</w:t>
      </w:r>
      <w:r w:rsidRPr="008C093E">
        <w:rPr>
          <w:szCs w:val="19"/>
        </w:rPr>
        <w:tab/>
        <w:t>2</w:t>
      </w:r>
      <w:r w:rsidR="00851044" w:rsidRPr="008C093E">
        <w:rPr>
          <w:szCs w:val="19"/>
        </w:rPr>
        <w:t>12,7</w:t>
      </w:r>
      <w:r w:rsidR="006904A1" w:rsidRPr="008C093E">
        <w:rPr>
          <w:szCs w:val="19"/>
        </w:rPr>
        <w:t>;</w:t>
      </w:r>
    </w:p>
    <w:p w:rsidR="005C06E7" w:rsidRDefault="006904A1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8C093E">
        <w:rPr>
          <w:szCs w:val="19"/>
        </w:rPr>
        <w:t>- среда</w:t>
      </w:r>
      <w:r>
        <w:rPr>
          <w:szCs w:val="19"/>
        </w:rPr>
        <w:tab/>
        <w:t>вода</w:t>
      </w:r>
      <w:r w:rsidR="004305D4">
        <w:rPr>
          <w:szCs w:val="19"/>
        </w:rPr>
        <w:t>.</w:t>
      </w:r>
    </w:p>
    <w:p w:rsidR="006215A7" w:rsidRPr="004B4E80" w:rsidRDefault="006215A7" w:rsidP="006215A7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15/25</w:t>
      </w:r>
    </w:p>
    <w:p w:rsidR="005A580B" w:rsidRPr="00851044" w:rsidRDefault="002131F6" w:rsidP="005C06E7">
      <w:pPr>
        <w:tabs>
          <w:tab w:val="right" w:pos="9356"/>
        </w:tabs>
        <w:autoSpaceDE w:val="0"/>
        <w:autoSpaceDN w:val="0"/>
        <w:adjustRightInd w:val="0"/>
        <w:ind w:right="-170" w:firstLine="567"/>
        <w:jc w:val="both"/>
        <w:rPr>
          <w:szCs w:val="19"/>
        </w:rPr>
      </w:pPr>
      <w:r w:rsidRPr="002131F6">
        <w:rPr>
          <w:szCs w:val="19"/>
        </w:rPr>
        <w:t>SERIES 9 / 9BA4HFHPFLSVZ</w:t>
      </w:r>
      <w:r w:rsidR="006239A8">
        <w:rPr>
          <w:szCs w:val="19"/>
        </w:rPr>
        <w:t xml:space="preserve"> </w:t>
      </w:r>
      <w:r w:rsidR="006239A8">
        <w:rPr>
          <w:bCs/>
        </w:rPr>
        <w:t>или эквивалент</w:t>
      </w:r>
    </w:p>
    <w:p w:rsidR="00122E7A" w:rsidRPr="00D823C9" w:rsidRDefault="005C06E7" w:rsidP="00965F24">
      <w:pPr>
        <w:tabs>
          <w:tab w:val="right" w:pos="9356"/>
        </w:tabs>
        <w:ind w:firstLine="540"/>
        <w:jc w:val="both"/>
        <w:rPr>
          <w:b/>
          <w:bCs/>
          <w:sz w:val="28"/>
        </w:rPr>
      </w:pPr>
      <w:r w:rsidRPr="0093065B">
        <w:rPr>
          <w:sz w:val="28"/>
          <w:highlight w:val="yellow"/>
        </w:rPr>
        <w:br w:type="page"/>
      </w:r>
      <w:r w:rsidR="001545CE">
        <w:rPr>
          <w:b/>
          <w:bCs/>
          <w:sz w:val="28"/>
        </w:rPr>
        <w:lastRenderedPageBreak/>
        <w:t>4.</w:t>
      </w:r>
      <w:r w:rsidR="00122E7A" w:rsidRPr="00D823C9">
        <w:rPr>
          <w:b/>
          <w:bCs/>
          <w:sz w:val="28"/>
        </w:rPr>
        <w:t xml:space="preserve"> </w:t>
      </w:r>
      <w:r w:rsidR="00F22CAA" w:rsidRPr="00D823C9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пружинных </w:t>
      </w:r>
      <w:r w:rsidR="00122E7A" w:rsidRPr="00D823C9">
        <w:rPr>
          <w:b/>
          <w:bCs/>
          <w:sz w:val="28"/>
        </w:rPr>
        <w:t xml:space="preserve">предохранительных клапанов </w:t>
      </w:r>
      <w:r w:rsidR="00E463CE" w:rsidRPr="00D823C9">
        <w:rPr>
          <w:b/>
          <w:bCs/>
          <w:sz w:val="28"/>
        </w:rPr>
        <w:t>ГПК</w:t>
      </w:r>
    </w:p>
    <w:p w:rsidR="005C06E7" w:rsidRPr="00D823C9" w:rsidRDefault="005C06E7" w:rsidP="005C06E7">
      <w:pPr>
        <w:ind w:right="-170"/>
        <w:jc w:val="both"/>
        <w:rPr>
          <w:sz w:val="28"/>
        </w:rPr>
      </w:pPr>
    </w:p>
    <w:p w:rsidR="00122E7A" w:rsidRPr="00D823C9" w:rsidRDefault="001545CE" w:rsidP="00122E7A">
      <w:pPr>
        <w:ind w:firstLine="540"/>
        <w:jc w:val="both"/>
      </w:pPr>
      <w:r>
        <w:t>4</w:t>
      </w:r>
      <w:r w:rsidR="00122E7A" w:rsidRPr="00D823C9">
        <w:t>.1 Исходные  условия:</w:t>
      </w:r>
    </w:p>
    <w:p w:rsidR="00940D48" w:rsidRPr="00D823C9" w:rsidRDefault="00017ECE" w:rsidP="00940D48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D823C9">
        <w:rPr>
          <w:szCs w:val="19"/>
        </w:rPr>
        <w:t>- р</w:t>
      </w:r>
      <w:r w:rsidR="00940D48" w:rsidRPr="00D823C9">
        <w:rPr>
          <w:szCs w:val="19"/>
        </w:rPr>
        <w:t xml:space="preserve">асчетное давление, МПа (изб) </w:t>
      </w:r>
      <w:r w:rsidR="00940D48" w:rsidRPr="00D823C9">
        <w:rPr>
          <w:szCs w:val="19"/>
        </w:rPr>
        <w:tab/>
        <w:t>5,</w:t>
      </w:r>
      <w:r w:rsidR="0015684F" w:rsidRPr="00880CFD">
        <w:rPr>
          <w:szCs w:val="19"/>
        </w:rPr>
        <w:t>1</w:t>
      </w:r>
      <w:r w:rsidR="00940D48" w:rsidRPr="00D823C9">
        <w:rPr>
          <w:szCs w:val="19"/>
        </w:rPr>
        <w:t>;</w:t>
      </w:r>
    </w:p>
    <w:p w:rsidR="00017ECE" w:rsidRPr="00D823C9" w:rsidRDefault="00017ECE" w:rsidP="00017ECE">
      <w:pPr>
        <w:tabs>
          <w:tab w:val="right" w:pos="9356"/>
        </w:tabs>
        <w:ind w:right="-28" w:firstLine="540"/>
        <w:jc w:val="both"/>
      </w:pPr>
      <w:r w:rsidRPr="00D823C9">
        <w:t xml:space="preserve">- расчетная температура среды, </w:t>
      </w:r>
      <w:r w:rsidRPr="00D823C9">
        <w:sym w:font="Symbol" w:char="00B0"/>
      </w:r>
      <w:r w:rsidRPr="00D823C9">
        <w:t>С</w:t>
      </w:r>
      <w:r w:rsidRPr="00D823C9">
        <w:tab/>
        <w:t>275;</w:t>
      </w:r>
    </w:p>
    <w:p w:rsidR="00A74B54" w:rsidRPr="00D823C9" w:rsidRDefault="00A74B54" w:rsidP="00A74B54">
      <w:pPr>
        <w:autoSpaceDE w:val="0"/>
        <w:autoSpaceDN w:val="0"/>
        <w:adjustRightInd w:val="0"/>
        <w:ind w:firstLine="567"/>
        <w:jc w:val="both"/>
      </w:pPr>
      <w:r w:rsidRPr="00D823C9">
        <w:t>Суммарная производительность двух ПК –  не менее 6</w:t>
      </w:r>
      <w:r w:rsidR="00DB5920">
        <w:t>3</w:t>
      </w:r>
      <w:r w:rsidRPr="00D823C9">
        <w:t>,</w:t>
      </w:r>
      <w:r w:rsidR="00DB5920">
        <w:t>1</w:t>
      </w:r>
      <w:r w:rsidRPr="00D823C9">
        <w:t xml:space="preserve"> т/ч и не более 8</w:t>
      </w:r>
      <w:r w:rsidR="00DB5920">
        <w:t>2</w:t>
      </w:r>
      <w:r w:rsidRPr="00D823C9">
        <w:t>,0 т/ч.</w:t>
      </w:r>
    </w:p>
    <w:p w:rsidR="00122E7A" w:rsidRPr="000D0E24" w:rsidRDefault="00122E7A" w:rsidP="00122E7A">
      <w:pPr>
        <w:autoSpaceDE w:val="0"/>
        <w:autoSpaceDN w:val="0"/>
        <w:adjustRightInd w:val="0"/>
        <w:ind w:right="-170" w:firstLine="540"/>
        <w:jc w:val="both"/>
        <w:rPr>
          <w:szCs w:val="19"/>
          <w:highlight w:val="yellow"/>
        </w:rPr>
      </w:pPr>
    </w:p>
    <w:p w:rsidR="00122E7A" w:rsidRPr="004F5F9E" w:rsidRDefault="001545CE" w:rsidP="00122E7A">
      <w:pPr>
        <w:autoSpaceDE w:val="0"/>
        <w:autoSpaceDN w:val="0"/>
        <w:adjustRightInd w:val="0"/>
        <w:ind w:right="-170" w:firstLine="540"/>
        <w:jc w:val="both"/>
        <w:rPr>
          <w:szCs w:val="19"/>
        </w:rPr>
      </w:pPr>
      <w:r>
        <w:rPr>
          <w:szCs w:val="19"/>
        </w:rPr>
        <w:t>4</w:t>
      </w:r>
      <w:r w:rsidR="00122E7A" w:rsidRPr="004F5F9E">
        <w:rPr>
          <w:szCs w:val="19"/>
        </w:rPr>
        <w:t>.</w:t>
      </w:r>
      <w:r w:rsidR="004305D4" w:rsidRPr="004F5F9E">
        <w:rPr>
          <w:szCs w:val="19"/>
        </w:rPr>
        <w:t>2</w:t>
      </w:r>
      <w:r w:rsidR="00122E7A" w:rsidRPr="004F5F9E">
        <w:rPr>
          <w:szCs w:val="19"/>
        </w:rPr>
        <w:t xml:space="preserve"> Исходные данные для ПК перед ГПК</w:t>
      </w:r>
      <w:r w:rsidR="00154BA4" w:rsidRPr="004F5F9E">
        <w:rPr>
          <w:szCs w:val="19"/>
        </w:rPr>
        <w:t xml:space="preserve"> (</w:t>
      </w:r>
      <w:r w:rsidR="00A74B54" w:rsidRPr="004F5F9E">
        <w:rPr>
          <w:szCs w:val="19"/>
        </w:rPr>
        <w:t>31</w:t>
      </w:r>
      <w:r w:rsidR="00154BA4" w:rsidRPr="004F5F9E">
        <w:rPr>
          <w:szCs w:val="19"/>
          <w:lang w:val="en-US"/>
        </w:rPr>
        <w:t>LCA</w:t>
      </w:r>
      <w:r w:rsidR="00A74B54" w:rsidRPr="004F5F9E">
        <w:rPr>
          <w:szCs w:val="19"/>
        </w:rPr>
        <w:t>5</w:t>
      </w:r>
      <w:r w:rsidR="00154BA4" w:rsidRPr="004F5F9E">
        <w:rPr>
          <w:szCs w:val="19"/>
        </w:rPr>
        <w:t>0</w:t>
      </w:r>
      <w:r w:rsidR="00A74B54" w:rsidRPr="004F5F9E">
        <w:rPr>
          <w:szCs w:val="19"/>
        </w:rPr>
        <w:t xml:space="preserve"> </w:t>
      </w:r>
      <w:r w:rsidR="00154BA4" w:rsidRPr="004F5F9E">
        <w:rPr>
          <w:szCs w:val="19"/>
          <w:lang w:val="en-US"/>
        </w:rPr>
        <w:t>AA</w:t>
      </w:r>
      <w:r w:rsidR="00A74B54" w:rsidRPr="004F5F9E">
        <w:rPr>
          <w:szCs w:val="19"/>
        </w:rPr>
        <w:t>03</w:t>
      </w:r>
      <w:r w:rsidR="00154BA4" w:rsidRPr="004F5F9E">
        <w:rPr>
          <w:szCs w:val="19"/>
        </w:rPr>
        <w:t>1)</w:t>
      </w:r>
      <w:r w:rsidR="00122E7A" w:rsidRPr="004F5F9E">
        <w:rPr>
          <w:szCs w:val="19"/>
        </w:rPr>
        <w:t>: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рабочее давление перед предохранительным клапаном,  Р МПа (</w:t>
      </w:r>
      <w:r w:rsidR="00E666A4">
        <w:rPr>
          <w:szCs w:val="19"/>
        </w:rPr>
        <w:t>абс.</w:t>
      </w:r>
      <w:r w:rsidRPr="004F5F9E">
        <w:rPr>
          <w:szCs w:val="19"/>
        </w:rPr>
        <w:t>)</w:t>
      </w:r>
      <w:r w:rsidRPr="004F5F9E">
        <w:rPr>
          <w:szCs w:val="19"/>
        </w:rPr>
        <w:tab/>
      </w:r>
      <w:r w:rsidR="00E666A4">
        <w:rPr>
          <w:szCs w:val="19"/>
        </w:rPr>
        <w:t>0</w:t>
      </w:r>
      <w:r w:rsidR="001E5424" w:rsidRPr="004F5F9E">
        <w:rPr>
          <w:szCs w:val="19"/>
        </w:rPr>
        <w:t>,</w:t>
      </w:r>
      <w:r w:rsidR="00E666A4">
        <w:rPr>
          <w:szCs w:val="19"/>
        </w:rPr>
        <w:t>84</w:t>
      </w:r>
      <w:r w:rsidRPr="004F5F9E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давление настройки предохранительного клапана, МПа (изб)</w:t>
      </w:r>
      <w:r w:rsidRPr="004F5F9E">
        <w:rPr>
          <w:szCs w:val="19"/>
        </w:rPr>
        <w:tab/>
      </w:r>
      <w:r w:rsidR="004305D4" w:rsidRPr="004F5F9E">
        <w:rPr>
          <w:szCs w:val="19"/>
        </w:rPr>
        <w:t>4</w:t>
      </w:r>
      <w:r w:rsidRPr="004F5F9E">
        <w:rPr>
          <w:szCs w:val="19"/>
        </w:rPr>
        <w:t>,</w:t>
      </w:r>
      <w:r w:rsidR="00DB5920">
        <w:rPr>
          <w:szCs w:val="19"/>
        </w:rPr>
        <w:t>0</w:t>
      </w:r>
      <w:r w:rsidRPr="004F5F9E">
        <w:rPr>
          <w:szCs w:val="19"/>
        </w:rPr>
        <w:t>;</w:t>
      </w:r>
    </w:p>
    <w:p w:rsidR="00122E7A" w:rsidRPr="00125DB7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давление полного открытия предохранительного клапана, Р</w:t>
      </w:r>
      <w:r w:rsidRPr="004F5F9E">
        <w:rPr>
          <w:szCs w:val="19"/>
          <w:vertAlign w:val="subscript"/>
        </w:rPr>
        <w:t>1</w:t>
      </w:r>
      <w:r w:rsidRPr="004F5F9E">
        <w:rPr>
          <w:szCs w:val="19"/>
        </w:rPr>
        <w:t xml:space="preserve"> МПа (изб) </w:t>
      </w:r>
      <w:r w:rsidRPr="004F5F9E">
        <w:rPr>
          <w:szCs w:val="19"/>
        </w:rPr>
        <w:tab/>
      </w:r>
      <w:r w:rsidR="00125DB7" w:rsidRPr="00125DB7">
        <w:rPr>
          <w:szCs w:val="19"/>
        </w:rPr>
        <w:t>4</w:t>
      </w:r>
      <w:r w:rsidR="0085463F" w:rsidRPr="00125DB7">
        <w:rPr>
          <w:szCs w:val="19"/>
        </w:rPr>
        <w:t>,</w:t>
      </w:r>
      <w:r w:rsidR="00DB5920">
        <w:rPr>
          <w:szCs w:val="19"/>
        </w:rPr>
        <w:t>6</w:t>
      </w:r>
      <w:r w:rsidRPr="00125DB7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125DB7">
        <w:rPr>
          <w:szCs w:val="19"/>
        </w:rPr>
        <w:t>- давление за ПК, Р</w:t>
      </w:r>
      <w:r w:rsidRPr="00125DB7">
        <w:rPr>
          <w:szCs w:val="19"/>
          <w:vertAlign w:val="subscript"/>
        </w:rPr>
        <w:t xml:space="preserve">2,  </w:t>
      </w:r>
      <w:r w:rsidRPr="00125DB7">
        <w:rPr>
          <w:szCs w:val="19"/>
        </w:rPr>
        <w:t>МПа (изб);</w:t>
      </w:r>
      <w:r w:rsidRPr="00647BEF">
        <w:rPr>
          <w:szCs w:val="19"/>
        </w:rPr>
        <w:tab/>
      </w:r>
      <w:r w:rsidR="00017ECE" w:rsidRPr="00647BEF">
        <w:rPr>
          <w:szCs w:val="19"/>
        </w:rPr>
        <w:t>0</w:t>
      </w:r>
      <w:r w:rsidR="00647BEF" w:rsidRPr="00647BEF">
        <w:rPr>
          <w:szCs w:val="19"/>
        </w:rPr>
        <w:t>,11</w:t>
      </w:r>
      <w:r w:rsidRPr="00647BEF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температура среды, °С</w:t>
      </w:r>
      <w:r w:rsidRPr="004F5F9E">
        <w:rPr>
          <w:szCs w:val="19"/>
        </w:rPr>
        <w:tab/>
      </w:r>
      <w:r w:rsidR="00462488" w:rsidRPr="004F5F9E">
        <w:rPr>
          <w:szCs w:val="19"/>
        </w:rPr>
        <w:t>55</w:t>
      </w:r>
      <w:r w:rsidR="004305D4" w:rsidRPr="004F5F9E">
        <w:rPr>
          <w:szCs w:val="19"/>
        </w:rPr>
        <w:t>,1</w:t>
      </w:r>
      <w:r w:rsidRPr="004F5F9E">
        <w:rPr>
          <w:szCs w:val="19"/>
        </w:rPr>
        <w:t>;</w:t>
      </w:r>
    </w:p>
    <w:p w:rsidR="006904A1" w:rsidRDefault="006904A1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среда</w:t>
      </w:r>
      <w:r w:rsidRPr="004F5F9E">
        <w:rPr>
          <w:szCs w:val="19"/>
        </w:rPr>
        <w:tab/>
        <w:t>вода.</w:t>
      </w:r>
    </w:p>
    <w:p w:rsidR="006215A7" w:rsidRPr="004B4E80" w:rsidRDefault="006215A7" w:rsidP="006215A7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25/50</w:t>
      </w:r>
    </w:p>
    <w:p w:rsidR="006215A7" w:rsidRPr="004F5F9E" w:rsidRDefault="006215A7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</w:p>
    <w:p w:rsidR="00F86F8A" w:rsidRDefault="002131F6" w:rsidP="00F86F8A">
      <w:pPr>
        <w:tabs>
          <w:tab w:val="right" w:pos="9356"/>
        </w:tabs>
        <w:ind w:right="-28" w:firstLine="540"/>
        <w:jc w:val="both"/>
        <w:rPr>
          <w:bCs/>
        </w:rPr>
      </w:pPr>
      <w:r w:rsidRPr="002131F6">
        <w:rPr>
          <w:bCs/>
        </w:rPr>
        <w:t>STARFLOW / P12E2430G-D-LVMM</w:t>
      </w:r>
      <w:r w:rsidR="006239A8">
        <w:rPr>
          <w:bCs/>
        </w:rPr>
        <w:t xml:space="preserve"> или эквивалент</w:t>
      </w:r>
    </w:p>
    <w:p w:rsidR="002131F6" w:rsidRDefault="002131F6" w:rsidP="00F86F8A">
      <w:pPr>
        <w:tabs>
          <w:tab w:val="right" w:pos="9356"/>
        </w:tabs>
        <w:ind w:right="-28" w:firstLine="540"/>
        <w:jc w:val="both"/>
        <w:rPr>
          <w:szCs w:val="19"/>
        </w:rPr>
      </w:pPr>
    </w:p>
    <w:p w:rsidR="00122E7A" w:rsidRPr="004F5F9E" w:rsidRDefault="001545CE" w:rsidP="00122E7A">
      <w:pPr>
        <w:autoSpaceDE w:val="0"/>
        <w:autoSpaceDN w:val="0"/>
        <w:adjustRightInd w:val="0"/>
        <w:ind w:right="-170" w:firstLine="540"/>
        <w:jc w:val="both"/>
        <w:rPr>
          <w:szCs w:val="19"/>
        </w:rPr>
      </w:pPr>
      <w:r>
        <w:rPr>
          <w:szCs w:val="19"/>
        </w:rPr>
        <w:t>4</w:t>
      </w:r>
      <w:r w:rsidR="00122E7A" w:rsidRPr="004F5F9E">
        <w:rPr>
          <w:szCs w:val="19"/>
        </w:rPr>
        <w:t>.</w:t>
      </w:r>
      <w:r w:rsidR="004305D4" w:rsidRPr="004F5F9E">
        <w:rPr>
          <w:szCs w:val="19"/>
        </w:rPr>
        <w:t>3</w:t>
      </w:r>
      <w:r w:rsidR="00122E7A" w:rsidRPr="004F5F9E">
        <w:rPr>
          <w:szCs w:val="19"/>
        </w:rPr>
        <w:t xml:space="preserve"> Исходные данные ПК  за ГПК</w:t>
      </w:r>
      <w:r w:rsidR="00154BA4" w:rsidRPr="004F5F9E">
        <w:rPr>
          <w:szCs w:val="19"/>
        </w:rPr>
        <w:t xml:space="preserve"> (</w:t>
      </w:r>
      <w:r w:rsidR="004305D4" w:rsidRPr="004F5F9E">
        <w:rPr>
          <w:szCs w:val="19"/>
        </w:rPr>
        <w:t>31</w:t>
      </w:r>
      <w:r w:rsidR="004305D4" w:rsidRPr="004F5F9E">
        <w:rPr>
          <w:szCs w:val="19"/>
          <w:lang w:val="en-US"/>
        </w:rPr>
        <w:t>LCA</w:t>
      </w:r>
      <w:r w:rsidR="004305D4" w:rsidRPr="004F5F9E">
        <w:rPr>
          <w:szCs w:val="19"/>
        </w:rPr>
        <w:t xml:space="preserve">50 </w:t>
      </w:r>
      <w:r w:rsidR="004305D4" w:rsidRPr="004F5F9E">
        <w:rPr>
          <w:szCs w:val="19"/>
          <w:lang w:val="en-US"/>
        </w:rPr>
        <w:t>AA</w:t>
      </w:r>
      <w:r w:rsidR="004305D4" w:rsidRPr="004F5F9E">
        <w:rPr>
          <w:szCs w:val="19"/>
        </w:rPr>
        <w:t>03</w:t>
      </w:r>
      <w:r w:rsidR="00BD120F" w:rsidRPr="004F5F9E">
        <w:rPr>
          <w:szCs w:val="19"/>
        </w:rPr>
        <w:t>2</w:t>
      </w:r>
      <w:r w:rsidR="00154BA4" w:rsidRPr="004F5F9E">
        <w:rPr>
          <w:szCs w:val="19"/>
        </w:rPr>
        <w:t>)</w:t>
      </w:r>
      <w:r w:rsidR="00122E7A" w:rsidRPr="004F5F9E">
        <w:rPr>
          <w:szCs w:val="19"/>
        </w:rPr>
        <w:t>: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рабочее давление перед предохранительным клапаном,  Р</w:t>
      </w:r>
      <w:r w:rsidRPr="004F5F9E">
        <w:t xml:space="preserve"> МПа (</w:t>
      </w:r>
      <w:r w:rsidR="00E666A4">
        <w:t>абс</w:t>
      </w:r>
      <w:r w:rsidRPr="004F5F9E">
        <w:t>.)</w:t>
      </w:r>
      <w:r w:rsidRPr="004F5F9E">
        <w:tab/>
      </w:r>
      <w:r w:rsidR="00E666A4">
        <w:rPr>
          <w:szCs w:val="19"/>
        </w:rPr>
        <w:t>0</w:t>
      </w:r>
      <w:r w:rsidR="001E5424" w:rsidRPr="004F5F9E">
        <w:rPr>
          <w:szCs w:val="19"/>
        </w:rPr>
        <w:t>,</w:t>
      </w:r>
      <w:r w:rsidR="00E666A4">
        <w:rPr>
          <w:szCs w:val="19"/>
        </w:rPr>
        <w:t>8</w:t>
      </w:r>
      <w:r w:rsidRPr="004F5F9E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давление настройки предохранительного клапана</w:t>
      </w:r>
      <w:r w:rsidRPr="004F5F9E">
        <w:t xml:space="preserve"> МПа (изб.)</w:t>
      </w:r>
      <w:r w:rsidRPr="004F5F9E">
        <w:rPr>
          <w:szCs w:val="19"/>
        </w:rPr>
        <w:tab/>
      </w:r>
      <w:r w:rsidR="00DB5920">
        <w:rPr>
          <w:szCs w:val="19"/>
        </w:rPr>
        <w:t>3</w:t>
      </w:r>
      <w:r w:rsidR="00A43B1C" w:rsidRPr="004F5F9E">
        <w:rPr>
          <w:szCs w:val="19"/>
        </w:rPr>
        <w:t>,</w:t>
      </w:r>
      <w:r w:rsidR="00DB5920">
        <w:rPr>
          <w:szCs w:val="19"/>
        </w:rPr>
        <w:t>8</w:t>
      </w:r>
      <w:r w:rsidRPr="004F5F9E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давление полного открытия предохранительного клапана, Р</w:t>
      </w:r>
      <w:r w:rsidRPr="004F5F9E">
        <w:rPr>
          <w:szCs w:val="19"/>
          <w:vertAlign w:val="subscript"/>
        </w:rPr>
        <w:t>1</w:t>
      </w:r>
      <w:r w:rsidRPr="004F5F9E">
        <w:t xml:space="preserve"> МПа (изб.)</w:t>
      </w:r>
      <w:r w:rsidRPr="004F5F9E">
        <w:tab/>
      </w:r>
      <w:r w:rsidR="00125DB7" w:rsidRPr="00125DB7">
        <w:t>4</w:t>
      </w:r>
      <w:r w:rsidR="0085463F" w:rsidRPr="00125DB7">
        <w:t>,</w:t>
      </w:r>
      <w:r w:rsidR="00DB5920">
        <w:t>37</w:t>
      </w:r>
      <w:r w:rsidRPr="004F5F9E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давление за ПК, Р</w:t>
      </w:r>
      <w:r w:rsidRPr="004F5F9E">
        <w:rPr>
          <w:szCs w:val="19"/>
          <w:vertAlign w:val="subscript"/>
        </w:rPr>
        <w:t>2</w:t>
      </w:r>
      <w:r w:rsidRPr="004F5F9E">
        <w:t xml:space="preserve"> МПа (изб.)</w:t>
      </w:r>
      <w:r w:rsidRPr="004F5F9E">
        <w:rPr>
          <w:szCs w:val="19"/>
        </w:rPr>
        <w:tab/>
      </w:r>
      <w:r w:rsidR="00647BEF">
        <w:rPr>
          <w:szCs w:val="19"/>
        </w:rPr>
        <w:t>0,11</w:t>
      </w:r>
      <w:r w:rsidRPr="004F5F9E">
        <w:rPr>
          <w:szCs w:val="19"/>
        </w:rPr>
        <w:t>;</w:t>
      </w:r>
    </w:p>
    <w:p w:rsidR="00122E7A" w:rsidRPr="004F5F9E" w:rsidRDefault="00122E7A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температура среды, °С;</w:t>
      </w:r>
      <w:r w:rsidRPr="004F5F9E">
        <w:rPr>
          <w:szCs w:val="19"/>
        </w:rPr>
        <w:tab/>
        <w:t>1</w:t>
      </w:r>
      <w:r w:rsidR="004305D4" w:rsidRPr="004F5F9E">
        <w:rPr>
          <w:szCs w:val="19"/>
        </w:rPr>
        <w:t>52,4</w:t>
      </w:r>
      <w:r w:rsidRPr="004F5F9E">
        <w:rPr>
          <w:szCs w:val="19"/>
        </w:rPr>
        <w:t>;</w:t>
      </w:r>
    </w:p>
    <w:p w:rsidR="006904A1" w:rsidRDefault="006904A1" w:rsidP="00122E7A">
      <w:pPr>
        <w:tabs>
          <w:tab w:val="right" w:pos="9356"/>
        </w:tabs>
        <w:autoSpaceDE w:val="0"/>
        <w:autoSpaceDN w:val="0"/>
        <w:adjustRightInd w:val="0"/>
        <w:ind w:right="-170" w:firstLine="540"/>
        <w:jc w:val="both"/>
        <w:rPr>
          <w:szCs w:val="19"/>
        </w:rPr>
      </w:pPr>
      <w:r w:rsidRPr="004F5F9E">
        <w:rPr>
          <w:szCs w:val="19"/>
        </w:rPr>
        <w:t>- среда</w:t>
      </w:r>
      <w:r w:rsidRPr="004F5F9E">
        <w:rPr>
          <w:szCs w:val="19"/>
        </w:rPr>
        <w:tab/>
        <w:t>вода.</w:t>
      </w:r>
    </w:p>
    <w:p w:rsidR="006215A7" w:rsidRDefault="006215A7" w:rsidP="006215A7">
      <w:pPr>
        <w:tabs>
          <w:tab w:val="right" w:pos="9356"/>
        </w:tabs>
        <w:ind w:right="-28" w:firstLine="540"/>
        <w:jc w:val="both"/>
        <w:rPr>
          <w:szCs w:val="19"/>
        </w:rPr>
      </w:pPr>
      <w:r>
        <w:t>-Ду                                                                                                                      25/50</w:t>
      </w:r>
    </w:p>
    <w:p w:rsidR="00122E7A" w:rsidRPr="009D5545" w:rsidRDefault="002131F6" w:rsidP="00122E7A">
      <w:pPr>
        <w:ind w:right="-170" w:firstLine="540"/>
        <w:rPr>
          <w:b/>
          <w:sz w:val="28"/>
          <w:szCs w:val="28"/>
        </w:rPr>
      </w:pPr>
      <w:r w:rsidRPr="002131F6">
        <w:rPr>
          <w:szCs w:val="19"/>
        </w:rPr>
        <w:t>STARFLOW / P12E2430G-D-LVMM</w:t>
      </w:r>
      <w:r w:rsidR="006239A8">
        <w:rPr>
          <w:szCs w:val="19"/>
        </w:rPr>
        <w:t xml:space="preserve"> </w:t>
      </w:r>
      <w:r w:rsidR="006239A8">
        <w:rPr>
          <w:bCs/>
        </w:rPr>
        <w:t>или эквивалент</w:t>
      </w:r>
      <w:r w:rsidR="006239A8" w:rsidRPr="0093065B">
        <w:rPr>
          <w:highlight w:val="yellow"/>
        </w:rPr>
        <w:t xml:space="preserve"> </w:t>
      </w:r>
      <w:r w:rsidR="00122E7A" w:rsidRPr="0093065B">
        <w:rPr>
          <w:highlight w:val="yellow"/>
        </w:rPr>
        <w:br w:type="page"/>
      </w:r>
      <w:r w:rsidR="001545CE">
        <w:rPr>
          <w:b/>
          <w:sz w:val="28"/>
          <w:szCs w:val="28"/>
        </w:rPr>
        <w:lastRenderedPageBreak/>
        <w:t>5.</w:t>
      </w:r>
      <w:r w:rsidR="00122E7A" w:rsidRPr="009D5545">
        <w:rPr>
          <w:b/>
          <w:sz w:val="28"/>
          <w:szCs w:val="28"/>
        </w:rPr>
        <w:t xml:space="preserve"> </w:t>
      </w:r>
      <w:r w:rsidR="00F22CAA" w:rsidRPr="009D5545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пилотных </w:t>
      </w:r>
      <w:r w:rsidR="00122E7A" w:rsidRPr="009D5545">
        <w:rPr>
          <w:b/>
          <w:sz w:val="28"/>
          <w:szCs w:val="28"/>
        </w:rPr>
        <w:t>предохранительных клапанов промперегрева</w:t>
      </w:r>
    </w:p>
    <w:p w:rsidR="00122E7A" w:rsidRPr="000D0E24" w:rsidRDefault="00122E7A" w:rsidP="00122E7A">
      <w:pPr>
        <w:ind w:right="-170" w:firstLine="540"/>
        <w:rPr>
          <w:highlight w:val="yellow"/>
        </w:rPr>
      </w:pPr>
    </w:p>
    <w:p w:rsidR="00122E7A" w:rsidRPr="00E52557" w:rsidRDefault="001545CE" w:rsidP="00122E7A">
      <w:pPr>
        <w:pStyle w:val="2"/>
        <w:ind w:right="340" w:firstLine="540"/>
        <w:jc w:val="both"/>
        <w:rPr>
          <w:rFonts w:eastAsia="Arial Unicode MS"/>
          <w:sz w:val="24"/>
          <w:szCs w:val="24"/>
        </w:rPr>
      </w:pPr>
      <w:r>
        <w:rPr>
          <w:sz w:val="24"/>
          <w:szCs w:val="24"/>
        </w:rPr>
        <w:t>5</w:t>
      </w:r>
      <w:r w:rsidR="00122E7A" w:rsidRPr="00E52557">
        <w:rPr>
          <w:sz w:val="24"/>
          <w:szCs w:val="24"/>
        </w:rPr>
        <w:t>.1 Исходные данные:</w:t>
      </w:r>
    </w:p>
    <w:p w:rsidR="00122E7A" w:rsidRPr="00E52557" w:rsidRDefault="00122E7A" w:rsidP="00122E7A">
      <w:pPr>
        <w:tabs>
          <w:tab w:val="right" w:pos="9356"/>
        </w:tabs>
        <w:ind w:right="57" w:firstLine="540"/>
        <w:jc w:val="both"/>
      </w:pPr>
      <w:r w:rsidRPr="00E52557">
        <w:t>- максимальная паропроизводительность тракта</w:t>
      </w:r>
      <w:r w:rsidR="00EF2DB3" w:rsidRPr="00E52557">
        <w:t xml:space="preserve"> ПП и контура СД</w:t>
      </w:r>
      <w:r w:rsidRPr="00E52557">
        <w:t>, т/ч</w:t>
      </w:r>
      <w:r w:rsidRPr="00E52557">
        <w:tab/>
        <w:t>3</w:t>
      </w:r>
      <w:r w:rsidR="006904A1" w:rsidRPr="00E52557">
        <w:t>71</w:t>
      </w:r>
      <w:r w:rsidR="0048220D" w:rsidRPr="00E52557">
        <w:t>,</w:t>
      </w:r>
      <w:r w:rsidR="006904A1" w:rsidRPr="00E52557">
        <w:t>64</w:t>
      </w:r>
      <w:r w:rsidRPr="00E52557">
        <w:t>.</w:t>
      </w:r>
    </w:p>
    <w:p w:rsidR="005D5C07" w:rsidRPr="00E52557" w:rsidRDefault="005D5C07" w:rsidP="00122E7A">
      <w:pPr>
        <w:tabs>
          <w:tab w:val="right" w:pos="9356"/>
        </w:tabs>
        <w:ind w:right="57" w:firstLine="540"/>
        <w:jc w:val="both"/>
      </w:pPr>
      <w:r w:rsidRPr="00E52557">
        <w:tab/>
        <w:t>( с коэффициентом запаса 20%)</w:t>
      </w:r>
    </w:p>
    <w:p w:rsidR="00122E7A" w:rsidRPr="00E52557" w:rsidRDefault="00BD120F" w:rsidP="00122E7A">
      <w:pPr>
        <w:tabs>
          <w:tab w:val="right" w:pos="9356"/>
        </w:tabs>
        <w:ind w:right="57" w:firstLine="540"/>
        <w:jc w:val="both"/>
        <w:rPr>
          <w:rFonts w:eastAsia="Arial Unicode MS"/>
          <w:bCs/>
          <w:szCs w:val="20"/>
        </w:rPr>
      </w:pPr>
      <w:r w:rsidRPr="00E52557">
        <w:rPr>
          <w:rFonts w:eastAsia="Arial Unicode MS"/>
          <w:bCs/>
          <w:szCs w:val="20"/>
        </w:rPr>
        <w:t>Суммарная производительность предохранительных клапанов на входе и выходе пароперегревателя СД не менее 371,64 т/ч</w:t>
      </w:r>
      <w:r w:rsidR="009D388F" w:rsidRPr="009D388F">
        <w:rPr>
          <w:rFonts w:eastAsia="Arial Unicode MS"/>
          <w:bCs/>
          <w:szCs w:val="20"/>
        </w:rPr>
        <w:t xml:space="preserve"> </w:t>
      </w:r>
      <w:r w:rsidR="009D388F">
        <w:rPr>
          <w:rFonts w:eastAsia="Arial Unicode MS"/>
          <w:bCs/>
          <w:szCs w:val="20"/>
        </w:rPr>
        <w:t>и не более 483,13 т/ч</w:t>
      </w:r>
      <w:r w:rsidRPr="00E52557">
        <w:rPr>
          <w:rFonts w:eastAsia="Arial Unicode MS"/>
          <w:bCs/>
          <w:szCs w:val="20"/>
        </w:rPr>
        <w:t>.</w:t>
      </w:r>
    </w:p>
    <w:p w:rsidR="00BD120F" w:rsidRPr="000D0E24" w:rsidRDefault="00BD120F" w:rsidP="00122E7A">
      <w:pPr>
        <w:tabs>
          <w:tab w:val="right" w:pos="9356"/>
        </w:tabs>
        <w:ind w:right="57" w:firstLine="540"/>
        <w:jc w:val="both"/>
        <w:rPr>
          <w:rFonts w:eastAsia="Arial Unicode MS"/>
          <w:bCs/>
          <w:szCs w:val="20"/>
          <w:highlight w:val="yellow"/>
        </w:rPr>
      </w:pPr>
    </w:p>
    <w:p w:rsidR="00122E7A" w:rsidRPr="009D388F" w:rsidRDefault="001545CE" w:rsidP="00122E7A">
      <w:pPr>
        <w:tabs>
          <w:tab w:val="right" w:pos="9356"/>
        </w:tabs>
        <w:ind w:right="-28" w:firstLine="540"/>
        <w:jc w:val="both"/>
        <w:rPr>
          <w:bCs/>
        </w:rPr>
      </w:pPr>
      <w:r>
        <w:rPr>
          <w:bCs/>
        </w:rPr>
        <w:t>5</w:t>
      </w:r>
      <w:r w:rsidR="00122E7A" w:rsidRPr="009D388F">
        <w:rPr>
          <w:bCs/>
        </w:rPr>
        <w:t>.2 Исходные данные предохранительного клапана на входе промперегревателя</w:t>
      </w:r>
      <w:r w:rsidR="00154BA4" w:rsidRPr="009D388F">
        <w:rPr>
          <w:bCs/>
        </w:rPr>
        <w:t xml:space="preserve"> (</w:t>
      </w:r>
      <w:r w:rsidR="0028109F" w:rsidRPr="009D388F">
        <w:rPr>
          <w:bCs/>
        </w:rPr>
        <w:t>31</w:t>
      </w:r>
      <w:r w:rsidR="00154BA4" w:rsidRPr="009D388F">
        <w:rPr>
          <w:bCs/>
          <w:lang w:val="en-US"/>
        </w:rPr>
        <w:t>LBC</w:t>
      </w:r>
      <w:r w:rsidR="00154BA4" w:rsidRPr="009D388F">
        <w:rPr>
          <w:bCs/>
        </w:rPr>
        <w:t>50</w:t>
      </w:r>
      <w:r w:rsidR="00154BA4" w:rsidRPr="009D388F">
        <w:rPr>
          <w:bCs/>
          <w:lang w:val="en-US"/>
        </w:rPr>
        <w:t>AA</w:t>
      </w:r>
      <w:r w:rsidR="0028109F" w:rsidRPr="009D388F">
        <w:rPr>
          <w:bCs/>
        </w:rPr>
        <w:t>031</w:t>
      </w:r>
      <w:r w:rsidR="00154BA4" w:rsidRPr="009D388F">
        <w:rPr>
          <w:bCs/>
        </w:rPr>
        <w:t>)</w:t>
      </w:r>
      <w:r w:rsidR="00122E7A" w:rsidRPr="009D388F">
        <w:rPr>
          <w:bCs/>
        </w:rPr>
        <w:t>: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  <w:rPr>
          <w:bCs/>
        </w:rPr>
      </w:pPr>
      <w:r w:rsidRPr="00501DE1">
        <w:t>- макс. рабочее давление перед предохранительным клапаном, МПа (</w:t>
      </w:r>
      <w:r w:rsidR="00E666A4">
        <w:t>абс</w:t>
      </w:r>
      <w:r w:rsidRPr="00501DE1">
        <w:t>.)</w:t>
      </w:r>
      <w:r w:rsidRPr="00501DE1">
        <w:tab/>
      </w:r>
      <w:r w:rsidR="009E48EC" w:rsidRPr="00501DE1">
        <w:t>2</w:t>
      </w:r>
      <w:r w:rsidRPr="00501DE1">
        <w:t>,</w:t>
      </w:r>
      <w:r w:rsidR="00E666A4">
        <w:t>3</w:t>
      </w:r>
      <w:r w:rsidR="009E48EC" w:rsidRPr="00501DE1">
        <w:t>7</w:t>
      </w:r>
      <w:r w:rsidRPr="00501DE1"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501DE1">
        <w:t>- расчетное давление паропровода, МПа (изб.)</w:t>
      </w:r>
      <w:r w:rsidRPr="00501DE1">
        <w:tab/>
      </w:r>
      <w:r w:rsidR="00647296" w:rsidRPr="00501DE1">
        <w:t>3</w:t>
      </w:r>
      <w:r w:rsidR="004B4D8F" w:rsidRPr="00501DE1">
        <w:t>,</w:t>
      </w:r>
      <w:r w:rsidR="009E48EC" w:rsidRPr="00501DE1">
        <w:t>3</w:t>
      </w:r>
      <w:r w:rsidRPr="00501DE1"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 xml:space="preserve">- давление настройки предохранительного клапана, МПа (изб.) </w:t>
      </w:r>
      <w:r w:rsidRPr="00501DE1">
        <w:tab/>
        <w:t>3,</w:t>
      </w:r>
      <w:r w:rsidR="009E48EC" w:rsidRPr="00501DE1">
        <w:t>0</w:t>
      </w:r>
      <w:r w:rsidRPr="00501DE1"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>- давление полного открытия, Р</w:t>
      </w:r>
      <w:r w:rsidRPr="00501DE1">
        <w:rPr>
          <w:vertAlign w:val="subscript"/>
        </w:rPr>
        <w:t>1</w:t>
      </w:r>
      <w:r w:rsidRPr="00501DE1">
        <w:t xml:space="preserve">, МПа (изб.) </w:t>
      </w:r>
      <w:r w:rsidRPr="00501DE1">
        <w:tab/>
      </w:r>
      <w:r w:rsidR="003C258C" w:rsidRPr="00501DE1">
        <w:t>3</w:t>
      </w:r>
      <w:r w:rsidRPr="00501DE1">
        <w:t>,</w:t>
      </w:r>
      <w:r w:rsidR="009E48EC" w:rsidRPr="00501DE1">
        <w:t>3</w:t>
      </w:r>
      <w:r w:rsidRPr="00501DE1">
        <w:t>;</w:t>
      </w:r>
    </w:p>
    <w:p w:rsidR="006904A1" w:rsidRPr="00501DE1" w:rsidRDefault="006904A1" w:rsidP="006904A1">
      <w:pPr>
        <w:tabs>
          <w:tab w:val="right" w:pos="9356"/>
        </w:tabs>
        <w:ind w:right="-28" w:firstLine="540"/>
        <w:jc w:val="both"/>
      </w:pPr>
      <w:r w:rsidRPr="00501DE1">
        <w:t>-</w:t>
      </w:r>
      <w:r w:rsidRPr="00501DE1">
        <w:rPr>
          <w:szCs w:val="19"/>
        </w:rPr>
        <w:t xml:space="preserve"> давление за ПК, Р</w:t>
      </w:r>
      <w:r w:rsidRPr="00501DE1">
        <w:rPr>
          <w:szCs w:val="19"/>
          <w:vertAlign w:val="subscript"/>
        </w:rPr>
        <w:t>2</w:t>
      </w:r>
      <w:r w:rsidRPr="00501DE1">
        <w:t xml:space="preserve"> МПа (изб.)</w:t>
      </w:r>
      <w:r w:rsidRPr="00501DE1">
        <w:rPr>
          <w:szCs w:val="19"/>
        </w:rPr>
        <w:tab/>
        <w:t>0,</w:t>
      </w:r>
      <w:r w:rsidR="009E48EC" w:rsidRPr="00501DE1">
        <w:rPr>
          <w:szCs w:val="19"/>
        </w:rPr>
        <w:t>8</w:t>
      </w:r>
      <w:r w:rsidRPr="00501DE1">
        <w:rPr>
          <w:szCs w:val="19"/>
        </w:rPr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 xml:space="preserve">- </w:t>
      </w:r>
      <w:r w:rsidR="009E48EC" w:rsidRPr="00501DE1">
        <w:t>расчетная</w:t>
      </w:r>
      <w:r w:rsidRPr="00501DE1">
        <w:t xml:space="preserve"> температура пара, </w:t>
      </w:r>
      <w:r w:rsidRPr="00501DE1">
        <w:sym w:font="Symbol" w:char="00B0"/>
      </w:r>
      <w:r w:rsidRPr="00501DE1">
        <w:t>С</w:t>
      </w:r>
      <w:r w:rsidRPr="00501DE1">
        <w:tab/>
      </w:r>
      <w:r w:rsidR="004B4D8F" w:rsidRPr="00501DE1">
        <w:t>3</w:t>
      </w:r>
      <w:r w:rsidR="009E48EC" w:rsidRPr="00501DE1">
        <w:t>75;</w:t>
      </w:r>
    </w:p>
    <w:p w:rsidR="0053546F" w:rsidRPr="00501DE1" w:rsidRDefault="0053546F" w:rsidP="0053546F">
      <w:pPr>
        <w:tabs>
          <w:tab w:val="right" w:pos="9356"/>
        </w:tabs>
        <w:ind w:right="-28" w:firstLine="540"/>
        <w:jc w:val="both"/>
      </w:pPr>
      <w:r w:rsidRPr="00501DE1">
        <w:t xml:space="preserve">- рабочая температура пара, </w:t>
      </w:r>
      <w:r w:rsidRPr="00501DE1">
        <w:sym w:font="Symbol" w:char="00B0"/>
      </w:r>
      <w:r w:rsidRPr="00501DE1">
        <w:t>С</w:t>
      </w:r>
      <w:r w:rsidRPr="00501DE1">
        <w:tab/>
        <w:t>312,6;</w:t>
      </w:r>
    </w:p>
    <w:p w:rsidR="00122E7A" w:rsidRDefault="009E48EC" w:rsidP="009E48EC">
      <w:pPr>
        <w:tabs>
          <w:tab w:val="right" w:pos="9356"/>
        </w:tabs>
        <w:ind w:right="-28" w:firstLine="540"/>
        <w:jc w:val="both"/>
      </w:pPr>
      <w:r w:rsidRPr="00501DE1">
        <w:t>- среда</w:t>
      </w:r>
      <w:r w:rsidRPr="00501DE1">
        <w:tab/>
      </w:r>
      <w:r w:rsidR="0053546F" w:rsidRPr="00501DE1">
        <w:t>перегретый</w:t>
      </w:r>
      <w:r w:rsidRPr="00501DE1">
        <w:t xml:space="preserve"> пар.</w:t>
      </w:r>
    </w:p>
    <w:p w:rsidR="006215A7" w:rsidRPr="00501DE1" w:rsidRDefault="006215A7" w:rsidP="009E48EC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200/250</w:t>
      </w:r>
    </w:p>
    <w:p w:rsidR="009E48EC" w:rsidRPr="00501DE1" w:rsidRDefault="002131F6" w:rsidP="00122E7A">
      <w:pPr>
        <w:ind w:right="-28" w:firstLine="540"/>
        <w:jc w:val="both"/>
      </w:pPr>
      <w:r w:rsidRPr="002131F6">
        <w:t>SERIES 86 / 86TA3P-OZ/DCM FV</w:t>
      </w:r>
      <w:r w:rsidR="006239A8">
        <w:t xml:space="preserve"> </w:t>
      </w:r>
      <w:r w:rsidR="006239A8">
        <w:rPr>
          <w:bCs/>
        </w:rPr>
        <w:t>или эквивалент</w:t>
      </w:r>
    </w:p>
    <w:p w:rsidR="0015684F" w:rsidRPr="00880CFD" w:rsidRDefault="0015684F" w:rsidP="00122E7A">
      <w:pPr>
        <w:tabs>
          <w:tab w:val="left" w:pos="720"/>
        </w:tabs>
        <w:ind w:right="-28" w:firstLine="540"/>
        <w:jc w:val="both"/>
        <w:rPr>
          <w:bCs/>
        </w:rPr>
      </w:pPr>
    </w:p>
    <w:p w:rsidR="00122E7A" w:rsidRPr="005F0266" w:rsidRDefault="001545CE" w:rsidP="00122E7A">
      <w:pPr>
        <w:tabs>
          <w:tab w:val="left" w:pos="720"/>
        </w:tabs>
        <w:ind w:right="-28" w:firstLine="540"/>
        <w:jc w:val="both"/>
        <w:rPr>
          <w:bCs/>
        </w:rPr>
      </w:pPr>
      <w:r>
        <w:rPr>
          <w:bCs/>
        </w:rPr>
        <w:t>5</w:t>
      </w:r>
      <w:r w:rsidR="00122E7A" w:rsidRPr="005F0266">
        <w:rPr>
          <w:bCs/>
        </w:rPr>
        <w:t>.3 Исходные данные предохранительного клапана на выходе промперегревателя</w:t>
      </w:r>
      <w:r w:rsidR="00154BA4" w:rsidRPr="005F0266">
        <w:rPr>
          <w:bCs/>
        </w:rPr>
        <w:t xml:space="preserve"> (</w:t>
      </w:r>
      <w:r w:rsidR="009E48EC" w:rsidRPr="005F0266">
        <w:rPr>
          <w:bCs/>
        </w:rPr>
        <w:t>31</w:t>
      </w:r>
      <w:r w:rsidR="00154BA4" w:rsidRPr="005F0266">
        <w:rPr>
          <w:bCs/>
          <w:lang w:val="en-US"/>
        </w:rPr>
        <w:t>LBB</w:t>
      </w:r>
      <w:r w:rsidR="009E48EC" w:rsidRPr="005F0266">
        <w:rPr>
          <w:bCs/>
        </w:rPr>
        <w:t>1</w:t>
      </w:r>
      <w:r w:rsidR="00154BA4" w:rsidRPr="005F0266">
        <w:rPr>
          <w:bCs/>
        </w:rPr>
        <w:t>0</w:t>
      </w:r>
      <w:r w:rsidR="009E48EC" w:rsidRPr="005F0266">
        <w:rPr>
          <w:bCs/>
        </w:rPr>
        <w:t xml:space="preserve"> </w:t>
      </w:r>
      <w:r w:rsidR="00154BA4" w:rsidRPr="005F0266">
        <w:rPr>
          <w:bCs/>
          <w:lang w:val="en-US"/>
        </w:rPr>
        <w:t>AA</w:t>
      </w:r>
      <w:r w:rsidR="009E48EC" w:rsidRPr="005F0266">
        <w:rPr>
          <w:bCs/>
        </w:rPr>
        <w:t>03</w:t>
      </w:r>
      <w:r w:rsidR="00154BA4" w:rsidRPr="005F0266">
        <w:rPr>
          <w:bCs/>
        </w:rPr>
        <w:t>1)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  <w:rPr>
          <w:bCs/>
        </w:rPr>
      </w:pPr>
      <w:r w:rsidRPr="00501DE1">
        <w:t>- макс. рабочее давление перед предохранительным клапаном, МПа (</w:t>
      </w:r>
      <w:r w:rsidR="00E666A4">
        <w:t>абс</w:t>
      </w:r>
      <w:r w:rsidRPr="00501DE1">
        <w:t>.)</w:t>
      </w:r>
      <w:r w:rsidRPr="00501DE1">
        <w:tab/>
        <w:t>2,</w:t>
      </w:r>
      <w:r w:rsidR="00E666A4">
        <w:t>27</w:t>
      </w:r>
      <w:r w:rsidRPr="00501DE1"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501DE1">
        <w:t>- расчетное давление паропровода МПа (изб.)</w:t>
      </w:r>
      <w:r w:rsidRPr="00501DE1">
        <w:tab/>
      </w:r>
      <w:r w:rsidR="004B4D8F" w:rsidRPr="00501DE1">
        <w:t>3,</w:t>
      </w:r>
      <w:r w:rsidR="00862941" w:rsidRPr="00501DE1">
        <w:t>3</w:t>
      </w:r>
      <w:r w:rsidRPr="00501DE1"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 xml:space="preserve">- давление настройки предохранительного клапана, МПа (изб.) </w:t>
      </w:r>
      <w:r w:rsidRPr="00501DE1">
        <w:tab/>
      </w:r>
      <w:r w:rsidR="001376F5" w:rsidRPr="0015684F">
        <w:t>3</w:t>
      </w:r>
      <w:r w:rsidR="001376F5">
        <w:t>,0</w:t>
      </w:r>
      <w:r w:rsidRPr="00501DE1">
        <w:t>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>- давление полного открытия, Р</w:t>
      </w:r>
      <w:r w:rsidRPr="00501DE1">
        <w:rPr>
          <w:vertAlign w:val="subscript"/>
        </w:rPr>
        <w:t>1</w:t>
      </w:r>
      <w:r w:rsidRPr="00501DE1">
        <w:t xml:space="preserve"> МПа (изб.)</w:t>
      </w:r>
      <w:r w:rsidRPr="00501DE1">
        <w:tab/>
      </w:r>
      <w:r w:rsidR="003C258C" w:rsidRPr="00501DE1">
        <w:t>3</w:t>
      </w:r>
      <w:r w:rsidRPr="00501DE1">
        <w:t>,</w:t>
      </w:r>
      <w:r w:rsidR="00862941" w:rsidRPr="00501DE1">
        <w:t>3</w:t>
      </w:r>
      <w:r w:rsidRPr="00501DE1">
        <w:t>;</w:t>
      </w:r>
    </w:p>
    <w:p w:rsidR="0053546F" w:rsidRPr="00501DE1" w:rsidRDefault="0053546F" w:rsidP="0053546F">
      <w:pPr>
        <w:tabs>
          <w:tab w:val="right" w:pos="9356"/>
        </w:tabs>
        <w:ind w:right="-28" w:firstLine="540"/>
        <w:jc w:val="both"/>
        <w:rPr>
          <w:szCs w:val="19"/>
        </w:rPr>
      </w:pPr>
      <w:r w:rsidRPr="00501DE1">
        <w:rPr>
          <w:szCs w:val="19"/>
        </w:rPr>
        <w:t>- давление за ПК, Р</w:t>
      </w:r>
      <w:r w:rsidRPr="00501DE1">
        <w:rPr>
          <w:szCs w:val="19"/>
          <w:vertAlign w:val="subscript"/>
        </w:rPr>
        <w:t>2</w:t>
      </w:r>
      <w:r w:rsidRPr="00501DE1">
        <w:t xml:space="preserve"> МПа (изб.)</w:t>
      </w:r>
      <w:r w:rsidRPr="00501DE1">
        <w:rPr>
          <w:szCs w:val="19"/>
        </w:rPr>
        <w:tab/>
        <w:t>0,8;</w:t>
      </w:r>
    </w:p>
    <w:p w:rsidR="00122E7A" w:rsidRPr="00501DE1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 xml:space="preserve">- расчетная температура пара, </w:t>
      </w:r>
      <w:r w:rsidRPr="00501DE1">
        <w:sym w:font="Symbol" w:char="00B0"/>
      </w:r>
      <w:r w:rsidRPr="00501DE1">
        <w:t>С</w:t>
      </w:r>
      <w:r w:rsidRPr="00501DE1">
        <w:tab/>
      </w:r>
      <w:r w:rsidR="004B4D8F" w:rsidRPr="00501DE1">
        <w:t>5</w:t>
      </w:r>
      <w:r w:rsidR="00862941" w:rsidRPr="00501DE1">
        <w:t>80</w:t>
      </w:r>
      <w:r w:rsidRPr="00501DE1">
        <w:t>;</w:t>
      </w:r>
    </w:p>
    <w:p w:rsidR="0053546F" w:rsidRPr="00501DE1" w:rsidRDefault="0053546F" w:rsidP="0053546F">
      <w:pPr>
        <w:tabs>
          <w:tab w:val="right" w:pos="9356"/>
        </w:tabs>
        <w:ind w:right="-28" w:firstLine="540"/>
        <w:jc w:val="both"/>
      </w:pPr>
      <w:r w:rsidRPr="00501DE1">
        <w:t xml:space="preserve">- рабочая температура пара, </w:t>
      </w:r>
      <w:r w:rsidRPr="00501DE1">
        <w:sym w:font="Symbol" w:char="00B0"/>
      </w:r>
      <w:r w:rsidRPr="00501DE1">
        <w:t>С</w:t>
      </w:r>
      <w:r w:rsidRPr="00501DE1">
        <w:tab/>
        <w:t>564,8;</w:t>
      </w:r>
    </w:p>
    <w:p w:rsidR="00122E7A" w:rsidRDefault="00122E7A" w:rsidP="00122E7A">
      <w:pPr>
        <w:tabs>
          <w:tab w:val="right" w:pos="9356"/>
        </w:tabs>
        <w:ind w:right="-28" w:firstLine="540"/>
        <w:jc w:val="both"/>
      </w:pPr>
      <w:r w:rsidRPr="00501DE1">
        <w:t xml:space="preserve">- среда </w:t>
      </w:r>
      <w:r w:rsidRPr="00501DE1">
        <w:tab/>
      </w:r>
      <w:r w:rsidR="004B4D8F" w:rsidRPr="00501DE1">
        <w:t xml:space="preserve">перегретый </w:t>
      </w:r>
      <w:r w:rsidRPr="00501DE1">
        <w:t>пар.</w:t>
      </w:r>
    </w:p>
    <w:p w:rsidR="006215A7" w:rsidRPr="004B4E80" w:rsidRDefault="006215A7" w:rsidP="006215A7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200/250</w:t>
      </w:r>
    </w:p>
    <w:p w:rsidR="00501DE1" w:rsidRDefault="002131F6" w:rsidP="00501DE1">
      <w:pPr>
        <w:ind w:right="-28" w:firstLine="540"/>
        <w:jc w:val="both"/>
      </w:pPr>
      <w:r w:rsidRPr="002131F6">
        <w:t>SERIES 86 / 86TZ3P-OZ/DCM FV</w:t>
      </w:r>
      <w:r w:rsidR="006239A8">
        <w:t xml:space="preserve"> </w:t>
      </w:r>
      <w:r w:rsidR="006239A8">
        <w:rPr>
          <w:bCs/>
        </w:rPr>
        <w:t>или эквивалент</w:t>
      </w:r>
    </w:p>
    <w:p w:rsidR="007F60F3" w:rsidRPr="00F22CAA" w:rsidRDefault="00122E7A" w:rsidP="007F60F3">
      <w:pPr>
        <w:ind w:right="-170" w:firstLine="540"/>
        <w:rPr>
          <w:b/>
          <w:bCs/>
          <w:sz w:val="28"/>
        </w:rPr>
      </w:pPr>
      <w:r w:rsidRPr="0093065B">
        <w:rPr>
          <w:b/>
          <w:highlight w:val="yellow"/>
        </w:rPr>
        <w:br w:type="page"/>
      </w:r>
      <w:r w:rsidR="007F60F3" w:rsidRPr="00F22CAA">
        <w:rPr>
          <w:b/>
          <w:bCs/>
          <w:sz w:val="28"/>
        </w:rPr>
        <w:lastRenderedPageBreak/>
        <w:t xml:space="preserve">7 </w:t>
      </w:r>
      <w:r w:rsidR="00F22CAA" w:rsidRPr="00F22CAA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пружинных  </w:t>
      </w:r>
      <w:r w:rsidR="007F60F3" w:rsidRPr="00F22CAA">
        <w:rPr>
          <w:b/>
          <w:bCs/>
          <w:sz w:val="28"/>
        </w:rPr>
        <w:t>предохранительных клапанов впрыска ВД</w:t>
      </w:r>
    </w:p>
    <w:p w:rsidR="007F60F3" w:rsidRPr="0015731A" w:rsidRDefault="007F60F3" w:rsidP="007F60F3">
      <w:pPr>
        <w:ind w:right="-170" w:firstLine="540"/>
      </w:pPr>
    </w:p>
    <w:p w:rsidR="007F60F3" w:rsidRPr="0015731A" w:rsidRDefault="001545CE" w:rsidP="007F60F3">
      <w:pPr>
        <w:pStyle w:val="2"/>
        <w:ind w:right="340" w:firstLine="540"/>
        <w:jc w:val="both"/>
        <w:rPr>
          <w:rFonts w:eastAsia="Arial Unicode MS"/>
          <w:sz w:val="24"/>
          <w:szCs w:val="24"/>
        </w:rPr>
      </w:pPr>
      <w:r>
        <w:rPr>
          <w:sz w:val="24"/>
          <w:szCs w:val="24"/>
        </w:rPr>
        <w:t>6</w:t>
      </w:r>
      <w:r w:rsidR="007F60F3" w:rsidRPr="0015731A">
        <w:rPr>
          <w:sz w:val="24"/>
          <w:szCs w:val="24"/>
        </w:rPr>
        <w:t>.1 Исходные данные:</w:t>
      </w:r>
    </w:p>
    <w:p w:rsidR="007F60F3" w:rsidRPr="0015731A" w:rsidRDefault="007F60F3" w:rsidP="007F60F3">
      <w:pPr>
        <w:tabs>
          <w:tab w:val="right" w:pos="9356"/>
        </w:tabs>
        <w:ind w:right="57" w:firstLine="540"/>
        <w:jc w:val="both"/>
      </w:pPr>
      <w:r w:rsidRPr="0015731A">
        <w:t>- производительность клапана минимальная по каталогу.</w:t>
      </w:r>
    </w:p>
    <w:p w:rsidR="007F60F3" w:rsidRPr="0015731A" w:rsidRDefault="007F60F3" w:rsidP="007F60F3">
      <w:pPr>
        <w:tabs>
          <w:tab w:val="right" w:pos="9356"/>
        </w:tabs>
        <w:ind w:right="57" w:firstLine="540"/>
        <w:jc w:val="both"/>
        <w:rPr>
          <w:rFonts w:eastAsia="Arial Unicode MS"/>
          <w:bCs/>
          <w:szCs w:val="20"/>
        </w:rPr>
      </w:pPr>
    </w:p>
    <w:p w:rsidR="007F60F3" w:rsidRPr="0015731A" w:rsidRDefault="001545CE" w:rsidP="007F60F3">
      <w:pPr>
        <w:tabs>
          <w:tab w:val="right" w:pos="9356"/>
        </w:tabs>
        <w:ind w:right="-28" w:firstLine="540"/>
        <w:jc w:val="both"/>
        <w:rPr>
          <w:bCs/>
        </w:rPr>
      </w:pPr>
      <w:r>
        <w:rPr>
          <w:bCs/>
        </w:rPr>
        <w:t>6</w:t>
      </w:r>
      <w:r w:rsidR="007F60F3" w:rsidRPr="0015731A">
        <w:rPr>
          <w:bCs/>
        </w:rPr>
        <w:t>.2 Исходные данные предохранительного клапана на впрыскиваемой воде ВД1</w:t>
      </w:r>
      <w:r w:rsidR="00154BA4" w:rsidRPr="0015731A">
        <w:rPr>
          <w:bCs/>
        </w:rPr>
        <w:t xml:space="preserve"> (</w:t>
      </w:r>
      <w:r w:rsidR="0015731A" w:rsidRPr="0015731A">
        <w:rPr>
          <w:bCs/>
        </w:rPr>
        <w:t>31</w:t>
      </w:r>
      <w:r w:rsidR="00154BA4" w:rsidRPr="0015731A">
        <w:rPr>
          <w:bCs/>
          <w:lang w:val="en-US"/>
        </w:rPr>
        <w:t>LAE</w:t>
      </w:r>
      <w:r w:rsidR="0015731A" w:rsidRPr="0015731A">
        <w:rPr>
          <w:bCs/>
        </w:rPr>
        <w:t xml:space="preserve">25 </w:t>
      </w:r>
      <w:r w:rsidR="00154BA4" w:rsidRPr="0015731A">
        <w:rPr>
          <w:bCs/>
          <w:lang w:val="en-US"/>
        </w:rPr>
        <w:t>AA</w:t>
      </w:r>
      <w:r w:rsidR="0015731A" w:rsidRPr="0015731A">
        <w:rPr>
          <w:bCs/>
        </w:rPr>
        <w:t>03</w:t>
      </w:r>
      <w:r w:rsidR="00154BA4" w:rsidRPr="0015731A">
        <w:rPr>
          <w:bCs/>
        </w:rPr>
        <w:t>1)</w:t>
      </w:r>
      <w:r w:rsidR="007F60F3" w:rsidRPr="0015731A">
        <w:rPr>
          <w:bCs/>
        </w:rPr>
        <w:t>:</w:t>
      </w:r>
    </w:p>
    <w:p w:rsidR="007F60F3" w:rsidRPr="00420E41" w:rsidRDefault="007F60F3" w:rsidP="007F60F3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420E41">
        <w:t xml:space="preserve">- расчетное давление </w:t>
      </w:r>
      <w:r w:rsidR="009838A4">
        <w:t>трубопровода</w:t>
      </w:r>
      <w:r w:rsidRPr="00420E41">
        <w:t>, МПа (изб.)</w:t>
      </w:r>
      <w:r w:rsidRPr="00420E41">
        <w:tab/>
        <w:t>23,0;</w:t>
      </w:r>
    </w:p>
    <w:p w:rsidR="007F60F3" w:rsidRPr="00420E41" w:rsidRDefault="007F60F3" w:rsidP="007F60F3">
      <w:pPr>
        <w:tabs>
          <w:tab w:val="right" w:pos="9356"/>
        </w:tabs>
        <w:ind w:right="-28" w:firstLine="540"/>
        <w:jc w:val="both"/>
      </w:pPr>
      <w:r w:rsidRPr="00420E41">
        <w:t xml:space="preserve">- давление настройки предохранительного клапана, МПа (изб.) </w:t>
      </w:r>
      <w:r w:rsidRPr="00420E41">
        <w:tab/>
        <w:t>2</w:t>
      </w:r>
      <w:r w:rsidR="003C258C" w:rsidRPr="00420E41">
        <w:t>0</w:t>
      </w:r>
      <w:r w:rsidR="00420E41" w:rsidRPr="00420E41">
        <w:t>,0</w:t>
      </w:r>
      <w:r w:rsidRPr="00420E41">
        <w:t>;</w:t>
      </w:r>
    </w:p>
    <w:p w:rsidR="007F60F3" w:rsidRPr="00420E41" w:rsidRDefault="007F60F3" w:rsidP="007F60F3">
      <w:pPr>
        <w:tabs>
          <w:tab w:val="right" w:pos="9356"/>
        </w:tabs>
        <w:ind w:right="-28" w:firstLine="540"/>
        <w:jc w:val="both"/>
      </w:pPr>
      <w:r w:rsidRPr="00420E41">
        <w:t>- давление полного открытия, Р</w:t>
      </w:r>
      <w:r w:rsidRPr="00420E41">
        <w:rPr>
          <w:vertAlign w:val="subscript"/>
        </w:rPr>
        <w:t>1</w:t>
      </w:r>
      <w:r w:rsidRPr="00420E41">
        <w:t xml:space="preserve">, МПа (изб.) </w:t>
      </w:r>
      <w:r w:rsidRPr="00420E41">
        <w:tab/>
      </w:r>
      <w:r w:rsidR="00420E41" w:rsidRPr="00420E41">
        <w:t>22,0</w:t>
      </w:r>
      <w:r w:rsidRPr="00420E41">
        <w:t>;</w:t>
      </w:r>
    </w:p>
    <w:p w:rsidR="007F60F3" w:rsidRPr="00420E41" w:rsidRDefault="007F60F3" w:rsidP="007F60F3">
      <w:pPr>
        <w:tabs>
          <w:tab w:val="right" w:pos="9356"/>
        </w:tabs>
        <w:ind w:right="-28" w:firstLine="540"/>
        <w:jc w:val="both"/>
      </w:pPr>
      <w:r w:rsidRPr="00420E41">
        <w:t xml:space="preserve">- расчетная температура </w:t>
      </w:r>
      <w:r w:rsidR="00420E41" w:rsidRPr="00420E41">
        <w:t>среды</w:t>
      </w:r>
      <w:r w:rsidRPr="00420E41">
        <w:t xml:space="preserve">, </w:t>
      </w:r>
      <w:r w:rsidRPr="00420E41">
        <w:sym w:font="Symbol" w:char="00B0"/>
      </w:r>
      <w:r w:rsidRPr="00420E41">
        <w:t>С</w:t>
      </w:r>
      <w:r w:rsidRPr="00420E41">
        <w:tab/>
      </w:r>
      <w:r w:rsidR="00420E41" w:rsidRPr="00420E41">
        <w:t>250;</w:t>
      </w:r>
    </w:p>
    <w:p w:rsidR="0053546F" w:rsidRPr="007664DC" w:rsidRDefault="0053546F" w:rsidP="0053546F">
      <w:pPr>
        <w:tabs>
          <w:tab w:val="right" w:pos="9356"/>
        </w:tabs>
        <w:ind w:right="-28" w:firstLine="540"/>
        <w:jc w:val="both"/>
      </w:pPr>
      <w:r w:rsidRPr="007664DC">
        <w:t xml:space="preserve">- </w:t>
      </w:r>
      <w:r>
        <w:t>рабочая</w:t>
      </w:r>
      <w:r w:rsidRPr="007664DC">
        <w:t xml:space="preserve"> температура </w:t>
      </w:r>
      <w:r>
        <w:t>среды</w:t>
      </w:r>
      <w:r w:rsidRPr="007664DC">
        <w:t xml:space="preserve">, </w:t>
      </w:r>
      <w:r w:rsidRPr="007664DC">
        <w:sym w:font="Symbol" w:char="00B0"/>
      </w:r>
      <w:r w:rsidRPr="007664DC">
        <w:t>С</w:t>
      </w:r>
      <w:r w:rsidRPr="007664DC">
        <w:tab/>
      </w:r>
      <w:r>
        <w:t>144,0</w:t>
      </w:r>
      <w:r w:rsidRPr="007664DC">
        <w:t>;</w:t>
      </w:r>
    </w:p>
    <w:p w:rsidR="00420E41" w:rsidRDefault="00420E41" w:rsidP="007F60F3">
      <w:pPr>
        <w:tabs>
          <w:tab w:val="right" w:pos="9356"/>
        </w:tabs>
        <w:ind w:right="-28" w:firstLine="540"/>
        <w:jc w:val="both"/>
      </w:pPr>
      <w:r w:rsidRPr="00420E41">
        <w:t>- среда</w:t>
      </w:r>
      <w:r w:rsidRPr="00420E41">
        <w:tab/>
      </w:r>
      <w:r>
        <w:t>вода.</w:t>
      </w:r>
    </w:p>
    <w:p w:rsidR="008C4AE5" w:rsidRPr="004B4E80" w:rsidRDefault="008C4AE5" w:rsidP="008C4AE5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15/25</w:t>
      </w:r>
    </w:p>
    <w:p w:rsidR="00BF71D7" w:rsidRDefault="002131F6" w:rsidP="007F60F3">
      <w:pPr>
        <w:ind w:right="-28" w:firstLine="540"/>
        <w:jc w:val="both"/>
        <w:rPr>
          <w:highlight w:val="yellow"/>
        </w:rPr>
      </w:pPr>
      <w:r w:rsidRPr="002131F6">
        <w:t>SERIES 9 / 9BA5HFHPFLSVZ</w:t>
      </w:r>
      <w:r w:rsidR="006239A8">
        <w:t xml:space="preserve"> </w:t>
      </w:r>
      <w:r w:rsidR="006239A8">
        <w:rPr>
          <w:bCs/>
        </w:rPr>
        <w:t>или эквивалент</w:t>
      </w:r>
    </w:p>
    <w:p w:rsidR="00E84002" w:rsidRDefault="00E84002" w:rsidP="00E84002">
      <w:pPr>
        <w:tabs>
          <w:tab w:val="right" w:pos="9356"/>
        </w:tabs>
        <w:ind w:right="-28" w:firstLine="540"/>
        <w:jc w:val="both"/>
      </w:pPr>
      <w:r w:rsidRPr="007C04F8">
        <w:tab/>
        <w:t>3,6.</w:t>
      </w:r>
    </w:p>
    <w:p w:rsidR="00E84002" w:rsidRDefault="00E84002" w:rsidP="00E84002">
      <w:pPr>
        <w:tabs>
          <w:tab w:val="right" w:pos="9356"/>
        </w:tabs>
        <w:ind w:right="-28" w:firstLine="540"/>
        <w:jc w:val="both"/>
      </w:pPr>
    </w:p>
    <w:p w:rsidR="00E84002" w:rsidRPr="00E84002" w:rsidRDefault="00E84002" w:rsidP="00E84002">
      <w:pPr>
        <w:tabs>
          <w:tab w:val="right" w:pos="9356"/>
        </w:tabs>
        <w:ind w:right="-28" w:firstLine="540"/>
        <w:jc w:val="both"/>
      </w:pPr>
    </w:p>
    <w:p w:rsidR="007F60F3" w:rsidRPr="0015731A" w:rsidRDefault="001545CE" w:rsidP="007F60F3">
      <w:pPr>
        <w:tabs>
          <w:tab w:val="left" w:pos="720"/>
        </w:tabs>
        <w:ind w:right="-28" w:firstLine="540"/>
        <w:jc w:val="both"/>
        <w:rPr>
          <w:bCs/>
        </w:rPr>
      </w:pPr>
      <w:r>
        <w:rPr>
          <w:bCs/>
        </w:rPr>
        <w:t>6</w:t>
      </w:r>
      <w:r w:rsidR="007F60F3" w:rsidRPr="0015731A">
        <w:rPr>
          <w:bCs/>
        </w:rPr>
        <w:t>.3 Исходные данные предохранительного клапана на впрыскиваемой воде ВД2</w:t>
      </w:r>
      <w:r w:rsidR="00154BA4" w:rsidRPr="0015731A">
        <w:rPr>
          <w:bCs/>
        </w:rPr>
        <w:t xml:space="preserve"> (</w:t>
      </w:r>
      <w:r w:rsidR="0015731A" w:rsidRPr="0015731A">
        <w:rPr>
          <w:bCs/>
        </w:rPr>
        <w:t>31</w:t>
      </w:r>
      <w:r w:rsidR="0015731A" w:rsidRPr="0015731A">
        <w:rPr>
          <w:bCs/>
          <w:lang w:val="en-US"/>
        </w:rPr>
        <w:t>LAE</w:t>
      </w:r>
      <w:r w:rsidR="0015731A" w:rsidRPr="0015731A">
        <w:rPr>
          <w:bCs/>
        </w:rPr>
        <w:t xml:space="preserve">25 </w:t>
      </w:r>
      <w:r w:rsidR="0015731A" w:rsidRPr="0015731A">
        <w:rPr>
          <w:bCs/>
          <w:lang w:val="en-US"/>
        </w:rPr>
        <w:t>AA</w:t>
      </w:r>
      <w:r w:rsidR="0015731A" w:rsidRPr="0015731A">
        <w:rPr>
          <w:bCs/>
        </w:rPr>
        <w:t>032)</w:t>
      </w:r>
      <w:r w:rsidR="007F60F3" w:rsidRPr="0015731A">
        <w:rPr>
          <w:bCs/>
        </w:rPr>
        <w:t>:</w:t>
      </w:r>
    </w:p>
    <w:p w:rsidR="00420E41" w:rsidRPr="00420E41" w:rsidRDefault="00420E41" w:rsidP="00420E41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420E41">
        <w:t>- расчетное давление паропровода, МПа (изб.)</w:t>
      </w:r>
      <w:r w:rsidRPr="00420E41">
        <w:tab/>
        <w:t>2</w:t>
      </w:r>
      <w:r w:rsidR="00AF17CB" w:rsidRPr="00AF17CB">
        <w:t>2</w:t>
      </w:r>
      <w:r w:rsidRPr="00420E41">
        <w:t>,</w:t>
      </w:r>
      <w:r w:rsidR="00AF17CB" w:rsidRPr="00AF17CB">
        <w:t>3</w:t>
      </w:r>
      <w:r w:rsidRPr="00420E41">
        <w:t>;</w:t>
      </w:r>
    </w:p>
    <w:p w:rsidR="00420E41" w:rsidRPr="00420E41" w:rsidRDefault="00420E41" w:rsidP="00420E41">
      <w:pPr>
        <w:tabs>
          <w:tab w:val="right" w:pos="9356"/>
        </w:tabs>
        <w:ind w:right="-28" w:firstLine="540"/>
        <w:jc w:val="both"/>
      </w:pPr>
      <w:r w:rsidRPr="00420E41">
        <w:t xml:space="preserve">- давление настройки предохранительного клапана, МПа (изб.) </w:t>
      </w:r>
      <w:r w:rsidRPr="00420E41">
        <w:tab/>
        <w:t>20,0;</w:t>
      </w:r>
    </w:p>
    <w:p w:rsidR="00420E41" w:rsidRPr="00420E41" w:rsidRDefault="00420E41" w:rsidP="00420E41">
      <w:pPr>
        <w:tabs>
          <w:tab w:val="right" w:pos="9356"/>
        </w:tabs>
        <w:ind w:right="-28" w:firstLine="540"/>
        <w:jc w:val="both"/>
      </w:pPr>
      <w:r w:rsidRPr="00420E41">
        <w:t>- давление полного открытия, Р</w:t>
      </w:r>
      <w:r w:rsidRPr="00420E41">
        <w:rPr>
          <w:vertAlign w:val="subscript"/>
        </w:rPr>
        <w:t>1</w:t>
      </w:r>
      <w:r w:rsidRPr="00420E41">
        <w:t xml:space="preserve">, МПа (изб.) </w:t>
      </w:r>
      <w:r w:rsidRPr="00420E41">
        <w:tab/>
        <w:t>22,0;</w:t>
      </w:r>
    </w:p>
    <w:p w:rsidR="00420E41" w:rsidRPr="00420E41" w:rsidRDefault="00420E41" w:rsidP="00420E41">
      <w:pPr>
        <w:tabs>
          <w:tab w:val="right" w:pos="9356"/>
        </w:tabs>
        <w:ind w:right="-28" w:firstLine="540"/>
        <w:jc w:val="both"/>
      </w:pPr>
      <w:r w:rsidRPr="00420E41">
        <w:t xml:space="preserve">- расчетная температура среды, </w:t>
      </w:r>
      <w:r w:rsidRPr="00420E41">
        <w:sym w:font="Symbol" w:char="00B0"/>
      </w:r>
      <w:r w:rsidRPr="00420E41">
        <w:t>С</w:t>
      </w:r>
      <w:r w:rsidRPr="00420E41">
        <w:tab/>
        <w:t>250;</w:t>
      </w:r>
    </w:p>
    <w:p w:rsidR="0053546F" w:rsidRPr="007664DC" w:rsidRDefault="0053546F" w:rsidP="0053546F">
      <w:pPr>
        <w:tabs>
          <w:tab w:val="right" w:pos="9356"/>
        </w:tabs>
        <w:ind w:right="-28" w:firstLine="540"/>
        <w:jc w:val="both"/>
      </w:pPr>
      <w:r w:rsidRPr="007664DC">
        <w:t xml:space="preserve">- </w:t>
      </w:r>
      <w:r>
        <w:t>рабочая</w:t>
      </w:r>
      <w:r w:rsidRPr="007664DC">
        <w:t xml:space="preserve"> температура </w:t>
      </w:r>
      <w:r>
        <w:t>среды</w:t>
      </w:r>
      <w:r w:rsidRPr="007664DC">
        <w:t xml:space="preserve">, </w:t>
      </w:r>
      <w:r w:rsidRPr="007664DC">
        <w:sym w:font="Symbol" w:char="00B0"/>
      </w:r>
      <w:r w:rsidRPr="007664DC">
        <w:t>С</w:t>
      </w:r>
      <w:r w:rsidRPr="007664DC">
        <w:tab/>
      </w:r>
      <w:r>
        <w:t>144,0</w:t>
      </w:r>
      <w:r w:rsidRPr="007664DC">
        <w:t>;</w:t>
      </w:r>
    </w:p>
    <w:p w:rsidR="00420E41" w:rsidRDefault="00420E41" w:rsidP="00420E41">
      <w:pPr>
        <w:tabs>
          <w:tab w:val="right" w:pos="9356"/>
        </w:tabs>
        <w:ind w:right="-28" w:firstLine="540"/>
        <w:jc w:val="both"/>
      </w:pPr>
      <w:r w:rsidRPr="00420E41">
        <w:t>- среда</w:t>
      </w:r>
      <w:r w:rsidRPr="00420E41">
        <w:tab/>
      </w:r>
      <w:r>
        <w:t>вода.</w:t>
      </w:r>
    </w:p>
    <w:p w:rsidR="00C1474D" w:rsidRPr="00420E41" w:rsidRDefault="00C1474D" w:rsidP="00420E41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15/25</w:t>
      </w:r>
    </w:p>
    <w:p w:rsidR="007C04F8" w:rsidRDefault="002131F6" w:rsidP="007C04F8">
      <w:pPr>
        <w:ind w:right="-28" w:firstLine="540"/>
        <w:jc w:val="both"/>
      </w:pPr>
      <w:r w:rsidRPr="002131F6">
        <w:t>SERIES 9 / 9BA5HFHPFLSVZ</w:t>
      </w:r>
      <w:r w:rsidR="006239A8">
        <w:t xml:space="preserve"> </w:t>
      </w:r>
      <w:r w:rsidR="006239A8">
        <w:rPr>
          <w:bCs/>
        </w:rPr>
        <w:t>или эквивалент</w:t>
      </w:r>
    </w:p>
    <w:p w:rsidR="007F60F3" w:rsidRPr="007E4B3C" w:rsidRDefault="007F60F3" w:rsidP="007F60F3">
      <w:pPr>
        <w:ind w:right="-170" w:firstLine="540"/>
        <w:rPr>
          <w:b/>
          <w:sz w:val="28"/>
          <w:szCs w:val="28"/>
        </w:rPr>
      </w:pPr>
      <w:r w:rsidRPr="0093065B">
        <w:rPr>
          <w:b/>
          <w:highlight w:val="yellow"/>
        </w:rPr>
        <w:br w:type="page"/>
      </w:r>
      <w:r w:rsidR="001545CE">
        <w:rPr>
          <w:b/>
          <w:bCs/>
          <w:sz w:val="28"/>
        </w:rPr>
        <w:lastRenderedPageBreak/>
        <w:t>7.</w:t>
      </w:r>
      <w:r w:rsidRPr="00F22CAA">
        <w:rPr>
          <w:b/>
          <w:bCs/>
          <w:sz w:val="28"/>
        </w:rPr>
        <w:t xml:space="preserve"> </w:t>
      </w:r>
      <w:r w:rsidR="00F22CAA" w:rsidRPr="00F22CAA">
        <w:rPr>
          <w:b/>
          <w:bCs/>
          <w:sz w:val="28"/>
        </w:rPr>
        <w:t xml:space="preserve">Данные для выбора </w:t>
      </w:r>
      <w:r w:rsidR="002D3044">
        <w:rPr>
          <w:b/>
          <w:bCs/>
          <w:sz w:val="28"/>
        </w:rPr>
        <w:t xml:space="preserve">пружинных  </w:t>
      </w:r>
      <w:r w:rsidRPr="00F22CAA">
        <w:rPr>
          <w:b/>
          <w:bCs/>
          <w:sz w:val="28"/>
        </w:rPr>
        <w:t>предохранительных клапанов впрыска</w:t>
      </w:r>
      <w:r w:rsidRPr="007E4B3C">
        <w:rPr>
          <w:b/>
          <w:sz w:val="28"/>
          <w:szCs w:val="28"/>
        </w:rPr>
        <w:t xml:space="preserve"> промперегрева</w:t>
      </w:r>
    </w:p>
    <w:p w:rsidR="007F60F3" w:rsidRPr="005217F9" w:rsidRDefault="007F60F3" w:rsidP="007F60F3">
      <w:pPr>
        <w:ind w:right="-170" w:firstLine="540"/>
      </w:pPr>
    </w:p>
    <w:p w:rsidR="007F60F3" w:rsidRPr="007E4B3C" w:rsidRDefault="001545CE" w:rsidP="007F60F3">
      <w:pPr>
        <w:pStyle w:val="2"/>
        <w:ind w:right="340" w:firstLine="540"/>
        <w:jc w:val="both"/>
        <w:rPr>
          <w:rFonts w:eastAsia="Arial Unicode MS"/>
          <w:sz w:val="24"/>
          <w:szCs w:val="24"/>
        </w:rPr>
      </w:pPr>
      <w:r>
        <w:rPr>
          <w:sz w:val="24"/>
          <w:szCs w:val="24"/>
        </w:rPr>
        <w:t>7</w:t>
      </w:r>
      <w:r w:rsidR="007F60F3" w:rsidRPr="007E4B3C">
        <w:rPr>
          <w:sz w:val="24"/>
          <w:szCs w:val="24"/>
        </w:rPr>
        <w:t>.1 Исходные данные:</w:t>
      </w:r>
    </w:p>
    <w:p w:rsidR="007F60F3" w:rsidRPr="007E4B3C" w:rsidRDefault="007F60F3" w:rsidP="007F60F3">
      <w:pPr>
        <w:tabs>
          <w:tab w:val="right" w:pos="9356"/>
        </w:tabs>
        <w:ind w:right="57" w:firstLine="540"/>
        <w:jc w:val="both"/>
      </w:pPr>
      <w:r w:rsidRPr="007E4B3C">
        <w:t>- производительность клапана минимальная по каталогу.</w:t>
      </w:r>
    </w:p>
    <w:p w:rsidR="007F60F3" w:rsidRPr="007E4B3C" w:rsidRDefault="007F60F3" w:rsidP="007F60F3">
      <w:pPr>
        <w:tabs>
          <w:tab w:val="right" w:pos="9356"/>
        </w:tabs>
        <w:ind w:right="57" w:firstLine="540"/>
        <w:jc w:val="both"/>
        <w:rPr>
          <w:rFonts w:eastAsia="Arial Unicode MS"/>
          <w:bCs/>
          <w:szCs w:val="20"/>
        </w:rPr>
      </w:pPr>
    </w:p>
    <w:p w:rsidR="007F60F3" w:rsidRPr="005217F9" w:rsidRDefault="001545CE" w:rsidP="007F60F3">
      <w:pPr>
        <w:tabs>
          <w:tab w:val="right" w:pos="9356"/>
        </w:tabs>
        <w:ind w:right="-28" w:firstLine="540"/>
        <w:jc w:val="both"/>
        <w:rPr>
          <w:bCs/>
        </w:rPr>
      </w:pPr>
      <w:r>
        <w:rPr>
          <w:bCs/>
        </w:rPr>
        <w:t>7</w:t>
      </w:r>
      <w:r w:rsidR="007F60F3" w:rsidRPr="005217F9">
        <w:rPr>
          <w:bCs/>
        </w:rPr>
        <w:t>.2 Исходные данные предохранительного клапана на впрыскиваемой воде промперегрева 1</w:t>
      </w:r>
      <w:r w:rsidR="009E0F1A" w:rsidRPr="005217F9">
        <w:rPr>
          <w:bCs/>
        </w:rPr>
        <w:t xml:space="preserve"> (</w:t>
      </w:r>
      <w:r w:rsidR="005217F9" w:rsidRPr="005217F9">
        <w:rPr>
          <w:bCs/>
        </w:rPr>
        <w:t>31</w:t>
      </w:r>
      <w:r w:rsidR="009E0F1A" w:rsidRPr="005217F9">
        <w:rPr>
          <w:bCs/>
          <w:lang w:val="en-US"/>
        </w:rPr>
        <w:t>LA</w:t>
      </w:r>
      <w:r w:rsidR="005217F9" w:rsidRPr="005217F9">
        <w:rPr>
          <w:bCs/>
          <w:lang w:val="en-US"/>
        </w:rPr>
        <w:t>F</w:t>
      </w:r>
      <w:r w:rsidR="005217F9" w:rsidRPr="005217F9">
        <w:rPr>
          <w:bCs/>
        </w:rPr>
        <w:t>4</w:t>
      </w:r>
      <w:r w:rsidR="009E0F1A" w:rsidRPr="005217F9">
        <w:rPr>
          <w:bCs/>
        </w:rPr>
        <w:t>5</w:t>
      </w:r>
      <w:r w:rsidR="005217F9" w:rsidRPr="005217F9">
        <w:rPr>
          <w:bCs/>
        </w:rPr>
        <w:t xml:space="preserve"> </w:t>
      </w:r>
      <w:r w:rsidR="009E0F1A" w:rsidRPr="005217F9">
        <w:rPr>
          <w:bCs/>
          <w:lang w:val="en-US"/>
        </w:rPr>
        <w:t>AA</w:t>
      </w:r>
      <w:r w:rsidR="005217F9" w:rsidRPr="005217F9">
        <w:rPr>
          <w:bCs/>
        </w:rPr>
        <w:t>03</w:t>
      </w:r>
      <w:r w:rsidR="009E0F1A" w:rsidRPr="005217F9">
        <w:rPr>
          <w:bCs/>
        </w:rPr>
        <w:t>1)</w:t>
      </w:r>
      <w:r w:rsidR="007F60F3" w:rsidRPr="005217F9">
        <w:rPr>
          <w:bCs/>
        </w:rPr>
        <w:t>:</w:t>
      </w:r>
    </w:p>
    <w:p w:rsidR="007F60F3" w:rsidRPr="00055565" w:rsidRDefault="007F60F3" w:rsidP="007F60F3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055565">
        <w:t xml:space="preserve">- расчетное давление </w:t>
      </w:r>
      <w:r w:rsidR="009838A4">
        <w:t>трубопровода</w:t>
      </w:r>
      <w:r w:rsidRPr="00055565">
        <w:t>, МПа (изб.)</w:t>
      </w:r>
      <w:r w:rsidRPr="00055565">
        <w:tab/>
      </w:r>
      <w:r w:rsidR="00055565" w:rsidRPr="00055565">
        <w:t>11,0</w:t>
      </w:r>
      <w:r w:rsidRPr="00055565">
        <w:t>;</w:t>
      </w:r>
    </w:p>
    <w:p w:rsidR="007F60F3" w:rsidRPr="00055565" w:rsidRDefault="007F60F3" w:rsidP="007F60F3">
      <w:pPr>
        <w:tabs>
          <w:tab w:val="right" w:pos="9356"/>
        </w:tabs>
        <w:ind w:right="-28" w:firstLine="540"/>
        <w:jc w:val="both"/>
      </w:pPr>
      <w:r w:rsidRPr="00055565">
        <w:t xml:space="preserve">- давление настройки предохранительного клапана, МПа (изб.) </w:t>
      </w:r>
      <w:r w:rsidRPr="00055565">
        <w:tab/>
      </w:r>
      <w:r w:rsidR="00055565" w:rsidRPr="00055565">
        <w:t>10</w:t>
      </w:r>
      <w:r w:rsidRPr="00055565">
        <w:t>,0;</w:t>
      </w:r>
    </w:p>
    <w:p w:rsidR="007F60F3" w:rsidRPr="00055565" w:rsidRDefault="007F60F3" w:rsidP="007F60F3">
      <w:pPr>
        <w:tabs>
          <w:tab w:val="right" w:pos="9356"/>
        </w:tabs>
        <w:ind w:right="-28" w:firstLine="540"/>
        <w:jc w:val="both"/>
      </w:pPr>
      <w:r w:rsidRPr="00055565">
        <w:t>- давление полного открытия, Р</w:t>
      </w:r>
      <w:r w:rsidRPr="00055565">
        <w:rPr>
          <w:vertAlign w:val="subscript"/>
        </w:rPr>
        <w:t>1</w:t>
      </w:r>
      <w:r w:rsidRPr="00055565">
        <w:t xml:space="preserve">, МПа (изб.) </w:t>
      </w:r>
      <w:r w:rsidRPr="00055565">
        <w:tab/>
      </w:r>
      <w:r w:rsidR="00055565" w:rsidRPr="00055565">
        <w:t>11</w:t>
      </w:r>
      <w:r w:rsidR="00007ED2" w:rsidRPr="00055565">
        <w:t>,</w:t>
      </w:r>
      <w:r w:rsidR="00055565" w:rsidRPr="00055565">
        <w:t>0</w:t>
      </w:r>
      <w:r w:rsidRPr="00055565">
        <w:t>;</w:t>
      </w:r>
    </w:p>
    <w:p w:rsidR="007F60F3" w:rsidRDefault="007F60F3" w:rsidP="007F60F3">
      <w:pPr>
        <w:tabs>
          <w:tab w:val="right" w:pos="9356"/>
        </w:tabs>
        <w:ind w:right="-28" w:firstLine="540"/>
        <w:jc w:val="both"/>
      </w:pPr>
      <w:r w:rsidRPr="00055565">
        <w:t xml:space="preserve">- </w:t>
      </w:r>
      <w:r w:rsidR="00055565">
        <w:t>рабочая</w:t>
      </w:r>
      <w:r w:rsidRPr="00055565">
        <w:t xml:space="preserve"> температура </w:t>
      </w:r>
      <w:r w:rsidR="00055565" w:rsidRPr="00055565">
        <w:t>среды</w:t>
      </w:r>
      <w:r w:rsidRPr="00055565">
        <w:t xml:space="preserve">, </w:t>
      </w:r>
      <w:r w:rsidRPr="00055565">
        <w:sym w:font="Symbol" w:char="00B0"/>
      </w:r>
      <w:r w:rsidRPr="00055565">
        <w:t>С</w:t>
      </w:r>
      <w:r w:rsidRPr="00055565">
        <w:tab/>
      </w:r>
      <w:r w:rsidR="0053546F">
        <w:t>145,9</w:t>
      </w:r>
      <w:r w:rsidR="00055565" w:rsidRPr="00055565">
        <w:t>;</w:t>
      </w:r>
    </w:p>
    <w:p w:rsidR="00055565" w:rsidRDefault="00055565" w:rsidP="00055565">
      <w:pPr>
        <w:tabs>
          <w:tab w:val="right" w:pos="9356"/>
        </w:tabs>
        <w:ind w:right="-28" w:firstLine="540"/>
        <w:jc w:val="both"/>
      </w:pPr>
      <w:r w:rsidRPr="00055565">
        <w:t xml:space="preserve">- </w:t>
      </w:r>
      <w:r>
        <w:t>расчетная</w:t>
      </w:r>
      <w:r w:rsidRPr="00055565">
        <w:t xml:space="preserve"> температура среды, </w:t>
      </w:r>
      <w:r w:rsidRPr="00055565">
        <w:sym w:font="Symbol" w:char="00B0"/>
      </w:r>
      <w:r w:rsidRPr="00055565">
        <w:t>С</w:t>
      </w:r>
      <w:r w:rsidRPr="00055565">
        <w:tab/>
      </w:r>
      <w:r>
        <w:t>250</w:t>
      </w:r>
      <w:r w:rsidRPr="00055565">
        <w:t>;</w:t>
      </w:r>
    </w:p>
    <w:p w:rsidR="00055565" w:rsidRDefault="00055565" w:rsidP="007F60F3">
      <w:pPr>
        <w:tabs>
          <w:tab w:val="right" w:pos="9356"/>
        </w:tabs>
        <w:ind w:right="-28" w:firstLine="540"/>
        <w:jc w:val="both"/>
      </w:pPr>
      <w:r w:rsidRPr="00055565">
        <w:t>- среда</w:t>
      </w:r>
      <w:r w:rsidRPr="00055565">
        <w:tab/>
        <w:t>вода.</w:t>
      </w:r>
    </w:p>
    <w:p w:rsidR="004E4FA8" w:rsidRPr="00420E41" w:rsidRDefault="004E4FA8" w:rsidP="004E4FA8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15/25</w:t>
      </w:r>
    </w:p>
    <w:p w:rsidR="007F60F3" w:rsidRDefault="002131F6" w:rsidP="007F60F3">
      <w:pPr>
        <w:ind w:right="-28" w:firstLine="540"/>
        <w:jc w:val="both"/>
        <w:rPr>
          <w:highlight w:val="yellow"/>
        </w:rPr>
      </w:pPr>
      <w:r w:rsidRPr="002131F6">
        <w:t>SERIES 9 / 9BA4HFHPFLSVZ</w:t>
      </w:r>
      <w:r w:rsidR="006239A8">
        <w:t xml:space="preserve"> </w:t>
      </w:r>
      <w:r w:rsidR="006239A8">
        <w:rPr>
          <w:bCs/>
        </w:rPr>
        <w:t>или эквивалент</w:t>
      </w:r>
    </w:p>
    <w:p w:rsidR="004D6753" w:rsidRDefault="004D6753" w:rsidP="007F60F3">
      <w:pPr>
        <w:ind w:right="-28" w:firstLine="540"/>
        <w:jc w:val="both"/>
        <w:rPr>
          <w:highlight w:val="yellow"/>
        </w:rPr>
      </w:pPr>
    </w:p>
    <w:p w:rsidR="004D6753" w:rsidRPr="0093065B" w:rsidRDefault="004D6753" w:rsidP="007F60F3">
      <w:pPr>
        <w:ind w:right="-28" w:firstLine="540"/>
        <w:jc w:val="both"/>
        <w:rPr>
          <w:highlight w:val="yellow"/>
        </w:rPr>
      </w:pPr>
    </w:p>
    <w:p w:rsidR="007F60F3" w:rsidRPr="005217F9" w:rsidRDefault="001545CE" w:rsidP="007F60F3">
      <w:pPr>
        <w:tabs>
          <w:tab w:val="left" w:pos="720"/>
        </w:tabs>
        <w:ind w:right="-28" w:firstLine="540"/>
        <w:jc w:val="both"/>
        <w:rPr>
          <w:bCs/>
        </w:rPr>
      </w:pPr>
      <w:r>
        <w:rPr>
          <w:bCs/>
        </w:rPr>
        <w:t>7</w:t>
      </w:r>
      <w:r w:rsidR="007F60F3" w:rsidRPr="005217F9">
        <w:rPr>
          <w:bCs/>
        </w:rPr>
        <w:t>.3 Исходные данные предохранительного клапана на впрыскиваемой воде промперегрева 2</w:t>
      </w:r>
      <w:r w:rsidR="009E0F1A" w:rsidRPr="005217F9">
        <w:rPr>
          <w:bCs/>
        </w:rPr>
        <w:t xml:space="preserve"> (</w:t>
      </w:r>
      <w:r w:rsidR="005217F9" w:rsidRPr="005217F9">
        <w:rPr>
          <w:bCs/>
        </w:rPr>
        <w:t>31</w:t>
      </w:r>
      <w:r w:rsidR="005217F9" w:rsidRPr="005217F9">
        <w:rPr>
          <w:bCs/>
          <w:lang w:val="en-US"/>
        </w:rPr>
        <w:t>LAF</w:t>
      </w:r>
      <w:r w:rsidR="005217F9" w:rsidRPr="005217F9">
        <w:rPr>
          <w:bCs/>
        </w:rPr>
        <w:t xml:space="preserve">45 </w:t>
      </w:r>
      <w:r w:rsidR="005217F9" w:rsidRPr="005217F9">
        <w:rPr>
          <w:bCs/>
          <w:lang w:val="en-US"/>
        </w:rPr>
        <w:t>AA</w:t>
      </w:r>
      <w:r w:rsidR="005217F9" w:rsidRPr="005217F9">
        <w:rPr>
          <w:bCs/>
        </w:rPr>
        <w:t>032</w:t>
      </w:r>
      <w:r w:rsidR="009E0F1A" w:rsidRPr="005217F9">
        <w:rPr>
          <w:bCs/>
        </w:rPr>
        <w:t>)</w:t>
      </w:r>
      <w:r w:rsidR="007F60F3" w:rsidRPr="005217F9">
        <w:rPr>
          <w:bCs/>
        </w:rPr>
        <w:t>:</w:t>
      </w:r>
    </w:p>
    <w:p w:rsidR="00055565" w:rsidRPr="00055565" w:rsidRDefault="00055565" w:rsidP="00055565">
      <w:pPr>
        <w:tabs>
          <w:tab w:val="right" w:pos="9356"/>
        </w:tabs>
        <w:ind w:right="-28" w:firstLine="540"/>
        <w:jc w:val="both"/>
        <w:rPr>
          <w:vertAlign w:val="superscript"/>
        </w:rPr>
      </w:pPr>
      <w:r w:rsidRPr="00055565">
        <w:t>- расчетное давление паропровода, МПа (изб.)</w:t>
      </w:r>
      <w:r w:rsidRPr="00055565">
        <w:tab/>
        <w:t>11,0;</w:t>
      </w:r>
    </w:p>
    <w:p w:rsidR="00055565" w:rsidRPr="00055565" w:rsidRDefault="00055565" w:rsidP="00055565">
      <w:pPr>
        <w:tabs>
          <w:tab w:val="right" w:pos="9356"/>
        </w:tabs>
        <w:ind w:right="-28" w:firstLine="540"/>
        <w:jc w:val="both"/>
      </w:pPr>
      <w:r w:rsidRPr="00055565">
        <w:t xml:space="preserve">- давление настройки предохранительного клапана, МПа (изб.) </w:t>
      </w:r>
      <w:r w:rsidRPr="00055565">
        <w:tab/>
        <w:t>10,0;</w:t>
      </w:r>
    </w:p>
    <w:p w:rsidR="00055565" w:rsidRPr="00055565" w:rsidRDefault="00055565" w:rsidP="00055565">
      <w:pPr>
        <w:tabs>
          <w:tab w:val="right" w:pos="9356"/>
        </w:tabs>
        <w:ind w:right="-28" w:firstLine="540"/>
        <w:jc w:val="both"/>
      </w:pPr>
      <w:r w:rsidRPr="00055565">
        <w:t>- давление полного открытия, Р</w:t>
      </w:r>
      <w:r w:rsidRPr="00055565">
        <w:rPr>
          <w:vertAlign w:val="subscript"/>
        </w:rPr>
        <w:t>1</w:t>
      </w:r>
      <w:r w:rsidRPr="00055565">
        <w:t xml:space="preserve">, МПа (изб.) </w:t>
      </w:r>
      <w:r w:rsidRPr="00055565">
        <w:tab/>
        <w:t>11,0;</w:t>
      </w:r>
    </w:p>
    <w:p w:rsidR="00055565" w:rsidRPr="00055565" w:rsidRDefault="00055565" w:rsidP="00055565">
      <w:pPr>
        <w:tabs>
          <w:tab w:val="right" w:pos="9356"/>
        </w:tabs>
        <w:ind w:right="-28" w:firstLine="540"/>
        <w:jc w:val="both"/>
      </w:pPr>
      <w:r w:rsidRPr="00055565">
        <w:t xml:space="preserve">- </w:t>
      </w:r>
      <w:r>
        <w:t>рабочая</w:t>
      </w:r>
      <w:r w:rsidRPr="00055565">
        <w:t xml:space="preserve"> температура среды, </w:t>
      </w:r>
      <w:r w:rsidRPr="00055565">
        <w:sym w:font="Symbol" w:char="00B0"/>
      </w:r>
      <w:r w:rsidRPr="00055565">
        <w:t>С</w:t>
      </w:r>
      <w:r w:rsidRPr="00055565">
        <w:tab/>
      </w:r>
      <w:r>
        <w:t>145,9</w:t>
      </w:r>
      <w:r w:rsidRPr="00055565">
        <w:t>;</w:t>
      </w:r>
    </w:p>
    <w:p w:rsidR="00055565" w:rsidRPr="00055565" w:rsidRDefault="00055565" w:rsidP="00055565">
      <w:pPr>
        <w:tabs>
          <w:tab w:val="right" w:pos="9356"/>
        </w:tabs>
        <w:ind w:right="-28" w:firstLine="540"/>
        <w:jc w:val="both"/>
      </w:pPr>
      <w:r w:rsidRPr="00055565">
        <w:t xml:space="preserve">- расчетная температура среды, </w:t>
      </w:r>
      <w:r w:rsidRPr="00055565">
        <w:sym w:font="Symbol" w:char="00B0"/>
      </w:r>
      <w:r w:rsidRPr="00055565">
        <w:t>С</w:t>
      </w:r>
      <w:r w:rsidRPr="00055565">
        <w:tab/>
        <w:t>250;</w:t>
      </w:r>
    </w:p>
    <w:p w:rsidR="00055565" w:rsidRDefault="00055565" w:rsidP="00055565">
      <w:pPr>
        <w:tabs>
          <w:tab w:val="right" w:pos="9356"/>
        </w:tabs>
        <w:ind w:right="-28" w:firstLine="540"/>
        <w:jc w:val="both"/>
      </w:pPr>
      <w:r w:rsidRPr="00055565">
        <w:t>- среда</w:t>
      </w:r>
      <w:r w:rsidRPr="00055565">
        <w:tab/>
        <w:t>вода.</w:t>
      </w:r>
    </w:p>
    <w:p w:rsidR="004E4FA8" w:rsidRPr="00420E41" w:rsidRDefault="004E4FA8" w:rsidP="004E4FA8">
      <w:pPr>
        <w:tabs>
          <w:tab w:val="right" w:pos="9356"/>
        </w:tabs>
        <w:ind w:right="-28" w:firstLine="540"/>
        <w:jc w:val="both"/>
      </w:pPr>
      <w:r>
        <w:t>-Ду                                                                                                                      15/25</w:t>
      </w:r>
    </w:p>
    <w:p w:rsidR="004D6753" w:rsidRDefault="002131F6" w:rsidP="00055565">
      <w:pPr>
        <w:tabs>
          <w:tab w:val="right" w:pos="9356"/>
        </w:tabs>
        <w:ind w:right="-28" w:firstLine="540"/>
        <w:jc w:val="both"/>
      </w:pPr>
      <w:r w:rsidRPr="002131F6">
        <w:t>SERIES 9 / 9BA4HFHPFLSVZ</w:t>
      </w:r>
      <w:r w:rsidR="006239A8">
        <w:t xml:space="preserve"> </w:t>
      </w:r>
      <w:r w:rsidR="006239A8">
        <w:rPr>
          <w:bCs/>
        </w:rPr>
        <w:t>или эквивалент</w:t>
      </w:r>
    </w:p>
    <w:p w:rsidR="008F611A" w:rsidRPr="0093065B" w:rsidRDefault="007F60F3" w:rsidP="007F60F3">
      <w:pPr>
        <w:tabs>
          <w:tab w:val="right" w:pos="9356"/>
        </w:tabs>
        <w:ind w:firstLine="567"/>
        <w:rPr>
          <w:b/>
          <w:bCs/>
          <w:sz w:val="28"/>
          <w:highlight w:val="yellow"/>
        </w:rPr>
      </w:pPr>
      <w:r w:rsidRPr="0093065B">
        <w:rPr>
          <w:b/>
          <w:highlight w:val="yellow"/>
        </w:rPr>
        <w:br w:type="page"/>
      </w:r>
    </w:p>
    <w:p w:rsidR="000034E3" w:rsidRPr="007E4B3C" w:rsidRDefault="000034E3">
      <w:pPr>
        <w:tabs>
          <w:tab w:val="right" w:pos="9356"/>
        </w:tabs>
        <w:ind w:firstLine="567"/>
        <w:rPr>
          <w:b/>
          <w:bCs/>
          <w:sz w:val="28"/>
        </w:rPr>
      </w:pPr>
      <w:r w:rsidRPr="007E4B3C">
        <w:rPr>
          <w:b/>
          <w:bCs/>
          <w:sz w:val="28"/>
        </w:rPr>
        <w:lastRenderedPageBreak/>
        <w:t>Используемые  материалы</w:t>
      </w:r>
    </w:p>
    <w:p w:rsidR="000034E3" w:rsidRPr="007E4B3C" w:rsidRDefault="000034E3">
      <w:pPr>
        <w:tabs>
          <w:tab w:val="right" w:pos="9356"/>
        </w:tabs>
      </w:pPr>
    </w:p>
    <w:p w:rsidR="000034E3" w:rsidRPr="007E4B3C" w:rsidRDefault="000034E3">
      <w:pPr>
        <w:tabs>
          <w:tab w:val="right" w:pos="9356"/>
        </w:tabs>
        <w:ind w:firstLine="540"/>
        <w:jc w:val="both"/>
      </w:pPr>
      <w:r w:rsidRPr="007E4B3C">
        <w:t>1 ГОСТ  24570 – 81 Клапаны  предохранительные  паровых  и  водогрейных  котлов</w:t>
      </w:r>
    </w:p>
    <w:p w:rsidR="000034E3" w:rsidRPr="007E4B3C" w:rsidRDefault="000034E3">
      <w:pPr>
        <w:pStyle w:val="3"/>
        <w:tabs>
          <w:tab w:val="right" w:pos="9356"/>
        </w:tabs>
      </w:pPr>
      <w:r w:rsidRPr="007E4B3C">
        <w:t xml:space="preserve">2 ПР 10-574-03 Правила  устройства и безопасной  эксплуатации  паровых и водогрейных  котлов, Москва , 2003. </w:t>
      </w:r>
    </w:p>
    <w:p w:rsidR="000034E3" w:rsidRPr="007E4B3C" w:rsidRDefault="000034E3">
      <w:pPr>
        <w:pStyle w:val="3"/>
        <w:tabs>
          <w:tab w:val="right" w:pos="9356"/>
        </w:tabs>
      </w:pPr>
      <w:r w:rsidRPr="007E4B3C">
        <w:t>3 ГОСТ  12.2.085-82 - Сосуды, работающие  под  давлением, клапаны  предохранительные.</w:t>
      </w:r>
    </w:p>
    <w:p w:rsidR="007950B7" w:rsidRDefault="00983E75">
      <w:pPr>
        <w:tabs>
          <w:tab w:val="right" w:pos="9356"/>
        </w:tabs>
        <w:ind w:firstLine="567"/>
      </w:pPr>
      <w:r w:rsidRPr="009D388F">
        <w:t>4</w:t>
      </w:r>
      <w:r w:rsidR="000034E3" w:rsidRPr="007E4B3C">
        <w:t xml:space="preserve"> Тепловой расчет котлов. Нормативный метод. 1998г.</w:t>
      </w:r>
    </w:p>
    <w:p w:rsidR="007950B7" w:rsidRPr="00576709" w:rsidRDefault="007950B7" w:rsidP="007950B7">
      <w:pPr>
        <w:jc w:val="center"/>
        <w:rPr>
          <w:b/>
        </w:rPr>
      </w:pPr>
      <w:r>
        <w:br w:type="page"/>
      </w:r>
      <w:r w:rsidRPr="00576709">
        <w:rPr>
          <w:b/>
        </w:rPr>
        <w:lastRenderedPageBreak/>
        <w:t>ЛИСТ РЕГИСТРАЦИИ ИЗМЕНЕНИЙ</w:t>
      </w:r>
    </w:p>
    <w:tbl>
      <w:tblPr>
        <w:tblW w:w="10206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52"/>
        <w:gridCol w:w="1047"/>
        <w:gridCol w:w="1047"/>
        <w:gridCol w:w="1047"/>
        <w:gridCol w:w="1047"/>
        <w:gridCol w:w="1047"/>
        <w:gridCol w:w="1361"/>
        <w:gridCol w:w="1361"/>
        <w:gridCol w:w="1047"/>
        <w:gridCol w:w="550"/>
      </w:tblGrid>
      <w:tr w:rsidR="007950B7" w:rsidTr="00B12545">
        <w:trPr>
          <w:cantSplit/>
        </w:trPr>
        <w:tc>
          <w:tcPr>
            <w:tcW w:w="652" w:type="dxa"/>
            <w:vMerge w:val="restart"/>
            <w:tcBorders>
              <w:left w:val="single" w:sz="4" w:space="0" w:color="auto"/>
            </w:tcBorders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Изм.</w:t>
            </w:r>
          </w:p>
        </w:tc>
        <w:tc>
          <w:tcPr>
            <w:tcW w:w="4188" w:type="dxa"/>
            <w:gridSpan w:val="4"/>
          </w:tcPr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Номера листов (страниц)</w:t>
            </w:r>
          </w:p>
        </w:tc>
        <w:tc>
          <w:tcPr>
            <w:tcW w:w="1047" w:type="dxa"/>
            <w:vMerge w:val="restart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Всего листов (страниц) в документе</w:t>
            </w:r>
          </w:p>
        </w:tc>
        <w:tc>
          <w:tcPr>
            <w:tcW w:w="1361" w:type="dxa"/>
            <w:vMerge w:val="restart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№ документа</w:t>
            </w:r>
          </w:p>
        </w:tc>
        <w:tc>
          <w:tcPr>
            <w:tcW w:w="1361" w:type="dxa"/>
            <w:vMerge w:val="restart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Входящий № сопроводттельного документа и дата</w:t>
            </w:r>
          </w:p>
          <w:p w:rsidR="007950B7" w:rsidRDefault="007950B7" w:rsidP="00B12545">
            <w:pPr>
              <w:jc w:val="center"/>
              <w:rPr>
                <w:sz w:val="16"/>
              </w:rPr>
            </w:pPr>
          </w:p>
        </w:tc>
        <w:tc>
          <w:tcPr>
            <w:tcW w:w="1047" w:type="dxa"/>
            <w:vMerge w:val="restart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550" w:type="dxa"/>
            <w:vMerge w:val="restart"/>
            <w:tcBorders>
              <w:right w:val="single" w:sz="4" w:space="0" w:color="auto"/>
            </w:tcBorders>
          </w:tcPr>
          <w:p w:rsidR="007950B7" w:rsidRDefault="007950B7" w:rsidP="00B12545">
            <w:pPr>
              <w:rPr>
                <w:sz w:val="16"/>
              </w:rPr>
            </w:pPr>
          </w:p>
          <w:p w:rsidR="007950B7" w:rsidRDefault="007950B7" w:rsidP="00B12545">
            <w:pPr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</w:tc>
      </w:tr>
      <w:tr w:rsidR="007950B7" w:rsidTr="00B12545">
        <w:trPr>
          <w:cantSplit/>
          <w:trHeight w:val="586"/>
        </w:trPr>
        <w:tc>
          <w:tcPr>
            <w:tcW w:w="65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Измененных</w:t>
            </w:r>
          </w:p>
        </w:tc>
        <w:tc>
          <w:tcPr>
            <w:tcW w:w="1047" w:type="dxa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Замененных</w:t>
            </w:r>
          </w:p>
        </w:tc>
        <w:tc>
          <w:tcPr>
            <w:tcW w:w="1047" w:type="dxa"/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Новых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:rsidR="007950B7" w:rsidRDefault="007950B7" w:rsidP="00B12545">
            <w:pPr>
              <w:jc w:val="center"/>
              <w:rPr>
                <w:sz w:val="16"/>
              </w:rPr>
            </w:pPr>
          </w:p>
          <w:p w:rsidR="007950B7" w:rsidRDefault="007950B7" w:rsidP="00B12545">
            <w:pPr>
              <w:jc w:val="center"/>
              <w:rPr>
                <w:sz w:val="16"/>
              </w:rPr>
            </w:pPr>
            <w:r>
              <w:rPr>
                <w:sz w:val="16"/>
              </w:rPr>
              <w:t>Аннули-рованных</w:t>
            </w:r>
          </w:p>
        </w:tc>
        <w:tc>
          <w:tcPr>
            <w:tcW w:w="1047" w:type="dxa"/>
            <w:vMerge/>
          </w:tcPr>
          <w:p w:rsidR="007950B7" w:rsidRDefault="007950B7" w:rsidP="00B12545"/>
        </w:tc>
        <w:tc>
          <w:tcPr>
            <w:tcW w:w="1361" w:type="dxa"/>
            <w:vMerge/>
          </w:tcPr>
          <w:p w:rsidR="007950B7" w:rsidRDefault="007950B7" w:rsidP="00B12545"/>
        </w:tc>
        <w:tc>
          <w:tcPr>
            <w:tcW w:w="1361" w:type="dxa"/>
            <w:vMerge/>
          </w:tcPr>
          <w:p w:rsidR="007950B7" w:rsidRDefault="007950B7" w:rsidP="00B12545"/>
        </w:tc>
        <w:tc>
          <w:tcPr>
            <w:tcW w:w="1047" w:type="dxa"/>
            <w:vMerge/>
          </w:tcPr>
          <w:p w:rsidR="007950B7" w:rsidRDefault="007950B7" w:rsidP="00B12545"/>
        </w:tc>
        <w:tc>
          <w:tcPr>
            <w:tcW w:w="550" w:type="dxa"/>
            <w:vMerge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52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77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cantSplit/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  <w:tr w:rsidR="007950B7" w:rsidTr="00B12545">
        <w:trPr>
          <w:trHeight w:hRule="exact" w:val="380"/>
        </w:trPr>
        <w:tc>
          <w:tcPr>
            <w:tcW w:w="652" w:type="dxa"/>
            <w:tcBorders>
              <w:left w:val="single" w:sz="4" w:space="0" w:color="auto"/>
            </w:tcBorders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361" w:type="dxa"/>
          </w:tcPr>
          <w:p w:rsidR="007950B7" w:rsidRDefault="007950B7" w:rsidP="00B12545"/>
        </w:tc>
        <w:tc>
          <w:tcPr>
            <w:tcW w:w="1047" w:type="dxa"/>
          </w:tcPr>
          <w:p w:rsidR="007950B7" w:rsidRDefault="007950B7" w:rsidP="00B12545"/>
        </w:tc>
        <w:tc>
          <w:tcPr>
            <w:tcW w:w="550" w:type="dxa"/>
            <w:tcBorders>
              <w:right w:val="single" w:sz="4" w:space="0" w:color="auto"/>
            </w:tcBorders>
          </w:tcPr>
          <w:p w:rsidR="007950B7" w:rsidRDefault="007950B7" w:rsidP="00B12545"/>
        </w:tc>
      </w:tr>
    </w:tbl>
    <w:p w:rsidR="000034E3" w:rsidRDefault="000034E3">
      <w:pPr>
        <w:tabs>
          <w:tab w:val="right" w:pos="9356"/>
        </w:tabs>
        <w:ind w:firstLine="567"/>
      </w:pPr>
    </w:p>
    <w:sectPr w:rsidR="000034E3" w:rsidSect="00CC0A68">
      <w:headerReference w:type="default" r:id="rId8"/>
      <w:footerReference w:type="default" r:id="rId9"/>
      <w:pgSz w:w="11906" w:h="16838"/>
      <w:pgMar w:top="568" w:right="850" w:bottom="1977" w:left="1701" w:header="708" w:footer="38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319" w:rsidRDefault="00626319">
      <w:r>
        <w:separator/>
      </w:r>
    </w:p>
  </w:endnote>
  <w:endnote w:type="continuationSeparator" w:id="1">
    <w:p w:rsidR="00626319" w:rsidRDefault="00626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BB4" w:rsidRDefault="00D47568">
    <w:pPr>
      <w:pStyle w:val="a4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84BB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4FA8">
      <w:rPr>
        <w:rStyle w:val="a5"/>
        <w:noProof/>
      </w:rPr>
      <w:t>3</w:t>
    </w:r>
    <w:r>
      <w:rPr>
        <w:rStyle w:val="a5"/>
      </w:rPr>
      <w:fldChar w:fldCharType="end"/>
    </w:r>
  </w:p>
  <w:p w:rsidR="00D84BB4" w:rsidRDefault="00D47568">
    <w:pPr>
      <w:pStyle w:val="a4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05pt;margin-top:-5.05pt;width:63pt;height:18pt;z-index:251658240" stroked="f">
          <v:textbox style="mso-next-textbox:#_x0000_s2050">
            <w:txbxContent>
              <w:p w:rsidR="00D84BB4" w:rsidRDefault="00D84BB4">
                <w:pPr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Формат А4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319" w:rsidRDefault="00626319">
      <w:r>
        <w:separator/>
      </w:r>
    </w:p>
  </w:footnote>
  <w:footnote w:type="continuationSeparator" w:id="1">
    <w:p w:rsidR="00626319" w:rsidRDefault="00626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BB4" w:rsidRDefault="00D4756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81pt;margin-top:-23.7pt;width:8in;height:810pt;z-index:251657216" stroked="f">
          <v:textbox style="mso-next-textbox:#_x0000_s2049">
            <w:txbxContent>
              <w:tbl>
                <w:tblPr>
                  <w:tblW w:w="0" w:type="auto"/>
                  <w:jc w:val="right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386"/>
                  <w:gridCol w:w="360"/>
                  <w:gridCol w:w="496"/>
                  <w:gridCol w:w="567"/>
                  <w:gridCol w:w="1304"/>
                  <w:gridCol w:w="851"/>
                  <w:gridCol w:w="567"/>
                  <w:gridCol w:w="6022"/>
                  <w:gridCol w:w="567"/>
                </w:tblGrid>
                <w:tr w:rsidR="00D84BB4">
                  <w:trPr>
                    <w:cantSplit/>
                    <w:trHeight w:val="3119"/>
                    <w:jc w:val="right"/>
                  </w:trPr>
                  <w:tc>
                    <w:tcPr>
                      <w:tcW w:w="38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 w:val="restar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3119"/>
                    <w:jc w:val="right"/>
                  </w:trPr>
                  <w:tc>
                    <w:tcPr>
                      <w:tcW w:w="38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1588"/>
                    <w:jc w:val="right"/>
                  </w:trPr>
                  <w:tc>
                    <w:tcPr>
                      <w:tcW w:w="386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</w:tcPr>
                    <w:p w:rsidR="00D84BB4" w:rsidRDefault="00D84BB4"/>
                  </w:tc>
                  <w:tc>
                    <w:tcPr>
                      <w:tcW w:w="3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1418"/>
                    <w:jc w:val="right"/>
                  </w:trPr>
                  <w:tc>
                    <w:tcPr>
                      <w:tcW w:w="38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Подп. и дата</w:t>
                      </w:r>
                    </w:p>
                  </w:tc>
                  <w:tc>
                    <w:tcPr>
                      <w:tcW w:w="360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1418"/>
                    <w:jc w:val="right"/>
                  </w:trPr>
                  <w:tc>
                    <w:tcPr>
                      <w:tcW w:w="38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Инв. № дубл.</w:t>
                      </w:r>
                    </w:p>
                  </w:tc>
                  <w:tc>
                    <w:tcPr>
                      <w:tcW w:w="360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1418"/>
                    <w:jc w:val="right"/>
                  </w:trPr>
                  <w:tc>
                    <w:tcPr>
                      <w:tcW w:w="38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Взам. инв. №</w:t>
                      </w:r>
                    </w:p>
                  </w:tc>
                  <w:tc>
                    <w:tcPr>
                      <w:tcW w:w="360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1814"/>
                    <w:jc w:val="right"/>
                  </w:trPr>
                  <w:tc>
                    <w:tcPr>
                      <w:tcW w:w="38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Подпись и дата</w:t>
                      </w:r>
                    </w:p>
                  </w:tc>
                  <w:tc>
                    <w:tcPr>
                      <w:tcW w:w="360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877"/>
                    <w:jc w:val="right"/>
                  </w:trPr>
                  <w:tc>
                    <w:tcPr>
                      <w:tcW w:w="386" w:type="dxa"/>
                      <w:vMerge w:val="restar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textDirection w:val="btLr"/>
                    </w:tcPr>
                    <w:p w:rsidR="00D84BB4" w:rsidRDefault="00D84BB4">
                      <w:pPr>
                        <w:ind w:left="113" w:right="113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Инв. № подл.</w:t>
                      </w:r>
                    </w:p>
                  </w:tc>
                  <w:tc>
                    <w:tcPr>
                      <w:tcW w:w="360" w:type="dxa"/>
                      <w:vMerge w:val="restar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0374" w:type="dxa"/>
                      <w:gridSpan w:val="7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  <w:tr w:rsidR="00D84BB4">
                  <w:trPr>
                    <w:cantSplit/>
                    <w:trHeight w:val="284"/>
                    <w:jc w:val="right"/>
                  </w:trPr>
                  <w:tc>
                    <w:tcPr>
                      <w:tcW w:w="386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360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49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tcFitText/>
                    </w:tcPr>
                    <w:p w:rsidR="00D84BB4" w:rsidRDefault="00D84BB4"/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1304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851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6022" w:type="dxa"/>
                      <w:vMerge w:val="restar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:rsidR="00D84BB4" w:rsidRDefault="00D84BB4" w:rsidP="00055565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P</w:t>
                      </w:r>
                      <w:r>
                        <w:rPr>
                          <w:b/>
                          <w:bCs/>
                          <w:sz w:val="28"/>
                        </w:rPr>
                        <w:t>Т-1431.145.93 ТЗ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D84BB4">
                  <w:trPr>
                    <w:cantSplit/>
                    <w:trHeight w:val="284"/>
                    <w:jc w:val="right"/>
                  </w:trPr>
                  <w:tc>
                    <w:tcPr>
                      <w:tcW w:w="386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360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49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304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6022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567" w:type="dxa"/>
                      <w:vMerge w:val="restar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:rsidR="00D84BB4" w:rsidRDefault="00D47568">
                      <w:pPr>
                        <w:jc w:val="center"/>
                      </w:pPr>
                      <w:r>
                        <w:rPr>
                          <w:rStyle w:val="a5"/>
                        </w:rPr>
                        <w:fldChar w:fldCharType="begin"/>
                      </w:r>
                      <w:r w:rsidR="00D84BB4">
                        <w:rPr>
                          <w:rStyle w:val="a5"/>
                        </w:rPr>
                        <w:instrText xml:space="preserve"> PAGE </w:instrText>
                      </w:r>
                      <w:r>
                        <w:rPr>
                          <w:rStyle w:val="a5"/>
                        </w:rPr>
                        <w:fldChar w:fldCharType="separate"/>
                      </w:r>
                      <w:r w:rsidR="004E4FA8">
                        <w:rPr>
                          <w:rStyle w:val="a5"/>
                          <w:noProof/>
                        </w:rPr>
                        <w:t>3</w:t>
                      </w:r>
                      <w:r>
                        <w:rPr>
                          <w:rStyle w:val="a5"/>
                        </w:rPr>
                        <w:fldChar w:fldCharType="end"/>
                      </w:r>
                    </w:p>
                  </w:tc>
                </w:tr>
                <w:tr w:rsidR="00D84BB4">
                  <w:trPr>
                    <w:cantSplit/>
                    <w:trHeight w:val="284"/>
                    <w:jc w:val="right"/>
                  </w:trPr>
                  <w:tc>
                    <w:tcPr>
                      <w:tcW w:w="386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360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496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Изм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1304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№ документа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Подпись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022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  <w:tc>
                    <w:tcPr>
                      <w:tcW w:w="567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</w:tcPr>
                    <w:p w:rsidR="00D84BB4" w:rsidRDefault="00D84BB4"/>
                  </w:tc>
                </w:tr>
              </w:tbl>
              <w:p w:rsidR="00D84BB4" w:rsidRDefault="00D84BB4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72145"/>
    <w:multiLevelType w:val="hybridMultilevel"/>
    <w:tmpl w:val="F4E24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56272"/>
    <w:multiLevelType w:val="hybridMultilevel"/>
    <w:tmpl w:val="53DA61CC"/>
    <w:lvl w:ilvl="0" w:tplc="401833A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B1D2E8B"/>
    <w:multiLevelType w:val="singleLevel"/>
    <w:tmpl w:val="8D72D4D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CC83EAB"/>
    <w:multiLevelType w:val="hybridMultilevel"/>
    <w:tmpl w:val="594E82FE"/>
    <w:lvl w:ilvl="0" w:tplc="E4C634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4E87472"/>
    <w:multiLevelType w:val="hybridMultilevel"/>
    <w:tmpl w:val="C70496DA"/>
    <w:lvl w:ilvl="0" w:tplc="7B9A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1B7EBD"/>
    <w:multiLevelType w:val="hybridMultilevel"/>
    <w:tmpl w:val="0BB0B426"/>
    <w:lvl w:ilvl="0" w:tplc="7BC2307A">
      <w:start w:val="6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3781007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AB449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6253B03"/>
    <w:multiLevelType w:val="hybridMultilevel"/>
    <w:tmpl w:val="0ED2DBF6"/>
    <w:lvl w:ilvl="0" w:tplc="92F442E0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9">
    <w:nsid w:val="47DD25AF"/>
    <w:multiLevelType w:val="hybridMultilevel"/>
    <w:tmpl w:val="89E479C6"/>
    <w:lvl w:ilvl="0" w:tplc="A684C6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2177C4"/>
    <w:multiLevelType w:val="hybridMultilevel"/>
    <w:tmpl w:val="C332FC28"/>
    <w:lvl w:ilvl="0" w:tplc="FB185A96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1">
    <w:nsid w:val="523507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3CD2854"/>
    <w:multiLevelType w:val="singleLevel"/>
    <w:tmpl w:val="B5D2D02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>
    <w:nsid w:val="59846D76"/>
    <w:multiLevelType w:val="hybridMultilevel"/>
    <w:tmpl w:val="0830929C"/>
    <w:lvl w:ilvl="0" w:tplc="7B9A4E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06A0C4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3155F20"/>
    <w:multiLevelType w:val="hybridMultilevel"/>
    <w:tmpl w:val="14901F9E"/>
    <w:lvl w:ilvl="0" w:tplc="8298A644">
      <w:start w:val="5"/>
      <w:numFmt w:val="bullet"/>
      <w:lvlText w:val="-"/>
      <w:lvlJc w:val="left"/>
      <w:pPr>
        <w:tabs>
          <w:tab w:val="num" w:pos="525"/>
        </w:tabs>
        <w:ind w:left="525" w:hanging="4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6">
    <w:nsid w:val="706656C7"/>
    <w:multiLevelType w:val="hybridMultilevel"/>
    <w:tmpl w:val="1256CCB0"/>
    <w:lvl w:ilvl="0" w:tplc="91E68AF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4263910"/>
    <w:multiLevelType w:val="singleLevel"/>
    <w:tmpl w:val="B5D2D02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>
    <w:nsid w:val="7C970FEE"/>
    <w:multiLevelType w:val="hybridMultilevel"/>
    <w:tmpl w:val="1092FFD6"/>
    <w:lvl w:ilvl="0" w:tplc="B504DA2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2"/>
  </w:num>
  <w:num w:numId="5">
    <w:abstractNumId w:val="7"/>
  </w:num>
  <w:num w:numId="6">
    <w:abstractNumId w:val="14"/>
  </w:num>
  <w:num w:numId="7">
    <w:abstractNumId w:val="6"/>
  </w:num>
  <w:num w:numId="8">
    <w:abstractNumId w:val="12"/>
  </w:num>
  <w:num w:numId="9">
    <w:abstractNumId w:val="17"/>
  </w:num>
  <w:num w:numId="10">
    <w:abstractNumId w:val="6"/>
    <w:lvlOverride w:ilvl="0">
      <w:startOverride w:val="1"/>
    </w:lvlOverride>
  </w:num>
  <w:num w:numId="11">
    <w:abstractNumId w:val="18"/>
  </w:num>
  <w:num w:numId="12">
    <w:abstractNumId w:val="1"/>
  </w:num>
  <w:num w:numId="13">
    <w:abstractNumId w:val="15"/>
  </w:num>
  <w:num w:numId="14">
    <w:abstractNumId w:val="16"/>
  </w:num>
  <w:num w:numId="15">
    <w:abstractNumId w:val="0"/>
  </w:num>
  <w:num w:numId="16">
    <w:abstractNumId w:val="8"/>
  </w:num>
  <w:num w:numId="17">
    <w:abstractNumId w:val="9"/>
  </w:num>
  <w:num w:numId="18">
    <w:abstractNumId w:val="4"/>
  </w:num>
  <w:num w:numId="19">
    <w:abstractNumId w:val="13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680"/>
  <w:doNotHyphenateCaps/>
  <w:characterSpacingControl w:val="doNotCompress"/>
  <w:hdrShapeDefaults>
    <o:shapedefaults v:ext="edit" spidmax="358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764BD"/>
    <w:rsid w:val="0000088B"/>
    <w:rsid w:val="000034E3"/>
    <w:rsid w:val="00007C74"/>
    <w:rsid w:val="00007E48"/>
    <w:rsid w:val="00007ED2"/>
    <w:rsid w:val="00011B16"/>
    <w:rsid w:val="00011BDA"/>
    <w:rsid w:val="00017ECE"/>
    <w:rsid w:val="00026128"/>
    <w:rsid w:val="00030708"/>
    <w:rsid w:val="0004060B"/>
    <w:rsid w:val="00055565"/>
    <w:rsid w:val="00055D44"/>
    <w:rsid w:val="00060B4E"/>
    <w:rsid w:val="0006181A"/>
    <w:rsid w:val="00072318"/>
    <w:rsid w:val="00084FB3"/>
    <w:rsid w:val="0008586E"/>
    <w:rsid w:val="000A49EF"/>
    <w:rsid w:val="000C3515"/>
    <w:rsid w:val="000C5D65"/>
    <w:rsid w:val="000D0E24"/>
    <w:rsid w:val="000D50B1"/>
    <w:rsid w:val="000E5898"/>
    <w:rsid w:val="000E6018"/>
    <w:rsid w:val="000F4DCD"/>
    <w:rsid w:val="000F5973"/>
    <w:rsid w:val="000F5BFA"/>
    <w:rsid w:val="001064D5"/>
    <w:rsid w:val="00122E7A"/>
    <w:rsid w:val="00125DB7"/>
    <w:rsid w:val="00126A4F"/>
    <w:rsid w:val="00131B2A"/>
    <w:rsid w:val="001376F5"/>
    <w:rsid w:val="00142CE5"/>
    <w:rsid w:val="001545CE"/>
    <w:rsid w:val="00154BA4"/>
    <w:rsid w:val="0015684F"/>
    <w:rsid w:val="0015731A"/>
    <w:rsid w:val="00165AE5"/>
    <w:rsid w:val="001936E4"/>
    <w:rsid w:val="001A09AB"/>
    <w:rsid w:val="001B2214"/>
    <w:rsid w:val="001B42A3"/>
    <w:rsid w:val="001E5424"/>
    <w:rsid w:val="001F0D89"/>
    <w:rsid w:val="001F5D66"/>
    <w:rsid w:val="002077E5"/>
    <w:rsid w:val="00211413"/>
    <w:rsid w:val="002131F6"/>
    <w:rsid w:val="0021348D"/>
    <w:rsid w:val="002236C3"/>
    <w:rsid w:val="00224B69"/>
    <w:rsid w:val="00224FEF"/>
    <w:rsid w:val="00231E41"/>
    <w:rsid w:val="002320CF"/>
    <w:rsid w:val="002372AB"/>
    <w:rsid w:val="00260B4E"/>
    <w:rsid w:val="0026171D"/>
    <w:rsid w:val="00261DDB"/>
    <w:rsid w:val="00262106"/>
    <w:rsid w:val="002629BB"/>
    <w:rsid w:val="0027005E"/>
    <w:rsid w:val="00270676"/>
    <w:rsid w:val="0028109F"/>
    <w:rsid w:val="00281966"/>
    <w:rsid w:val="002822C6"/>
    <w:rsid w:val="00285DDB"/>
    <w:rsid w:val="00295409"/>
    <w:rsid w:val="002A1DF6"/>
    <w:rsid w:val="002A5B8A"/>
    <w:rsid w:val="002A7108"/>
    <w:rsid w:val="002B108A"/>
    <w:rsid w:val="002B1AB4"/>
    <w:rsid w:val="002B549F"/>
    <w:rsid w:val="002C011B"/>
    <w:rsid w:val="002C6152"/>
    <w:rsid w:val="002D3044"/>
    <w:rsid w:val="002F625C"/>
    <w:rsid w:val="00300310"/>
    <w:rsid w:val="00300D2C"/>
    <w:rsid w:val="00312FC1"/>
    <w:rsid w:val="003165E4"/>
    <w:rsid w:val="0033223A"/>
    <w:rsid w:val="00350EDA"/>
    <w:rsid w:val="00355F7A"/>
    <w:rsid w:val="00361052"/>
    <w:rsid w:val="00382EBC"/>
    <w:rsid w:val="0038638C"/>
    <w:rsid w:val="00393AC9"/>
    <w:rsid w:val="003A0F97"/>
    <w:rsid w:val="003A3C94"/>
    <w:rsid w:val="003A59F5"/>
    <w:rsid w:val="003A69DA"/>
    <w:rsid w:val="003B58B2"/>
    <w:rsid w:val="003B72AE"/>
    <w:rsid w:val="003C11AA"/>
    <w:rsid w:val="003C258C"/>
    <w:rsid w:val="003D1119"/>
    <w:rsid w:val="003D1699"/>
    <w:rsid w:val="003E075F"/>
    <w:rsid w:val="003E38DC"/>
    <w:rsid w:val="003E528E"/>
    <w:rsid w:val="004027CA"/>
    <w:rsid w:val="00411D3C"/>
    <w:rsid w:val="0041465F"/>
    <w:rsid w:val="00420E41"/>
    <w:rsid w:val="004305D4"/>
    <w:rsid w:val="00452CB6"/>
    <w:rsid w:val="004540D3"/>
    <w:rsid w:val="00456769"/>
    <w:rsid w:val="00462488"/>
    <w:rsid w:val="0046448F"/>
    <w:rsid w:val="00475EF5"/>
    <w:rsid w:val="00480009"/>
    <w:rsid w:val="0048046D"/>
    <w:rsid w:val="0048220D"/>
    <w:rsid w:val="0048634F"/>
    <w:rsid w:val="00490D0E"/>
    <w:rsid w:val="004916BD"/>
    <w:rsid w:val="004A4169"/>
    <w:rsid w:val="004B4D8F"/>
    <w:rsid w:val="004B4E80"/>
    <w:rsid w:val="004D3258"/>
    <w:rsid w:val="004D6753"/>
    <w:rsid w:val="004E1CF0"/>
    <w:rsid w:val="004E200E"/>
    <w:rsid w:val="004E4FA8"/>
    <w:rsid w:val="004E5801"/>
    <w:rsid w:val="004F5F9E"/>
    <w:rsid w:val="00500C1C"/>
    <w:rsid w:val="005012C1"/>
    <w:rsid w:val="00501DE1"/>
    <w:rsid w:val="005067FD"/>
    <w:rsid w:val="005217F9"/>
    <w:rsid w:val="00523036"/>
    <w:rsid w:val="0053546F"/>
    <w:rsid w:val="00540E26"/>
    <w:rsid w:val="00547D21"/>
    <w:rsid w:val="0055010C"/>
    <w:rsid w:val="005632F7"/>
    <w:rsid w:val="005A060B"/>
    <w:rsid w:val="005A580B"/>
    <w:rsid w:val="005C06E7"/>
    <w:rsid w:val="005C0F1F"/>
    <w:rsid w:val="005D5C07"/>
    <w:rsid w:val="005E3134"/>
    <w:rsid w:val="005E5C78"/>
    <w:rsid w:val="005F0266"/>
    <w:rsid w:val="005F4139"/>
    <w:rsid w:val="0061113E"/>
    <w:rsid w:val="00612060"/>
    <w:rsid w:val="006215A7"/>
    <w:rsid w:val="006239A8"/>
    <w:rsid w:val="00625701"/>
    <w:rsid w:val="00626319"/>
    <w:rsid w:val="006265A9"/>
    <w:rsid w:val="00626C4B"/>
    <w:rsid w:val="00627A17"/>
    <w:rsid w:val="00632E17"/>
    <w:rsid w:val="00634265"/>
    <w:rsid w:val="00635D2C"/>
    <w:rsid w:val="00647296"/>
    <w:rsid w:val="00647AD0"/>
    <w:rsid w:val="00647BEF"/>
    <w:rsid w:val="00650433"/>
    <w:rsid w:val="00652CA5"/>
    <w:rsid w:val="006551DE"/>
    <w:rsid w:val="006564FC"/>
    <w:rsid w:val="006742E7"/>
    <w:rsid w:val="00676C52"/>
    <w:rsid w:val="00680043"/>
    <w:rsid w:val="006831D7"/>
    <w:rsid w:val="00684AB2"/>
    <w:rsid w:val="006904A1"/>
    <w:rsid w:val="00697E8C"/>
    <w:rsid w:val="00697F2F"/>
    <w:rsid w:val="006A25E0"/>
    <w:rsid w:val="006A7628"/>
    <w:rsid w:val="006A7F80"/>
    <w:rsid w:val="006B0DC3"/>
    <w:rsid w:val="006C06D0"/>
    <w:rsid w:val="006D5CAE"/>
    <w:rsid w:val="006E0553"/>
    <w:rsid w:val="006F5202"/>
    <w:rsid w:val="006F63AC"/>
    <w:rsid w:val="006F6B0F"/>
    <w:rsid w:val="00707101"/>
    <w:rsid w:val="00723FA7"/>
    <w:rsid w:val="00732BD7"/>
    <w:rsid w:val="0075058A"/>
    <w:rsid w:val="007664DC"/>
    <w:rsid w:val="00767D50"/>
    <w:rsid w:val="00775A57"/>
    <w:rsid w:val="00776EA8"/>
    <w:rsid w:val="00777F62"/>
    <w:rsid w:val="00783109"/>
    <w:rsid w:val="007835AA"/>
    <w:rsid w:val="007950B7"/>
    <w:rsid w:val="007A0615"/>
    <w:rsid w:val="007B5410"/>
    <w:rsid w:val="007C04F8"/>
    <w:rsid w:val="007C0C55"/>
    <w:rsid w:val="007D00F2"/>
    <w:rsid w:val="007D566D"/>
    <w:rsid w:val="007E4B3C"/>
    <w:rsid w:val="007F1C5B"/>
    <w:rsid w:val="007F60F3"/>
    <w:rsid w:val="00801C8D"/>
    <w:rsid w:val="00813BFD"/>
    <w:rsid w:val="008311D2"/>
    <w:rsid w:val="00835842"/>
    <w:rsid w:val="00844DFE"/>
    <w:rsid w:val="00851044"/>
    <w:rsid w:val="0085463F"/>
    <w:rsid w:val="00862941"/>
    <w:rsid w:val="008765DD"/>
    <w:rsid w:val="00880CFD"/>
    <w:rsid w:val="008856FB"/>
    <w:rsid w:val="008C093E"/>
    <w:rsid w:val="008C4AE5"/>
    <w:rsid w:val="008C7EC5"/>
    <w:rsid w:val="008D13D7"/>
    <w:rsid w:val="008D34D0"/>
    <w:rsid w:val="008E6E63"/>
    <w:rsid w:val="008E7073"/>
    <w:rsid w:val="008F0C8D"/>
    <w:rsid w:val="008F611A"/>
    <w:rsid w:val="00927601"/>
    <w:rsid w:val="0093065B"/>
    <w:rsid w:val="00940D48"/>
    <w:rsid w:val="00942A7F"/>
    <w:rsid w:val="009577DA"/>
    <w:rsid w:val="00961121"/>
    <w:rsid w:val="00963F97"/>
    <w:rsid w:val="00965F24"/>
    <w:rsid w:val="009714D9"/>
    <w:rsid w:val="009714DF"/>
    <w:rsid w:val="00973FA2"/>
    <w:rsid w:val="009764BD"/>
    <w:rsid w:val="00980EA2"/>
    <w:rsid w:val="009838A4"/>
    <w:rsid w:val="00983E75"/>
    <w:rsid w:val="00985B5A"/>
    <w:rsid w:val="009906BC"/>
    <w:rsid w:val="009933B3"/>
    <w:rsid w:val="009A0970"/>
    <w:rsid w:val="009A73FA"/>
    <w:rsid w:val="009C6D04"/>
    <w:rsid w:val="009D388F"/>
    <w:rsid w:val="009D4DEC"/>
    <w:rsid w:val="009D5545"/>
    <w:rsid w:val="009E0AE5"/>
    <w:rsid w:val="009E0F1A"/>
    <w:rsid w:val="009E48EC"/>
    <w:rsid w:val="009E6398"/>
    <w:rsid w:val="009E63B7"/>
    <w:rsid w:val="009F14C0"/>
    <w:rsid w:val="00A06A50"/>
    <w:rsid w:val="00A334C7"/>
    <w:rsid w:val="00A3461C"/>
    <w:rsid w:val="00A40B26"/>
    <w:rsid w:val="00A43B1C"/>
    <w:rsid w:val="00A460C9"/>
    <w:rsid w:val="00A60813"/>
    <w:rsid w:val="00A659F6"/>
    <w:rsid w:val="00A74B54"/>
    <w:rsid w:val="00A819B0"/>
    <w:rsid w:val="00A84981"/>
    <w:rsid w:val="00A901AC"/>
    <w:rsid w:val="00A9630F"/>
    <w:rsid w:val="00AB4136"/>
    <w:rsid w:val="00AC093E"/>
    <w:rsid w:val="00AC5B84"/>
    <w:rsid w:val="00AD048C"/>
    <w:rsid w:val="00AE0363"/>
    <w:rsid w:val="00AF096A"/>
    <w:rsid w:val="00AF17CB"/>
    <w:rsid w:val="00AF5A9F"/>
    <w:rsid w:val="00B00CC9"/>
    <w:rsid w:val="00B01B9B"/>
    <w:rsid w:val="00B12545"/>
    <w:rsid w:val="00B234C5"/>
    <w:rsid w:val="00B246EC"/>
    <w:rsid w:val="00B3486C"/>
    <w:rsid w:val="00B409DF"/>
    <w:rsid w:val="00B41781"/>
    <w:rsid w:val="00B431C0"/>
    <w:rsid w:val="00B653EE"/>
    <w:rsid w:val="00B75C95"/>
    <w:rsid w:val="00B91561"/>
    <w:rsid w:val="00B9347F"/>
    <w:rsid w:val="00BA1131"/>
    <w:rsid w:val="00BA1778"/>
    <w:rsid w:val="00BB7548"/>
    <w:rsid w:val="00BB7970"/>
    <w:rsid w:val="00BC1581"/>
    <w:rsid w:val="00BD120F"/>
    <w:rsid w:val="00BD397E"/>
    <w:rsid w:val="00BF71D7"/>
    <w:rsid w:val="00C01ACC"/>
    <w:rsid w:val="00C1474D"/>
    <w:rsid w:val="00C1566B"/>
    <w:rsid w:val="00C17186"/>
    <w:rsid w:val="00C23D65"/>
    <w:rsid w:val="00C35317"/>
    <w:rsid w:val="00C62E1D"/>
    <w:rsid w:val="00C63D7D"/>
    <w:rsid w:val="00C70DF4"/>
    <w:rsid w:val="00C726F1"/>
    <w:rsid w:val="00CA2281"/>
    <w:rsid w:val="00CA648D"/>
    <w:rsid w:val="00CA722B"/>
    <w:rsid w:val="00CB2DC8"/>
    <w:rsid w:val="00CC0A68"/>
    <w:rsid w:val="00CC2FE8"/>
    <w:rsid w:val="00CC39B7"/>
    <w:rsid w:val="00CE6118"/>
    <w:rsid w:val="00D001B2"/>
    <w:rsid w:val="00D00218"/>
    <w:rsid w:val="00D01674"/>
    <w:rsid w:val="00D01979"/>
    <w:rsid w:val="00D05175"/>
    <w:rsid w:val="00D06524"/>
    <w:rsid w:val="00D21CC9"/>
    <w:rsid w:val="00D320BC"/>
    <w:rsid w:val="00D32E0D"/>
    <w:rsid w:val="00D47568"/>
    <w:rsid w:val="00D47A24"/>
    <w:rsid w:val="00D5395D"/>
    <w:rsid w:val="00D661E0"/>
    <w:rsid w:val="00D74EF0"/>
    <w:rsid w:val="00D823C9"/>
    <w:rsid w:val="00D8483E"/>
    <w:rsid w:val="00D84BB4"/>
    <w:rsid w:val="00D90DA0"/>
    <w:rsid w:val="00D960BF"/>
    <w:rsid w:val="00DA018D"/>
    <w:rsid w:val="00DA22FA"/>
    <w:rsid w:val="00DA6012"/>
    <w:rsid w:val="00DB5920"/>
    <w:rsid w:val="00DB76F8"/>
    <w:rsid w:val="00DC0CC0"/>
    <w:rsid w:val="00DC3E61"/>
    <w:rsid w:val="00DC5301"/>
    <w:rsid w:val="00DD33E6"/>
    <w:rsid w:val="00DD4300"/>
    <w:rsid w:val="00DF1B12"/>
    <w:rsid w:val="00DF717F"/>
    <w:rsid w:val="00E074D2"/>
    <w:rsid w:val="00E078E5"/>
    <w:rsid w:val="00E165E2"/>
    <w:rsid w:val="00E23229"/>
    <w:rsid w:val="00E24DE2"/>
    <w:rsid w:val="00E31A24"/>
    <w:rsid w:val="00E322C6"/>
    <w:rsid w:val="00E34E98"/>
    <w:rsid w:val="00E453DC"/>
    <w:rsid w:val="00E463CE"/>
    <w:rsid w:val="00E52557"/>
    <w:rsid w:val="00E56195"/>
    <w:rsid w:val="00E57DEF"/>
    <w:rsid w:val="00E63F00"/>
    <w:rsid w:val="00E64880"/>
    <w:rsid w:val="00E666A4"/>
    <w:rsid w:val="00E730A4"/>
    <w:rsid w:val="00E76EA9"/>
    <w:rsid w:val="00E77333"/>
    <w:rsid w:val="00E83ADE"/>
    <w:rsid w:val="00E84002"/>
    <w:rsid w:val="00E90A43"/>
    <w:rsid w:val="00E95BDB"/>
    <w:rsid w:val="00EA0F36"/>
    <w:rsid w:val="00EA4E1A"/>
    <w:rsid w:val="00EB17B2"/>
    <w:rsid w:val="00EC1BC0"/>
    <w:rsid w:val="00EC6224"/>
    <w:rsid w:val="00ED27E8"/>
    <w:rsid w:val="00EF184C"/>
    <w:rsid w:val="00EF246E"/>
    <w:rsid w:val="00EF2DB3"/>
    <w:rsid w:val="00EF4B1C"/>
    <w:rsid w:val="00F22CAA"/>
    <w:rsid w:val="00F741C6"/>
    <w:rsid w:val="00F8531B"/>
    <w:rsid w:val="00F86F8A"/>
    <w:rsid w:val="00FA79FE"/>
    <w:rsid w:val="00FB4C21"/>
    <w:rsid w:val="00FC4909"/>
    <w:rsid w:val="00FC643E"/>
    <w:rsid w:val="00FC7061"/>
    <w:rsid w:val="00FD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11D2"/>
    <w:rPr>
      <w:sz w:val="24"/>
      <w:szCs w:val="24"/>
    </w:rPr>
  </w:style>
  <w:style w:type="paragraph" w:styleId="2">
    <w:name w:val="heading 2"/>
    <w:basedOn w:val="a"/>
    <w:next w:val="a"/>
    <w:qFormat/>
    <w:rsid w:val="008311D2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311D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311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311D2"/>
  </w:style>
  <w:style w:type="paragraph" w:styleId="a6">
    <w:name w:val="Plain Text"/>
    <w:basedOn w:val="a"/>
    <w:rsid w:val="008311D2"/>
    <w:rPr>
      <w:rFonts w:ascii="Courier New" w:hAnsi="Courier New" w:cs="Courier New"/>
      <w:sz w:val="20"/>
      <w:szCs w:val="20"/>
    </w:rPr>
  </w:style>
  <w:style w:type="paragraph" w:customStyle="1" w:styleId="1">
    <w:name w:val="Стиль1"/>
    <w:basedOn w:val="a"/>
    <w:rsid w:val="008311D2"/>
    <w:pPr>
      <w:jc w:val="center"/>
    </w:pPr>
  </w:style>
  <w:style w:type="paragraph" w:styleId="a7">
    <w:name w:val="Body Text"/>
    <w:basedOn w:val="a"/>
    <w:rsid w:val="008311D2"/>
    <w:pPr>
      <w:jc w:val="both"/>
    </w:pPr>
    <w:rPr>
      <w:sz w:val="28"/>
      <w:szCs w:val="20"/>
    </w:rPr>
  </w:style>
  <w:style w:type="paragraph" w:styleId="a8">
    <w:name w:val="Body Text Indent"/>
    <w:basedOn w:val="a"/>
    <w:rsid w:val="008311D2"/>
    <w:pPr>
      <w:ind w:firstLine="567"/>
    </w:pPr>
    <w:rPr>
      <w:b/>
      <w:bCs/>
      <w:sz w:val="28"/>
    </w:rPr>
  </w:style>
  <w:style w:type="paragraph" w:styleId="20">
    <w:name w:val="Body Text Indent 2"/>
    <w:basedOn w:val="a"/>
    <w:rsid w:val="008311D2"/>
    <w:pPr>
      <w:autoSpaceDE w:val="0"/>
      <w:autoSpaceDN w:val="0"/>
      <w:adjustRightInd w:val="0"/>
      <w:ind w:right="-170" w:firstLine="284"/>
      <w:jc w:val="both"/>
    </w:pPr>
  </w:style>
  <w:style w:type="paragraph" w:styleId="3">
    <w:name w:val="Body Text Indent 3"/>
    <w:basedOn w:val="a"/>
    <w:rsid w:val="008311D2"/>
    <w:pPr>
      <w:ind w:firstLine="567"/>
      <w:jc w:val="both"/>
    </w:pPr>
  </w:style>
  <w:style w:type="paragraph" w:styleId="a9">
    <w:name w:val="Balloon Text"/>
    <w:basedOn w:val="a"/>
    <w:link w:val="aa"/>
    <w:rsid w:val="001F5D6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F5D66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011B1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lanki\ListOtchet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A221E-EA8A-44FC-8ABA-E862D96E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ListOtcheta.dot</Template>
  <TotalTime>50</TotalTime>
  <Pages>9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В настоящей работе приведен расчет на прочность элементов подогревателя  (черт</vt:lpstr>
    </vt:vector>
  </TitlesOfParts>
  <Company>ZiO</Company>
  <LinksUpToDate>false</LinksUpToDate>
  <CharactersWithSpaces>10904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В настоящей работе приведен расчет на прочность элементов подогревателя  (черт</dc:title>
  <dc:subject/>
  <dc:creator>TAgafonova</dc:creator>
  <cp:keywords/>
  <dc:description/>
  <cp:lastModifiedBy>t.zhamagortsyan</cp:lastModifiedBy>
  <cp:revision>16</cp:revision>
  <cp:lastPrinted>2011-08-08T10:35:00Z</cp:lastPrinted>
  <dcterms:created xsi:type="dcterms:W3CDTF">2011-08-17T06:42:00Z</dcterms:created>
  <dcterms:modified xsi:type="dcterms:W3CDTF">2011-11-23T11:29:00Z</dcterms:modified>
</cp:coreProperties>
</file>