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032" w:rsidRPr="000B1C48" w:rsidRDefault="00B94032" w:rsidP="00A65B4E">
      <w:pPr>
        <w:jc w:val="center"/>
        <w:outlineLvl w:val="0"/>
        <w:rPr>
          <w:rFonts w:ascii="Times New Roman" w:hAnsi="Times New Roman" w:cs="Times New Roman"/>
        </w:rPr>
      </w:pPr>
      <w:r w:rsidRPr="000B1C48">
        <w:rPr>
          <w:rFonts w:ascii="Times New Roman" w:hAnsi="Times New Roman" w:cs="Times New Roman"/>
        </w:rPr>
        <w:t>ИЗВЕЩЕНИЕ О ПРОДЛЕНИИ СРОКА ПОДАЧИ ЗАЯВОК</w:t>
      </w:r>
    </w:p>
    <w:p w:rsidR="00B94032" w:rsidRPr="000B1C48" w:rsidRDefault="00B94032" w:rsidP="00A65B4E">
      <w:pPr>
        <w:jc w:val="center"/>
        <w:outlineLvl w:val="0"/>
        <w:rPr>
          <w:rFonts w:ascii="Times New Roman" w:hAnsi="Times New Roman" w:cs="Times New Roman"/>
        </w:rPr>
      </w:pPr>
      <w:r w:rsidRPr="000B1C48">
        <w:rPr>
          <w:rFonts w:ascii="Times New Roman" w:hAnsi="Times New Roman" w:cs="Times New Roman"/>
        </w:rPr>
        <w:t>224/67-03/13-223/2 ОЗЦЭ</w:t>
      </w:r>
      <w:bookmarkStart w:id="0" w:name="_GoBack"/>
      <w:bookmarkEnd w:id="0"/>
    </w:p>
    <w:p w:rsidR="00B94032" w:rsidRPr="00A6215E" w:rsidRDefault="00B94032" w:rsidP="00A65B4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B94032" w:rsidRPr="00A6215E" w:rsidRDefault="00B94032" w:rsidP="00A65B4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B94032" w:rsidRPr="00A6215E" w:rsidRDefault="00B94032" w:rsidP="00A65B4E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B94032" w:rsidRDefault="00B94032" w:rsidP="00A65B4E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B94032" w:rsidRPr="006F3094" w:rsidRDefault="00B94032" w:rsidP="00A65B4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Шейко Ольга Алексеевна,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83-99,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83-99, </w:t>
      </w:r>
      <w:r w:rsidRPr="001624DB">
        <w:rPr>
          <w:rFonts w:ascii="Times New Roman" w:hAnsi="Times New Roman" w:cs="Times New Roman"/>
          <w:lang w:val="en-US"/>
        </w:rPr>
        <w:t>osheyko</w:t>
      </w:r>
      <w:r w:rsidRPr="000520CC">
        <w:rPr>
          <w:rFonts w:ascii="Times New Roman" w:hAnsi="Times New Roman" w:cs="Times New Roman"/>
        </w:rPr>
        <w:t>@</w:t>
      </w:r>
      <w:r w:rsidRPr="001624DB">
        <w:rPr>
          <w:rFonts w:ascii="Times New Roman" w:hAnsi="Times New Roman" w:cs="Times New Roman"/>
          <w:lang w:val="en-US"/>
        </w:rPr>
        <w:t>ippe</w:t>
      </w:r>
      <w:r w:rsidRPr="000520CC">
        <w:rPr>
          <w:rFonts w:ascii="Times New Roman" w:hAnsi="Times New Roman" w:cs="Times New Roman"/>
        </w:rPr>
        <w:t>.</w:t>
      </w:r>
      <w:r w:rsidRPr="001624DB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B94032" w:rsidRPr="00807470" w:rsidRDefault="00B94032" w:rsidP="00A65B4E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B94032" w:rsidRPr="00A6215E" w:rsidRDefault="00B94032" w:rsidP="00A65B4E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 w:rsidRPr="00D00082">
        <w:rPr>
          <w:rFonts w:ascii="Times New Roman" w:hAnsi="Times New Roman" w:cs="Times New Roman"/>
        </w:rPr>
        <w:t xml:space="preserve">шоколада и сахаристых кондитерских изделий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B94032" w:rsidRPr="00A6215E" w:rsidRDefault="00B94032" w:rsidP="00A65B4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B94032" w:rsidRPr="00C573AC" w:rsidRDefault="00B94032" w:rsidP="00A65B4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C573AC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C573AC">
        <w:rPr>
          <w:rFonts w:ascii="Times New Roman" w:hAnsi="Times New Roman" w:cs="Times New Roman"/>
        </w:rPr>
        <w:t>:</w:t>
      </w:r>
      <w:r w:rsidRPr="00C573AC">
        <w:rPr>
          <w:rFonts w:ascii="Times New Roman" w:hAnsi="Times New Roman" w:cs="Times New Roman"/>
          <w:b/>
          <w:bCs/>
        </w:rPr>
        <w:t xml:space="preserve"> </w:t>
      </w:r>
      <w:r w:rsidRPr="00C573AC">
        <w:rPr>
          <w:rFonts w:ascii="Times New Roman" w:hAnsi="Times New Roman" w:cs="Times New Roman"/>
        </w:rPr>
        <w:t>249033, г. Обнинск, пл. Бондаренко, д.</w:t>
      </w:r>
      <w:r>
        <w:rPr>
          <w:rFonts w:ascii="Times New Roman" w:hAnsi="Times New Roman" w:cs="Times New Roman"/>
        </w:rPr>
        <w:t xml:space="preserve"> </w:t>
      </w:r>
      <w:r w:rsidRPr="00C573AC">
        <w:rPr>
          <w:rFonts w:ascii="Times New Roman" w:hAnsi="Times New Roman" w:cs="Times New Roman"/>
        </w:rPr>
        <w:t>1; ул. Пирогова д.</w:t>
      </w:r>
      <w:r>
        <w:rPr>
          <w:rFonts w:ascii="Times New Roman" w:hAnsi="Times New Roman" w:cs="Times New Roman"/>
        </w:rPr>
        <w:t xml:space="preserve"> </w:t>
      </w:r>
      <w:r w:rsidRPr="00C573AC">
        <w:rPr>
          <w:rFonts w:ascii="Times New Roman" w:hAnsi="Times New Roman" w:cs="Times New Roman"/>
        </w:rPr>
        <w:t>13</w:t>
      </w:r>
      <w:r>
        <w:rPr>
          <w:rFonts w:ascii="Times New Roman" w:hAnsi="Times New Roman" w:cs="Times New Roman"/>
        </w:rPr>
        <w:t xml:space="preserve"> столовая «Здоровье».</w:t>
      </w:r>
    </w:p>
    <w:p w:rsidR="00B94032" w:rsidRPr="00C573AC" w:rsidRDefault="00B94032" w:rsidP="00A65B4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C573AC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C573AC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B94032" w:rsidRPr="00A6215E" w:rsidRDefault="00B94032" w:rsidP="00A65B4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94032" w:rsidRPr="00A6215E" w:rsidRDefault="00B94032" w:rsidP="00A65B4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94032" w:rsidRPr="00A6215E" w:rsidRDefault="00B94032" w:rsidP="00A65B4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94032" w:rsidRPr="00745446" w:rsidRDefault="00B94032" w:rsidP="00A65B4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45446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745446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123 415,89</w:t>
      </w:r>
      <w:r w:rsidRPr="00572F1D">
        <w:rPr>
          <w:rFonts w:ascii="Times New Roman" w:hAnsi="Times New Roman" w:cs="Times New Roman"/>
        </w:rPr>
        <w:t xml:space="preserve"> </w:t>
      </w:r>
      <w:r w:rsidRPr="003912F8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сто двадцать три тысячи</w:t>
      </w:r>
      <w:r w:rsidRPr="00B3568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четыреста пятнадцать </w:t>
      </w:r>
      <w:r w:rsidRPr="00B3568E">
        <w:rPr>
          <w:rFonts w:ascii="Times New Roman" w:hAnsi="Times New Roman" w:cs="Times New Roman"/>
        </w:rPr>
        <w:t>рублей</w:t>
      </w:r>
      <w:r w:rsidRPr="0074544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89 копее</w:t>
      </w:r>
      <w:r w:rsidRPr="00745446">
        <w:rPr>
          <w:rFonts w:ascii="Times New Roman" w:hAnsi="Times New Roman" w:cs="Times New Roman"/>
        </w:rPr>
        <w:t>к) рубл</w:t>
      </w:r>
      <w:r>
        <w:rPr>
          <w:rFonts w:ascii="Times New Roman" w:hAnsi="Times New Roman" w:cs="Times New Roman"/>
        </w:rPr>
        <w:t>я</w:t>
      </w:r>
      <w:r w:rsidRPr="00745446">
        <w:rPr>
          <w:rFonts w:ascii="Times New Roman" w:hAnsi="Times New Roman" w:cs="Times New Roman"/>
        </w:rPr>
        <w:t xml:space="preserve">, включая НДС. </w:t>
      </w:r>
      <w:r>
        <w:rPr>
          <w:rFonts w:ascii="Times New Roman" w:hAnsi="Times New Roman" w:cs="Times New Roman"/>
        </w:rPr>
        <w:t>С</w:t>
      </w:r>
      <w:r w:rsidRPr="00745446">
        <w:rPr>
          <w:rFonts w:ascii="Times New Roman" w:hAnsi="Times New Roman" w:cs="Times New Roman"/>
        </w:rPr>
        <w:t xml:space="preserve"> 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 w:cs="Times New Roman"/>
        </w:rPr>
        <w:t xml:space="preserve"> </w:t>
      </w:r>
      <w:r w:rsidRPr="0074544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</w:t>
      </w:r>
      <w:r w:rsidRPr="00745446">
        <w:rPr>
          <w:rFonts w:ascii="Times New Roman" w:hAnsi="Times New Roman" w:cs="Times New Roman"/>
        </w:rPr>
        <w:t xml:space="preserve"> ул. Пирогова д.</w:t>
      </w:r>
      <w:r>
        <w:rPr>
          <w:rFonts w:ascii="Times New Roman" w:hAnsi="Times New Roman" w:cs="Times New Roman"/>
        </w:rPr>
        <w:t xml:space="preserve"> </w:t>
      </w:r>
      <w:r w:rsidRPr="00745446">
        <w:rPr>
          <w:rFonts w:ascii="Times New Roman" w:hAnsi="Times New Roman" w:cs="Times New Roman"/>
        </w:rPr>
        <w:t>13</w:t>
      </w:r>
      <w:r>
        <w:rPr>
          <w:rFonts w:ascii="Times New Roman" w:hAnsi="Times New Roman" w:cs="Times New Roman"/>
        </w:rPr>
        <w:t xml:space="preserve"> столовая «Здоровье»</w:t>
      </w:r>
      <w:r w:rsidRPr="00745446">
        <w:rPr>
          <w:rFonts w:ascii="Times New Roman" w:hAnsi="Times New Roman" w:cs="Times New Roman"/>
        </w:rPr>
        <w:t>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B94032" w:rsidRPr="00745446" w:rsidRDefault="00B94032" w:rsidP="00A65B4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45446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745446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B94032" w:rsidRPr="00A6215E" w:rsidRDefault="00B94032" w:rsidP="00A65B4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B94032" w:rsidRDefault="00B94032" w:rsidP="00A65B4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B94032" w:rsidRPr="00CE743B" w:rsidRDefault="00B94032" w:rsidP="00CE743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CE743B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CE743B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CE743B">
        <w:rPr>
          <w:rFonts w:ascii="Times New Roman" w:hAnsi="Times New Roman" w:cs="Times New Roman"/>
          <w:b/>
          <w:bCs/>
        </w:rPr>
        <w:t>:</w:t>
      </w:r>
    </w:p>
    <w:p w:rsidR="00B94032" w:rsidRPr="00CE743B" w:rsidRDefault="00B94032" w:rsidP="00CE743B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CE743B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CE743B">
        <w:rPr>
          <w:rFonts w:ascii="Times New Roman" w:hAnsi="Times New Roman" w:cs="Times New Roman"/>
          <w:color w:val="0000FF"/>
        </w:rPr>
        <w:t xml:space="preserve"> </w:t>
      </w:r>
      <w:r w:rsidRPr="00CE743B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CE743B">
        <w:rPr>
          <w:rFonts w:ascii="Times New Roman" w:hAnsi="Times New Roman" w:cs="Times New Roman"/>
          <w:spacing w:val="-6"/>
        </w:rPr>
        <w:t>на участие в запросе цен</w:t>
      </w:r>
      <w:r w:rsidRPr="00CE743B">
        <w:rPr>
          <w:rFonts w:ascii="Times New Roman" w:hAnsi="Times New Roman" w:cs="Times New Roman"/>
        </w:rPr>
        <w:t xml:space="preserve"> продлевается на 4 рабочих дня.</w:t>
      </w:r>
    </w:p>
    <w:p w:rsidR="00B94032" w:rsidRPr="00A6215E" w:rsidRDefault="00B94032" w:rsidP="00A65B4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B94032" w:rsidRPr="00A6215E" w:rsidRDefault="00B94032" w:rsidP="00A65B4E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01» августа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B94032" w:rsidRPr="00A6215E" w:rsidRDefault="00B94032" w:rsidP="00A65B4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A7D5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09</w:t>
      </w:r>
      <w:r w:rsidRPr="006A7D5D">
        <w:rPr>
          <w:rFonts w:ascii="Times New Roman" w:hAnsi="Times New Roman" w:cs="Times New Roman"/>
          <w:spacing w:val="-6"/>
          <w:highlight w:val="yellow"/>
        </w:rPr>
        <w:t xml:space="preserve">» августа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B94032" w:rsidRPr="00A6215E" w:rsidRDefault="00B94032" w:rsidP="00A65B4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B4A1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09</w:t>
      </w:r>
      <w:r w:rsidRPr="006A7D5D">
        <w:rPr>
          <w:rFonts w:ascii="Times New Roman" w:hAnsi="Times New Roman" w:cs="Times New Roman"/>
          <w:spacing w:val="-6"/>
          <w:highlight w:val="yellow"/>
        </w:rPr>
        <w:t xml:space="preserve">» августа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B94032" w:rsidRPr="00A6215E" w:rsidRDefault="00B94032" w:rsidP="00A65B4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</w:t>
      </w:r>
      <w:r w:rsidRPr="00801685">
        <w:rPr>
          <w:rFonts w:ascii="Times New Roman" w:hAnsi="Times New Roman" w:cs="Times New Roman"/>
        </w:rPr>
        <w:t>0</w:t>
      </w:r>
      <w:r w:rsidRPr="00A6215E">
        <w:rPr>
          <w:rFonts w:ascii="Times New Roman" w:hAnsi="Times New Roman" w:cs="Times New Roman"/>
        </w:rPr>
        <w:t xml:space="preserve"> дней</w:t>
      </w:r>
      <w:r>
        <w:rPr>
          <w:rFonts w:ascii="Times New Roman" w:hAnsi="Times New Roman" w:cs="Times New Roman"/>
        </w:rPr>
        <w:t>.</w:t>
      </w:r>
    </w:p>
    <w:p w:rsidR="00B94032" w:rsidRPr="00A6215E" w:rsidRDefault="00B94032" w:rsidP="00A65B4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B94032" w:rsidRPr="00A6215E" w:rsidRDefault="00B94032" w:rsidP="00A65B4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94032" w:rsidRPr="00D55FE5" w:rsidRDefault="00B94032" w:rsidP="00A65B4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94032" w:rsidRPr="00A6215E" w:rsidRDefault="00B94032" w:rsidP="00A65B4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94032" w:rsidRDefault="00B94032"/>
    <w:sectPr w:rsidR="00B94032" w:rsidSect="002526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A0619"/>
    <w:rsid w:val="000520CC"/>
    <w:rsid w:val="000648DD"/>
    <w:rsid w:val="000B1C48"/>
    <w:rsid w:val="001624DB"/>
    <w:rsid w:val="00252695"/>
    <w:rsid w:val="0036723D"/>
    <w:rsid w:val="003912F8"/>
    <w:rsid w:val="003D771F"/>
    <w:rsid w:val="00424A1A"/>
    <w:rsid w:val="00454708"/>
    <w:rsid w:val="004E5D69"/>
    <w:rsid w:val="00520DB2"/>
    <w:rsid w:val="00572F1D"/>
    <w:rsid w:val="006A7D5D"/>
    <w:rsid w:val="006B4A1D"/>
    <w:rsid w:val="006F3094"/>
    <w:rsid w:val="00745446"/>
    <w:rsid w:val="00801685"/>
    <w:rsid w:val="00807470"/>
    <w:rsid w:val="00887A00"/>
    <w:rsid w:val="008E3C0C"/>
    <w:rsid w:val="00931E8A"/>
    <w:rsid w:val="00A6215E"/>
    <w:rsid w:val="00A65B4E"/>
    <w:rsid w:val="00AF2EC0"/>
    <w:rsid w:val="00B15C4C"/>
    <w:rsid w:val="00B3568E"/>
    <w:rsid w:val="00B94032"/>
    <w:rsid w:val="00BA40B6"/>
    <w:rsid w:val="00C572F3"/>
    <w:rsid w:val="00C573AC"/>
    <w:rsid w:val="00CE743B"/>
    <w:rsid w:val="00D00082"/>
    <w:rsid w:val="00D14104"/>
    <w:rsid w:val="00D42E6F"/>
    <w:rsid w:val="00D55FE5"/>
    <w:rsid w:val="00D822F8"/>
    <w:rsid w:val="00DA0619"/>
    <w:rsid w:val="00DA6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5B4E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0B1C48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750</Words>
  <Characters>4277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6</cp:revision>
  <dcterms:created xsi:type="dcterms:W3CDTF">2013-07-19T14:23:00Z</dcterms:created>
  <dcterms:modified xsi:type="dcterms:W3CDTF">2013-07-25T07:10:00Z</dcterms:modified>
</cp:coreProperties>
</file>