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Pr="001A0D27" w:rsidRDefault="001A0D27" w:rsidP="001A0D27">
      <w:pPr>
        <w:ind w:right="214"/>
        <w:jc w:val="center"/>
        <w:rPr>
          <w:sz w:val="24"/>
        </w:rPr>
      </w:pPr>
      <w:r w:rsidRPr="001A0D27">
        <w:rPr>
          <w:sz w:val="25"/>
          <w:szCs w:val="25"/>
        </w:rPr>
        <w:t xml:space="preserve">Проект договора. Встречные предложения участников запроса цен не допускаются (подпункт «г» пункта 20.3.4.1 ЕОСЗ (Положения о закупке) </w:t>
      </w:r>
      <w:proofErr w:type="spellStart"/>
      <w:r w:rsidRPr="001A0D27">
        <w:rPr>
          <w:sz w:val="25"/>
          <w:szCs w:val="25"/>
        </w:rPr>
        <w:t>Госкорпорации</w:t>
      </w:r>
      <w:proofErr w:type="spellEnd"/>
      <w:r w:rsidRPr="001A0D27">
        <w:rPr>
          <w:sz w:val="25"/>
          <w:szCs w:val="25"/>
        </w:rPr>
        <w:t xml:space="preserve"> «</w:t>
      </w:r>
      <w:proofErr w:type="spellStart"/>
      <w:r w:rsidRPr="001A0D27">
        <w:rPr>
          <w:sz w:val="25"/>
          <w:szCs w:val="25"/>
        </w:rPr>
        <w:t>Росатом</w:t>
      </w:r>
      <w:proofErr w:type="spellEnd"/>
      <w:r w:rsidRPr="001A0D27">
        <w:rPr>
          <w:sz w:val="25"/>
          <w:szCs w:val="25"/>
        </w:rPr>
        <w:t>»)</w:t>
      </w:r>
    </w:p>
    <w:p w:rsidR="001A0D27" w:rsidRDefault="001A0D27" w:rsidP="001A0D27">
      <w:pPr>
        <w:ind w:left="3240" w:right="214"/>
        <w:rPr>
          <w:b/>
          <w:bCs/>
          <w:sz w:val="24"/>
        </w:rPr>
      </w:pPr>
      <w:r>
        <w:rPr>
          <w:b/>
          <w:bCs/>
          <w:sz w:val="24"/>
        </w:rPr>
        <w:t xml:space="preserve">         </w:t>
      </w:r>
    </w:p>
    <w:p w:rsidR="00F545EC" w:rsidRPr="009620F9" w:rsidRDefault="001A0D27" w:rsidP="001A0D27">
      <w:pPr>
        <w:ind w:left="3240" w:right="214"/>
        <w:rPr>
          <w:sz w:val="16"/>
        </w:rPr>
      </w:pPr>
      <w:r>
        <w:rPr>
          <w:b/>
          <w:bCs/>
          <w:sz w:val="24"/>
        </w:rPr>
        <w:t xml:space="preserve">            </w:t>
      </w:r>
      <w:r w:rsidR="001856C3">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w:t>
      </w:r>
      <w:r w:rsidR="00F33CD0">
        <w:rPr>
          <w:sz w:val="24"/>
        </w:rPr>
        <w:t>5</w:t>
      </w:r>
      <w:r w:rsidR="00633161">
        <w:rPr>
          <w:sz w:val="24"/>
        </w:rPr>
        <w:t xml:space="preserve">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3C5A35">
        <w:rPr>
          <w:sz w:val="24"/>
        </w:rPr>
        <w:t>60</w:t>
      </w:r>
      <w:r w:rsidR="00BF22BC">
        <w:rPr>
          <w:sz w:val="24"/>
        </w:rPr>
        <w:t xml:space="preserve"> (</w:t>
      </w:r>
      <w:r w:rsidR="003C5A35">
        <w:rPr>
          <w:sz w:val="24"/>
        </w:rPr>
        <w:t>шестьдесят</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w:t>
      </w:r>
      <w:r w:rsidR="00453161">
        <w:rPr>
          <w:sz w:val="24"/>
        </w:rPr>
        <w:t>5</w:t>
      </w:r>
      <w:r w:rsidR="00433629">
        <w:rPr>
          <w:sz w:val="24"/>
        </w:rPr>
        <w:t xml:space="preserve"> (</w:t>
      </w:r>
      <w:r w:rsidR="00453161">
        <w:rPr>
          <w:sz w:val="24"/>
        </w:rPr>
        <w:t>пять</w:t>
      </w:r>
      <w:r w:rsidR="00433629">
        <w:rPr>
          <w:sz w:val="24"/>
        </w:rPr>
        <w:t>)</w:t>
      </w:r>
      <w:r w:rsidR="00F545EC">
        <w:rPr>
          <w:sz w:val="24"/>
        </w:rPr>
        <w:t xml:space="preserve">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lastRenderedPageBreak/>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lastRenderedPageBreak/>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6F69E2" w:rsidRDefault="00F545EC" w:rsidP="006F69E2">
      <w:pPr>
        <w:ind w:firstLine="600"/>
        <w:jc w:val="both"/>
        <w:rPr>
          <w:sz w:val="24"/>
        </w:rPr>
      </w:pPr>
      <w:r>
        <w:rPr>
          <w:sz w:val="24"/>
        </w:rPr>
        <w:t xml:space="preserve">9.4. </w:t>
      </w:r>
      <w:r w:rsidR="006F69E2">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9C1034">
        <w:rPr>
          <w:sz w:val="24"/>
        </w:rPr>
        <w:t>бенефициаров</w:t>
      </w:r>
      <w:r w:rsidR="006F69E2">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6F69E2" w:rsidRDefault="006F69E2" w:rsidP="006F69E2">
      <w:pPr>
        <w:ind w:firstLine="600"/>
        <w:jc w:val="both"/>
        <w:rPr>
          <w:sz w:val="24"/>
        </w:rPr>
      </w:pPr>
      <w:r>
        <w:rPr>
          <w:sz w:val="24"/>
        </w:rPr>
        <w:t xml:space="preserve">9.5. В случае каких-либо изменений в цепочке собственников Поставщика, включая </w:t>
      </w:r>
      <w:r w:rsidR="009C1034">
        <w:rPr>
          <w:sz w:val="24"/>
        </w:rPr>
        <w:t>бенефициаров</w:t>
      </w:r>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6F69E2" w:rsidRDefault="006F69E2" w:rsidP="00F545EC">
      <w:pPr>
        <w:ind w:firstLine="600"/>
        <w:jc w:val="both"/>
        <w:rPr>
          <w:sz w:val="24"/>
        </w:rPr>
      </w:pPr>
      <w:r>
        <w:rPr>
          <w:sz w:val="24"/>
        </w:rPr>
        <w:t xml:space="preserve">9.6. </w:t>
      </w:r>
      <w:r w:rsidR="00F545EC">
        <w:rPr>
          <w:sz w:val="24"/>
        </w:rPr>
        <w:t>Не допускается передача прав и обязанностей по настоящему Договору третьим лицам без обоюдного согласия сторон.</w:t>
      </w:r>
    </w:p>
    <w:p w:rsidR="00F545EC" w:rsidRDefault="006F69E2" w:rsidP="00F545EC">
      <w:pPr>
        <w:ind w:left="80" w:firstLine="520"/>
        <w:jc w:val="both"/>
        <w:rPr>
          <w:sz w:val="24"/>
        </w:rPr>
      </w:pPr>
      <w:r>
        <w:rPr>
          <w:sz w:val="24"/>
        </w:rPr>
        <w:t>9.7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4C1C2F" w:rsidRPr="006F69E2" w:rsidRDefault="006F69E2" w:rsidP="006F69E2">
      <w:pPr>
        <w:ind w:left="600"/>
        <w:jc w:val="both"/>
        <w:rPr>
          <w:sz w:val="24"/>
        </w:rPr>
      </w:pPr>
      <w:r>
        <w:rPr>
          <w:sz w:val="24"/>
        </w:rPr>
        <w:t>9.8.</w:t>
      </w:r>
      <w:r w:rsidR="004C1C2F" w:rsidRPr="006F69E2">
        <w:rPr>
          <w:sz w:val="24"/>
        </w:rPr>
        <w:t xml:space="preserve"> Неотъемлемой частью настоящего Договора являются следующие приложения:</w:t>
      </w:r>
    </w:p>
    <w:p w:rsidR="004C1C2F" w:rsidRDefault="004C1C2F" w:rsidP="004C1C2F">
      <w:pPr>
        <w:ind w:left="600"/>
        <w:jc w:val="both"/>
        <w:rPr>
          <w:sz w:val="24"/>
        </w:rPr>
      </w:pPr>
      <w:r>
        <w:rPr>
          <w:sz w:val="24"/>
        </w:rPr>
        <w:t>Приложение №1 – Спецификация</w:t>
      </w:r>
    </w:p>
    <w:p w:rsidR="004C1C2F" w:rsidRPr="004C1C2F" w:rsidRDefault="004C1C2F" w:rsidP="004C1C2F">
      <w:pPr>
        <w:ind w:left="600"/>
        <w:jc w:val="both"/>
        <w:rPr>
          <w:sz w:val="24"/>
        </w:rPr>
      </w:pPr>
      <w:r>
        <w:rPr>
          <w:sz w:val="24"/>
        </w:rPr>
        <w:t xml:space="preserve">Приложение №2 – Информация о собственниках контрагента, включая </w:t>
      </w:r>
      <w:r w:rsidR="009C1034">
        <w:rPr>
          <w:sz w:val="24"/>
        </w:rPr>
        <w:t>бенефициаров</w:t>
      </w:r>
      <w:r>
        <w:rPr>
          <w:sz w:val="24"/>
        </w:rPr>
        <w:t xml:space="preserve"> (в т.ч. конечных).</w:t>
      </w:r>
    </w:p>
    <w:p w:rsidR="00F545EC" w:rsidRDefault="00F545EC"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Pr="00584C2A" w:rsidRDefault="006F69E2"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г.Москва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E4722C" w:rsidRDefault="00E4722C" w:rsidP="00400B9C"/>
    <w:sectPr w:rsidR="00E4722C"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28CA"/>
    <w:multiLevelType w:val="hybridMultilevel"/>
    <w:tmpl w:val="AFD8A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8F3C38"/>
    <w:multiLevelType w:val="hybridMultilevel"/>
    <w:tmpl w:val="4F803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4">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9D4628"/>
    <w:multiLevelType w:val="multilevel"/>
    <w:tmpl w:val="0FD4A0FC"/>
    <w:lvl w:ilvl="0">
      <w:start w:val="9"/>
      <w:numFmt w:val="decimal"/>
      <w:lvlText w:val="%1."/>
      <w:lvlJc w:val="left"/>
      <w:pPr>
        <w:tabs>
          <w:tab w:val="num" w:pos="720"/>
        </w:tabs>
        <w:ind w:left="720" w:hanging="360"/>
      </w:pPr>
      <w:rPr>
        <w:rFonts w:hint="default"/>
      </w:rPr>
    </w:lvl>
    <w:lvl w:ilvl="1">
      <w:start w:val="6"/>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7">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8">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7"/>
  </w:num>
  <w:num w:numId="2">
    <w:abstractNumId w:val="3"/>
  </w:num>
  <w:num w:numId="3">
    <w:abstractNumId w:val="6"/>
  </w:num>
  <w:num w:numId="4">
    <w:abstractNumId w:val="9"/>
  </w:num>
  <w:num w:numId="5">
    <w:abstractNumId w:val="5"/>
  </w:num>
  <w:num w:numId="6">
    <w:abstractNumId w:val="8"/>
  </w:num>
  <w:num w:numId="7">
    <w:abstractNumId w:val="2"/>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A5FBA"/>
    <w:rsid w:val="000C4C9D"/>
    <w:rsid w:val="000E2389"/>
    <w:rsid w:val="000F2971"/>
    <w:rsid w:val="001056BB"/>
    <w:rsid w:val="001565FF"/>
    <w:rsid w:val="001856C3"/>
    <w:rsid w:val="0018767A"/>
    <w:rsid w:val="001A0D27"/>
    <w:rsid w:val="001D53E3"/>
    <w:rsid w:val="001F3482"/>
    <w:rsid w:val="00217503"/>
    <w:rsid w:val="00227A25"/>
    <w:rsid w:val="00234556"/>
    <w:rsid w:val="002373B9"/>
    <w:rsid w:val="00252824"/>
    <w:rsid w:val="00270E56"/>
    <w:rsid w:val="002C3793"/>
    <w:rsid w:val="002F694F"/>
    <w:rsid w:val="003225E2"/>
    <w:rsid w:val="00323AB6"/>
    <w:rsid w:val="003278F1"/>
    <w:rsid w:val="00340759"/>
    <w:rsid w:val="00343C83"/>
    <w:rsid w:val="0034492F"/>
    <w:rsid w:val="00397517"/>
    <w:rsid w:val="003C5A35"/>
    <w:rsid w:val="003D307E"/>
    <w:rsid w:val="00400B9C"/>
    <w:rsid w:val="0041380B"/>
    <w:rsid w:val="00414A8C"/>
    <w:rsid w:val="00430AC8"/>
    <w:rsid w:val="00433629"/>
    <w:rsid w:val="00437F90"/>
    <w:rsid w:val="00442AFD"/>
    <w:rsid w:val="00453161"/>
    <w:rsid w:val="00457863"/>
    <w:rsid w:val="00475DA8"/>
    <w:rsid w:val="004A7FC3"/>
    <w:rsid w:val="004B225A"/>
    <w:rsid w:val="004C1C2F"/>
    <w:rsid w:val="004C2CFB"/>
    <w:rsid w:val="004C7B0D"/>
    <w:rsid w:val="004E23FD"/>
    <w:rsid w:val="005134A2"/>
    <w:rsid w:val="00516288"/>
    <w:rsid w:val="00535F1D"/>
    <w:rsid w:val="00542A94"/>
    <w:rsid w:val="005467EB"/>
    <w:rsid w:val="00584C2A"/>
    <w:rsid w:val="0059756E"/>
    <w:rsid w:val="005C72CA"/>
    <w:rsid w:val="005D7A92"/>
    <w:rsid w:val="005F289A"/>
    <w:rsid w:val="00606005"/>
    <w:rsid w:val="00607438"/>
    <w:rsid w:val="00610741"/>
    <w:rsid w:val="00633161"/>
    <w:rsid w:val="0066235B"/>
    <w:rsid w:val="00677FD1"/>
    <w:rsid w:val="006B0737"/>
    <w:rsid w:val="006B1755"/>
    <w:rsid w:val="006B762A"/>
    <w:rsid w:val="006C2D3B"/>
    <w:rsid w:val="006F69E2"/>
    <w:rsid w:val="00713079"/>
    <w:rsid w:val="00731947"/>
    <w:rsid w:val="007533BA"/>
    <w:rsid w:val="007741D4"/>
    <w:rsid w:val="007A57EF"/>
    <w:rsid w:val="007C4F2E"/>
    <w:rsid w:val="007D583C"/>
    <w:rsid w:val="007F5C5C"/>
    <w:rsid w:val="00803B48"/>
    <w:rsid w:val="00827516"/>
    <w:rsid w:val="008352EB"/>
    <w:rsid w:val="00846B6F"/>
    <w:rsid w:val="00861DC0"/>
    <w:rsid w:val="00870F4D"/>
    <w:rsid w:val="00876DD1"/>
    <w:rsid w:val="00876E81"/>
    <w:rsid w:val="00877A5D"/>
    <w:rsid w:val="00882E8C"/>
    <w:rsid w:val="00892FC1"/>
    <w:rsid w:val="0089428A"/>
    <w:rsid w:val="008C0CBC"/>
    <w:rsid w:val="008C6208"/>
    <w:rsid w:val="008E6974"/>
    <w:rsid w:val="008E6A7E"/>
    <w:rsid w:val="00917354"/>
    <w:rsid w:val="00930AE0"/>
    <w:rsid w:val="00935B62"/>
    <w:rsid w:val="009575B2"/>
    <w:rsid w:val="009620F9"/>
    <w:rsid w:val="0096745E"/>
    <w:rsid w:val="0097522E"/>
    <w:rsid w:val="00997200"/>
    <w:rsid w:val="009C1034"/>
    <w:rsid w:val="009D0E3F"/>
    <w:rsid w:val="009D4431"/>
    <w:rsid w:val="009E3F4E"/>
    <w:rsid w:val="00A07B15"/>
    <w:rsid w:val="00A22EA6"/>
    <w:rsid w:val="00A413DF"/>
    <w:rsid w:val="00A51547"/>
    <w:rsid w:val="00AA5B1D"/>
    <w:rsid w:val="00AB4D73"/>
    <w:rsid w:val="00AC1325"/>
    <w:rsid w:val="00B000E0"/>
    <w:rsid w:val="00B06557"/>
    <w:rsid w:val="00B21394"/>
    <w:rsid w:val="00B31612"/>
    <w:rsid w:val="00B42C00"/>
    <w:rsid w:val="00B523CC"/>
    <w:rsid w:val="00B61047"/>
    <w:rsid w:val="00B72C8C"/>
    <w:rsid w:val="00B90A36"/>
    <w:rsid w:val="00BC4C0F"/>
    <w:rsid w:val="00BF22BC"/>
    <w:rsid w:val="00C21194"/>
    <w:rsid w:val="00C40411"/>
    <w:rsid w:val="00C65760"/>
    <w:rsid w:val="00C71963"/>
    <w:rsid w:val="00CA29F9"/>
    <w:rsid w:val="00CA2AD3"/>
    <w:rsid w:val="00CB4207"/>
    <w:rsid w:val="00CD4C32"/>
    <w:rsid w:val="00CE3D3E"/>
    <w:rsid w:val="00CE5C91"/>
    <w:rsid w:val="00D430A4"/>
    <w:rsid w:val="00D9182A"/>
    <w:rsid w:val="00DB1784"/>
    <w:rsid w:val="00DB427D"/>
    <w:rsid w:val="00DB5DBA"/>
    <w:rsid w:val="00DB7A9A"/>
    <w:rsid w:val="00DC6C5D"/>
    <w:rsid w:val="00DD668E"/>
    <w:rsid w:val="00E12DE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4C1C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287928872">
      <w:bodyDiv w:val="1"/>
      <w:marLeft w:val="0"/>
      <w:marRight w:val="0"/>
      <w:marTop w:val="0"/>
      <w:marBottom w:val="0"/>
      <w:divBdr>
        <w:top w:val="none" w:sz="0" w:space="0" w:color="auto"/>
        <w:left w:val="none" w:sz="0" w:space="0" w:color="auto"/>
        <w:bottom w:val="none" w:sz="0" w:space="0" w:color="auto"/>
        <w:right w:val="none" w:sz="0" w:space="0" w:color="auto"/>
      </w:divBdr>
    </w:div>
    <w:div w:id="154521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3</TotalTime>
  <Pages>1</Pages>
  <Words>1613</Words>
  <Characters>9197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 </cp:lastModifiedBy>
  <cp:revision>6</cp:revision>
  <cp:lastPrinted>2012-02-29T10:45:00Z</cp:lastPrinted>
  <dcterms:created xsi:type="dcterms:W3CDTF">2012-04-16T05:47:00Z</dcterms:created>
  <dcterms:modified xsi:type="dcterms:W3CDTF">2012-04-17T05:47:00Z</dcterms:modified>
</cp:coreProperties>
</file>