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4EC" w:rsidRPr="004F28C3" w:rsidRDefault="00C824EC" w:rsidP="00D10610">
      <w:pPr>
        <w:pStyle w:val="Heading2"/>
        <w:rPr>
          <w:rFonts w:ascii="Times New Roman" w:hAnsi="Times New Roman"/>
          <w:bCs w:val="0"/>
          <w:color w:val="auto"/>
          <w:sz w:val="24"/>
          <w:szCs w:val="24"/>
          <w:lang w:val="en-US"/>
        </w:rPr>
      </w:pPr>
      <w:r>
        <w:rPr>
          <w:rFonts w:ascii="Times New Roman" w:hAnsi="Times New Roman"/>
          <w:bCs w:val="0"/>
          <w:color w:val="auto"/>
          <w:sz w:val="24"/>
          <w:szCs w:val="24"/>
        </w:rPr>
        <w:t>Вопрос:</w:t>
      </w:r>
    </w:p>
    <w:p w:rsidR="00C824EC" w:rsidRDefault="00C824EC" w:rsidP="00D10610"/>
    <w:tbl>
      <w:tblPr>
        <w:tblW w:w="5175" w:type="pct"/>
        <w:jc w:val="center"/>
        <w:tblLook w:val="00A0"/>
      </w:tblPr>
      <w:tblGrid>
        <w:gridCol w:w="1569"/>
        <w:gridCol w:w="13542"/>
      </w:tblGrid>
      <w:tr w:rsidR="00C824EC" w:rsidTr="00D10610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4EC" w:rsidRDefault="00C824EC" w:rsidP="007B496E">
            <w:r>
              <w:t>Сведения о предмете запроса</w:t>
            </w:r>
          </w:p>
        </w:tc>
      </w:tr>
      <w:tr w:rsidR="00C824EC" w:rsidTr="00D10610">
        <w:trPr>
          <w:jc w:val="center"/>
        </w:trPr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4EC" w:rsidRDefault="00C824EC" w:rsidP="007B496E">
            <w:r>
              <w:t xml:space="preserve">Тема запроса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4EC" w:rsidRPr="00154E3B" w:rsidRDefault="00C824EC" w:rsidP="00D10610">
            <w:r>
              <w:t xml:space="preserve">Запрос на </w:t>
            </w:r>
            <w:r w:rsidRPr="007A6F7A">
              <w:t>разъяснение</w:t>
            </w:r>
            <w:r>
              <w:t xml:space="preserve"> положений аукционной документации</w:t>
            </w:r>
            <w:r w:rsidRPr="00154E3B">
              <w:t xml:space="preserve">. </w:t>
            </w:r>
          </w:p>
        </w:tc>
      </w:tr>
      <w:tr w:rsidR="00C824EC" w:rsidTr="00D10610">
        <w:trPr>
          <w:jc w:val="center"/>
        </w:trPr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4EC" w:rsidRDefault="00C824EC" w:rsidP="007B496E">
            <w:r>
              <w:t xml:space="preserve">Текст запроса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4EC" w:rsidRDefault="00C824EC" w:rsidP="00D10610">
            <w:r>
              <w:t>В ТЗ четко указана платформа</w:t>
            </w:r>
            <w:r w:rsidRPr="007A6F7A">
              <w:t>Supermicro SERVER SYS-8027R-TRF+</w:t>
            </w:r>
            <w:r>
              <w:t xml:space="preserve"> , однако в ТЗ описаны характеристики оборудования:</w:t>
            </w:r>
            <w:r>
              <w:br/>
              <w:t xml:space="preserve">- </w:t>
            </w:r>
            <w:r w:rsidRPr="007A6F7A">
              <w:t>не менее 8 портов USB 2</w:t>
            </w:r>
            <w:r>
              <w:t xml:space="preserve">.0 </w:t>
            </w:r>
            <w:r>
              <w:br/>
              <w:t>(на указанной в ТЗ материнской плате</w:t>
            </w:r>
            <w:r w:rsidRPr="007A6F7A">
              <w:t xml:space="preserve"> их 4)</w:t>
            </w:r>
            <w:r w:rsidRPr="007A6F7A">
              <w:br/>
              <w:t xml:space="preserve">- не менее 2 портов Fast UART 16550 </w:t>
            </w:r>
            <w:bookmarkStart w:id="0" w:name="_GoBack"/>
            <w:bookmarkEnd w:id="0"/>
            <w:r w:rsidRPr="007A6F7A">
              <w:br/>
              <w:t xml:space="preserve">(на указанной в ТЗ </w:t>
            </w:r>
            <w:r>
              <w:t>материнской плате</w:t>
            </w:r>
            <w:r w:rsidRPr="007A6F7A">
              <w:t xml:space="preserve"> он 1)</w:t>
            </w:r>
            <w:r w:rsidRPr="007A6F7A">
              <w:br/>
              <w:t xml:space="preserve">- не менее 8 слотов PCI-E 3.0 x16, не менее 1 слота PCI-E 3.0 x8 (в x16) </w:t>
            </w:r>
            <w:r w:rsidRPr="007A6F7A">
              <w:br/>
              <w:t xml:space="preserve">(по факту на </w:t>
            </w:r>
            <w:r>
              <w:t>материнской плате</w:t>
            </w:r>
            <w:r w:rsidRPr="007A6F7A">
              <w:t>2x PCI-E 3.0 x16 slots, 2x PCI-E 3.0 x8 slots)</w:t>
            </w:r>
            <w:r>
              <w:t>.</w:t>
            </w:r>
          </w:p>
          <w:p w:rsidR="00C824EC" w:rsidRPr="007A6F7A" w:rsidRDefault="00C824EC" w:rsidP="00D10610">
            <w:r>
              <w:t xml:space="preserve">Просьба уточнить требуемые характеристики. </w:t>
            </w:r>
          </w:p>
        </w:tc>
      </w:tr>
    </w:tbl>
    <w:p w:rsidR="00C824EC" w:rsidRDefault="00C824EC" w:rsidP="00D10610"/>
    <w:p w:rsidR="00C824EC" w:rsidRDefault="00C824EC" w:rsidP="00D10610">
      <w:r>
        <w:t>Ответ:</w:t>
      </w:r>
    </w:p>
    <w:p w:rsidR="00C824EC" w:rsidRDefault="00C824EC" w:rsidP="00D10610"/>
    <w:p w:rsidR="00C824EC" w:rsidRPr="008B0A0C" w:rsidRDefault="00C824EC" w:rsidP="008B0A0C">
      <w:r w:rsidRPr="008B0A0C">
        <w:t xml:space="preserve">Все характеристики указанные в техническом задании, соответствуют характеристикам компании производителя платформ (http://www.supermicro.com/products/system/2u/8027/sys-8027r-trf_.cfm), плат; а именно: </w:t>
      </w:r>
    </w:p>
    <w:p w:rsidR="00C824EC" w:rsidRPr="008B0A0C" w:rsidRDefault="00C824EC" w:rsidP="008B0A0C">
      <w:r w:rsidRPr="008B0A0C">
        <w:t xml:space="preserve">-по пункту “ не менее 8 портов USB </w:t>
      </w:r>
      <w:smartTag w:uri="urn:schemas-microsoft-com:office:smarttags" w:element="metricconverter">
        <w:smartTagPr>
          <w:attr w:name="ProductID" w:val="2.0”"/>
        </w:smartTagPr>
        <w:r w:rsidRPr="008B0A0C">
          <w:t>2.0”</w:t>
        </w:r>
      </w:smartTag>
      <w:r w:rsidRPr="008B0A0C">
        <w:t>;в соответствии с характеристиками завода изготовителя, материнская плата X9QRi-F+, имеет 8 портов USB 2.0 (http://www.supermicro.com/products/motherboard/Xeon/C600/X9QRi-F_.cfm)</w:t>
      </w:r>
    </w:p>
    <w:p w:rsidR="00C824EC" w:rsidRPr="008B0A0C" w:rsidRDefault="00C824EC" w:rsidP="008B0A0C">
      <w:r w:rsidRPr="008B0A0C">
        <w:t xml:space="preserve">-кроме пункта </w:t>
      </w:r>
    </w:p>
    <w:p w:rsidR="00C824EC" w:rsidRPr="008B0A0C" w:rsidRDefault="00C824EC" w:rsidP="008B0A0C">
      <w:r w:rsidRPr="008B0A0C">
        <w:t>Пункт "не менее 8 слотов PCI-E 3.0 x16, не менее 1 слота PCI-E 3.0 x8 (в x16)", читать в редакции: "</w:t>
      </w:r>
      <w:r w:rsidRPr="008B0A0C">
        <w:rPr>
          <w:shd w:val="clear" w:color="auto" w:fill="FFFFFF"/>
        </w:rPr>
        <w:t>не менее 2 слотов PCI-E 3.0 x16, не менее 1 слота PCI-E 3.0 x8</w:t>
      </w:r>
      <w:r w:rsidRPr="008B0A0C">
        <w:t>"</w:t>
      </w:r>
    </w:p>
    <w:p w:rsidR="00C824EC" w:rsidRDefault="00C824EC"/>
    <w:sectPr w:rsidR="00C824EC" w:rsidSect="00D1061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D9B"/>
    <w:rsid w:val="00154E3B"/>
    <w:rsid w:val="00283385"/>
    <w:rsid w:val="00316067"/>
    <w:rsid w:val="003B57B0"/>
    <w:rsid w:val="004868DD"/>
    <w:rsid w:val="004B38C0"/>
    <w:rsid w:val="004E0714"/>
    <w:rsid w:val="004F28C3"/>
    <w:rsid w:val="00532262"/>
    <w:rsid w:val="007A6F7A"/>
    <w:rsid w:val="007B496E"/>
    <w:rsid w:val="008B0A0C"/>
    <w:rsid w:val="008F67AC"/>
    <w:rsid w:val="0098698A"/>
    <w:rsid w:val="009A35EC"/>
    <w:rsid w:val="009D3A27"/>
    <w:rsid w:val="009E1D9B"/>
    <w:rsid w:val="00B40EE0"/>
    <w:rsid w:val="00C824EC"/>
    <w:rsid w:val="00CB6C1F"/>
    <w:rsid w:val="00D10610"/>
    <w:rsid w:val="00E6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10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10610"/>
    <w:pPr>
      <w:spacing w:before="100" w:beforeAutospacing="1" w:after="100" w:afterAutospacing="1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10610"/>
    <w:rPr>
      <w:rFonts w:ascii="Cambria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D106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D106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2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178</Words>
  <Characters>1019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</dc:title>
  <dc:subject/>
  <dc:creator>Ekaterina</dc:creator>
  <cp:keywords/>
  <dc:description/>
  <cp:lastModifiedBy>Installer</cp:lastModifiedBy>
  <cp:revision>5</cp:revision>
  <dcterms:created xsi:type="dcterms:W3CDTF">2015-11-11T12:35:00Z</dcterms:created>
  <dcterms:modified xsi:type="dcterms:W3CDTF">2015-11-11T12:52:00Z</dcterms:modified>
</cp:coreProperties>
</file>