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right"/>
        <w:tblLook w:val="01E0"/>
      </w:tblPr>
      <w:tblGrid>
        <w:gridCol w:w="2988"/>
      </w:tblGrid>
      <w:tr w:rsidR="003432A7" w:rsidRPr="00012837">
        <w:trPr>
          <w:jc w:val="right"/>
        </w:trPr>
        <w:tc>
          <w:tcPr>
            <w:tcW w:w="2988" w:type="dxa"/>
          </w:tcPr>
          <w:p w:rsidR="003432A7" w:rsidRPr="00012837" w:rsidRDefault="003432A7" w:rsidP="00ED1496">
            <w:pPr>
              <w:pStyle w:val="11"/>
              <w:keepNext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br w:type="page"/>
            </w:r>
            <w:r w:rsidRPr="00012837">
              <w:rPr>
                <w:sz w:val="28"/>
                <w:szCs w:val="28"/>
              </w:rPr>
              <w:t>«Утверждаю»</w:t>
            </w:r>
          </w:p>
          <w:p w:rsidR="003432A7" w:rsidRDefault="003432A7" w:rsidP="00ED1496">
            <w:pPr>
              <w:jc w:val="center"/>
            </w:pPr>
            <w:r>
              <w:t xml:space="preserve">Генеральный директор </w:t>
            </w:r>
          </w:p>
          <w:p w:rsidR="003432A7" w:rsidRDefault="003432A7" w:rsidP="005A049F">
            <w:r>
              <w:t xml:space="preserve">  ФГУП «Атом-охрана»</w:t>
            </w:r>
          </w:p>
          <w:p w:rsidR="003432A7" w:rsidRDefault="003432A7" w:rsidP="00ED1496">
            <w:pPr>
              <w:jc w:val="center"/>
            </w:pPr>
            <w:r>
              <w:t>___________В.А.Гаврилов</w:t>
            </w:r>
          </w:p>
          <w:p w:rsidR="003432A7" w:rsidRDefault="003432A7" w:rsidP="00ED1496">
            <w:pPr>
              <w:jc w:val="center"/>
            </w:pPr>
          </w:p>
          <w:p w:rsidR="003432A7" w:rsidRDefault="003432A7" w:rsidP="00ED1496">
            <w:r>
              <w:t>«_____» мая 2012 года</w:t>
            </w:r>
          </w:p>
          <w:p w:rsidR="003432A7" w:rsidRPr="00AE1A77" w:rsidRDefault="003432A7" w:rsidP="00ED1496"/>
        </w:tc>
      </w:tr>
    </w:tbl>
    <w:p w:rsidR="003432A7" w:rsidRPr="008C6DF7" w:rsidRDefault="003432A7" w:rsidP="00B6359B">
      <w:pPr>
        <w:pStyle w:val="11"/>
        <w:keepNext w:val="0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outlineLvl w:val="0"/>
        <w:rPr>
          <w:sz w:val="28"/>
          <w:szCs w:val="28"/>
        </w:rPr>
      </w:pPr>
      <w:bookmarkStart w:id="0" w:name="_Toc322002542"/>
      <w:bookmarkStart w:id="1" w:name="_Toc325628411"/>
      <w:bookmarkStart w:id="2" w:name="_Toc325628931"/>
      <w:bookmarkStart w:id="3" w:name="_Toc325629239"/>
      <w:r w:rsidRPr="008C6DF7">
        <w:rPr>
          <w:sz w:val="28"/>
          <w:szCs w:val="28"/>
        </w:rPr>
        <w:t>ДОКУМЕНТАЦИЯ ПО</w:t>
      </w:r>
      <w:r>
        <w:rPr>
          <w:sz w:val="28"/>
          <w:szCs w:val="28"/>
        </w:rPr>
        <w:t xml:space="preserve"> </w:t>
      </w:r>
      <w:r w:rsidRPr="008C6DF7">
        <w:rPr>
          <w:sz w:val="28"/>
          <w:szCs w:val="28"/>
        </w:rPr>
        <w:t>ЗАПРОСУ ЦЕН</w:t>
      </w:r>
      <w:bookmarkEnd w:id="0"/>
      <w:bookmarkEnd w:id="1"/>
      <w:bookmarkEnd w:id="2"/>
      <w:bookmarkEnd w:id="3"/>
    </w:p>
    <w:p w:rsidR="003432A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spacing w:after="120"/>
        <w:jc w:val="center"/>
        <w:rPr>
          <w:sz w:val="28"/>
          <w:szCs w:val="28"/>
        </w:rPr>
      </w:pPr>
      <w:r w:rsidRPr="008C6DF7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3432A7" w:rsidRPr="00D913D0" w:rsidRDefault="003432A7" w:rsidP="00B6359B">
      <w:pPr>
        <w:spacing w:after="120"/>
        <w:jc w:val="center"/>
        <w:rPr>
          <w:sz w:val="28"/>
          <w:szCs w:val="28"/>
        </w:rPr>
      </w:pPr>
      <w:r w:rsidRPr="008C6DF7">
        <w:rPr>
          <w:sz w:val="28"/>
          <w:szCs w:val="28"/>
        </w:rPr>
        <w:t xml:space="preserve">на </w:t>
      </w:r>
      <w:r w:rsidRPr="00B6359B">
        <w:rPr>
          <w:i/>
          <w:iCs/>
          <w:sz w:val="28"/>
          <w:szCs w:val="28"/>
        </w:rPr>
        <w:t xml:space="preserve">поставку автобусов класса В модель 222700 на базе </w:t>
      </w:r>
      <w:r w:rsidRPr="00B6359B">
        <w:rPr>
          <w:i/>
          <w:iCs/>
          <w:sz w:val="28"/>
          <w:szCs w:val="28"/>
          <w:lang w:val="en-US"/>
        </w:rPr>
        <w:t>Ford</w:t>
      </w:r>
      <w:r w:rsidRPr="00B6359B">
        <w:rPr>
          <w:i/>
          <w:iCs/>
          <w:sz w:val="28"/>
          <w:szCs w:val="28"/>
        </w:rPr>
        <w:t xml:space="preserve"> </w:t>
      </w:r>
      <w:r w:rsidRPr="00B6359B">
        <w:rPr>
          <w:i/>
          <w:iCs/>
          <w:sz w:val="28"/>
          <w:szCs w:val="28"/>
          <w:lang w:val="en-US"/>
        </w:rPr>
        <w:t>Tra</w:t>
      </w:r>
      <w:r>
        <w:rPr>
          <w:sz w:val="28"/>
          <w:szCs w:val="28"/>
          <w:lang w:val="en-US"/>
        </w:rPr>
        <w:t>nsit</w:t>
      </w:r>
      <w:r w:rsidRPr="00D913D0">
        <w:rPr>
          <w:sz w:val="28"/>
          <w:szCs w:val="28"/>
        </w:rPr>
        <w:t xml:space="preserve"> 460</w:t>
      </w:r>
    </w:p>
    <w:p w:rsidR="003432A7" w:rsidRPr="000223E3" w:rsidRDefault="003432A7" w:rsidP="00B6359B">
      <w:pPr>
        <w:suppressAutoHyphens/>
        <w:ind w:firstLine="709"/>
        <w:jc w:val="both"/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Default="003432A7" w:rsidP="00B6359B">
      <w:pPr>
        <w:jc w:val="center"/>
        <w:rPr>
          <w:sz w:val="28"/>
          <w:szCs w:val="28"/>
        </w:rPr>
      </w:pPr>
    </w:p>
    <w:p w:rsidR="003432A7" w:rsidRDefault="003432A7" w:rsidP="00B6359B">
      <w:pPr>
        <w:jc w:val="center"/>
        <w:rPr>
          <w:sz w:val="28"/>
          <w:szCs w:val="28"/>
        </w:rPr>
      </w:pPr>
    </w:p>
    <w:p w:rsidR="003432A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caps/>
          <w:sz w:val="28"/>
          <w:szCs w:val="28"/>
        </w:rPr>
      </w:pPr>
      <w:r w:rsidRPr="00B6359B">
        <w:rPr>
          <w:caps/>
          <w:sz w:val="28"/>
          <w:szCs w:val="28"/>
        </w:rPr>
        <w:t>том 2 «ТЕХНИЧЕСКАЯ частЬ»</w:t>
      </w:r>
    </w:p>
    <w:p w:rsidR="003432A7" w:rsidRPr="008C6DF7" w:rsidRDefault="003432A7" w:rsidP="00B6359B">
      <w:pPr>
        <w:ind w:left="284" w:right="822"/>
        <w:jc w:val="both"/>
        <w:rPr>
          <w:b/>
          <w:bCs/>
          <w:i/>
          <w:iCs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Pr="008C6DF7" w:rsidRDefault="003432A7" w:rsidP="00B6359B">
      <w:pPr>
        <w:jc w:val="center"/>
        <w:rPr>
          <w:sz w:val="28"/>
          <w:szCs w:val="28"/>
        </w:rPr>
      </w:pPr>
    </w:p>
    <w:p w:rsidR="003432A7" w:rsidRDefault="003432A7" w:rsidP="00B6359B">
      <w:pPr>
        <w:jc w:val="center"/>
      </w:pPr>
    </w:p>
    <w:p w:rsidR="003432A7" w:rsidRDefault="003432A7" w:rsidP="00B6359B">
      <w:pPr>
        <w:jc w:val="center"/>
      </w:pPr>
    </w:p>
    <w:p w:rsidR="003432A7" w:rsidRDefault="003432A7" w:rsidP="00B6359B">
      <w:pPr>
        <w:jc w:val="center"/>
      </w:pPr>
    </w:p>
    <w:p w:rsidR="003432A7" w:rsidRDefault="003432A7" w:rsidP="00B6359B">
      <w:pPr>
        <w:jc w:val="center"/>
      </w:pPr>
    </w:p>
    <w:p w:rsidR="003432A7" w:rsidRDefault="003432A7" w:rsidP="00B6359B">
      <w:pPr>
        <w:jc w:val="center"/>
      </w:pPr>
    </w:p>
    <w:p w:rsidR="003432A7" w:rsidRDefault="003432A7" w:rsidP="00B6359B">
      <w:pPr>
        <w:jc w:val="center"/>
      </w:pPr>
    </w:p>
    <w:p w:rsidR="003432A7" w:rsidRDefault="003432A7" w:rsidP="00B6359B">
      <w:pPr>
        <w:jc w:val="center"/>
      </w:pPr>
    </w:p>
    <w:p w:rsidR="003432A7" w:rsidRPr="008C6DF7" w:rsidRDefault="003432A7" w:rsidP="00B6359B">
      <w:pPr>
        <w:jc w:val="center"/>
      </w:pPr>
    </w:p>
    <w:p w:rsidR="003432A7" w:rsidRPr="008C6DF7" w:rsidRDefault="003432A7" w:rsidP="00B6359B">
      <w:pPr>
        <w:pStyle w:val="11"/>
        <w:keepNext w:val="0"/>
        <w:rPr>
          <w:b/>
          <w:bCs/>
          <w:sz w:val="28"/>
          <w:szCs w:val="28"/>
        </w:rPr>
      </w:pPr>
      <w:r w:rsidRPr="008C6DF7">
        <w:rPr>
          <w:sz w:val="28"/>
          <w:szCs w:val="28"/>
        </w:rPr>
        <w:t>20</w:t>
      </w:r>
      <w:r>
        <w:rPr>
          <w:sz w:val="28"/>
          <w:szCs w:val="28"/>
        </w:rPr>
        <w:t>12</w:t>
      </w:r>
    </w:p>
    <w:p w:rsidR="003432A7" w:rsidRDefault="003432A7" w:rsidP="00C42A77">
      <w:pPr>
        <w:rPr>
          <w:sz w:val="28"/>
          <w:szCs w:val="28"/>
        </w:rPr>
      </w:pPr>
    </w:p>
    <w:p w:rsidR="003432A7" w:rsidRDefault="003432A7" w:rsidP="00C42A77">
      <w:pPr>
        <w:rPr>
          <w:sz w:val="28"/>
          <w:szCs w:val="28"/>
        </w:rPr>
      </w:pPr>
    </w:p>
    <w:p w:rsidR="003432A7" w:rsidRPr="000F0B38" w:rsidRDefault="003432A7" w:rsidP="00B6359B">
      <w:pPr>
        <w:pageBreakBefore/>
        <w:jc w:val="center"/>
        <w:rPr>
          <w:b/>
          <w:bCs/>
          <w:sz w:val="32"/>
          <w:szCs w:val="32"/>
        </w:rPr>
      </w:pPr>
      <w:r w:rsidRPr="000F0B38">
        <w:rPr>
          <w:b/>
          <w:bCs/>
          <w:sz w:val="32"/>
          <w:szCs w:val="32"/>
        </w:rPr>
        <w:t>Техническое</w:t>
      </w:r>
      <w:r w:rsidRPr="00A4318F">
        <w:rPr>
          <w:b/>
          <w:bCs/>
          <w:sz w:val="32"/>
          <w:szCs w:val="32"/>
        </w:rPr>
        <w:t xml:space="preserve"> </w:t>
      </w:r>
      <w:r w:rsidRPr="000F0B38">
        <w:rPr>
          <w:b/>
          <w:bCs/>
          <w:sz w:val="32"/>
          <w:szCs w:val="32"/>
        </w:rPr>
        <w:t xml:space="preserve">задание </w:t>
      </w:r>
    </w:p>
    <w:p w:rsidR="003432A7" w:rsidRPr="003E4A04" w:rsidRDefault="003432A7" w:rsidP="00B6359B">
      <w:pPr>
        <w:jc w:val="center"/>
      </w:pPr>
    </w:p>
    <w:p w:rsidR="003432A7" w:rsidRPr="003E4A04" w:rsidRDefault="003432A7" w:rsidP="00C42A77"/>
    <w:p w:rsidR="003432A7" w:rsidRDefault="003432A7" w:rsidP="00B6359B">
      <w:pPr>
        <w:ind w:firstLine="709"/>
        <w:jc w:val="both"/>
        <w:rPr>
          <w:b/>
          <w:bCs/>
        </w:rPr>
      </w:pPr>
      <w:r>
        <w:t xml:space="preserve">1. </w:t>
      </w:r>
      <w:r w:rsidRPr="00D12D7E">
        <w:rPr>
          <w:b/>
          <w:bCs/>
        </w:rPr>
        <w:t>Место и условия поставки товара:</w:t>
      </w:r>
      <w:r>
        <w:rPr>
          <w:b/>
          <w:bCs/>
        </w:rPr>
        <w:t xml:space="preserve"> </w:t>
      </w:r>
    </w:p>
    <w:p w:rsidR="003432A7" w:rsidRDefault="003432A7" w:rsidP="00B6359B">
      <w:pPr>
        <w:ind w:firstLine="709"/>
        <w:jc w:val="both"/>
      </w:pPr>
      <w:r>
        <w:t>Грузополучатель: филиал № 18 Федерального государственного унитарного предприятия «Ведомственная охрана «Росатома». Место нахождения филиала – 456780, Челябинская область, г. Озерск, ул. Ленина, д.31</w:t>
      </w:r>
    </w:p>
    <w:p w:rsidR="003432A7" w:rsidRDefault="003432A7" w:rsidP="00B6359B">
      <w:pPr>
        <w:ind w:firstLine="709"/>
      </w:pPr>
    </w:p>
    <w:p w:rsidR="003432A7" w:rsidRPr="001656FA" w:rsidRDefault="003432A7" w:rsidP="00B6359B">
      <w:pPr>
        <w:ind w:firstLine="709"/>
      </w:pPr>
      <w:r>
        <w:t>Место (адрес) поставки: Россия, 456780, Челябинская область, г. Озёрск.</w:t>
      </w:r>
    </w:p>
    <w:p w:rsidR="003432A7" w:rsidRDefault="003432A7" w:rsidP="00C42A77">
      <w:pPr>
        <w:jc w:val="center"/>
        <w:rPr>
          <w:b/>
          <w:bCs/>
        </w:rPr>
      </w:pPr>
    </w:p>
    <w:p w:rsidR="003432A7" w:rsidRDefault="003432A7" w:rsidP="00B6359B">
      <w:pPr>
        <w:ind w:firstLine="709"/>
        <w:rPr>
          <w:b/>
          <w:bCs/>
        </w:rPr>
      </w:pPr>
      <w:r w:rsidRPr="003E4A04">
        <w:t>2.</w:t>
      </w:r>
      <w:r>
        <w:rPr>
          <w:b/>
          <w:bCs/>
        </w:rPr>
        <w:t xml:space="preserve"> Требования к техническим характеристикам, оборудованию и комплектации</w:t>
      </w:r>
    </w:p>
    <w:p w:rsidR="003432A7" w:rsidRDefault="003432A7" w:rsidP="00C42A77">
      <w:pPr>
        <w:jc w:val="center"/>
        <w:rPr>
          <w:b/>
          <w:bCs/>
        </w:rPr>
      </w:pPr>
    </w:p>
    <w:tbl>
      <w:tblPr>
        <w:tblW w:w="1034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543"/>
        <w:gridCol w:w="1419"/>
        <w:gridCol w:w="1699"/>
        <w:gridCol w:w="1292"/>
        <w:gridCol w:w="696"/>
        <w:gridCol w:w="1600"/>
        <w:gridCol w:w="1560"/>
      </w:tblGrid>
      <w:tr w:rsidR="003432A7">
        <w:trPr>
          <w:trHeight w:val="660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№ п/п</w:t>
            </w:r>
          </w:p>
        </w:tc>
        <w:tc>
          <w:tcPr>
            <w:tcW w:w="1543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Наименование товара, комплектность</w:t>
            </w:r>
          </w:p>
        </w:tc>
        <w:tc>
          <w:tcPr>
            <w:tcW w:w="1419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Требования к качеству (ГОСТ, ТУ, чертеж, проект, задание)</w:t>
            </w:r>
          </w:p>
        </w:tc>
        <w:tc>
          <w:tcPr>
            <w:tcW w:w="1699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Страна происхождения, завод-изготовитель</w:t>
            </w:r>
          </w:p>
        </w:tc>
        <w:tc>
          <w:tcPr>
            <w:tcW w:w="1292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Единицы измерения</w:t>
            </w:r>
          </w:p>
        </w:tc>
        <w:tc>
          <w:tcPr>
            <w:tcW w:w="696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Кол-во</w:t>
            </w:r>
          </w:p>
        </w:tc>
        <w:tc>
          <w:tcPr>
            <w:tcW w:w="160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56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</w:p>
        </w:tc>
      </w:tr>
      <w:tr w:rsidR="003432A7">
        <w:trPr>
          <w:trHeight w:val="270"/>
        </w:trPr>
        <w:tc>
          <w:tcPr>
            <w:tcW w:w="10349" w:type="dxa"/>
            <w:gridSpan w:val="8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D70C1">
              <w:rPr>
                <w:b/>
                <w:bCs/>
                <w:sz w:val="20"/>
                <w:szCs w:val="20"/>
              </w:rPr>
              <w:t>Лот № 1</w:t>
            </w:r>
          </w:p>
        </w:tc>
      </w:tr>
      <w:tr w:rsidR="003432A7">
        <w:trPr>
          <w:trHeight w:val="1425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>1.</w:t>
            </w:r>
          </w:p>
        </w:tc>
        <w:tc>
          <w:tcPr>
            <w:tcW w:w="1543" w:type="dxa"/>
            <w:vAlign w:val="center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 w:rsidRPr="008B1D86">
              <w:rPr>
                <w:sz w:val="20"/>
                <w:szCs w:val="20"/>
              </w:rPr>
              <w:t xml:space="preserve">Автобус </w:t>
            </w:r>
            <w:r>
              <w:rPr>
                <w:sz w:val="20"/>
                <w:szCs w:val="20"/>
              </w:rPr>
              <w:t xml:space="preserve"> </w:t>
            </w:r>
            <w:r w:rsidRPr="008B1D86">
              <w:rPr>
                <w:sz w:val="20"/>
                <w:szCs w:val="20"/>
              </w:rPr>
              <w:t xml:space="preserve">класса В модель 222700 на базе </w:t>
            </w:r>
            <w:r w:rsidRPr="008B1D86">
              <w:rPr>
                <w:sz w:val="20"/>
                <w:szCs w:val="20"/>
                <w:lang w:val="en-US"/>
              </w:rPr>
              <w:t>Ford</w:t>
            </w:r>
            <w:r w:rsidRPr="008B1D86">
              <w:rPr>
                <w:sz w:val="20"/>
                <w:szCs w:val="20"/>
              </w:rPr>
              <w:t xml:space="preserve"> </w:t>
            </w:r>
            <w:r w:rsidRPr="008B1D86">
              <w:rPr>
                <w:sz w:val="20"/>
                <w:szCs w:val="20"/>
                <w:lang w:val="en-US"/>
              </w:rPr>
              <w:t>Transit</w:t>
            </w:r>
            <w:r w:rsidRPr="008B1D86">
              <w:rPr>
                <w:sz w:val="20"/>
                <w:szCs w:val="20"/>
              </w:rPr>
              <w:t xml:space="preserve"> 460</w:t>
            </w:r>
          </w:p>
        </w:tc>
        <w:tc>
          <w:tcPr>
            <w:tcW w:w="1419" w:type="dxa"/>
            <w:vAlign w:val="center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Согласно технической документации завода-изготовителя</w:t>
            </w:r>
          </w:p>
        </w:tc>
        <w:tc>
          <w:tcPr>
            <w:tcW w:w="1699" w:type="dxa"/>
            <w:vAlign w:val="center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Россия</w:t>
            </w:r>
          </w:p>
        </w:tc>
        <w:tc>
          <w:tcPr>
            <w:tcW w:w="1292" w:type="dxa"/>
            <w:vAlign w:val="center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</w:t>
            </w:r>
          </w:p>
        </w:tc>
        <w:tc>
          <w:tcPr>
            <w:tcW w:w="696" w:type="dxa"/>
            <w:vAlign w:val="center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600" w:type="dxa"/>
            <w:vAlign w:val="center"/>
          </w:tcPr>
          <w:p w:rsidR="003432A7" w:rsidRPr="0057398F" w:rsidRDefault="003432A7" w:rsidP="00760B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3432A7" w:rsidRPr="0057398F" w:rsidRDefault="003432A7" w:rsidP="00760B2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3432A7">
        <w:trPr>
          <w:trHeight w:val="381"/>
        </w:trPr>
        <w:tc>
          <w:tcPr>
            <w:tcW w:w="10349" w:type="dxa"/>
            <w:gridSpan w:val="8"/>
            <w:vAlign w:val="center"/>
          </w:tcPr>
          <w:p w:rsidR="003432A7" w:rsidRPr="008D70C1" w:rsidRDefault="003432A7" w:rsidP="00760B28">
            <w:pPr>
              <w:rPr>
                <w:b/>
                <w:bCs/>
                <w:sz w:val="20"/>
                <w:szCs w:val="20"/>
              </w:rPr>
            </w:pPr>
            <w:r w:rsidRPr="008D70C1">
              <w:rPr>
                <w:b/>
                <w:bCs/>
                <w:sz w:val="20"/>
                <w:szCs w:val="20"/>
              </w:rPr>
              <w:t xml:space="preserve">Технические характеристики автобуса класса В модель 222700 на базе </w:t>
            </w:r>
            <w:r w:rsidRPr="008D70C1">
              <w:rPr>
                <w:b/>
                <w:bCs/>
                <w:sz w:val="20"/>
                <w:szCs w:val="20"/>
                <w:lang w:val="en-US"/>
              </w:rPr>
              <w:t>Ford</w:t>
            </w:r>
            <w:r w:rsidRPr="008D70C1">
              <w:rPr>
                <w:b/>
                <w:bCs/>
                <w:sz w:val="20"/>
                <w:szCs w:val="20"/>
              </w:rPr>
              <w:t xml:space="preserve"> </w:t>
            </w:r>
            <w:r w:rsidRPr="008D70C1">
              <w:rPr>
                <w:b/>
                <w:bCs/>
                <w:sz w:val="20"/>
                <w:szCs w:val="20"/>
                <w:lang w:val="en-US"/>
              </w:rPr>
              <w:t>Transit</w:t>
            </w:r>
            <w:r w:rsidRPr="008D70C1">
              <w:rPr>
                <w:b/>
                <w:bCs/>
                <w:sz w:val="20"/>
                <w:szCs w:val="20"/>
              </w:rPr>
              <w:t xml:space="preserve"> 460</w:t>
            </w:r>
          </w:p>
        </w:tc>
      </w:tr>
      <w:tr w:rsidR="003432A7">
        <w:trPr>
          <w:trHeight w:val="465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характеристик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Показатели</w:t>
            </w:r>
          </w:p>
        </w:tc>
      </w:tr>
      <w:tr w:rsidR="003432A7">
        <w:trPr>
          <w:trHeight w:val="300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ТС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Специальное пассажирское</w:t>
            </w:r>
          </w:p>
        </w:tc>
      </w:tr>
      <w:tr w:rsidR="003432A7">
        <w:trPr>
          <w:trHeight w:val="169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Колесная формула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4х2</w:t>
            </w:r>
          </w:p>
        </w:tc>
      </w:tr>
      <w:tr w:rsidR="003432A7">
        <w:trPr>
          <w:trHeight w:val="218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Полная масса (кг)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4600</w:t>
            </w:r>
          </w:p>
        </w:tc>
      </w:tr>
      <w:tr w:rsidR="003432A7">
        <w:trPr>
          <w:trHeight w:val="266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 мест (чел.)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16+1</w:t>
            </w:r>
          </w:p>
        </w:tc>
      </w:tr>
      <w:tr w:rsidR="003432A7">
        <w:trPr>
          <w:trHeight w:val="266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Габариты (длина-ширина-высота) (мм)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6403х2374х2403</w:t>
            </w:r>
          </w:p>
        </w:tc>
      </w:tr>
      <w:tr w:rsidR="003432A7">
        <w:trPr>
          <w:trHeight w:val="269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Колесная база (мм)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3750</w:t>
            </w:r>
          </w:p>
        </w:tc>
      </w:tr>
      <w:tr w:rsidR="003432A7">
        <w:trPr>
          <w:trHeight w:val="273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Двигатель, мощность двигателя</w:t>
            </w:r>
          </w:p>
        </w:tc>
        <w:tc>
          <w:tcPr>
            <w:tcW w:w="6847" w:type="dxa"/>
            <w:gridSpan w:val="5"/>
          </w:tcPr>
          <w:p w:rsidR="003432A7" w:rsidRPr="009978C7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ТД 2.2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>, 155 л.с.</w:t>
            </w:r>
          </w:p>
        </w:tc>
      </w:tr>
      <w:tr w:rsidR="003432A7">
        <w:trPr>
          <w:trHeight w:val="277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КПП</w:t>
            </w:r>
          </w:p>
        </w:tc>
        <w:tc>
          <w:tcPr>
            <w:tcW w:w="6847" w:type="dxa"/>
            <w:gridSpan w:val="5"/>
          </w:tcPr>
          <w:p w:rsidR="003432A7" w:rsidRPr="008B1D86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механическая, 6 ступенчатая</w:t>
            </w:r>
          </w:p>
        </w:tc>
      </w:tr>
      <w:tr w:rsidR="003432A7">
        <w:trPr>
          <w:trHeight w:val="281"/>
        </w:trPr>
        <w:tc>
          <w:tcPr>
            <w:tcW w:w="540" w:type="dxa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</w:p>
        </w:tc>
        <w:tc>
          <w:tcPr>
            <w:tcW w:w="2962" w:type="dxa"/>
            <w:gridSpan w:val="2"/>
          </w:tcPr>
          <w:p w:rsidR="003432A7" w:rsidRPr="008B1D86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Шины</w:t>
            </w:r>
          </w:p>
        </w:tc>
        <w:tc>
          <w:tcPr>
            <w:tcW w:w="6847" w:type="dxa"/>
            <w:gridSpan w:val="5"/>
          </w:tcPr>
          <w:p w:rsidR="003432A7" w:rsidRPr="00DF1D78" w:rsidRDefault="003432A7" w:rsidP="00760B2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R 16 C</w:t>
            </w:r>
          </w:p>
        </w:tc>
      </w:tr>
      <w:tr w:rsidR="003432A7" w:rsidRPr="004D44FF">
        <w:trPr>
          <w:trHeight w:val="281"/>
        </w:trPr>
        <w:tc>
          <w:tcPr>
            <w:tcW w:w="540" w:type="dxa"/>
          </w:tcPr>
          <w:p w:rsidR="003432A7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</w:p>
        </w:tc>
        <w:tc>
          <w:tcPr>
            <w:tcW w:w="2962" w:type="dxa"/>
            <w:gridSpan w:val="2"/>
          </w:tcPr>
          <w:p w:rsidR="003432A7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Комплектация</w:t>
            </w:r>
          </w:p>
        </w:tc>
        <w:tc>
          <w:tcPr>
            <w:tcW w:w="6847" w:type="dxa"/>
            <w:gridSpan w:val="5"/>
          </w:tcPr>
          <w:p w:rsidR="003432A7" w:rsidRPr="008D70C1" w:rsidRDefault="003432A7" w:rsidP="00760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ABS</w:t>
            </w:r>
            <w:r w:rsidRPr="004D44F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EBA</w:t>
            </w:r>
            <w:r w:rsidRPr="004D44F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EBD</w:t>
            </w:r>
            <w:r w:rsidRPr="004D44F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ESP</w:t>
            </w:r>
            <w:r w:rsidRPr="004D44FF"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  <w:lang w:val="en-US"/>
              </w:rPr>
              <w:t>HLI</w:t>
            </w:r>
            <w:r>
              <w:rPr>
                <w:sz w:val="20"/>
                <w:szCs w:val="20"/>
              </w:rPr>
              <w:t xml:space="preserve">; полное остекление кузова (вклеенные стекла, 2 форточки, резиновые уплотнители); термошумоизоляция потолка, дверей, стен; пассажирские сиденья с высокими спинками, обивка – ткань, сертифицированы и оборудованы инерционными ремнями безопасности, предусмотренными для междугородних перевозок; отопитель салона, работающий от системы охлаждения двигателя; центральный замок с двойным запиранием; передняя розетка; полноразмерное запасное колесо; подушка безопасности водителя; радиоподготовка; защита картера двигателя; </w:t>
            </w:r>
            <w:r>
              <w:rPr>
                <w:sz w:val="20"/>
                <w:szCs w:val="20"/>
                <w:lang w:val="en-US"/>
              </w:rPr>
              <w:t>CD</w:t>
            </w:r>
            <w:r w:rsidRPr="008D70C1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  <w:lang w:val="en-US"/>
              </w:rPr>
              <w:t>MP</w:t>
            </w:r>
            <w:r w:rsidRPr="008D70C1">
              <w:rPr>
                <w:sz w:val="20"/>
                <w:szCs w:val="20"/>
              </w:rPr>
              <w:t xml:space="preserve">3 </w:t>
            </w:r>
            <w:r>
              <w:rPr>
                <w:sz w:val="20"/>
                <w:szCs w:val="20"/>
              </w:rPr>
              <w:t>проигрыватель + 4 динамика.</w:t>
            </w:r>
          </w:p>
        </w:tc>
      </w:tr>
      <w:tr w:rsidR="003432A7" w:rsidRPr="004D44FF">
        <w:trPr>
          <w:trHeight w:val="281"/>
        </w:trPr>
        <w:tc>
          <w:tcPr>
            <w:tcW w:w="540" w:type="dxa"/>
          </w:tcPr>
          <w:p w:rsidR="003432A7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</w:p>
        </w:tc>
        <w:tc>
          <w:tcPr>
            <w:tcW w:w="2962" w:type="dxa"/>
            <w:gridSpan w:val="2"/>
          </w:tcPr>
          <w:p w:rsidR="003432A7" w:rsidRDefault="003432A7" w:rsidP="00760B28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Гарантийный срок (мес.)</w:t>
            </w:r>
          </w:p>
        </w:tc>
        <w:tc>
          <w:tcPr>
            <w:tcW w:w="6847" w:type="dxa"/>
            <w:gridSpan w:val="5"/>
          </w:tcPr>
          <w:p w:rsidR="003432A7" w:rsidRPr="00B2556D" w:rsidRDefault="003432A7" w:rsidP="00760B2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 (двадцать четыре)  без ограничения пробега</w:t>
            </w:r>
          </w:p>
        </w:tc>
      </w:tr>
    </w:tbl>
    <w:p w:rsidR="003432A7" w:rsidRPr="004D44FF" w:rsidRDefault="003432A7" w:rsidP="00C42A77">
      <w:pPr>
        <w:jc w:val="both"/>
      </w:pPr>
    </w:p>
    <w:sectPr w:rsidR="003432A7" w:rsidRPr="004D44FF" w:rsidSect="008B1D86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2A77"/>
    <w:rsid w:val="000025CB"/>
    <w:rsid w:val="0000578B"/>
    <w:rsid w:val="00005BD5"/>
    <w:rsid w:val="00010FA8"/>
    <w:rsid w:val="000110B8"/>
    <w:rsid w:val="00012837"/>
    <w:rsid w:val="00013524"/>
    <w:rsid w:val="0001669C"/>
    <w:rsid w:val="000178F7"/>
    <w:rsid w:val="000223E3"/>
    <w:rsid w:val="000236A2"/>
    <w:rsid w:val="00024436"/>
    <w:rsid w:val="000251FC"/>
    <w:rsid w:val="00025DFB"/>
    <w:rsid w:val="0003026C"/>
    <w:rsid w:val="00030506"/>
    <w:rsid w:val="00032B98"/>
    <w:rsid w:val="00040F15"/>
    <w:rsid w:val="00042E4A"/>
    <w:rsid w:val="000438F4"/>
    <w:rsid w:val="0004545B"/>
    <w:rsid w:val="00045A82"/>
    <w:rsid w:val="00054CBB"/>
    <w:rsid w:val="0005658A"/>
    <w:rsid w:val="00062583"/>
    <w:rsid w:val="0007509E"/>
    <w:rsid w:val="00080CBE"/>
    <w:rsid w:val="00083876"/>
    <w:rsid w:val="00090F89"/>
    <w:rsid w:val="000919CC"/>
    <w:rsid w:val="00092E7D"/>
    <w:rsid w:val="0009443D"/>
    <w:rsid w:val="00095F75"/>
    <w:rsid w:val="000A1D6C"/>
    <w:rsid w:val="000A413D"/>
    <w:rsid w:val="000A6F4C"/>
    <w:rsid w:val="000B32E5"/>
    <w:rsid w:val="000B3822"/>
    <w:rsid w:val="000B39C9"/>
    <w:rsid w:val="000B6B46"/>
    <w:rsid w:val="000B7DE8"/>
    <w:rsid w:val="000C06E5"/>
    <w:rsid w:val="000C47B3"/>
    <w:rsid w:val="000C69AC"/>
    <w:rsid w:val="000D038A"/>
    <w:rsid w:val="000D246C"/>
    <w:rsid w:val="000D27B3"/>
    <w:rsid w:val="000D438B"/>
    <w:rsid w:val="000D4D0F"/>
    <w:rsid w:val="000E2B3A"/>
    <w:rsid w:val="000F0B38"/>
    <w:rsid w:val="000F1580"/>
    <w:rsid w:val="000F1F6C"/>
    <w:rsid w:val="000F37D6"/>
    <w:rsid w:val="00102214"/>
    <w:rsid w:val="00103E40"/>
    <w:rsid w:val="001040C4"/>
    <w:rsid w:val="001055E4"/>
    <w:rsid w:val="00106848"/>
    <w:rsid w:val="001116E3"/>
    <w:rsid w:val="00115B5A"/>
    <w:rsid w:val="00126AF7"/>
    <w:rsid w:val="00132C27"/>
    <w:rsid w:val="00132FC4"/>
    <w:rsid w:val="001331AF"/>
    <w:rsid w:val="001338A8"/>
    <w:rsid w:val="00133EBB"/>
    <w:rsid w:val="0013610E"/>
    <w:rsid w:val="001403D4"/>
    <w:rsid w:val="00140E2E"/>
    <w:rsid w:val="00141E02"/>
    <w:rsid w:val="00144DD2"/>
    <w:rsid w:val="00146279"/>
    <w:rsid w:val="00152CE6"/>
    <w:rsid w:val="00163DD8"/>
    <w:rsid w:val="001643DF"/>
    <w:rsid w:val="00164C56"/>
    <w:rsid w:val="001656FA"/>
    <w:rsid w:val="00165EB0"/>
    <w:rsid w:val="00166876"/>
    <w:rsid w:val="00175A0E"/>
    <w:rsid w:val="0018117A"/>
    <w:rsid w:val="00183938"/>
    <w:rsid w:val="00185D18"/>
    <w:rsid w:val="00186448"/>
    <w:rsid w:val="001901D3"/>
    <w:rsid w:val="0019179B"/>
    <w:rsid w:val="00192DF0"/>
    <w:rsid w:val="00193AB9"/>
    <w:rsid w:val="001A27A6"/>
    <w:rsid w:val="001A4071"/>
    <w:rsid w:val="001A61C9"/>
    <w:rsid w:val="001A66C9"/>
    <w:rsid w:val="001A7C67"/>
    <w:rsid w:val="001B36CD"/>
    <w:rsid w:val="001B36DF"/>
    <w:rsid w:val="001B6545"/>
    <w:rsid w:val="001B6F22"/>
    <w:rsid w:val="001C0B08"/>
    <w:rsid w:val="001C4E98"/>
    <w:rsid w:val="001C70A4"/>
    <w:rsid w:val="001D2051"/>
    <w:rsid w:val="001D2BF6"/>
    <w:rsid w:val="001D4307"/>
    <w:rsid w:val="001D54AC"/>
    <w:rsid w:val="001D59A9"/>
    <w:rsid w:val="001D623D"/>
    <w:rsid w:val="001D6E53"/>
    <w:rsid w:val="001D73C0"/>
    <w:rsid w:val="001D74B7"/>
    <w:rsid w:val="001E197B"/>
    <w:rsid w:val="001E689F"/>
    <w:rsid w:val="001E6F58"/>
    <w:rsid w:val="001E7AAD"/>
    <w:rsid w:val="001F0778"/>
    <w:rsid w:val="001F4614"/>
    <w:rsid w:val="001F4C57"/>
    <w:rsid w:val="001F4F73"/>
    <w:rsid w:val="002008C0"/>
    <w:rsid w:val="00201861"/>
    <w:rsid w:val="002020E3"/>
    <w:rsid w:val="00203650"/>
    <w:rsid w:val="00203F9D"/>
    <w:rsid w:val="00204619"/>
    <w:rsid w:val="00205453"/>
    <w:rsid w:val="00211819"/>
    <w:rsid w:val="00220790"/>
    <w:rsid w:val="00223FD4"/>
    <w:rsid w:val="00231E44"/>
    <w:rsid w:val="0023372E"/>
    <w:rsid w:val="00233F52"/>
    <w:rsid w:val="00237F85"/>
    <w:rsid w:val="0024257C"/>
    <w:rsid w:val="002433DB"/>
    <w:rsid w:val="00245411"/>
    <w:rsid w:val="00245A2D"/>
    <w:rsid w:val="00246FF2"/>
    <w:rsid w:val="0024727E"/>
    <w:rsid w:val="00247598"/>
    <w:rsid w:val="00247A62"/>
    <w:rsid w:val="00251DF4"/>
    <w:rsid w:val="00251F1C"/>
    <w:rsid w:val="00251F4D"/>
    <w:rsid w:val="00254B3A"/>
    <w:rsid w:val="002574C5"/>
    <w:rsid w:val="00257ECB"/>
    <w:rsid w:val="00261B6C"/>
    <w:rsid w:val="00262AAD"/>
    <w:rsid w:val="00265F0C"/>
    <w:rsid w:val="0027565C"/>
    <w:rsid w:val="002860C8"/>
    <w:rsid w:val="0029003B"/>
    <w:rsid w:val="00290A5E"/>
    <w:rsid w:val="0029456D"/>
    <w:rsid w:val="00294648"/>
    <w:rsid w:val="00294A5A"/>
    <w:rsid w:val="00297F27"/>
    <w:rsid w:val="002A6093"/>
    <w:rsid w:val="002A7080"/>
    <w:rsid w:val="002B5564"/>
    <w:rsid w:val="002B615E"/>
    <w:rsid w:val="002C3BAE"/>
    <w:rsid w:val="002C7F3C"/>
    <w:rsid w:val="002D2F32"/>
    <w:rsid w:val="002D3401"/>
    <w:rsid w:val="002D52F2"/>
    <w:rsid w:val="002D5AEF"/>
    <w:rsid w:val="002D711A"/>
    <w:rsid w:val="002E02E1"/>
    <w:rsid w:val="002E0A2B"/>
    <w:rsid w:val="002E14AF"/>
    <w:rsid w:val="002E4682"/>
    <w:rsid w:val="002F458C"/>
    <w:rsid w:val="00310B60"/>
    <w:rsid w:val="00311DD1"/>
    <w:rsid w:val="00312605"/>
    <w:rsid w:val="00315272"/>
    <w:rsid w:val="00320D5B"/>
    <w:rsid w:val="0032170F"/>
    <w:rsid w:val="003239CD"/>
    <w:rsid w:val="00323F01"/>
    <w:rsid w:val="003261D9"/>
    <w:rsid w:val="0032784F"/>
    <w:rsid w:val="0033225E"/>
    <w:rsid w:val="003326A9"/>
    <w:rsid w:val="0033639D"/>
    <w:rsid w:val="00341E7D"/>
    <w:rsid w:val="00342265"/>
    <w:rsid w:val="00342E8E"/>
    <w:rsid w:val="003432A7"/>
    <w:rsid w:val="00347A56"/>
    <w:rsid w:val="00354623"/>
    <w:rsid w:val="003546B3"/>
    <w:rsid w:val="00355891"/>
    <w:rsid w:val="003563BD"/>
    <w:rsid w:val="00356D48"/>
    <w:rsid w:val="003570D4"/>
    <w:rsid w:val="00363052"/>
    <w:rsid w:val="00363660"/>
    <w:rsid w:val="00364014"/>
    <w:rsid w:val="00364358"/>
    <w:rsid w:val="00367B85"/>
    <w:rsid w:val="00371C32"/>
    <w:rsid w:val="00383A91"/>
    <w:rsid w:val="00385FB9"/>
    <w:rsid w:val="00387765"/>
    <w:rsid w:val="00393D56"/>
    <w:rsid w:val="003A2AAA"/>
    <w:rsid w:val="003A2CF5"/>
    <w:rsid w:val="003A32D3"/>
    <w:rsid w:val="003A33A5"/>
    <w:rsid w:val="003A3A65"/>
    <w:rsid w:val="003A4392"/>
    <w:rsid w:val="003A48EE"/>
    <w:rsid w:val="003A4D19"/>
    <w:rsid w:val="003B33EE"/>
    <w:rsid w:val="003B736A"/>
    <w:rsid w:val="003C04AA"/>
    <w:rsid w:val="003C1409"/>
    <w:rsid w:val="003C563F"/>
    <w:rsid w:val="003D261F"/>
    <w:rsid w:val="003D3CCD"/>
    <w:rsid w:val="003D5429"/>
    <w:rsid w:val="003D6A08"/>
    <w:rsid w:val="003D6DAC"/>
    <w:rsid w:val="003E371D"/>
    <w:rsid w:val="003E4390"/>
    <w:rsid w:val="003E4951"/>
    <w:rsid w:val="003E4A04"/>
    <w:rsid w:val="003E4C86"/>
    <w:rsid w:val="003E61F4"/>
    <w:rsid w:val="003F149C"/>
    <w:rsid w:val="003F2DC7"/>
    <w:rsid w:val="003F43B4"/>
    <w:rsid w:val="003F6A4A"/>
    <w:rsid w:val="003F70FD"/>
    <w:rsid w:val="00401D55"/>
    <w:rsid w:val="0040371C"/>
    <w:rsid w:val="00405295"/>
    <w:rsid w:val="004053E3"/>
    <w:rsid w:val="0040622B"/>
    <w:rsid w:val="00406D61"/>
    <w:rsid w:val="00415292"/>
    <w:rsid w:val="004153EE"/>
    <w:rsid w:val="00422F22"/>
    <w:rsid w:val="004256F8"/>
    <w:rsid w:val="0042717A"/>
    <w:rsid w:val="00431AC4"/>
    <w:rsid w:val="00432FD3"/>
    <w:rsid w:val="004337DE"/>
    <w:rsid w:val="00440263"/>
    <w:rsid w:val="00441DC0"/>
    <w:rsid w:val="0044289F"/>
    <w:rsid w:val="00442B9F"/>
    <w:rsid w:val="004441D6"/>
    <w:rsid w:val="004445BB"/>
    <w:rsid w:val="00446E7A"/>
    <w:rsid w:val="0044716B"/>
    <w:rsid w:val="00451D56"/>
    <w:rsid w:val="00466CB5"/>
    <w:rsid w:val="00470A2B"/>
    <w:rsid w:val="00470BBC"/>
    <w:rsid w:val="00470DEB"/>
    <w:rsid w:val="00471D04"/>
    <w:rsid w:val="00471D5A"/>
    <w:rsid w:val="0047442F"/>
    <w:rsid w:val="004750C4"/>
    <w:rsid w:val="004752C2"/>
    <w:rsid w:val="00483098"/>
    <w:rsid w:val="00486111"/>
    <w:rsid w:val="0048731C"/>
    <w:rsid w:val="00490C32"/>
    <w:rsid w:val="00493174"/>
    <w:rsid w:val="004931E5"/>
    <w:rsid w:val="0049352D"/>
    <w:rsid w:val="004962DB"/>
    <w:rsid w:val="00496B8A"/>
    <w:rsid w:val="004A3F39"/>
    <w:rsid w:val="004A4DEF"/>
    <w:rsid w:val="004A7381"/>
    <w:rsid w:val="004B10B3"/>
    <w:rsid w:val="004B179C"/>
    <w:rsid w:val="004B685C"/>
    <w:rsid w:val="004B6932"/>
    <w:rsid w:val="004B6AA6"/>
    <w:rsid w:val="004C16FA"/>
    <w:rsid w:val="004C219F"/>
    <w:rsid w:val="004C29B6"/>
    <w:rsid w:val="004D0E2B"/>
    <w:rsid w:val="004D44FF"/>
    <w:rsid w:val="004D5D75"/>
    <w:rsid w:val="004D7A0C"/>
    <w:rsid w:val="004E451C"/>
    <w:rsid w:val="004E4CEE"/>
    <w:rsid w:val="004E700A"/>
    <w:rsid w:val="004F50CD"/>
    <w:rsid w:val="004F54F6"/>
    <w:rsid w:val="004F7AB7"/>
    <w:rsid w:val="00501ADF"/>
    <w:rsid w:val="00505249"/>
    <w:rsid w:val="00505B46"/>
    <w:rsid w:val="0051270D"/>
    <w:rsid w:val="00514978"/>
    <w:rsid w:val="00516776"/>
    <w:rsid w:val="00517B2C"/>
    <w:rsid w:val="00521773"/>
    <w:rsid w:val="005311B8"/>
    <w:rsid w:val="00536F28"/>
    <w:rsid w:val="00540CCB"/>
    <w:rsid w:val="00542F1B"/>
    <w:rsid w:val="00543C41"/>
    <w:rsid w:val="00545FAF"/>
    <w:rsid w:val="00546980"/>
    <w:rsid w:val="005515A3"/>
    <w:rsid w:val="00552F27"/>
    <w:rsid w:val="0055436D"/>
    <w:rsid w:val="00556822"/>
    <w:rsid w:val="0055690D"/>
    <w:rsid w:val="00560382"/>
    <w:rsid w:val="00561D95"/>
    <w:rsid w:val="00565060"/>
    <w:rsid w:val="00565A26"/>
    <w:rsid w:val="00571546"/>
    <w:rsid w:val="0057398F"/>
    <w:rsid w:val="0057528D"/>
    <w:rsid w:val="005779A0"/>
    <w:rsid w:val="00585F1C"/>
    <w:rsid w:val="00586DB3"/>
    <w:rsid w:val="00587AF1"/>
    <w:rsid w:val="005934BF"/>
    <w:rsid w:val="00595693"/>
    <w:rsid w:val="005969C0"/>
    <w:rsid w:val="005A0136"/>
    <w:rsid w:val="005A049F"/>
    <w:rsid w:val="005A0F19"/>
    <w:rsid w:val="005A0FAD"/>
    <w:rsid w:val="005A215B"/>
    <w:rsid w:val="005A4CA2"/>
    <w:rsid w:val="005A6704"/>
    <w:rsid w:val="005A7C30"/>
    <w:rsid w:val="005A7EF6"/>
    <w:rsid w:val="005B1E3E"/>
    <w:rsid w:val="005B4488"/>
    <w:rsid w:val="005B4521"/>
    <w:rsid w:val="005B4D07"/>
    <w:rsid w:val="005B56B3"/>
    <w:rsid w:val="005B58FA"/>
    <w:rsid w:val="005B61E4"/>
    <w:rsid w:val="005B6E75"/>
    <w:rsid w:val="005B78F2"/>
    <w:rsid w:val="005C45DB"/>
    <w:rsid w:val="005D0CD5"/>
    <w:rsid w:val="005D11CB"/>
    <w:rsid w:val="005D4068"/>
    <w:rsid w:val="005D74BD"/>
    <w:rsid w:val="005D7664"/>
    <w:rsid w:val="005E154F"/>
    <w:rsid w:val="005E31FA"/>
    <w:rsid w:val="005E4B89"/>
    <w:rsid w:val="005E5CEF"/>
    <w:rsid w:val="005F0EA9"/>
    <w:rsid w:val="005F2B57"/>
    <w:rsid w:val="005F4588"/>
    <w:rsid w:val="00604687"/>
    <w:rsid w:val="006055AA"/>
    <w:rsid w:val="0060591C"/>
    <w:rsid w:val="006063D3"/>
    <w:rsid w:val="00606CD6"/>
    <w:rsid w:val="0061373F"/>
    <w:rsid w:val="006148B9"/>
    <w:rsid w:val="00616445"/>
    <w:rsid w:val="0062090F"/>
    <w:rsid w:val="00621403"/>
    <w:rsid w:val="00621468"/>
    <w:rsid w:val="00622963"/>
    <w:rsid w:val="00622B9A"/>
    <w:rsid w:val="00626AD9"/>
    <w:rsid w:val="0062749C"/>
    <w:rsid w:val="006274C8"/>
    <w:rsid w:val="0063553A"/>
    <w:rsid w:val="00636A68"/>
    <w:rsid w:val="00636B92"/>
    <w:rsid w:val="00636F9A"/>
    <w:rsid w:val="006414E3"/>
    <w:rsid w:val="006423AA"/>
    <w:rsid w:val="00642425"/>
    <w:rsid w:val="006447DE"/>
    <w:rsid w:val="0064760E"/>
    <w:rsid w:val="006478A3"/>
    <w:rsid w:val="0065171C"/>
    <w:rsid w:val="00651FB0"/>
    <w:rsid w:val="00653BF4"/>
    <w:rsid w:val="0065552A"/>
    <w:rsid w:val="0066124A"/>
    <w:rsid w:val="006616B2"/>
    <w:rsid w:val="006631EF"/>
    <w:rsid w:val="00663D91"/>
    <w:rsid w:val="00663EEC"/>
    <w:rsid w:val="00664F79"/>
    <w:rsid w:val="00670969"/>
    <w:rsid w:val="00672987"/>
    <w:rsid w:val="00673645"/>
    <w:rsid w:val="0068049C"/>
    <w:rsid w:val="00680BD7"/>
    <w:rsid w:val="00682BFE"/>
    <w:rsid w:val="006841D0"/>
    <w:rsid w:val="00686636"/>
    <w:rsid w:val="00692239"/>
    <w:rsid w:val="006943E6"/>
    <w:rsid w:val="00694494"/>
    <w:rsid w:val="00696619"/>
    <w:rsid w:val="006A481A"/>
    <w:rsid w:val="006A48FE"/>
    <w:rsid w:val="006B04E7"/>
    <w:rsid w:val="006B291B"/>
    <w:rsid w:val="006B51B5"/>
    <w:rsid w:val="006B6B0F"/>
    <w:rsid w:val="006C05D5"/>
    <w:rsid w:val="006C223F"/>
    <w:rsid w:val="006C3C21"/>
    <w:rsid w:val="006C79B7"/>
    <w:rsid w:val="006C7A08"/>
    <w:rsid w:val="006D0089"/>
    <w:rsid w:val="006D4F65"/>
    <w:rsid w:val="006D5049"/>
    <w:rsid w:val="006D7A3B"/>
    <w:rsid w:val="006E18BA"/>
    <w:rsid w:val="006F0244"/>
    <w:rsid w:val="006F7B9D"/>
    <w:rsid w:val="00706342"/>
    <w:rsid w:val="00707515"/>
    <w:rsid w:val="00714736"/>
    <w:rsid w:val="00714D45"/>
    <w:rsid w:val="00716492"/>
    <w:rsid w:val="00720E5C"/>
    <w:rsid w:val="00723302"/>
    <w:rsid w:val="00726169"/>
    <w:rsid w:val="00727948"/>
    <w:rsid w:val="007320BD"/>
    <w:rsid w:val="00732E14"/>
    <w:rsid w:val="00736E01"/>
    <w:rsid w:val="00741DBF"/>
    <w:rsid w:val="00742A57"/>
    <w:rsid w:val="00753729"/>
    <w:rsid w:val="007562E5"/>
    <w:rsid w:val="00760B28"/>
    <w:rsid w:val="007614A6"/>
    <w:rsid w:val="00764FB5"/>
    <w:rsid w:val="00770320"/>
    <w:rsid w:val="00770961"/>
    <w:rsid w:val="00771F8B"/>
    <w:rsid w:val="00774088"/>
    <w:rsid w:val="007846FB"/>
    <w:rsid w:val="00786A17"/>
    <w:rsid w:val="00787597"/>
    <w:rsid w:val="00790616"/>
    <w:rsid w:val="0079063F"/>
    <w:rsid w:val="00790D0D"/>
    <w:rsid w:val="00793D94"/>
    <w:rsid w:val="00794FE5"/>
    <w:rsid w:val="007955AC"/>
    <w:rsid w:val="007962E0"/>
    <w:rsid w:val="007A14D3"/>
    <w:rsid w:val="007A38BF"/>
    <w:rsid w:val="007B340B"/>
    <w:rsid w:val="007B3DCF"/>
    <w:rsid w:val="007B41D3"/>
    <w:rsid w:val="007C079A"/>
    <w:rsid w:val="007C4C75"/>
    <w:rsid w:val="007C4DC4"/>
    <w:rsid w:val="007C51DF"/>
    <w:rsid w:val="007C5D68"/>
    <w:rsid w:val="007C75C2"/>
    <w:rsid w:val="007C773F"/>
    <w:rsid w:val="007C7CCE"/>
    <w:rsid w:val="007D346E"/>
    <w:rsid w:val="007D38AA"/>
    <w:rsid w:val="007D3BD8"/>
    <w:rsid w:val="007D4F22"/>
    <w:rsid w:val="007D540E"/>
    <w:rsid w:val="007E287D"/>
    <w:rsid w:val="007E3DE7"/>
    <w:rsid w:val="007E670E"/>
    <w:rsid w:val="007F1688"/>
    <w:rsid w:val="007F2B6B"/>
    <w:rsid w:val="007F3DDB"/>
    <w:rsid w:val="00801D59"/>
    <w:rsid w:val="008055B1"/>
    <w:rsid w:val="008077EE"/>
    <w:rsid w:val="00811611"/>
    <w:rsid w:val="0082226D"/>
    <w:rsid w:val="00822FA7"/>
    <w:rsid w:val="0082306A"/>
    <w:rsid w:val="0082392E"/>
    <w:rsid w:val="0083455C"/>
    <w:rsid w:val="00834F45"/>
    <w:rsid w:val="00835777"/>
    <w:rsid w:val="0084080B"/>
    <w:rsid w:val="00842591"/>
    <w:rsid w:val="0084276F"/>
    <w:rsid w:val="0084727F"/>
    <w:rsid w:val="00847B91"/>
    <w:rsid w:val="00853038"/>
    <w:rsid w:val="008537B5"/>
    <w:rsid w:val="00853D6F"/>
    <w:rsid w:val="00854DBD"/>
    <w:rsid w:val="0086003F"/>
    <w:rsid w:val="00860BA5"/>
    <w:rsid w:val="0086129D"/>
    <w:rsid w:val="00861854"/>
    <w:rsid w:val="008640D6"/>
    <w:rsid w:val="00865CEC"/>
    <w:rsid w:val="00870DD5"/>
    <w:rsid w:val="008732AF"/>
    <w:rsid w:val="00873A59"/>
    <w:rsid w:val="008758E3"/>
    <w:rsid w:val="00880AF5"/>
    <w:rsid w:val="00881DB9"/>
    <w:rsid w:val="00883D6F"/>
    <w:rsid w:val="00893F80"/>
    <w:rsid w:val="0089537D"/>
    <w:rsid w:val="008962DA"/>
    <w:rsid w:val="008A1509"/>
    <w:rsid w:val="008A2655"/>
    <w:rsid w:val="008A2E8E"/>
    <w:rsid w:val="008A3854"/>
    <w:rsid w:val="008A3C53"/>
    <w:rsid w:val="008A4AAE"/>
    <w:rsid w:val="008A4D14"/>
    <w:rsid w:val="008A5915"/>
    <w:rsid w:val="008A60EF"/>
    <w:rsid w:val="008B1D86"/>
    <w:rsid w:val="008B29E1"/>
    <w:rsid w:val="008B305F"/>
    <w:rsid w:val="008B40A3"/>
    <w:rsid w:val="008B69D9"/>
    <w:rsid w:val="008C3558"/>
    <w:rsid w:val="008C4C0F"/>
    <w:rsid w:val="008C6616"/>
    <w:rsid w:val="008C6DF7"/>
    <w:rsid w:val="008D006B"/>
    <w:rsid w:val="008D1A2B"/>
    <w:rsid w:val="008D2C73"/>
    <w:rsid w:val="008D3211"/>
    <w:rsid w:val="008D55D6"/>
    <w:rsid w:val="008D576E"/>
    <w:rsid w:val="008D693A"/>
    <w:rsid w:val="008D6B53"/>
    <w:rsid w:val="008D70C1"/>
    <w:rsid w:val="008D737D"/>
    <w:rsid w:val="008E0212"/>
    <w:rsid w:val="008E06CC"/>
    <w:rsid w:val="008E166A"/>
    <w:rsid w:val="008E2BFD"/>
    <w:rsid w:val="008E41EC"/>
    <w:rsid w:val="008E5A66"/>
    <w:rsid w:val="008E62DD"/>
    <w:rsid w:val="008F1C8E"/>
    <w:rsid w:val="009004AD"/>
    <w:rsid w:val="00905082"/>
    <w:rsid w:val="009074E2"/>
    <w:rsid w:val="009105ED"/>
    <w:rsid w:val="00910AAD"/>
    <w:rsid w:val="009129EC"/>
    <w:rsid w:val="00913866"/>
    <w:rsid w:val="00913C50"/>
    <w:rsid w:val="009159E3"/>
    <w:rsid w:val="009161BB"/>
    <w:rsid w:val="009207D4"/>
    <w:rsid w:val="009224BD"/>
    <w:rsid w:val="00925F3E"/>
    <w:rsid w:val="00931683"/>
    <w:rsid w:val="0093232F"/>
    <w:rsid w:val="00933AC7"/>
    <w:rsid w:val="009414F2"/>
    <w:rsid w:val="00946CDA"/>
    <w:rsid w:val="00947E73"/>
    <w:rsid w:val="00947E7B"/>
    <w:rsid w:val="00950583"/>
    <w:rsid w:val="009519EA"/>
    <w:rsid w:val="00951E9E"/>
    <w:rsid w:val="00952226"/>
    <w:rsid w:val="009541A8"/>
    <w:rsid w:val="00954FA6"/>
    <w:rsid w:val="00955493"/>
    <w:rsid w:val="009564A3"/>
    <w:rsid w:val="00961D61"/>
    <w:rsid w:val="00962367"/>
    <w:rsid w:val="00962EDC"/>
    <w:rsid w:val="009670AD"/>
    <w:rsid w:val="009773AB"/>
    <w:rsid w:val="0097760B"/>
    <w:rsid w:val="00980B0D"/>
    <w:rsid w:val="00983C4E"/>
    <w:rsid w:val="00984179"/>
    <w:rsid w:val="009843AB"/>
    <w:rsid w:val="009857A8"/>
    <w:rsid w:val="00985C1E"/>
    <w:rsid w:val="00986333"/>
    <w:rsid w:val="00992DFD"/>
    <w:rsid w:val="00996D3D"/>
    <w:rsid w:val="00997343"/>
    <w:rsid w:val="009978C7"/>
    <w:rsid w:val="009A0B43"/>
    <w:rsid w:val="009A1508"/>
    <w:rsid w:val="009A2CE0"/>
    <w:rsid w:val="009A39ED"/>
    <w:rsid w:val="009A691D"/>
    <w:rsid w:val="009A73C5"/>
    <w:rsid w:val="009B152E"/>
    <w:rsid w:val="009B3C66"/>
    <w:rsid w:val="009B6ACF"/>
    <w:rsid w:val="009B7213"/>
    <w:rsid w:val="009C39EB"/>
    <w:rsid w:val="009C4D4A"/>
    <w:rsid w:val="009C76DD"/>
    <w:rsid w:val="009D22DD"/>
    <w:rsid w:val="009D3E32"/>
    <w:rsid w:val="009D4995"/>
    <w:rsid w:val="009E4731"/>
    <w:rsid w:val="009E4D05"/>
    <w:rsid w:val="009F008E"/>
    <w:rsid w:val="009F0464"/>
    <w:rsid w:val="009F194E"/>
    <w:rsid w:val="009F2BBA"/>
    <w:rsid w:val="009F5222"/>
    <w:rsid w:val="00A0612C"/>
    <w:rsid w:val="00A0754D"/>
    <w:rsid w:val="00A1092D"/>
    <w:rsid w:val="00A117ED"/>
    <w:rsid w:val="00A16319"/>
    <w:rsid w:val="00A21163"/>
    <w:rsid w:val="00A21C86"/>
    <w:rsid w:val="00A2226C"/>
    <w:rsid w:val="00A23980"/>
    <w:rsid w:val="00A23EAE"/>
    <w:rsid w:val="00A263D0"/>
    <w:rsid w:val="00A26AE9"/>
    <w:rsid w:val="00A31BF1"/>
    <w:rsid w:val="00A33F02"/>
    <w:rsid w:val="00A358BF"/>
    <w:rsid w:val="00A35C11"/>
    <w:rsid w:val="00A36BE0"/>
    <w:rsid w:val="00A37A5B"/>
    <w:rsid w:val="00A40E25"/>
    <w:rsid w:val="00A4318F"/>
    <w:rsid w:val="00A439A2"/>
    <w:rsid w:val="00A44CCC"/>
    <w:rsid w:val="00A4621E"/>
    <w:rsid w:val="00A54747"/>
    <w:rsid w:val="00A55F21"/>
    <w:rsid w:val="00A60896"/>
    <w:rsid w:val="00A6147E"/>
    <w:rsid w:val="00A6147F"/>
    <w:rsid w:val="00A62451"/>
    <w:rsid w:val="00A63EC4"/>
    <w:rsid w:val="00A641EB"/>
    <w:rsid w:val="00A6563A"/>
    <w:rsid w:val="00A65EFF"/>
    <w:rsid w:val="00A73850"/>
    <w:rsid w:val="00A77B05"/>
    <w:rsid w:val="00A8012C"/>
    <w:rsid w:val="00A80FCD"/>
    <w:rsid w:val="00A813D0"/>
    <w:rsid w:val="00A821AC"/>
    <w:rsid w:val="00A85267"/>
    <w:rsid w:val="00A8607D"/>
    <w:rsid w:val="00A86E08"/>
    <w:rsid w:val="00A90508"/>
    <w:rsid w:val="00A92309"/>
    <w:rsid w:val="00A93C4A"/>
    <w:rsid w:val="00A96C6C"/>
    <w:rsid w:val="00AA49B3"/>
    <w:rsid w:val="00AB34A0"/>
    <w:rsid w:val="00AB3572"/>
    <w:rsid w:val="00AC27B1"/>
    <w:rsid w:val="00AC37D8"/>
    <w:rsid w:val="00AC4F4A"/>
    <w:rsid w:val="00AC6176"/>
    <w:rsid w:val="00AC6B6D"/>
    <w:rsid w:val="00AC6F6E"/>
    <w:rsid w:val="00AD1377"/>
    <w:rsid w:val="00AD6A62"/>
    <w:rsid w:val="00AD7681"/>
    <w:rsid w:val="00AE1A77"/>
    <w:rsid w:val="00AE599B"/>
    <w:rsid w:val="00AF017C"/>
    <w:rsid w:val="00AF049D"/>
    <w:rsid w:val="00AF489F"/>
    <w:rsid w:val="00AF4C9A"/>
    <w:rsid w:val="00B05005"/>
    <w:rsid w:val="00B10EED"/>
    <w:rsid w:val="00B1607B"/>
    <w:rsid w:val="00B21AC8"/>
    <w:rsid w:val="00B23100"/>
    <w:rsid w:val="00B24E3A"/>
    <w:rsid w:val="00B2556D"/>
    <w:rsid w:val="00B30BAC"/>
    <w:rsid w:val="00B40241"/>
    <w:rsid w:val="00B40964"/>
    <w:rsid w:val="00B410F9"/>
    <w:rsid w:val="00B42755"/>
    <w:rsid w:val="00B57796"/>
    <w:rsid w:val="00B57B5C"/>
    <w:rsid w:val="00B6179D"/>
    <w:rsid w:val="00B617E7"/>
    <w:rsid w:val="00B6359B"/>
    <w:rsid w:val="00B676FC"/>
    <w:rsid w:val="00B71109"/>
    <w:rsid w:val="00B7312B"/>
    <w:rsid w:val="00B81D6A"/>
    <w:rsid w:val="00B84AA0"/>
    <w:rsid w:val="00B84C0F"/>
    <w:rsid w:val="00B853B7"/>
    <w:rsid w:val="00B85C3B"/>
    <w:rsid w:val="00B86172"/>
    <w:rsid w:val="00B870CC"/>
    <w:rsid w:val="00B90C97"/>
    <w:rsid w:val="00BA4209"/>
    <w:rsid w:val="00BB5C95"/>
    <w:rsid w:val="00BC051D"/>
    <w:rsid w:val="00BC0BDA"/>
    <w:rsid w:val="00BC19B7"/>
    <w:rsid w:val="00BC7A2F"/>
    <w:rsid w:val="00BD0E30"/>
    <w:rsid w:val="00BD1C0A"/>
    <w:rsid w:val="00BD296E"/>
    <w:rsid w:val="00BD2A62"/>
    <w:rsid w:val="00BD7481"/>
    <w:rsid w:val="00BF0CD0"/>
    <w:rsid w:val="00BF1226"/>
    <w:rsid w:val="00BF5F71"/>
    <w:rsid w:val="00BF7539"/>
    <w:rsid w:val="00BF7E9C"/>
    <w:rsid w:val="00C012A0"/>
    <w:rsid w:val="00C01C49"/>
    <w:rsid w:val="00C02C72"/>
    <w:rsid w:val="00C03CD2"/>
    <w:rsid w:val="00C044E5"/>
    <w:rsid w:val="00C1100C"/>
    <w:rsid w:val="00C134D1"/>
    <w:rsid w:val="00C17D53"/>
    <w:rsid w:val="00C227F4"/>
    <w:rsid w:val="00C2294F"/>
    <w:rsid w:val="00C41DFD"/>
    <w:rsid w:val="00C42A77"/>
    <w:rsid w:val="00C45048"/>
    <w:rsid w:val="00C5397C"/>
    <w:rsid w:val="00C5471D"/>
    <w:rsid w:val="00C56BE1"/>
    <w:rsid w:val="00C617A1"/>
    <w:rsid w:val="00C62519"/>
    <w:rsid w:val="00C638FC"/>
    <w:rsid w:val="00C70036"/>
    <w:rsid w:val="00C70A27"/>
    <w:rsid w:val="00C70D31"/>
    <w:rsid w:val="00C725E0"/>
    <w:rsid w:val="00C73689"/>
    <w:rsid w:val="00C75A27"/>
    <w:rsid w:val="00C76321"/>
    <w:rsid w:val="00C82E60"/>
    <w:rsid w:val="00C82F74"/>
    <w:rsid w:val="00C8439D"/>
    <w:rsid w:val="00C874CE"/>
    <w:rsid w:val="00C90508"/>
    <w:rsid w:val="00C976F3"/>
    <w:rsid w:val="00CB0EDA"/>
    <w:rsid w:val="00CB18ED"/>
    <w:rsid w:val="00CB1E81"/>
    <w:rsid w:val="00CB2D40"/>
    <w:rsid w:val="00CB3EFB"/>
    <w:rsid w:val="00CB5816"/>
    <w:rsid w:val="00CB77DE"/>
    <w:rsid w:val="00CC1F14"/>
    <w:rsid w:val="00CC1F1B"/>
    <w:rsid w:val="00CC3693"/>
    <w:rsid w:val="00CC47F1"/>
    <w:rsid w:val="00CC663A"/>
    <w:rsid w:val="00CD0C88"/>
    <w:rsid w:val="00CD3324"/>
    <w:rsid w:val="00CD351C"/>
    <w:rsid w:val="00CD672D"/>
    <w:rsid w:val="00CD76A6"/>
    <w:rsid w:val="00CE22A6"/>
    <w:rsid w:val="00CE6132"/>
    <w:rsid w:val="00CE6FBC"/>
    <w:rsid w:val="00CE703D"/>
    <w:rsid w:val="00CF2935"/>
    <w:rsid w:val="00CF41D0"/>
    <w:rsid w:val="00CF453F"/>
    <w:rsid w:val="00D00E8F"/>
    <w:rsid w:val="00D0124E"/>
    <w:rsid w:val="00D020DD"/>
    <w:rsid w:val="00D04782"/>
    <w:rsid w:val="00D058DA"/>
    <w:rsid w:val="00D06EAA"/>
    <w:rsid w:val="00D10076"/>
    <w:rsid w:val="00D1145D"/>
    <w:rsid w:val="00D12D7E"/>
    <w:rsid w:val="00D16715"/>
    <w:rsid w:val="00D16762"/>
    <w:rsid w:val="00D16D53"/>
    <w:rsid w:val="00D21EF9"/>
    <w:rsid w:val="00D24AA7"/>
    <w:rsid w:val="00D255B9"/>
    <w:rsid w:val="00D3025F"/>
    <w:rsid w:val="00D30DEC"/>
    <w:rsid w:val="00D33785"/>
    <w:rsid w:val="00D3488A"/>
    <w:rsid w:val="00D40F8D"/>
    <w:rsid w:val="00D418B0"/>
    <w:rsid w:val="00D46B9A"/>
    <w:rsid w:val="00D4785B"/>
    <w:rsid w:val="00D522DC"/>
    <w:rsid w:val="00D53522"/>
    <w:rsid w:val="00D55C76"/>
    <w:rsid w:val="00D5697F"/>
    <w:rsid w:val="00D60C90"/>
    <w:rsid w:val="00D60D4A"/>
    <w:rsid w:val="00D61140"/>
    <w:rsid w:val="00D61945"/>
    <w:rsid w:val="00D64AD2"/>
    <w:rsid w:val="00D6682C"/>
    <w:rsid w:val="00D70480"/>
    <w:rsid w:val="00D715DF"/>
    <w:rsid w:val="00D7319A"/>
    <w:rsid w:val="00D7433E"/>
    <w:rsid w:val="00D7584A"/>
    <w:rsid w:val="00D76EF6"/>
    <w:rsid w:val="00D843E9"/>
    <w:rsid w:val="00D86658"/>
    <w:rsid w:val="00D87769"/>
    <w:rsid w:val="00D90F3F"/>
    <w:rsid w:val="00D91014"/>
    <w:rsid w:val="00D91039"/>
    <w:rsid w:val="00D913D0"/>
    <w:rsid w:val="00D91FB8"/>
    <w:rsid w:val="00D9349A"/>
    <w:rsid w:val="00DA0ED7"/>
    <w:rsid w:val="00DA2B92"/>
    <w:rsid w:val="00DA36FC"/>
    <w:rsid w:val="00DB1008"/>
    <w:rsid w:val="00DB3DF6"/>
    <w:rsid w:val="00DB45C0"/>
    <w:rsid w:val="00DB5D30"/>
    <w:rsid w:val="00DB6AD2"/>
    <w:rsid w:val="00DC0207"/>
    <w:rsid w:val="00DC18D6"/>
    <w:rsid w:val="00DC2441"/>
    <w:rsid w:val="00DC3663"/>
    <w:rsid w:val="00DC3F24"/>
    <w:rsid w:val="00DC5AC5"/>
    <w:rsid w:val="00DD0916"/>
    <w:rsid w:val="00DD2325"/>
    <w:rsid w:val="00DD24CD"/>
    <w:rsid w:val="00DD433C"/>
    <w:rsid w:val="00DD6911"/>
    <w:rsid w:val="00DE21F6"/>
    <w:rsid w:val="00DE697D"/>
    <w:rsid w:val="00DE725B"/>
    <w:rsid w:val="00DF0C42"/>
    <w:rsid w:val="00DF1D78"/>
    <w:rsid w:val="00DF3330"/>
    <w:rsid w:val="00DF3569"/>
    <w:rsid w:val="00DF7D11"/>
    <w:rsid w:val="00E00AA7"/>
    <w:rsid w:val="00E00B86"/>
    <w:rsid w:val="00E02618"/>
    <w:rsid w:val="00E054A9"/>
    <w:rsid w:val="00E064E1"/>
    <w:rsid w:val="00E12683"/>
    <w:rsid w:val="00E128C9"/>
    <w:rsid w:val="00E14495"/>
    <w:rsid w:val="00E17A07"/>
    <w:rsid w:val="00E206EB"/>
    <w:rsid w:val="00E218B1"/>
    <w:rsid w:val="00E23C00"/>
    <w:rsid w:val="00E311BB"/>
    <w:rsid w:val="00E31A85"/>
    <w:rsid w:val="00E3457C"/>
    <w:rsid w:val="00E348B9"/>
    <w:rsid w:val="00E35C4E"/>
    <w:rsid w:val="00E515A0"/>
    <w:rsid w:val="00E54258"/>
    <w:rsid w:val="00E558FA"/>
    <w:rsid w:val="00E62AD2"/>
    <w:rsid w:val="00E63132"/>
    <w:rsid w:val="00E646C4"/>
    <w:rsid w:val="00E65DE2"/>
    <w:rsid w:val="00E77AD8"/>
    <w:rsid w:val="00E77F54"/>
    <w:rsid w:val="00E802BE"/>
    <w:rsid w:val="00E80C3E"/>
    <w:rsid w:val="00E85A43"/>
    <w:rsid w:val="00E85D3C"/>
    <w:rsid w:val="00E90D5B"/>
    <w:rsid w:val="00EA1C05"/>
    <w:rsid w:val="00EA2309"/>
    <w:rsid w:val="00EA42C3"/>
    <w:rsid w:val="00EA7BB3"/>
    <w:rsid w:val="00EB0572"/>
    <w:rsid w:val="00EB0841"/>
    <w:rsid w:val="00EB1C8D"/>
    <w:rsid w:val="00EB5595"/>
    <w:rsid w:val="00EB6E52"/>
    <w:rsid w:val="00EC0A89"/>
    <w:rsid w:val="00EC1D42"/>
    <w:rsid w:val="00EC50A3"/>
    <w:rsid w:val="00EC52A2"/>
    <w:rsid w:val="00ED081C"/>
    <w:rsid w:val="00ED1496"/>
    <w:rsid w:val="00ED2249"/>
    <w:rsid w:val="00ED4230"/>
    <w:rsid w:val="00ED4325"/>
    <w:rsid w:val="00ED5B80"/>
    <w:rsid w:val="00ED6D85"/>
    <w:rsid w:val="00EE0A8E"/>
    <w:rsid w:val="00EE0CDF"/>
    <w:rsid w:val="00EE16B4"/>
    <w:rsid w:val="00EE6331"/>
    <w:rsid w:val="00EE779A"/>
    <w:rsid w:val="00EF1389"/>
    <w:rsid w:val="00EF1615"/>
    <w:rsid w:val="00EF1F7D"/>
    <w:rsid w:val="00EF347E"/>
    <w:rsid w:val="00EF425B"/>
    <w:rsid w:val="00EF4379"/>
    <w:rsid w:val="00EF463B"/>
    <w:rsid w:val="00EF793D"/>
    <w:rsid w:val="00F014DC"/>
    <w:rsid w:val="00F05F2E"/>
    <w:rsid w:val="00F11816"/>
    <w:rsid w:val="00F14CBD"/>
    <w:rsid w:val="00F20265"/>
    <w:rsid w:val="00F214FF"/>
    <w:rsid w:val="00F264F6"/>
    <w:rsid w:val="00F26C0E"/>
    <w:rsid w:val="00F32467"/>
    <w:rsid w:val="00F36BB4"/>
    <w:rsid w:val="00F37E26"/>
    <w:rsid w:val="00F4039A"/>
    <w:rsid w:val="00F41428"/>
    <w:rsid w:val="00F42D2E"/>
    <w:rsid w:val="00F47072"/>
    <w:rsid w:val="00F506BC"/>
    <w:rsid w:val="00F53694"/>
    <w:rsid w:val="00F54B16"/>
    <w:rsid w:val="00F5718E"/>
    <w:rsid w:val="00F650E8"/>
    <w:rsid w:val="00F67160"/>
    <w:rsid w:val="00F71A56"/>
    <w:rsid w:val="00F71C7A"/>
    <w:rsid w:val="00F73799"/>
    <w:rsid w:val="00F73B4C"/>
    <w:rsid w:val="00F76FC1"/>
    <w:rsid w:val="00F84D69"/>
    <w:rsid w:val="00F86A38"/>
    <w:rsid w:val="00F87296"/>
    <w:rsid w:val="00F87F7B"/>
    <w:rsid w:val="00F92445"/>
    <w:rsid w:val="00F92545"/>
    <w:rsid w:val="00F968DF"/>
    <w:rsid w:val="00FB0848"/>
    <w:rsid w:val="00FB0AD8"/>
    <w:rsid w:val="00FB2469"/>
    <w:rsid w:val="00FB458C"/>
    <w:rsid w:val="00FB4681"/>
    <w:rsid w:val="00FB585E"/>
    <w:rsid w:val="00FB7A01"/>
    <w:rsid w:val="00FC1945"/>
    <w:rsid w:val="00FC35B9"/>
    <w:rsid w:val="00FC3EBB"/>
    <w:rsid w:val="00FC436D"/>
    <w:rsid w:val="00FC4B32"/>
    <w:rsid w:val="00FC778A"/>
    <w:rsid w:val="00FD062D"/>
    <w:rsid w:val="00FD1F1A"/>
    <w:rsid w:val="00FD277B"/>
    <w:rsid w:val="00FD3E17"/>
    <w:rsid w:val="00FD595E"/>
    <w:rsid w:val="00FD77AB"/>
    <w:rsid w:val="00FD785F"/>
    <w:rsid w:val="00FD7A4A"/>
    <w:rsid w:val="00FE1A92"/>
    <w:rsid w:val="00FE3AB9"/>
    <w:rsid w:val="00FE3BD0"/>
    <w:rsid w:val="00FF17ED"/>
    <w:rsid w:val="00FF1934"/>
    <w:rsid w:val="00FF1EA0"/>
    <w:rsid w:val="00FF2DCD"/>
    <w:rsid w:val="00FF3B24"/>
    <w:rsid w:val="00FF450E"/>
    <w:rsid w:val="00FF48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2A7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B6359B"/>
    <w:pPr>
      <w:keepNext/>
      <w:jc w:val="center"/>
    </w:pPr>
  </w:style>
  <w:style w:type="character" w:styleId="Hyperlink">
    <w:name w:val="Hyperlink"/>
    <w:basedOn w:val="DefaultParagraphFont"/>
    <w:uiPriority w:val="99"/>
    <w:rsid w:val="00B6359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322</Words>
  <Characters>1842</Characters>
  <Application>Microsoft Office Outlook</Application>
  <DocSecurity>0</DocSecurity>
  <Lines>0</Lines>
  <Paragraphs>0</Paragraphs>
  <ScaleCrop>false</ScaleCrop>
  <Company>Охрана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Гурьев</cp:lastModifiedBy>
  <cp:revision>8</cp:revision>
  <cp:lastPrinted>2012-05-24T08:04:00Z</cp:lastPrinted>
  <dcterms:created xsi:type="dcterms:W3CDTF">2012-05-24T07:43:00Z</dcterms:created>
  <dcterms:modified xsi:type="dcterms:W3CDTF">2012-06-14T07:14:00Z</dcterms:modified>
</cp:coreProperties>
</file>