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745" w:rsidRDefault="008B1745" w:rsidP="009D3ECC">
      <w:pPr>
        <w:pStyle w:val="a9"/>
        <w:tabs>
          <w:tab w:val="clear" w:pos="4153"/>
          <w:tab w:val="clear" w:pos="8306"/>
        </w:tabs>
      </w:pPr>
    </w:p>
    <w:p w:rsidR="008B1745" w:rsidRPr="00D45977" w:rsidRDefault="008B1745" w:rsidP="00807224">
      <w:pPr>
        <w:ind w:left="-71" w:firstLine="3491"/>
        <w:rPr>
          <w:b/>
          <w:sz w:val="28"/>
          <w:u w:val="single"/>
        </w:rPr>
      </w:pPr>
      <w:r>
        <w:rPr>
          <w:b/>
          <w:sz w:val="28"/>
        </w:rPr>
        <w:t xml:space="preserve">ДОГОВОР  </w:t>
      </w:r>
      <w:r w:rsidRPr="00191D17">
        <w:rPr>
          <w:b/>
          <w:sz w:val="28"/>
        </w:rPr>
        <w:t>№</w:t>
      </w:r>
    </w:p>
    <w:p w:rsidR="00807224" w:rsidRPr="004C6F18" w:rsidRDefault="00807224" w:rsidP="00807224">
      <w:pPr>
        <w:ind w:left="-71" w:firstLine="3491"/>
        <w:rPr>
          <w:sz w:val="24"/>
        </w:rPr>
      </w:pPr>
    </w:p>
    <w:p w:rsidR="008B1745" w:rsidRPr="00C633CC" w:rsidRDefault="00E96BAF" w:rsidP="00B73702">
      <w:pPr>
        <w:ind w:left="-71"/>
        <w:rPr>
          <w:sz w:val="24"/>
          <w:szCs w:val="24"/>
        </w:rPr>
      </w:pPr>
      <w:r>
        <w:tab/>
      </w:r>
      <w:r>
        <w:tab/>
      </w:r>
      <w:r w:rsidR="008B1745">
        <w:tab/>
      </w:r>
      <w:r w:rsidR="008B1745">
        <w:tab/>
      </w:r>
      <w:r>
        <w:tab/>
      </w:r>
      <w:r w:rsidR="008B1745">
        <w:tab/>
      </w:r>
      <w:r w:rsidR="008B1745">
        <w:tab/>
      </w:r>
      <w:r>
        <w:tab/>
      </w:r>
      <w:r>
        <w:tab/>
      </w:r>
      <w:r>
        <w:tab/>
      </w:r>
      <w:r>
        <w:tab/>
      </w:r>
      <w:r w:rsidR="008306B6">
        <w:t xml:space="preserve">            </w:t>
      </w:r>
      <w:r w:rsidR="00D42208">
        <w:rPr>
          <w:sz w:val="24"/>
          <w:szCs w:val="24"/>
        </w:rPr>
        <w:t>«</w:t>
      </w:r>
      <w:r w:rsidR="006B4071">
        <w:rPr>
          <w:sz w:val="24"/>
          <w:szCs w:val="24"/>
        </w:rPr>
        <w:t>__</w:t>
      </w:r>
      <w:r w:rsidR="002C71C3">
        <w:rPr>
          <w:sz w:val="24"/>
          <w:szCs w:val="24"/>
        </w:rPr>
        <w:t>»</w:t>
      </w:r>
      <w:r w:rsidR="00D42208">
        <w:rPr>
          <w:sz w:val="24"/>
          <w:szCs w:val="24"/>
        </w:rPr>
        <w:t xml:space="preserve"> </w:t>
      </w:r>
      <w:r w:rsidR="006B4071">
        <w:rPr>
          <w:sz w:val="24"/>
          <w:szCs w:val="24"/>
        </w:rPr>
        <w:t>_____</w:t>
      </w:r>
      <w:r w:rsidR="003A011D">
        <w:rPr>
          <w:sz w:val="24"/>
          <w:szCs w:val="24"/>
        </w:rPr>
        <w:t xml:space="preserve"> </w:t>
      </w:r>
      <w:r w:rsidR="008B1745">
        <w:rPr>
          <w:sz w:val="24"/>
          <w:szCs w:val="24"/>
        </w:rPr>
        <w:t>20</w:t>
      </w:r>
      <w:r w:rsidR="003A011D">
        <w:rPr>
          <w:sz w:val="24"/>
          <w:szCs w:val="24"/>
        </w:rPr>
        <w:t>1</w:t>
      </w:r>
      <w:r w:rsidR="008306B6">
        <w:rPr>
          <w:sz w:val="24"/>
          <w:szCs w:val="24"/>
        </w:rPr>
        <w:t>3</w:t>
      </w:r>
      <w:r w:rsidR="008B1745">
        <w:rPr>
          <w:sz w:val="24"/>
          <w:szCs w:val="24"/>
        </w:rPr>
        <w:t xml:space="preserve"> года</w:t>
      </w:r>
    </w:p>
    <w:p w:rsidR="008B1745" w:rsidRDefault="006B4071" w:rsidP="00DC11E4">
      <w:pPr>
        <w:pStyle w:val="a5"/>
        <w:ind w:firstLine="708"/>
      </w:pPr>
      <w:r>
        <w:rPr>
          <w:b/>
          <w:sz w:val="22"/>
          <w:szCs w:val="22"/>
        </w:rPr>
        <w:t>__________</w:t>
      </w:r>
      <w:r w:rsidR="00D157F5" w:rsidRPr="009C67F7">
        <w:rPr>
          <w:sz w:val="22"/>
          <w:szCs w:val="22"/>
        </w:rPr>
        <w:t>,</w:t>
      </w:r>
      <w:r w:rsidR="00D157F5" w:rsidRPr="007D1890">
        <w:t xml:space="preserve"> именуемое в дальнейшем «Поставщик», в лице </w:t>
      </w:r>
      <w:r>
        <w:t>______________</w:t>
      </w:r>
      <w:r w:rsidR="00D157F5" w:rsidRPr="007D1890">
        <w:t>, действующего на основании</w:t>
      </w:r>
      <w:r w:rsidR="00D157F5">
        <w:t xml:space="preserve"> </w:t>
      </w:r>
      <w:r>
        <w:t>________</w:t>
      </w:r>
      <w:r w:rsidR="00D157F5" w:rsidRPr="007D1890">
        <w:t>,</w:t>
      </w:r>
      <w:r w:rsidR="00D157F5" w:rsidRPr="00D157F5">
        <w:t xml:space="preserve"> </w:t>
      </w:r>
      <w:r w:rsidR="00D157F5" w:rsidRPr="007D1890">
        <w:t>с одной стороны</w:t>
      </w:r>
      <w:r w:rsidR="00D157F5" w:rsidRPr="00D157F5">
        <w:t xml:space="preserve"> </w:t>
      </w:r>
      <w:r w:rsidR="00D157F5">
        <w:t xml:space="preserve">и </w:t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664597" w:rsidRPr="00664597">
        <w:t xml:space="preserve"> </w:t>
      </w:r>
      <w:r w:rsidR="00664597" w:rsidRPr="00664597">
        <w:rPr>
          <w:b/>
        </w:rPr>
        <w:t>ОАО «ВНИИ НП»</w:t>
      </w:r>
      <w:r w:rsidR="00664597" w:rsidRPr="00664597">
        <w:t xml:space="preserve"> </w:t>
      </w:r>
      <w:r w:rsidR="00801F7A" w:rsidRPr="00886B88">
        <w:t>именуемый в</w:t>
      </w:r>
      <w:r w:rsidR="00801F7A" w:rsidRPr="007D1890">
        <w:t xml:space="preserve"> </w:t>
      </w:r>
      <w:r w:rsidR="00801F7A" w:rsidRPr="00125243">
        <w:rPr>
          <w:szCs w:val="24"/>
        </w:rPr>
        <w:t xml:space="preserve">дальнейшем «Покупатель», в лице </w:t>
      </w:r>
      <w:r w:rsidR="009C67F7">
        <w:rPr>
          <w:color w:val="000000"/>
          <w:lang w:eastAsia="ar-SA"/>
        </w:rPr>
        <w:t>генерального директора</w:t>
      </w:r>
      <w:r w:rsidR="007A4F21">
        <w:rPr>
          <w:color w:val="000000"/>
          <w:lang w:eastAsia="ar-SA"/>
        </w:rPr>
        <w:t xml:space="preserve"> </w:t>
      </w:r>
      <w:proofErr w:type="spellStart"/>
      <w:r w:rsidR="00664597">
        <w:t>Винокурова</w:t>
      </w:r>
      <w:proofErr w:type="spellEnd"/>
      <w:r w:rsidR="00664597">
        <w:t xml:space="preserve"> Бориса Владимировича</w:t>
      </w:r>
      <w:r w:rsidR="00801F7A" w:rsidRPr="00125243">
        <w:rPr>
          <w:szCs w:val="24"/>
        </w:rPr>
        <w:t>,</w:t>
      </w:r>
      <w:r w:rsidR="00801F7A" w:rsidRPr="007D1890">
        <w:t xml:space="preserve"> действующего на основании </w:t>
      </w:r>
      <w:r w:rsidR="009C67F7">
        <w:t>Устава</w:t>
      </w:r>
      <w:r w:rsidR="00D157F5">
        <w:t>,</w:t>
      </w:r>
      <w:r w:rsidR="00801F7A" w:rsidRPr="007D1890">
        <w:t xml:space="preserve"> с другой стороны, совместно именуемые Стороны, заключили настоящий Договор о нижеследующем:</w:t>
      </w:r>
    </w:p>
    <w:p w:rsidR="008B1745" w:rsidRDefault="008B1745" w:rsidP="009D3ECC">
      <w:pPr>
        <w:pStyle w:val="a3"/>
        <w:rPr>
          <w:sz w:val="24"/>
        </w:rPr>
      </w:pPr>
    </w:p>
    <w:p w:rsidR="008B1745" w:rsidRDefault="008B1745" w:rsidP="00435424">
      <w:pPr>
        <w:tabs>
          <w:tab w:val="num" w:pos="360"/>
        </w:tabs>
        <w:ind w:left="-71"/>
        <w:jc w:val="center"/>
        <w:rPr>
          <w:b/>
          <w:sz w:val="24"/>
        </w:rPr>
      </w:pPr>
      <w:r>
        <w:rPr>
          <w:b/>
          <w:sz w:val="24"/>
        </w:rPr>
        <w:t>1.</w:t>
      </w:r>
      <w:r w:rsidR="00461D17">
        <w:rPr>
          <w:b/>
          <w:sz w:val="24"/>
        </w:rPr>
        <w:tab/>
      </w:r>
      <w:r>
        <w:rPr>
          <w:b/>
          <w:sz w:val="24"/>
        </w:rPr>
        <w:t>Предмет Договора</w:t>
      </w:r>
    </w:p>
    <w:p w:rsidR="00420445" w:rsidRPr="00420445" w:rsidRDefault="008B1745" w:rsidP="009D3ECC">
      <w:pPr>
        <w:numPr>
          <w:ilvl w:val="1"/>
          <w:numId w:val="13"/>
        </w:numPr>
        <w:jc w:val="both"/>
      </w:pPr>
      <w:r w:rsidRPr="00420445">
        <w:rPr>
          <w:sz w:val="24"/>
        </w:rPr>
        <w:t xml:space="preserve">Поставщик обязуется </w:t>
      </w:r>
      <w:r w:rsidR="00420445" w:rsidRPr="00420445">
        <w:rPr>
          <w:sz w:val="24"/>
        </w:rPr>
        <w:t xml:space="preserve">в установленные настоящим Договором сроки </w:t>
      </w:r>
      <w:r w:rsidRPr="00420445">
        <w:rPr>
          <w:sz w:val="24"/>
        </w:rPr>
        <w:t>постав</w:t>
      </w:r>
      <w:r w:rsidR="00420445" w:rsidRPr="00420445">
        <w:rPr>
          <w:sz w:val="24"/>
        </w:rPr>
        <w:t>и</w:t>
      </w:r>
      <w:r w:rsidRPr="00420445">
        <w:rPr>
          <w:sz w:val="24"/>
        </w:rPr>
        <w:t>ть</w:t>
      </w:r>
      <w:r w:rsidR="00420445" w:rsidRPr="00420445">
        <w:rPr>
          <w:sz w:val="24"/>
        </w:rPr>
        <w:t xml:space="preserve"> (передать в собственность), а </w:t>
      </w:r>
      <w:r w:rsidRPr="00420445">
        <w:rPr>
          <w:sz w:val="24"/>
        </w:rPr>
        <w:t>Покупател</w:t>
      </w:r>
      <w:r w:rsidR="00420445" w:rsidRPr="00420445">
        <w:rPr>
          <w:sz w:val="24"/>
        </w:rPr>
        <w:t>ь</w:t>
      </w:r>
      <w:r w:rsidRPr="00420445">
        <w:rPr>
          <w:sz w:val="24"/>
        </w:rPr>
        <w:t xml:space="preserve"> </w:t>
      </w:r>
      <w:r w:rsidR="00420445" w:rsidRPr="00420445">
        <w:rPr>
          <w:sz w:val="24"/>
        </w:rPr>
        <w:t xml:space="preserve">принять и оплатить закупаемое у Поставщика </w:t>
      </w:r>
      <w:r w:rsidRPr="00420445">
        <w:rPr>
          <w:sz w:val="24"/>
        </w:rPr>
        <w:t xml:space="preserve">лабораторное оборудование </w:t>
      </w:r>
      <w:r w:rsidR="00420445" w:rsidRPr="00420445">
        <w:rPr>
          <w:sz w:val="24"/>
        </w:rPr>
        <w:t>(</w:t>
      </w:r>
      <w:r w:rsidRPr="00420445">
        <w:rPr>
          <w:sz w:val="24"/>
        </w:rPr>
        <w:t xml:space="preserve">далее </w:t>
      </w:r>
      <w:r w:rsidR="00420445" w:rsidRPr="00420445">
        <w:rPr>
          <w:sz w:val="24"/>
        </w:rPr>
        <w:t xml:space="preserve">по тексту </w:t>
      </w:r>
      <w:r w:rsidRPr="00420445">
        <w:rPr>
          <w:sz w:val="24"/>
        </w:rPr>
        <w:t xml:space="preserve">именуемое </w:t>
      </w:r>
      <w:r w:rsidR="00420445" w:rsidRPr="00420445">
        <w:t>«</w:t>
      </w:r>
      <w:r w:rsidR="00420445">
        <w:rPr>
          <w:sz w:val="24"/>
        </w:rPr>
        <w:t>Т</w:t>
      </w:r>
      <w:r w:rsidRPr="00420445">
        <w:rPr>
          <w:sz w:val="24"/>
        </w:rPr>
        <w:t>овар</w:t>
      </w:r>
      <w:r w:rsidR="00420445" w:rsidRPr="00420445">
        <w:t xml:space="preserve">») </w:t>
      </w:r>
      <w:r w:rsidR="00420445" w:rsidRPr="00420445">
        <w:rPr>
          <w:sz w:val="24"/>
          <w:szCs w:val="24"/>
        </w:rPr>
        <w:t>на условиях</w:t>
      </w:r>
      <w:r w:rsidRPr="00420445">
        <w:rPr>
          <w:sz w:val="24"/>
        </w:rPr>
        <w:t xml:space="preserve">, </w:t>
      </w:r>
      <w:r w:rsidR="00420445" w:rsidRPr="00420445">
        <w:rPr>
          <w:sz w:val="24"/>
        </w:rPr>
        <w:t>предусмотренных настоящим Договором.</w:t>
      </w:r>
    </w:p>
    <w:p w:rsidR="00420445" w:rsidRPr="00420445" w:rsidRDefault="00420445" w:rsidP="00420445">
      <w:pPr>
        <w:numPr>
          <w:ilvl w:val="1"/>
          <w:numId w:val="13"/>
        </w:numPr>
        <w:jc w:val="both"/>
      </w:pPr>
      <w:r w:rsidRPr="00420445">
        <w:rPr>
          <w:sz w:val="24"/>
        </w:rPr>
        <w:t xml:space="preserve"> Наименование, количество, ассортимент, цена, качество Товара, подлежащего поставке в соответствии с настоящим Договором, а также сроки, порядок поставки Товара, условия доставки и расчетов за Тов</w:t>
      </w:r>
      <w:r w:rsidR="003A1227">
        <w:rPr>
          <w:sz w:val="24"/>
        </w:rPr>
        <w:t xml:space="preserve">ар указываются в Спецификациях, являющихся </w:t>
      </w:r>
      <w:r w:rsidRPr="00420445">
        <w:rPr>
          <w:sz w:val="24"/>
        </w:rPr>
        <w:t xml:space="preserve">неотъемлемой частью настоящего Договора. </w:t>
      </w:r>
    </w:p>
    <w:p w:rsidR="00420445" w:rsidRDefault="00420445" w:rsidP="00760E2C">
      <w:pPr>
        <w:spacing w:line="360" w:lineRule="auto"/>
        <w:jc w:val="both"/>
      </w:pPr>
    </w:p>
    <w:p w:rsidR="00203D81" w:rsidRPr="00203D81" w:rsidRDefault="00943718" w:rsidP="00203D81">
      <w:pPr>
        <w:numPr>
          <w:ilvl w:val="0"/>
          <w:numId w:val="13"/>
        </w:numPr>
        <w:jc w:val="center"/>
        <w:rPr>
          <w:b/>
          <w:sz w:val="24"/>
        </w:rPr>
      </w:pPr>
      <w:r>
        <w:rPr>
          <w:b/>
          <w:sz w:val="24"/>
        </w:rPr>
        <w:t>Сумма договора</w:t>
      </w:r>
      <w:r w:rsidR="008B1745">
        <w:rPr>
          <w:b/>
          <w:sz w:val="24"/>
        </w:rPr>
        <w:t>, порядок расчетов</w:t>
      </w:r>
    </w:p>
    <w:p w:rsidR="00203D81" w:rsidRPr="00203D81" w:rsidRDefault="00203D81" w:rsidP="00DC11E4">
      <w:pPr>
        <w:numPr>
          <w:ilvl w:val="1"/>
          <w:numId w:val="13"/>
        </w:numPr>
        <w:jc w:val="both"/>
        <w:rPr>
          <w:sz w:val="24"/>
          <w:szCs w:val="24"/>
        </w:rPr>
      </w:pPr>
      <w:r w:rsidRPr="00203D81">
        <w:rPr>
          <w:sz w:val="24"/>
        </w:rPr>
        <w:t xml:space="preserve"> </w:t>
      </w:r>
      <w:r w:rsidRPr="00203D81">
        <w:rPr>
          <w:sz w:val="24"/>
          <w:szCs w:val="24"/>
        </w:rPr>
        <w:t>Покупатель оплачивает Товар Поставщика по ценам указанным в Спецификациях  настоящего Договора.</w:t>
      </w:r>
    </w:p>
    <w:p w:rsidR="00DC11E4" w:rsidRPr="00203D81" w:rsidRDefault="008B1745" w:rsidP="00DC11E4">
      <w:pPr>
        <w:numPr>
          <w:ilvl w:val="1"/>
          <w:numId w:val="13"/>
        </w:numPr>
        <w:jc w:val="both"/>
        <w:rPr>
          <w:sz w:val="24"/>
          <w:szCs w:val="24"/>
        </w:rPr>
      </w:pPr>
      <w:r w:rsidRPr="00203D81">
        <w:rPr>
          <w:sz w:val="24"/>
          <w:szCs w:val="24"/>
        </w:rPr>
        <w:t>Стоимость Товара устанавливает</w:t>
      </w:r>
      <w:r w:rsidR="00A56E00" w:rsidRPr="00203D81">
        <w:rPr>
          <w:sz w:val="24"/>
          <w:szCs w:val="24"/>
        </w:rPr>
        <w:t xml:space="preserve">ся в </w:t>
      </w:r>
      <w:r w:rsidR="00305049" w:rsidRPr="00203D81">
        <w:rPr>
          <w:sz w:val="24"/>
          <w:szCs w:val="24"/>
        </w:rPr>
        <w:t>Рублях</w:t>
      </w:r>
      <w:r w:rsidR="00A56E00" w:rsidRPr="00203D81">
        <w:rPr>
          <w:sz w:val="24"/>
          <w:szCs w:val="24"/>
        </w:rPr>
        <w:t>.</w:t>
      </w:r>
    </w:p>
    <w:p w:rsidR="008B1745" w:rsidRDefault="00E4610B" w:rsidP="00DC11E4">
      <w:pPr>
        <w:numPr>
          <w:ilvl w:val="1"/>
          <w:numId w:val="13"/>
        </w:numPr>
        <w:jc w:val="both"/>
        <w:rPr>
          <w:sz w:val="24"/>
          <w:szCs w:val="24"/>
        </w:rPr>
      </w:pPr>
      <w:r w:rsidRPr="00F52355">
        <w:rPr>
          <w:sz w:val="24"/>
          <w:szCs w:val="24"/>
        </w:rPr>
        <w:t xml:space="preserve">Датой </w:t>
      </w:r>
      <w:r w:rsidR="00C278E6" w:rsidRPr="00F52355">
        <w:rPr>
          <w:sz w:val="24"/>
          <w:szCs w:val="24"/>
        </w:rPr>
        <w:t xml:space="preserve">любого платежа по настоящему Договору признается </w:t>
      </w:r>
      <w:r w:rsidRPr="00F52355">
        <w:rPr>
          <w:sz w:val="24"/>
          <w:szCs w:val="24"/>
        </w:rPr>
        <w:t xml:space="preserve">дата </w:t>
      </w:r>
      <w:r w:rsidR="00C26ACE" w:rsidRPr="00F52355">
        <w:rPr>
          <w:sz w:val="24"/>
          <w:szCs w:val="24"/>
        </w:rPr>
        <w:t>поступления денежных средств на расчетный счет Поставщика.</w:t>
      </w:r>
    </w:p>
    <w:p w:rsidR="00DC11E4" w:rsidRPr="00DC11E4" w:rsidRDefault="00DC11E4" w:rsidP="00DC11E4">
      <w:pPr>
        <w:jc w:val="both"/>
        <w:rPr>
          <w:sz w:val="24"/>
          <w:szCs w:val="24"/>
        </w:rPr>
      </w:pPr>
    </w:p>
    <w:p w:rsidR="008B1745" w:rsidRDefault="008B1745" w:rsidP="009D3ECC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</w:rPr>
        <w:t xml:space="preserve"> </w:t>
      </w:r>
      <w:r>
        <w:rPr>
          <w:b/>
          <w:sz w:val="24"/>
        </w:rPr>
        <w:t>Условия, сроки и порядок поставки</w:t>
      </w:r>
    </w:p>
    <w:p w:rsidR="008B1745" w:rsidRPr="0051385E" w:rsidRDefault="008B1745" w:rsidP="009D3ECC">
      <w:pPr>
        <w:numPr>
          <w:ilvl w:val="1"/>
          <w:numId w:val="6"/>
        </w:numPr>
        <w:jc w:val="both"/>
        <w:rPr>
          <w:sz w:val="24"/>
        </w:rPr>
      </w:pPr>
      <w:r w:rsidRPr="0051385E">
        <w:rPr>
          <w:sz w:val="24"/>
        </w:rPr>
        <w:t xml:space="preserve">Поставка происходит на условиях: </w:t>
      </w:r>
      <w:r w:rsidR="00C26ACE">
        <w:rPr>
          <w:sz w:val="24"/>
        </w:rPr>
        <w:t>Адресная доставка до склада Покупателя</w:t>
      </w:r>
      <w:r w:rsidR="006B4071">
        <w:rPr>
          <w:sz w:val="24"/>
        </w:rPr>
        <w:t xml:space="preserve">, расположенного по адресу: </w:t>
      </w:r>
      <w:r w:rsidR="006B4071" w:rsidRPr="00204882">
        <w:rPr>
          <w:b/>
          <w:sz w:val="24"/>
        </w:rPr>
        <w:t>Москва, ул. Авиамоторная, д.6</w:t>
      </w:r>
      <w:r w:rsidR="00C26ACE" w:rsidRPr="00204882">
        <w:rPr>
          <w:b/>
          <w:sz w:val="24"/>
        </w:rPr>
        <w:t>.</w:t>
      </w:r>
    </w:p>
    <w:p w:rsidR="008B1745" w:rsidRPr="0051385E" w:rsidRDefault="008B1745" w:rsidP="009D3ECC">
      <w:pPr>
        <w:numPr>
          <w:ilvl w:val="1"/>
          <w:numId w:val="6"/>
        </w:numPr>
        <w:jc w:val="both"/>
        <w:rPr>
          <w:sz w:val="24"/>
        </w:rPr>
      </w:pPr>
      <w:r w:rsidRPr="0051385E">
        <w:rPr>
          <w:sz w:val="24"/>
        </w:rPr>
        <w:t>Поставщик обязуется поставить Покупателю все количество товара, оговоренное в спецификации, которая является неотъемлемой частью Договора.</w:t>
      </w:r>
    </w:p>
    <w:p w:rsidR="008B1745" w:rsidRPr="0051385E" w:rsidRDefault="008B1745" w:rsidP="009D3ECC">
      <w:pPr>
        <w:numPr>
          <w:ilvl w:val="1"/>
          <w:numId w:val="6"/>
        </w:numPr>
        <w:tabs>
          <w:tab w:val="num" w:pos="2580"/>
        </w:tabs>
        <w:jc w:val="both"/>
        <w:rPr>
          <w:sz w:val="24"/>
        </w:rPr>
      </w:pPr>
      <w:r w:rsidRPr="0051385E">
        <w:rPr>
          <w:sz w:val="24"/>
        </w:rPr>
        <w:t>Допускается поставка досрочно, по согласованию с Покупателем.</w:t>
      </w:r>
    </w:p>
    <w:p w:rsidR="008B1745" w:rsidRPr="0051385E" w:rsidRDefault="008B1745" w:rsidP="009D3ECC">
      <w:pPr>
        <w:numPr>
          <w:ilvl w:val="1"/>
          <w:numId w:val="6"/>
        </w:numPr>
        <w:tabs>
          <w:tab w:val="num" w:pos="2580"/>
        </w:tabs>
        <w:jc w:val="both"/>
        <w:rPr>
          <w:sz w:val="24"/>
        </w:rPr>
      </w:pPr>
      <w:r w:rsidRPr="0051385E">
        <w:rPr>
          <w:sz w:val="24"/>
        </w:rPr>
        <w:t xml:space="preserve">Вместе с товаром Поставщик </w:t>
      </w:r>
      <w:proofErr w:type="gramStart"/>
      <w:r w:rsidRPr="0051385E">
        <w:rPr>
          <w:sz w:val="24"/>
        </w:rPr>
        <w:t>пред</w:t>
      </w:r>
      <w:r w:rsidR="00D0672D" w:rsidRPr="0051385E">
        <w:rPr>
          <w:sz w:val="24"/>
        </w:rPr>
        <w:t>о</w:t>
      </w:r>
      <w:r w:rsidRPr="0051385E">
        <w:rPr>
          <w:sz w:val="24"/>
        </w:rPr>
        <w:t>ставляет Покупателю следующие документы</w:t>
      </w:r>
      <w:proofErr w:type="gramEnd"/>
      <w:r w:rsidRPr="0051385E">
        <w:rPr>
          <w:sz w:val="24"/>
        </w:rPr>
        <w:t>:</w:t>
      </w:r>
    </w:p>
    <w:p w:rsidR="008B1745" w:rsidRPr="0051385E" w:rsidRDefault="008B1745" w:rsidP="0028322D">
      <w:pPr>
        <w:numPr>
          <w:ilvl w:val="0"/>
          <w:numId w:val="22"/>
        </w:numPr>
        <w:jc w:val="both"/>
        <w:rPr>
          <w:sz w:val="24"/>
          <w:lang w:val="en-US"/>
        </w:rPr>
      </w:pPr>
      <w:r w:rsidRPr="0051385E">
        <w:rPr>
          <w:sz w:val="24"/>
        </w:rPr>
        <w:t>Счет-фактура</w:t>
      </w:r>
    </w:p>
    <w:p w:rsidR="0028322D" w:rsidRPr="0051385E" w:rsidRDefault="008B1745" w:rsidP="0028322D">
      <w:pPr>
        <w:numPr>
          <w:ilvl w:val="0"/>
          <w:numId w:val="24"/>
        </w:numPr>
        <w:jc w:val="both"/>
        <w:rPr>
          <w:sz w:val="24"/>
        </w:rPr>
      </w:pPr>
      <w:r w:rsidRPr="0051385E">
        <w:rPr>
          <w:sz w:val="24"/>
        </w:rPr>
        <w:t xml:space="preserve">Товарная накладная </w:t>
      </w:r>
    </w:p>
    <w:p w:rsidR="008B1745" w:rsidRPr="0051385E" w:rsidRDefault="008B1745" w:rsidP="0028322D">
      <w:pPr>
        <w:numPr>
          <w:ilvl w:val="0"/>
          <w:numId w:val="24"/>
        </w:numPr>
        <w:jc w:val="both"/>
        <w:rPr>
          <w:sz w:val="24"/>
        </w:rPr>
      </w:pPr>
      <w:r w:rsidRPr="0051385E">
        <w:rPr>
          <w:sz w:val="24"/>
        </w:rPr>
        <w:t>Инструкция по эксплуатации.</w:t>
      </w:r>
    </w:p>
    <w:p w:rsidR="0051385E" w:rsidRPr="0051385E" w:rsidRDefault="00875E1B" w:rsidP="009D3ECC">
      <w:pPr>
        <w:numPr>
          <w:ilvl w:val="1"/>
          <w:numId w:val="7"/>
        </w:numPr>
        <w:ind w:right="60"/>
        <w:jc w:val="both"/>
        <w:rPr>
          <w:sz w:val="24"/>
        </w:rPr>
      </w:pPr>
      <w:r>
        <w:rPr>
          <w:sz w:val="24"/>
        </w:rPr>
        <w:t>Срок поставки указывается в С</w:t>
      </w:r>
      <w:r w:rsidR="003A1227">
        <w:rPr>
          <w:sz w:val="24"/>
        </w:rPr>
        <w:t>пецификации</w:t>
      </w:r>
      <w:r w:rsidR="008B1745" w:rsidRPr="0051385E">
        <w:rPr>
          <w:sz w:val="24"/>
        </w:rPr>
        <w:t>. За дату подписания принимает</w:t>
      </w:r>
      <w:r>
        <w:rPr>
          <w:sz w:val="24"/>
        </w:rPr>
        <w:t>ся последняя из дат подписания С</w:t>
      </w:r>
      <w:r w:rsidR="006B4071">
        <w:rPr>
          <w:sz w:val="24"/>
        </w:rPr>
        <w:t>пецификации</w:t>
      </w:r>
      <w:r w:rsidR="008B1745" w:rsidRPr="0051385E">
        <w:rPr>
          <w:sz w:val="24"/>
        </w:rPr>
        <w:t xml:space="preserve">. </w:t>
      </w:r>
    </w:p>
    <w:p w:rsidR="008B1745" w:rsidRPr="0051385E" w:rsidRDefault="008B1745" w:rsidP="009D3ECC">
      <w:pPr>
        <w:numPr>
          <w:ilvl w:val="1"/>
          <w:numId w:val="7"/>
        </w:numPr>
        <w:ind w:right="60"/>
        <w:jc w:val="both"/>
        <w:rPr>
          <w:sz w:val="24"/>
        </w:rPr>
      </w:pPr>
      <w:r w:rsidRPr="0051385E">
        <w:rPr>
          <w:sz w:val="24"/>
        </w:rPr>
        <w:t>Поставщик принимает на себя все расходы по упаковке,</w:t>
      </w:r>
      <w:r w:rsidR="00DC11E4">
        <w:rPr>
          <w:sz w:val="24"/>
        </w:rPr>
        <w:t xml:space="preserve"> маркировке, погрузке</w:t>
      </w:r>
      <w:r w:rsidRPr="0051385E">
        <w:rPr>
          <w:sz w:val="24"/>
        </w:rPr>
        <w:t>.</w:t>
      </w:r>
      <w:r w:rsidR="00760E2C" w:rsidRPr="0051385E">
        <w:rPr>
          <w:sz w:val="24"/>
        </w:rPr>
        <w:t xml:space="preserve"> Качество, маркировка, транспортирование, хранение и упаковка поставляемого Товара должны соответствовать нормативным документам, действующим на территории Российской Федерации.</w:t>
      </w:r>
    </w:p>
    <w:p w:rsidR="008B1745" w:rsidRPr="0051385E" w:rsidRDefault="008B1745" w:rsidP="009D3ECC">
      <w:pPr>
        <w:numPr>
          <w:ilvl w:val="1"/>
          <w:numId w:val="7"/>
        </w:numPr>
        <w:ind w:right="60"/>
        <w:jc w:val="both"/>
        <w:rPr>
          <w:sz w:val="24"/>
        </w:rPr>
      </w:pPr>
      <w:r w:rsidRPr="0051385E">
        <w:rPr>
          <w:color w:val="000000"/>
          <w:sz w:val="24"/>
        </w:rPr>
        <w:t xml:space="preserve">Право собственности </w:t>
      </w:r>
      <w:r w:rsidRPr="0051385E">
        <w:rPr>
          <w:sz w:val="24"/>
        </w:rPr>
        <w:t>на товар переходит к Покупателю с мом</w:t>
      </w:r>
      <w:r w:rsidR="00DC11E4">
        <w:rPr>
          <w:sz w:val="24"/>
        </w:rPr>
        <w:t xml:space="preserve">ента его передачи товара </w:t>
      </w:r>
      <w:r w:rsidRPr="0051385E">
        <w:rPr>
          <w:sz w:val="24"/>
        </w:rPr>
        <w:t>на основании подписанных с двух сторон товарной накладной и товарно-транспортной накладно</w:t>
      </w:r>
      <w:r w:rsidR="00DC11E4">
        <w:rPr>
          <w:sz w:val="24"/>
        </w:rPr>
        <w:t>й</w:t>
      </w:r>
      <w:r w:rsidRPr="0051385E">
        <w:rPr>
          <w:sz w:val="24"/>
        </w:rPr>
        <w:t xml:space="preserve">. </w:t>
      </w:r>
    </w:p>
    <w:p w:rsidR="008B1745" w:rsidRDefault="008B1745" w:rsidP="009D3ECC">
      <w:pPr>
        <w:ind w:right="60"/>
        <w:jc w:val="both"/>
        <w:rPr>
          <w:color w:val="000000"/>
          <w:sz w:val="24"/>
        </w:rPr>
      </w:pPr>
    </w:p>
    <w:p w:rsidR="008B1745" w:rsidRDefault="008B1745" w:rsidP="009D3ECC">
      <w:pPr>
        <w:numPr>
          <w:ilvl w:val="0"/>
          <w:numId w:val="4"/>
        </w:numPr>
        <w:ind w:right="60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Маркировка и упаковка товара</w:t>
      </w:r>
    </w:p>
    <w:p w:rsidR="008B1745" w:rsidRDefault="008B1745" w:rsidP="009D3ECC">
      <w:pPr>
        <w:pStyle w:val="ConsNormal"/>
        <w:numPr>
          <w:ilvl w:val="1"/>
          <w:numId w:val="4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Продукция отпускается в стандартной, исправной упаковке, обеспечивающей ее сохранность при транспортировке и хранении. </w:t>
      </w:r>
    </w:p>
    <w:p w:rsidR="008B1745" w:rsidRDefault="00461D17" w:rsidP="009D3ECC">
      <w:pPr>
        <w:pStyle w:val="ConsNormal"/>
        <w:numPr>
          <w:ilvl w:val="1"/>
          <w:numId w:val="4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Каждая упаковка</w:t>
      </w:r>
      <w:r w:rsidR="008B1745">
        <w:rPr>
          <w:rFonts w:ascii="Times New Roman" w:hAnsi="Times New Roman"/>
          <w:sz w:val="24"/>
        </w:rPr>
        <w:t xml:space="preserve"> должна иметь маркировку.</w:t>
      </w:r>
    </w:p>
    <w:p w:rsidR="003A011D" w:rsidRDefault="003A011D" w:rsidP="003A011D">
      <w:pPr>
        <w:pStyle w:val="ConsNormal"/>
        <w:ind w:left="360" w:firstLine="0"/>
        <w:jc w:val="both"/>
        <w:rPr>
          <w:rFonts w:ascii="Times New Roman" w:hAnsi="Times New Roman"/>
          <w:sz w:val="24"/>
        </w:rPr>
      </w:pPr>
    </w:p>
    <w:p w:rsidR="008B1745" w:rsidRDefault="008B1745" w:rsidP="009D3ECC">
      <w:pPr>
        <w:numPr>
          <w:ilvl w:val="0"/>
          <w:numId w:val="3"/>
        </w:numPr>
        <w:jc w:val="center"/>
        <w:rPr>
          <w:b/>
          <w:sz w:val="24"/>
        </w:rPr>
      </w:pPr>
      <w:r>
        <w:rPr>
          <w:b/>
          <w:sz w:val="24"/>
        </w:rPr>
        <w:t xml:space="preserve">Приемка товара по качеству, количеству, комплектности и ассортименту </w:t>
      </w:r>
    </w:p>
    <w:p w:rsidR="008B1745" w:rsidRPr="0051385E" w:rsidRDefault="008B1745" w:rsidP="009D3ECC">
      <w:pPr>
        <w:pStyle w:val="21"/>
        <w:numPr>
          <w:ilvl w:val="1"/>
          <w:numId w:val="3"/>
        </w:numPr>
        <w:rPr>
          <w:sz w:val="24"/>
        </w:rPr>
      </w:pPr>
      <w:r w:rsidRPr="0051385E">
        <w:rPr>
          <w:sz w:val="24"/>
        </w:rPr>
        <w:t xml:space="preserve">Если при приемке будет обнаружена недопоставка, недоукомплектация или несоответствие товара спецификации, то Покупатель имеет право выставить Поставщику претензии по количеству и сортности отгруженной продукции в течение 20 (двадцати) </w:t>
      </w:r>
      <w:r w:rsidRPr="0051385E">
        <w:rPr>
          <w:sz w:val="24"/>
        </w:rPr>
        <w:lastRenderedPageBreak/>
        <w:t xml:space="preserve">рабочих дней </w:t>
      </w:r>
      <w:proofErr w:type="gramStart"/>
      <w:r w:rsidRPr="0051385E">
        <w:rPr>
          <w:sz w:val="24"/>
        </w:rPr>
        <w:t>с даты получения</w:t>
      </w:r>
      <w:proofErr w:type="gramEnd"/>
      <w:r w:rsidRPr="0051385E">
        <w:rPr>
          <w:sz w:val="24"/>
        </w:rPr>
        <w:t xml:space="preserve"> товара. Претензия должна быть официально оформлена Покупателем с печатью Покупателя. Все транспортные и другие расходы, связанные с поставкой недостающих, недоукомплектованных и/или заменой несоответствующих изделий, несет Поставщик.</w:t>
      </w:r>
    </w:p>
    <w:p w:rsidR="008B1745" w:rsidRPr="0051385E" w:rsidRDefault="008B1745" w:rsidP="009D3ECC">
      <w:pPr>
        <w:pStyle w:val="21"/>
        <w:numPr>
          <w:ilvl w:val="1"/>
          <w:numId w:val="3"/>
        </w:numPr>
        <w:rPr>
          <w:sz w:val="24"/>
          <w:szCs w:val="24"/>
        </w:rPr>
      </w:pPr>
      <w:r w:rsidRPr="0051385E">
        <w:rPr>
          <w:sz w:val="24"/>
          <w:szCs w:val="24"/>
        </w:rPr>
        <w:t xml:space="preserve">Покупатель проверяет ассортимент, количество, качество и комплектность товара в полном объеме  при получении товара. </w:t>
      </w:r>
    </w:p>
    <w:p w:rsidR="008B1745" w:rsidRPr="0051385E" w:rsidRDefault="008B1745" w:rsidP="009D3ECC">
      <w:pPr>
        <w:pStyle w:val="21"/>
        <w:numPr>
          <w:ilvl w:val="1"/>
          <w:numId w:val="3"/>
        </w:numPr>
        <w:rPr>
          <w:sz w:val="24"/>
          <w:szCs w:val="24"/>
        </w:rPr>
      </w:pPr>
      <w:r w:rsidRPr="0051385E">
        <w:rPr>
          <w:sz w:val="24"/>
          <w:szCs w:val="24"/>
        </w:rPr>
        <w:t>Качество товара, передаваемого в собственность Покупателю в соответствии с настоящим Договором, подтверждается фирмой производителем данного оборудования. Если Покупателю передан товар ненадлежащего качества, он вправе потребовать от Поставщика безвозмездного устранения недостатков товара в срок согласно п.6.2 настоящего договора.</w:t>
      </w:r>
    </w:p>
    <w:p w:rsidR="008B1745" w:rsidRPr="0051385E" w:rsidRDefault="008B1745" w:rsidP="009D3ECC">
      <w:pPr>
        <w:pStyle w:val="21"/>
        <w:numPr>
          <w:ilvl w:val="1"/>
          <w:numId w:val="3"/>
        </w:numPr>
        <w:rPr>
          <w:sz w:val="24"/>
          <w:szCs w:val="24"/>
        </w:rPr>
      </w:pPr>
      <w:r w:rsidRPr="0051385E">
        <w:rPr>
          <w:sz w:val="24"/>
          <w:szCs w:val="24"/>
        </w:rPr>
        <w:t>Товары, не соответствующие условиям спецификации об ассортименте, считаются принятыми, если Покупатель в течение 20-ти (двадцати) дней после их получения не сообщит Поставщику о своем отказе от товаров.</w:t>
      </w:r>
    </w:p>
    <w:p w:rsidR="008B1745" w:rsidRDefault="008B1745" w:rsidP="009D3ECC">
      <w:pPr>
        <w:ind w:firstLine="709"/>
        <w:rPr>
          <w:b/>
          <w:sz w:val="24"/>
        </w:rPr>
      </w:pPr>
    </w:p>
    <w:p w:rsidR="008B1745" w:rsidRDefault="008B1745" w:rsidP="009D3ECC">
      <w:pPr>
        <w:numPr>
          <w:ilvl w:val="0"/>
          <w:numId w:val="3"/>
        </w:numPr>
        <w:jc w:val="center"/>
        <w:rPr>
          <w:b/>
          <w:sz w:val="24"/>
        </w:rPr>
      </w:pPr>
      <w:r>
        <w:rPr>
          <w:b/>
          <w:sz w:val="24"/>
        </w:rPr>
        <w:t>Гарантия на товар</w:t>
      </w:r>
    </w:p>
    <w:p w:rsidR="00673CED" w:rsidRDefault="008B1745" w:rsidP="009D3ECC">
      <w:pPr>
        <w:pStyle w:val="a5"/>
        <w:numPr>
          <w:ilvl w:val="1"/>
          <w:numId w:val="3"/>
        </w:numPr>
        <w:tabs>
          <w:tab w:val="left" w:pos="0"/>
        </w:tabs>
      </w:pPr>
      <w:r w:rsidRPr="00FB4637">
        <w:t>Поставщик гарантирует качество поставляемого оборудования в течение 12 (Двенадцати) месяцев с момента</w:t>
      </w:r>
      <w:r w:rsidR="00673CED">
        <w:t xml:space="preserve"> передачи продукции Покупателю. </w:t>
      </w:r>
      <w:r w:rsidRPr="00FB4637">
        <w:t xml:space="preserve">Поставщик гарантирует качество продукции в целом, включая составные части и комплектующие изделия. </w:t>
      </w:r>
    </w:p>
    <w:p w:rsidR="00673CED" w:rsidRDefault="008B1745" w:rsidP="009D3ECC">
      <w:pPr>
        <w:pStyle w:val="a5"/>
        <w:numPr>
          <w:ilvl w:val="1"/>
          <w:numId w:val="3"/>
        </w:numPr>
        <w:tabs>
          <w:tab w:val="left" w:pos="0"/>
        </w:tabs>
      </w:pPr>
      <w:r w:rsidRPr="00FB4637">
        <w:t>Поставщик обязан за свой счет устранить дефекты, выявленные в продукции, в течение гарантийного срока или заменить некачественную продукцию. Устранение дефектов или замена продукции производится Поставщиком в 60 (Шестидесяти) дневный срок после составления Покупателем или сторонами по договору акта о выявленных дефектах. В случае устранения дефектов в продукции, на которую установлен гарантийный срок, этот срок продлевается на время, в течение которого продукция не использовалась из-за обнаруженных дефектов. При замене изделия в целом гарантийный срок ис</w:t>
      </w:r>
      <w:r w:rsidR="00976837" w:rsidRPr="00FB4637">
        <w:t>числяется заново со дня замены.</w:t>
      </w:r>
      <w:r w:rsidRPr="00FB4637">
        <w:t xml:space="preserve"> </w:t>
      </w:r>
    </w:p>
    <w:p w:rsidR="008B1745" w:rsidRPr="00FB4637" w:rsidRDefault="00A30BFC" w:rsidP="00376948">
      <w:pPr>
        <w:pStyle w:val="a5"/>
        <w:numPr>
          <w:ilvl w:val="1"/>
          <w:numId w:val="3"/>
        </w:numPr>
        <w:tabs>
          <w:tab w:val="left" w:pos="0"/>
        </w:tabs>
      </w:pPr>
      <w:r>
        <w:t>Поставщик обязуется в течение 3 (трех) лет по истечению гарантийного срока осуществлять за отдельную плату поставку расходных материалов и запасных частей к поставляемому оборудованию, а также, при необходимости, осуществлять наладку и (или) ремонт оборудования.</w:t>
      </w:r>
    </w:p>
    <w:p w:rsidR="008B1745" w:rsidRPr="00FB4637" w:rsidRDefault="008B1745" w:rsidP="009D3ECC">
      <w:pPr>
        <w:pStyle w:val="a5"/>
        <w:numPr>
          <w:ilvl w:val="1"/>
          <w:numId w:val="3"/>
        </w:numPr>
        <w:tabs>
          <w:tab w:val="left" w:pos="0"/>
        </w:tabs>
      </w:pPr>
      <w:r w:rsidRPr="00FB4637">
        <w:t>Если недостатки неустранимы или на их  устранение потребуется более шести месяцев, то Покупатель вправе отказаться от  данной поставки в целом или от дефектного оборудования, либо требовать его соразмерную уценку.</w:t>
      </w:r>
    </w:p>
    <w:p w:rsidR="008B1745" w:rsidRPr="00FB4637" w:rsidRDefault="008B1745" w:rsidP="009D3ECC">
      <w:pPr>
        <w:pStyle w:val="a5"/>
        <w:numPr>
          <w:ilvl w:val="1"/>
          <w:numId w:val="3"/>
        </w:numPr>
        <w:tabs>
          <w:tab w:val="left" w:pos="0"/>
        </w:tabs>
      </w:pPr>
      <w:r w:rsidRPr="00FB4637">
        <w:t>Порядок оформления, прохождения и удовлетворения рекламаций по качеству изделий производится в соответствии с действующим законодательством Российской Федерации.</w:t>
      </w:r>
    </w:p>
    <w:p w:rsidR="008B1745" w:rsidRDefault="008B1745" w:rsidP="009D3ECC">
      <w:pPr>
        <w:tabs>
          <w:tab w:val="num" w:pos="-71"/>
        </w:tabs>
        <w:jc w:val="both"/>
        <w:rPr>
          <w:sz w:val="24"/>
        </w:rPr>
      </w:pPr>
    </w:p>
    <w:p w:rsidR="008B1745" w:rsidRDefault="008B1745" w:rsidP="009D3ECC">
      <w:pPr>
        <w:tabs>
          <w:tab w:val="num" w:pos="-71"/>
          <w:tab w:val="num" w:pos="360"/>
        </w:tabs>
        <w:jc w:val="center"/>
        <w:rPr>
          <w:b/>
          <w:sz w:val="24"/>
        </w:rPr>
      </w:pPr>
      <w:r>
        <w:rPr>
          <w:b/>
          <w:sz w:val="24"/>
        </w:rPr>
        <w:t>7. Условия приемки - сдачи товара</w:t>
      </w:r>
    </w:p>
    <w:p w:rsidR="008B1745" w:rsidRPr="00FB4637" w:rsidRDefault="008B1745" w:rsidP="009D3ECC">
      <w:pPr>
        <w:numPr>
          <w:ilvl w:val="1"/>
          <w:numId w:val="8"/>
        </w:numPr>
        <w:tabs>
          <w:tab w:val="left" w:pos="0"/>
        </w:tabs>
        <w:jc w:val="both"/>
        <w:rPr>
          <w:sz w:val="24"/>
        </w:rPr>
      </w:pPr>
      <w:r>
        <w:rPr>
          <w:sz w:val="24"/>
        </w:rPr>
        <w:t xml:space="preserve"> </w:t>
      </w:r>
      <w:r w:rsidRPr="00FB4637">
        <w:rPr>
          <w:sz w:val="24"/>
        </w:rPr>
        <w:t>При приемке товара Покупатель проверяет его соответствие сведениям, указанным в товаросопроводительных документах, а также в спецификации.</w:t>
      </w:r>
    </w:p>
    <w:p w:rsidR="008B1745" w:rsidRPr="00FB4637" w:rsidRDefault="006B4071" w:rsidP="009D3ECC">
      <w:pPr>
        <w:numPr>
          <w:ilvl w:val="1"/>
          <w:numId w:val="8"/>
        </w:numPr>
        <w:tabs>
          <w:tab w:val="left" w:pos="0"/>
        </w:tabs>
        <w:jc w:val="both"/>
        <w:rPr>
          <w:sz w:val="24"/>
        </w:rPr>
      </w:pPr>
      <w:r>
        <w:rPr>
          <w:sz w:val="24"/>
        </w:rPr>
        <w:t xml:space="preserve"> </w:t>
      </w:r>
      <w:r w:rsidR="008B1745" w:rsidRPr="00FB4637">
        <w:rPr>
          <w:sz w:val="24"/>
        </w:rPr>
        <w:t>При поставке некачественных, недоукомплектованных товаров, товаров не соответствующих условиям об ассортименте, а также при не полностью поставленном товаре, Поставщик и Покупатель руководствуются положениями раздела 5 настоящего Договора.</w:t>
      </w:r>
    </w:p>
    <w:p w:rsidR="008B1745" w:rsidRDefault="008B1745" w:rsidP="009D3ECC">
      <w:pPr>
        <w:tabs>
          <w:tab w:val="num" w:pos="-71"/>
        </w:tabs>
        <w:jc w:val="both"/>
        <w:rPr>
          <w:sz w:val="24"/>
        </w:rPr>
      </w:pPr>
    </w:p>
    <w:p w:rsidR="008B1745" w:rsidRDefault="008B1745" w:rsidP="009D3ECC">
      <w:pPr>
        <w:pStyle w:val="a7"/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8. Ответственность сторон</w:t>
      </w:r>
    </w:p>
    <w:p w:rsidR="00FB4637" w:rsidRPr="00FB4637" w:rsidRDefault="00FB4637" w:rsidP="009D3ECC">
      <w:pPr>
        <w:pStyle w:val="3"/>
        <w:numPr>
          <w:ilvl w:val="1"/>
          <w:numId w:val="9"/>
        </w:numPr>
        <w:rPr>
          <w:color w:val="000000"/>
        </w:rPr>
      </w:pPr>
      <w:r w:rsidRPr="00FB4637">
        <w:rPr>
          <w:color w:val="000000"/>
        </w:rPr>
        <w:t xml:space="preserve">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 </w:t>
      </w:r>
    </w:p>
    <w:p w:rsidR="008B1745" w:rsidRPr="00253244" w:rsidRDefault="008B1745" w:rsidP="009D3ECC">
      <w:pPr>
        <w:pStyle w:val="3"/>
        <w:numPr>
          <w:ilvl w:val="1"/>
          <w:numId w:val="9"/>
        </w:numPr>
        <w:rPr>
          <w:color w:val="000000"/>
        </w:rPr>
      </w:pPr>
      <w:r w:rsidRPr="00253244">
        <w:t xml:space="preserve">За просрочку поставки и (или) недопоставку товаров, Поставщик выплачивает Покупателю после выставления Покупателем претензии пеню в размере 0,1% (одна десятая процента) от общей </w:t>
      </w:r>
      <w:proofErr w:type="gramStart"/>
      <w:r w:rsidRPr="00253244">
        <w:rPr>
          <w:color w:val="000000"/>
        </w:rPr>
        <w:t>стоимости</w:t>
      </w:r>
      <w:proofErr w:type="gramEnd"/>
      <w:r w:rsidRPr="00253244">
        <w:rPr>
          <w:color w:val="000000"/>
        </w:rPr>
        <w:t xml:space="preserve"> не поставленного и (или) недопоставленного товара за каждый день просрочки.</w:t>
      </w:r>
    </w:p>
    <w:p w:rsidR="008B1745" w:rsidRPr="00253244" w:rsidRDefault="00253244" w:rsidP="009D3ECC">
      <w:pPr>
        <w:pStyle w:val="3"/>
        <w:numPr>
          <w:ilvl w:val="1"/>
          <w:numId w:val="9"/>
        </w:numPr>
        <w:rPr>
          <w:color w:val="000000"/>
        </w:rPr>
      </w:pPr>
      <w:r w:rsidRPr="00253244">
        <w:t>В случае нарушения сроков оплаты Товара</w:t>
      </w:r>
      <w:r w:rsidR="008B1745" w:rsidRPr="00253244">
        <w:t xml:space="preserve"> Покупатель выплачивает Поставщику пеню в размере </w:t>
      </w:r>
      <w:r w:rsidR="008B1745" w:rsidRPr="00253244">
        <w:rPr>
          <w:szCs w:val="24"/>
        </w:rPr>
        <w:t>0,1% за каждый день просрочки.</w:t>
      </w:r>
    </w:p>
    <w:p w:rsidR="008B1745" w:rsidRDefault="008B1745" w:rsidP="009D3ECC">
      <w:pPr>
        <w:pStyle w:val="3"/>
        <w:numPr>
          <w:ilvl w:val="1"/>
          <w:numId w:val="9"/>
        </w:numPr>
        <w:rPr>
          <w:color w:val="000000"/>
        </w:rPr>
      </w:pPr>
      <w:r>
        <w:lastRenderedPageBreak/>
        <w:t>Пункты, предусматривающие ответственность сторон за ненадлежащее выполнение условий договора, вступают в силу, если одна из сторон направляет другой стороне письменную рецензию о нарушении условий договора.</w:t>
      </w:r>
    </w:p>
    <w:p w:rsidR="008B1745" w:rsidRPr="00253244" w:rsidRDefault="008B1745" w:rsidP="009D3ECC">
      <w:pPr>
        <w:pStyle w:val="3"/>
        <w:numPr>
          <w:ilvl w:val="1"/>
          <w:numId w:val="9"/>
        </w:numPr>
        <w:rPr>
          <w:color w:val="000000"/>
        </w:rPr>
      </w:pPr>
      <w:r w:rsidRPr="00253244">
        <w:t>Уплата пеней не освобождает стороны от надлежащего исполнения обязанностей по настоящему Договору.</w:t>
      </w:r>
    </w:p>
    <w:p w:rsidR="008B1745" w:rsidRDefault="008B1745" w:rsidP="009D3ECC">
      <w:pPr>
        <w:tabs>
          <w:tab w:val="num" w:pos="-71"/>
        </w:tabs>
        <w:jc w:val="both"/>
        <w:rPr>
          <w:sz w:val="24"/>
        </w:rPr>
      </w:pPr>
    </w:p>
    <w:p w:rsidR="008B1745" w:rsidRDefault="008B1745" w:rsidP="009D3ECC">
      <w:pPr>
        <w:tabs>
          <w:tab w:val="num" w:pos="-71"/>
          <w:tab w:val="num" w:pos="360"/>
        </w:tabs>
        <w:jc w:val="center"/>
        <w:rPr>
          <w:b/>
          <w:sz w:val="24"/>
        </w:rPr>
      </w:pPr>
      <w:r>
        <w:rPr>
          <w:b/>
          <w:sz w:val="24"/>
        </w:rPr>
        <w:t>9. Непреодолимая сила</w:t>
      </w:r>
    </w:p>
    <w:p w:rsidR="008B1745" w:rsidRPr="00253244" w:rsidRDefault="008B1745" w:rsidP="009D3ECC">
      <w:pPr>
        <w:pStyle w:val="a5"/>
        <w:numPr>
          <w:ilvl w:val="1"/>
          <w:numId w:val="10"/>
        </w:numPr>
      </w:pPr>
      <w:r w:rsidRPr="00253244">
        <w:t>При возникновении обстоятельств, которые делают полностью или частично невозможным выполнение настоящего Договора одной из сторон, а именно: пожар, стихийные бедствия, война, военные действия всех видов, замена текущего законодательства и другие возможные обстоятельства непреодолимой силы, не зависящие от сторон, сроки выполнения обязательств по настоящему Договору, продлеваются на период действия этих обстоятельств.</w:t>
      </w:r>
    </w:p>
    <w:p w:rsidR="008B1745" w:rsidRDefault="008B1745" w:rsidP="009D3ECC">
      <w:pPr>
        <w:pStyle w:val="a5"/>
        <w:numPr>
          <w:ilvl w:val="1"/>
          <w:numId w:val="10"/>
        </w:numPr>
      </w:pPr>
      <w:r>
        <w:t xml:space="preserve">Сторона, </w:t>
      </w:r>
      <w:r w:rsidR="00253244">
        <w:t>исполнение обстоятельств которой стало невозможным в силу форс-мажорных обстоятельств, обязана</w:t>
      </w:r>
      <w:r>
        <w:t xml:space="preserve"> </w:t>
      </w:r>
      <w:r w:rsidR="00253244">
        <w:t xml:space="preserve">уведомить о предполагаемом сроке действия форс-мажорных обстоятельств, </w:t>
      </w:r>
      <w:r>
        <w:t>в письменной форме</w:t>
      </w:r>
      <w:r w:rsidR="00253244">
        <w:t xml:space="preserve"> в течение 3 (трех) рабочих дней со дня наступления форс-мажорных обстоятельств. </w:t>
      </w:r>
      <w:r>
        <w:t xml:space="preserve">Причем, по требованию другой </w:t>
      </w:r>
      <w:r w:rsidR="00253244">
        <w:t>С</w:t>
      </w:r>
      <w:r>
        <w:t xml:space="preserve">тороны с наступлением подобных обстоятельств должен быть предъявлен удостоверяющий документ, выданный компетентными государственными органами (торгово-промышленная палата, органы местного самоуправления). </w:t>
      </w:r>
      <w:r w:rsidR="00253244">
        <w:t>В противном случае указанная Сторона лишается права ссылаться на обстоятельства непреодолимой силы</w:t>
      </w:r>
    </w:p>
    <w:p w:rsidR="008B1745" w:rsidRDefault="00EF5D48" w:rsidP="009D3ECC">
      <w:pPr>
        <w:pStyle w:val="a5"/>
        <w:numPr>
          <w:ilvl w:val="1"/>
          <w:numId w:val="10"/>
        </w:numPr>
      </w:pPr>
      <w:r>
        <w:t xml:space="preserve"> В период действия непреодолимой силы и других обстоятельств, </w:t>
      </w:r>
      <w:r w:rsidR="008B1745">
        <w:t>освобождающих от ответственности, обязатель</w:t>
      </w:r>
      <w:r>
        <w:t xml:space="preserve">ства сторон приостанавливаются </w:t>
      </w:r>
      <w:r w:rsidR="008B1745">
        <w:t>и санкции за неисполнение обязатель</w:t>
      </w:r>
      <w:proofErr w:type="gramStart"/>
      <w:r w:rsidR="008B1745">
        <w:t>ств в ср</w:t>
      </w:r>
      <w:proofErr w:type="gramEnd"/>
      <w:r w:rsidR="008B1745">
        <w:t>ок, не применяются.</w:t>
      </w:r>
    </w:p>
    <w:p w:rsidR="008B1745" w:rsidRDefault="00CE4D71" w:rsidP="009D3ECC">
      <w:pPr>
        <w:pStyle w:val="a5"/>
        <w:numPr>
          <w:ilvl w:val="1"/>
          <w:numId w:val="10"/>
        </w:numPr>
      </w:pPr>
      <w:r>
        <w:t xml:space="preserve"> </w:t>
      </w:r>
      <w:r w:rsidR="008B1745">
        <w:t xml:space="preserve">Если обстоятельства непреодолимой силы продолжают действовать более месяца, то каждая сторона имеет право расторгнуть договор в одностороннем порядке </w:t>
      </w:r>
      <w:r w:rsidR="00253244">
        <w:t>при условии проведения между Сторонами взаиморасчета по уже исполненным обязательствам.</w:t>
      </w:r>
    </w:p>
    <w:p w:rsidR="008B1745" w:rsidRDefault="008B1745" w:rsidP="009D3ECC">
      <w:pPr>
        <w:tabs>
          <w:tab w:val="num" w:pos="-71"/>
          <w:tab w:val="num" w:pos="360"/>
        </w:tabs>
        <w:ind w:firstLine="900"/>
        <w:jc w:val="center"/>
        <w:rPr>
          <w:b/>
          <w:sz w:val="24"/>
        </w:rPr>
      </w:pPr>
    </w:p>
    <w:p w:rsidR="008B1745" w:rsidRDefault="008B1745" w:rsidP="00EF5D48">
      <w:pPr>
        <w:tabs>
          <w:tab w:val="num" w:pos="-71"/>
          <w:tab w:val="num" w:pos="360"/>
        </w:tabs>
        <w:jc w:val="center"/>
        <w:rPr>
          <w:b/>
          <w:sz w:val="24"/>
        </w:rPr>
      </w:pPr>
      <w:r>
        <w:rPr>
          <w:b/>
          <w:sz w:val="24"/>
        </w:rPr>
        <w:t>10. Арбитраж</w:t>
      </w:r>
    </w:p>
    <w:p w:rsidR="008B1745" w:rsidRPr="00A30BFC" w:rsidRDefault="008B1745" w:rsidP="009D3ECC">
      <w:pPr>
        <w:numPr>
          <w:ilvl w:val="1"/>
          <w:numId w:val="11"/>
        </w:numPr>
        <w:jc w:val="both"/>
        <w:rPr>
          <w:sz w:val="24"/>
        </w:rPr>
      </w:pPr>
      <w:r w:rsidRPr="00A30BFC">
        <w:rPr>
          <w:sz w:val="24"/>
        </w:rPr>
        <w:t xml:space="preserve"> Все споры, возникающие из настоящего Договора или в с</w:t>
      </w:r>
      <w:r w:rsidR="00EF5D48" w:rsidRPr="00A30BFC">
        <w:rPr>
          <w:sz w:val="24"/>
        </w:rPr>
        <w:t xml:space="preserve">вязи с ним, решаются </w:t>
      </w:r>
      <w:r w:rsidR="00A30BFC">
        <w:rPr>
          <w:sz w:val="24"/>
        </w:rPr>
        <w:t>С</w:t>
      </w:r>
      <w:r w:rsidR="00EF5D48" w:rsidRPr="00A30BFC">
        <w:rPr>
          <w:sz w:val="24"/>
        </w:rPr>
        <w:t xml:space="preserve">торонами </w:t>
      </w:r>
      <w:r w:rsidRPr="00A30BFC">
        <w:rPr>
          <w:sz w:val="24"/>
        </w:rPr>
        <w:t>путем переговоров. В случае невозможности прийти к взаимному соглашению, спор рассматривается в Арбитражном суде в соответствии с действующим законодательством РФ.</w:t>
      </w:r>
    </w:p>
    <w:p w:rsidR="00EF5D48" w:rsidRDefault="00EF5D48" w:rsidP="009D3ECC">
      <w:pPr>
        <w:jc w:val="both"/>
        <w:rPr>
          <w:sz w:val="24"/>
        </w:rPr>
      </w:pPr>
    </w:p>
    <w:p w:rsidR="008B1745" w:rsidRPr="00A30BFC" w:rsidRDefault="008B1745" w:rsidP="009D3ECC">
      <w:pPr>
        <w:numPr>
          <w:ilvl w:val="0"/>
          <w:numId w:val="5"/>
        </w:numPr>
        <w:tabs>
          <w:tab w:val="num" w:pos="360"/>
        </w:tabs>
        <w:jc w:val="center"/>
        <w:rPr>
          <w:b/>
          <w:sz w:val="24"/>
        </w:rPr>
      </w:pPr>
      <w:r w:rsidRPr="00A30BFC">
        <w:rPr>
          <w:b/>
          <w:sz w:val="24"/>
        </w:rPr>
        <w:t>Заключительные условия</w:t>
      </w: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</w:rPr>
      </w:pPr>
      <w:r w:rsidRPr="00A30BFC">
        <w:rPr>
          <w:sz w:val="24"/>
        </w:rPr>
        <w:t xml:space="preserve">Настоящий Договор вступает в силу с момента его подписания и действует до полного выполнения </w:t>
      </w:r>
      <w:r w:rsidR="00A30BFC">
        <w:rPr>
          <w:sz w:val="24"/>
        </w:rPr>
        <w:t>С</w:t>
      </w:r>
      <w:r w:rsidRPr="00A30BFC">
        <w:rPr>
          <w:sz w:val="24"/>
        </w:rPr>
        <w:t>торонами своих обязательств по настоящему Договору.</w:t>
      </w:r>
    </w:p>
    <w:p w:rsidR="00CE4D71" w:rsidRDefault="00CE4D71" w:rsidP="00CE4D71">
      <w:pPr>
        <w:ind w:left="360"/>
        <w:jc w:val="both"/>
        <w:rPr>
          <w:sz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</w:rPr>
      </w:pPr>
      <w:r w:rsidRPr="00A30BFC">
        <w:rPr>
          <w:sz w:val="24"/>
        </w:rPr>
        <w:t xml:space="preserve">Настоящий Договор составлен в двух экземплярах, имеющих одинаковую юридическую силу, по одному для каждой из </w:t>
      </w:r>
      <w:r w:rsidR="00A30BFC" w:rsidRPr="00A30BFC">
        <w:rPr>
          <w:sz w:val="24"/>
        </w:rPr>
        <w:t>С</w:t>
      </w:r>
      <w:r w:rsidRPr="00A30BFC">
        <w:rPr>
          <w:sz w:val="24"/>
        </w:rPr>
        <w:t>торон.</w:t>
      </w:r>
    </w:p>
    <w:p w:rsidR="00CE4D71" w:rsidRDefault="00CE4D71" w:rsidP="00CE4D71">
      <w:pPr>
        <w:ind w:left="360"/>
        <w:jc w:val="both"/>
        <w:rPr>
          <w:sz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</w:rPr>
      </w:pPr>
      <w:r w:rsidRPr="00A30BFC">
        <w:rPr>
          <w:color w:val="000000"/>
          <w:spacing w:val="1"/>
          <w:sz w:val="24"/>
        </w:rPr>
        <w:t xml:space="preserve">Обмен </w:t>
      </w:r>
      <w:r w:rsidR="00A30BFC">
        <w:rPr>
          <w:color w:val="000000"/>
          <w:spacing w:val="1"/>
          <w:sz w:val="24"/>
        </w:rPr>
        <w:t>С</w:t>
      </w:r>
      <w:r w:rsidRPr="00A30BFC">
        <w:rPr>
          <w:color w:val="000000"/>
          <w:spacing w:val="1"/>
          <w:sz w:val="24"/>
        </w:rPr>
        <w:t xml:space="preserve">торон подписанным идентичным текстом настоящего Договора и приложения к нему посредством факсимильной связи считается заключением Договора между </w:t>
      </w:r>
      <w:r w:rsidR="00A30BFC">
        <w:rPr>
          <w:color w:val="000000"/>
          <w:spacing w:val="1"/>
          <w:sz w:val="24"/>
        </w:rPr>
        <w:t>С</w:t>
      </w:r>
      <w:r w:rsidRPr="00A30BFC">
        <w:rPr>
          <w:color w:val="000000"/>
          <w:spacing w:val="1"/>
          <w:sz w:val="24"/>
        </w:rPr>
        <w:t xml:space="preserve">торонами при последующей пересылке в течение 20 (двадцати) дней подлинников на бумажном носителе с подписью и печатью уполномоченного лица. Эти же правила действуют при внесении в настоящий Договор </w:t>
      </w:r>
      <w:r w:rsidR="00A30BFC" w:rsidRPr="00A30BFC">
        <w:rPr>
          <w:color w:val="000000"/>
          <w:spacing w:val="1"/>
          <w:sz w:val="24"/>
        </w:rPr>
        <w:t>С</w:t>
      </w:r>
      <w:r w:rsidRPr="00A30BFC">
        <w:rPr>
          <w:color w:val="000000"/>
          <w:spacing w:val="1"/>
          <w:sz w:val="24"/>
        </w:rPr>
        <w:t>торонами изменений и дополнений.</w:t>
      </w:r>
    </w:p>
    <w:p w:rsidR="00CE4D71" w:rsidRPr="00A30BFC" w:rsidRDefault="00CE4D71" w:rsidP="00CE4D71">
      <w:pPr>
        <w:ind w:left="360"/>
        <w:jc w:val="both"/>
        <w:rPr>
          <w:sz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</w:rPr>
      </w:pPr>
      <w:r w:rsidRPr="00A30BFC">
        <w:rPr>
          <w:color w:val="000000"/>
          <w:spacing w:val="1"/>
          <w:sz w:val="24"/>
        </w:rPr>
        <w:t xml:space="preserve"> </w:t>
      </w:r>
      <w:r w:rsidRPr="00A30BFC">
        <w:rPr>
          <w:sz w:val="24"/>
        </w:rPr>
        <w:t xml:space="preserve">Ни одна из </w:t>
      </w:r>
      <w:r w:rsidR="00A30BFC" w:rsidRPr="00A30BFC">
        <w:rPr>
          <w:sz w:val="24"/>
        </w:rPr>
        <w:t>С</w:t>
      </w:r>
      <w:r w:rsidRPr="00A30BFC">
        <w:rPr>
          <w:sz w:val="24"/>
        </w:rPr>
        <w:t xml:space="preserve">торон не вправе передавать свои права и обязанности по настоящему Договору без письменного на то согласия другой </w:t>
      </w:r>
      <w:r w:rsidR="00A30BFC" w:rsidRPr="00A30BFC">
        <w:rPr>
          <w:sz w:val="24"/>
        </w:rPr>
        <w:t>С</w:t>
      </w:r>
      <w:r w:rsidRPr="00A30BFC">
        <w:rPr>
          <w:sz w:val="24"/>
        </w:rPr>
        <w:t>тороны.</w:t>
      </w:r>
    </w:p>
    <w:p w:rsidR="00CE4D71" w:rsidRPr="00A30BFC" w:rsidRDefault="00CE4D71" w:rsidP="00CE4D71">
      <w:pPr>
        <w:ind w:left="360"/>
        <w:jc w:val="both"/>
        <w:rPr>
          <w:sz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  <w:szCs w:val="24"/>
        </w:rPr>
      </w:pPr>
      <w:r w:rsidRPr="00A30BFC">
        <w:rPr>
          <w:sz w:val="24"/>
          <w:szCs w:val="24"/>
        </w:rPr>
        <w:t>Все приложения к настоящему Договору являются его неотъемлемой частью.</w:t>
      </w:r>
    </w:p>
    <w:p w:rsidR="00CE4D71" w:rsidRPr="00A30BFC" w:rsidRDefault="00CE4D71" w:rsidP="00CE4D71">
      <w:pPr>
        <w:ind w:left="360"/>
        <w:jc w:val="both"/>
        <w:rPr>
          <w:sz w:val="24"/>
          <w:szCs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  <w:szCs w:val="24"/>
        </w:rPr>
      </w:pPr>
      <w:r w:rsidRPr="00A30BFC">
        <w:rPr>
          <w:sz w:val="24"/>
          <w:szCs w:val="24"/>
        </w:rPr>
        <w:t xml:space="preserve">Настоящий </w:t>
      </w:r>
      <w:proofErr w:type="gramStart"/>
      <w:r w:rsidRPr="00A30BFC">
        <w:rPr>
          <w:sz w:val="24"/>
          <w:szCs w:val="24"/>
        </w:rPr>
        <w:t>Договор</w:t>
      </w:r>
      <w:proofErr w:type="gramEnd"/>
      <w:r w:rsidRPr="00A30BFC">
        <w:rPr>
          <w:sz w:val="24"/>
          <w:szCs w:val="24"/>
        </w:rPr>
        <w:t xml:space="preserve"> может быть расторгнут по соглашению </w:t>
      </w:r>
      <w:r w:rsidR="00A30BFC" w:rsidRPr="00A30BFC">
        <w:rPr>
          <w:sz w:val="24"/>
          <w:szCs w:val="24"/>
        </w:rPr>
        <w:t>С</w:t>
      </w:r>
      <w:r w:rsidRPr="00A30BFC">
        <w:rPr>
          <w:sz w:val="24"/>
          <w:szCs w:val="24"/>
        </w:rPr>
        <w:t xml:space="preserve">торон или одной из них в случае нарушения другой стороной условий настоящего Договора. </w:t>
      </w:r>
      <w:proofErr w:type="gramStart"/>
      <w:r w:rsidRPr="00A30BFC">
        <w:rPr>
          <w:sz w:val="24"/>
          <w:szCs w:val="24"/>
        </w:rPr>
        <w:t>Сторона</w:t>
      </w:r>
      <w:proofErr w:type="gramEnd"/>
      <w:r w:rsidRPr="00A30BFC">
        <w:rPr>
          <w:sz w:val="24"/>
          <w:szCs w:val="24"/>
        </w:rPr>
        <w:t xml:space="preserve"> расторгающая договор, должна предупредить об этом письменно другую сторону за 30 (Тридцать) дней</w:t>
      </w:r>
      <w:r w:rsidR="00EF5D48" w:rsidRPr="00A30BFC">
        <w:rPr>
          <w:sz w:val="24"/>
          <w:szCs w:val="24"/>
        </w:rPr>
        <w:t xml:space="preserve"> до даты расторжения договора. </w:t>
      </w:r>
      <w:r w:rsidRPr="00A30BFC">
        <w:rPr>
          <w:sz w:val="24"/>
          <w:szCs w:val="24"/>
        </w:rPr>
        <w:t xml:space="preserve">Одностороннее расторжение Договора осуществляется путем </w:t>
      </w:r>
      <w:r w:rsidRPr="00A30BFC">
        <w:rPr>
          <w:sz w:val="24"/>
          <w:szCs w:val="24"/>
        </w:rPr>
        <w:lastRenderedPageBreak/>
        <w:t>письменного уведомления, направляемого по факсу, в котором обос</w:t>
      </w:r>
      <w:r w:rsidR="00CE4D71" w:rsidRPr="00A30BFC">
        <w:rPr>
          <w:sz w:val="24"/>
          <w:szCs w:val="24"/>
        </w:rPr>
        <w:t>новываются причины расторжения.</w:t>
      </w:r>
    </w:p>
    <w:p w:rsidR="00CE4D71" w:rsidRPr="00A30BFC" w:rsidRDefault="00CE4D71" w:rsidP="00CE4D71">
      <w:pPr>
        <w:ind w:left="360"/>
        <w:jc w:val="both"/>
        <w:rPr>
          <w:sz w:val="24"/>
          <w:szCs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  <w:szCs w:val="24"/>
        </w:rPr>
      </w:pPr>
      <w:r w:rsidRPr="00A30BFC">
        <w:rPr>
          <w:sz w:val="24"/>
        </w:rPr>
        <w:t>Использование Стороной права на одностороннее расторжение настоящего Договора не лишает ее права на взыскание понесенных по Договору убытков.</w:t>
      </w:r>
    </w:p>
    <w:p w:rsidR="00CE4D71" w:rsidRPr="00A30BFC" w:rsidRDefault="00CE4D71" w:rsidP="00CE4D71">
      <w:pPr>
        <w:ind w:left="360"/>
        <w:jc w:val="both"/>
        <w:rPr>
          <w:sz w:val="24"/>
          <w:szCs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  <w:szCs w:val="24"/>
        </w:rPr>
      </w:pPr>
      <w:r w:rsidRPr="00A30BFC">
        <w:rPr>
          <w:sz w:val="24"/>
        </w:rPr>
        <w:t>Во всем остальном, что не предусмотрено настоящим Договором, стороны руководствуются действующим законодательством РФ.</w:t>
      </w:r>
    </w:p>
    <w:p w:rsidR="008B1745" w:rsidRDefault="008B1745" w:rsidP="009D3ECC">
      <w:pPr>
        <w:jc w:val="both"/>
        <w:rPr>
          <w:b/>
          <w:sz w:val="24"/>
        </w:rPr>
      </w:pPr>
    </w:p>
    <w:p w:rsidR="008B1745" w:rsidRDefault="008B1745" w:rsidP="009D3ECC">
      <w:pPr>
        <w:tabs>
          <w:tab w:val="num" w:pos="-71"/>
          <w:tab w:val="num" w:pos="360"/>
        </w:tabs>
        <w:ind w:hanging="71"/>
        <w:jc w:val="center"/>
        <w:rPr>
          <w:b/>
          <w:sz w:val="24"/>
        </w:rPr>
      </w:pPr>
      <w:r>
        <w:rPr>
          <w:b/>
          <w:sz w:val="24"/>
        </w:rPr>
        <w:t>12. Юридические адреса и реквизиты сторон</w:t>
      </w:r>
    </w:p>
    <w:p w:rsidR="008B1745" w:rsidRDefault="008B1745" w:rsidP="009D3ECC">
      <w:pPr>
        <w:tabs>
          <w:tab w:val="num" w:pos="-71"/>
          <w:tab w:val="num" w:pos="360"/>
        </w:tabs>
        <w:ind w:hanging="71"/>
        <w:jc w:val="center"/>
        <w:rPr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4963"/>
      </w:tblGrid>
      <w:tr w:rsidR="008B1745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5816F7" w:rsidRDefault="005816F7" w:rsidP="005816F7">
            <w:pPr>
              <w:pStyle w:val="a3"/>
              <w:ind w:left="0"/>
              <w:rPr>
                <w:b/>
                <w:sz w:val="22"/>
                <w:szCs w:val="22"/>
              </w:rPr>
            </w:pPr>
            <w:bookmarkStart w:id="0" w:name="_Hlk105409662"/>
            <w:r w:rsidRPr="0024506C">
              <w:rPr>
                <w:b/>
                <w:sz w:val="22"/>
                <w:szCs w:val="22"/>
              </w:rPr>
              <w:t xml:space="preserve">ПОСТАВЩИК: </w:t>
            </w:r>
          </w:p>
          <w:p w:rsidR="005816F7" w:rsidRDefault="006B4071" w:rsidP="005816F7">
            <w:pPr>
              <w:pStyle w:val="a3"/>
              <w:ind w:left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</w:t>
            </w:r>
          </w:p>
          <w:p w:rsidR="0024506C" w:rsidRPr="0024506C" w:rsidRDefault="0024506C" w:rsidP="005816F7">
            <w:pPr>
              <w:pStyle w:val="a3"/>
              <w:ind w:left="0"/>
              <w:rPr>
                <w:b/>
                <w:sz w:val="22"/>
                <w:szCs w:val="22"/>
              </w:rPr>
            </w:pPr>
          </w:p>
          <w:p w:rsidR="0024506C" w:rsidRDefault="0024506C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AC1EBF" w:rsidRDefault="00AC1EBF" w:rsidP="005816F7">
            <w:pPr>
              <w:rPr>
                <w:bCs/>
                <w:sz w:val="22"/>
                <w:szCs w:val="22"/>
              </w:rPr>
            </w:pPr>
          </w:p>
          <w:p w:rsidR="0024506C" w:rsidRPr="0024506C" w:rsidRDefault="0024506C" w:rsidP="005816F7">
            <w:pPr>
              <w:rPr>
                <w:bCs/>
                <w:sz w:val="22"/>
                <w:szCs w:val="22"/>
              </w:rPr>
            </w:pPr>
          </w:p>
          <w:p w:rsidR="005816F7" w:rsidRDefault="006B4071" w:rsidP="00AC1EBF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Должность</w:t>
            </w:r>
          </w:p>
          <w:p w:rsidR="0049081D" w:rsidRDefault="0049081D" w:rsidP="00AC1EBF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081D" w:rsidRPr="0024506C" w:rsidRDefault="0049081D" w:rsidP="00AC1EBF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5816F7" w:rsidRPr="0024506C" w:rsidRDefault="005816F7" w:rsidP="005816F7">
            <w:pPr>
              <w:pStyle w:val="a3"/>
              <w:ind w:left="0"/>
              <w:rPr>
                <w:sz w:val="22"/>
                <w:szCs w:val="22"/>
              </w:rPr>
            </w:pPr>
          </w:p>
          <w:p w:rsidR="005816F7" w:rsidRPr="0024506C" w:rsidRDefault="005816F7" w:rsidP="005816F7">
            <w:pPr>
              <w:pStyle w:val="a3"/>
              <w:ind w:left="0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 xml:space="preserve">___________________/ </w:t>
            </w:r>
            <w:r w:rsidR="006B4071">
              <w:rPr>
                <w:sz w:val="22"/>
                <w:szCs w:val="22"/>
              </w:rPr>
              <w:t>ФИО</w:t>
            </w:r>
            <w:r w:rsidR="006D0099">
              <w:rPr>
                <w:sz w:val="22"/>
                <w:szCs w:val="22"/>
              </w:rPr>
              <w:t xml:space="preserve"> </w:t>
            </w:r>
            <w:r w:rsidRPr="0024506C">
              <w:rPr>
                <w:sz w:val="22"/>
                <w:szCs w:val="22"/>
              </w:rPr>
              <w:t>/</w:t>
            </w:r>
          </w:p>
          <w:p w:rsidR="008B1745" w:rsidRPr="0024506C" w:rsidRDefault="0024506C" w:rsidP="00450CEF">
            <w:pPr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>М.П.</w:t>
            </w:r>
          </w:p>
          <w:p w:rsidR="0024506C" w:rsidRPr="0024506C" w:rsidRDefault="0024506C" w:rsidP="00450CEF">
            <w:pPr>
              <w:rPr>
                <w:rFonts w:ascii="Arial" w:hAnsi="Arial" w:cs="Arial"/>
                <w:sz w:val="22"/>
                <w:szCs w:val="22"/>
              </w:rPr>
            </w:pPr>
          </w:p>
          <w:p w:rsidR="0024506C" w:rsidRPr="0024506C" w:rsidRDefault="00376948" w:rsidP="004908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49081D">
              <w:rPr>
                <w:sz w:val="22"/>
                <w:szCs w:val="22"/>
              </w:rPr>
              <w:t>___</w:t>
            </w:r>
            <w:r>
              <w:rPr>
                <w:sz w:val="22"/>
                <w:szCs w:val="22"/>
              </w:rPr>
              <w:t>»</w:t>
            </w:r>
            <w:r w:rsidR="0049081D">
              <w:rPr>
                <w:sz w:val="22"/>
                <w:szCs w:val="22"/>
              </w:rPr>
              <w:t xml:space="preserve">                   </w:t>
            </w:r>
            <w:r w:rsidR="007A4F21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201</w:t>
            </w:r>
            <w:r w:rsidR="0049081D">
              <w:rPr>
                <w:sz w:val="22"/>
                <w:szCs w:val="22"/>
              </w:rPr>
              <w:t>3</w:t>
            </w:r>
            <w:r w:rsidR="0024506C" w:rsidRPr="0024506C">
              <w:rPr>
                <w:sz w:val="22"/>
                <w:szCs w:val="22"/>
              </w:rPr>
              <w:t xml:space="preserve"> г</w:t>
            </w:r>
          </w:p>
        </w:tc>
        <w:tc>
          <w:tcPr>
            <w:tcW w:w="4963" w:type="dxa"/>
            <w:tcBorders>
              <w:top w:val="nil"/>
              <w:left w:val="nil"/>
              <w:bottom w:val="nil"/>
              <w:right w:val="nil"/>
            </w:tcBorders>
          </w:tcPr>
          <w:p w:rsidR="005816F7" w:rsidRDefault="005816F7" w:rsidP="005816F7">
            <w:pPr>
              <w:rPr>
                <w:b/>
                <w:sz w:val="22"/>
                <w:szCs w:val="22"/>
              </w:rPr>
            </w:pPr>
            <w:r w:rsidRPr="0024506C">
              <w:rPr>
                <w:b/>
                <w:sz w:val="22"/>
                <w:szCs w:val="22"/>
              </w:rPr>
              <w:t xml:space="preserve">ПОКУПАТЕЛЬ: </w:t>
            </w:r>
          </w:p>
          <w:p w:rsidR="0024506C" w:rsidRDefault="00DA1F83" w:rsidP="009C67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A1F83">
              <w:rPr>
                <w:b/>
                <w:sz w:val="22"/>
                <w:szCs w:val="22"/>
              </w:rPr>
              <w:t>ОАО «ВНИИ НП»</w:t>
            </w:r>
          </w:p>
          <w:p w:rsidR="0039564E" w:rsidRDefault="0039564E" w:rsidP="009C67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9564E" w:rsidRDefault="0039564E" w:rsidP="009C67F7">
            <w:pPr>
              <w:jc w:val="both"/>
              <w:rPr>
                <w:sz w:val="22"/>
                <w:szCs w:val="22"/>
              </w:rPr>
            </w:pPr>
            <w:r w:rsidRPr="0039564E">
              <w:rPr>
                <w:sz w:val="22"/>
                <w:szCs w:val="22"/>
                <w:u w:val="single"/>
              </w:rPr>
              <w:t>Юридический адрес:</w:t>
            </w:r>
            <w:r w:rsidRPr="0039564E">
              <w:rPr>
                <w:b/>
                <w:sz w:val="22"/>
                <w:szCs w:val="22"/>
              </w:rPr>
              <w:t xml:space="preserve"> </w:t>
            </w:r>
            <w:r w:rsidRPr="0039564E">
              <w:rPr>
                <w:sz w:val="22"/>
                <w:szCs w:val="22"/>
              </w:rPr>
              <w:t>111116, Москва, ул. Авиамоторная, д.</w:t>
            </w:r>
            <w:r>
              <w:rPr>
                <w:sz w:val="22"/>
                <w:szCs w:val="22"/>
              </w:rPr>
              <w:t xml:space="preserve"> </w:t>
            </w:r>
            <w:r w:rsidRPr="0039564E">
              <w:rPr>
                <w:sz w:val="22"/>
                <w:szCs w:val="22"/>
              </w:rPr>
              <w:t>6</w:t>
            </w:r>
          </w:p>
          <w:p w:rsidR="0039564E" w:rsidRDefault="0039564E" w:rsidP="0039564E">
            <w:pPr>
              <w:jc w:val="both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  <w:u w:val="single"/>
              </w:rPr>
              <w:t>Фактический адрес:</w:t>
            </w:r>
            <w:r w:rsidRPr="0039564E">
              <w:rPr>
                <w:sz w:val="22"/>
                <w:szCs w:val="22"/>
              </w:rPr>
              <w:t xml:space="preserve"> 111116, Москва, ул. Авиамоторная, д.</w:t>
            </w:r>
            <w:r>
              <w:rPr>
                <w:sz w:val="22"/>
                <w:szCs w:val="22"/>
              </w:rPr>
              <w:t xml:space="preserve"> </w:t>
            </w:r>
            <w:r w:rsidRPr="0039564E">
              <w:rPr>
                <w:sz w:val="22"/>
                <w:szCs w:val="22"/>
              </w:rPr>
              <w:t>6</w:t>
            </w:r>
          </w:p>
          <w:p w:rsidR="0039564E" w:rsidRPr="00A3729E" w:rsidRDefault="00A3729E" w:rsidP="0039564E">
            <w:pPr>
              <w:jc w:val="both"/>
              <w:rPr>
                <w:sz w:val="22"/>
                <w:szCs w:val="22"/>
              </w:rPr>
            </w:pPr>
            <w:r w:rsidRPr="00A3729E">
              <w:rPr>
                <w:rStyle w:val="12"/>
                <w:rFonts w:ascii="Times New Roman" w:hAnsi="Times New Roman"/>
                <w:color w:val="auto"/>
                <w:sz w:val="22"/>
                <w:szCs w:val="22"/>
              </w:rPr>
              <w:t>Тел.: +7 (495) 787 4887, факс: + 7 (495) 361 1285</w:t>
            </w:r>
          </w:p>
          <w:p w:rsidR="00793F68" w:rsidRDefault="00793F68" w:rsidP="0039564E">
            <w:pPr>
              <w:jc w:val="both"/>
              <w:rPr>
                <w:sz w:val="22"/>
                <w:szCs w:val="22"/>
              </w:rPr>
            </w:pPr>
            <w:r w:rsidRPr="00793F68">
              <w:rPr>
                <w:sz w:val="22"/>
                <w:szCs w:val="22"/>
              </w:rPr>
              <w:t>ИНН/КПП 7722001535/772201001</w:t>
            </w:r>
          </w:p>
          <w:p w:rsidR="0039564E" w:rsidRPr="00793F68" w:rsidRDefault="0039564E" w:rsidP="0039564E">
            <w:pPr>
              <w:rPr>
                <w:sz w:val="22"/>
                <w:szCs w:val="22"/>
              </w:rPr>
            </w:pPr>
            <w:proofErr w:type="gramStart"/>
            <w:r w:rsidRPr="00793F68">
              <w:rPr>
                <w:sz w:val="22"/>
                <w:szCs w:val="22"/>
              </w:rPr>
              <w:t>р</w:t>
            </w:r>
            <w:proofErr w:type="gramEnd"/>
            <w:r w:rsidRPr="00793F68">
              <w:rPr>
                <w:sz w:val="22"/>
                <w:szCs w:val="22"/>
              </w:rPr>
              <w:t>/с 40702810300000014702 в ОАО «Промсвязьбанк», г. Москва</w:t>
            </w:r>
          </w:p>
          <w:p w:rsidR="0039564E" w:rsidRPr="00793F68" w:rsidRDefault="0039564E" w:rsidP="0039564E">
            <w:pPr>
              <w:rPr>
                <w:sz w:val="22"/>
                <w:szCs w:val="22"/>
              </w:rPr>
            </w:pPr>
            <w:r w:rsidRPr="00793F68">
              <w:rPr>
                <w:sz w:val="22"/>
                <w:szCs w:val="22"/>
              </w:rPr>
              <w:t xml:space="preserve">к/с 30101810400000000555 </w:t>
            </w:r>
          </w:p>
          <w:p w:rsidR="0039564E" w:rsidRPr="00793F68" w:rsidRDefault="0039564E" w:rsidP="0039564E">
            <w:pPr>
              <w:jc w:val="both"/>
              <w:rPr>
                <w:sz w:val="22"/>
                <w:szCs w:val="22"/>
              </w:rPr>
            </w:pPr>
            <w:r w:rsidRPr="00793F68">
              <w:rPr>
                <w:sz w:val="22"/>
                <w:szCs w:val="22"/>
              </w:rPr>
              <w:t>БИК 044525555</w:t>
            </w:r>
          </w:p>
          <w:p w:rsidR="00793F68" w:rsidRDefault="00793F68" w:rsidP="0039564E">
            <w:pPr>
              <w:jc w:val="both"/>
              <w:rPr>
                <w:sz w:val="22"/>
                <w:szCs w:val="22"/>
              </w:rPr>
            </w:pPr>
            <w:r w:rsidRPr="00793F68">
              <w:rPr>
                <w:bCs/>
                <w:sz w:val="22"/>
                <w:szCs w:val="22"/>
              </w:rPr>
              <w:t>ОКПО</w:t>
            </w:r>
            <w:r w:rsidRPr="00793F68">
              <w:rPr>
                <w:sz w:val="22"/>
                <w:szCs w:val="22"/>
              </w:rPr>
              <w:t xml:space="preserve"> 11605031</w:t>
            </w:r>
          </w:p>
          <w:p w:rsidR="00487388" w:rsidRDefault="00487388" w:rsidP="0039564E">
            <w:pPr>
              <w:jc w:val="both"/>
              <w:rPr>
                <w:sz w:val="22"/>
                <w:szCs w:val="22"/>
              </w:rPr>
            </w:pPr>
          </w:p>
          <w:p w:rsidR="00487388" w:rsidRDefault="00487388" w:rsidP="0039564E">
            <w:pPr>
              <w:jc w:val="both"/>
              <w:rPr>
                <w:sz w:val="22"/>
                <w:szCs w:val="22"/>
              </w:rPr>
            </w:pPr>
          </w:p>
          <w:p w:rsidR="00487388" w:rsidRDefault="00487388" w:rsidP="0039564E">
            <w:pPr>
              <w:jc w:val="both"/>
              <w:rPr>
                <w:sz w:val="22"/>
                <w:szCs w:val="22"/>
              </w:rPr>
            </w:pPr>
          </w:p>
          <w:p w:rsidR="00487388" w:rsidRDefault="00487388" w:rsidP="00487388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  <w:r w:rsidRPr="0024506C">
              <w:rPr>
                <w:b/>
                <w:sz w:val="22"/>
                <w:szCs w:val="22"/>
              </w:rPr>
              <w:t>Генеральный директо</w:t>
            </w:r>
            <w:r>
              <w:rPr>
                <w:b/>
                <w:sz w:val="22"/>
                <w:szCs w:val="22"/>
              </w:rPr>
              <w:t xml:space="preserve">р </w:t>
            </w:r>
            <w:r w:rsidR="00DA1F83" w:rsidRPr="00DA1F83">
              <w:rPr>
                <w:b/>
                <w:sz w:val="22"/>
                <w:szCs w:val="22"/>
              </w:rPr>
              <w:t>ОАО «ВНИИ НП»</w:t>
            </w:r>
          </w:p>
          <w:p w:rsidR="0049081D" w:rsidRDefault="0049081D" w:rsidP="00487388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081D" w:rsidRPr="0024506C" w:rsidRDefault="0049081D" w:rsidP="00487388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87388" w:rsidRPr="0024506C" w:rsidRDefault="00487388" w:rsidP="00487388">
            <w:pPr>
              <w:pStyle w:val="a3"/>
              <w:ind w:left="0"/>
              <w:rPr>
                <w:sz w:val="22"/>
                <w:szCs w:val="22"/>
              </w:rPr>
            </w:pPr>
          </w:p>
          <w:p w:rsidR="00487388" w:rsidRPr="0024506C" w:rsidRDefault="00487388" w:rsidP="00487388">
            <w:pPr>
              <w:pStyle w:val="a3"/>
              <w:ind w:left="0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 xml:space="preserve">___________________/ </w:t>
            </w:r>
            <w:r w:rsidR="00DA1F83" w:rsidRPr="00DA1F83">
              <w:rPr>
                <w:sz w:val="22"/>
                <w:szCs w:val="22"/>
              </w:rPr>
              <w:t>Винокуров Б.В.</w:t>
            </w:r>
            <w:r>
              <w:rPr>
                <w:sz w:val="22"/>
                <w:szCs w:val="22"/>
              </w:rPr>
              <w:t xml:space="preserve"> </w:t>
            </w:r>
            <w:r w:rsidRPr="0024506C">
              <w:rPr>
                <w:sz w:val="22"/>
                <w:szCs w:val="22"/>
              </w:rPr>
              <w:t>/</w:t>
            </w:r>
          </w:p>
          <w:p w:rsidR="00487388" w:rsidRPr="0024506C" w:rsidRDefault="00487388" w:rsidP="00487388">
            <w:pPr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>М.П.</w:t>
            </w:r>
          </w:p>
          <w:p w:rsidR="00487388" w:rsidRPr="0024506C" w:rsidRDefault="00487388" w:rsidP="00487388">
            <w:pPr>
              <w:rPr>
                <w:rFonts w:ascii="Arial" w:hAnsi="Arial" w:cs="Arial"/>
                <w:sz w:val="22"/>
                <w:szCs w:val="22"/>
              </w:rPr>
            </w:pPr>
          </w:p>
          <w:p w:rsidR="00487388" w:rsidRPr="0039564E" w:rsidRDefault="0049081D" w:rsidP="0048738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«___»                     2013</w:t>
            </w:r>
            <w:r w:rsidRPr="0024506C">
              <w:rPr>
                <w:sz w:val="22"/>
                <w:szCs w:val="22"/>
              </w:rPr>
              <w:t xml:space="preserve"> г</w:t>
            </w:r>
          </w:p>
        </w:tc>
      </w:tr>
      <w:bookmarkEnd w:id="0"/>
    </w:tbl>
    <w:p w:rsidR="00D0672D" w:rsidRDefault="00D0672D" w:rsidP="005816F7">
      <w:pPr>
        <w:jc w:val="right"/>
        <w:rPr>
          <w:sz w:val="24"/>
        </w:rPr>
      </w:pPr>
    </w:p>
    <w:p w:rsidR="006B4071" w:rsidRDefault="00D0672D" w:rsidP="006B4071">
      <w:pPr>
        <w:jc w:val="right"/>
        <w:rPr>
          <w:rFonts w:ascii="Arial" w:hAnsi="Arial" w:cs="Arial"/>
          <w:szCs w:val="22"/>
        </w:rPr>
      </w:pPr>
      <w:r>
        <w:rPr>
          <w:sz w:val="24"/>
        </w:rPr>
        <w:br w:type="page"/>
      </w:r>
      <w:r w:rsidR="008B1745">
        <w:rPr>
          <w:sz w:val="24"/>
        </w:rPr>
        <w:lastRenderedPageBreak/>
        <w:t xml:space="preserve">                                                  </w:t>
      </w:r>
      <w:r w:rsidR="006B4071">
        <w:rPr>
          <w:rFonts w:ascii="Arial" w:hAnsi="Arial" w:cs="Arial"/>
          <w:szCs w:val="22"/>
        </w:rPr>
        <w:t>Приложение №1</w:t>
      </w:r>
    </w:p>
    <w:p w:rsidR="006B4071" w:rsidRDefault="006B4071" w:rsidP="006B407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К Договору поставки № </w:t>
      </w:r>
    </w:p>
    <w:p w:rsidR="005816F7" w:rsidRPr="003A011D" w:rsidRDefault="006B4071" w:rsidP="006B4071">
      <w:pPr>
        <w:jc w:val="right"/>
        <w:rPr>
          <w:b/>
          <w:sz w:val="22"/>
          <w:szCs w:val="22"/>
        </w:rPr>
      </w:pPr>
      <w:r>
        <w:rPr>
          <w:rFonts w:ascii="Arial" w:hAnsi="Arial" w:cs="Arial"/>
          <w:szCs w:val="22"/>
        </w:rPr>
        <w:t>от «___» _______ 2013г</w:t>
      </w:r>
    </w:p>
    <w:p w:rsidR="005816F7" w:rsidRDefault="005816F7" w:rsidP="005816F7">
      <w:pPr>
        <w:jc w:val="center"/>
        <w:rPr>
          <w:b/>
          <w:sz w:val="22"/>
          <w:szCs w:val="22"/>
        </w:rPr>
      </w:pPr>
      <w:r w:rsidRPr="00350DE9">
        <w:rPr>
          <w:b/>
          <w:sz w:val="22"/>
          <w:szCs w:val="22"/>
        </w:rPr>
        <w:t xml:space="preserve">С </w:t>
      </w:r>
      <w:proofErr w:type="gramStart"/>
      <w:r w:rsidRPr="00350DE9">
        <w:rPr>
          <w:b/>
          <w:sz w:val="22"/>
          <w:szCs w:val="22"/>
        </w:rPr>
        <w:t>П</w:t>
      </w:r>
      <w:proofErr w:type="gramEnd"/>
      <w:r w:rsidRPr="00350DE9">
        <w:rPr>
          <w:b/>
          <w:sz w:val="22"/>
          <w:szCs w:val="22"/>
        </w:rPr>
        <w:t xml:space="preserve"> Е Ц И Ф И К А Ц И Я </w:t>
      </w:r>
      <w:r w:rsidR="00F52355">
        <w:rPr>
          <w:b/>
          <w:sz w:val="22"/>
          <w:szCs w:val="22"/>
        </w:rPr>
        <w:t>№1</w:t>
      </w:r>
    </w:p>
    <w:p w:rsidR="00F52355" w:rsidRPr="00350DE9" w:rsidRDefault="00F52355" w:rsidP="005816F7">
      <w:pPr>
        <w:jc w:val="center"/>
        <w:rPr>
          <w:b/>
          <w:sz w:val="22"/>
          <w:szCs w:val="22"/>
        </w:rPr>
      </w:pPr>
    </w:p>
    <w:tbl>
      <w:tblPr>
        <w:tblW w:w="10349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702"/>
        <w:gridCol w:w="4961"/>
        <w:gridCol w:w="1559"/>
        <w:gridCol w:w="850"/>
        <w:gridCol w:w="1277"/>
      </w:tblGrid>
      <w:tr w:rsidR="009240B0" w:rsidTr="00740265">
        <w:trPr>
          <w:trHeight w:val="660"/>
        </w:trPr>
        <w:tc>
          <w:tcPr>
            <w:tcW w:w="170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240B0" w:rsidRPr="00AE6279" w:rsidRDefault="009240B0" w:rsidP="00740265">
            <w:pPr>
              <w:jc w:val="center"/>
              <w:rPr>
                <w:b/>
                <w:bCs/>
                <w:sz w:val="22"/>
              </w:rPr>
            </w:pPr>
            <w:r w:rsidRPr="00AE6279">
              <w:rPr>
                <w:b/>
                <w:bCs/>
                <w:sz w:val="22"/>
              </w:rPr>
              <w:t>Каталожный номер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240B0" w:rsidRPr="00AE6279" w:rsidRDefault="009240B0" w:rsidP="00740265">
            <w:pPr>
              <w:jc w:val="center"/>
              <w:rPr>
                <w:b/>
                <w:bCs/>
                <w:sz w:val="22"/>
              </w:rPr>
            </w:pPr>
            <w:r w:rsidRPr="00AE6279">
              <w:rPr>
                <w:b/>
                <w:bCs/>
                <w:sz w:val="22"/>
              </w:rPr>
              <w:t>Описание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240B0" w:rsidRPr="00AE6279" w:rsidRDefault="009240B0" w:rsidP="00740265">
            <w:pPr>
              <w:jc w:val="center"/>
              <w:rPr>
                <w:b/>
                <w:bCs/>
                <w:sz w:val="22"/>
              </w:rPr>
            </w:pPr>
            <w:r w:rsidRPr="00AE6279">
              <w:rPr>
                <w:b/>
                <w:bCs/>
                <w:sz w:val="22"/>
              </w:rPr>
              <w:t xml:space="preserve">Цена, </w:t>
            </w:r>
            <w:r w:rsidR="003D1B00" w:rsidRPr="00AE6279">
              <w:rPr>
                <w:b/>
                <w:bCs/>
                <w:sz w:val="22"/>
              </w:rPr>
              <w:t>Руб.</w:t>
            </w:r>
            <w:r w:rsidRPr="00AE6279">
              <w:rPr>
                <w:b/>
                <w:bCs/>
                <w:sz w:val="22"/>
              </w:rPr>
              <w:t>, без НДС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240B0" w:rsidRPr="00AE6279" w:rsidRDefault="009240B0" w:rsidP="00740265">
            <w:pPr>
              <w:jc w:val="center"/>
              <w:rPr>
                <w:b/>
                <w:bCs/>
                <w:sz w:val="22"/>
              </w:rPr>
            </w:pPr>
            <w:r w:rsidRPr="00AE6279">
              <w:rPr>
                <w:b/>
                <w:bCs/>
                <w:sz w:val="22"/>
              </w:rPr>
              <w:t>Кол-во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9240B0" w:rsidRPr="00AE6279" w:rsidRDefault="009240B0" w:rsidP="00740265">
            <w:pPr>
              <w:jc w:val="center"/>
              <w:rPr>
                <w:b/>
                <w:bCs/>
                <w:sz w:val="22"/>
              </w:rPr>
            </w:pPr>
            <w:r w:rsidRPr="00AE6279">
              <w:rPr>
                <w:b/>
                <w:bCs/>
                <w:sz w:val="22"/>
              </w:rPr>
              <w:t xml:space="preserve">Сумма, </w:t>
            </w:r>
            <w:r w:rsidR="003D1B00" w:rsidRPr="00AE6279">
              <w:rPr>
                <w:b/>
                <w:bCs/>
                <w:sz w:val="22"/>
              </w:rPr>
              <w:t>Руб</w:t>
            </w:r>
            <w:r w:rsidR="00740265">
              <w:rPr>
                <w:b/>
                <w:bCs/>
                <w:sz w:val="22"/>
              </w:rPr>
              <w:t>.</w:t>
            </w:r>
            <w:r w:rsidRPr="00AE6279">
              <w:rPr>
                <w:b/>
                <w:bCs/>
                <w:sz w:val="22"/>
              </w:rPr>
              <w:t>, без НДС</w:t>
            </w:r>
          </w:p>
        </w:tc>
      </w:tr>
      <w:tr w:rsidR="00B4241A" w:rsidRPr="008E2183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4241A" w:rsidRPr="008E2183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2E9D">
              <w:rPr>
                <w:b/>
                <w:bCs/>
                <w:color w:val="000000"/>
                <w:sz w:val="24"/>
                <w:szCs w:val="24"/>
              </w:rPr>
              <w:t>Итого (Руб.):</w:t>
            </w: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2E9D">
              <w:rPr>
                <w:b/>
                <w:bCs/>
                <w:color w:val="000000"/>
                <w:sz w:val="24"/>
                <w:szCs w:val="24"/>
              </w:rPr>
              <w:t>Сумма НДС (Руб.):</w:t>
            </w: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2E9D">
              <w:rPr>
                <w:b/>
                <w:bCs/>
                <w:color w:val="000000"/>
                <w:sz w:val="24"/>
                <w:szCs w:val="24"/>
              </w:rPr>
              <w:t>Всего (Руб.):</w:t>
            </w: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5816F7" w:rsidRPr="00350DE9" w:rsidRDefault="005816F7" w:rsidP="005816F7">
      <w:pPr>
        <w:pStyle w:val="a5"/>
        <w:rPr>
          <w:b/>
          <w:sz w:val="22"/>
          <w:szCs w:val="22"/>
        </w:rPr>
      </w:pPr>
    </w:p>
    <w:p w:rsidR="00AE476C" w:rsidRDefault="0024506C" w:rsidP="005816F7">
      <w:pPr>
        <w:rPr>
          <w:b/>
          <w:sz w:val="24"/>
          <w:szCs w:val="24"/>
          <w:u w:val="single"/>
        </w:rPr>
      </w:pPr>
      <w:r w:rsidRPr="00F52355">
        <w:rPr>
          <w:b/>
          <w:sz w:val="24"/>
          <w:szCs w:val="24"/>
        </w:rPr>
        <w:t>Всего к оплате</w:t>
      </w:r>
      <w:r w:rsidR="004D27AE">
        <w:rPr>
          <w:sz w:val="24"/>
          <w:szCs w:val="24"/>
        </w:rPr>
        <w:t>:</w:t>
      </w:r>
      <w:r w:rsidR="00A23002" w:rsidRPr="00A23002">
        <w:rPr>
          <w:rFonts w:ascii="Arial" w:hAnsi="Arial" w:cs="Arial"/>
          <w:color w:val="000000"/>
        </w:rPr>
        <w:t xml:space="preserve"> </w:t>
      </w:r>
      <w:r w:rsidR="00204882">
        <w:rPr>
          <w:color w:val="000000"/>
          <w:sz w:val="24"/>
          <w:szCs w:val="24"/>
        </w:rPr>
        <w:t xml:space="preserve">___________ </w:t>
      </w:r>
      <w:r w:rsidR="00FC3328">
        <w:rPr>
          <w:color w:val="000000"/>
          <w:sz w:val="24"/>
          <w:szCs w:val="24"/>
        </w:rPr>
        <w:t>рублей</w:t>
      </w:r>
      <w:proofErr w:type="gramStart"/>
      <w:r w:rsidR="00FC3328">
        <w:rPr>
          <w:color w:val="000000"/>
          <w:sz w:val="24"/>
          <w:szCs w:val="24"/>
        </w:rPr>
        <w:t xml:space="preserve"> </w:t>
      </w:r>
      <w:r w:rsidR="001754FF" w:rsidRPr="001754FF">
        <w:rPr>
          <w:color w:val="000000"/>
          <w:sz w:val="24"/>
          <w:szCs w:val="24"/>
        </w:rPr>
        <w:t>(</w:t>
      </w:r>
      <w:r w:rsidR="00204882">
        <w:rPr>
          <w:color w:val="000000"/>
          <w:sz w:val="24"/>
          <w:szCs w:val="24"/>
        </w:rPr>
        <w:t>_______</w:t>
      </w:r>
      <w:r w:rsidR="001754FF" w:rsidRPr="001754FF">
        <w:rPr>
          <w:color w:val="000000"/>
          <w:sz w:val="24"/>
          <w:szCs w:val="24"/>
        </w:rPr>
        <w:t>)</w:t>
      </w:r>
      <w:r w:rsidR="00FC3328">
        <w:rPr>
          <w:color w:val="000000"/>
          <w:sz w:val="24"/>
          <w:szCs w:val="24"/>
        </w:rPr>
        <w:t xml:space="preserve">, </w:t>
      </w:r>
      <w:proofErr w:type="gramEnd"/>
      <w:r w:rsidR="001754FF" w:rsidRPr="001754FF">
        <w:rPr>
          <w:color w:val="000000"/>
          <w:sz w:val="24"/>
          <w:szCs w:val="24"/>
        </w:rPr>
        <w:t xml:space="preserve">в том числе НДС: </w:t>
      </w:r>
      <w:r w:rsidR="00204882">
        <w:rPr>
          <w:color w:val="000000"/>
          <w:sz w:val="24"/>
          <w:szCs w:val="24"/>
        </w:rPr>
        <w:t>__________</w:t>
      </w:r>
      <w:r w:rsidR="001754FF" w:rsidRPr="001754FF">
        <w:rPr>
          <w:color w:val="000000"/>
          <w:sz w:val="24"/>
          <w:szCs w:val="24"/>
        </w:rPr>
        <w:tab/>
      </w:r>
      <w:r w:rsidR="001754FF" w:rsidRPr="001754FF">
        <w:rPr>
          <w:color w:val="000000"/>
          <w:sz w:val="24"/>
          <w:szCs w:val="24"/>
        </w:rPr>
        <w:tab/>
      </w:r>
      <w:r w:rsidR="001754FF" w:rsidRPr="001754FF">
        <w:rPr>
          <w:color w:val="000000"/>
          <w:sz w:val="24"/>
          <w:szCs w:val="24"/>
        </w:rPr>
        <w:tab/>
      </w:r>
      <w:r w:rsidR="001754FF" w:rsidRPr="001754FF">
        <w:rPr>
          <w:color w:val="000000"/>
          <w:sz w:val="24"/>
          <w:szCs w:val="24"/>
        </w:rPr>
        <w:tab/>
      </w:r>
      <w:r w:rsidR="001754FF" w:rsidRPr="001754FF">
        <w:rPr>
          <w:color w:val="000000"/>
          <w:sz w:val="24"/>
          <w:szCs w:val="24"/>
        </w:rPr>
        <w:tab/>
      </w:r>
    </w:p>
    <w:p w:rsidR="000E06DB" w:rsidRPr="000075B5" w:rsidRDefault="000E06DB" w:rsidP="000075B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1.</w:t>
      </w:r>
      <w:r w:rsidR="00AE476C" w:rsidRPr="000E06DB">
        <w:rPr>
          <w:b/>
          <w:sz w:val="24"/>
          <w:szCs w:val="24"/>
        </w:rPr>
        <w:t>Условия оплаты</w:t>
      </w:r>
      <w:proofErr w:type="gramStart"/>
      <w:r w:rsidR="00AE476C" w:rsidRPr="000075B5">
        <w:rPr>
          <w:b/>
          <w:sz w:val="24"/>
          <w:szCs w:val="24"/>
        </w:rPr>
        <w:t>:</w:t>
      </w:r>
      <w:r w:rsidR="000B4697" w:rsidRPr="000075B5">
        <w:rPr>
          <w:sz w:val="24"/>
          <w:szCs w:val="24"/>
        </w:rPr>
        <w:t>.</w:t>
      </w:r>
      <w:proofErr w:type="gramEnd"/>
    </w:p>
    <w:p w:rsidR="00AE476C" w:rsidRPr="00A23002" w:rsidRDefault="00AE476C" w:rsidP="00AE476C">
      <w:pPr>
        <w:rPr>
          <w:sz w:val="24"/>
          <w:szCs w:val="24"/>
        </w:rPr>
      </w:pPr>
      <w:r w:rsidRPr="00A23002">
        <w:rPr>
          <w:b/>
          <w:sz w:val="24"/>
          <w:szCs w:val="24"/>
        </w:rPr>
        <w:t>2</w:t>
      </w:r>
      <w:r w:rsidRPr="00A23002">
        <w:rPr>
          <w:sz w:val="24"/>
          <w:szCs w:val="24"/>
        </w:rPr>
        <w:t>.</w:t>
      </w:r>
      <w:r w:rsidR="00BF1C18" w:rsidRPr="00BF1C18">
        <w:rPr>
          <w:sz w:val="24"/>
          <w:szCs w:val="24"/>
        </w:rPr>
        <w:t xml:space="preserve"> </w:t>
      </w:r>
      <w:r w:rsidRPr="00A23002">
        <w:rPr>
          <w:b/>
          <w:sz w:val="24"/>
          <w:szCs w:val="24"/>
        </w:rPr>
        <w:t>Доставка</w:t>
      </w:r>
      <w:r w:rsidR="00A23002">
        <w:rPr>
          <w:sz w:val="24"/>
          <w:szCs w:val="24"/>
        </w:rPr>
        <w:t>:</w:t>
      </w:r>
      <w:r w:rsidR="000B4697">
        <w:rPr>
          <w:sz w:val="24"/>
          <w:szCs w:val="24"/>
        </w:rPr>
        <w:t xml:space="preserve"> </w:t>
      </w:r>
      <w:r w:rsidRPr="00A23002">
        <w:rPr>
          <w:sz w:val="24"/>
          <w:szCs w:val="24"/>
        </w:rPr>
        <w:t>до склада Покупателя.</w:t>
      </w:r>
    </w:p>
    <w:p w:rsidR="00AE476C" w:rsidRPr="00A23002" w:rsidRDefault="00AE476C" w:rsidP="00AE476C">
      <w:pPr>
        <w:rPr>
          <w:sz w:val="24"/>
          <w:szCs w:val="24"/>
        </w:rPr>
      </w:pPr>
      <w:r w:rsidRPr="00A23002">
        <w:rPr>
          <w:b/>
          <w:sz w:val="24"/>
          <w:szCs w:val="24"/>
        </w:rPr>
        <w:t>3.</w:t>
      </w:r>
      <w:r w:rsidR="00BF1C18" w:rsidRPr="00BF1C18">
        <w:rPr>
          <w:b/>
          <w:sz w:val="24"/>
          <w:szCs w:val="24"/>
        </w:rPr>
        <w:t xml:space="preserve"> </w:t>
      </w:r>
      <w:r w:rsidRPr="00A23002">
        <w:rPr>
          <w:b/>
          <w:sz w:val="24"/>
          <w:szCs w:val="24"/>
        </w:rPr>
        <w:t>Оплата</w:t>
      </w:r>
      <w:r w:rsidR="00A23002">
        <w:rPr>
          <w:sz w:val="24"/>
          <w:szCs w:val="24"/>
        </w:rPr>
        <w:t>:</w:t>
      </w:r>
      <w:r w:rsidRPr="00A23002">
        <w:rPr>
          <w:b/>
          <w:sz w:val="24"/>
          <w:szCs w:val="24"/>
        </w:rPr>
        <w:t xml:space="preserve"> </w:t>
      </w:r>
      <w:r w:rsidR="00676393">
        <w:rPr>
          <w:b/>
          <w:sz w:val="24"/>
          <w:szCs w:val="24"/>
        </w:rPr>
        <w:t xml:space="preserve">____ </w:t>
      </w:r>
      <w:r w:rsidRPr="00A23002">
        <w:rPr>
          <w:sz w:val="24"/>
          <w:szCs w:val="24"/>
        </w:rPr>
        <w:t>в рублях.</w:t>
      </w:r>
    </w:p>
    <w:p w:rsidR="00135C0B" w:rsidRPr="00A23002" w:rsidRDefault="00542DA3" w:rsidP="005816F7">
      <w:pPr>
        <w:rPr>
          <w:sz w:val="24"/>
          <w:szCs w:val="24"/>
        </w:rPr>
      </w:pPr>
      <w:r w:rsidRPr="00A23002">
        <w:rPr>
          <w:b/>
          <w:sz w:val="24"/>
          <w:szCs w:val="24"/>
        </w:rPr>
        <w:t>4</w:t>
      </w:r>
      <w:r w:rsidR="00135C0B" w:rsidRPr="00A23002">
        <w:rPr>
          <w:b/>
          <w:sz w:val="24"/>
          <w:szCs w:val="24"/>
        </w:rPr>
        <w:t>.</w:t>
      </w:r>
      <w:r w:rsidR="00135C0B" w:rsidRPr="00A23002">
        <w:rPr>
          <w:sz w:val="24"/>
          <w:szCs w:val="24"/>
        </w:rPr>
        <w:t xml:space="preserve"> </w:t>
      </w:r>
      <w:r w:rsidR="00135C0B" w:rsidRPr="00BF1C18">
        <w:rPr>
          <w:b/>
          <w:sz w:val="24"/>
          <w:szCs w:val="24"/>
        </w:rPr>
        <w:t>Гарантия на обо</w:t>
      </w:r>
      <w:r w:rsidR="008F1E89" w:rsidRPr="00BF1C18">
        <w:rPr>
          <w:b/>
          <w:sz w:val="24"/>
          <w:szCs w:val="24"/>
        </w:rPr>
        <w:t>рудование</w:t>
      </w:r>
      <w:r w:rsidR="008F1E89" w:rsidRPr="00A23002">
        <w:rPr>
          <w:sz w:val="24"/>
          <w:szCs w:val="24"/>
        </w:rPr>
        <w:t xml:space="preserve"> составляет 12 месяцев.</w:t>
      </w:r>
    </w:p>
    <w:p w:rsidR="00F52355" w:rsidRDefault="00212D81" w:rsidP="005816F7">
      <w:pPr>
        <w:jc w:val="both"/>
        <w:rPr>
          <w:sz w:val="24"/>
          <w:szCs w:val="24"/>
        </w:rPr>
      </w:pPr>
      <w:r w:rsidRPr="00212D81">
        <w:rPr>
          <w:b/>
          <w:sz w:val="24"/>
          <w:szCs w:val="24"/>
        </w:rPr>
        <w:t>5</w:t>
      </w:r>
      <w:r w:rsidR="0094168D" w:rsidRPr="0094168D">
        <w:rPr>
          <w:b/>
          <w:sz w:val="24"/>
          <w:szCs w:val="24"/>
        </w:rPr>
        <w:t>. Срок поставки:</w:t>
      </w:r>
      <w:r w:rsidR="0094168D" w:rsidRPr="0094168D">
        <w:rPr>
          <w:sz w:val="24"/>
          <w:szCs w:val="24"/>
        </w:rPr>
        <w:t xml:space="preserve"> </w:t>
      </w:r>
      <w:r w:rsidR="005816F7" w:rsidRPr="0094168D">
        <w:rPr>
          <w:sz w:val="24"/>
          <w:szCs w:val="24"/>
        </w:rPr>
        <w:t>Поставка Товара</w:t>
      </w:r>
      <w:r w:rsidR="005816F7">
        <w:rPr>
          <w:b/>
          <w:sz w:val="24"/>
          <w:szCs w:val="24"/>
        </w:rPr>
        <w:t xml:space="preserve"> </w:t>
      </w:r>
      <w:proofErr w:type="gramStart"/>
      <w:r w:rsidR="00656776">
        <w:rPr>
          <w:sz w:val="24"/>
          <w:szCs w:val="24"/>
        </w:rPr>
        <w:t xml:space="preserve">производится в течение </w:t>
      </w:r>
      <w:r w:rsidR="000B0F3B">
        <w:rPr>
          <w:sz w:val="24"/>
          <w:szCs w:val="24"/>
        </w:rPr>
        <w:t xml:space="preserve">______________________ </w:t>
      </w:r>
      <w:r w:rsidR="0094168D">
        <w:rPr>
          <w:sz w:val="24"/>
          <w:szCs w:val="24"/>
        </w:rPr>
        <w:t>Досрочная поставка Товара возможна</w:t>
      </w:r>
      <w:proofErr w:type="gramEnd"/>
      <w:r w:rsidR="0094168D">
        <w:rPr>
          <w:sz w:val="24"/>
          <w:szCs w:val="24"/>
        </w:rPr>
        <w:t xml:space="preserve"> по согласованию Сторон.</w:t>
      </w:r>
      <w:r w:rsidR="00F52355" w:rsidRPr="00F52355">
        <w:rPr>
          <w:sz w:val="24"/>
          <w:szCs w:val="24"/>
        </w:rPr>
        <w:t xml:space="preserve"> </w:t>
      </w:r>
    </w:p>
    <w:p w:rsidR="001D091A" w:rsidRDefault="001D091A" w:rsidP="005816F7">
      <w:pPr>
        <w:rPr>
          <w:sz w:val="24"/>
          <w:szCs w:val="24"/>
        </w:rPr>
      </w:pPr>
      <w:bookmarkStart w:id="1" w:name="_GoBack"/>
      <w:bookmarkEnd w:id="1"/>
    </w:p>
    <w:tbl>
      <w:tblPr>
        <w:tblW w:w="9563" w:type="dxa"/>
        <w:tblInd w:w="288" w:type="dxa"/>
        <w:tblLayout w:type="fixed"/>
        <w:tblLook w:val="01E0" w:firstRow="1" w:lastRow="1" w:firstColumn="1" w:lastColumn="1" w:noHBand="0" w:noVBand="0"/>
      </w:tblPr>
      <w:tblGrid>
        <w:gridCol w:w="4860"/>
        <w:gridCol w:w="4703"/>
      </w:tblGrid>
      <w:tr w:rsidR="005816F7" w:rsidRPr="00350DE9">
        <w:trPr>
          <w:trHeight w:val="1681"/>
        </w:trPr>
        <w:tc>
          <w:tcPr>
            <w:tcW w:w="4860" w:type="dxa"/>
          </w:tcPr>
          <w:p w:rsidR="005816F7" w:rsidRDefault="00A23002" w:rsidP="00E4615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  <w:p w:rsidR="007137B2" w:rsidRPr="0094168D" w:rsidRDefault="007137B2" w:rsidP="00E46150">
            <w:pPr>
              <w:rPr>
                <w:b/>
                <w:sz w:val="24"/>
                <w:szCs w:val="24"/>
              </w:rPr>
            </w:pPr>
          </w:p>
          <w:p w:rsidR="004976FC" w:rsidRDefault="006B4071" w:rsidP="004976FC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Должность</w:t>
            </w:r>
          </w:p>
          <w:p w:rsidR="004976FC" w:rsidRDefault="004976FC" w:rsidP="004976FC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76FC" w:rsidRPr="0024506C" w:rsidRDefault="004976FC" w:rsidP="004976FC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76FC" w:rsidRPr="0024506C" w:rsidRDefault="004976FC" w:rsidP="004976FC">
            <w:pPr>
              <w:pStyle w:val="a3"/>
              <w:ind w:left="0"/>
              <w:rPr>
                <w:sz w:val="22"/>
                <w:szCs w:val="22"/>
              </w:rPr>
            </w:pPr>
          </w:p>
          <w:p w:rsidR="004976FC" w:rsidRPr="0024506C" w:rsidRDefault="004976FC" w:rsidP="004976FC">
            <w:pPr>
              <w:pStyle w:val="a3"/>
              <w:ind w:left="0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 xml:space="preserve">___________________/ </w:t>
            </w:r>
            <w:r w:rsidR="006B4071">
              <w:rPr>
                <w:sz w:val="22"/>
                <w:szCs w:val="22"/>
              </w:rPr>
              <w:t>ФИО</w:t>
            </w:r>
            <w:r>
              <w:rPr>
                <w:sz w:val="22"/>
                <w:szCs w:val="22"/>
              </w:rPr>
              <w:t xml:space="preserve"> </w:t>
            </w:r>
            <w:r w:rsidRPr="0024506C">
              <w:rPr>
                <w:sz w:val="22"/>
                <w:szCs w:val="22"/>
              </w:rPr>
              <w:t>/</w:t>
            </w:r>
          </w:p>
          <w:p w:rsidR="004976FC" w:rsidRDefault="004976FC" w:rsidP="004976FC">
            <w:pPr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>М.П.</w:t>
            </w:r>
          </w:p>
          <w:p w:rsidR="00711283" w:rsidRDefault="00711283" w:rsidP="004976FC">
            <w:pPr>
              <w:rPr>
                <w:sz w:val="22"/>
                <w:szCs w:val="22"/>
              </w:rPr>
            </w:pPr>
          </w:p>
          <w:p w:rsidR="00FC63A1" w:rsidRPr="00FC63A1" w:rsidRDefault="00FC63A1" w:rsidP="004976FC">
            <w:pPr>
              <w:rPr>
                <w:sz w:val="22"/>
                <w:szCs w:val="22"/>
              </w:rPr>
            </w:pPr>
          </w:p>
          <w:p w:rsidR="0094168D" w:rsidRPr="0094168D" w:rsidRDefault="004976FC" w:rsidP="004976FC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«___»                     2013</w:t>
            </w:r>
            <w:r w:rsidRPr="0024506C">
              <w:rPr>
                <w:sz w:val="22"/>
                <w:szCs w:val="22"/>
              </w:rPr>
              <w:t xml:space="preserve"> г</w:t>
            </w:r>
          </w:p>
        </w:tc>
        <w:tc>
          <w:tcPr>
            <w:tcW w:w="4703" w:type="dxa"/>
          </w:tcPr>
          <w:p w:rsidR="005816F7" w:rsidRPr="0094168D" w:rsidRDefault="00A23002" w:rsidP="00E46150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ПОКУПАТЕЛЬ:</w:t>
            </w:r>
          </w:p>
          <w:p w:rsidR="00747498" w:rsidRDefault="00747498" w:rsidP="00747498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76FC" w:rsidRDefault="004976FC" w:rsidP="004976FC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  <w:r w:rsidRPr="0024506C">
              <w:rPr>
                <w:b/>
                <w:sz w:val="22"/>
                <w:szCs w:val="22"/>
              </w:rPr>
              <w:t>Генеральный директо</w:t>
            </w:r>
            <w:r>
              <w:rPr>
                <w:b/>
                <w:sz w:val="22"/>
                <w:szCs w:val="22"/>
              </w:rPr>
              <w:t xml:space="preserve">р </w:t>
            </w:r>
            <w:r w:rsidRPr="00DA1F83">
              <w:rPr>
                <w:b/>
                <w:sz w:val="22"/>
                <w:szCs w:val="22"/>
              </w:rPr>
              <w:t>ОАО «ВНИИ НП»</w:t>
            </w:r>
          </w:p>
          <w:p w:rsidR="004976FC" w:rsidRDefault="004976FC" w:rsidP="004976FC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76FC" w:rsidRPr="0024506C" w:rsidRDefault="004976FC" w:rsidP="004976FC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76FC" w:rsidRPr="0024506C" w:rsidRDefault="004976FC" w:rsidP="004976FC">
            <w:pPr>
              <w:pStyle w:val="a3"/>
              <w:ind w:left="0"/>
              <w:rPr>
                <w:sz w:val="22"/>
                <w:szCs w:val="22"/>
              </w:rPr>
            </w:pPr>
          </w:p>
          <w:p w:rsidR="004976FC" w:rsidRPr="0024506C" w:rsidRDefault="004976FC" w:rsidP="004976FC">
            <w:pPr>
              <w:pStyle w:val="a3"/>
              <w:ind w:left="0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 xml:space="preserve">___________________/ </w:t>
            </w:r>
            <w:r w:rsidRPr="00DA1F83">
              <w:rPr>
                <w:sz w:val="22"/>
                <w:szCs w:val="22"/>
              </w:rPr>
              <w:t>Винокуров Б.В.</w:t>
            </w:r>
            <w:r>
              <w:rPr>
                <w:sz w:val="22"/>
                <w:szCs w:val="22"/>
              </w:rPr>
              <w:t xml:space="preserve"> </w:t>
            </w:r>
            <w:r w:rsidRPr="0024506C">
              <w:rPr>
                <w:sz w:val="22"/>
                <w:szCs w:val="22"/>
              </w:rPr>
              <w:t>/</w:t>
            </w:r>
          </w:p>
          <w:p w:rsidR="004976FC" w:rsidRDefault="004976FC" w:rsidP="004976FC">
            <w:pPr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>М.П.</w:t>
            </w:r>
          </w:p>
          <w:p w:rsidR="00FC63A1" w:rsidRPr="0024506C" w:rsidRDefault="00FC63A1" w:rsidP="004976FC">
            <w:pPr>
              <w:rPr>
                <w:sz w:val="22"/>
                <w:szCs w:val="22"/>
              </w:rPr>
            </w:pPr>
          </w:p>
          <w:p w:rsidR="004976FC" w:rsidRPr="0024506C" w:rsidRDefault="004976FC" w:rsidP="004976FC">
            <w:pPr>
              <w:rPr>
                <w:rFonts w:ascii="Arial" w:hAnsi="Arial" w:cs="Arial"/>
                <w:sz w:val="22"/>
                <w:szCs w:val="22"/>
              </w:rPr>
            </w:pPr>
          </w:p>
          <w:p w:rsidR="0094168D" w:rsidRPr="0094168D" w:rsidRDefault="004976FC" w:rsidP="004976FC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sz w:val="22"/>
                <w:szCs w:val="22"/>
              </w:rPr>
              <w:t>«___»                     2013</w:t>
            </w:r>
            <w:r w:rsidRPr="0024506C">
              <w:rPr>
                <w:sz w:val="22"/>
                <w:szCs w:val="22"/>
              </w:rPr>
              <w:t xml:space="preserve"> г</w:t>
            </w:r>
          </w:p>
        </w:tc>
      </w:tr>
    </w:tbl>
    <w:p w:rsidR="006B4071" w:rsidRDefault="006B4071" w:rsidP="004D27AE">
      <w:pPr>
        <w:pStyle w:val="1"/>
        <w:rPr>
          <w:rFonts w:eastAsia="Times New Roman"/>
          <w:sz w:val="24"/>
          <w:u w:val="none"/>
        </w:rPr>
      </w:pPr>
    </w:p>
    <w:p w:rsidR="006B4071" w:rsidRDefault="006B4071" w:rsidP="006B4071">
      <w:r>
        <w:br w:type="page"/>
      </w:r>
    </w:p>
    <w:p w:rsidR="006B4071" w:rsidRDefault="006B4071" w:rsidP="006B407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Приложение №2</w:t>
      </w:r>
    </w:p>
    <w:p w:rsidR="006B4071" w:rsidRDefault="006B4071" w:rsidP="006B407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К Договору поставки № </w:t>
      </w:r>
    </w:p>
    <w:p w:rsidR="006B4071" w:rsidRDefault="006B4071" w:rsidP="006B407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от «___» _______ 2013г.</w:t>
      </w: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  <w:r w:rsidRPr="0081449B">
        <w:rPr>
          <w:rFonts w:ascii="Arial" w:hAnsi="Arial" w:cs="Arial"/>
          <w:szCs w:val="22"/>
        </w:rPr>
        <w:t>ТЕХНИЧЕСКОЕ ПРЕДЛОЖЕНИЕ</w:t>
      </w: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</w:p>
    <w:tbl>
      <w:tblPr>
        <w:tblW w:w="9563" w:type="dxa"/>
        <w:tblInd w:w="288" w:type="dxa"/>
        <w:tblLayout w:type="fixed"/>
        <w:tblLook w:val="01E0" w:firstRow="1" w:lastRow="1" w:firstColumn="1" w:lastColumn="1" w:noHBand="0" w:noVBand="0"/>
      </w:tblPr>
      <w:tblGrid>
        <w:gridCol w:w="4860"/>
        <w:gridCol w:w="4703"/>
      </w:tblGrid>
      <w:tr w:rsidR="006B4071" w:rsidRPr="00350DE9" w:rsidTr="003E0CED">
        <w:trPr>
          <w:trHeight w:val="1681"/>
        </w:trPr>
        <w:tc>
          <w:tcPr>
            <w:tcW w:w="4860" w:type="dxa"/>
          </w:tcPr>
          <w:p w:rsidR="006B4071" w:rsidRDefault="006B4071" w:rsidP="003E0CE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  <w:p w:rsidR="006B4071" w:rsidRPr="0094168D" w:rsidRDefault="006B4071" w:rsidP="003E0CED">
            <w:pPr>
              <w:rPr>
                <w:b/>
                <w:sz w:val="24"/>
                <w:szCs w:val="24"/>
              </w:rPr>
            </w:pPr>
          </w:p>
          <w:p w:rsidR="006B4071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Должность</w:t>
            </w:r>
          </w:p>
          <w:p w:rsidR="006B4071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6B4071" w:rsidRPr="0024506C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6B4071" w:rsidRPr="0024506C" w:rsidRDefault="006B4071" w:rsidP="003E0CED">
            <w:pPr>
              <w:pStyle w:val="a3"/>
              <w:ind w:left="0"/>
              <w:rPr>
                <w:sz w:val="22"/>
                <w:szCs w:val="22"/>
              </w:rPr>
            </w:pPr>
          </w:p>
          <w:p w:rsidR="006B4071" w:rsidRPr="0024506C" w:rsidRDefault="006B4071" w:rsidP="003E0CED">
            <w:pPr>
              <w:pStyle w:val="a3"/>
              <w:ind w:left="0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 xml:space="preserve">___________________/ </w:t>
            </w:r>
            <w:r>
              <w:rPr>
                <w:sz w:val="22"/>
                <w:szCs w:val="22"/>
              </w:rPr>
              <w:t xml:space="preserve">ФИО </w:t>
            </w:r>
            <w:r w:rsidRPr="0024506C">
              <w:rPr>
                <w:sz w:val="22"/>
                <w:szCs w:val="22"/>
              </w:rPr>
              <w:t>/</w:t>
            </w:r>
          </w:p>
          <w:p w:rsidR="006B4071" w:rsidRDefault="006B4071" w:rsidP="003E0CED">
            <w:pPr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>М.П.</w:t>
            </w:r>
          </w:p>
          <w:p w:rsidR="006B4071" w:rsidRDefault="006B4071" w:rsidP="003E0CED">
            <w:pPr>
              <w:rPr>
                <w:sz w:val="22"/>
                <w:szCs w:val="22"/>
              </w:rPr>
            </w:pPr>
          </w:p>
          <w:p w:rsidR="006B4071" w:rsidRPr="00FC63A1" w:rsidRDefault="006B4071" w:rsidP="003E0CED">
            <w:pPr>
              <w:rPr>
                <w:sz w:val="22"/>
                <w:szCs w:val="22"/>
              </w:rPr>
            </w:pPr>
          </w:p>
          <w:p w:rsidR="006B4071" w:rsidRPr="0094168D" w:rsidRDefault="006B4071" w:rsidP="003E0CED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«___»                     2013</w:t>
            </w:r>
            <w:r w:rsidRPr="0024506C">
              <w:rPr>
                <w:sz w:val="22"/>
                <w:szCs w:val="22"/>
              </w:rPr>
              <w:t xml:space="preserve"> г</w:t>
            </w:r>
          </w:p>
        </w:tc>
        <w:tc>
          <w:tcPr>
            <w:tcW w:w="4703" w:type="dxa"/>
          </w:tcPr>
          <w:p w:rsidR="006B4071" w:rsidRPr="0094168D" w:rsidRDefault="006B4071" w:rsidP="003E0CED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ПОКУПАТЕЛЬ:</w:t>
            </w:r>
          </w:p>
          <w:p w:rsidR="006B4071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6B4071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  <w:r w:rsidRPr="0024506C">
              <w:rPr>
                <w:b/>
                <w:sz w:val="22"/>
                <w:szCs w:val="22"/>
              </w:rPr>
              <w:t>Генеральный директо</w:t>
            </w:r>
            <w:r>
              <w:rPr>
                <w:b/>
                <w:sz w:val="22"/>
                <w:szCs w:val="22"/>
              </w:rPr>
              <w:t xml:space="preserve">р </w:t>
            </w:r>
            <w:r w:rsidRPr="00DA1F83">
              <w:rPr>
                <w:b/>
                <w:sz w:val="22"/>
                <w:szCs w:val="22"/>
              </w:rPr>
              <w:t>ОАО «ВНИИ НП»</w:t>
            </w:r>
          </w:p>
          <w:p w:rsidR="006B4071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6B4071" w:rsidRPr="0024506C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6B4071" w:rsidRPr="0024506C" w:rsidRDefault="006B4071" w:rsidP="003E0CED">
            <w:pPr>
              <w:pStyle w:val="a3"/>
              <w:ind w:left="0"/>
              <w:rPr>
                <w:sz w:val="22"/>
                <w:szCs w:val="22"/>
              </w:rPr>
            </w:pPr>
          </w:p>
          <w:p w:rsidR="006B4071" w:rsidRPr="0024506C" w:rsidRDefault="006B4071" w:rsidP="003E0CED">
            <w:pPr>
              <w:pStyle w:val="a3"/>
              <w:ind w:left="0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 xml:space="preserve">___________________/ </w:t>
            </w:r>
            <w:r w:rsidRPr="00DA1F83">
              <w:rPr>
                <w:sz w:val="22"/>
                <w:szCs w:val="22"/>
              </w:rPr>
              <w:t>Винокуров Б.В.</w:t>
            </w:r>
            <w:r>
              <w:rPr>
                <w:sz w:val="22"/>
                <w:szCs w:val="22"/>
              </w:rPr>
              <w:t xml:space="preserve"> </w:t>
            </w:r>
            <w:r w:rsidRPr="0024506C">
              <w:rPr>
                <w:sz w:val="22"/>
                <w:szCs w:val="22"/>
              </w:rPr>
              <w:t>/</w:t>
            </w:r>
          </w:p>
          <w:p w:rsidR="006B4071" w:rsidRDefault="006B4071" w:rsidP="003E0CED">
            <w:pPr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>М.П.</w:t>
            </w:r>
          </w:p>
          <w:p w:rsidR="006B4071" w:rsidRPr="0024506C" w:rsidRDefault="006B4071" w:rsidP="003E0CED">
            <w:pPr>
              <w:rPr>
                <w:sz w:val="22"/>
                <w:szCs w:val="22"/>
              </w:rPr>
            </w:pPr>
          </w:p>
          <w:p w:rsidR="006B4071" w:rsidRPr="0024506C" w:rsidRDefault="006B4071" w:rsidP="003E0CED">
            <w:pPr>
              <w:rPr>
                <w:rFonts w:ascii="Arial" w:hAnsi="Arial" w:cs="Arial"/>
                <w:sz w:val="22"/>
                <w:szCs w:val="22"/>
              </w:rPr>
            </w:pPr>
          </w:p>
          <w:p w:rsidR="006B4071" w:rsidRPr="0094168D" w:rsidRDefault="006B4071" w:rsidP="003E0CED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sz w:val="22"/>
                <w:szCs w:val="22"/>
              </w:rPr>
              <w:t>«___»                     2013</w:t>
            </w:r>
            <w:r w:rsidRPr="0024506C">
              <w:rPr>
                <w:sz w:val="22"/>
                <w:szCs w:val="22"/>
              </w:rPr>
              <w:t xml:space="preserve"> г</w:t>
            </w:r>
          </w:p>
        </w:tc>
      </w:tr>
    </w:tbl>
    <w:p w:rsidR="008B1745" w:rsidRDefault="008B1745" w:rsidP="004D27AE">
      <w:pPr>
        <w:pStyle w:val="1"/>
        <w:rPr>
          <w:rFonts w:eastAsia="Times New Roman"/>
          <w:sz w:val="24"/>
          <w:u w:val="none"/>
        </w:rPr>
      </w:pPr>
    </w:p>
    <w:sectPr w:rsidR="008B1745" w:rsidSect="0037038A">
      <w:pgSz w:w="11906" w:h="16838"/>
      <w:pgMar w:top="567" w:right="567" w:bottom="567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33D0A"/>
    <w:multiLevelType w:val="multilevel"/>
    <w:tmpl w:val="F7F2AD72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578"/>
        </w:tabs>
        <w:ind w:left="57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507"/>
        </w:tabs>
        <w:ind w:left="50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96"/>
        </w:tabs>
        <w:ind w:left="7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725"/>
        </w:tabs>
        <w:ind w:left="7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14"/>
        </w:tabs>
        <w:ind w:left="101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3"/>
        </w:tabs>
        <w:ind w:left="94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2"/>
        </w:tabs>
        <w:ind w:left="1232" w:hanging="1800"/>
      </w:pPr>
      <w:rPr>
        <w:rFonts w:cs="Times New Roman" w:hint="default"/>
      </w:rPr>
    </w:lvl>
  </w:abstractNum>
  <w:abstractNum w:abstractNumId="1">
    <w:nsid w:val="0B2D6B3D"/>
    <w:multiLevelType w:val="multilevel"/>
    <w:tmpl w:val="226845A4"/>
    <w:lvl w:ilvl="0">
      <w:start w:val="3"/>
      <w:numFmt w:val="decimal"/>
      <w:lvlText w:val="%1."/>
      <w:lvlJc w:val="left"/>
      <w:pPr>
        <w:tabs>
          <w:tab w:val="num" w:pos="409"/>
        </w:tabs>
        <w:ind w:left="409" w:hanging="48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89"/>
        </w:tabs>
        <w:ind w:left="28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649"/>
        </w:tabs>
        <w:ind w:left="6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649"/>
        </w:tabs>
        <w:ind w:left="64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09"/>
        </w:tabs>
        <w:ind w:left="100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09"/>
        </w:tabs>
        <w:ind w:left="100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69"/>
        </w:tabs>
        <w:ind w:left="136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369"/>
        </w:tabs>
        <w:ind w:left="136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729"/>
        </w:tabs>
        <w:ind w:left="1729" w:hanging="1800"/>
      </w:pPr>
      <w:rPr>
        <w:rFonts w:cs="Times New Roman" w:hint="default"/>
      </w:rPr>
    </w:lvl>
  </w:abstractNum>
  <w:abstractNum w:abstractNumId="2">
    <w:nsid w:val="0D3562B2"/>
    <w:multiLevelType w:val="hybridMultilevel"/>
    <w:tmpl w:val="0992A0E4"/>
    <w:lvl w:ilvl="0" w:tplc="04190001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3">
    <w:nsid w:val="0F641AAE"/>
    <w:multiLevelType w:val="multilevel"/>
    <w:tmpl w:val="7F18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  <w:sz w:val="24"/>
      </w:rPr>
    </w:lvl>
  </w:abstractNum>
  <w:abstractNum w:abstractNumId="4">
    <w:nsid w:val="151F771D"/>
    <w:multiLevelType w:val="multilevel"/>
    <w:tmpl w:val="7A382BD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228500A6"/>
    <w:multiLevelType w:val="hybridMultilevel"/>
    <w:tmpl w:val="41AE025A"/>
    <w:lvl w:ilvl="0" w:tplc="025A8B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-600"/>
        </w:tabs>
        <w:ind w:left="-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0"/>
        </w:tabs>
        <w:ind w:left="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</w:abstractNum>
  <w:abstractNum w:abstractNumId="6">
    <w:nsid w:val="2BF165DE"/>
    <w:multiLevelType w:val="multilevel"/>
    <w:tmpl w:val="8818644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32DB442B"/>
    <w:multiLevelType w:val="multilevel"/>
    <w:tmpl w:val="CB481F9E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345017B0"/>
    <w:multiLevelType w:val="multilevel"/>
    <w:tmpl w:val="8818644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auto"/>
      </w:rPr>
    </w:lvl>
  </w:abstractNum>
  <w:abstractNum w:abstractNumId="9">
    <w:nsid w:val="375B5D49"/>
    <w:multiLevelType w:val="hybridMultilevel"/>
    <w:tmpl w:val="FD4021FE"/>
    <w:lvl w:ilvl="0" w:tplc="48CC4F48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0">
    <w:nsid w:val="3AD23797"/>
    <w:multiLevelType w:val="multilevel"/>
    <w:tmpl w:val="0992A0E4"/>
    <w:lvl w:ilvl="0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11">
    <w:nsid w:val="3B752888"/>
    <w:multiLevelType w:val="multilevel"/>
    <w:tmpl w:val="DB8AC01C"/>
    <w:lvl w:ilvl="0">
      <w:start w:val="3"/>
      <w:numFmt w:val="bullet"/>
      <w:lvlText w:val="-"/>
      <w:lvlJc w:val="left"/>
      <w:pPr>
        <w:tabs>
          <w:tab w:val="num" w:pos="2205"/>
        </w:tabs>
        <w:ind w:left="2205" w:hanging="705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12">
    <w:nsid w:val="413714AA"/>
    <w:multiLevelType w:val="multilevel"/>
    <w:tmpl w:val="09A4220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5160"/>
        </w:tabs>
        <w:ind w:left="5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380"/>
        </w:tabs>
        <w:ind w:left="73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9960"/>
        </w:tabs>
        <w:ind w:left="9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2180"/>
        </w:tabs>
        <w:ind w:left="121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760"/>
        </w:tabs>
        <w:ind w:left="14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980"/>
        </w:tabs>
        <w:ind w:left="169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560"/>
        </w:tabs>
        <w:ind w:left="19560" w:hanging="1800"/>
      </w:pPr>
      <w:rPr>
        <w:rFonts w:cs="Times New Roman" w:hint="default"/>
      </w:rPr>
    </w:lvl>
  </w:abstractNum>
  <w:abstractNum w:abstractNumId="13">
    <w:nsid w:val="45FD4B6C"/>
    <w:multiLevelType w:val="multilevel"/>
    <w:tmpl w:val="37204E36"/>
    <w:lvl w:ilvl="0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14">
    <w:nsid w:val="466A25FF"/>
    <w:multiLevelType w:val="multilevel"/>
    <w:tmpl w:val="FBF6D8B6"/>
    <w:lvl w:ilvl="0">
      <w:start w:val="1"/>
      <w:numFmt w:val="bullet"/>
      <w:lvlText w:val="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15">
    <w:nsid w:val="4DBD1028"/>
    <w:multiLevelType w:val="multilevel"/>
    <w:tmpl w:val="6E820020"/>
    <w:lvl w:ilvl="0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>
      <w:start w:val="1"/>
      <w:numFmt w:val="decimal"/>
      <w:lvlText w:val="%3."/>
      <w:lvlJc w:val="left"/>
      <w:pPr>
        <w:ind w:left="3060" w:hanging="360"/>
      </w:pPr>
      <w:rPr>
        <w:rFonts w:ascii="Times New Roman" w:hAnsi="Times New Roman" w:hint="default"/>
        <w:b/>
        <w:color w:val="auto"/>
        <w:sz w:val="24"/>
      </w:rPr>
    </w:lvl>
    <w:lvl w:ilvl="3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6">
    <w:nsid w:val="4DE218A1"/>
    <w:multiLevelType w:val="hybridMultilevel"/>
    <w:tmpl w:val="F9C21E86"/>
    <w:lvl w:ilvl="0" w:tplc="025A8B06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-316"/>
        </w:tabs>
        <w:ind w:left="-3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04"/>
        </w:tabs>
        <w:ind w:left="4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124"/>
        </w:tabs>
        <w:ind w:left="11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844"/>
        </w:tabs>
        <w:ind w:left="184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564"/>
        </w:tabs>
        <w:ind w:left="25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284"/>
        </w:tabs>
        <w:ind w:left="32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004"/>
        </w:tabs>
        <w:ind w:left="400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724"/>
        </w:tabs>
        <w:ind w:left="4724" w:hanging="360"/>
      </w:pPr>
      <w:rPr>
        <w:rFonts w:ascii="Wingdings" w:hAnsi="Wingdings" w:hint="default"/>
      </w:rPr>
    </w:lvl>
  </w:abstractNum>
  <w:abstractNum w:abstractNumId="17">
    <w:nsid w:val="4FE54AE8"/>
    <w:multiLevelType w:val="hybridMultilevel"/>
    <w:tmpl w:val="FBF6D8B6"/>
    <w:lvl w:ilvl="0" w:tplc="10F2726A">
      <w:start w:val="1"/>
      <w:numFmt w:val="bullet"/>
      <w:lvlText w:val="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18">
    <w:nsid w:val="54FF713A"/>
    <w:multiLevelType w:val="multilevel"/>
    <w:tmpl w:val="8818644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5A830A0D"/>
    <w:multiLevelType w:val="multilevel"/>
    <w:tmpl w:val="DB8AC01C"/>
    <w:lvl w:ilvl="0">
      <w:start w:val="3"/>
      <w:numFmt w:val="bullet"/>
      <w:lvlText w:val="-"/>
      <w:lvlJc w:val="left"/>
      <w:pPr>
        <w:tabs>
          <w:tab w:val="num" w:pos="2205"/>
        </w:tabs>
        <w:ind w:left="2205" w:hanging="705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20">
    <w:nsid w:val="624D7C9D"/>
    <w:multiLevelType w:val="multilevel"/>
    <w:tmpl w:val="977E4FC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>
    <w:nsid w:val="63935C51"/>
    <w:multiLevelType w:val="hybridMultilevel"/>
    <w:tmpl w:val="CDC6BD76"/>
    <w:lvl w:ilvl="0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22">
    <w:nsid w:val="63FB6882"/>
    <w:multiLevelType w:val="hybridMultilevel"/>
    <w:tmpl w:val="37204E36"/>
    <w:lvl w:ilvl="0" w:tplc="04190001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23">
    <w:nsid w:val="6E3077CC"/>
    <w:multiLevelType w:val="hybridMultilevel"/>
    <w:tmpl w:val="232C9252"/>
    <w:lvl w:ilvl="0" w:tplc="BC34880E">
      <w:start w:val="1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D700644">
      <w:numFmt w:val="none"/>
      <w:lvlText w:val=""/>
      <w:lvlJc w:val="left"/>
      <w:pPr>
        <w:tabs>
          <w:tab w:val="num" w:pos="360"/>
        </w:tabs>
      </w:pPr>
    </w:lvl>
    <w:lvl w:ilvl="2" w:tplc="D6B69114">
      <w:numFmt w:val="none"/>
      <w:lvlText w:val=""/>
      <w:lvlJc w:val="left"/>
      <w:pPr>
        <w:tabs>
          <w:tab w:val="num" w:pos="360"/>
        </w:tabs>
      </w:pPr>
    </w:lvl>
    <w:lvl w:ilvl="3" w:tplc="285CCB9C">
      <w:numFmt w:val="none"/>
      <w:lvlText w:val=""/>
      <w:lvlJc w:val="left"/>
      <w:pPr>
        <w:tabs>
          <w:tab w:val="num" w:pos="360"/>
        </w:tabs>
      </w:pPr>
    </w:lvl>
    <w:lvl w:ilvl="4" w:tplc="99FCC0D4">
      <w:numFmt w:val="none"/>
      <w:lvlText w:val=""/>
      <w:lvlJc w:val="left"/>
      <w:pPr>
        <w:tabs>
          <w:tab w:val="num" w:pos="360"/>
        </w:tabs>
      </w:pPr>
    </w:lvl>
    <w:lvl w:ilvl="5" w:tplc="337A15B6">
      <w:numFmt w:val="none"/>
      <w:lvlText w:val=""/>
      <w:lvlJc w:val="left"/>
      <w:pPr>
        <w:tabs>
          <w:tab w:val="num" w:pos="360"/>
        </w:tabs>
      </w:pPr>
    </w:lvl>
    <w:lvl w:ilvl="6" w:tplc="6EBA680A">
      <w:numFmt w:val="none"/>
      <w:lvlText w:val=""/>
      <w:lvlJc w:val="left"/>
      <w:pPr>
        <w:tabs>
          <w:tab w:val="num" w:pos="360"/>
        </w:tabs>
      </w:pPr>
    </w:lvl>
    <w:lvl w:ilvl="7" w:tplc="A23C6BCE">
      <w:numFmt w:val="none"/>
      <w:lvlText w:val=""/>
      <w:lvlJc w:val="left"/>
      <w:pPr>
        <w:tabs>
          <w:tab w:val="num" w:pos="360"/>
        </w:tabs>
      </w:pPr>
    </w:lvl>
    <w:lvl w:ilvl="8" w:tplc="25D2516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11"/>
  </w:num>
  <w:num w:numId="3">
    <w:abstractNumId w:val="20"/>
  </w:num>
  <w:num w:numId="4">
    <w:abstractNumId w:val="4"/>
  </w:num>
  <w:num w:numId="5">
    <w:abstractNumId w:val="23"/>
  </w:num>
  <w:num w:numId="6">
    <w:abstractNumId w:val="0"/>
  </w:num>
  <w:num w:numId="7">
    <w:abstractNumId w:val="12"/>
  </w:num>
  <w:num w:numId="8">
    <w:abstractNumId w:val="6"/>
  </w:num>
  <w:num w:numId="9">
    <w:abstractNumId w:val="8"/>
  </w:num>
  <w:num w:numId="10">
    <w:abstractNumId w:val="18"/>
  </w:num>
  <w:num w:numId="11">
    <w:abstractNumId w:val="7"/>
  </w:num>
  <w:num w:numId="12">
    <w:abstractNumId w:val="16"/>
  </w:num>
  <w:num w:numId="13">
    <w:abstractNumId w:val="3"/>
  </w:num>
  <w:num w:numId="14">
    <w:abstractNumId w:val="5"/>
  </w:num>
  <w:num w:numId="15">
    <w:abstractNumId w:val="2"/>
  </w:num>
  <w:num w:numId="16">
    <w:abstractNumId w:val="10"/>
  </w:num>
  <w:num w:numId="17">
    <w:abstractNumId w:val="17"/>
  </w:num>
  <w:num w:numId="18">
    <w:abstractNumId w:val="14"/>
  </w:num>
  <w:num w:numId="19">
    <w:abstractNumId w:val="21"/>
  </w:num>
  <w:num w:numId="20">
    <w:abstractNumId w:val="22"/>
  </w:num>
  <w:num w:numId="21">
    <w:abstractNumId w:val="13"/>
  </w:num>
  <w:num w:numId="22">
    <w:abstractNumId w:val="9"/>
  </w:num>
  <w:num w:numId="23">
    <w:abstractNumId w:val="19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D3ECC"/>
    <w:rsid w:val="000075B5"/>
    <w:rsid w:val="00010676"/>
    <w:rsid w:val="000125B1"/>
    <w:rsid w:val="0003790A"/>
    <w:rsid w:val="000454C2"/>
    <w:rsid w:val="000614A9"/>
    <w:rsid w:val="00074EF6"/>
    <w:rsid w:val="00093518"/>
    <w:rsid w:val="000A31BB"/>
    <w:rsid w:val="000A70A0"/>
    <w:rsid w:val="000B0E1E"/>
    <w:rsid w:val="000B0F3B"/>
    <w:rsid w:val="000B4214"/>
    <w:rsid w:val="000B4697"/>
    <w:rsid w:val="000C5A45"/>
    <w:rsid w:val="000E06DB"/>
    <w:rsid w:val="000E18AD"/>
    <w:rsid w:val="000E37A8"/>
    <w:rsid w:val="00107EA7"/>
    <w:rsid w:val="00135C0B"/>
    <w:rsid w:val="00170BD1"/>
    <w:rsid w:val="001754FF"/>
    <w:rsid w:val="00191D17"/>
    <w:rsid w:val="00195687"/>
    <w:rsid w:val="00195698"/>
    <w:rsid w:val="001966BF"/>
    <w:rsid w:val="001967FB"/>
    <w:rsid w:val="001A40B0"/>
    <w:rsid w:val="001A588E"/>
    <w:rsid w:val="001B7AB8"/>
    <w:rsid w:val="001C00A8"/>
    <w:rsid w:val="001D091A"/>
    <w:rsid w:val="001D557C"/>
    <w:rsid w:val="001E1F62"/>
    <w:rsid w:val="001E388B"/>
    <w:rsid w:val="00203D81"/>
    <w:rsid w:val="00204882"/>
    <w:rsid w:val="00212D81"/>
    <w:rsid w:val="00224CF5"/>
    <w:rsid w:val="00241A96"/>
    <w:rsid w:val="00242AEE"/>
    <w:rsid w:val="00242B18"/>
    <w:rsid w:val="0024506C"/>
    <w:rsid w:val="00253244"/>
    <w:rsid w:val="0026776A"/>
    <w:rsid w:val="002716BF"/>
    <w:rsid w:val="00273B4E"/>
    <w:rsid w:val="00276114"/>
    <w:rsid w:val="0028322D"/>
    <w:rsid w:val="002940F5"/>
    <w:rsid w:val="0029743C"/>
    <w:rsid w:val="002C21BD"/>
    <w:rsid w:val="002C71C3"/>
    <w:rsid w:val="002D3C1B"/>
    <w:rsid w:val="002E47E1"/>
    <w:rsid w:val="00305049"/>
    <w:rsid w:val="00330AE9"/>
    <w:rsid w:val="00351DC5"/>
    <w:rsid w:val="00357997"/>
    <w:rsid w:val="0037038A"/>
    <w:rsid w:val="00376948"/>
    <w:rsid w:val="00385D60"/>
    <w:rsid w:val="0039564E"/>
    <w:rsid w:val="003A011D"/>
    <w:rsid w:val="003A1227"/>
    <w:rsid w:val="003C37DD"/>
    <w:rsid w:val="003D1B00"/>
    <w:rsid w:val="003F0058"/>
    <w:rsid w:val="00403740"/>
    <w:rsid w:val="00420445"/>
    <w:rsid w:val="00435424"/>
    <w:rsid w:val="0044655D"/>
    <w:rsid w:val="00450CEF"/>
    <w:rsid w:val="00455ABA"/>
    <w:rsid w:val="00461D17"/>
    <w:rsid w:val="00477E1A"/>
    <w:rsid w:val="004851AA"/>
    <w:rsid w:val="00487388"/>
    <w:rsid w:val="0049081D"/>
    <w:rsid w:val="00492E6E"/>
    <w:rsid w:val="004976FC"/>
    <w:rsid w:val="004A5373"/>
    <w:rsid w:val="004A7647"/>
    <w:rsid w:val="004B300E"/>
    <w:rsid w:val="004B566C"/>
    <w:rsid w:val="004C6F18"/>
    <w:rsid w:val="004C7C98"/>
    <w:rsid w:val="004D27AE"/>
    <w:rsid w:val="004F47FA"/>
    <w:rsid w:val="0050650A"/>
    <w:rsid w:val="00507791"/>
    <w:rsid w:val="00512BF7"/>
    <w:rsid w:val="0051385E"/>
    <w:rsid w:val="00514726"/>
    <w:rsid w:val="00542DA3"/>
    <w:rsid w:val="0055102D"/>
    <w:rsid w:val="005816F7"/>
    <w:rsid w:val="005F12E4"/>
    <w:rsid w:val="00603839"/>
    <w:rsid w:val="006408EF"/>
    <w:rsid w:val="00647223"/>
    <w:rsid w:val="00656776"/>
    <w:rsid w:val="00664597"/>
    <w:rsid w:val="00673CED"/>
    <w:rsid w:val="00676393"/>
    <w:rsid w:val="006A665A"/>
    <w:rsid w:val="006B4071"/>
    <w:rsid w:val="006C5CC8"/>
    <w:rsid w:val="006D0099"/>
    <w:rsid w:val="006D212B"/>
    <w:rsid w:val="006E3ECC"/>
    <w:rsid w:val="00711283"/>
    <w:rsid w:val="007137B2"/>
    <w:rsid w:val="0071637E"/>
    <w:rsid w:val="00724EBB"/>
    <w:rsid w:val="00734E21"/>
    <w:rsid w:val="00740265"/>
    <w:rsid w:val="00747498"/>
    <w:rsid w:val="00760904"/>
    <w:rsid w:val="00760E2C"/>
    <w:rsid w:val="00771893"/>
    <w:rsid w:val="007756A8"/>
    <w:rsid w:val="00777C93"/>
    <w:rsid w:val="00793F68"/>
    <w:rsid w:val="007A19EB"/>
    <w:rsid w:val="007A4F21"/>
    <w:rsid w:val="007C7593"/>
    <w:rsid w:val="007C7F97"/>
    <w:rsid w:val="007D158C"/>
    <w:rsid w:val="007E1E50"/>
    <w:rsid w:val="007E4D49"/>
    <w:rsid w:val="008006F8"/>
    <w:rsid w:val="00801F00"/>
    <w:rsid w:val="00801F7A"/>
    <w:rsid w:val="008060D9"/>
    <w:rsid w:val="00807224"/>
    <w:rsid w:val="008106CB"/>
    <w:rsid w:val="008306B6"/>
    <w:rsid w:val="008420B5"/>
    <w:rsid w:val="00842B28"/>
    <w:rsid w:val="00850E7D"/>
    <w:rsid w:val="00851AE5"/>
    <w:rsid w:val="00852C13"/>
    <w:rsid w:val="00864380"/>
    <w:rsid w:val="008646F6"/>
    <w:rsid w:val="00875E1B"/>
    <w:rsid w:val="00887E6A"/>
    <w:rsid w:val="008A5087"/>
    <w:rsid w:val="008B1745"/>
    <w:rsid w:val="008C6267"/>
    <w:rsid w:val="008C7C0B"/>
    <w:rsid w:val="008D0BA5"/>
    <w:rsid w:val="008D6080"/>
    <w:rsid w:val="008E2183"/>
    <w:rsid w:val="008F1E89"/>
    <w:rsid w:val="009057CE"/>
    <w:rsid w:val="00906629"/>
    <w:rsid w:val="00912BD1"/>
    <w:rsid w:val="009240B0"/>
    <w:rsid w:val="00930E9E"/>
    <w:rsid w:val="00930F21"/>
    <w:rsid w:val="0094168D"/>
    <w:rsid w:val="00943718"/>
    <w:rsid w:val="009536C8"/>
    <w:rsid w:val="0095400D"/>
    <w:rsid w:val="009565C8"/>
    <w:rsid w:val="0096298E"/>
    <w:rsid w:val="00974296"/>
    <w:rsid w:val="00976837"/>
    <w:rsid w:val="00995474"/>
    <w:rsid w:val="009A02F9"/>
    <w:rsid w:val="009A4DA1"/>
    <w:rsid w:val="009C67F7"/>
    <w:rsid w:val="009D3ECC"/>
    <w:rsid w:val="009E0555"/>
    <w:rsid w:val="009F4FCA"/>
    <w:rsid w:val="00A02D16"/>
    <w:rsid w:val="00A03827"/>
    <w:rsid w:val="00A23002"/>
    <w:rsid w:val="00A30BFC"/>
    <w:rsid w:val="00A35F14"/>
    <w:rsid w:val="00A3729E"/>
    <w:rsid w:val="00A56E00"/>
    <w:rsid w:val="00A70011"/>
    <w:rsid w:val="00A763F8"/>
    <w:rsid w:val="00A80AAF"/>
    <w:rsid w:val="00A81F50"/>
    <w:rsid w:val="00A84864"/>
    <w:rsid w:val="00AA718F"/>
    <w:rsid w:val="00AB5489"/>
    <w:rsid w:val="00AC1EBF"/>
    <w:rsid w:val="00AE476C"/>
    <w:rsid w:val="00AE6279"/>
    <w:rsid w:val="00AE6993"/>
    <w:rsid w:val="00AF099F"/>
    <w:rsid w:val="00B01753"/>
    <w:rsid w:val="00B03A43"/>
    <w:rsid w:val="00B0403D"/>
    <w:rsid w:val="00B04F5F"/>
    <w:rsid w:val="00B207FF"/>
    <w:rsid w:val="00B30CAF"/>
    <w:rsid w:val="00B41588"/>
    <w:rsid w:val="00B4241A"/>
    <w:rsid w:val="00B42E9D"/>
    <w:rsid w:val="00B73702"/>
    <w:rsid w:val="00B8548C"/>
    <w:rsid w:val="00B94872"/>
    <w:rsid w:val="00BA31BF"/>
    <w:rsid w:val="00BB0198"/>
    <w:rsid w:val="00BC7EF7"/>
    <w:rsid w:val="00BD3693"/>
    <w:rsid w:val="00BF12C0"/>
    <w:rsid w:val="00BF1C18"/>
    <w:rsid w:val="00C26ACE"/>
    <w:rsid w:val="00C278E6"/>
    <w:rsid w:val="00C54BF6"/>
    <w:rsid w:val="00C633CC"/>
    <w:rsid w:val="00C662EC"/>
    <w:rsid w:val="00C94306"/>
    <w:rsid w:val="00CB113F"/>
    <w:rsid w:val="00CB1C12"/>
    <w:rsid w:val="00CD5E65"/>
    <w:rsid w:val="00CE4D71"/>
    <w:rsid w:val="00CE4E07"/>
    <w:rsid w:val="00CE4FEE"/>
    <w:rsid w:val="00CF15AF"/>
    <w:rsid w:val="00D03D81"/>
    <w:rsid w:val="00D0672D"/>
    <w:rsid w:val="00D10EBE"/>
    <w:rsid w:val="00D143DE"/>
    <w:rsid w:val="00D157F5"/>
    <w:rsid w:val="00D42208"/>
    <w:rsid w:val="00D45977"/>
    <w:rsid w:val="00D705FF"/>
    <w:rsid w:val="00D74F1E"/>
    <w:rsid w:val="00DA1F83"/>
    <w:rsid w:val="00DA422A"/>
    <w:rsid w:val="00DB4CF3"/>
    <w:rsid w:val="00DB78CA"/>
    <w:rsid w:val="00DC11E4"/>
    <w:rsid w:val="00DE38D6"/>
    <w:rsid w:val="00E0605A"/>
    <w:rsid w:val="00E074CE"/>
    <w:rsid w:val="00E25831"/>
    <w:rsid w:val="00E34754"/>
    <w:rsid w:val="00E4610B"/>
    <w:rsid w:val="00E46150"/>
    <w:rsid w:val="00E56DE2"/>
    <w:rsid w:val="00E61307"/>
    <w:rsid w:val="00E87609"/>
    <w:rsid w:val="00E87A55"/>
    <w:rsid w:val="00E91305"/>
    <w:rsid w:val="00E96BAF"/>
    <w:rsid w:val="00EA2EEF"/>
    <w:rsid w:val="00EC2282"/>
    <w:rsid w:val="00EC34C5"/>
    <w:rsid w:val="00EC466C"/>
    <w:rsid w:val="00EF5D48"/>
    <w:rsid w:val="00F14A22"/>
    <w:rsid w:val="00F17EE1"/>
    <w:rsid w:val="00F52355"/>
    <w:rsid w:val="00F57251"/>
    <w:rsid w:val="00F66CB0"/>
    <w:rsid w:val="00F73632"/>
    <w:rsid w:val="00F94646"/>
    <w:rsid w:val="00FB4637"/>
    <w:rsid w:val="00FC3328"/>
    <w:rsid w:val="00FC63A1"/>
    <w:rsid w:val="00FE1786"/>
    <w:rsid w:val="00FE1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ECC"/>
  </w:style>
  <w:style w:type="paragraph" w:styleId="1">
    <w:name w:val="heading 1"/>
    <w:basedOn w:val="a"/>
    <w:next w:val="a"/>
    <w:link w:val="10"/>
    <w:uiPriority w:val="99"/>
    <w:qFormat/>
    <w:rsid w:val="009D3ECC"/>
    <w:pPr>
      <w:jc w:val="both"/>
      <w:outlineLvl w:val="0"/>
    </w:pPr>
    <w:rPr>
      <w:rFonts w:eastAsia="Arial Unicode MS"/>
      <w:b/>
      <w:sz w:val="28"/>
      <w:u w:val="single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6B407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9D3ECC"/>
    <w:pPr>
      <w:keepNext/>
      <w:jc w:val="both"/>
      <w:outlineLvl w:val="4"/>
    </w:pPr>
    <w:rPr>
      <w:rFonts w:ascii="Arial" w:hAnsi="Arial" w:cs="Arial"/>
      <w:bCs/>
      <w:sz w:val="24"/>
    </w:rPr>
  </w:style>
  <w:style w:type="paragraph" w:styleId="8">
    <w:name w:val="heading 8"/>
    <w:basedOn w:val="a"/>
    <w:next w:val="a"/>
    <w:link w:val="80"/>
    <w:uiPriority w:val="99"/>
    <w:qFormat/>
    <w:rsid w:val="00E0605A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5102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5102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55102D"/>
    <w:rPr>
      <w:rFonts w:ascii="Calibri" w:hAnsi="Calibri" w:cs="Times New Roman"/>
      <w:i/>
      <w:iCs/>
      <w:sz w:val="24"/>
      <w:szCs w:val="24"/>
    </w:rPr>
  </w:style>
  <w:style w:type="paragraph" w:styleId="a3">
    <w:name w:val="Body Text Indent"/>
    <w:basedOn w:val="a"/>
    <w:link w:val="a4"/>
    <w:uiPriority w:val="99"/>
    <w:rsid w:val="009D3ECC"/>
    <w:pPr>
      <w:ind w:left="-71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55102D"/>
    <w:rPr>
      <w:rFonts w:cs="Times New Roman"/>
    </w:rPr>
  </w:style>
  <w:style w:type="paragraph" w:customStyle="1" w:styleId="ConsNormal">
    <w:name w:val="ConsNormal"/>
    <w:uiPriority w:val="99"/>
    <w:rsid w:val="009D3ECC"/>
    <w:pPr>
      <w:ind w:firstLine="720"/>
    </w:pPr>
    <w:rPr>
      <w:rFonts w:ascii="Arial" w:hAnsi="Arial"/>
    </w:rPr>
  </w:style>
  <w:style w:type="paragraph" w:styleId="a5">
    <w:name w:val="Body Text"/>
    <w:basedOn w:val="a"/>
    <w:link w:val="a6"/>
    <w:uiPriority w:val="99"/>
    <w:rsid w:val="009D3ECC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5102D"/>
    <w:rPr>
      <w:rFonts w:cs="Times New Roman"/>
    </w:rPr>
  </w:style>
  <w:style w:type="paragraph" w:styleId="a7">
    <w:name w:val="Plain Text"/>
    <w:basedOn w:val="a"/>
    <w:link w:val="a8"/>
    <w:uiPriority w:val="99"/>
    <w:rsid w:val="009D3ECC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semiHidden/>
    <w:locked/>
    <w:rsid w:val="0055102D"/>
    <w:rPr>
      <w:rFonts w:ascii="Courier New" w:hAnsi="Courier New" w:cs="Courier New"/>
    </w:rPr>
  </w:style>
  <w:style w:type="paragraph" w:styleId="a9">
    <w:name w:val="header"/>
    <w:basedOn w:val="a"/>
    <w:link w:val="aa"/>
    <w:uiPriority w:val="99"/>
    <w:rsid w:val="009D3ECC"/>
    <w:pPr>
      <w:tabs>
        <w:tab w:val="center" w:pos="4153"/>
        <w:tab w:val="right" w:pos="8306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55102D"/>
    <w:rPr>
      <w:rFonts w:cs="Times New Roman"/>
    </w:rPr>
  </w:style>
  <w:style w:type="paragraph" w:styleId="21">
    <w:name w:val="Body Text 2"/>
    <w:basedOn w:val="a"/>
    <w:link w:val="22"/>
    <w:uiPriority w:val="99"/>
    <w:rsid w:val="009D3ECC"/>
    <w:pPr>
      <w:jc w:val="both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5102D"/>
    <w:rPr>
      <w:rFonts w:cs="Times New Roman"/>
    </w:rPr>
  </w:style>
  <w:style w:type="paragraph" w:styleId="3">
    <w:name w:val="Body Text 3"/>
    <w:basedOn w:val="a"/>
    <w:link w:val="30"/>
    <w:uiPriority w:val="99"/>
    <w:rsid w:val="009D3ECC"/>
    <w:pPr>
      <w:tabs>
        <w:tab w:val="num" w:pos="0"/>
      </w:tabs>
      <w:ind w:right="60"/>
      <w:jc w:val="both"/>
    </w:pPr>
    <w:rPr>
      <w:sz w:val="24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55102D"/>
    <w:rPr>
      <w:rFonts w:cs="Times New Roman"/>
      <w:sz w:val="16"/>
      <w:szCs w:val="16"/>
    </w:rPr>
  </w:style>
  <w:style w:type="paragraph" w:customStyle="1" w:styleId="ab">
    <w:name w:val="Знак Знак Знак Знак"/>
    <w:basedOn w:val="a"/>
    <w:rsid w:val="00801F7A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FontStyle11">
    <w:name w:val="Font Style11"/>
    <w:basedOn w:val="a0"/>
    <w:rsid w:val="00801F7A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12">
    <w:name w:val="Font Style12"/>
    <w:basedOn w:val="a0"/>
    <w:rsid w:val="00801F7A"/>
    <w:rPr>
      <w:rFonts w:ascii="Times New Roman" w:hAnsi="Times New Roman" w:cs="Times New Roman"/>
      <w:sz w:val="34"/>
      <w:szCs w:val="34"/>
    </w:rPr>
  </w:style>
  <w:style w:type="paragraph" w:customStyle="1" w:styleId="Style1">
    <w:name w:val="Style1"/>
    <w:basedOn w:val="a"/>
    <w:rsid w:val="005816F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a"/>
    <w:rsid w:val="005816F7"/>
    <w:pPr>
      <w:widowControl w:val="0"/>
      <w:autoSpaceDE w:val="0"/>
      <w:autoSpaceDN w:val="0"/>
      <w:adjustRightInd w:val="0"/>
      <w:spacing w:line="410" w:lineRule="exact"/>
    </w:pPr>
    <w:rPr>
      <w:sz w:val="24"/>
      <w:szCs w:val="24"/>
    </w:rPr>
  </w:style>
  <w:style w:type="paragraph" w:customStyle="1" w:styleId="Style3">
    <w:name w:val="Style3"/>
    <w:basedOn w:val="a"/>
    <w:rsid w:val="005816F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3">
    <w:name w:val="Font Style13"/>
    <w:basedOn w:val="a0"/>
    <w:rsid w:val="005816F7"/>
    <w:rPr>
      <w:rFonts w:ascii="Times New Roman" w:hAnsi="Times New Roman" w:cs="Times New Roman"/>
      <w:b/>
      <w:bCs/>
      <w:sz w:val="34"/>
      <w:szCs w:val="34"/>
    </w:rPr>
  </w:style>
  <w:style w:type="paragraph" w:styleId="ac">
    <w:name w:val="Balloon Text"/>
    <w:basedOn w:val="a"/>
    <w:semiHidden/>
    <w:rsid w:val="00A35F14"/>
    <w:rPr>
      <w:rFonts w:ascii="Tahoma" w:hAnsi="Tahoma" w:cs="Tahoma"/>
      <w:sz w:val="16"/>
      <w:szCs w:val="16"/>
    </w:rPr>
  </w:style>
  <w:style w:type="character" w:styleId="ad">
    <w:name w:val="Strong"/>
    <w:basedOn w:val="a0"/>
    <w:qFormat/>
    <w:locked/>
    <w:rsid w:val="00B01753"/>
    <w:rPr>
      <w:b/>
      <w:bCs/>
    </w:rPr>
  </w:style>
  <w:style w:type="paragraph" w:customStyle="1" w:styleId="11">
    <w:name w:val="Стиль1"/>
    <w:basedOn w:val="a"/>
    <w:link w:val="12"/>
    <w:rsid w:val="00A3729E"/>
    <w:pPr>
      <w:spacing w:after="80" w:line="180" w:lineRule="exact"/>
      <w:ind w:right="-108"/>
    </w:pPr>
    <w:rPr>
      <w:rFonts w:ascii="Tahoma" w:eastAsia="Calibri" w:hAnsi="Tahoma"/>
      <w:noProof/>
      <w:color w:val="595959"/>
      <w:sz w:val="24"/>
      <w:szCs w:val="24"/>
      <w:lang w:eastAsia="en-US"/>
    </w:rPr>
  </w:style>
  <w:style w:type="character" w:customStyle="1" w:styleId="12">
    <w:name w:val="Стиль1 Знак"/>
    <w:link w:val="11"/>
    <w:rsid w:val="00A3729E"/>
    <w:rPr>
      <w:rFonts w:ascii="Tahoma" w:eastAsia="Calibri" w:hAnsi="Tahoma"/>
      <w:noProof/>
      <w:color w:val="595959"/>
      <w:sz w:val="24"/>
      <w:szCs w:val="24"/>
      <w:lang w:eastAsia="en-US"/>
    </w:rPr>
  </w:style>
  <w:style w:type="paragraph" w:styleId="ae">
    <w:name w:val="List Paragraph"/>
    <w:basedOn w:val="a"/>
    <w:uiPriority w:val="34"/>
    <w:qFormat/>
    <w:rsid w:val="000B4697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6B40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ECC"/>
  </w:style>
  <w:style w:type="paragraph" w:styleId="1">
    <w:name w:val="heading 1"/>
    <w:basedOn w:val="a"/>
    <w:next w:val="a"/>
    <w:link w:val="10"/>
    <w:uiPriority w:val="99"/>
    <w:qFormat/>
    <w:rsid w:val="009D3ECC"/>
    <w:pPr>
      <w:jc w:val="both"/>
      <w:outlineLvl w:val="0"/>
    </w:pPr>
    <w:rPr>
      <w:rFonts w:eastAsia="Arial Unicode MS"/>
      <w:b/>
      <w:sz w:val="28"/>
      <w:u w:val="single"/>
    </w:rPr>
  </w:style>
  <w:style w:type="paragraph" w:styleId="5">
    <w:name w:val="heading 5"/>
    <w:basedOn w:val="a"/>
    <w:next w:val="a"/>
    <w:link w:val="50"/>
    <w:uiPriority w:val="99"/>
    <w:qFormat/>
    <w:rsid w:val="009D3ECC"/>
    <w:pPr>
      <w:keepNext/>
      <w:jc w:val="both"/>
      <w:outlineLvl w:val="4"/>
    </w:pPr>
    <w:rPr>
      <w:rFonts w:ascii="Arial" w:hAnsi="Arial" w:cs="Arial"/>
      <w:bCs/>
      <w:sz w:val="24"/>
    </w:rPr>
  </w:style>
  <w:style w:type="paragraph" w:styleId="8">
    <w:name w:val="heading 8"/>
    <w:basedOn w:val="a"/>
    <w:next w:val="a"/>
    <w:link w:val="80"/>
    <w:uiPriority w:val="99"/>
    <w:qFormat/>
    <w:rsid w:val="00E0605A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5102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5102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55102D"/>
    <w:rPr>
      <w:rFonts w:ascii="Calibri" w:hAnsi="Calibri" w:cs="Times New Roman"/>
      <w:i/>
      <w:iCs/>
      <w:sz w:val="24"/>
      <w:szCs w:val="24"/>
    </w:rPr>
  </w:style>
  <w:style w:type="paragraph" w:styleId="a3">
    <w:name w:val="Body Text Indent"/>
    <w:basedOn w:val="a"/>
    <w:link w:val="a4"/>
    <w:uiPriority w:val="99"/>
    <w:rsid w:val="009D3ECC"/>
    <w:pPr>
      <w:ind w:left="-71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55102D"/>
    <w:rPr>
      <w:rFonts w:cs="Times New Roman"/>
    </w:rPr>
  </w:style>
  <w:style w:type="paragraph" w:customStyle="1" w:styleId="ConsNormal">
    <w:name w:val="ConsNormal"/>
    <w:uiPriority w:val="99"/>
    <w:rsid w:val="009D3ECC"/>
    <w:pPr>
      <w:ind w:firstLine="720"/>
    </w:pPr>
    <w:rPr>
      <w:rFonts w:ascii="Arial" w:hAnsi="Arial"/>
    </w:rPr>
  </w:style>
  <w:style w:type="paragraph" w:styleId="a5">
    <w:name w:val="Body Text"/>
    <w:basedOn w:val="a"/>
    <w:link w:val="a6"/>
    <w:uiPriority w:val="99"/>
    <w:rsid w:val="009D3ECC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5102D"/>
    <w:rPr>
      <w:rFonts w:cs="Times New Roman"/>
    </w:rPr>
  </w:style>
  <w:style w:type="paragraph" w:styleId="a7">
    <w:name w:val="Plain Text"/>
    <w:basedOn w:val="a"/>
    <w:link w:val="a8"/>
    <w:uiPriority w:val="99"/>
    <w:rsid w:val="009D3ECC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semiHidden/>
    <w:locked/>
    <w:rsid w:val="0055102D"/>
    <w:rPr>
      <w:rFonts w:ascii="Courier New" w:hAnsi="Courier New" w:cs="Courier New"/>
    </w:rPr>
  </w:style>
  <w:style w:type="paragraph" w:styleId="a9">
    <w:name w:val="header"/>
    <w:basedOn w:val="a"/>
    <w:link w:val="aa"/>
    <w:uiPriority w:val="99"/>
    <w:rsid w:val="009D3ECC"/>
    <w:pPr>
      <w:tabs>
        <w:tab w:val="center" w:pos="4153"/>
        <w:tab w:val="right" w:pos="8306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55102D"/>
    <w:rPr>
      <w:rFonts w:cs="Times New Roman"/>
    </w:rPr>
  </w:style>
  <w:style w:type="paragraph" w:styleId="21">
    <w:name w:val="Body Text 2"/>
    <w:basedOn w:val="a"/>
    <w:link w:val="22"/>
    <w:uiPriority w:val="99"/>
    <w:rsid w:val="009D3ECC"/>
    <w:pPr>
      <w:jc w:val="both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5102D"/>
    <w:rPr>
      <w:rFonts w:cs="Times New Roman"/>
    </w:rPr>
  </w:style>
  <w:style w:type="paragraph" w:styleId="3">
    <w:name w:val="Body Text 3"/>
    <w:basedOn w:val="a"/>
    <w:link w:val="30"/>
    <w:uiPriority w:val="99"/>
    <w:rsid w:val="009D3ECC"/>
    <w:pPr>
      <w:tabs>
        <w:tab w:val="num" w:pos="0"/>
      </w:tabs>
      <w:ind w:right="60"/>
      <w:jc w:val="both"/>
    </w:pPr>
    <w:rPr>
      <w:sz w:val="24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55102D"/>
    <w:rPr>
      <w:rFonts w:cs="Times New Roman"/>
      <w:sz w:val="16"/>
      <w:szCs w:val="16"/>
    </w:rPr>
  </w:style>
  <w:style w:type="paragraph" w:customStyle="1" w:styleId="ab">
    <w:name w:val="Знак Знак Знак Знак"/>
    <w:basedOn w:val="a"/>
    <w:rsid w:val="00801F7A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FontStyle11">
    <w:name w:val="Font Style11"/>
    <w:basedOn w:val="a0"/>
    <w:rsid w:val="00801F7A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12">
    <w:name w:val="Font Style12"/>
    <w:basedOn w:val="a0"/>
    <w:rsid w:val="00801F7A"/>
    <w:rPr>
      <w:rFonts w:ascii="Times New Roman" w:hAnsi="Times New Roman" w:cs="Times New Roman"/>
      <w:sz w:val="34"/>
      <w:szCs w:val="34"/>
    </w:rPr>
  </w:style>
  <w:style w:type="paragraph" w:customStyle="1" w:styleId="Style1">
    <w:name w:val="Style1"/>
    <w:basedOn w:val="a"/>
    <w:rsid w:val="005816F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a"/>
    <w:rsid w:val="005816F7"/>
    <w:pPr>
      <w:widowControl w:val="0"/>
      <w:autoSpaceDE w:val="0"/>
      <w:autoSpaceDN w:val="0"/>
      <w:adjustRightInd w:val="0"/>
      <w:spacing w:line="410" w:lineRule="exact"/>
    </w:pPr>
    <w:rPr>
      <w:sz w:val="24"/>
      <w:szCs w:val="24"/>
    </w:rPr>
  </w:style>
  <w:style w:type="paragraph" w:customStyle="1" w:styleId="Style3">
    <w:name w:val="Style3"/>
    <w:basedOn w:val="a"/>
    <w:rsid w:val="005816F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3">
    <w:name w:val="Font Style13"/>
    <w:basedOn w:val="a0"/>
    <w:rsid w:val="005816F7"/>
    <w:rPr>
      <w:rFonts w:ascii="Times New Roman" w:hAnsi="Times New Roman" w:cs="Times New Roman"/>
      <w:b/>
      <w:bCs/>
      <w:sz w:val="34"/>
      <w:szCs w:val="34"/>
    </w:rPr>
  </w:style>
  <w:style w:type="paragraph" w:styleId="ac">
    <w:name w:val="Balloon Text"/>
    <w:basedOn w:val="a"/>
    <w:semiHidden/>
    <w:rsid w:val="00A35F14"/>
    <w:rPr>
      <w:rFonts w:ascii="Tahoma" w:hAnsi="Tahoma" w:cs="Tahoma"/>
      <w:sz w:val="16"/>
      <w:szCs w:val="16"/>
    </w:rPr>
  </w:style>
  <w:style w:type="character" w:styleId="ad">
    <w:name w:val="Strong"/>
    <w:basedOn w:val="a0"/>
    <w:qFormat/>
    <w:locked/>
    <w:rsid w:val="00B01753"/>
    <w:rPr>
      <w:b/>
      <w:bCs/>
    </w:rPr>
  </w:style>
  <w:style w:type="paragraph" w:customStyle="1" w:styleId="11">
    <w:name w:val="Стиль1"/>
    <w:basedOn w:val="a"/>
    <w:link w:val="12"/>
    <w:rsid w:val="00A3729E"/>
    <w:pPr>
      <w:spacing w:after="80" w:line="180" w:lineRule="exact"/>
      <w:ind w:right="-108"/>
    </w:pPr>
    <w:rPr>
      <w:rFonts w:ascii="Tahoma" w:eastAsia="Calibri" w:hAnsi="Tahoma"/>
      <w:noProof/>
      <w:color w:val="595959"/>
      <w:sz w:val="24"/>
      <w:szCs w:val="24"/>
      <w:lang w:eastAsia="en-US"/>
    </w:rPr>
  </w:style>
  <w:style w:type="character" w:customStyle="1" w:styleId="12">
    <w:name w:val="Стиль1 Знак"/>
    <w:link w:val="11"/>
    <w:rsid w:val="00A3729E"/>
    <w:rPr>
      <w:rFonts w:ascii="Tahoma" w:eastAsia="Calibri" w:hAnsi="Tahoma"/>
      <w:noProof/>
      <w:color w:val="595959"/>
      <w:sz w:val="24"/>
      <w:szCs w:val="24"/>
      <w:lang w:eastAsia="en-US"/>
    </w:rPr>
  </w:style>
  <w:style w:type="paragraph" w:styleId="ae">
    <w:name w:val="List Paragraph"/>
    <w:basedOn w:val="a"/>
    <w:uiPriority w:val="34"/>
    <w:qFormat/>
    <w:rsid w:val="000B46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2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B3BD891C</Template>
  <TotalTime>40</TotalTime>
  <Pages>6</Pages>
  <Words>1462</Words>
  <Characters>10257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</vt:lpstr>
    </vt:vector>
  </TitlesOfParts>
  <Company>baltika</Company>
  <LinksUpToDate>false</LinksUpToDate>
  <CharactersWithSpaces>11696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</dc:title>
  <dc:creator>GRIGORIEVA_EA</dc:creator>
  <cp:lastModifiedBy>Яна Бубнова</cp:lastModifiedBy>
  <cp:revision>8</cp:revision>
  <cp:lastPrinted>2010-09-02T08:08:00Z</cp:lastPrinted>
  <dcterms:created xsi:type="dcterms:W3CDTF">2013-02-11T07:07:00Z</dcterms:created>
  <dcterms:modified xsi:type="dcterms:W3CDTF">2013-04-26T10:53:00Z</dcterms:modified>
</cp:coreProperties>
</file>