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9AC" w:rsidRPr="00AB48F8" w:rsidRDefault="00C159AC" w:rsidP="003611F1">
      <w:pPr>
        <w:jc w:val="center"/>
        <w:outlineLvl w:val="0"/>
        <w:rPr>
          <w:rFonts w:ascii="Times New Roman" w:hAnsi="Times New Roman" w:cs="Times New Roman"/>
        </w:rPr>
      </w:pPr>
      <w:r w:rsidRPr="00AB48F8">
        <w:rPr>
          <w:rFonts w:ascii="Times New Roman" w:hAnsi="Times New Roman" w:cs="Times New Roman"/>
        </w:rPr>
        <w:t>ИЗВЕЩЕНИЕ О ПРОДЛЕНИИ СРОКА ПОДАЧИ ЗАЯВОК</w:t>
      </w:r>
    </w:p>
    <w:p w:rsidR="00C159AC" w:rsidRPr="00AB48F8" w:rsidRDefault="00C159AC" w:rsidP="003611F1">
      <w:pPr>
        <w:jc w:val="center"/>
        <w:outlineLvl w:val="0"/>
        <w:rPr>
          <w:rFonts w:ascii="Times New Roman" w:hAnsi="Times New Roman" w:cs="Times New Roman"/>
        </w:rPr>
      </w:pPr>
      <w:r w:rsidRPr="00AB48F8">
        <w:rPr>
          <w:rFonts w:ascii="Times New Roman" w:hAnsi="Times New Roman" w:cs="Times New Roman"/>
        </w:rPr>
        <w:t>224/67-03/13-167/2 ОЗЦЭ</w:t>
      </w:r>
    </w:p>
    <w:p w:rsidR="00C159AC" w:rsidRPr="00A6215E" w:rsidRDefault="00C159AC" w:rsidP="003611F1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159AC" w:rsidRPr="00A6215E" w:rsidRDefault="00C159AC" w:rsidP="003611F1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159AC" w:rsidRDefault="00C159AC" w:rsidP="003611F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159AC" w:rsidRPr="006F3094" w:rsidRDefault="00C159AC" w:rsidP="003611F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Калякин Дмитрий Георгиевич,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48-96,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642269">
        <w:rPr>
          <w:rFonts w:ascii="Times New Roman" w:hAnsi="Times New Roman" w:cs="Times New Roman"/>
          <w:lang w:val="en-US"/>
        </w:rPr>
        <w:t>asautin</w:t>
      </w:r>
      <w:r w:rsidRPr="001E4C1E">
        <w:rPr>
          <w:rFonts w:ascii="Times New Roman" w:hAnsi="Times New Roman" w:cs="Times New Roman"/>
        </w:rPr>
        <w:t>@</w:t>
      </w:r>
      <w:r w:rsidRPr="00642269">
        <w:rPr>
          <w:rFonts w:ascii="Times New Roman" w:hAnsi="Times New Roman" w:cs="Times New Roman"/>
          <w:lang w:val="en-US"/>
        </w:rPr>
        <w:t>ippe</w:t>
      </w:r>
      <w:r w:rsidRPr="001E4C1E">
        <w:rPr>
          <w:rFonts w:ascii="Times New Roman" w:hAnsi="Times New Roman" w:cs="Times New Roman"/>
        </w:rPr>
        <w:t>.</w:t>
      </w:r>
      <w:r w:rsidRPr="00642269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C159AC" w:rsidRPr="00BD1E5B" w:rsidRDefault="00C159AC" w:rsidP="003611F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9B2462">
        <w:rPr>
          <w:rFonts w:ascii="Times New Roman" w:hAnsi="Times New Roman" w:cs="Times New Roman"/>
        </w:rPr>
        <w:t>ультрабыстрого оцифровщика</w:t>
      </w:r>
      <w:r w:rsidRPr="00496C1D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C159AC" w:rsidRPr="00A6215E" w:rsidRDefault="00C159AC" w:rsidP="003611F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159AC" w:rsidRPr="00A6215E" w:rsidRDefault="00C159AC" w:rsidP="003611F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59AC" w:rsidRPr="00A6215E" w:rsidRDefault="00C159AC" w:rsidP="003611F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59AC" w:rsidRPr="00A6215E" w:rsidRDefault="00C159AC" w:rsidP="003611F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59AC" w:rsidRPr="00B42814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62257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62257">
        <w:rPr>
          <w:rFonts w:ascii="Times New Roman" w:hAnsi="Times New Roman" w:cs="Times New Roman"/>
        </w:rPr>
        <w:t xml:space="preserve">: 832 698, 00 (Восемьсот тридцать две тысячи шестьсот девяносто восемь рублей 00 копеек) рублей, включая НДС. </w:t>
      </w:r>
      <w:r w:rsidRPr="00B42814">
        <w:rPr>
          <w:rFonts w:ascii="Times New Roman" w:hAnsi="Times New Roman" w:cs="Times New Roman"/>
        </w:rPr>
        <w:t xml:space="preserve">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B42814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</w:rPr>
        <w:t>.</w:t>
      </w:r>
    </w:p>
    <w:p w:rsidR="00C159AC" w:rsidRPr="00662257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62257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6225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159AC" w:rsidRPr="00A6215E" w:rsidRDefault="00C159AC" w:rsidP="003611F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159AC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C159AC" w:rsidRPr="00AB48F8" w:rsidRDefault="00C159AC" w:rsidP="00AB48F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B48F8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B48F8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B48F8">
        <w:rPr>
          <w:rFonts w:ascii="Times New Roman" w:hAnsi="Times New Roman" w:cs="Times New Roman"/>
          <w:b/>
          <w:bCs/>
        </w:rPr>
        <w:t>:</w:t>
      </w:r>
    </w:p>
    <w:p w:rsidR="00C159AC" w:rsidRPr="00AB48F8" w:rsidRDefault="00C159AC" w:rsidP="00AB48F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AB48F8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B48F8">
        <w:rPr>
          <w:rFonts w:ascii="Times New Roman" w:hAnsi="Times New Roman" w:cs="Times New Roman"/>
          <w:color w:val="0000FF"/>
        </w:rPr>
        <w:t xml:space="preserve"> </w:t>
      </w:r>
      <w:r w:rsidRPr="00AB48F8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B48F8">
        <w:rPr>
          <w:rFonts w:ascii="Times New Roman" w:hAnsi="Times New Roman" w:cs="Times New Roman"/>
          <w:spacing w:val="-6"/>
        </w:rPr>
        <w:t>на участие в запросе цен</w:t>
      </w:r>
      <w:r w:rsidRPr="00AB48F8">
        <w:rPr>
          <w:rFonts w:ascii="Times New Roman" w:hAnsi="Times New Roman" w:cs="Times New Roman"/>
        </w:rPr>
        <w:t xml:space="preserve"> продлевается на 4 рабочих дня.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159AC" w:rsidRPr="00A6215E" w:rsidRDefault="00C159AC" w:rsidP="003611F1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8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8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» июня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159AC" w:rsidRPr="00D55FE5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59AC" w:rsidRPr="00A6215E" w:rsidRDefault="00C159AC" w:rsidP="003611F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59AC" w:rsidRDefault="00C159AC" w:rsidP="003611F1">
      <w:pPr>
        <w:jc w:val="both"/>
      </w:pPr>
    </w:p>
    <w:sectPr w:rsidR="00C159AC" w:rsidSect="00CE3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5CDA"/>
    <w:rsid w:val="000348F0"/>
    <w:rsid w:val="000648DD"/>
    <w:rsid w:val="001E4C1E"/>
    <w:rsid w:val="003611F1"/>
    <w:rsid w:val="0036723D"/>
    <w:rsid w:val="003D771F"/>
    <w:rsid w:val="00454708"/>
    <w:rsid w:val="00496C1D"/>
    <w:rsid w:val="004E5D69"/>
    <w:rsid w:val="00520DB2"/>
    <w:rsid w:val="005E5CDA"/>
    <w:rsid w:val="00642269"/>
    <w:rsid w:val="00662257"/>
    <w:rsid w:val="006B4A1D"/>
    <w:rsid w:val="006F3094"/>
    <w:rsid w:val="007A7C99"/>
    <w:rsid w:val="00801685"/>
    <w:rsid w:val="00887A00"/>
    <w:rsid w:val="008E3C0C"/>
    <w:rsid w:val="009B2462"/>
    <w:rsid w:val="009F07E7"/>
    <w:rsid w:val="00A6215E"/>
    <w:rsid w:val="00AB48F8"/>
    <w:rsid w:val="00B15C4C"/>
    <w:rsid w:val="00B42814"/>
    <w:rsid w:val="00BA40B6"/>
    <w:rsid w:val="00BD1E5B"/>
    <w:rsid w:val="00C159AC"/>
    <w:rsid w:val="00C572F3"/>
    <w:rsid w:val="00CE3F92"/>
    <w:rsid w:val="00D14104"/>
    <w:rsid w:val="00D42E6F"/>
    <w:rsid w:val="00D55FE5"/>
    <w:rsid w:val="00D822F8"/>
    <w:rsid w:val="00DA6B67"/>
    <w:rsid w:val="00ED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1F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 Знак Знак"/>
    <w:basedOn w:val="Normal"/>
    <w:uiPriority w:val="99"/>
    <w:rsid w:val="003611F1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AB48F8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733</Words>
  <Characters>4179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cp:lastPrinted>2013-06-05T10:40:00Z</cp:lastPrinted>
  <dcterms:created xsi:type="dcterms:W3CDTF">2013-05-30T12:45:00Z</dcterms:created>
  <dcterms:modified xsi:type="dcterms:W3CDTF">2013-06-05T10:42:00Z</dcterms:modified>
</cp:coreProperties>
</file>