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36335" w:rsidRDefault="00525DDB" w:rsidP="00736335">
      <w:pPr>
        <w:rPr>
          <w:rFonts w:ascii="Arial Black" w:hAnsi="Arial Black"/>
          <w:sz w:val="40"/>
          <w:szCs w:val="4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>
                <wp:simplePos x="0" y="0"/>
                <wp:positionH relativeFrom="column">
                  <wp:posOffset>-3810</wp:posOffset>
                </wp:positionH>
                <wp:positionV relativeFrom="paragraph">
                  <wp:posOffset>74295</wp:posOffset>
                </wp:positionV>
                <wp:extent cx="2400300" cy="1038225"/>
                <wp:effectExtent l="0" t="0" r="3810" b="1905"/>
                <wp:wrapNone/>
                <wp:docPr id="2" name="Text Box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00300" cy="10382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5C59B6" w:rsidRPr="005C59B6" w:rsidRDefault="005C59B6" w:rsidP="00337873">
                            <w:pPr>
                              <w:rPr>
                                <w:sz w:val="16"/>
                                <w:szCs w:val="16"/>
                                <w:lang w:val="en-US"/>
                              </w:rPr>
                            </w:pPr>
                          </w:p>
                          <w:p w:rsidR="005C59B6" w:rsidRPr="005C59B6" w:rsidRDefault="005C59B6" w:rsidP="00337873">
                            <w:pPr>
                              <w:rPr>
                                <w:sz w:val="14"/>
                                <w:szCs w:val="14"/>
                                <w:lang w:val="en-US"/>
                              </w:rPr>
                            </w:pPr>
                          </w:p>
                          <w:p w:rsidR="005C59B6" w:rsidRPr="005C59B6" w:rsidRDefault="005C59B6" w:rsidP="00337873">
                            <w:pPr>
                              <w:rPr>
                                <w:sz w:val="14"/>
                                <w:szCs w:val="14"/>
                                <w:lang w:val="en-US"/>
                              </w:rPr>
                            </w:pPr>
                          </w:p>
                          <w:p w:rsidR="00337873" w:rsidRPr="00736335" w:rsidRDefault="00337873" w:rsidP="00337873">
                            <w:pPr>
                              <w:rPr>
                                <w:sz w:val="14"/>
                                <w:szCs w:val="14"/>
                                <w:lang w:val="fr-FR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15" o:spid="_x0000_s1026" type="#_x0000_t202" style="position:absolute;margin-left:-.3pt;margin-top:5.85pt;width:189pt;height:81.7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" stroked="f">
                <v:textbox>
                  <w:txbxContent>
                    <w:p w:rsidR="005C59B6" w:rsidRPr="005C59B6" w:rsidRDefault="005C59B6" w:rsidP="00337873">
                      <w:pPr>
                        <w:rPr>
                          <w:sz w:val="16"/>
                          <w:szCs w:val="16"/>
                          <w:lang w:val="en-US"/>
                        </w:rPr>
                      </w:pPr>
                    </w:p>
                    <w:p w:rsidR="005C59B6" w:rsidRPr="005C59B6" w:rsidRDefault="005C59B6" w:rsidP="00337873">
                      <w:pPr>
                        <w:rPr>
                          <w:sz w:val="14"/>
                          <w:szCs w:val="14"/>
                          <w:lang w:val="en-US"/>
                        </w:rPr>
                      </w:pPr>
                    </w:p>
                    <w:p w:rsidR="005C59B6" w:rsidRPr="005C59B6" w:rsidRDefault="005C59B6" w:rsidP="00337873">
                      <w:pPr>
                        <w:rPr>
                          <w:sz w:val="14"/>
                          <w:szCs w:val="14"/>
                          <w:lang w:val="en-US"/>
                        </w:rPr>
                      </w:pPr>
                    </w:p>
                    <w:p w:rsidR="00337873" w:rsidRPr="00736335" w:rsidRDefault="00337873" w:rsidP="00337873">
                      <w:pPr>
                        <w:rPr>
                          <w:sz w:val="14"/>
                          <w:szCs w:val="14"/>
                          <w:lang w:val="fr-FR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1040AE" w:rsidRDefault="001040AE" w:rsidP="001040AE">
      <w:pPr>
        <w:tabs>
          <w:tab w:val="left" w:pos="540"/>
        </w:tabs>
        <w:rPr>
          <w:rFonts w:ascii="Arial Black" w:hAnsi="Arial Black"/>
          <w:sz w:val="40"/>
          <w:szCs w:val="40"/>
        </w:rPr>
      </w:pPr>
      <w:r w:rsidRPr="00936B0D">
        <w:rPr>
          <w:rFonts w:ascii="Arial Black" w:hAnsi="Arial Black"/>
          <w:sz w:val="40"/>
          <w:szCs w:val="40"/>
        </w:rPr>
        <w:tab/>
        <w:t>ДАЛУР</w:t>
      </w:r>
    </w:p>
    <w:p w:rsidR="005C59B6" w:rsidRDefault="005C59B6" w:rsidP="00C37702"/>
    <w:p w:rsidR="005C59B6" w:rsidRDefault="005C59B6" w:rsidP="00C37702"/>
    <w:p w:rsidR="002B1605" w:rsidRDefault="00B40A96" w:rsidP="00945A2D">
      <w:pPr>
        <w:tabs>
          <w:tab w:val="left" w:pos="5385"/>
        </w:tabs>
        <w:rPr>
          <w:sz w:val="22"/>
          <w:szCs w:val="22"/>
        </w:rPr>
      </w:pPr>
      <w:r>
        <w:tab/>
      </w:r>
    </w:p>
    <w:p w:rsidR="002B1605" w:rsidRDefault="002B1605" w:rsidP="00880F19">
      <w:pPr>
        <w:rPr>
          <w:sz w:val="22"/>
          <w:szCs w:val="22"/>
        </w:rPr>
      </w:pPr>
      <w:r>
        <w:rPr>
          <w:sz w:val="22"/>
          <w:szCs w:val="22"/>
        </w:rPr>
        <w:t>на № _____________ от ___________</w:t>
      </w:r>
    </w:p>
    <w:p w:rsidR="00880F19" w:rsidRDefault="00880F19" w:rsidP="00880F19">
      <w:pPr>
        <w:rPr>
          <w:sz w:val="22"/>
          <w:szCs w:val="22"/>
        </w:rPr>
      </w:pPr>
    </w:p>
    <w:p w:rsidR="00547D89" w:rsidRDefault="00547D89" w:rsidP="00880F19">
      <w:pPr>
        <w:rPr>
          <w:sz w:val="22"/>
          <w:szCs w:val="22"/>
        </w:rPr>
      </w:pPr>
    </w:p>
    <w:p w:rsidR="00547D89" w:rsidRDefault="00547D89" w:rsidP="00547D89">
      <w:pPr>
        <w:ind w:firstLine="708"/>
        <w:rPr>
          <w:sz w:val="22"/>
          <w:szCs w:val="22"/>
        </w:rPr>
      </w:pPr>
      <w:r>
        <w:rPr>
          <w:sz w:val="22"/>
          <w:szCs w:val="22"/>
        </w:rPr>
        <w:t xml:space="preserve">Список автотранспорта для </w:t>
      </w:r>
      <w:r w:rsidR="00945A2D">
        <w:rPr>
          <w:sz w:val="22"/>
          <w:szCs w:val="22"/>
        </w:rPr>
        <w:t>техобслуживания,</w:t>
      </w:r>
      <w:r w:rsidR="003225FE">
        <w:rPr>
          <w:sz w:val="22"/>
          <w:szCs w:val="22"/>
        </w:rPr>
        <w:t xml:space="preserve"> </w:t>
      </w:r>
      <w:r w:rsidR="00945A2D">
        <w:rPr>
          <w:sz w:val="22"/>
          <w:szCs w:val="22"/>
        </w:rPr>
        <w:t>ремонта,</w:t>
      </w:r>
      <w:r w:rsidR="003225FE">
        <w:rPr>
          <w:sz w:val="22"/>
          <w:szCs w:val="22"/>
        </w:rPr>
        <w:t xml:space="preserve"> </w:t>
      </w:r>
      <w:proofErr w:type="spellStart"/>
      <w:r w:rsidR="00945A2D">
        <w:rPr>
          <w:sz w:val="22"/>
          <w:szCs w:val="22"/>
        </w:rPr>
        <w:t>шиномонтаж</w:t>
      </w:r>
      <w:r w:rsidR="00CA4C8D">
        <w:rPr>
          <w:sz w:val="22"/>
          <w:szCs w:val="22"/>
        </w:rPr>
        <w:t>а</w:t>
      </w:r>
      <w:proofErr w:type="spellEnd"/>
      <w:r w:rsidR="00945A2D">
        <w:rPr>
          <w:sz w:val="22"/>
          <w:szCs w:val="22"/>
        </w:rPr>
        <w:t>,</w:t>
      </w:r>
      <w:r w:rsidR="003225FE">
        <w:rPr>
          <w:sz w:val="22"/>
          <w:szCs w:val="22"/>
        </w:rPr>
        <w:t xml:space="preserve"> </w:t>
      </w:r>
      <w:r w:rsidR="00945A2D">
        <w:rPr>
          <w:sz w:val="22"/>
          <w:szCs w:val="22"/>
        </w:rPr>
        <w:t xml:space="preserve">мойки и прохождения государственного </w:t>
      </w:r>
      <w:r w:rsidR="00CA4C8D">
        <w:rPr>
          <w:sz w:val="22"/>
          <w:szCs w:val="22"/>
        </w:rPr>
        <w:t xml:space="preserve"> технического осмотра.</w:t>
      </w:r>
    </w:p>
    <w:p w:rsidR="00547D89" w:rsidRDefault="00547D89" w:rsidP="00880F19">
      <w:pPr>
        <w:rPr>
          <w:sz w:val="22"/>
          <w:szCs w:val="22"/>
        </w:rPr>
      </w:pPr>
    </w:p>
    <w:p w:rsidR="00547D89" w:rsidRDefault="00547D89" w:rsidP="00880F19">
      <w:pPr>
        <w:rPr>
          <w:sz w:val="22"/>
          <w:szCs w:val="22"/>
        </w:rPr>
      </w:pPr>
    </w:p>
    <w:tbl>
      <w:tblPr>
        <w:tblStyle w:val="a8"/>
        <w:tblW w:w="0" w:type="auto"/>
        <w:tblLook w:val="04A0" w:firstRow="1" w:lastRow="0" w:firstColumn="1" w:lastColumn="0" w:noHBand="0" w:noVBand="1"/>
      </w:tblPr>
      <w:tblGrid>
        <w:gridCol w:w="2764"/>
        <w:gridCol w:w="1880"/>
        <w:gridCol w:w="1843"/>
        <w:gridCol w:w="2835"/>
      </w:tblGrid>
      <w:tr w:rsidR="003225FE" w:rsidTr="003225FE">
        <w:tc>
          <w:tcPr>
            <w:tcW w:w="2764" w:type="dxa"/>
            <w:vAlign w:val="center"/>
          </w:tcPr>
          <w:p w:rsidR="003225FE" w:rsidRDefault="003225FE" w:rsidP="00547D8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Вид и марка транспортной единицы</w:t>
            </w:r>
          </w:p>
        </w:tc>
        <w:tc>
          <w:tcPr>
            <w:tcW w:w="1880" w:type="dxa"/>
            <w:vAlign w:val="center"/>
          </w:tcPr>
          <w:p w:rsidR="003225FE" w:rsidRDefault="003225FE" w:rsidP="00547D8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Государственный регистрационный номер</w:t>
            </w:r>
          </w:p>
        </w:tc>
        <w:tc>
          <w:tcPr>
            <w:tcW w:w="1843" w:type="dxa"/>
            <w:vAlign w:val="center"/>
          </w:tcPr>
          <w:p w:rsidR="003225FE" w:rsidRDefault="003225FE" w:rsidP="00945A2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Год выпуска</w:t>
            </w:r>
          </w:p>
        </w:tc>
        <w:tc>
          <w:tcPr>
            <w:tcW w:w="2835" w:type="dxa"/>
            <w:vAlign w:val="center"/>
          </w:tcPr>
          <w:p w:rsidR="003225FE" w:rsidRDefault="003225FE" w:rsidP="00547D8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Примечание</w:t>
            </w:r>
          </w:p>
        </w:tc>
      </w:tr>
      <w:tr w:rsidR="003225FE" w:rsidTr="003225FE">
        <w:trPr>
          <w:trHeight w:val="966"/>
        </w:trPr>
        <w:tc>
          <w:tcPr>
            <w:tcW w:w="2764" w:type="dxa"/>
            <w:vAlign w:val="center"/>
          </w:tcPr>
          <w:p w:rsidR="003225FE" w:rsidRPr="004E3459" w:rsidRDefault="003225FE" w:rsidP="008D4DB4">
            <w:r w:rsidRPr="004E3459">
              <w:t>Автобус ГАЗ 32213 «Газель»</w:t>
            </w:r>
          </w:p>
        </w:tc>
        <w:tc>
          <w:tcPr>
            <w:tcW w:w="1880" w:type="dxa"/>
            <w:vAlign w:val="center"/>
          </w:tcPr>
          <w:p w:rsidR="003225FE" w:rsidRDefault="003225FE" w:rsidP="00547D89">
            <w:pPr>
              <w:rPr>
                <w:sz w:val="22"/>
                <w:szCs w:val="22"/>
              </w:rPr>
            </w:pPr>
            <w:r>
              <w:rPr>
                <w:sz w:val="28"/>
                <w:szCs w:val="28"/>
              </w:rPr>
              <w:t>Т 006 ЕВ 45</w:t>
            </w:r>
          </w:p>
        </w:tc>
        <w:tc>
          <w:tcPr>
            <w:tcW w:w="1843" w:type="dxa"/>
            <w:vAlign w:val="center"/>
          </w:tcPr>
          <w:p w:rsidR="003225FE" w:rsidRDefault="003225FE" w:rsidP="005F142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2007</w:t>
            </w:r>
          </w:p>
        </w:tc>
        <w:tc>
          <w:tcPr>
            <w:tcW w:w="2835" w:type="dxa"/>
          </w:tcPr>
          <w:p w:rsidR="003225FE" w:rsidRDefault="003225FE" w:rsidP="00547D89">
            <w:pPr>
              <w:jc w:val="center"/>
              <w:rPr>
                <w:sz w:val="22"/>
                <w:szCs w:val="22"/>
              </w:rPr>
            </w:pPr>
          </w:p>
        </w:tc>
      </w:tr>
      <w:tr w:rsidR="003225FE" w:rsidTr="003225FE">
        <w:trPr>
          <w:trHeight w:val="966"/>
        </w:trPr>
        <w:tc>
          <w:tcPr>
            <w:tcW w:w="2764" w:type="dxa"/>
            <w:vAlign w:val="center"/>
          </w:tcPr>
          <w:p w:rsidR="003225FE" w:rsidRPr="004E3459" w:rsidRDefault="003225FE" w:rsidP="004E3459">
            <w:r w:rsidRPr="004E3459">
              <w:t xml:space="preserve">Легковой автомобиль </w:t>
            </w:r>
            <w:r w:rsidRPr="004E3459">
              <w:rPr>
                <w:lang w:val="en-US"/>
              </w:rPr>
              <w:t>SSANG</w:t>
            </w:r>
            <w:r>
              <w:t xml:space="preserve"> </w:t>
            </w:r>
            <w:r w:rsidRPr="004E3459">
              <w:rPr>
                <w:lang w:val="en-US"/>
              </w:rPr>
              <w:t>YONG</w:t>
            </w:r>
            <w:r>
              <w:t xml:space="preserve"> </w:t>
            </w:r>
            <w:r w:rsidRPr="004E3459">
              <w:rPr>
                <w:lang w:val="en-US"/>
              </w:rPr>
              <w:t>RX</w:t>
            </w:r>
            <w:r w:rsidRPr="004E3459">
              <w:t>-230</w:t>
            </w:r>
          </w:p>
        </w:tc>
        <w:tc>
          <w:tcPr>
            <w:tcW w:w="1880" w:type="dxa"/>
            <w:vAlign w:val="center"/>
          </w:tcPr>
          <w:p w:rsidR="003225FE" w:rsidRDefault="003225FE" w:rsidP="008D4DB4">
            <w:pPr>
              <w:rPr>
                <w:sz w:val="22"/>
                <w:szCs w:val="22"/>
              </w:rPr>
            </w:pPr>
            <w:r>
              <w:rPr>
                <w:sz w:val="28"/>
                <w:szCs w:val="28"/>
              </w:rPr>
              <w:t>Х 933 НВ 45</w:t>
            </w:r>
          </w:p>
        </w:tc>
        <w:tc>
          <w:tcPr>
            <w:tcW w:w="1843" w:type="dxa"/>
            <w:vAlign w:val="center"/>
          </w:tcPr>
          <w:p w:rsidR="003225FE" w:rsidRDefault="003225FE" w:rsidP="005F142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2006</w:t>
            </w:r>
          </w:p>
        </w:tc>
        <w:tc>
          <w:tcPr>
            <w:tcW w:w="2835" w:type="dxa"/>
          </w:tcPr>
          <w:p w:rsidR="003225FE" w:rsidRDefault="003225FE" w:rsidP="00547D89">
            <w:pPr>
              <w:jc w:val="center"/>
              <w:rPr>
                <w:sz w:val="22"/>
                <w:szCs w:val="22"/>
              </w:rPr>
            </w:pPr>
          </w:p>
        </w:tc>
      </w:tr>
      <w:tr w:rsidR="003225FE" w:rsidTr="003225FE">
        <w:trPr>
          <w:trHeight w:val="966"/>
        </w:trPr>
        <w:tc>
          <w:tcPr>
            <w:tcW w:w="2764" w:type="dxa"/>
            <w:vAlign w:val="center"/>
          </w:tcPr>
          <w:p w:rsidR="003225FE" w:rsidRPr="004E3459" w:rsidRDefault="003225FE" w:rsidP="008D4DB4"/>
        </w:tc>
        <w:tc>
          <w:tcPr>
            <w:tcW w:w="1880" w:type="dxa"/>
            <w:vAlign w:val="center"/>
          </w:tcPr>
          <w:p w:rsidR="003225FE" w:rsidRDefault="003225FE" w:rsidP="008D4DB4">
            <w:pPr>
              <w:rPr>
                <w:sz w:val="22"/>
                <w:szCs w:val="22"/>
              </w:rPr>
            </w:pPr>
          </w:p>
        </w:tc>
        <w:tc>
          <w:tcPr>
            <w:tcW w:w="1843" w:type="dxa"/>
            <w:vAlign w:val="center"/>
          </w:tcPr>
          <w:p w:rsidR="003225FE" w:rsidRPr="008D4DB4" w:rsidRDefault="003225FE" w:rsidP="008D4DB4">
            <w:pPr>
              <w:jc w:val="center"/>
            </w:pPr>
          </w:p>
        </w:tc>
        <w:tc>
          <w:tcPr>
            <w:tcW w:w="2835" w:type="dxa"/>
          </w:tcPr>
          <w:p w:rsidR="003225FE" w:rsidRDefault="003225FE" w:rsidP="00547D89">
            <w:pPr>
              <w:jc w:val="center"/>
              <w:rPr>
                <w:sz w:val="22"/>
                <w:szCs w:val="22"/>
              </w:rPr>
            </w:pPr>
          </w:p>
        </w:tc>
      </w:tr>
      <w:tr w:rsidR="003225FE" w:rsidTr="003225FE">
        <w:trPr>
          <w:trHeight w:val="966"/>
        </w:trPr>
        <w:tc>
          <w:tcPr>
            <w:tcW w:w="2764" w:type="dxa"/>
            <w:vAlign w:val="center"/>
          </w:tcPr>
          <w:p w:rsidR="003225FE" w:rsidRPr="004E3459" w:rsidRDefault="003225FE" w:rsidP="008D4DB4"/>
        </w:tc>
        <w:tc>
          <w:tcPr>
            <w:tcW w:w="1880" w:type="dxa"/>
            <w:vAlign w:val="center"/>
          </w:tcPr>
          <w:p w:rsidR="003225FE" w:rsidRDefault="003225FE" w:rsidP="008D4DB4">
            <w:pPr>
              <w:rPr>
                <w:sz w:val="22"/>
                <w:szCs w:val="22"/>
              </w:rPr>
            </w:pPr>
          </w:p>
        </w:tc>
        <w:tc>
          <w:tcPr>
            <w:tcW w:w="1843" w:type="dxa"/>
            <w:vAlign w:val="center"/>
          </w:tcPr>
          <w:p w:rsidR="003225FE" w:rsidRDefault="003225FE" w:rsidP="008D4DB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835" w:type="dxa"/>
          </w:tcPr>
          <w:p w:rsidR="003225FE" w:rsidRDefault="003225FE" w:rsidP="00547D89">
            <w:pPr>
              <w:jc w:val="center"/>
              <w:rPr>
                <w:sz w:val="22"/>
                <w:szCs w:val="22"/>
              </w:rPr>
            </w:pPr>
          </w:p>
        </w:tc>
      </w:tr>
    </w:tbl>
    <w:p w:rsidR="00547D89" w:rsidRDefault="00547D89" w:rsidP="00880F19">
      <w:pPr>
        <w:rPr>
          <w:sz w:val="22"/>
          <w:szCs w:val="22"/>
        </w:rPr>
      </w:pPr>
    </w:p>
    <w:p w:rsidR="00880F19" w:rsidRDefault="00880F19" w:rsidP="00880F19">
      <w:pPr>
        <w:rPr>
          <w:sz w:val="22"/>
          <w:szCs w:val="22"/>
        </w:rPr>
      </w:pPr>
    </w:p>
    <w:p w:rsidR="004E3459" w:rsidRDefault="004E3459" w:rsidP="00880F19">
      <w:pPr>
        <w:rPr>
          <w:sz w:val="22"/>
          <w:szCs w:val="22"/>
        </w:rPr>
      </w:pPr>
    </w:p>
    <w:p w:rsidR="004E3459" w:rsidRDefault="004E3459" w:rsidP="00880F19">
      <w:pPr>
        <w:rPr>
          <w:sz w:val="22"/>
          <w:szCs w:val="22"/>
        </w:rPr>
      </w:pPr>
    </w:p>
    <w:p w:rsidR="003225FE" w:rsidRDefault="003225FE" w:rsidP="00880F19"/>
    <w:p w:rsidR="003225FE" w:rsidRDefault="003225FE" w:rsidP="00880F19"/>
    <w:p w:rsidR="003225FE" w:rsidRDefault="003225FE" w:rsidP="00880F19"/>
    <w:p w:rsidR="008D4DB4" w:rsidRPr="003225FE" w:rsidRDefault="008D4DB4" w:rsidP="00880F19">
      <w:r w:rsidRPr="003225FE">
        <w:t>Генеральный директор</w:t>
      </w:r>
      <w:r w:rsidR="00945A2D" w:rsidRPr="003225FE">
        <w:t xml:space="preserve"> ЗАО «</w:t>
      </w:r>
      <w:proofErr w:type="spellStart"/>
      <w:r w:rsidR="00945A2D" w:rsidRPr="003225FE">
        <w:t>Далур</w:t>
      </w:r>
      <w:proofErr w:type="spellEnd"/>
      <w:r w:rsidR="00945A2D" w:rsidRPr="003225FE">
        <w:t>»:</w:t>
      </w:r>
      <w:r w:rsidR="00945A2D" w:rsidRPr="003225FE">
        <w:tab/>
      </w:r>
      <w:r w:rsidR="00945A2D" w:rsidRPr="003225FE">
        <w:tab/>
      </w:r>
      <w:r w:rsidR="003225FE">
        <w:tab/>
      </w:r>
      <w:r w:rsidR="003225FE">
        <w:tab/>
      </w:r>
      <w:r w:rsidR="00945A2D" w:rsidRPr="003225FE">
        <w:t xml:space="preserve">              Дементьев А.А.</w:t>
      </w:r>
    </w:p>
    <w:p w:rsidR="008D4DB4" w:rsidRDefault="008D4DB4" w:rsidP="00880F19">
      <w:pPr>
        <w:rPr>
          <w:sz w:val="22"/>
          <w:szCs w:val="22"/>
        </w:rPr>
      </w:pPr>
    </w:p>
    <w:p w:rsidR="008D4DB4" w:rsidRDefault="008D4DB4" w:rsidP="00880F19">
      <w:pPr>
        <w:rPr>
          <w:sz w:val="22"/>
          <w:szCs w:val="22"/>
        </w:rPr>
      </w:pPr>
    </w:p>
    <w:p w:rsidR="008D4DB4" w:rsidRDefault="008D4DB4" w:rsidP="00880F19">
      <w:pPr>
        <w:rPr>
          <w:sz w:val="22"/>
          <w:szCs w:val="22"/>
        </w:rPr>
      </w:pPr>
    </w:p>
    <w:p w:rsidR="008D4DB4" w:rsidRDefault="008D4DB4" w:rsidP="00880F19">
      <w:pPr>
        <w:rPr>
          <w:sz w:val="22"/>
          <w:szCs w:val="22"/>
        </w:rPr>
      </w:pPr>
    </w:p>
    <w:p w:rsidR="008D4DB4" w:rsidRDefault="008D4DB4" w:rsidP="00880F19">
      <w:pPr>
        <w:rPr>
          <w:sz w:val="22"/>
          <w:szCs w:val="22"/>
        </w:rPr>
      </w:pPr>
    </w:p>
    <w:p w:rsidR="004E3459" w:rsidRDefault="004E3459" w:rsidP="00880F19">
      <w:pPr>
        <w:rPr>
          <w:sz w:val="22"/>
          <w:szCs w:val="22"/>
        </w:rPr>
      </w:pPr>
    </w:p>
    <w:p w:rsidR="002B1605" w:rsidRDefault="002B1605" w:rsidP="00880F19">
      <w:pPr>
        <w:rPr>
          <w:sz w:val="22"/>
          <w:szCs w:val="22"/>
        </w:rPr>
      </w:pPr>
    </w:p>
    <w:p w:rsidR="002B1605" w:rsidRDefault="002B1605" w:rsidP="00880F19">
      <w:pPr>
        <w:rPr>
          <w:sz w:val="22"/>
          <w:szCs w:val="22"/>
        </w:rPr>
      </w:pPr>
    </w:p>
    <w:p w:rsidR="003225FE" w:rsidRDefault="003225FE" w:rsidP="00880F19">
      <w:pPr>
        <w:rPr>
          <w:sz w:val="20"/>
          <w:szCs w:val="20"/>
        </w:rPr>
      </w:pPr>
    </w:p>
    <w:p w:rsidR="003225FE" w:rsidRPr="003225FE" w:rsidRDefault="003225FE" w:rsidP="003225FE">
      <w:pPr>
        <w:rPr>
          <w:sz w:val="20"/>
          <w:szCs w:val="20"/>
        </w:rPr>
      </w:pPr>
    </w:p>
    <w:p w:rsidR="003225FE" w:rsidRPr="003225FE" w:rsidRDefault="003225FE" w:rsidP="003225FE">
      <w:pPr>
        <w:rPr>
          <w:sz w:val="20"/>
          <w:szCs w:val="20"/>
        </w:rPr>
      </w:pPr>
    </w:p>
    <w:p w:rsidR="003225FE" w:rsidRPr="003225FE" w:rsidRDefault="003225FE" w:rsidP="003225FE">
      <w:pPr>
        <w:rPr>
          <w:sz w:val="20"/>
          <w:szCs w:val="20"/>
        </w:rPr>
      </w:pPr>
    </w:p>
    <w:p w:rsidR="003225FE" w:rsidRPr="003225FE" w:rsidRDefault="003225FE" w:rsidP="003225FE">
      <w:pPr>
        <w:rPr>
          <w:sz w:val="20"/>
          <w:szCs w:val="20"/>
        </w:rPr>
      </w:pPr>
    </w:p>
    <w:p w:rsidR="003225FE" w:rsidRDefault="003225FE" w:rsidP="003225FE">
      <w:pPr>
        <w:rPr>
          <w:sz w:val="20"/>
          <w:szCs w:val="20"/>
        </w:rPr>
      </w:pPr>
    </w:p>
    <w:p w:rsidR="008D4DB4" w:rsidRDefault="00E47F11" w:rsidP="003225FE">
      <w:pPr>
        <w:rPr>
          <w:sz w:val="20"/>
          <w:szCs w:val="20"/>
        </w:rPr>
      </w:pPr>
      <w:r>
        <w:rPr>
          <w:sz w:val="20"/>
          <w:szCs w:val="20"/>
        </w:rPr>
        <w:t>_______</w:t>
      </w:r>
      <w:bookmarkStart w:id="0" w:name="_GoBack"/>
      <w:bookmarkEnd w:id="0"/>
      <w:r w:rsidR="003225FE">
        <w:rPr>
          <w:sz w:val="20"/>
          <w:szCs w:val="20"/>
        </w:rPr>
        <w:t xml:space="preserve"> Меньшиков Е.П.</w:t>
      </w:r>
    </w:p>
    <w:p w:rsidR="003225FE" w:rsidRPr="003225FE" w:rsidRDefault="003225FE" w:rsidP="003225FE">
      <w:pPr>
        <w:rPr>
          <w:sz w:val="20"/>
          <w:szCs w:val="20"/>
        </w:rPr>
      </w:pPr>
      <w:r>
        <w:rPr>
          <w:sz w:val="20"/>
          <w:szCs w:val="20"/>
        </w:rPr>
        <w:t>8 (35245) 29251</w:t>
      </w:r>
    </w:p>
    <w:sectPr w:rsidR="003225FE" w:rsidRPr="003225FE" w:rsidSect="006C625D">
      <w:headerReference w:type="default" r:id="rId9"/>
      <w:footerReference w:type="default" r:id="rId10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F3830" w:rsidRDefault="00CF3830">
      <w:r>
        <w:separator/>
      </w:r>
    </w:p>
  </w:endnote>
  <w:endnote w:type="continuationSeparator" w:id="0">
    <w:p w:rsidR="00CF3830" w:rsidRDefault="00CF383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C106E" w:rsidRDefault="001C106E">
    <w:pPr>
      <w:pStyle w:val="a4"/>
    </w:pPr>
  </w:p>
  <w:p w:rsidR="004E2475" w:rsidRDefault="004E2475">
    <w:pPr>
      <w:pStyle w:val="a4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F3830" w:rsidRDefault="00CF3830">
      <w:r>
        <w:separator/>
      </w:r>
    </w:p>
  </w:footnote>
  <w:footnote w:type="continuationSeparator" w:id="0">
    <w:p w:rsidR="00CF3830" w:rsidRDefault="00CF383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45A2D" w:rsidRDefault="00945A2D" w:rsidP="00945A2D">
    <w:pPr>
      <w:pStyle w:val="a3"/>
      <w:tabs>
        <w:tab w:val="clear" w:pos="4677"/>
        <w:tab w:val="clear" w:pos="9355"/>
        <w:tab w:val="left" w:pos="6285"/>
      </w:tabs>
    </w:pPr>
    <w:r>
      <w:tab/>
      <w:t>Прил</w:t>
    </w:r>
    <w:r w:rsidR="003225FE">
      <w:t>о</w:t>
    </w:r>
    <w:r>
      <w:t>жение</w:t>
    </w:r>
    <w:r w:rsidR="003225FE">
      <w:t xml:space="preserve"> 1</w:t>
    </w:r>
    <w:r>
      <w:t xml:space="preserve"> к договору №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35F03BB"/>
    <w:multiLevelType w:val="hybridMultilevel"/>
    <w:tmpl w:val="B09E36D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D4DB4"/>
    <w:rsid w:val="000041A8"/>
    <w:rsid w:val="0001174A"/>
    <w:rsid w:val="0001626F"/>
    <w:rsid w:val="00016544"/>
    <w:rsid w:val="000234AC"/>
    <w:rsid w:val="00073EE9"/>
    <w:rsid w:val="0007475D"/>
    <w:rsid w:val="00094B09"/>
    <w:rsid w:val="000963ED"/>
    <w:rsid w:val="000A784C"/>
    <w:rsid w:val="000C7AA8"/>
    <w:rsid w:val="001006D5"/>
    <w:rsid w:val="001040AE"/>
    <w:rsid w:val="0016448A"/>
    <w:rsid w:val="001671FF"/>
    <w:rsid w:val="001879F8"/>
    <w:rsid w:val="001B31EA"/>
    <w:rsid w:val="001B3AB4"/>
    <w:rsid w:val="001C106E"/>
    <w:rsid w:val="001D01B7"/>
    <w:rsid w:val="001D3838"/>
    <w:rsid w:val="002020A9"/>
    <w:rsid w:val="00216159"/>
    <w:rsid w:val="002202F9"/>
    <w:rsid w:val="002229CF"/>
    <w:rsid w:val="00251257"/>
    <w:rsid w:val="002624E3"/>
    <w:rsid w:val="002733E5"/>
    <w:rsid w:val="00286A38"/>
    <w:rsid w:val="002A2FB2"/>
    <w:rsid w:val="002A3CA4"/>
    <w:rsid w:val="002B1605"/>
    <w:rsid w:val="002C0256"/>
    <w:rsid w:val="002D0834"/>
    <w:rsid w:val="002E5F9E"/>
    <w:rsid w:val="003225FE"/>
    <w:rsid w:val="00326E86"/>
    <w:rsid w:val="00337873"/>
    <w:rsid w:val="00360757"/>
    <w:rsid w:val="00363263"/>
    <w:rsid w:val="003A5080"/>
    <w:rsid w:val="003B329D"/>
    <w:rsid w:val="003C5EDA"/>
    <w:rsid w:val="003C6C64"/>
    <w:rsid w:val="003E3464"/>
    <w:rsid w:val="003F376E"/>
    <w:rsid w:val="003F47B0"/>
    <w:rsid w:val="003F6D65"/>
    <w:rsid w:val="00402BEC"/>
    <w:rsid w:val="00405C98"/>
    <w:rsid w:val="00421B7F"/>
    <w:rsid w:val="00433965"/>
    <w:rsid w:val="00462878"/>
    <w:rsid w:val="004B626C"/>
    <w:rsid w:val="004C508C"/>
    <w:rsid w:val="004E2475"/>
    <w:rsid w:val="004E3459"/>
    <w:rsid w:val="004E3867"/>
    <w:rsid w:val="004E4F86"/>
    <w:rsid w:val="00501E74"/>
    <w:rsid w:val="00525DDB"/>
    <w:rsid w:val="00547D89"/>
    <w:rsid w:val="005574D6"/>
    <w:rsid w:val="005841C0"/>
    <w:rsid w:val="005C59B6"/>
    <w:rsid w:val="005D2911"/>
    <w:rsid w:val="005D3064"/>
    <w:rsid w:val="005F1426"/>
    <w:rsid w:val="00602818"/>
    <w:rsid w:val="00612421"/>
    <w:rsid w:val="00634FE5"/>
    <w:rsid w:val="00640581"/>
    <w:rsid w:val="00654B74"/>
    <w:rsid w:val="006556D9"/>
    <w:rsid w:val="00656714"/>
    <w:rsid w:val="00660BEE"/>
    <w:rsid w:val="006A2D84"/>
    <w:rsid w:val="006A5023"/>
    <w:rsid w:val="006A5B9F"/>
    <w:rsid w:val="006C625D"/>
    <w:rsid w:val="006C681D"/>
    <w:rsid w:val="006C6B53"/>
    <w:rsid w:val="006E5657"/>
    <w:rsid w:val="00702D1A"/>
    <w:rsid w:val="00710A67"/>
    <w:rsid w:val="00736335"/>
    <w:rsid w:val="007A354E"/>
    <w:rsid w:val="007C54C5"/>
    <w:rsid w:val="007D4969"/>
    <w:rsid w:val="007D4A34"/>
    <w:rsid w:val="007D660D"/>
    <w:rsid w:val="007E32C3"/>
    <w:rsid w:val="00820F20"/>
    <w:rsid w:val="00824B2D"/>
    <w:rsid w:val="008364E9"/>
    <w:rsid w:val="008422DA"/>
    <w:rsid w:val="00861533"/>
    <w:rsid w:val="00870760"/>
    <w:rsid w:val="00874D21"/>
    <w:rsid w:val="0087517F"/>
    <w:rsid w:val="00880D52"/>
    <w:rsid w:val="00880F19"/>
    <w:rsid w:val="0088463E"/>
    <w:rsid w:val="00890681"/>
    <w:rsid w:val="00894585"/>
    <w:rsid w:val="008B11AE"/>
    <w:rsid w:val="008B46D3"/>
    <w:rsid w:val="008D4DB4"/>
    <w:rsid w:val="008D4F9E"/>
    <w:rsid w:val="008E590A"/>
    <w:rsid w:val="00912D63"/>
    <w:rsid w:val="00925E30"/>
    <w:rsid w:val="009346D4"/>
    <w:rsid w:val="00936B0D"/>
    <w:rsid w:val="00945A2D"/>
    <w:rsid w:val="009669E8"/>
    <w:rsid w:val="00994993"/>
    <w:rsid w:val="00996008"/>
    <w:rsid w:val="009A1EE1"/>
    <w:rsid w:val="009E29A3"/>
    <w:rsid w:val="009F448E"/>
    <w:rsid w:val="00A0785A"/>
    <w:rsid w:val="00A147BA"/>
    <w:rsid w:val="00A404C0"/>
    <w:rsid w:val="00A66680"/>
    <w:rsid w:val="00AB1E9D"/>
    <w:rsid w:val="00AF7649"/>
    <w:rsid w:val="00B252E6"/>
    <w:rsid w:val="00B40103"/>
    <w:rsid w:val="00B40A96"/>
    <w:rsid w:val="00B42547"/>
    <w:rsid w:val="00B444AF"/>
    <w:rsid w:val="00B60E63"/>
    <w:rsid w:val="00B61E88"/>
    <w:rsid w:val="00B9661D"/>
    <w:rsid w:val="00BA4190"/>
    <w:rsid w:val="00BC3E61"/>
    <w:rsid w:val="00C00A88"/>
    <w:rsid w:val="00C37702"/>
    <w:rsid w:val="00C57216"/>
    <w:rsid w:val="00C82019"/>
    <w:rsid w:val="00C86C3E"/>
    <w:rsid w:val="00C87B9C"/>
    <w:rsid w:val="00C9059A"/>
    <w:rsid w:val="00C97C8A"/>
    <w:rsid w:val="00CA4C8D"/>
    <w:rsid w:val="00CB5FF2"/>
    <w:rsid w:val="00CF3830"/>
    <w:rsid w:val="00D0294C"/>
    <w:rsid w:val="00D076BE"/>
    <w:rsid w:val="00D139C5"/>
    <w:rsid w:val="00D31170"/>
    <w:rsid w:val="00D342E9"/>
    <w:rsid w:val="00D757E3"/>
    <w:rsid w:val="00D75E2F"/>
    <w:rsid w:val="00DA2C53"/>
    <w:rsid w:val="00DA5BBC"/>
    <w:rsid w:val="00DB3EA7"/>
    <w:rsid w:val="00DE11DF"/>
    <w:rsid w:val="00E004C9"/>
    <w:rsid w:val="00E048BC"/>
    <w:rsid w:val="00E105F9"/>
    <w:rsid w:val="00E47F11"/>
    <w:rsid w:val="00E63B3D"/>
    <w:rsid w:val="00E8548B"/>
    <w:rsid w:val="00E940F5"/>
    <w:rsid w:val="00EB42B4"/>
    <w:rsid w:val="00EB5FF4"/>
    <w:rsid w:val="00EC218D"/>
    <w:rsid w:val="00EC436F"/>
    <w:rsid w:val="00ED5AD4"/>
    <w:rsid w:val="00ED5C3B"/>
    <w:rsid w:val="00EE0D86"/>
    <w:rsid w:val="00F37794"/>
    <w:rsid w:val="00F4052D"/>
    <w:rsid w:val="00F41D0C"/>
    <w:rsid w:val="00F5721D"/>
    <w:rsid w:val="00F72843"/>
    <w:rsid w:val="00F7616C"/>
    <w:rsid w:val="00F81C17"/>
    <w:rsid w:val="00FB1723"/>
    <w:rsid w:val="00FE028F"/>
    <w:rsid w:val="00FF0669"/>
    <w:rsid w:val="00FF245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B3AB4"/>
    <w:rPr>
      <w:sz w:val="24"/>
      <w:szCs w:val="24"/>
    </w:rPr>
  </w:style>
  <w:style w:type="paragraph" w:styleId="1">
    <w:name w:val="heading 1"/>
    <w:basedOn w:val="a"/>
    <w:next w:val="a"/>
    <w:qFormat/>
    <w:rsid w:val="00880F19"/>
    <w:pPr>
      <w:keepNext/>
      <w:jc w:val="right"/>
      <w:outlineLvl w:val="0"/>
    </w:pPr>
    <w:rPr>
      <w:szCs w:val="20"/>
    </w:rPr>
  </w:style>
  <w:style w:type="paragraph" w:styleId="2">
    <w:name w:val="heading 2"/>
    <w:basedOn w:val="a"/>
    <w:next w:val="a"/>
    <w:qFormat/>
    <w:rsid w:val="00880F19"/>
    <w:pPr>
      <w:keepNext/>
      <w:jc w:val="center"/>
      <w:outlineLvl w:val="1"/>
    </w:pPr>
    <w:rPr>
      <w:szCs w:val="20"/>
    </w:rPr>
  </w:style>
  <w:style w:type="paragraph" w:styleId="6">
    <w:name w:val="heading 6"/>
    <w:basedOn w:val="a"/>
    <w:next w:val="a"/>
    <w:qFormat/>
    <w:rsid w:val="002624E3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1C106E"/>
    <w:pPr>
      <w:tabs>
        <w:tab w:val="center" w:pos="4677"/>
        <w:tab w:val="right" w:pos="9355"/>
      </w:tabs>
    </w:pPr>
  </w:style>
  <w:style w:type="paragraph" w:styleId="a4">
    <w:name w:val="footer"/>
    <w:basedOn w:val="a"/>
    <w:rsid w:val="001C106E"/>
    <w:pPr>
      <w:tabs>
        <w:tab w:val="center" w:pos="4677"/>
        <w:tab w:val="right" w:pos="9355"/>
      </w:tabs>
    </w:pPr>
  </w:style>
  <w:style w:type="paragraph" w:styleId="a5">
    <w:name w:val="Balloon Text"/>
    <w:basedOn w:val="a"/>
    <w:semiHidden/>
    <w:rsid w:val="00A147BA"/>
    <w:rPr>
      <w:rFonts w:ascii="Tahoma" w:hAnsi="Tahoma" w:cs="Tahoma"/>
      <w:sz w:val="16"/>
      <w:szCs w:val="16"/>
    </w:rPr>
  </w:style>
  <w:style w:type="paragraph" w:styleId="a6">
    <w:name w:val="Body Text Indent"/>
    <w:basedOn w:val="a"/>
    <w:rsid w:val="00880F19"/>
    <w:pPr>
      <w:spacing w:line="360" w:lineRule="auto"/>
      <w:ind w:firstLine="567"/>
    </w:pPr>
    <w:rPr>
      <w:szCs w:val="20"/>
    </w:rPr>
  </w:style>
  <w:style w:type="character" w:styleId="a7">
    <w:name w:val="Hyperlink"/>
    <w:basedOn w:val="a0"/>
    <w:rsid w:val="005C59B6"/>
    <w:rPr>
      <w:color w:val="0000FF" w:themeColor="hyperlink"/>
      <w:u w:val="single"/>
    </w:rPr>
  </w:style>
  <w:style w:type="table" w:styleId="a8">
    <w:name w:val="Table Grid"/>
    <w:basedOn w:val="a1"/>
    <w:rsid w:val="00547D89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B3AB4"/>
    <w:rPr>
      <w:sz w:val="24"/>
      <w:szCs w:val="24"/>
    </w:rPr>
  </w:style>
  <w:style w:type="paragraph" w:styleId="1">
    <w:name w:val="heading 1"/>
    <w:basedOn w:val="a"/>
    <w:next w:val="a"/>
    <w:qFormat/>
    <w:rsid w:val="00880F19"/>
    <w:pPr>
      <w:keepNext/>
      <w:jc w:val="right"/>
      <w:outlineLvl w:val="0"/>
    </w:pPr>
    <w:rPr>
      <w:szCs w:val="20"/>
    </w:rPr>
  </w:style>
  <w:style w:type="paragraph" w:styleId="2">
    <w:name w:val="heading 2"/>
    <w:basedOn w:val="a"/>
    <w:next w:val="a"/>
    <w:qFormat/>
    <w:rsid w:val="00880F19"/>
    <w:pPr>
      <w:keepNext/>
      <w:jc w:val="center"/>
      <w:outlineLvl w:val="1"/>
    </w:pPr>
    <w:rPr>
      <w:szCs w:val="20"/>
    </w:rPr>
  </w:style>
  <w:style w:type="paragraph" w:styleId="6">
    <w:name w:val="heading 6"/>
    <w:basedOn w:val="a"/>
    <w:next w:val="a"/>
    <w:qFormat/>
    <w:rsid w:val="002624E3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1C106E"/>
    <w:pPr>
      <w:tabs>
        <w:tab w:val="center" w:pos="4677"/>
        <w:tab w:val="right" w:pos="9355"/>
      </w:tabs>
    </w:pPr>
  </w:style>
  <w:style w:type="paragraph" w:styleId="a4">
    <w:name w:val="footer"/>
    <w:basedOn w:val="a"/>
    <w:rsid w:val="001C106E"/>
    <w:pPr>
      <w:tabs>
        <w:tab w:val="center" w:pos="4677"/>
        <w:tab w:val="right" w:pos="9355"/>
      </w:tabs>
    </w:pPr>
  </w:style>
  <w:style w:type="paragraph" w:styleId="a5">
    <w:name w:val="Balloon Text"/>
    <w:basedOn w:val="a"/>
    <w:semiHidden/>
    <w:rsid w:val="00A147BA"/>
    <w:rPr>
      <w:rFonts w:ascii="Tahoma" w:hAnsi="Tahoma" w:cs="Tahoma"/>
      <w:sz w:val="16"/>
      <w:szCs w:val="16"/>
    </w:rPr>
  </w:style>
  <w:style w:type="paragraph" w:styleId="a6">
    <w:name w:val="Body Text Indent"/>
    <w:basedOn w:val="a"/>
    <w:rsid w:val="00880F19"/>
    <w:pPr>
      <w:spacing w:line="360" w:lineRule="auto"/>
      <w:ind w:firstLine="567"/>
    </w:pPr>
    <w:rPr>
      <w:szCs w:val="20"/>
    </w:rPr>
  </w:style>
  <w:style w:type="character" w:styleId="a7">
    <w:name w:val="Hyperlink"/>
    <w:basedOn w:val="a0"/>
    <w:rsid w:val="005C59B6"/>
    <w:rPr>
      <w:color w:val="0000FF" w:themeColor="hyperlink"/>
      <w:u w:val="single"/>
    </w:rPr>
  </w:style>
  <w:style w:type="table" w:styleId="a8">
    <w:name w:val="Table Grid"/>
    <w:basedOn w:val="a1"/>
    <w:rsid w:val="00547D89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86069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29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893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Menshikov\&#1056;&#1072;&#1073;&#1086;&#1095;&#1080;&#1081;%20&#1089;&#1090;&#1086;&#1083;\&#1074;&#1089;&#1105;\&#1044;&#1077;&#1083;&#1086;&#1087;&#1088;&#1086;&#1080;&#1079;&#1074;&#1086;&#1076;&#1089;&#1090;&#1074;&#1086;\&#1064;&#1072;&#1073;&#1083;&#1086;&#1085;%20&#1073;&#1083;&#1072;&#1085;&#1082;&#1072;.dotx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C757787-778D-4563-9B8E-4E3D835A6EE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Шаблон бланка</Template>
  <TotalTime>8</TotalTime>
  <Pages>1</Pages>
  <Words>76</Words>
  <Characters>434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Далур</Company>
  <LinksUpToDate>false</LinksUpToDate>
  <CharactersWithSpaces>509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Меньшиков Е.П.</dc:creator>
  <cp:keywords/>
  <dc:description/>
  <cp:lastModifiedBy>Меньшиков Евгений Петрович</cp:lastModifiedBy>
  <cp:revision>6</cp:revision>
  <cp:lastPrinted>2012-12-27T09:25:00Z</cp:lastPrinted>
  <dcterms:created xsi:type="dcterms:W3CDTF">2012-11-19T02:47:00Z</dcterms:created>
  <dcterms:modified xsi:type="dcterms:W3CDTF">2012-12-27T09:25:00Z</dcterms:modified>
</cp:coreProperties>
</file>