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B15A71" w:rsidRPr="00B15A71">
        <w:rPr>
          <w:sz w:val="28"/>
          <w:szCs w:val="28"/>
          <w:lang w:val="ru-RU"/>
        </w:rPr>
        <w:t>оказание услуг по предоставлению персонала (</w:t>
      </w:r>
      <w:proofErr w:type="spellStart"/>
      <w:r w:rsidR="00B15A71" w:rsidRPr="00B15A71">
        <w:rPr>
          <w:sz w:val="28"/>
          <w:szCs w:val="28"/>
          <w:lang w:val="ru-RU"/>
        </w:rPr>
        <w:t>аутстаффинг</w:t>
      </w:r>
      <w:proofErr w:type="spellEnd"/>
      <w:r w:rsidR="00B15A71" w:rsidRPr="00B15A71">
        <w:rPr>
          <w:sz w:val="28"/>
          <w:szCs w:val="28"/>
          <w:lang w:val="ru-RU"/>
        </w:rPr>
        <w:t>) для нужд филиала «Уральский территориальный округ» ФГУП «РосРАО»</w:t>
      </w:r>
      <w:bookmarkStart w:id="0" w:name="_GoBack"/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  <w:r w:rsidR="00E14A33">
        <w:rPr>
          <w:b/>
        </w:rPr>
        <w:t xml:space="preserve"> ЛОТ №1</w:t>
      </w:r>
    </w:p>
    <w:p w:rsidR="00E01322" w:rsidRDefault="00E01322" w:rsidP="00E01322">
      <w:pPr>
        <w:jc w:val="center"/>
        <w:outlineLvl w:val="0"/>
        <w:rPr>
          <w:b/>
        </w:rPr>
      </w:pPr>
    </w:p>
    <w:p w:rsidR="008B2004" w:rsidRDefault="008B2004" w:rsidP="00E01322">
      <w:pPr>
        <w:jc w:val="center"/>
        <w:outlineLvl w:val="0"/>
        <w:rPr>
          <w:b/>
        </w:rPr>
      </w:pPr>
    </w:p>
    <w:p w:rsidR="008B2004" w:rsidRPr="00E14A33" w:rsidRDefault="008B2004" w:rsidP="00E01322">
      <w:pPr>
        <w:jc w:val="center"/>
        <w:outlineLvl w:val="0"/>
        <w:rPr>
          <w:b/>
        </w:rPr>
      </w:pPr>
    </w:p>
    <w:p w:rsidR="00E14A33" w:rsidRPr="00E14A33" w:rsidRDefault="00E14A33" w:rsidP="00E14A33">
      <w:pPr>
        <w:jc w:val="center"/>
      </w:pPr>
      <w:r w:rsidRPr="00E14A33">
        <w:t>СОДЕРЖАНИЕ</w:t>
      </w:r>
    </w:p>
    <w:p w:rsidR="00E14A33" w:rsidRPr="00E14A33" w:rsidRDefault="00E14A33" w:rsidP="00E14A33">
      <w:pPr>
        <w:jc w:val="center"/>
      </w:pPr>
    </w:p>
    <w:p w:rsidR="00E14A33" w:rsidRPr="00E14A33" w:rsidRDefault="00E14A33" w:rsidP="00E14A33">
      <w:r w:rsidRPr="00E14A33">
        <w:t xml:space="preserve">РАЗДЕЛ 1. НАИМЕНОВАНИЕ УСЛУГИ </w:t>
      </w:r>
    </w:p>
    <w:p w:rsidR="00E14A33" w:rsidRPr="00E14A33" w:rsidRDefault="00E14A33" w:rsidP="00E14A33">
      <w:r w:rsidRPr="00E14A33">
        <w:t>РАЗДЕЛ 2. ОПИСАНИЕ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2.1 Состав (перечень)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2.2 Описание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2.3 Объем оказываемых услуг либо доля оказываемых услуг в общем объеме закупки</w:t>
      </w:r>
    </w:p>
    <w:p w:rsidR="00E14A33" w:rsidRPr="00E14A33" w:rsidRDefault="00E14A33" w:rsidP="00E14A33">
      <w:r w:rsidRPr="00E14A33">
        <w:t>РАЗДЕЛ 3. ТРЕБОВАНИЯ К УСЛУГАМ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3.1 Общие требования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3.2 Требования к качеству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3.3 Требования к гарантийным обязательствам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3.4 Требования к конфиденциальности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3.5 Требования к безопасности оказания услуг и безопасности результата оказанных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3.6 Требования по обучению персонала заказчика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3.7 Требования к составу технического предложения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участника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3.8 Специальные требования</w:t>
      </w:r>
    </w:p>
    <w:p w:rsidR="00E14A33" w:rsidRPr="00E14A33" w:rsidRDefault="00E14A33" w:rsidP="00E14A33">
      <w:r w:rsidRPr="00E14A33">
        <w:t>РАЗДЕЛ 4. РЕЗУЛЬТАТ ОКАЗАННЫХ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4.1 Описание конечного результата оказанных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4.2 Требования по приемке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14A33" w:rsidRPr="00E14A33" w:rsidRDefault="00E14A33" w:rsidP="00E14A33">
      <w:r w:rsidRPr="00E14A33">
        <w:t>РАЗДЕЛ 5. ТРЕБОВАНИЯ К ТЕХНИЧЕСКОМУ ОБУЧЕНИЮ ПЕРСОНАЛА</w:t>
      </w:r>
    </w:p>
    <w:p w:rsidR="00E14A33" w:rsidRPr="00E14A33" w:rsidRDefault="00E14A33" w:rsidP="00E14A33">
      <w:r w:rsidRPr="00E14A33">
        <w:t>ЗАКАЗЧИКА</w:t>
      </w:r>
    </w:p>
    <w:p w:rsidR="00E14A33" w:rsidRPr="00E14A33" w:rsidRDefault="00E14A33" w:rsidP="00E14A33">
      <w:r w:rsidRPr="00E14A33">
        <w:t>РАЗДЕЛ 6. ЦЕЛЬ ЗАКУПКИ</w:t>
      </w:r>
    </w:p>
    <w:p w:rsidR="00E14A33" w:rsidRPr="00E14A33" w:rsidRDefault="00E14A33" w:rsidP="00E14A33">
      <w:r w:rsidRPr="00E14A33">
        <w:t>РАЗДЕЛ 7. ДОПОЛНИТЕЛЬНЫЕ (ИНЫЕ) ТРЕБОВАНИЯ</w:t>
      </w:r>
    </w:p>
    <w:p w:rsidR="008238C3" w:rsidRPr="008238C3" w:rsidRDefault="008238C3" w:rsidP="008238C3">
      <w:pPr>
        <w:jc w:val="both"/>
      </w:pPr>
    </w:p>
    <w:p w:rsidR="008B2004" w:rsidRDefault="008B2004">
      <w:pPr>
        <w:rPr>
          <w:b/>
        </w:rPr>
      </w:pPr>
      <w:r>
        <w:rPr>
          <w:b/>
        </w:rPr>
        <w:br w:type="page"/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E14A33" w:rsidRPr="00E14A33" w:rsidTr="00E14A33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14A33" w:rsidRDefault="00E14A33" w:rsidP="00E14A33">
            <w:pPr>
              <w:jc w:val="center"/>
            </w:pPr>
            <w:r w:rsidRPr="00E14A33">
              <w:lastRenderedPageBreak/>
              <w:t>РАЗДЕЛ 1. НАИМЕНОВАНИЕ УСЛУГИ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ind w:firstLine="601"/>
              <w:jc w:val="both"/>
              <w:rPr>
                <w:i/>
                <w:color w:val="7030A0"/>
              </w:rPr>
            </w:pPr>
            <w:r w:rsidRPr="00E14A33">
              <w:t xml:space="preserve">Оказание услуг по предоставлению персонала для нужд Свердловского отделения и аппарата управления филиала «Уральский территориальный округ» ФГУП «РосРАО» </w:t>
            </w:r>
          </w:p>
        </w:tc>
      </w:tr>
      <w:tr w:rsidR="00E14A33" w:rsidRPr="00E14A33" w:rsidTr="00E14A33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2. ОПИСАНИЕ УСЛУГИ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2.1 Состав (перечень)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ind w:firstLine="601"/>
              <w:jc w:val="both"/>
              <w:rPr>
                <w:i/>
              </w:rPr>
            </w:pPr>
            <w:r w:rsidRPr="00E14A33">
              <w:t xml:space="preserve">Количество, график работы предоставляемых работников в соответствии с п.2.3.настоящего Технического задания                                                                                                      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2.2 Описание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 принимает на себя следующие обязательства: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Осуществлять подбор, прием на работу и направление в распоряжение Заказчика квалифицированных работников, количество и квалификация которых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согласованы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Таблице №1 к настоящему договору. 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Предоставлять Заказчику копии документов, подтверждающих квалификацию предоставленных работников, а также знание необходимых правил по охране труда и ТБ, ПБ.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Обеспечить постоянный учет явки работников и отработанного ими времени. Табеля учета отработанного времени согласовываются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Заказчиком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служит основанием для оформления Акта сдачи-приемки услуг.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Оплатить налоги и иные обязательные платежи, начисленные на заработную плату работников, направленных Заказчику и выполнять иные обязанности, предусмотренные налоговым законодательством.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Обеспечить надлежащее оформление трудовых договоров с работниками.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Издать, по требованию Заказчика, приказ или распоряжение о сверхурочной работе направленных работников или их работе в выходные и праздничные дни  порядке, установленном действующим законодательством.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Предоставить информацию, по запросу Заказчика, о своей производственно-хозяйственной деятельности.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Исполнитель несет полную ответственность за выполнение работниками, направленными Заказчику, требуемых Заказчиком функций с надлежащим качеством  и безусловным исполнением правил охраны труда и безопасности при производстве работ, ППБ, и других норм и правил, действующих у Заказчика и направленных на сохранении жизни и здоровья работников.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Исполнитель несет все расходы, связанные с содержанием работников, направленных Заказчику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При поступлении от Заказчика требования о замене работника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производит такую замену в течение 20 (двадцати) рабочих дней с момента поступления требования. Данный срок может быть увеличен по соглашению Сторон в том случае, если заменяемая штатная единица обладает квалификационными требованиями, не позволяющими осуществить поиск необходимой кандидатуры в сжатый срок. О необходимости увеличения срока Исполнитель сообщает Заказчику незамедлительно после того, как ему станет известно о затруднительности поиска подходящей кандидатуры. 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В случае выявления факта причинения ущерба имуществу Заказчика действиями работника, Исполнитель на основании надлежащим образом оформленного акта о причинении ущерба имуществу Заказчика и акта об оценке причиненного ущерба возмещает Заказчику причиненный ущерб. При этом к Исполнителю переходит право требования к работнику в порядке регресса.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отсутствия на работе работников, предоставленных Заказчику, по уважительной причине или в случаях предусмотренных законодательством, Исполнитель своевременно, в течение 4 часов с момента невыхода на работу, информировать Заказчика о причинах и сроках отсутствия работников на работе,  - предпринять все возможные меры по предоставлению другого работника, соответствующего заявленным Заказчиком требованиям, в возможно короткие сроки, но не позднее 5-ти рабочих дней.</w:t>
            </w:r>
            <w:proofErr w:type="gramEnd"/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При увольнении работника Исполнитель обязан направить другого работника, соответствующей квалификации, в течение 5-ти рабочих дней, с момента увольнения предыдущего работника.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     Исполнитель при осуществлении хозяйственной и иной деятельности на территории Заказчика обязан обеспечить соблюдение персоналом действующих у Заказчика правил пропускного и </w:t>
            </w:r>
            <w:proofErr w:type="spellStart"/>
            <w:r w:rsidRPr="00E14A33">
              <w:rPr>
                <w:rFonts w:ascii="Times New Roman" w:hAnsi="Times New Roman" w:cs="Times New Roman"/>
                <w:sz w:val="24"/>
                <w:szCs w:val="24"/>
              </w:rPr>
              <w:t>внутриобъектового</w:t>
            </w:r>
            <w:proofErr w:type="spellEnd"/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 режима (в том числе заблаговременно сообщать Заказчику фамилию, имя и отчество, а также паспортные данные работников, направляемых в распоряжение Заказчика). В случае установления факта нарушения указанных правил работниками Исполнителя, Заказчик имеет право после составления соответствующего акта, фиксирующего нарушение, не допускать или устранить работника с территории Заказчика.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lastRenderedPageBreak/>
              <w:t xml:space="preserve">Подраздел 2.3 Объем оказываемых услуг либо доля оказываемых услуг </w:t>
            </w:r>
            <w:proofErr w:type="gramStart"/>
            <w:r w:rsidRPr="00E14A33">
              <w:t>в</w:t>
            </w:r>
            <w:proofErr w:type="gramEnd"/>
          </w:p>
          <w:p w:rsidR="00E14A33" w:rsidRPr="00E14A33" w:rsidRDefault="00E14A33" w:rsidP="00E14A33">
            <w:pPr>
              <w:jc w:val="center"/>
            </w:pPr>
            <w:r w:rsidRPr="00E14A33">
              <w:tab/>
            </w:r>
            <w:proofErr w:type="gramStart"/>
            <w:r w:rsidRPr="00E14A33">
              <w:t>общем</w:t>
            </w:r>
            <w:proofErr w:type="gramEnd"/>
            <w:r w:rsidRPr="00E14A33">
              <w:t xml:space="preserve"> объеме закупки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suppressAutoHyphens/>
              <w:ind w:right="141" w:firstLine="709"/>
              <w:contextualSpacing/>
              <w:jc w:val="right"/>
            </w:pPr>
            <w:r w:rsidRPr="00E14A33">
              <w:t>Таблица 1.</w:t>
            </w:r>
          </w:p>
          <w:tbl>
            <w:tblPr>
              <w:tblpPr w:leftFromText="180" w:rightFromText="180" w:vertAnchor="text" w:horzAnchor="margin" w:tblpX="103" w:tblpY="13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80" w:firstRow="0" w:lastRow="0" w:firstColumn="1" w:lastColumn="0" w:noHBand="0" w:noVBand="1"/>
            </w:tblPr>
            <w:tblGrid>
              <w:gridCol w:w="518"/>
              <w:gridCol w:w="2727"/>
              <w:gridCol w:w="1973"/>
              <w:gridCol w:w="1178"/>
              <w:gridCol w:w="1797"/>
              <w:gridCol w:w="1646"/>
            </w:tblGrid>
            <w:tr w:rsidR="00E14A33" w:rsidRPr="00E14A33" w:rsidTr="0070016C">
              <w:tc>
                <w:tcPr>
                  <w:tcW w:w="524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№</w:t>
                  </w:r>
                </w:p>
              </w:tc>
              <w:tc>
                <w:tcPr>
                  <w:tcW w:w="2852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Должность</w:t>
                  </w:r>
                </w:p>
              </w:tc>
              <w:tc>
                <w:tcPr>
                  <w:tcW w:w="2062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Рабочее время</w:t>
                  </w:r>
                </w:p>
              </w:tc>
              <w:tc>
                <w:tcPr>
                  <w:tcW w:w="1193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Кол-во человек</w:t>
                  </w:r>
                </w:p>
              </w:tc>
              <w:tc>
                <w:tcPr>
                  <w:tcW w:w="1844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Период работы</w:t>
                  </w:r>
                </w:p>
              </w:tc>
              <w:tc>
                <w:tcPr>
                  <w:tcW w:w="1506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rPr>
                      <w:rFonts w:eastAsia="Calibri"/>
                    </w:rPr>
                    <w:t>Объемы выполнения работ, в смену на человека</w:t>
                  </w:r>
                </w:p>
              </w:tc>
            </w:tr>
            <w:tr w:rsidR="00E14A33" w:rsidRPr="00E14A33" w:rsidTr="0070016C">
              <w:tc>
                <w:tcPr>
                  <w:tcW w:w="524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1</w:t>
                  </w:r>
                </w:p>
              </w:tc>
              <w:tc>
                <w:tcPr>
                  <w:tcW w:w="2852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Уборщик помещений</w:t>
                  </w:r>
                </w:p>
              </w:tc>
              <w:tc>
                <w:tcPr>
                  <w:tcW w:w="2062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с 8-00 до 17-00 (5/2)</w:t>
                  </w:r>
                </w:p>
              </w:tc>
              <w:tc>
                <w:tcPr>
                  <w:tcW w:w="1193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1</w:t>
                  </w:r>
                </w:p>
              </w:tc>
              <w:tc>
                <w:tcPr>
                  <w:tcW w:w="1844" w:type="dxa"/>
                  <w:vMerge w:val="restart"/>
                  <w:vAlign w:val="center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01.01.2015 – 31.12.2015</w:t>
                  </w:r>
                </w:p>
              </w:tc>
              <w:tc>
                <w:tcPr>
                  <w:tcW w:w="1506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rPr>
                      <w:rFonts w:eastAsia="Calibri"/>
                    </w:rPr>
                    <w:t>Согласно должностным обязанностям</w:t>
                  </w:r>
                </w:p>
              </w:tc>
            </w:tr>
            <w:tr w:rsidR="00E14A33" w:rsidRPr="00E14A33" w:rsidTr="0070016C">
              <w:trPr>
                <w:trHeight w:val="263"/>
              </w:trPr>
              <w:tc>
                <w:tcPr>
                  <w:tcW w:w="524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2</w:t>
                  </w:r>
                </w:p>
              </w:tc>
              <w:tc>
                <w:tcPr>
                  <w:tcW w:w="2852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Уборщик территорий</w:t>
                  </w:r>
                </w:p>
              </w:tc>
              <w:tc>
                <w:tcPr>
                  <w:tcW w:w="2062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с 08-00 до 17-00 (5/2)</w:t>
                  </w:r>
                </w:p>
              </w:tc>
              <w:tc>
                <w:tcPr>
                  <w:tcW w:w="1193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1</w:t>
                  </w:r>
                </w:p>
              </w:tc>
              <w:tc>
                <w:tcPr>
                  <w:tcW w:w="1844" w:type="dxa"/>
                  <w:vMerge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1506" w:type="dxa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rPr>
                      <w:rFonts w:eastAsia="Calibri"/>
                    </w:rPr>
                    <w:t>Согласно должностным обязанностям</w:t>
                  </w:r>
                </w:p>
              </w:tc>
            </w:tr>
          </w:tbl>
          <w:p w:rsidR="00E14A33" w:rsidRPr="00E14A33" w:rsidRDefault="00E14A33" w:rsidP="00E14A33">
            <w:pPr>
              <w:jc w:val="both"/>
              <w:rPr>
                <w:i/>
                <w:highlight w:val="yellow"/>
              </w:rPr>
            </w:pPr>
          </w:p>
        </w:tc>
      </w:tr>
      <w:tr w:rsidR="00E14A33" w:rsidRPr="00E14A33" w:rsidTr="00E14A33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3. ТРЕБОВАНИЯ К УСЛУГАМ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3.1 Общие требования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both"/>
            </w:pPr>
            <w:r w:rsidRPr="00E14A33">
              <w:t>Дата начала оказания услуг – дата подписания договора, но не ранее 01.01.2015г, дата окончания предоставления услуг – 31.12.2015.</w:t>
            </w:r>
          </w:p>
          <w:p w:rsidR="00E14A33" w:rsidRPr="00E14A33" w:rsidRDefault="00E14A33" w:rsidP="00E14A33">
            <w:pPr>
              <w:jc w:val="both"/>
            </w:pPr>
            <w:r w:rsidRPr="00E14A33">
              <w:t xml:space="preserve">Место оказания услуг: по адресу: г. Екатеринбург, ул. </w:t>
            </w:r>
            <w:proofErr w:type="spellStart"/>
            <w:r w:rsidRPr="00E14A33">
              <w:t>Корепина</w:t>
            </w:r>
            <w:proofErr w:type="spellEnd"/>
            <w:r w:rsidRPr="00E14A33">
              <w:t>, д.52, (Свердловское отделение  и филиал «Уральский территориальный округ»).</w:t>
            </w:r>
          </w:p>
          <w:p w:rsidR="00E14A33" w:rsidRPr="00E14A33" w:rsidRDefault="00E14A33" w:rsidP="00E14A33">
            <w:pPr>
              <w:jc w:val="both"/>
            </w:pP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02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УСЛОВИЯ ПРЕДОСТАВЛЕНИЯ РАБОТНИКОВ.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rPr>
                <w:rFonts w:eastAsia="Calibri"/>
              </w:rPr>
              <w:t>1.</w:t>
            </w:r>
            <w:r w:rsidRPr="00E14A33">
              <w:rPr>
                <w:color w:val="000000"/>
              </w:rPr>
              <w:t>Предоставленные работники состоят в трудовых отношениях с Исполнителем, в связи с чем, подчиняются правилам внутреннего трудового распорядка и всем распоряжениям Исполнителя.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rPr>
                <w:color w:val="000000"/>
              </w:rPr>
              <w:t xml:space="preserve">2. Предоставленные работники обязаны соблюдать требования Заказчика к организации работ, охране труда, пожарной безопасности и иные требования, необходимые для безопасного и качественного выполнения работ 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rPr>
                <w:color w:val="000000"/>
              </w:rPr>
              <w:t xml:space="preserve">3. Исполнитель не создает на территории Заказчика стационарных рабочих мест (собственных или арендованных). Местом работы работников, предоставленных Заказчику по настоящему </w:t>
            </w:r>
            <w:r w:rsidRPr="00E14A33">
              <w:rPr>
                <w:color w:val="000000"/>
              </w:rPr>
              <w:lastRenderedPageBreak/>
              <w:t xml:space="preserve">Договору, являются помещения филиала «Уральский территориальный округ» ФГУП «РосРАО», предоставленные Заказчиком в рамках выполнения Договора оказания услуг для временного размещения. 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rPr>
                <w:color w:val="000000"/>
              </w:rPr>
              <w:t>4. Место работы и режим рабочего времени работников, направляемых Заказчику, могут быть изменены только с согласия Исполнителя. В этом случае Исполнитель обязан обеспечить установление работникам нового места работы и нового режима работы в порядке, предусмотренным трудовым законодательством.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14A33">
              <w:rPr>
                <w:color w:val="000000"/>
              </w:rPr>
              <w:t>5.</w:t>
            </w:r>
            <w:r w:rsidRPr="00E14A33">
              <w:rPr>
                <w:rFonts w:eastAsia="Calibri"/>
              </w:rPr>
              <w:t xml:space="preserve"> Исполнитель обязан обеспечить ежедневное предоставление Заказчику работников, соответствующих условиям Договора оказания услуг, в количестве согласно Таблице 1 настоящего Технического задания. Заказчик имеет право потребовать от Исполнителя  перерасчёт стоимости фактически оказанных услуг по Договора оказания услуг за </w:t>
            </w:r>
            <w:proofErr w:type="spellStart"/>
            <w:r w:rsidRPr="00E14A33">
              <w:rPr>
                <w:rFonts w:eastAsia="Calibri"/>
              </w:rPr>
              <w:t>непредоставление</w:t>
            </w:r>
            <w:proofErr w:type="spellEnd"/>
            <w:r w:rsidRPr="00E14A33">
              <w:rPr>
                <w:rFonts w:eastAsia="Calibri"/>
              </w:rPr>
              <w:t xml:space="preserve"> работников в  количестве и/или с квалификацией, несоответствующим условиям Договора оказания услуг. Исполнитель обеспечивает з</w:t>
            </w:r>
            <w:r w:rsidRPr="00E14A33">
              <w:t>амену персонала на время отпусков и болезней.</w:t>
            </w:r>
          </w:p>
          <w:p w:rsidR="00E14A33" w:rsidRPr="00E14A33" w:rsidRDefault="00E14A33" w:rsidP="00E14A33">
            <w:pPr>
              <w:pStyle w:val="afff"/>
              <w:widowControl w:val="0"/>
              <w:numPr>
                <w:ilvl w:val="0"/>
                <w:numId w:val="18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34" w:right="11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A33">
              <w:rPr>
                <w:rFonts w:ascii="Times New Roman" w:hAnsi="Times New Roman"/>
                <w:sz w:val="24"/>
                <w:szCs w:val="24"/>
              </w:rPr>
              <w:t>Предоставляемые работники должны: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- иметь гражданство РФ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 xml:space="preserve">- </w:t>
            </w:r>
            <w:r w:rsidRPr="00E14A33">
              <w:t>быть годными по состоянию здоровья;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- иметь действующие полисы обязательного медицинского страхования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- быть оформленными в соответствии с законодательством РФ.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highlight w:val="yellow"/>
              </w:rPr>
            </w:pPr>
            <w:r w:rsidRPr="00E14A33">
              <w:rPr>
                <w:rFonts w:eastAsia="Calibri"/>
              </w:rPr>
              <w:t xml:space="preserve">- </w:t>
            </w:r>
            <w:r w:rsidRPr="00E14A33">
              <w:t>знать правила санитарии и гигиены по содержанию убираемых мест, правила уборки, назначение и концентрацию дезинфицирующих и моющих средств, правила эксплуатации сантехнического оборудования, санитарные правила по содержанию улиц, правила безопасности при выполнении уборочных работ</w:t>
            </w:r>
            <w:r w:rsidRPr="00E14A33">
              <w:rPr>
                <w:highlight w:val="yellow"/>
              </w:rPr>
              <w:t xml:space="preserve"> 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</w:pPr>
            <w:r w:rsidRPr="00E14A33">
              <w:t>- бережно относится к убираемым помещениям, не допускать их порчи в процессе уборки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highlight w:val="yellow"/>
              </w:rPr>
            </w:pPr>
            <w:r w:rsidRPr="00E14A33">
              <w:t>- соблюдать режим рабочего времени, установленный на предприятии и установленные на предприятии часы для уборки;</w:t>
            </w:r>
            <w:r w:rsidRPr="00E14A33">
              <w:rPr>
                <w:highlight w:val="yellow"/>
              </w:rPr>
              <w:t xml:space="preserve"> </w:t>
            </w:r>
          </w:p>
          <w:p w:rsidR="00E14A33" w:rsidRPr="00E14A33" w:rsidRDefault="00E14A33" w:rsidP="00E14A33">
            <w:pPr>
              <w:jc w:val="both"/>
            </w:pPr>
            <w:r w:rsidRPr="00E14A33">
              <w:t xml:space="preserve">- соблюдать установленный предприятием пропускной и </w:t>
            </w:r>
            <w:proofErr w:type="spellStart"/>
            <w:r w:rsidRPr="00E14A33">
              <w:t>внутриобъектовый</w:t>
            </w:r>
            <w:proofErr w:type="spellEnd"/>
            <w:r w:rsidRPr="00E14A33">
              <w:t xml:space="preserve"> режим;</w:t>
            </w:r>
          </w:p>
          <w:p w:rsidR="00E14A33" w:rsidRPr="00E14A33" w:rsidRDefault="00E14A33" w:rsidP="00E14A33">
            <w:pPr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- иметь опыт работы по указанной в Таблице 1 настоящего Технического задания специальности не менее 1 года;</w:t>
            </w:r>
          </w:p>
          <w:p w:rsidR="00E14A33" w:rsidRPr="00E14A33" w:rsidRDefault="00E14A33" w:rsidP="00E14A33">
            <w:pPr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- быть оформленным  в соответствии с Трудовым Кодексом РФ.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  <w:rPr>
                <w:highlight w:val="yellow"/>
              </w:rPr>
            </w:pPr>
            <w:r w:rsidRPr="00E14A33">
              <w:lastRenderedPageBreak/>
              <w:t>Подраздел 3.2 Требования к качеству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rPr>
                <w:i/>
                <w:highlight w:val="yellow"/>
              </w:rPr>
            </w:pPr>
            <w:r w:rsidRPr="00E14A33">
              <w:rPr>
                <w:rFonts w:eastAsia="Calibri"/>
              </w:rPr>
              <w:t>нет</w:t>
            </w:r>
            <w:r w:rsidRPr="00E14A33">
              <w:rPr>
                <w:rFonts w:eastAsia="Calibri"/>
                <w:highlight w:val="yellow"/>
              </w:rPr>
              <w:t xml:space="preserve">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  <w:rPr>
                <w:highlight w:val="red"/>
              </w:rPr>
            </w:pPr>
            <w:r w:rsidRPr="00E14A33">
              <w:t>Подраздел 3.3 Требования к гарантийным обязательствам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both"/>
              <w:rPr>
                <w:highlight w:val="red"/>
              </w:rPr>
            </w:pPr>
            <w:r w:rsidRPr="00E14A33">
              <w:t>нет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3.4 Требования к конфиденциальности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ind w:firstLine="601"/>
              <w:jc w:val="both"/>
              <w:rPr>
                <w:i/>
                <w:color w:val="7030A0"/>
              </w:rPr>
            </w:pPr>
            <w:r w:rsidRPr="00E14A33">
              <w:rPr>
                <w:rFonts w:eastAsia="Calibri"/>
              </w:rPr>
              <w:t xml:space="preserve">Исполнитель обязан соблюдать требования по обеспечению конфиденциальности информации, касающейся любых фактов, данных и информации, полученных в процессе исполнения  Договора оказания услуг. При этом Исполнитель вправе </w:t>
            </w:r>
            <w:proofErr w:type="gramStart"/>
            <w:r w:rsidRPr="00E14A33">
              <w:rPr>
                <w:rFonts w:eastAsia="Calibri"/>
              </w:rPr>
              <w:t>предоставлять документы</w:t>
            </w:r>
            <w:proofErr w:type="gramEnd"/>
            <w:r w:rsidRPr="00E14A33">
              <w:rPr>
                <w:rFonts w:eastAsia="Calibri"/>
              </w:rPr>
              <w:t xml:space="preserve"> по настоящему Договору  в соответствии с требованиями действующего законодательства в государственные или судебные органы с уведомлением об этом Заказчика.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3.5 Требования к безопасности оказания услуг и безопасности</w:t>
            </w:r>
          </w:p>
          <w:p w:rsidR="00E14A33" w:rsidRPr="00E14A33" w:rsidRDefault="00E14A33" w:rsidP="00E14A33">
            <w:pPr>
              <w:jc w:val="center"/>
            </w:pPr>
            <w:r w:rsidRPr="00E14A33">
              <w:tab/>
              <w:t>результата оказанных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ind w:firstLine="743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Исполнитель за свой счет обеспечивает персонал, непосредственно оказывающий услуги по уборке помещений спецодеждой, средствами индивидуальной защиты.</w:t>
            </w:r>
          </w:p>
          <w:p w:rsidR="00E14A33" w:rsidRPr="00E14A33" w:rsidRDefault="00E14A33" w:rsidP="00E14A33">
            <w:pPr>
              <w:ind w:firstLine="743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Исполнитель гарантирует освобождение Заказчика от гражданско-правовой ответственности от уплаты сумм по всем претензиям, требованиям и судебным искам и всякого рода расходов в случае возникновения смертельных и тяжелых исходов в процессе выполнения работ по договору в отношении работников Исполнителя.</w:t>
            </w:r>
          </w:p>
          <w:p w:rsidR="00E14A33" w:rsidRPr="00E14A33" w:rsidRDefault="00E14A33" w:rsidP="00E14A33">
            <w:pPr>
              <w:ind w:firstLine="743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lastRenderedPageBreak/>
              <w:t>В случае возникновения претензий к Исполнителю со стороны третьих лиц, независимо от их характера, Заказчик не несет по ним никакой материальной, финансовой и юридической ответственности, если нет очевидной вины Заказчика.</w:t>
            </w:r>
          </w:p>
          <w:p w:rsidR="00E14A33" w:rsidRPr="00E14A33" w:rsidRDefault="00E14A33" w:rsidP="00E14A33">
            <w:pPr>
              <w:shd w:val="clear" w:color="auto" w:fill="FFFFFF"/>
              <w:tabs>
                <w:tab w:val="left" w:pos="648"/>
                <w:tab w:val="left" w:pos="709"/>
              </w:tabs>
              <w:ind w:firstLine="743"/>
              <w:jc w:val="both"/>
              <w:rPr>
                <w:rFonts w:eastAsia="Calibri"/>
              </w:rPr>
            </w:pPr>
            <w:r w:rsidRPr="00E14A33">
              <w:rPr>
                <w:rFonts w:eastAsia="Calibri"/>
              </w:rPr>
              <w:t>Ответственность за безопасную организацию работ и соблюдение требований безопасности работниками возлагается на Исполнителя.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lastRenderedPageBreak/>
              <w:t>Подраздел 3.6 Требования по обучению персонала заказчика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both"/>
            </w:pPr>
            <w:r w:rsidRPr="00E14A33">
              <w:t>нет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3.7 Требования к составу технического предложения участника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ind w:firstLine="34"/>
            </w:pPr>
            <w:r w:rsidRPr="00E14A33">
              <w:t xml:space="preserve">В соответствии с требованиями Документации запроса предложений.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3.8 Специальные требования</w:t>
            </w:r>
          </w:p>
        </w:tc>
      </w:tr>
      <w:tr w:rsidR="00E14A33" w:rsidRPr="00E14A33" w:rsidTr="00E14A33">
        <w:trPr>
          <w:trHeight w:val="138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both"/>
            </w:pPr>
            <w:r w:rsidRPr="00E14A33">
              <w:rPr>
                <w:color w:val="FF0000"/>
              </w:rPr>
              <w:t xml:space="preserve">      </w:t>
            </w:r>
            <w:r w:rsidRPr="00E14A33">
              <w:t>Требование к квалификации участника процедуры закупки при размещении заказа на оказание услуг:</w:t>
            </w:r>
          </w:p>
          <w:p w:rsidR="00E14A33" w:rsidRPr="00E14A33" w:rsidRDefault="00E14A33" w:rsidP="00E14A33">
            <w:pPr>
              <w:jc w:val="both"/>
              <w:rPr>
                <w:i/>
              </w:rPr>
            </w:pPr>
            <w:r w:rsidRPr="00E14A33">
              <w:t xml:space="preserve">      Наличие опыта предоставления услуг по завершенным в 2012-2014гг  гг. услугам, сопоставимого характера, на сумму не </w:t>
            </w:r>
            <w:proofErr w:type="gramStart"/>
            <w:r w:rsidRPr="00E14A33">
              <w:t>менее начальной</w:t>
            </w:r>
            <w:proofErr w:type="gramEnd"/>
            <w:r w:rsidRPr="00E14A33">
              <w:t xml:space="preserve"> максимальной цены запроса предложений.   </w:t>
            </w:r>
          </w:p>
          <w:p w:rsidR="00E14A33" w:rsidRPr="00E14A33" w:rsidRDefault="00E14A33" w:rsidP="00E14A33">
            <w:pPr>
              <w:jc w:val="both"/>
              <w:rPr>
                <w:i/>
              </w:rPr>
            </w:pP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4. РЕЗУЛЬТАТ ОКАЗАННЫХ УСЛУГ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4.1 Описание конечного результата оказанных услуг</w:t>
            </w: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услуг по настоящему Договору  включает в себя все расходы Исполнителя, связанные с исполнением настоящего Договора. </w:t>
            </w:r>
          </w:p>
          <w:p w:rsidR="00E14A33" w:rsidRPr="00E14A33" w:rsidRDefault="00E14A33" w:rsidP="00E14A3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фактически оказанных Исполнителем услуг по предоставлению работников определяется по итогам отчетного периода - календарного месяца с учетом фактического времени предоставления работников и качества выполненных каждым из работников заданий Заказчика.</w:t>
            </w:r>
          </w:p>
          <w:p w:rsidR="00E14A33" w:rsidRPr="00E14A33" w:rsidRDefault="00E14A33" w:rsidP="00E14A3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фактически оказанных Исполнителем услуг по предоставлению работников определяется исходя из среднесписочной численности работников Исполнителя, подтвержденной Табелем учета отработанного времени.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4.2 Требования по приемке услуг</w:t>
            </w: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ind w:firstLine="601"/>
              <w:jc w:val="both"/>
            </w:pPr>
            <w:r w:rsidRPr="00E14A33">
              <w:t>Заказчик принимает на себя обязательства по оплате оказываемых Исполнителем услуг по договору, при условии оформления приемки услуг в установленном договором порядке.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Заказчик ежемесячно перечисляет на расчетный счет Исполнителя причитающуюся ему сумму за услуги по предоставлению работников в следующем порядке: Расчет </w:t>
            </w: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производится денежными средствами </w:t>
            </w: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10 (десяти) банковских дней с момента предоставления Исполнителем Заказчику надлежаще оформленного Акта сдачи-приемки предоставленных услуг на основании счета Исполнителя.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center"/>
            </w:pPr>
            <w:r w:rsidRPr="00E14A33">
              <w:t>Подраздел 4.3 Требования по передаче Заказчику технических и иных</w:t>
            </w:r>
          </w:p>
          <w:p w:rsidR="00E14A33" w:rsidRPr="00E14A33" w:rsidRDefault="00E14A33" w:rsidP="00E14A33">
            <w:pPr>
              <w:jc w:val="center"/>
            </w:pPr>
            <w:r w:rsidRPr="00E14A33">
              <w:tab/>
              <w:t>документов (оформление результатов оказанных услуг)</w:t>
            </w: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pStyle w:val="ConsPlusNormal"/>
              <w:ind w:firstLine="74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Исполнитель, не позднее первого рабочего дня месяца, следующего за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отчетным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предоставляет Заказчику Акты сдачи-приемки предоставленных услуг,</w:t>
            </w: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 счет фактуру, счет на оплату услуг</w:t>
            </w: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копии Табеля учета отработанного времени работниками Исполнителя. </w:t>
            </w:r>
          </w:p>
          <w:p w:rsidR="00E14A33" w:rsidRPr="00E14A33" w:rsidRDefault="00E14A33" w:rsidP="00E14A33">
            <w:pPr>
              <w:pStyle w:val="ConsPlusNormal"/>
              <w:ind w:firstLine="74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Акты сдачи-приемки предоставленных услуг оформляются отдельно по основным видам производственных функций, выполняемых работниками Исполнителя.</w:t>
            </w:r>
          </w:p>
        </w:tc>
      </w:tr>
      <w:tr w:rsidR="00E14A33" w:rsidRPr="00E14A33" w:rsidTr="00E14A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Pr="00E14A33" w:rsidRDefault="00E14A33" w:rsidP="00E14A33">
            <w:pPr>
              <w:jc w:val="center"/>
            </w:pPr>
            <w:r w:rsidRPr="00E14A33">
              <w:lastRenderedPageBreak/>
              <w:t>РАЗДЕЛ 5. ТРЕБОВАНИЯ К ТЕХНИЧЕСКОМУ ОБУЧЕНИЮ ПЕРСОНАЛА</w:t>
            </w:r>
          </w:p>
          <w:p w:rsidR="00E14A33" w:rsidRDefault="00E14A33" w:rsidP="00E14A33">
            <w:pPr>
              <w:jc w:val="center"/>
            </w:pPr>
            <w:r w:rsidRPr="00E14A33">
              <w:t>ЗАКАЗЧИКА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rPr>
                <w:highlight w:val="red"/>
              </w:rPr>
            </w:pPr>
            <w:r w:rsidRPr="00E14A33">
              <w:lastRenderedPageBreak/>
              <w:t>нет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6. ЦЕЛЬ ЗАКУПКИ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both"/>
            </w:pPr>
            <w:r w:rsidRPr="00E14A33">
              <w:t>Осуществление уборки производственных, технических помещений и территорий Свердловского отделения и филиала «Уральский территориальный округ» ФГУП «РосРАО» с целью:</w:t>
            </w:r>
          </w:p>
          <w:p w:rsidR="00E14A33" w:rsidRPr="00E14A33" w:rsidRDefault="00E14A33" w:rsidP="00E14A33">
            <w:pPr>
              <w:jc w:val="both"/>
            </w:pPr>
            <w:r w:rsidRPr="00E14A33">
              <w:t>- достижения и поддержания чистоты на убираемых объектах и территориях;</w:t>
            </w:r>
          </w:p>
          <w:p w:rsidR="00E14A33" w:rsidRPr="00E14A33" w:rsidRDefault="00E14A33" w:rsidP="00E14A33">
            <w:pPr>
              <w:jc w:val="both"/>
              <w:rPr>
                <w:i/>
              </w:rPr>
            </w:pPr>
            <w:r w:rsidRPr="00E14A33">
              <w:t>- достижения и поддержания определенного уровня гигиенической чистоты.</w:t>
            </w:r>
          </w:p>
        </w:tc>
      </w:tr>
      <w:tr w:rsidR="00E14A33" w:rsidRPr="00E14A33" w:rsidTr="00E14A3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7. ДОПОЛНИТЕЛЬНЫЕ (ИНЫЕ) ТРЕБОВАНИЯ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A33" w:rsidRPr="00E14A33" w:rsidRDefault="00E14A33" w:rsidP="00E14A33">
            <w:pPr>
              <w:jc w:val="both"/>
            </w:pPr>
            <w:r w:rsidRPr="00E14A33">
              <w:t>нет</w:t>
            </w:r>
          </w:p>
        </w:tc>
      </w:tr>
    </w:tbl>
    <w:p w:rsidR="008238C3" w:rsidRPr="008238C3" w:rsidRDefault="008238C3" w:rsidP="008238C3">
      <w:pPr>
        <w:jc w:val="center"/>
      </w:pPr>
    </w:p>
    <w:p w:rsidR="00E14A33" w:rsidRDefault="00E14A33">
      <w:pPr>
        <w:rPr>
          <w:bCs/>
        </w:rPr>
      </w:pPr>
      <w:r>
        <w:rPr>
          <w:bCs/>
        </w:rPr>
        <w:br w:type="page"/>
      </w:r>
    </w:p>
    <w:p w:rsidR="00E14A33" w:rsidRDefault="00E14A33" w:rsidP="00E14A33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  <w:r>
        <w:rPr>
          <w:b/>
        </w:rPr>
        <w:t xml:space="preserve"> ЛОТ №2</w:t>
      </w:r>
    </w:p>
    <w:p w:rsidR="00E14A33" w:rsidRDefault="00E14A33" w:rsidP="00E14A33">
      <w:pPr>
        <w:jc w:val="center"/>
        <w:outlineLvl w:val="0"/>
        <w:rPr>
          <w:b/>
        </w:rPr>
      </w:pPr>
    </w:p>
    <w:p w:rsidR="00E14A33" w:rsidRDefault="00E14A33" w:rsidP="00E14A33">
      <w:pPr>
        <w:jc w:val="center"/>
        <w:outlineLvl w:val="0"/>
        <w:rPr>
          <w:b/>
        </w:rPr>
      </w:pPr>
    </w:p>
    <w:p w:rsidR="00E14A33" w:rsidRPr="00E14A33" w:rsidRDefault="00E14A33" w:rsidP="00E14A33">
      <w:pPr>
        <w:jc w:val="center"/>
        <w:outlineLvl w:val="0"/>
        <w:rPr>
          <w:b/>
        </w:rPr>
      </w:pPr>
    </w:p>
    <w:p w:rsidR="00E14A33" w:rsidRPr="00E14A33" w:rsidRDefault="00E14A33" w:rsidP="00E14A33">
      <w:pPr>
        <w:jc w:val="center"/>
      </w:pPr>
      <w:r w:rsidRPr="00E14A33">
        <w:t>СОДЕРЖАНИЕ</w:t>
      </w:r>
    </w:p>
    <w:p w:rsidR="00E14A33" w:rsidRPr="00E14A33" w:rsidRDefault="00E14A33" w:rsidP="00E14A33">
      <w:pPr>
        <w:jc w:val="center"/>
      </w:pPr>
    </w:p>
    <w:p w:rsidR="00E14A33" w:rsidRPr="00E14A33" w:rsidRDefault="00E14A33" w:rsidP="00E14A33">
      <w:r w:rsidRPr="00E14A33">
        <w:t xml:space="preserve">РАЗДЕЛ 1. НАИМЕНОВАНИЕ УСЛУГИ </w:t>
      </w:r>
    </w:p>
    <w:p w:rsidR="00E14A33" w:rsidRPr="00E14A33" w:rsidRDefault="00E14A33" w:rsidP="00E14A33">
      <w:r w:rsidRPr="00E14A33">
        <w:t>РАЗДЕЛ 2. ОПИСАНИЕ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2.1 Состав (перечень)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2.2 Описание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2.3 Объем оказываемых услуг либо доля оказываемых услуг в общем объеме закупки</w:t>
      </w:r>
    </w:p>
    <w:p w:rsidR="00E14A33" w:rsidRPr="00E14A33" w:rsidRDefault="00E14A33" w:rsidP="00E14A33">
      <w:r w:rsidRPr="00E14A33">
        <w:t>РАЗДЕЛ 3. ТРЕБОВАНИЯ К УСЛУГАМ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3.1 Общие требования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3.2 Требования к качеству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3.3 Требования к гарантийным обязательствам оказываемых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3.4 Требования к конфиденциальности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3.5 Требования к безопасности оказания услуг и безопасности результата оказанных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3.6 Требования по обучению персонала заказчика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3.7 Требования к составу технического предложения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участника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3.8 Специальные требования</w:t>
      </w:r>
    </w:p>
    <w:p w:rsidR="00E14A33" w:rsidRPr="00E14A33" w:rsidRDefault="00E14A33" w:rsidP="00E14A33">
      <w:r w:rsidRPr="00E14A33">
        <w:t>РАЗДЕЛ 4. РЕЗУЛЬТАТ ОКАЗАННЫХ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4.1 Описание конечного результата оказанных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4.2 Требования по приемке услуг</w:t>
      </w:r>
    </w:p>
    <w:p w:rsidR="00E14A33" w:rsidRPr="00E14A33" w:rsidRDefault="00E14A33" w:rsidP="00E14A33">
      <w:pPr>
        <w:tabs>
          <w:tab w:val="left" w:pos="851"/>
        </w:tabs>
        <w:ind w:left="851"/>
      </w:pPr>
      <w:r w:rsidRPr="00E14A33"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14A33" w:rsidRPr="00E14A33" w:rsidRDefault="00E14A33" w:rsidP="00E14A33">
      <w:r w:rsidRPr="00E14A33">
        <w:t>РАЗДЕЛ 5. ТРЕБОВАНИЯ К ТЕХНИЧЕСКОМУ ОБУЧЕНИЮ ПЕРСОНАЛА</w:t>
      </w:r>
    </w:p>
    <w:p w:rsidR="00E14A33" w:rsidRPr="00E14A33" w:rsidRDefault="00E14A33" w:rsidP="00E14A33">
      <w:r w:rsidRPr="00E14A33">
        <w:t>ЗАКАЗЧИКА</w:t>
      </w:r>
    </w:p>
    <w:p w:rsidR="00E14A33" w:rsidRPr="00E14A33" w:rsidRDefault="00E14A33" w:rsidP="00E14A33">
      <w:r w:rsidRPr="00E14A33">
        <w:t>РАЗДЕЛ 6. ЦЕЛЬ ЗАКУПКИ</w:t>
      </w:r>
    </w:p>
    <w:p w:rsidR="00E14A33" w:rsidRPr="00E14A33" w:rsidRDefault="00E14A33" w:rsidP="00E14A33">
      <w:pPr>
        <w:jc w:val="both"/>
      </w:pPr>
      <w:r w:rsidRPr="00E14A33">
        <w:t>РАЗДЕЛ 7. ДОПОЛНИТЕЛЬНЫЕ (ИНЫЕ) ТРЕБОВАНИЯ</w:t>
      </w:r>
    </w:p>
    <w:p w:rsidR="00E14A33" w:rsidRDefault="00E14A33" w:rsidP="00E14A33">
      <w:pPr>
        <w:rPr>
          <w:b/>
        </w:rPr>
      </w:pPr>
      <w:r>
        <w:rPr>
          <w:b/>
        </w:rPr>
        <w:br w:type="page"/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E14A33" w:rsidRPr="00E14A33" w:rsidTr="00E14A33">
        <w:trPr>
          <w:trHeight w:val="273"/>
        </w:trPr>
        <w:tc>
          <w:tcPr>
            <w:tcW w:w="10065" w:type="dxa"/>
            <w:tcBorders>
              <w:top w:val="nil"/>
              <w:left w:val="nil"/>
              <w:right w:val="nil"/>
            </w:tcBorders>
          </w:tcPr>
          <w:p w:rsidR="00E14A33" w:rsidRDefault="00E14A33" w:rsidP="00E14A33">
            <w:pPr>
              <w:jc w:val="center"/>
            </w:pPr>
            <w:r w:rsidRPr="00E14A33">
              <w:lastRenderedPageBreak/>
              <w:t>РАЗДЕЛ 1. НАИМЕНОВАНИЕ УСЛУГИ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ind w:firstLine="601"/>
              <w:jc w:val="both"/>
              <w:rPr>
                <w:i/>
                <w:color w:val="7030A0"/>
              </w:rPr>
            </w:pPr>
            <w:r w:rsidRPr="00E14A33">
              <w:t>Оказание услуг по предоставлению персонала (</w:t>
            </w:r>
            <w:proofErr w:type="spellStart"/>
            <w:r w:rsidRPr="00E14A33">
              <w:t>аутстаффинг</w:t>
            </w:r>
            <w:proofErr w:type="spellEnd"/>
            <w:r w:rsidRPr="00E14A33">
              <w:t xml:space="preserve">) для нужд </w:t>
            </w:r>
            <w:r w:rsidRPr="00E14A33">
              <w:rPr>
                <w:color w:val="000000"/>
              </w:rPr>
              <w:t xml:space="preserve">Челябинского отделения </w:t>
            </w:r>
            <w:r w:rsidRPr="00E14A33">
              <w:t xml:space="preserve">филиала «Уральский территориальный округ» ФГУП «РосРАО» </w:t>
            </w:r>
          </w:p>
        </w:tc>
      </w:tr>
      <w:tr w:rsidR="00E14A33" w:rsidRPr="00E14A33" w:rsidTr="00E14A33">
        <w:trPr>
          <w:trHeight w:val="273"/>
        </w:trPr>
        <w:tc>
          <w:tcPr>
            <w:tcW w:w="10065" w:type="dxa"/>
            <w:tcBorders>
              <w:top w:val="nil"/>
              <w:left w:val="nil"/>
              <w:right w:val="nil"/>
            </w:tcBorders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2. ОПИСАНИЕ УСЛУГИ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2.1 Состав (перечень)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ind w:firstLine="601"/>
              <w:jc w:val="both"/>
              <w:rPr>
                <w:i/>
              </w:rPr>
            </w:pPr>
            <w:r w:rsidRPr="00E14A33">
              <w:t xml:space="preserve">Количество, график работы предоставляемых работников в соответствии с п.2.3.настоящего Технического задания                                                                                                      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2.2 Описание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 принимает на себя следующие обязательства: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Осуществлять подбор, прием на работу и направление в распоряжение Заказчика квалифицированных работников, количество и квалификация которых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согласованы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Таблице №1 к настоящему договору. 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Предоставлять Заказчику копии документов, подтверждающих квалификацию предоставленных работников, а также знание необходимых правил по охране труда и ТБ, ПБ.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Обеспечить постоянный учет явки работников и отработанного ими времени. Табеля учета отработанного времени согласовываются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Заказчиком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служит основанием для оформления Акта сдачи-приемки услуг.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Оплатить налоги и иные обязательные платежи, начисленные на заработную плату работников, направленных Заказчику и выполнять иные обязанности, предусмотренные налоговым законодательством.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Обеспечить надлежащее оформление трудовых договоров с работниками.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Издать, по требованию Заказчика, приказ или распоряжение о сверхурочной работе направленных работников или их работе в выходные и праздничные дни  порядке, установленном действующим законодательством.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Предоставить информацию, по запросу Заказчика, о своей производственно-хозяйственной деятельности.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Исполнитель несет полную ответственность за выполнение работниками, направленными Заказчику, требуемых Заказчиком функций с надлежащим качеством  и безусловным исполнением правил охраны труда и безопасности при производстве работ, ППБ, и других норм и правил, действующих у Заказчика и направленных на сохранении жизни и здоровья работников.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Исполнитель несет все расходы, связанные с содержанием работников, направленных Заказчику.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При поступлении от Заказчика требования о замене работника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производит такую замену в течение 20 (двадцати) рабочих дней с момента поступления требования. Данный срок может быть увеличен по соглашению Сторон в том случае, если заменяемая штатная единица обладает квалификационными требованиями, не позволяющими осуществить поиск необходимой кандидатуры в сжатый срок. О необходимости увеличения срока Исполнитель сообщает Заказчику незамедлительно после того, как ему станет известно о затруднительности поиска подходящей кандидатуры. </w:t>
            </w:r>
          </w:p>
          <w:p w:rsidR="00E14A33" w:rsidRPr="00E14A33" w:rsidRDefault="00E14A33" w:rsidP="00E14A3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В случае выявления факта причинения ущерба имуществу Заказчика действиями работника, Исполнитель на основании надлежащим образом оформленного акта о причинении ущерба имуществу Заказчика и акта об оценке причиненного ущерба возмещает Заказчику причиненный ущерб. При этом к Исполнителю переходит право требования к работнику в порядке регресса.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 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случае отсутствия на работе работников, предоставленных Заказчику, по уважительной причине или в случаях предусмотренных законодательством, Исполнитель своевременно, в течение 4 часов с момента невыхода на работу, информировать Заказчика о причинах и сроках отсутствия работников на работе,  - предпринять все возможные меры по предоставлению другого работника, соответствующего заявленным Заказчиком требованиям, в возможно короткие сроки, но не позднее 5-ти рабочих дней.</w:t>
            </w:r>
            <w:proofErr w:type="gramEnd"/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При увольнении работника Исполнитель обязан направить другого работника, соответствующей квалификации, в течение 5-ти рабочих дней, с момента увольнения предыдущего работника.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     Исполнитель при осуществлении хозяйственной и иной деятельности на территории Заказчика обязан обеспечить соблюдение персоналом действующих у Заказчика правил пропускного и </w:t>
            </w:r>
            <w:proofErr w:type="spellStart"/>
            <w:r w:rsidRPr="00E14A33">
              <w:rPr>
                <w:rFonts w:ascii="Times New Roman" w:hAnsi="Times New Roman" w:cs="Times New Roman"/>
                <w:sz w:val="24"/>
                <w:szCs w:val="24"/>
              </w:rPr>
              <w:t>внутриобъектового</w:t>
            </w:r>
            <w:proofErr w:type="spellEnd"/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 режима (в том числе заблаговременно сообщать Заказчику фамилию, имя и отчество, а также паспортные данные работников, направляемых в распоряжение Заказчика). В случае установления факта нарушения указанных правил работниками Исполнителя, Заказчик имеет право после составления соответствующего акта, фиксирующего нарушение, не допускать или устранить работника с территории Заказчика.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lastRenderedPageBreak/>
              <w:t xml:space="preserve">Подраздел 2.3 Объем оказываемых услуг либо доля оказываемых услуг </w:t>
            </w:r>
            <w:proofErr w:type="gramStart"/>
            <w:r w:rsidRPr="00E14A33">
              <w:t>в</w:t>
            </w:r>
            <w:proofErr w:type="gramEnd"/>
          </w:p>
          <w:p w:rsidR="00E14A33" w:rsidRPr="00E14A33" w:rsidRDefault="00E14A33" w:rsidP="00E14A33">
            <w:pPr>
              <w:jc w:val="center"/>
            </w:pPr>
            <w:r w:rsidRPr="00E14A33">
              <w:tab/>
            </w:r>
            <w:proofErr w:type="gramStart"/>
            <w:r w:rsidRPr="00E14A33">
              <w:t>общем</w:t>
            </w:r>
            <w:proofErr w:type="gramEnd"/>
            <w:r w:rsidRPr="00E14A33">
              <w:t xml:space="preserve"> объеме закупки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suppressAutoHyphens/>
              <w:ind w:right="141" w:firstLine="709"/>
              <w:contextualSpacing/>
              <w:jc w:val="right"/>
            </w:pPr>
            <w:r w:rsidRPr="00E14A33">
              <w:t>Таблица 1.</w:t>
            </w:r>
          </w:p>
          <w:tbl>
            <w:tblPr>
              <w:tblpPr w:leftFromText="180" w:rightFromText="180" w:vertAnchor="text" w:horzAnchor="margin" w:tblpX="-82" w:tblpY="136"/>
              <w:tblW w:w="102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80" w:firstRow="0" w:lastRow="0" w:firstColumn="1" w:lastColumn="0" w:noHBand="0" w:noVBand="0"/>
            </w:tblPr>
            <w:tblGrid>
              <w:gridCol w:w="705"/>
              <w:gridCol w:w="2790"/>
              <w:gridCol w:w="2018"/>
              <w:gridCol w:w="1186"/>
              <w:gridCol w:w="1821"/>
              <w:gridCol w:w="1735"/>
            </w:tblGrid>
            <w:tr w:rsidR="00E14A33" w:rsidRPr="00E14A33" w:rsidTr="00E14A33"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№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Должность</w:t>
                  </w:r>
                </w:p>
              </w:tc>
              <w:tc>
                <w:tcPr>
                  <w:tcW w:w="2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Рабочее время</w:t>
                  </w:r>
                </w:p>
              </w:tc>
              <w:tc>
                <w:tcPr>
                  <w:tcW w:w="1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Кол-во человек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Период работы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Объемы выполнения работ, в смену на человека</w:t>
                  </w:r>
                </w:p>
              </w:tc>
            </w:tr>
            <w:tr w:rsidR="00E14A33" w:rsidRPr="00E14A33" w:rsidTr="00E14A33"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1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Уборщик помещений и территорий</w:t>
                  </w:r>
                </w:p>
              </w:tc>
              <w:tc>
                <w:tcPr>
                  <w:tcW w:w="2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с 8-00 до 17-00 (5/2)</w:t>
                  </w:r>
                </w:p>
              </w:tc>
              <w:tc>
                <w:tcPr>
                  <w:tcW w:w="1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1</w:t>
                  </w:r>
                </w:p>
              </w:tc>
              <w:tc>
                <w:tcPr>
                  <w:tcW w:w="18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01.01.2015 – 31.12.2015</w:t>
                  </w: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Согласно должностным обязанностям</w:t>
                  </w:r>
                </w:p>
              </w:tc>
            </w:tr>
            <w:tr w:rsidR="00E14A33" w:rsidRPr="00E14A33" w:rsidTr="00E14A33">
              <w:trPr>
                <w:trHeight w:val="263"/>
              </w:trPr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2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Уборщик помещений и территорий</w:t>
                  </w:r>
                </w:p>
              </w:tc>
              <w:tc>
                <w:tcPr>
                  <w:tcW w:w="20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с 08-00 до 17-00 (5/2)</w:t>
                  </w:r>
                </w:p>
              </w:tc>
              <w:tc>
                <w:tcPr>
                  <w:tcW w:w="11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1</w:t>
                  </w:r>
                </w:p>
              </w:tc>
              <w:tc>
                <w:tcPr>
                  <w:tcW w:w="18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c>
              <w:tc>
                <w:tcPr>
                  <w:tcW w:w="1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4A33" w:rsidRPr="00E14A33" w:rsidRDefault="00E14A33" w:rsidP="00E14A33">
                  <w:pPr>
                    <w:autoSpaceDE w:val="0"/>
                    <w:autoSpaceDN w:val="0"/>
                    <w:adjustRightInd w:val="0"/>
                    <w:jc w:val="both"/>
                  </w:pPr>
                  <w:r w:rsidRPr="00E14A33">
                    <w:t>Согласно должностным обязанностям</w:t>
                  </w:r>
                </w:p>
              </w:tc>
            </w:tr>
          </w:tbl>
          <w:p w:rsidR="00E14A33" w:rsidRPr="00E14A33" w:rsidRDefault="00E14A33" w:rsidP="00E14A33">
            <w:pPr>
              <w:jc w:val="both"/>
              <w:rPr>
                <w:i/>
                <w:highlight w:val="yellow"/>
              </w:rPr>
            </w:pPr>
          </w:p>
        </w:tc>
      </w:tr>
      <w:tr w:rsidR="00E14A33" w:rsidRPr="00E14A33" w:rsidTr="00E14A33">
        <w:trPr>
          <w:trHeight w:val="269"/>
        </w:trPr>
        <w:tc>
          <w:tcPr>
            <w:tcW w:w="10065" w:type="dxa"/>
            <w:tcBorders>
              <w:left w:val="nil"/>
              <w:right w:val="nil"/>
            </w:tcBorders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3. ТРЕБОВАНИЯ К УСЛУГАМ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3.1 Общие требования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both"/>
            </w:pPr>
            <w:r w:rsidRPr="00E14A33">
              <w:t>Дата начала оказания услуг – дата подписания договора, но не ранее 01.01.2015г, дата окончания предоставления услуг – 31.12.2015.</w:t>
            </w:r>
          </w:p>
          <w:p w:rsidR="00E14A33" w:rsidRPr="00E14A33" w:rsidRDefault="00E14A33" w:rsidP="00E14A33">
            <w:pPr>
              <w:jc w:val="both"/>
            </w:pPr>
            <w:r w:rsidRPr="00E14A33">
              <w:t xml:space="preserve">Место оказания услуг по адресам: </w:t>
            </w:r>
          </w:p>
          <w:p w:rsidR="00E14A33" w:rsidRPr="00E14A33" w:rsidRDefault="00E14A33" w:rsidP="00E14A33">
            <w:pPr>
              <w:jc w:val="both"/>
              <w:rPr>
                <w:color w:val="000000"/>
              </w:rPr>
            </w:pPr>
            <w:r w:rsidRPr="00E14A33">
              <w:t xml:space="preserve">1) </w:t>
            </w:r>
            <w:smartTag w:uri="urn:schemas-microsoft-com:office:smarttags" w:element="metricconverter">
              <w:smartTagPr>
                <w:attr w:name="ProductID" w:val="454080, г"/>
              </w:smartTagPr>
              <w:r w:rsidRPr="00E14A33">
                <w:t xml:space="preserve">454080, </w:t>
              </w:r>
              <w:proofErr w:type="spellStart"/>
              <w:r w:rsidRPr="00E14A33">
                <w:rPr>
                  <w:color w:val="000000"/>
                </w:rPr>
                <w:t>г</w:t>
              </w:r>
            </w:smartTag>
            <w:proofErr w:type="gramStart"/>
            <w:r w:rsidRPr="00E14A33">
              <w:rPr>
                <w:color w:val="000000"/>
              </w:rPr>
              <w:t>.Ч</w:t>
            </w:r>
            <w:proofErr w:type="gramEnd"/>
            <w:r w:rsidRPr="00E14A33">
              <w:rPr>
                <w:color w:val="000000"/>
              </w:rPr>
              <w:t>елябинск</w:t>
            </w:r>
            <w:proofErr w:type="spellEnd"/>
            <w:r w:rsidRPr="00E14A33">
              <w:rPr>
                <w:color w:val="000000"/>
              </w:rPr>
              <w:t xml:space="preserve"> ул. Сони Кривой,45 (Челябинское отделение</w:t>
            </w:r>
            <w:r w:rsidRPr="00E14A33">
              <w:t xml:space="preserve"> филиала «Уральский территориальный округ»</w:t>
            </w:r>
            <w:r w:rsidRPr="00E14A33">
              <w:rPr>
                <w:color w:val="000000"/>
              </w:rPr>
              <w:t xml:space="preserve">) – 1 чел, уборщик помещений и территорий; </w:t>
            </w:r>
          </w:p>
          <w:p w:rsidR="00E14A33" w:rsidRPr="00E14A33" w:rsidRDefault="00E14A33" w:rsidP="00E14A33">
            <w:pPr>
              <w:jc w:val="both"/>
            </w:pPr>
            <w:r w:rsidRPr="00E14A33">
              <w:t xml:space="preserve">2) </w:t>
            </w:r>
            <w:smartTag w:uri="urn:schemas-microsoft-com:office:smarttags" w:element="metricconverter">
              <w:smartTagPr>
                <w:attr w:name="ProductID" w:val="454036, г"/>
              </w:smartTagPr>
              <w:r w:rsidRPr="00E14A33">
                <w:t xml:space="preserve">454036, </w:t>
              </w:r>
              <w:proofErr w:type="spellStart"/>
              <w:r w:rsidRPr="00E14A33">
                <w:t>г</w:t>
              </w:r>
            </w:smartTag>
            <w:proofErr w:type="gramStart"/>
            <w:r w:rsidRPr="00E14A33">
              <w:t>.Ч</w:t>
            </w:r>
            <w:proofErr w:type="gramEnd"/>
            <w:r w:rsidRPr="00E14A33">
              <w:t>елябинск</w:t>
            </w:r>
            <w:proofErr w:type="spellEnd"/>
            <w:r w:rsidRPr="00E14A33">
              <w:t>,  Свердловский тракт, 2Б. (Производственная база Челябинского отделения филиала «Уральский территориальный округ») -</w:t>
            </w:r>
            <w:r w:rsidRPr="00E14A33">
              <w:rPr>
                <w:color w:val="000000"/>
              </w:rPr>
              <w:t xml:space="preserve"> 1 чел, уборщик помещений и территорий.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02"/>
              <w:jc w:val="both"/>
            </w:pPr>
            <w:r w:rsidRPr="00E14A33">
              <w:t>УСЛОВИЯ ПРЕДОСТАВЛЕНИЯ РАБОТНИКОВ.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t>1.</w:t>
            </w:r>
            <w:r w:rsidRPr="00E14A33">
              <w:rPr>
                <w:color w:val="000000"/>
              </w:rPr>
              <w:t>Предоставленные работники состоят в трудовых отношениях с Исполнителем, в связи с чем, подчиняются правилам внутреннего трудового распорядка и всем распоряжениям Исполнителя.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rPr>
                <w:color w:val="000000"/>
              </w:rPr>
              <w:t xml:space="preserve">2. Предоставленные работники обязаны соблюдать требования Заказчика к организации работ, охране труда, пожарной безопасности и иные требования, необходимые для безопасного и качественного выполнения работ. 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rPr>
                <w:color w:val="000000"/>
              </w:rPr>
              <w:lastRenderedPageBreak/>
              <w:t xml:space="preserve">3. Исполнитель не создает на территории Заказчика стационарных рабочих мест (собственных или арендованных). Местом работы работников, предоставленных Заказчику по настоящему Договору, являются помещения филиала «Уральский территориальный округ» ФГУП «РосРАО», предоставленные Заказчиком в рамках выполнения Договора оказания услуг для временного размещения. 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14A33">
              <w:rPr>
                <w:color w:val="000000"/>
              </w:rPr>
              <w:t>4. Место работы и режим рабочего времени работников, направляемых Заказчику, могут быть изменены только с согласия Исполнителя. В этом случае Исполнитель обязан обеспечить установление работникам нового места работы и нового режима работы в порядке, предусмотренным трудовым законодательством.</w:t>
            </w:r>
          </w:p>
          <w:p w:rsidR="00E14A33" w:rsidRPr="00E14A33" w:rsidRDefault="00E14A33" w:rsidP="00E14A3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E14A33">
              <w:rPr>
                <w:color w:val="000000"/>
              </w:rPr>
              <w:t>5.</w:t>
            </w:r>
            <w:r w:rsidRPr="00E14A33">
              <w:t xml:space="preserve"> Исполнитель обязан обеспечить ежедневное предоставление Заказчику работников, соответствующих условиям Договора оказания услуг, в количестве согласно Таблице 1 настоящего Технического задания. Заказчик имеет право потребовать от Исполнителя  перерасчёт стоимости фактически оказанных услуг по Договора оказания услуг за </w:t>
            </w:r>
            <w:proofErr w:type="spellStart"/>
            <w:r w:rsidRPr="00E14A33">
              <w:t>непредоставление</w:t>
            </w:r>
            <w:proofErr w:type="spellEnd"/>
            <w:r w:rsidRPr="00E14A33">
              <w:t xml:space="preserve"> работников в  количестве и/или с квалификацией, несоответствующим условиям Договора оказания услуг. Исполнитель обеспечивает замену персонала на время отпусков и болезней.</w:t>
            </w:r>
          </w:p>
          <w:p w:rsidR="00E14A33" w:rsidRPr="00E14A33" w:rsidRDefault="00E14A33" w:rsidP="00E14A33">
            <w:pPr>
              <w:pStyle w:val="afff"/>
              <w:widowControl w:val="0"/>
              <w:numPr>
                <w:ilvl w:val="0"/>
                <w:numId w:val="19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4A33">
              <w:rPr>
                <w:rFonts w:ascii="Times New Roman" w:hAnsi="Times New Roman"/>
                <w:sz w:val="24"/>
                <w:szCs w:val="24"/>
              </w:rPr>
              <w:t>Предоставляемые работники должны: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</w:pPr>
            <w:r w:rsidRPr="00E14A33">
              <w:t>- иметь гражданство РФ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</w:pPr>
            <w:r w:rsidRPr="00E14A33">
              <w:t>- быть годными по состоянию здоровья;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</w:pPr>
            <w:r w:rsidRPr="00E14A33">
              <w:t>- иметь действующие полисы обязательного медицинского страхования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</w:pPr>
            <w:r w:rsidRPr="00E14A33">
              <w:t>- быть оформленными в соответствии с законодательством РФ.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highlight w:val="yellow"/>
              </w:rPr>
            </w:pPr>
            <w:r w:rsidRPr="00E14A33">
              <w:t>- знать правила санитарии и гигиены по содержанию убираемых мест, правила уборки, назначение и концентрацию дезинфицирующих и моющих средств, правила эксплуатации сантехнического оборудования, санитарные правила по содержанию улиц, правила безопасности при выполнении уборочных работ;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</w:pPr>
            <w:r w:rsidRPr="00E14A33">
              <w:t>- бережно относится к убираемым помещениям, не допускать их порчи в процессе уборки;</w:t>
            </w:r>
          </w:p>
          <w:p w:rsidR="00E14A33" w:rsidRPr="00E14A33" w:rsidRDefault="00E14A33" w:rsidP="00E14A33">
            <w:pPr>
              <w:shd w:val="clear" w:color="auto" w:fill="FFFFFF"/>
              <w:ind w:right="11"/>
              <w:jc w:val="both"/>
              <w:rPr>
                <w:highlight w:val="yellow"/>
              </w:rPr>
            </w:pPr>
            <w:r w:rsidRPr="00E14A33">
              <w:t>- соблюдать режим рабочего времени, установленный на предприятии и установленные на предприятии часы для уборки;</w:t>
            </w:r>
            <w:r w:rsidRPr="00E14A33">
              <w:rPr>
                <w:highlight w:val="yellow"/>
              </w:rPr>
              <w:t xml:space="preserve"> </w:t>
            </w:r>
          </w:p>
          <w:p w:rsidR="00E14A33" w:rsidRPr="00E14A33" w:rsidRDefault="00E14A33" w:rsidP="00E14A33">
            <w:pPr>
              <w:jc w:val="both"/>
            </w:pPr>
            <w:r w:rsidRPr="00E14A33">
              <w:t xml:space="preserve">- соблюдать установленный предприятием пропускной и </w:t>
            </w:r>
            <w:proofErr w:type="spellStart"/>
            <w:r w:rsidRPr="00E14A33">
              <w:t>внутриобъектовый</w:t>
            </w:r>
            <w:proofErr w:type="spellEnd"/>
            <w:r w:rsidRPr="00E14A33">
              <w:t xml:space="preserve"> режим;</w:t>
            </w:r>
          </w:p>
          <w:p w:rsidR="00E14A33" w:rsidRPr="00E14A33" w:rsidRDefault="00E14A33" w:rsidP="00E14A33">
            <w:pPr>
              <w:jc w:val="both"/>
            </w:pPr>
            <w:r w:rsidRPr="00E14A33">
              <w:t>- иметь опыт работы по указанной в Таблице 1 настоящего Технического задания специальности не менее 1 года;</w:t>
            </w:r>
          </w:p>
          <w:p w:rsidR="00E14A33" w:rsidRPr="00E14A33" w:rsidRDefault="00E14A33" w:rsidP="00E14A33">
            <w:pPr>
              <w:jc w:val="both"/>
            </w:pPr>
            <w:r w:rsidRPr="00E14A33">
              <w:t>- быть оформленным  в соответствии с Трудовым Кодексом РФ.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  <w:rPr>
                <w:highlight w:val="yellow"/>
              </w:rPr>
            </w:pPr>
            <w:r w:rsidRPr="00E14A33">
              <w:lastRenderedPageBreak/>
              <w:t>Подраздел 3.2 Требования к качеству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rPr>
                <w:i/>
                <w:highlight w:val="yellow"/>
              </w:rPr>
            </w:pPr>
            <w:r w:rsidRPr="00E14A33">
              <w:t>нет</w:t>
            </w:r>
            <w:r w:rsidRPr="00E14A33">
              <w:rPr>
                <w:highlight w:val="yellow"/>
              </w:rPr>
              <w:t xml:space="preserve">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  <w:rPr>
                <w:highlight w:val="red"/>
              </w:rPr>
            </w:pPr>
            <w:r w:rsidRPr="00E14A33">
              <w:t>Подраздел 3.3 Требования к гарантийным обязательствам оказываемых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both"/>
              <w:rPr>
                <w:highlight w:val="red"/>
              </w:rPr>
            </w:pPr>
            <w:r w:rsidRPr="00E14A33">
              <w:t>нет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3.4 Требования к конфиденциальности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ind w:firstLine="601"/>
              <w:jc w:val="both"/>
              <w:rPr>
                <w:i/>
                <w:color w:val="7030A0"/>
              </w:rPr>
            </w:pPr>
            <w:r w:rsidRPr="00E14A33">
              <w:t xml:space="preserve">Исполнитель обязан соблюдать требования по обеспечению конфиденциальности информации, касающейся любых фактов, данных и информации, полученных в процессе исполнения  Договора оказания услуг. При этом Исполнитель вправе </w:t>
            </w:r>
            <w:proofErr w:type="gramStart"/>
            <w:r w:rsidRPr="00E14A33">
              <w:t>предоставлять документы</w:t>
            </w:r>
            <w:proofErr w:type="gramEnd"/>
            <w:r w:rsidRPr="00E14A33">
              <w:t xml:space="preserve"> по настоящему Договору  в соответствии с требованиями действующего законодательства в государственные или судебные органы с уведомлением об этом Заказчика.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3.5 Требования к безопасности оказания услуг и безопасности</w:t>
            </w:r>
          </w:p>
          <w:p w:rsidR="00E14A33" w:rsidRPr="00E14A33" w:rsidRDefault="00E14A33" w:rsidP="00E14A33">
            <w:pPr>
              <w:jc w:val="center"/>
            </w:pPr>
            <w:r w:rsidRPr="00E14A33">
              <w:tab/>
              <w:t>результата оказанных услуг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ind w:firstLine="743"/>
              <w:jc w:val="both"/>
            </w:pPr>
            <w:r w:rsidRPr="00E14A33">
              <w:t>Исполнитель за свой счет обеспечивает персонал, непосредственно оказывающий услуги по уборке помещений спецодеждой, средствами индивидуальной защиты.</w:t>
            </w:r>
          </w:p>
          <w:p w:rsidR="00E14A33" w:rsidRPr="00E14A33" w:rsidRDefault="00E14A33" w:rsidP="00E14A33">
            <w:pPr>
              <w:ind w:firstLine="743"/>
              <w:jc w:val="both"/>
            </w:pPr>
            <w:r w:rsidRPr="00E14A33">
              <w:t xml:space="preserve">Исполнитель гарантирует освобождение Заказчика от гражданско-правовой ответственности от уплаты сумм по всем претензиям, требованиям и судебным искам и </w:t>
            </w:r>
            <w:r w:rsidRPr="00E14A33">
              <w:lastRenderedPageBreak/>
              <w:t>всякого рода расходов в случае возникновения смертельных и тяжелых исходов в процессе выполнения работ по договору в отношении работников Исполнителя.</w:t>
            </w:r>
          </w:p>
          <w:p w:rsidR="00E14A33" w:rsidRPr="00E14A33" w:rsidRDefault="00E14A33" w:rsidP="00E14A33">
            <w:pPr>
              <w:ind w:firstLine="743"/>
              <w:jc w:val="both"/>
            </w:pPr>
            <w:r w:rsidRPr="00E14A33">
              <w:t>В случае возникновения претензий к Исполнителю со стороны третьих лиц, независимо от их характера, Заказчик не несет по ним никакой материальной, финансовой и юридической ответственности, если нет очевидной вины Заказчика.</w:t>
            </w:r>
          </w:p>
          <w:p w:rsidR="00E14A33" w:rsidRPr="00E14A33" w:rsidRDefault="00E14A33" w:rsidP="00E14A33">
            <w:pPr>
              <w:shd w:val="clear" w:color="auto" w:fill="FFFFFF"/>
              <w:tabs>
                <w:tab w:val="left" w:pos="648"/>
                <w:tab w:val="left" w:pos="709"/>
              </w:tabs>
              <w:ind w:firstLine="743"/>
              <w:jc w:val="both"/>
            </w:pPr>
            <w:r w:rsidRPr="00E14A33">
              <w:t>Ответственность за безопасную организацию работ и соблюдение требований безопасности работниками возлагается на Исполнителя.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lastRenderedPageBreak/>
              <w:t>Подраздел 3.6 Требования по обучению персонала заказчика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both"/>
            </w:pPr>
            <w:r w:rsidRPr="00E14A33">
              <w:t>нет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3.7 Требования к составу технического предложения участника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ind w:firstLine="34"/>
            </w:pPr>
            <w:r w:rsidRPr="00E14A33">
              <w:t xml:space="preserve">В соответствии с требованиями Документации запроса предложений.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3.8 Специальные требования</w:t>
            </w:r>
          </w:p>
        </w:tc>
      </w:tr>
      <w:tr w:rsidR="00E14A33" w:rsidRPr="00E14A33" w:rsidTr="00E14A33">
        <w:trPr>
          <w:trHeight w:val="1387"/>
        </w:trPr>
        <w:tc>
          <w:tcPr>
            <w:tcW w:w="10065" w:type="dxa"/>
          </w:tcPr>
          <w:p w:rsidR="00E14A33" w:rsidRPr="00E14A33" w:rsidRDefault="00E14A33" w:rsidP="00E14A33">
            <w:pPr>
              <w:jc w:val="both"/>
            </w:pPr>
            <w:r w:rsidRPr="00E14A33">
              <w:rPr>
                <w:color w:val="FF0000"/>
              </w:rPr>
              <w:t xml:space="preserve">      </w:t>
            </w:r>
            <w:r w:rsidRPr="00E14A33">
              <w:t>Требование к квалификации участника процедуры закупки при размещении заказа на оказание услуг:</w:t>
            </w:r>
          </w:p>
          <w:p w:rsidR="00E14A33" w:rsidRPr="00E14A33" w:rsidRDefault="00E14A33" w:rsidP="00E14A33">
            <w:pPr>
              <w:jc w:val="both"/>
              <w:rPr>
                <w:i/>
              </w:rPr>
            </w:pPr>
            <w:r w:rsidRPr="00E14A33">
              <w:t xml:space="preserve">      Наличие опыта предоставления услуг по завершенным в 2012-2014гг  гг. услугам, сопоставимого характера, на сумму не </w:t>
            </w:r>
            <w:proofErr w:type="gramStart"/>
            <w:r w:rsidRPr="00E14A33">
              <w:t>менее начальной</w:t>
            </w:r>
            <w:proofErr w:type="gramEnd"/>
            <w:r w:rsidRPr="00E14A33">
              <w:t xml:space="preserve"> максимальной цены запроса предложений.   </w:t>
            </w:r>
          </w:p>
          <w:p w:rsidR="00E14A33" w:rsidRPr="00E14A33" w:rsidRDefault="00E14A33" w:rsidP="00E14A33">
            <w:pPr>
              <w:jc w:val="both"/>
              <w:rPr>
                <w:i/>
              </w:rPr>
            </w:pP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  <w:tcBorders>
              <w:left w:val="nil"/>
              <w:right w:val="nil"/>
            </w:tcBorders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4. РЕЗУЛЬТАТ ОКАЗАННЫХ УСЛУГ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4.1 Описание конечного результата оказанных услуг</w:t>
            </w: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</w:tcPr>
          <w:p w:rsidR="00E14A33" w:rsidRPr="00E14A33" w:rsidRDefault="00E14A33" w:rsidP="00E14A3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Общая стоимость услуг по настоящему Договору  включает в себя все расходы Исполнителя, связанные с исполнением настоящего Договора. </w:t>
            </w:r>
          </w:p>
          <w:p w:rsidR="00E14A33" w:rsidRPr="00E14A33" w:rsidRDefault="00E14A33" w:rsidP="00E14A3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фактически оказанных Исполнителем услуг по предоставлению работников определяется по итогам отчетного периода - календарного месяца с учетом фактического времени предоставления работников и качества выполненных каждым из работников заданий Заказчика.</w:t>
            </w:r>
          </w:p>
          <w:p w:rsidR="00E14A33" w:rsidRPr="00E14A33" w:rsidRDefault="00E14A33" w:rsidP="00E14A3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фактически оказанных Исполнителем услуг по предоставлению работников определяется исходя из среднесписочной численности работников Исполнителя, подтвержденной Табелем учета отработанного времени.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4.2 Требования по приемке услуг</w:t>
            </w: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</w:tcPr>
          <w:p w:rsidR="00E14A33" w:rsidRPr="00E14A33" w:rsidRDefault="00E14A33" w:rsidP="00E14A33">
            <w:pPr>
              <w:ind w:firstLine="601"/>
              <w:jc w:val="both"/>
            </w:pPr>
            <w:r w:rsidRPr="00E14A33">
              <w:t>Заказчик принимает на себя обязательства по оплате оказываемых Исполнителем услуг по договору, при условии оформления приемки услуг в установленном договором порядке.</w:t>
            </w:r>
          </w:p>
          <w:p w:rsidR="00E14A33" w:rsidRPr="00E14A33" w:rsidRDefault="00E14A33" w:rsidP="00E14A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Заказчик ежемесячно перечисляет на расчетный счет Исполнителя причитающуюся ему сумму за услуги по предоставлению работников в следующем порядке: Расчет </w:t>
            </w: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производится денежными средствами </w:t>
            </w: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течение 10 (десяти) банковских дней с момента предоставления Исполнителем Заказчику надлежаще оформленного Акта сдачи-приемки предоставленных услуг на основании счета Исполнителя. 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center"/>
            </w:pPr>
            <w:r w:rsidRPr="00E14A33">
              <w:t>Подраздел 4.3 Требования по передаче Заказчику технических и иных</w:t>
            </w:r>
          </w:p>
          <w:p w:rsidR="00E14A33" w:rsidRPr="00E14A33" w:rsidRDefault="00E14A33" w:rsidP="00E14A33">
            <w:pPr>
              <w:jc w:val="center"/>
            </w:pPr>
            <w:r w:rsidRPr="00E14A33">
              <w:tab/>
              <w:t>документов (оформление результатов оказанных услуг)</w:t>
            </w:r>
          </w:p>
        </w:tc>
      </w:tr>
      <w:tr w:rsidR="00E14A33" w:rsidRPr="00E14A33" w:rsidTr="00E14A33">
        <w:trPr>
          <w:trHeight w:val="335"/>
        </w:trPr>
        <w:tc>
          <w:tcPr>
            <w:tcW w:w="10065" w:type="dxa"/>
          </w:tcPr>
          <w:p w:rsidR="00E14A33" w:rsidRPr="00E14A33" w:rsidRDefault="00E14A33" w:rsidP="00E14A33">
            <w:pPr>
              <w:pStyle w:val="ConsPlusNormal"/>
              <w:ind w:firstLine="74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Исполнитель, не позднее первого рабочего дня месяца, следующего за </w:t>
            </w:r>
            <w:proofErr w:type="gramStart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отчетным</w:t>
            </w:r>
            <w:proofErr w:type="gramEnd"/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предоставляет Заказчику Акты сдачи-приемки предоставленных услуг,</w:t>
            </w:r>
            <w:r w:rsidRPr="00E14A33">
              <w:rPr>
                <w:rFonts w:ascii="Times New Roman" w:hAnsi="Times New Roman" w:cs="Times New Roman"/>
                <w:sz w:val="24"/>
                <w:szCs w:val="24"/>
              </w:rPr>
              <w:t xml:space="preserve"> счет фактуру, счет на оплату услуг</w:t>
            </w: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копии Табеля учета отработанного времени работниками Исполнителя. </w:t>
            </w:r>
          </w:p>
          <w:p w:rsidR="00E14A33" w:rsidRPr="00E14A33" w:rsidRDefault="00E14A33" w:rsidP="00E14A33">
            <w:pPr>
              <w:pStyle w:val="ConsPlusNormal"/>
              <w:ind w:firstLine="74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4A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Акты сдачи-приемки предоставленных услуг оформляются отдельно по основным видам производственных функций, выполняемых работниками Исполнителя.</w:t>
            </w:r>
          </w:p>
        </w:tc>
      </w:tr>
      <w:tr w:rsidR="00E14A33" w:rsidRPr="00E14A33" w:rsidTr="00E14A33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Pr="00E14A33" w:rsidRDefault="00E14A33" w:rsidP="00E14A33">
            <w:pPr>
              <w:jc w:val="center"/>
            </w:pPr>
            <w:r w:rsidRPr="00E14A33">
              <w:t>РАЗДЕЛ 5. ТРЕБОВАНИЯ К ТЕХНИЧЕСКОМУ ОБУЧЕНИЮ ПЕРСОНАЛА</w:t>
            </w:r>
          </w:p>
          <w:p w:rsidR="00E14A33" w:rsidRDefault="00E14A33" w:rsidP="00E14A33">
            <w:pPr>
              <w:jc w:val="center"/>
            </w:pPr>
            <w:r w:rsidRPr="00E14A33">
              <w:t>ЗАКАЗЧИКА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rPr>
                <w:highlight w:val="red"/>
              </w:rPr>
            </w:pPr>
            <w:r w:rsidRPr="00E14A33">
              <w:t>нет</w:t>
            </w: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  <w:tcBorders>
              <w:left w:val="nil"/>
              <w:right w:val="nil"/>
            </w:tcBorders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6. ЦЕЛЬ ЗАКУПКИ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both"/>
            </w:pPr>
            <w:r w:rsidRPr="00E14A33">
              <w:t>Осуществление уборки производственных, технических помещений и территорий Челябинского отделения филиала «Уральский территориальный округ» ФГУП «РосРАО» с целью:</w:t>
            </w:r>
          </w:p>
          <w:p w:rsidR="00E14A33" w:rsidRPr="00E14A33" w:rsidRDefault="00E14A33" w:rsidP="00E14A33">
            <w:pPr>
              <w:jc w:val="both"/>
            </w:pPr>
            <w:r w:rsidRPr="00E14A33">
              <w:t>- достижения и поддержания чистоты на убираемых объектах и территориях;</w:t>
            </w:r>
          </w:p>
          <w:p w:rsidR="00E14A33" w:rsidRPr="00E14A33" w:rsidRDefault="00E14A33" w:rsidP="00E14A33">
            <w:pPr>
              <w:jc w:val="both"/>
              <w:rPr>
                <w:i/>
              </w:rPr>
            </w:pPr>
            <w:r w:rsidRPr="00E14A33">
              <w:t>- достижения и поддержания определенного уровня гигиенической чистоты.</w:t>
            </w:r>
          </w:p>
        </w:tc>
      </w:tr>
      <w:tr w:rsidR="00E14A33" w:rsidRPr="00E14A33" w:rsidTr="00E14A33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</w:p>
          <w:p w:rsidR="00E14A33" w:rsidRDefault="00E14A33" w:rsidP="00E14A33">
            <w:pPr>
              <w:jc w:val="center"/>
            </w:pPr>
            <w:r w:rsidRPr="00E14A33">
              <w:t>РАЗДЕЛ 7. ДОПОЛНИТЕЛЬНЫЕ (ИНЫЕ) ТРЕБОВАНИЯ</w:t>
            </w:r>
          </w:p>
          <w:p w:rsidR="00E14A33" w:rsidRPr="00E14A33" w:rsidRDefault="00E14A33" w:rsidP="00E14A33">
            <w:pPr>
              <w:jc w:val="center"/>
            </w:pPr>
          </w:p>
        </w:tc>
      </w:tr>
      <w:tr w:rsidR="00E14A33" w:rsidRPr="00E14A33" w:rsidTr="00E14A33">
        <w:trPr>
          <w:trHeight w:val="399"/>
        </w:trPr>
        <w:tc>
          <w:tcPr>
            <w:tcW w:w="10065" w:type="dxa"/>
          </w:tcPr>
          <w:p w:rsidR="00E14A33" w:rsidRPr="00E14A33" w:rsidRDefault="00E14A33" w:rsidP="00E14A33">
            <w:pPr>
              <w:jc w:val="both"/>
            </w:pPr>
            <w:r w:rsidRPr="00E14A33">
              <w:t>нет</w:t>
            </w:r>
          </w:p>
        </w:tc>
      </w:tr>
    </w:tbl>
    <w:p w:rsidR="00E01322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p w:rsidR="00E14A33" w:rsidRPr="00A056E3" w:rsidRDefault="00E14A33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14A33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B15A7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EndPr/>
      <w:sdtContent>
        <w:r w:rsidR="007F3A77" w:rsidRPr="00C030AA">
          <w:rPr>
            <w:rFonts w:ascii="Times New Roman" w:hAnsi="Times New Roman"/>
          </w:rPr>
          <w:t xml:space="preserve">Страница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PAGE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13</w:t>
        </w:r>
        <w:r w:rsidR="007F3A77" w:rsidRPr="00C030AA">
          <w:rPr>
            <w:rFonts w:ascii="Times New Roman" w:hAnsi="Times New Roman"/>
          </w:rPr>
          <w:fldChar w:fldCharType="end"/>
        </w:r>
        <w:r w:rsidR="007F3A77" w:rsidRPr="00C030AA">
          <w:rPr>
            <w:rFonts w:ascii="Times New Roman" w:hAnsi="Times New Roman"/>
          </w:rPr>
          <w:t xml:space="preserve"> из </w:t>
        </w:r>
        <w:r w:rsidR="007F3A77" w:rsidRPr="00C030AA">
          <w:rPr>
            <w:rFonts w:ascii="Times New Roman" w:hAnsi="Times New Roman"/>
          </w:rPr>
          <w:fldChar w:fldCharType="begin"/>
        </w:r>
        <w:r w:rsidR="007F3A77" w:rsidRPr="00C030AA">
          <w:rPr>
            <w:rFonts w:ascii="Times New Roman" w:hAnsi="Times New Roman"/>
          </w:rPr>
          <w:instrText>NUMPAGES</w:instrText>
        </w:r>
        <w:r w:rsidR="007F3A77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13</w:t>
        </w:r>
        <w:r w:rsidR="007F3A77" w:rsidRPr="00C030AA">
          <w:rPr>
            <w:rFonts w:ascii="Times New Roman" w:hAnsi="Times New Roman"/>
          </w:rPr>
          <w:fldChar w:fldCharType="end"/>
        </w:r>
      </w:sdtContent>
    </w:sdt>
    <w:r w:rsidR="007F3A77"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7F3A77" w:rsidRPr="000362F5" w:rsidRDefault="007F3A77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="00B15A71" w:rsidRPr="00B15A71">
      <w:rPr>
        <w:rFonts w:ascii="Times New Roman" w:hAnsi="Times New Roman" w:cs="Times New Roman"/>
      </w:rPr>
      <w:t>оказание услуг по предоставлению персонала (</w:t>
    </w:r>
    <w:proofErr w:type="spellStart"/>
    <w:r w:rsidR="00B15A71" w:rsidRPr="00B15A71">
      <w:rPr>
        <w:rFonts w:ascii="Times New Roman" w:hAnsi="Times New Roman" w:cs="Times New Roman"/>
      </w:rPr>
      <w:t>аутстаффинг</w:t>
    </w:r>
    <w:proofErr w:type="spellEnd"/>
    <w:r w:rsidR="00B15A71" w:rsidRPr="00B15A71">
      <w:rPr>
        <w:rFonts w:ascii="Times New Roman" w:hAnsi="Times New Roman" w:cs="Times New Roman"/>
      </w:rPr>
      <w:t>) для нужд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 xmlns="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DE0047B"/>
    <w:multiLevelType w:val="hybridMultilevel"/>
    <w:tmpl w:val="0A863B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9C77DF"/>
    <w:multiLevelType w:val="hybridMultilevel"/>
    <w:tmpl w:val="0A863B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2"/>
  </w:num>
  <w:num w:numId="5">
    <w:abstractNumId w:val="0"/>
  </w:num>
  <w:num w:numId="6">
    <w:abstractNumId w:val="13"/>
  </w:num>
  <w:num w:numId="7">
    <w:abstractNumId w:val="4"/>
  </w:num>
  <w:num w:numId="8">
    <w:abstractNumId w:val="11"/>
  </w:num>
  <w:num w:numId="9">
    <w:abstractNumId w:val="3"/>
  </w:num>
  <w:num w:numId="10">
    <w:abstractNumId w:val="12"/>
  </w:num>
  <w:num w:numId="11">
    <w:abstractNumId w:val="17"/>
  </w:num>
  <w:num w:numId="12">
    <w:abstractNumId w:val="7"/>
  </w:num>
  <w:num w:numId="13">
    <w:abstractNumId w:val="15"/>
  </w:num>
  <w:num w:numId="14">
    <w:abstractNumId w:val="10"/>
  </w:num>
  <w:num w:numId="15">
    <w:abstractNumId w:val="5"/>
  </w:num>
  <w:num w:numId="16">
    <w:abstractNumId w:val="9"/>
  </w:num>
  <w:num w:numId="17">
    <w:abstractNumId w:val="1"/>
  </w:num>
  <w:num w:numId="18">
    <w:abstractNumId w:val="8"/>
  </w:num>
  <w:num w:numId="19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71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4A33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ConsPlusNormal">
    <w:name w:val="ConsPlusNormal"/>
    <w:uiPriority w:val="99"/>
    <w:rsid w:val="00E14A3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ConsPlusNormal">
    <w:name w:val="ConsPlusNormal"/>
    <w:uiPriority w:val="99"/>
    <w:rsid w:val="00E14A3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EBAF765-17BE-46FA-8DD9-9FBE6F179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122</TotalTime>
  <Pages>13</Pages>
  <Words>3200</Words>
  <Characters>23778</Characters>
  <Application>Microsoft Office Word</Application>
  <DocSecurity>0</DocSecurity>
  <Lines>198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26925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42</cp:revision>
  <cp:lastPrinted>2013-05-13T10:31:00Z</cp:lastPrinted>
  <dcterms:created xsi:type="dcterms:W3CDTF">2013-12-04T11:06:00Z</dcterms:created>
  <dcterms:modified xsi:type="dcterms:W3CDTF">2014-12-03T14:19:00Z</dcterms:modified>
</cp:coreProperties>
</file>