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8D2" w:rsidRPr="00783277" w:rsidRDefault="003B28D2" w:rsidP="001B69B0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3B28D2" w:rsidRPr="00783277" w:rsidRDefault="003B28D2" w:rsidP="001B69B0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224/11.02-04/14-411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3B28D2" w:rsidRPr="00783277" w:rsidRDefault="003B28D2" w:rsidP="001B69B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3B28D2" w:rsidRPr="00783277" w:rsidRDefault="003B28D2" w:rsidP="001B69B0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>право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88752E">
        <w:rPr>
          <w:rFonts w:ascii="Times New Roman" w:hAnsi="Times New Roman" w:cs="Times New Roman"/>
        </w:rPr>
        <w:t>на поставку</w:t>
      </w:r>
      <w:r w:rsidRPr="00FE0A28">
        <w:rPr>
          <w:rFonts w:ascii="Times New Roman" w:hAnsi="Times New Roman" w:cs="Times New Roman"/>
        </w:rPr>
        <w:t xml:space="preserve"> </w:t>
      </w:r>
      <w:r w:rsidRPr="00FE0A28">
        <w:rPr>
          <w:rFonts w:ascii="Times New Roman" w:hAnsi="Times New Roman" w:cs="Times New Roman"/>
          <w:color w:val="000000"/>
        </w:rPr>
        <w:t>автозапчастей</w:t>
      </w:r>
      <w:r w:rsidRPr="00FE0A28">
        <w:rPr>
          <w:rFonts w:ascii="Times New Roman" w:hAnsi="Times New Roman" w:cs="Times New Roman"/>
        </w:rPr>
        <w:t xml:space="preserve">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3B28D2" w:rsidRPr="00783277" w:rsidRDefault="003B28D2" w:rsidP="001B69B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3B28D2" w:rsidRPr="00783277" w:rsidRDefault="003B28D2" w:rsidP="001B69B0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3B28D2" w:rsidRPr="00783277" w:rsidRDefault="003B28D2" w:rsidP="001B69B0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3B28D2" w:rsidRPr="00C753F6" w:rsidRDefault="003B28D2" w:rsidP="001B69B0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  <w:color w:val="000000"/>
        </w:rPr>
        <w:t>Камина Ирина Александровна</w:t>
      </w:r>
      <w:r w:rsidRPr="00C753F6">
        <w:rPr>
          <w:rFonts w:ascii="Times New Roman" w:hAnsi="Times New Roman" w:cs="Times New Roman"/>
          <w:color w:val="000000"/>
        </w:rPr>
        <w:t>, (48439) 9-</w:t>
      </w:r>
      <w:r>
        <w:rPr>
          <w:rFonts w:ascii="Times New Roman" w:hAnsi="Times New Roman" w:cs="Times New Roman"/>
          <w:color w:val="000000"/>
        </w:rPr>
        <w:t>48-96</w:t>
      </w:r>
      <w:r w:rsidRPr="00C753F6">
        <w:rPr>
          <w:rFonts w:ascii="Times New Roman" w:hAnsi="Times New Roman" w:cs="Times New Roman"/>
          <w:color w:val="000000"/>
        </w:rPr>
        <w:t xml:space="preserve">, факс (48439) 9-49-30, </w:t>
      </w:r>
      <w:r>
        <w:rPr>
          <w:rFonts w:ascii="Times New Roman" w:hAnsi="Times New Roman" w:cs="Times New Roman"/>
          <w:color w:val="000000"/>
          <w:lang w:val="en-US"/>
        </w:rPr>
        <w:t>nignatova</w:t>
      </w:r>
      <w:r w:rsidRPr="001359EE">
        <w:rPr>
          <w:rFonts w:ascii="Times New Roman" w:hAnsi="Times New Roman" w:cs="Times New Roman"/>
          <w:color w:val="000000"/>
        </w:rPr>
        <w:t>@</w:t>
      </w:r>
      <w:r w:rsidRPr="00C23F7C">
        <w:rPr>
          <w:rFonts w:ascii="Times New Roman" w:hAnsi="Times New Roman" w:cs="Times New Roman"/>
          <w:color w:val="000000"/>
          <w:lang w:val="en-US"/>
        </w:rPr>
        <w:t>ippe</w:t>
      </w:r>
      <w:r w:rsidRPr="001359EE">
        <w:rPr>
          <w:rFonts w:ascii="Times New Roman" w:hAnsi="Times New Roman" w:cs="Times New Roman"/>
          <w:color w:val="000000"/>
        </w:rPr>
        <w:t>.</w:t>
      </w:r>
      <w:r w:rsidRPr="00C23F7C">
        <w:rPr>
          <w:rFonts w:ascii="Times New Roman" w:hAnsi="Times New Roman" w:cs="Times New Roman"/>
          <w:color w:val="000000"/>
          <w:lang w:val="en-US"/>
        </w:rPr>
        <w:t>ru</w:t>
      </w:r>
    </w:p>
    <w:p w:rsidR="003B28D2" w:rsidRDefault="003B28D2" w:rsidP="001B69B0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Ивановна</w:t>
      </w:r>
      <w:r w:rsidRPr="00783277">
        <w:rPr>
          <w:rFonts w:ascii="Times New Roman" w:hAnsi="Times New Roman" w:cs="Times New Roman"/>
        </w:rPr>
        <w:t xml:space="preserve">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3B28D2" w:rsidRPr="00135EEB" w:rsidRDefault="003B28D2" w:rsidP="001B69B0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4.</w:t>
      </w:r>
      <w:r w:rsidRPr="00004AA6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</w:t>
      </w:r>
      <w:r w:rsidRPr="00C23F7C">
        <w:rPr>
          <w:rFonts w:ascii="Times New Roman" w:hAnsi="Times New Roman" w:cs="Times New Roman"/>
        </w:rPr>
        <w:t>поставка</w:t>
      </w:r>
      <w:r w:rsidRPr="00FE0A28">
        <w:rPr>
          <w:rFonts w:ascii="Times New Roman" w:hAnsi="Times New Roman" w:cs="Times New Roman"/>
        </w:rPr>
        <w:t xml:space="preserve"> </w:t>
      </w:r>
      <w:r w:rsidRPr="00FE0A28">
        <w:rPr>
          <w:rFonts w:ascii="Times New Roman" w:hAnsi="Times New Roman" w:cs="Times New Roman"/>
          <w:color w:val="000000"/>
        </w:rPr>
        <w:t>автозапчастей</w:t>
      </w:r>
      <w:r w:rsidRPr="00135EEB">
        <w:rPr>
          <w:rFonts w:ascii="Times New Roman" w:hAnsi="Times New Roman" w:cs="Times New Roman"/>
          <w:color w:val="000000"/>
        </w:rPr>
        <w:t>.</w:t>
      </w:r>
    </w:p>
    <w:p w:rsidR="003B28D2" w:rsidRPr="00783277" w:rsidRDefault="003B28D2" w:rsidP="001B69B0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3B28D2" w:rsidRPr="00783277" w:rsidRDefault="003B28D2" w:rsidP="001B69B0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 w:rsidRPr="00D353BF">
        <w:rPr>
          <w:rFonts w:ascii="Times New Roman" w:hAnsi="Times New Roman" w:cs="Times New Roman"/>
          <w:color w:val="000000"/>
        </w:rPr>
        <w:t>31 марта</w:t>
      </w:r>
      <w:r w:rsidRPr="00C23F7C">
        <w:rPr>
          <w:rFonts w:ascii="Times New Roman" w:hAnsi="Times New Roman" w:cs="Times New Roman"/>
          <w:color w:val="000000"/>
        </w:rPr>
        <w:t xml:space="preserve"> 2015 года</w:t>
      </w:r>
      <w:r w:rsidRPr="00783277">
        <w:rPr>
          <w:rFonts w:ascii="Times New Roman" w:hAnsi="Times New Roman" w:cs="Times New Roman"/>
        </w:rPr>
        <w:t>. Возможна досрочная поставка.</w:t>
      </w:r>
    </w:p>
    <w:p w:rsidR="003B28D2" w:rsidRDefault="003B28D2" w:rsidP="001B69B0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</w:rPr>
        <w:t>249033, г. Обнинск, пл. Бондаренко, д. 1.</w:t>
      </w:r>
    </w:p>
    <w:p w:rsidR="003B28D2" w:rsidRPr="00783277" w:rsidRDefault="003B28D2" w:rsidP="001B69B0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3B28D2" w:rsidRPr="00783277" w:rsidRDefault="003B28D2" w:rsidP="001B69B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B28D2" w:rsidRPr="00783277" w:rsidRDefault="003B28D2" w:rsidP="001B69B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B28D2" w:rsidRPr="00783277" w:rsidRDefault="003B28D2" w:rsidP="001B69B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B28D2" w:rsidRPr="00783277" w:rsidRDefault="003B28D2" w:rsidP="001B69B0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Начальная (максимальная) цена договора:</w:t>
      </w:r>
      <w:r w:rsidRPr="00A24FE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color w:val="000000"/>
        </w:rPr>
        <w:t>659 630,25</w:t>
      </w:r>
      <w:r w:rsidRPr="00C23F7C">
        <w:rPr>
          <w:rFonts w:ascii="Times New Roman" w:hAnsi="Times New Roman" w:cs="Times New Roman"/>
          <w:color w:val="000000"/>
        </w:rPr>
        <w:t xml:space="preserve"> (</w:t>
      </w:r>
      <w:r>
        <w:rPr>
          <w:rFonts w:ascii="Times New Roman" w:hAnsi="Times New Roman" w:cs="Times New Roman"/>
          <w:color w:val="000000"/>
        </w:rPr>
        <w:t>шестьсот пятьдесят девять тысяч</w:t>
      </w:r>
      <w:r w:rsidRPr="00C23F7C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шестьсот тридцать рублей 25</w:t>
      </w:r>
      <w:r w:rsidRPr="00297DB9">
        <w:rPr>
          <w:rFonts w:ascii="Times New Roman" w:hAnsi="Times New Roman" w:cs="Times New Roman"/>
          <w:color w:val="000000"/>
        </w:rPr>
        <w:t xml:space="preserve"> коп</w:t>
      </w:r>
      <w:r>
        <w:rPr>
          <w:rFonts w:ascii="Times New Roman" w:hAnsi="Times New Roman" w:cs="Times New Roman"/>
          <w:color w:val="000000"/>
        </w:rPr>
        <w:t>еек</w:t>
      </w:r>
      <w:r w:rsidRPr="00783277">
        <w:rPr>
          <w:rFonts w:ascii="Times New Roman" w:hAnsi="Times New Roman" w:cs="Times New Roman"/>
          <w:color w:val="000000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3B28D2" w:rsidRPr="00783277" w:rsidRDefault="003B28D2" w:rsidP="001B69B0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color w:val="000000"/>
        </w:rPr>
        <w:t>559 008,68</w:t>
      </w:r>
      <w:r w:rsidRPr="005B39AE">
        <w:rPr>
          <w:rFonts w:ascii="Times New Roman" w:hAnsi="Times New Roman" w:cs="Times New Roman"/>
          <w:color w:val="000000"/>
          <w:sz w:val="22"/>
          <w:szCs w:val="22"/>
        </w:rPr>
        <w:t xml:space="preserve"> (</w:t>
      </w:r>
      <w:r>
        <w:rPr>
          <w:rFonts w:ascii="Times New Roman" w:hAnsi="Times New Roman" w:cs="Times New Roman"/>
          <w:color w:val="000000"/>
        </w:rPr>
        <w:t>пятьсот пятьдесят девять</w:t>
      </w:r>
      <w:r w:rsidRPr="005B39AE">
        <w:rPr>
          <w:rFonts w:ascii="Times New Roman" w:hAnsi="Times New Roman" w:cs="Times New Roman"/>
          <w:color w:val="000000"/>
        </w:rPr>
        <w:t xml:space="preserve"> тысяч </w:t>
      </w:r>
      <w:r>
        <w:rPr>
          <w:rFonts w:ascii="Times New Roman" w:hAnsi="Times New Roman" w:cs="Times New Roman"/>
          <w:color w:val="000000"/>
        </w:rPr>
        <w:t>восемь рублей</w:t>
      </w:r>
      <w:r w:rsidRPr="005B39AE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68</w:t>
      </w:r>
      <w:r w:rsidRPr="005B39AE">
        <w:rPr>
          <w:rFonts w:ascii="Times New Roman" w:hAnsi="Times New Roman" w:cs="Times New Roman"/>
          <w:color w:val="000000"/>
        </w:rPr>
        <w:t xml:space="preserve"> копе</w:t>
      </w:r>
      <w:r>
        <w:rPr>
          <w:rFonts w:ascii="Times New Roman" w:hAnsi="Times New Roman" w:cs="Times New Roman"/>
          <w:color w:val="000000"/>
        </w:rPr>
        <w:t>ек</w:t>
      </w:r>
      <w:r w:rsidRPr="005B39AE">
        <w:rPr>
          <w:rFonts w:ascii="Times New Roman" w:hAnsi="Times New Roman" w:cs="Times New Roman"/>
        </w:rPr>
        <w:t>)</w:t>
      </w:r>
      <w:r w:rsidRPr="00783277">
        <w:rPr>
          <w:rFonts w:ascii="Times New Roman" w:hAnsi="Times New Roman" w:cs="Times New Roman"/>
        </w:rPr>
        <w:t xml:space="preserve"> рублей</w:t>
      </w:r>
      <w:r w:rsidRPr="00783277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3B28D2" w:rsidRPr="00783277" w:rsidRDefault="003B28D2" w:rsidP="001B69B0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004AA6">
        <w:rPr>
          <w:rFonts w:ascii="Times New Roman" w:hAnsi="Times New Roman" w:cs="Times New Roman"/>
          <w:spacing w:val="-6"/>
        </w:rPr>
        <w:t>8.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3B28D2" w:rsidRPr="00783277" w:rsidRDefault="003B28D2" w:rsidP="001B69B0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3B28D2" w:rsidRDefault="003B28D2" w:rsidP="00AB7E64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9E6069">
        <w:rPr>
          <w:rFonts w:ascii="Times New Roman" w:hAnsi="Times New Roman" w:cs="Times New Roman"/>
        </w:rPr>
        <w:t>9.</w:t>
      </w:r>
      <w:r w:rsidRPr="00AF2D02">
        <w:rPr>
          <w:rFonts w:ascii="Times New Roman" w:hAnsi="Times New Roman" w:cs="Times New Roman"/>
          <w:b/>
          <w:bCs/>
        </w:rPr>
        <w:t xml:space="preserve">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3B28D2" w:rsidRDefault="003B28D2" w:rsidP="00AB7E64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3B28D2" w:rsidRPr="00783277" w:rsidRDefault="003B28D2" w:rsidP="001B69B0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spacing w:val="-6"/>
        </w:rPr>
        <w:t>10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3B28D2" w:rsidRPr="00783277" w:rsidRDefault="003B28D2" w:rsidP="001B69B0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13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но</w:t>
      </w:r>
      <w:r w:rsidRPr="008C33AF">
        <w:rPr>
          <w:rFonts w:ascii="Times New Roman" w:hAnsi="Times New Roman" w:cs="Times New Roman"/>
          <w:spacing w:val="-6"/>
          <w:highlight w:val="yellow"/>
        </w:rPr>
        <w:t>ября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3B28D2" w:rsidRPr="00783277" w:rsidRDefault="003B28D2" w:rsidP="001B69B0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1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</w:t>
      </w:r>
      <w:r w:rsidRPr="001B69B0">
        <w:rPr>
          <w:rFonts w:ascii="Times New Roman" w:hAnsi="Times New Roman" w:cs="Times New Roman"/>
          <w:spacing w:val="-6"/>
          <w:highlight w:val="yellow"/>
        </w:rPr>
        <w:t>25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ноября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</w:p>
    <w:p w:rsidR="003B28D2" w:rsidRPr="00783277" w:rsidRDefault="003B28D2" w:rsidP="001B69B0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2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</w:t>
      </w:r>
      <w:r w:rsidRPr="0074791F">
        <w:rPr>
          <w:rFonts w:ascii="Times New Roman" w:hAnsi="Times New Roman" w:cs="Times New Roman"/>
          <w:spacing w:val="-6"/>
          <w:highlight w:val="yellow"/>
        </w:rPr>
        <w:t>25</w:t>
      </w:r>
      <w:r w:rsidRPr="00783277">
        <w:rPr>
          <w:rFonts w:ascii="Times New Roman" w:hAnsi="Times New Roman" w:cs="Times New Roman"/>
          <w:spacing w:val="-6"/>
          <w:highlight w:val="yellow"/>
        </w:rPr>
        <w:t>»</w:t>
      </w:r>
      <w:r>
        <w:rPr>
          <w:rFonts w:ascii="Times New Roman" w:hAnsi="Times New Roman" w:cs="Times New Roman"/>
          <w:spacing w:val="-6"/>
          <w:highlight w:val="yellow"/>
        </w:rPr>
        <w:t xml:space="preserve"> ноября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</w:p>
    <w:p w:rsidR="003B28D2" w:rsidRPr="00783277" w:rsidRDefault="003B28D2" w:rsidP="001B69B0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3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 w:cs="Times New Roman"/>
        </w:rPr>
        <w:t xml:space="preserve"> </w:t>
      </w:r>
      <w:r w:rsidRPr="0074791F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0</w:t>
      </w:r>
      <w:r w:rsidRPr="00783277">
        <w:rPr>
          <w:rFonts w:ascii="Times New Roman" w:hAnsi="Times New Roman" w:cs="Times New Roman"/>
        </w:rPr>
        <w:t xml:space="preserve"> дней.</w:t>
      </w:r>
    </w:p>
    <w:p w:rsidR="003B28D2" w:rsidRPr="00783277" w:rsidRDefault="003B28D2" w:rsidP="001B69B0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4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3B28D2" w:rsidRPr="00783277" w:rsidRDefault="003B28D2" w:rsidP="001B69B0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5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3B28D2" w:rsidRPr="00783277" w:rsidRDefault="003B28D2" w:rsidP="001B69B0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6</w:t>
      </w:r>
      <w:r w:rsidRPr="00004AA6">
        <w:rPr>
          <w:rFonts w:ascii="Times New Roman" w:hAnsi="Times New Roman" w:cs="Times New Roman"/>
        </w:rPr>
        <w:t>.</w:t>
      </w:r>
      <w:r w:rsidRPr="00004AA6">
        <w:rPr>
          <w:rFonts w:ascii="Times New Roman" w:hAnsi="Times New Roman" w:cs="Times New Roman"/>
        </w:rPr>
        <w:tab/>
      </w:r>
      <w:r w:rsidRPr="00783277">
        <w:rPr>
          <w:rFonts w:ascii="Times New Roman" w:hAnsi="Times New Roman" w:cs="Times New Roman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3B28D2" w:rsidRPr="00783277" w:rsidRDefault="003B28D2" w:rsidP="001B69B0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B28D2" w:rsidRPr="00783277" w:rsidRDefault="003B28D2" w:rsidP="001B69B0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B28D2" w:rsidRPr="00783277" w:rsidRDefault="003B28D2" w:rsidP="001B69B0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B28D2" w:rsidRPr="00783277" w:rsidRDefault="003B28D2" w:rsidP="001B69B0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7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B28D2" w:rsidRPr="00783277" w:rsidRDefault="003B28D2" w:rsidP="001B69B0">
      <w:pPr>
        <w:ind w:firstLine="568"/>
        <w:jc w:val="center"/>
        <w:rPr>
          <w:rFonts w:ascii="Times New Roman" w:hAnsi="Times New Roman" w:cs="Times New Roman"/>
          <w:b/>
          <w:bCs/>
        </w:rPr>
      </w:pPr>
    </w:p>
    <w:p w:rsidR="003B28D2" w:rsidRDefault="003B28D2">
      <w:pPr>
        <w:rPr>
          <w:rFonts w:cs="Times New Roman"/>
        </w:rPr>
      </w:pPr>
    </w:p>
    <w:sectPr w:rsidR="003B28D2" w:rsidSect="007C7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4DD9"/>
    <w:rsid w:val="00004AA6"/>
    <w:rsid w:val="000E1028"/>
    <w:rsid w:val="001359EE"/>
    <w:rsid w:val="00135EEB"/>
    <w:rsid w:val="001963B2"/>
    <w:rsid w:val="001B69B0"/>
    <w:rsid w:val="001F4D81"/>
    <w:rsid w:val="00297DB9"/>
    <w:rsid w:val="00384DD9"/>
    <w:rsid w:val="003B28D2"/>
    <w:rsid w:val="005B39AE"/>
    <w:rsid w:val="0074791F"/>
    <w:rsid w:val="007757DE"/>
    <w:rsid w:val="00783277"/>
    <w:rsid w:val="007C765C"/>
    <w:rsid w:val="0088752E"/>
    <w:rsid w:val="008C33AF"/>
    <w:rsid w:val="008E3C0C"/>
    <w:rsid w:val="009E1518"/>
    <w:rsid w:val="009E6069"/>
    <w:rsid w:val="00A24FEF"/>
    <w:rsid w:val="00AB7E64"/>
    <w:rsid w:val="00AF2D02"/>
    <w:rsid w:val="00B711B4"/>
    <w:rsid w:val="00C23F7C"/>
    <w:rsid w:val="00C572F3"/>
    <w:rsid w:val="00C753F6"/>
    <w:rsid w:val="00D353BF"/>
    <w:rsid w:val="00D42E6F"/>
    <w:rsid w:val="00F26FEC"/>
    <w:rsid w:val="00FE0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69B0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711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1D3C"/>
    <w:rPr>
      <w:rFonts w:eastAsia="Times New Roman" w:cs="Arial"/>
      <w:sz w:val="0"/>
      <w:szCs w:val="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801</Words>
  <Characters>4571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4</cp:revision>
  <cp:lastPrinted>2014-11-06T07:26:00Z</cp:lastPrinted>
  <dcterms:created xsi:type="dcterms:W3CDTF">2014-10-23T06:51:00Z</dcterms:created>
  <dcterms:modified xsi:type="dcterms:W3CDTF">2014-11-06T07:27:00Z</dcterms:modified>
</cp:coreProperties>
</file>