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DA3" w:rsidRPr="00F241DD" w:rsidRDefault="00DF4DA3" w:rsidP="002700A6">
      <w:pPr>
        <w:jc w:val="center"/>
        <w:outlineLvl w:val="0"/>
        <w:rPr>
          <w:rFonts w:ascii="Times New Roman" w:hAnsi="Times New Roman" w:cs="Times New Roman"/>
        </w:rPr>
      </w:pPr>
      <w:r w:rsidRPr="00F241DD">
        <w:rPr>
          <w:rFonts w:ascii="Times New Roman" w:hAnsi="Times New Roman" w:cs="Times New Roman"/>
        </w:rPr>
        <w:t>ИЗВЕЩЕНИЕ О ПРОДЛЕНИИ СРОКА ПОДАЧИ ЗАЯВОК</w:t>
      </w:r>
    </w:p>
    <w:p w:rsidR="00DF4DA3" w:rsidRDefault="00DF4DA3" w:rsidP="002700A6">
      <w:pPr>
        <w:jc w:val="center"/>
        <w:outlineLvl w:val="0"/>
        <w:rPr>
          <w:rFonts w:ascii="Times New Roman" w:hAnsi="Times New Roman" w:cs="Times New Roman"/>
        </w:rPr>
      </w:pPr>
      <w:r w:rsidRPr="00F241DD">
        <w:rPr>
          <w:rFonts w:ascii="Times New Roman" w:hAnsi="Times New Roman" w:cs="Times New Roman"/>
        </w:rPr>
        <w:t>224/67-03/13-252/2 ОЗЦЭ</w:t>
      </w:r>
      <w:bookmarkStart w:id="0" w:name="_GoBack"/>
      <w:bookmarkEnd w:id="0"/>
    </w:p>
    <w:p w:rsidR="00DF4DA3" w:rsidRPr="00F241DD" w:rsidRDefault="00DF4DA3" w:rsidP="002700A6">
      <w:pPr>
        <w:jc w:val="center"/>
        <w:outlineLvl w:val="0"/>
        <w:rPr>
          <w:rFonts w:ascii="Times New Roman" w:hAnsi="Times New Roman" w:cs="Times New Roman"/>
        </w:rPr>
      </w:pPr>
    </w:p>
    <w:p w:rsidR="00DF4DA3" w:rsidRPr="00A6215E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DF4DA3" w:rsidRPr="00A6215E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DF4DA3" w:rsidRPr="00A6215E" w:rsidRDefault="00DF4DA3" w:rsidP="002700A6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DF4DA3" w:rsidRDefault="00DF4DA3" w:rsidP="002700A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DF4DA3" w:rsidRPr="006F3094" w:rsidRDefault="00DF4DA3" w:rsidP="002700A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E81426">
        <w:rPr>
          <w:rFonts w:ascii="Times New Roman" w:hAnsi="Times New Roman" w:cs="Times New Roman"/>
          <w:lang w:val="en-US"/>
        </w:rPr>
        <w:t>yupavlova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DF4DA3" w:rsidRPr="00807470" w:rsidRDefault="00DF4DA3" w:rsidP="002700A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DF4DA3" w:rsidRPr="00A6215E" w:rsidRDefault="00DF4DA3" w:rsidP="002700A6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927711">
        <w:rPr>
          <w:rFonts w:ascii="Times New Roman" w:hAnsi="Times New Roman" w:cs="Times New Roman"/>
        </w:rPr>
        <w:t>программного обеспечения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DF4DA3" w:rsidRPr="00A6215E" w:rsidRDefault="00DF4DA3" w:rsidP="002700A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DF4DA3" w:rsidRPr="00A6215E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DF4DA3" w:rsidRPr="00A6215E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F4DA3" w:rsidRPr="00A6215E" w:rsidRDefault="00DF4DA3" w:rsidP="002700A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F4DA3" w:rsidRPr="00A6215E" w:rsidRDefault="00DF4DA3" w:rsidP="002700A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F4DA3" w:rsidRPr="00A6215E" w:rsidRDefault="00DF4DA3" w:rsidP="002700A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F4DA3" w:rsidRPr="00732BAD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32BAD">
        <w:rPr>
          <w:rFonts w:ascii="Times New Roman" w:hAnsi="Times New Roman" w:cs="Times New Roman"/>
        </w:rPr>
        <w:t xml:space="preserve">: </w:t>
      </w:r>
      <w:r w:rsidRPr="0049601B">
        <w:rPr>
          <w:rFonts w:ascii="Times New Roman" w:hAnsi="Times New Roman" w:cs="Times New Roman"/>
        </w:rPr>
        <w:t>406</w:t>
      </w:r>
      <w:r>
        <w:rPr>
          <w:rFonts w:ascii="Times New Roman" w:hAnsi="Times New Roman" w:cs="Times New Roman"/>
        </w:rPr>
        <w:t xml:space="preserve"> </w:t>
      </w:r>
      <w:r w:rsidRPr="0049601B">
        <w:rPr>
          <w:rFonts w:ascii="Times New Roman" w:hAnsi="Times New Roman" w:cs="Times New Roman"/>
        </w:rPr>
        <w:t>775,</w:t>
      </w:r>
      <w:r>
        <w:rPr>
          <w:rFonts w:ascii="Times New Roman" w:hAnsi="Times New Roman" w:cs="Times New Roman"/>
        </w:rPr>
        <w:t xml:space="preserve"> </w:t>
      </w:r>
      <w:r w:rsidRPr="0049601B">
        <w:rPr>
          <w:rFonts w:ascii="Times New Roman" w:hAnsi="Times New Roman" w:cs="Times New Roman"/>
        </w:rPr>
        <w:t>00 (Четыреста шесть тысяч семьсот семьдесят пять</w:t>
      </w:r>
      <w:r w:rsidRPr="008050A3">
        <w:rPr>
          <w:rFonts w:ascii="Times New Roman" w:hAnsi="Times New Roman" w:cs="Times New Roman"/>
        </w:rPr>
        <w:t xml:space="preserve"> </w:t>
      </w:r>
      <w:r w:rsidRPr="00732BAD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ей</w:t>
      </w:r>
      <w:r w:rsidRPr="00732BAD">
        <w:rPr>
          <w:rFonts w:ascii="Times New Roman" w:hAnsi="Times New Roman" w:cs="Times New Roman"/>
        </w:rPr>
        <w:t xml:space="preserve"> 00 копеек) рубл</w:t>
      </w:r>
      <w:r>
        <w:rPr>
          <w:rFonts w:ascii="Times New Roman" w:hAnsi="Times New Roman" w:cs="Times New Roman"/>
        </w:rPr>
        <w:t>ей</w:t>
      </w:r>
      <w:r w:rsidRPr="00732BAD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32BAD">
        <w:rPr>
          <w:rFonts w:ascii="Times New Roman" w:hAnsi="Times New Roman" w:cs="Times New Roman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F4DA3" w:rsidRPr="00732BAD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32BAD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32BAD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F4DA3" w:rsidRPr="00A6215E" w:rsidRDefault="00DF4DA3" w:rsidP="002700A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F4DA3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DF4DA3" w:rsidRPr="008C68F9" w:rsidRDefault="00DF4DA3" w:rsidP="008C68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C68F9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8C68F9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8C68F9">
        <w:rPr>
          <w:rFonts w:ascii="Times New Roman" w:hAnsi="Times New Roman" w:cs="Times New Roman"/>
          <w:b/>
          <w:bCs/>
        </w:rPr>
        <w:t>:</w:t>
      </w:r>
    </w:p>
    <w:p w:rsidR="00DF4DA3" w:rsidRPr="008C68F9" w:rsidRDefault="00DF4DA3" w:rsidP="008C68F9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8C68F9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8C68F9">
        <w:rPr>
          <w:rFonts w:ascii="Times New Roman" w:hAnsi="Times New Roman" w:cs="Times New Roman"/>
          <w:color w:val="0000FF"/>
        </w:rPr>
        <w:t xml:space="preserve"> </w:t>
      </w:r>
      <w:r w:rsidRPr="008C68F9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8C68F9">
        <w:rPr>
          <w:rFonts w:ascii="Times New Roman" w:hAnsi="Times New Roman" w:cs="Times New Roman"/>
          <w:spacing w:val="-6"/>
        </w:rPr>
        <w:t>на участие в запросе цен</w:t>
      </w:r>
      <w:r w:rsidRPr="008C68F9">
        <w:rPr>
          <w:rFonts w:ascii="Times New Roman" w:hAnsi="Times New Roman" w:cs="Times New Roman"/>
        </w:rPr>
        <w:t xml:space="preserve"> продлевается на 4 рабочих дня.</w:t>
      </w:r>
    </w:p>
    <w:p w:rsidR="00DF4DA3" w:rsidRPr="00A6215E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F4DA3" w:rsidRPr="00A6215E" w:rsidRDefault="00DF4DA3" w:rsidP="002700A6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05»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DF4DA3" w:rsidRPr="00A6215E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F4DA3" w:rsidRPr="00A6215E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августа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F4DA3" w:rsidRPr="00A6215E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DF4DA3" w:rsidRPr="00A6215E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DF4DA3" w:rsidRPr="00A6215E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F4DA3" w:rsidRPr="00D55FE5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F4DA3" w:rsidRPr="00A6215E" w:rsidRDefault="00DF4DA3" w:rsidP="002700A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F4DA3" w:rsidRPr="00A6215E" w:rsidRDefault="00DF4DA3" w:rsidP="002700A6">
      <w:pPr>
        <w:jc w:val="center"/>
        <w:rPr>
          <w:rFonts w:ascii="Times New Roman" w:hAnsi="Times New Roman" w:cs="Times New Roman"/>
          <w:color w:val="000000"/>
        </w:rPr>
      </w:pPr>
    </w:p>
    <w:p w:rsidR="00DF4DA3" w:rsidRDefault="00DF4DA3"/>
    <w:sectPr w:rsidR="00DF4DA3" w:rsidSect="00734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6C24"/>
    <w:rsid w:val="000648DD"/>
    <w:rsid w:val="001C0BDC"/>
    <w:rsid w:val="002700A6"/>
    <w:rsid w:val="0036723D"/>
    <w:rsid w:val="003D771F"/>
    <w:rsid w:val="00454708"/>
    <w:rsid w:val="0049601B"/>
    <w:rsid w:val="004E5D69"/>
    <w:rsid w:val="00520DB2"/>
    <w:rsid w:val="006B4A1D"/>
    <w:rsid w:val="006F3094"/>
    <w:rsid w:val="006F6C24"/>
    <w:rsid w:val="00732BAD"/>
    <w:rsid w:val="007347FD"/>
    <w:rsid w:val="00801685"/>
    <w:rsid w:val="008050A3"/>
    <w:rsid w:val="00807470"/>
    <w:rsid w:val="00887A00"/>
    <w:rsid w:val="008C68F9"/>
    <w:rsid w:val="008E3C0C"/>
    <w:rsid w:val="00927711"/>
    <w:rsid w:val="00964447"/>
    <w:rsid w:val="00993560"/>
    <w:rsid w:val="00A6215E"/>
    <w:rsid w:val="00B15C4C"/>
    <w:rsid w:val="00BA40B6"/>
    <w:rsid w:val="00C572F3"/>
    <w:rsid w:val="00D14104"/>
    <w:rsid w:val="00D42E6F"/>
    <w:rsid w:val="00D55FE5"/>
    <w:rsid w:val="00D822F8"/>
    <w:rsid w:val="00DA6B67"/>
    <w:rsid w:val="00DF4DA3"/>
    <w:rsid w:val="00E81426"/>
    <w:rsid w:val="00F2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0A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 Знак Знак"/>
    <w:basedOn w:val="Normal"/>
    <w:uiPriority w:val="99"/>
    <w:rsid w:val="002700A6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F241DD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732</Words>
  <Characters>4175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4</cp:revision>
  <dcterms:created xsi:type="dcterms:W3CDTF">2013-07-23T11:43:00Z</dcterms:created>
  <dcterms:modified xsi:type="dcterms:W3CDTF">2013-07-29T08:27:00Z</dcterms:modified>
</cp:coreProperties>
</file>