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321B10" w:rsidP="005523F7">
      <w:pPr>
        <w:widowControl w:val="0"/>
        <w:jc w:val="center"/>
        <w:rPr>
          <w:b/>
          <w:bCs/>
          <w:sz w:val="28"/>
          <w:szCs w:val="28"/>
        </w:rPr>
      </w:pPr>
      <w:r w:rsidRPr="00321B10">
        <w:rPr>
          <w:b/>
          <w:bCs/>
          <w:sz w:val="28"/>
          <w:szCs w:val="28"/>
        </w:rPr>
        <w:t>АУКЦИОННАЯ ДОКУМЕНТАЦИЯ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BC205A" w:rsidRDefault="00BC205A" w:rsidP="00BC205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открытый аукцион в электронной форме без квалификационного отбора на право заключения договора на </w:t>
      </w:r>
      <w:r>
        <w:rPr>
          <w:b/>
          <w:bCs/>
          <w:color w:val="000000"/>
          <w:sz w:val="32"/>
          <w:szCs w:val="32"/>
        </w:rPr>
        <w:t xml:space="preserve">поставку автокрана </w:t>
      </w:r>
      <w:proofErr w:type="spellStart"/>
      <w:r>
        <w:rPr>
          <w:b/>
          <w:bCs/>
          <w:color w:val="000000"/>
          <w:sz w:val="32"/>
          <w:szCs w:val="32"/>
        </w:rPr>
        <w:t>Камаз</w:t>
      </w:r>
      <w:proofErr w:type="spellEnd"/>
      <w:r>
        <w:rPr>
          <w:b/>
          <w:bCs/>
          <w:color w:val="000000"/>
          <w:sz w:val="32"/>
          <w:szCs w:val="32"/>
        </w:rPr>
        <w:t xml:space="preserve"> или аналога, грузоподъемностью не менее  25 тонн для нужд </w:t>
      </w:r>
      <w:r>
        <w:rPr>
          <w:b/>
          <w:sz w:val="32"/>
          <w:szCs w:val="32"/>
        </w:rPr>
        <w:t>филиала «Сибирский территориальный округ» ФГУП «РосРАО»      </w:t>
      </w:r>
    </w:p>
    <w:p w:rsidR="00270579" w:rsidRPr="00BC205A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BC205A" w:rsidRDefault="00BC205A" w:rsidP="00BC205A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Техническое задание</w:t>
      </w:r>
    </w:p>
    <w:p w:rsidR="00BC205A" w:rsidRDefault="00BC205A" w:rsidP="00BC205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поставку стандартного промышленного оборудования </w:t>
      </w:r>
    </w:p>
    <w:p w:rsidR="00BC205A" w:rsidRDefault="00BC205A" w:rsidP="00BC205A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для </w:t>
      </w:r>
      <w:r w:rsidRPr="00637035">
        <w:rPr>
          <w:bCs/>
          <w:sz w:val="28"/>
          <w:szCs w:val="28"/>
        </w:rPr>
        <w:t>филиала «Сибирский территориальный округ» ФГУП «РосРАО»</w:t>
      </w:r>
    </w:p>
    <w:p w:rsidR="00BC205A" w:rsidRDefault="00BC205A" w:rsidP="00BC205A">
      <w:pPr>
        <w:jc w:val="center"/>
        <w:rPr>
          <w:bCs/>
          <w:sz w:val="28"/>
          <w:szCs w:val="28"/>
        </w:rPr>
      </w:pPr>
    </w:p>
    <w:p w:rsidR="00BC205A" w:rsidRPr="00675479" w:rsidRDefault="00BC205A" w:rsidP="00BC205A">
      <w:pPr>
        <w:jc w:val="center"/>
        <w:rPr>
          <w:bCs/>
        </w:rPr>
      </w:pPr>
      <w:r w:rsidRPr="00675479">
        <w:rPr>
          <w:bCs/>
        </w:rPr>
        <w:t>СОДЕРЖАНИЕ</w:t>
      </w:r>
    </w:p>
    <w:p w:rsidR="00BC205A" w:rsidRPr="00675479" w:rsidRDefault="00BC205A" w:rsidP="00BC205A">
      <w:pPr>
        <w:rPr>
          <w:bCs/>
        </w:rPr>
      </w:pPr>
      <w:r w:rsidRPr="00675479">
        <w:rPr>
          <w:bCs/>
        </w:rPr>
        <w:t>РАЗДЕЛ 1. ОБЩИЕ СВЕДЕНИЯ</w:t>
      </w:r>
    </w:p>
    <w:p w:rsidR="00BC205A" w:rsidRPr="00675479" w:rsidRDefault="00BC205A" w:rsidP="00BC205A">
      <w:pPr>
        <w:ind w:firstLine="1134"/>
        <w:rPr>
          <w:bCs/>
        </w:rPr>
      </w:pPr>
      <w:r w:rsidRPr="00675479">
        <w:rPr>
          <w:bCs/>
        </w:rPr>
        <w:t>Подраздел 1.1. Наименование</w:t>
      </w:r>
    </w:p>
    <w:p w:rsidR="00BC205A" w:rsidRPr="00675479" w:rsidRDefault="00BC205A" w:rsidP="00BC205A">
      <w:pPr>
        <w:ind w:firstLine="1134"/>
        <w:rPr>
          <w:bCs/>
        </w:rPr>
      </w:pPr>
      <w:r w:rsidRPr="00675479">
        <w:rPr>
          <w:bCs/>
        </w:rPr>
        <w:t>Подраздел 1.2. Сведения о новизне</w:t>
      </w:r>
    </w:p>
    <w:p w:rsidR="00BC205A" w:rsidRPr="00675479" w:rsidRDefault="00BC205A" w:rsidP="00BC205A">
      <w:pPr>
        <w:ind w:firstLine="1134"/>
        <w:rPr>
          <w:bCs/>
        </w:rPr>
      </w:pPr>
      <w:r w:rsidRPr="00675479">
        <w:rPr>
          <w:bCs/>
        </w:rPr>
        <w:t>Подраздел 1.3. Код ОКП</w:t>
      </w:r>
    </w:p>
    <w:p w:rsidR="00BC205A" w:rsidRPr="00675479" w:rsidRDefault="00BC205A" w:rsidP="00BC205A">
      <w:pPr>
        <w:rPr>
          <w:bCs/>
        </w:rPr>
      </w:pPr>
      <w:r w:rsidRPr="00675479">
        <w:rPr>
          <w:bCs/>
        </w:rPr>
        <w:t>РАЗДЕЛ 2. ОБЛАСТЬ ПРИМЕНЕНИЯ</w:t>
      </w:r>
    </w:p>
    <w:p w:rsidR="00BC205A" w:rsidRPr="00675479" w:rsidRDefault="00BC205A" w:rsidP="00BC205A">
      <w:pPr>
        <w:rPr>
          <w:bCs/>
        </w:rPr>
      </w:pPr>
      <w:r w:rsidRPr="00675479">
        <w:rPr>
          <w:bCs/>
        </w:rPr>
        <w:t>РАЗДЕЛ 3. УСЛОВИЯ ЭКСПЛУАТАЦИИ</w:t>
      </w:r>
    </w:p>
    <w:p w:rsidR="00BC205A" w:rsidRPr="00675479" w:rsidRDefault="00BC205A" w:rsidP="00BC205A">
      <w:pPr>
        <w:rPr>
          <w:bCs/>
        </w:rPr>
      </w:pPr>
      <w:r w:rsidRPr="00675479">
        <w:rPr>
          <w:bCs/>
        </w:rPr>
        <w:t>РАЗДЕЛ 4. ТЕХНИЧЕСКИЕ ТРЕБОВАНИЯ</w:t>
      </w:r>
    </w:p>
    <w:p w:rsidR="00BC205A" w:rsidRPr="00675479" w:rsidRDefault="00BC205A" w:rsidP="00BC205A">
      <w:pPr>
        <w:ind w:firstLine="1134"/>
        <w:rPr>
          <w:bCs/>
        </w:rPr>
      </w:pPr>
      <w:r w:rsidRPr="00675479">
        <w:rPr>
          <w:bCs/>
        </w:rPr>
        <w:t>Подраздел 4.1. Основные параметры и размеры</w:t>
      </w:r>
    </w:p>
    <w:p w:rsidR="00BC205A" w:rsidRPr="00675479" w:rsidRDefault="00BC205A" w:rsidP="00BC205A">
      <w:pPr>
        <w:ind w:firstLine="1134"/>
      </w:pPr>
      <w:r w:rsidRPr="00675479">
        <w:rPr>
          <w:bCs/>
        </w:rPr>
        <w:t>Подраздел 4.2. Основные технико-экономические и эксплуатационные показатели</w:t>
      </w:r>
    </w:p>
    <w:p w:rsidR="00BC205A" w:rsidRPr="00675479" w:rsidRDefault="00BC205A" w:rsidP="00BC205A">
      <w:pPr>
        <w:ind w:firstLine="1134"/>
      </w:pPr>
      <w:r w:rsidRPr="00675479">
        <w:rPr>
          <w:bCs/>
        </w:rPr>
        <w:t>Подраздел 4.3. Требования по надежности</w:t>
      </w:r>
    </w:p>
    <w:p w:rsidR="00BC205A" w:rsidRPr="00675479" w:rsidRDefault="00BC205A" w:rsidP="00BC205A">
      <w:pPr>
        <w:ind w:firstLine="1134"/>
      </w:pPr>
      <w:r w:rsidRPr="00675479">
        <w:rPr>
          <w:bCs/>
        </w:rPr>
        <w:t>Подраздел 4.4. Требования к конструкции, монтажно-технические требования</w:t>
      </w:r>
    </w:p>
    <w:p w:rsidR="00BC205A" w:rsidRPr="00675479" w:rsidRDefault="00BC205A" w:rsidP="00BC205A">
      <w:pPr>
        <w:ind w:firstLine="1134"/>
      </w:pPr>
      <w:r w:rsidRPr="00675479">
        <w:rPr>
          <w:bCs/>
        </w:rPr>
        <w:t>Подраздел 4.5. Требования к материалам и комплектующим оборудования</w:t>
      </w:r>
    </w:p>
    <w:p w:rsidR="00BC205A" w:rsidRPr="00675479" w:rsidRDefault="00BC205A" w:rsidP="00BC205A">
      <w:pPr>
        <w:ind w:firstLine="1134"/>
        <w:rPr>
          <w:bCs/>
        </w:rPr>
      </w:pPr>
      <w:r w:rsidRPr="00675479">
        <w:rPr>
          <w:bCs/>
        </w:rPr>
        <w:t xml:space="preserve">Подраздел 4.6. Требования к стабильности параметров при воздействии факторов </w:t>
      </w:r>
    </w:p>
    <w:p w:rsidR="00BC205A" w:rsidRPr="00675479" w:rsidRDefault="00BC205A" w:rsidP="00BC205A">
      <w:pPr>
        <w:ind w:firstLine="1134"/>
      </w:pPr>
      <w:r w:rsidRPr="00675479">
        <w:rPr>
          <w:bCs/>
        </w:rPr>
        <w:t xml:space="preserve">                           внешней среды</w:t>
      </w:r>
    </w:p>
    <w:p w:rsidR="00BC205A" w:rsidRPr="00675479" w:rsidRDefault="00BC205A" w:rsidP="00BC205A">
      <w:pPr>
        <w:ind w:firstLine="1134"/>
      </w:pPr>
      <w:r w:rsidRPr="00675479">
        <w:rPr>
          <w:bCs/>
        </w:rPr>
        <w:t>Подраздел 4.7. Требования к электропитанию</w:t>
      </w:r>
    </w:p>
    <w:p w:rsidR="00BC205A" w:rsidRPr="00675479" w:rsidRDefault="00BC205A" w:rsidP="00BC205A">
      <w:pPr>
        <w:ind w:firstLine="1134"/>
      </w:pPr>
      <w:r w:rsidRPr="00675479">
        <w:rPr>
          <w:bCs/>
        </w:rPr>
        <w:t>Подраздел 4.8. Требования к контрольно-измерительным приборам и автоматике</w:t>
      </w:r>
    </w:p>
    <w:p w:rsidR="00BC205A" w:rsidRPr="00675479" w:rsidRDefault="00BC205A" w:rsidP="00BC205A">
      <w:pPr>
        <w:ind w:firstLine="1134"/>
      </w:pPr>
      <w:r w:rsidRPr="00675479">
        <w:rPr>
          <w:bCs/>
        </w:rPr>
        <w:t>Подраздел 4.9. Требования к комплектности</w:t>
      </w:r>
    </w:p>
    <w:p w:rsidR="00BC205A" w:rsidRPr="00675479" w:rsidRDefault="00BC205A" w:rsidP="00BC205A">
      <w:pPr>
        <w:ind w:firstLine="1134"/>
      </w:pPr>
      <w:r w:rsidRPr="00675479">
        <w:rPr>
          <w:bCs/>
        </w:rPr>
        <w:t>Подраздел 4.10. Требования к маркировке</w:t>
      </w:r>
    </w:p>
    <w:p w:rsidR="00BC205A" w:rsidRPr="00675479" w:rsidRDefault="00BC205A" w:rsidP="00BC205A">
      <w:pPr>
        <w:ind w:firstLine="1134"/>
      </w:pPr>
      <w:r w:rsidRPr="00675479">
        <w:rPr>
          <w:bCs/>
        </w:rPr>
        <w:t>Подраздел 4.11. Требования к упаковке</w:t>
      </w:r>
    </w:p>
    <w:p w:rsidR="00BC205A" w:rsidRPr="00675479" w:rsidRDefault="00BC205A" w:rsidP="00BC205A">
      <w:pPr>
        <w:rPr>
          <w:bCs/>
        </w:rPr>
      </w:pPr>
      <w:r w:rsidRPr="00675479">
        <w:rPr>
          <w:bCs/>
        </w:rPr>
        <w:t>РАЗДЕЛ 5. ТРЕБОВАНИЯ  ПО ПРАВИЛАМ СДАЧИ И ПРИЕМКИ</w:t>
      </w:r>
    </w:p>
    <w:p w:rsidR="00BC205A" w:rsidRPr="00675479" w:rsidRDefault="00BC205A" w:rsidP="00BC205A">
      <w:pPr>
        <w:ind w:firstLine="1134"/>
      </w:pPr>
      <w:r w:rsidRPr="00675479">
        <w:rPr>
          <w:bCs/>
        </w:rPr>
        <w:t>Подраздел 5.1. Порядок сдачи и приемки</w:t>
      </w:r>
    </w:p>
    <w:p w:rsidR="00BC205A" w:rsidRPr="00675479" w:rsidRDefault="00BC205A" w:rsidP="00BC205A">
      <w:pPr>
        <w:ind w:firstLine="1134"/>
        <w:rPr>
          <w:bCs/>
        </w:rPr>
      </w:pPr>
      <w:r w:rsidRPr="00675479">
        <w:rPr>
          <w:bCs/>
        </w:rPr>
        <w:t xml:space="preserve">Подраздел 5.2. Требования по передаче заказчику технических и иных документов </w:t>
      </w:r>
    </w:p>
    <w:p w:rsidR="00BC205A" w:rsidRPr="00675479" w:rsidRDefault="00BC205A" w:rsidP="00BC205A">
      <w:pPr>
        <w:ind w:firstLine="1134"/>
        <w:rPr>
          <w:bCs/>
        </w:rPr>
      </w:pPr>
      <w:r w:rsidRPr="00675479">
        <w:rPr>
          <w:bCs/>
        </w:rPr>
        <w:t xml:space="preserve">                          при поставке стандартного промышленного оборудования</w:t>
      </w:r>
    </w:p>
    <w:p w:rsidR="00BC205A" w:rsidRPr="00675479" w:rsidRDefault="00BC205A" w:rsidP="00BC205A">
      <w:pPr>
        <w:rPr>
          <w:bCs/>
        </w:rPr>
      </w:pPr>
      <w:r w:rsidRPr="00675479">
        <w:rPr>
          <w:bCs/>
        </w:rPr>
        <w:t>РАЗДЕЛ 6. ТРЕБОВАНИЯ  К ТРАНСПОРТИРОВАНИЮ</w:t>
      </w:r>
    </w:p>
    <w:p w:rsidR="00BC205A" w:rsidRPr="00675479" w:rsidRDefault="00BC205A" w:rsidP="00BC205A">
      <w:pPr>
        <w:rPr>
          <w:bCs/>
        </w:rPr>
      </w:pPr>
      <w:r w:rsidRPr="00675479">
        <w:rPr>
          <w:bCs/>
        </w:rPr>
        <w:t>РАЗДЕЛ 7. ТРЕБОВАНИЯ  К ХРАНЕНИЮ</w:t>
      </w:r>
    </w:p>
    <w:p w:rsidR="00BC205A" w:rsidRPr="00675479" w:rsidRDefault="00BC205A" w:rsidP="00BC205A">
      <w:pPr>
        <w:rPr>
          <w:bCs/>
        </w:rPr>
      </w:pPr>
      <w:r w:rsidRPr="00675479">
        <w:rPr>
          <w:bCs/>
        </w:rPr>
        <w:t xml:space="preserve">РАЗДЕЛ 8. ТРЕБОВАНИЯ  К  ОБЪЕМУ  И/ИЛИ  СРОКУ  ПРЕДОСТАВЛЕНИЯ </w:t>
      </w:r>
    </w:p>
    <w:p w:rsidR="00BC205A" w:rsidRPr="00675479" w:rsidRDefault="00BC205A" w:rsidP="00BC205A">
      <w:pPr>
        <w:rPr>
          <w:bCs/>
        </w:rPr>
      </w:pPr>
      <w:r w:rsidRPr="00675479">
        <w:rPr>
          <w:bCs/>
        </w:rPr>
        <w:t xml:space="preserve">                    ГАРАНТИЙ</w:t>
      </w:r>
    </w:p>
    <w:p w:rsidR="00BC205A" w:rsidRPr="00675479" w:rsidRDefault="00BC205A" w:rsidP="00BC205A">
      <w:pPr>
        <w:rPr>
          <w:bCs/>
        </w:rPr>
      </w:pPr>
      <w:r w:rsidRPr="00675479">
        <w:rPr>
          <w:bCs/>
        </w:rPr>
        <w:t>РАЗДЕЛ 9. ТРЕБОВАНИЯ  ПО  РЕМОНТНОПРИГОДНОСТИ</w:t>
      </w:r>
    </w:p>
    <w:p w:rsidR="00BC205A" w:rsidRPr="00675479" w:rsidRDefault="00BC205A" w:rsidP="00BC205A">
      <w:pPr>
        <w:rPr>
          <w:bCs/>
        </w:rPr>
      </w:pPr>
      <w:r w:rsidRPr="00675479">
        <w:rPr>
          <w:bCs/>
        </w:rPr>
        <w:t>РАЗДЕЛ 10. ТРЕБОВАНИЯ  К ОБСЛУЖИВАНИЮ</w:t>
      </w:r>
    </w:p>
    <w:p w:rsidR="00BC205A" w:rsidRPr="00675479" w:rsidRDefault="00BC205A" w:rsidP="00BC205A">
      <w:pPr>
        <w:rPr>
          <w:bCs/>
        </w:rPr>
      </w:pPr>
      <w:r w:rsidRPr="00675479">
        <w:rPr>
          <w:bCs/>
        </w:rPr>
        <w:t xml:space="preserve">РАЗДЕЛ 11. ЭКОЛОГИЧЕСКИЕ ТРЕБОВАНИЯ  </w:t>
      </w:r>
    </w:p>
    <w:p w:rsidR="00BC205A" w:rsidRPr="00675479" w:rsidRDefault="00BC205A" w:rsidP="00BC205A">
      <w:pPr>
        <w:rPr>
          <w:bCs/>
        </w:rPr>
      </w:pPr>
      <w:r w:rsidRPr="00675479">
        <w:rPr>
          <w:bCs/>
        </w:rPr>
        <w:t>РАЗДЕЛ 12. ТРЕБОВАНИЯ  ПО БЕЗОПАСНОСТИ</w:t>
      </w:r>
    </w:p>
    <w:p w:rsidR="00BC205A" w:rsidRPr="00675479" w:rsidRDefault="00BC205A" w:rsidP="00BC205A">
      <w:pPr>
        <w:rPr>
          <w:bCs/>
        </w:rPr>
      </w:pPr>
      <w:r w:rsidRPr="00675479">
        <w:rPr>
          <w:bCs/>
        </w:rPr>
        <w:t xml:space="preserve">РАЗДЕЛ 13. ТРЕБОВАНИЯ  К  КАЧЕСТВУ  И  КЛАССИФИКАЦИЯ </w:t>
      </w:r>
    </w:p>
    <w:p w:rsidR="00BC205A" w:rsidRPr="00675479" w:rsidRDefault="00BC205A" w:rsidP="00BC205A">
      <w:pPr>
        <w:rPr>
          <w:bCs/>
        </w:rPr>
      </w:pPr>
      <w:r w:rsidRPr="00675479">
        <w:rPr>
          <w:bCs/>
        </w:rPr>
        <w:t xml:space="preserve">                      ОБОРУДОВАНИЯ</w:t>
      </w:r>
    </w:p>
    <w:p w:rsidR="00BC205A" w:rsidRPr="00675479" w:rsidRDefault="00BC205A" w:rsidP="00BC205A">
      <w:pPr>
        <w:rPr>
          <w:bCs/>
        </w:rPr>
      </w:pPr>
      <w:r w:rsidRPr="00675479">
        <w:rPr>
          <w:bCs/>
        </w:rPr>
        <w:t xml:space="preserve">РАЗДЕЛ 14. ТЕХНИЧЕСКОЕ  СОПРОВОЖДЕНИЕ  </w:t>
      </w:r>
      <w:proofErr w:type="gramStart"/>
      <w:r w:rsidRPr="00675479">
        <w:rPr>
          <w:bCs/>
        </w:rPr>
        <w:t>СТАНДАРТНОГО</w:t>
      </w:r>
      <w:proofErr w:type="gramEnd"/>
      <w:r w:rsidRPr="00675479">
        <w:rPr>
          <w:bCs/>
        </w:rPr>
        <w:t xml:space="preserve"> </w:t>
      </w:r>
    </w:p>
    <w:p w:rsidR="00BC205A" w:rsidRDefault="00BC205A" w:rsidP="00BC205A">
      <w:pPr>
        <w:rPr>
          <w:bCs/>
        </w:rPr>
      </w:pPr>
      <w:r w:rsidRPr="00675479">
        <w:rPr>
          <w:bCs/>
        </w:rPr>
        <w:t xml:space="preserve">                      ПРОМЫШЛЕННОГО  ОБОРУДОВАНИЯ</w:t>
      </w:r>
    </w:p>
    <w:p w:rsidR="00BC205A" w:rsidRDefault="00BC205A" w:rsidP="00BC205A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5</w:t>
      </w:r>
      <w:r w:rsidRPr="00675479">
        <w:rPr>
          <w:bCs/>
        </w:rPr>
        <w:t xml:space="preserve">. </w:t>
      </w:r>
      <w:r>
        <w:rPr>
          <w:bCs/>
        </w:rPr>
        <w:t xml:space="preserve">ДОПОЛНИТЕЛЬНЫЕ (ИНЫЕ) </w:t>
      </w:r>
      <w:r w:rsidRPr="00675479">
        <w:rPr>
          <w:bCs/>
        </w:rPr>
        <w:t>ТРЕБОВАНИЯ</w:t>
      </w:r>
    </w:p>
    <w:p w:rsidR="00BC205A" w:rsidRPr="00675479" w:rsidRDefault="00BC205A" w:rsidP="00BC205A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6</w:t>
      </w:r>
      <w:r w:rsidRPr="00675479">
        <w:rPr>
          <w:bCs/>
        </w:rPr>
        <w:t xml:space="preserve">. ТРЕБОВАНИЯ  К  </w:t>
      </w:r>
      <w:r>
        <w:rPr>
          <w:bCs/>
        </w:rPr>
        <w:t>КОЛИЧЕСТВУ И СРОКУ (ПЕРИОДИЧНОСТИ) ПОСТАВКИ</w:t>
      </w:r>
    </w:p>
    <w:p w:rsidR="00BC205A" w:rsidRPr="00675479" w:rsidRDefault="00BC205A" w:rsidP="00BC205A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7</w:t>
      </w:r>
      <w:r w:rsidRPr="00675479">
        <w:rPr>
          <w:bCs/>
        </w:rPr>
        <w:t xml:space="preserve">. ТРЕБОВАНИЯ  К  </w:t>
      </w:r>
      <w:r>
        <w:rPr>
          <w:bCs/>
        </w:rPr>
        <w:t>ФОРМЕ ПРЕДСТАВЛЯЕМОЙ ИНФОРМАЦИИ</w:t>
      </w:r>
    </w:p>
    <w:p w:rsidR="00BC205A" w:rsidRPr="00675479" w:rsidRDefault="00BC205A" w:rsidP="00BC205A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8</w:t>
      </w:r>
      <w:r w:rsidRPr="00675479">
        <w:rPr>
          <w:bCs/>
        </w:rPr>
        <w:t xml:space="preserve">. ТРЕБОВАНИЯ  К  </w:t>
      </w:r>
      <w:r>
        <w:rPr>
          <w:bCs/>
        </w:rPr>
        <w:t>ТЕХНИЧЕСКОМУ ОБУЧЕНИЮ ПЕРСОНАЛА ЗАКАЗЧИКА</w:t>
      </w:r>
    </w:p>
    <w:p w:rsidR="00BC205A" w:rsidRPr="00675479" w:rsidRDefault="00BC205A" w:rsidP="00BC205A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9</w:t>
      </w:r>
      <w:r w:rsidRPr="00675479">
        <w:rPr>
          <w:bCs/>
        </w:rPr>
        <w:t xml:space="preserve">. </w:t>
      </w:r>
      <w:r>
        <w:rPr>
          <w:bCs/>
        </w:rPr>
        <w:t>ПЕРЕЧЕНЬ ПРИНЯТЫХ СОКРАЩЕНИЙ</w:t>
      </w:r>
    </w:p>
    <w:p w:rsidR="00BC205A" w:rsidRPr="00675479" w:rsidRDefault="00BC205A" w:rsidP="00BC205A">
      <w:pPr>
        <w:rPr>
          <w:bCs/>
        </w:rPr>
      </w:pPr>
      <w:r w:rsidRPr="00675479">
        <w:rPr>
          <w:bCs/>
        </w:rPr>
        <w:t xml:space="preserve">РАЗДЕЛ </w:t>
      </w:r>
      <w:r>
        <w:rPr>
          <w:bCs/>
        </w:rPr>
        <w:t>20</w:t>
      </w:r>
      <w:r w:rsidRPr="00675479">
        <w:rPr>
          <w:bCs/>
        </w:rPr>
        <w:t xml:space="preserve">. </w:t>
      </w:r>
      <w:r>
        <w:rPr>
          <w:bCs/>
        </w:rPr>
        <w:t>ПЕРЕЧЕНЬ ПРИЛОЖЕНИЙ</w:t>
      </w:r>
    </w:p>
    <w:p w:rsidR="00BC205A" w:rsidRPr="00675479" w:rsidRDefault="00BC205A" w:rsidP="00BC205A">
      <w:pPr>
        <w:rPr>
          <w:bCs/>
        </w:rPr>
      </w:pPr>
    </w:p>
    <w:p w:rsidR="00BC205A" w:rsidRPr="00675479" w:rsidRDefault="00BC205A" w:rsidP="00BC205A">
      <w:pPr>
        <w:rPr>
          <w:bCs/>
        </w:rPr>
      </w:pPr>
    </w:p>
    <w:p w:rsidR="00BC205A" w:rsidRDefault="00BC205A" w:rsidP="00BC205A">
      <w:pPr>
        <w:rPr>
          <w:bCs/>
          <w:sz w:val="28"/>
          <w:szCs w:val="28"/>
        </w:rPr>
      </w:pPr>
    </w:p>
    <w:p w:rsidR="00BC205A" w:rsidRDefault="00BC205A" w:rsidP="00BC205A">
      <w:pPr>
        <w:rPr>
          <w:bCs/>
          <w:sz w:val="28"/>
          <w:szCs w:val="28"/>
        </w:rPr>
      </w:pPr>
    </w:p>
    <w:p w:rsidR="00BC205A" w:rsidRDefault="00BC205A" w:rsidP="00BC205A">
      <w:pPr>
        <w:rPr>
          <w:bCs/>
          <w:sz w:val="28"/>
          <w:szCs w:val="28"/>
        </w:rPr>
      </w:pPr>
    </w:p>
    <w:p w:rsidR="00BC205A" w:rsidRDefault="00BC205A" w:rsidP="00BC205A">
      <w:pPr>
        <w:rPr>
          <w:bCs/>
          <w:sz w:val="28"/>
          <w:szCs w:val="28"/>
        </w:rPr>
      </w:pPr>
    </w:p>
    <w:p w:rsidR="00BC205A" w:rsidRDefault="00BC205A" w:rsidP="00BC205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РАЗДЛ 1. ОБЩИЕ СВЕДЕНИЯ</w:t>
      </w:r>
    </w:p>
    <w:p w:rsidR="00BC205A" w:rsidRDefault="00BC205A" w:rsidP="00BC205A">
      <w:pPr>
        <w:jc w:val="center"/>
        <w:rPr>
          <w:bCs/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C205A" w:rsidTr="00F23418">
        <w:tc>
          <w:tcPr>
            <w:tcW w:w="10279" w:type="dxa"/>
          </w:tcPr>
          <w:p w:rsidR="00BC205A" w:rsidRDefault="00BC205A" w:rsidP="00F2341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1.1 Наименование</w:t>
            </w:r>
          </w:p>
        </w:tc>
      </w:tr>
      <w:tr w:rsidR="00BC205A" w:rsidRPr="00C77C5D" w:rsidTr="00F23418">
        <w:tc>
          <w:tcPr>
            <w:tcW w:w="10279" w:type="dxa"/>
          </w:tcPr>
          <w:p w:rsidR="00BC205A" w:rsidRPr="00C77C5D" w:rsidRDefault="00BC205A" w:rsidP="00F23418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1.Автокран </w:t>
            </w:r>
            <w:proofErr w:type="spellStart"/>
            <w:r>
              <w:rPr>
                <w:bCs/>
                <w:sz w:val="28"/>
                <w:szCs w:val="28"/>
              </w:rPr>
              <w:t>Камаз</w:t>
            </w:r>
            <w:proofErr w:type="spellEnd"/>
            <w:r>
              <w:rPr>
                <w:bCs/>
                <w:sz w:val="28"/>
                <w:szCs w:val="28"/>
              </w:rPr>
              <w:t xml:space="preserve"> или аналог, грузоподъемность  не менее25 т.</w:t>
            </w:r>
          </w:p>
        </w:tc>
      </w:tr>
      <w:tr w:rsidR="00BC205A" w:rsidRPr="00C77C5D" w:rsidTr="00F23418">
        <w:tc>
          <w:tcPr>
            <w:tcW w:w="10279" w:type="dxa"/>
          </w:tcPr>
          <w:p w:rsidR="00BC205A" w:rsidRPr="00C77C5D" w:rsidRDefault="00BC205A" w:rsidP="00F2341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1.2 Сведения о новизне</w:t>
            </w:r>
          </w:p>
        </w:tc>
      </w:tr>
      <w:tr w:rsidR="00BC205A" w:rsidRPr="00C77C5D" w:rsidTr="00F23418">
        <w:tc>
          <w:tcPr>
            <w:tcW w:w="10279" w:type="dxa"/>
          </w:tcPr>
          <w:p w:rsidR="00BC205A" w:rsidRDefault="00BC205A" w:rsidP="00F23418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Поставляемое оборудование должно быть новым, выпуска не ранее 2015 года, (не бывшем в употреблении, не восстановленным), не являться выставочным образ-</w:t>
            </w:r>
            <w:proofErr w:type="spellStart"/>
            <w:r>
              <w:rPr>
                <w:bCs/>
                <w:sz w:val="28"/>
                <w:szCs w:val="28"/>
              </w:rPr>
              <w:t>цом</w:t>
            </w:r>
            <w:proofErr w:type="spellEnd"/>
            <w:r>
              <w:rPr>
                <w:bCs/>
                <w:sz w:val="28"/>
                <w:szCs w:val="28"/>
              </w:rPr>
              <w:t>, свободным от прав третьих лиц.</w:t>
            </w:r>
            <w:proofErr w:type="gramEnd"/>
          </w:p>
          <w:p w:rsidR="00BC205A" w:rsidRPr="00C77C5D" w:rsidRDefault="00BC205A" w:rsidP="00F23418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Технические характеристики </w:t>
            </w:r>
            <w:proofErr w:type="gramStart"/>
            <w:r>
              <w:rPr>
                <w:bCs/>
                <w:sz w:val="28"/>
                <w:szCs w:val="28"/>
              </w:rPr>
              <w:t>оборудования</w:t>
            </w:r>
            <w:proofErr w:type="gramEnd"/>
            <w:r>
              <w:rPr>
                <w:bCs/>
                <w:sz w:val="28"/>
                <w:szCs w:val="28"/>
              </w:rPr>
              <w:t xml:space="preserve"> подтверждающие его новизну.</w:t>
            </w:r>
          </w:p>
        </w:tc>
      </w:tr>
      <w:tr w:rsidR="00BC205A" w:rsidRPr="00C77C5D" w:rsidTr="00F23418">
        <w:tc>
          <w:tcPr>
            <w:tcW w:w="10279" w:type="dxa"/>
          </w:tcPr>
          <w:p w:rsidR="00BC205A" w:rsidRPr="00C77C5D" w:rsidRDefault="00BC205A" w:rsidP="00F2341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1.3 Код ОКП</w:t>
            </w:r>
          </w:p>
        </w:tc>
      </w:tr>
      <w:tr w:rsidR="00BC205A" w:rsidRPr="00C77C5D" w:rsidTr="00F23418">
        <w:tc>
          <w:tcPr>
            <w:tcW w:w="10279" w:type="dxa"/>
          </w:tcPr>
          <w:p w:rsidR="00BC205A" w:rsidRPr="00502F8A" w:rsidRDefault="00BC205A" w:rsidP="00F23418">
            <w:pPr>
              <w:rPr>
                <w:bCs/>
                <w:sz w:val="28"/>
                <w:szCs w:val="28"/>
              </w:rPr>
            </w:pPr>
            <w:r w:rsidRPr="00502F8A">
              <w:rPr>
                <w:bCs/>
                <w:sz w:val="28"/>
                <w:szCs w:val="28"/>
              </w:rPr>
              <w:t>Код ОКП 4</w:t>
            </w:r>
            <w:r>
              <w:rPr>
                <w:bCs/>
                <w:sz w:val="28"/>
                <w:szCs w:val="28"/>
              </w:rPr>
              <w:t>83512</w:t>
            </w:r>
          </w:p>
        </w:tc>
      </w:tr>
    </w:tbl>
    <w:p w:rsidR="00BC205A" w:rsidRDefault="00BC205A" w:rsidP="00BC205A">
      <w:pPr>
        <w:jc w:val="center"/>
        <w:rPr>
          <w:bCs/>
          <w:sz w:val="28"/>
          <w:szCs w:val="28"/>
        </w:rPr>
      </w:pPr>
    </w:p>
    <w:p w:rsidR="00BC205A" w:rsidRDefault="00BC205A" w:rsidP="00BC205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2. ОБЛАСТЬ ПРИМЕНЕНИЯ</w:t>
      </w:r>
    </w:p>
    <w:p w:rsidR="00BC205A" w:rsidRDefault="00BC205A" w:rsidP="00BC205A">
      <w:pPr>
        <w:jc w:val="center"/>
        <w:rPr>
          <w:bCs/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C205A" w:rsidTr="00F23418">
        <w:tc>
          <w:tcPr>
            <w:tcW w:w="10279" w:type="dxa"/>
          </w:tcPr>
          <w:p w:rsidR="00BC205A" w:rsidRDefault="00BC205A" w:rsidP="00F23418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1. Автокран Камаз-65115-3967-19 КС 55713-1В (6х4) Евро-4, с </w:t>
            </w:r>
            <w:proofErr w:type="spellStart"/>
            <w:r>
              <w:rPr>
                <w:bCs/>
                <w:sz w:val="28"/>
                <w:szCs w:val="28"/>
              </w:rPr>
              <w:t>тахографом</w:t>
            </w:r>
            <w:proofErr w:type="spellEnd"/>
            <w:r>
              <w:rPr>
                <w:bCs/>
                <w:sz w:val="28"/>
                <w:szCs w:val="28"/>
              </w:rPr>
              <w:t>, под</w:t>
            </w:r>
            <w:r>
              <w:rPr>
                <w:bCs/>
                <w:sz w:val="28"/>
                <w:szCs w:val="28"/>
              </w:rPr>
              <w:t>о</w:t>
            </w:r>
            <w:r>
              <w:rPr>
                <w:bCs/>
                <w:sz w:val="28"/>
                <w:szCs w:val="28"/>
              </w:rPr>
              <w:t>гревателем двигателя, ОНК-160, регистратором параметров</w:t>
            </w:r>
            <w:r w:rsidRPr="005B6B45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со стандартным и д</w:t>
            </w:r>
            <w:r>
              <w:rPr>
                <w:bCs/>
                <w:sz w:val="28"/>
                <w:szCs w:val="28"/>
              </w:rPr>
              <w:t>о</w:t>
            </w:r>
            <w:r>
              <w:rPr>
                <w:bCs/>
                <w:sz w:val="28"/>
                <w:szCs w:val="28"/>
              </w:rPr>
              <w:t xml:space="preserve">полнительным оборудованием (или аналог) в количестве 1 шт. для </w:t>
            </w:r>
            <w:r w:rsidRPr="00515723">
              <w:rPr>
                <w:bCs/>
                <w:color w:val="000000"/>
                <w:sz w:val="28"/>
                <w:szCs w:val="28"/>
              </w:rPr>
              <w:t xml:space="preserve">выполнения </w:t>
            </w:r>
            <w:proofErr w:type="spellStart"/>
            <w:r w:rsidRPr="00515723">
              <w:rPr>
                <w:bCs/>
                <w:color w:val="000000"/>
                <w:sz w:val="28"/>
                <w:szCs w:val="28"/>
              </w:rPr>
              <w:t>Госконтракта</w:t>
            </w:r>
            <w:proofErr w:type="spellEnd"/>
            <w:r w:rsidRPr="00515723">
              <w:rPr>
                <w:bCs/>
                <w:color w:val="000000"/>
                <w:sz w:val="28"/>
                <w:szCs w:val="28"/>
              </w:rPr>
              <w:t xml:space="preserve"> № Д.4ш.21.24.14.1085 от 30.06.2014 филиалом «Сибирский террит</w:t>
            </w:r>
            <w:r w:rsidRPr="00515723">
              <w:rPr>
                <w:bCs/>
                <w:color w:val="000000"/>
                <w:sz w:val="28"/>
                <w:szCs w:val="28"/>
              </w:rPr>
              <w:t>о</w:t>
            </w:r>
            <w:r w:rsidRPr="00515723">
              <w:rPr>
                <w:bCs/>
                <w:color w:val="000000"/>
                <w:sz w:val="28"/>
                <w:szCs w:val="28"/>
              </w:rPr>
              <w:t>риальный округ» ФГУП «РосРАО».</w:t>
            </w:r>
          </w:p>
        </w:tc>
      </w:tr>
    </w:tbl>
    <w:p w:rsidR="00BC205A" w:rsidRDefault="00BC205A" w:rsidP="00BC205A">
      <w:pPr>
        <w:jc w:val="center"/>
        <w:rPr>
          <w:bCs/>
          <w:sz w:val="28"/>
          <w:szCs w:val="28"/>
        </w:rPr>
      </w:pPr>
    </w:p>
    <w:p w:rsidR="00BC205A" w:rsidRDefault="00BC205A" w:rsidP="00BC205A">
      <w:pPr>
        <w:jc w:val="center"/>
        <w:rPr>
          <w:bCs/>
          <w:sz w:val="28"/>
          <w:szCs w:val="28"/>
        </w:rPr>
      </w:pPr>
    </w:p>
    <w:p w:rsidR="00BC205A" w:rsidRDefault="00BC205A" w:rsidP="00BC205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3. УСЛОВИЯ ЭКПЛУАТАЦИИ</w:t>
      </w:r>
    </w:p>
    <w:p w:rsidR="00BC205A" w:rsidRDefault="00BC205A" w:rsidP="00BC205A">
      <w:pPr>
        <w:jc w:val="center"/>
        <w:rPr>
          <w:bCs/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C205A" w:rsidTr="00F23418">
        <w:tc>
          <w:tcPr>
            <w:tcW w:w="10279" w:type="dxa"/>
          </w:tcPr>
          <w:p w:rsidR="00BC205A" w:rsidRPr="009D1D46" w:rsidRDefault="00BC205A" w:rsidP="00F23418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 xml:space="preserve">оборудование должно быть работоспособным при диапазоне температур </w:t>
            </w:r>
            <w:proofErr w:type="gramStart"/>
            <w:r w:rsidRPr="009D1D46">
              <w:rPr>
                <w:bCs/>
                <w:sz w:val="28"/>
                <w:szCs w:val="28"/>
              </w:rPr>
              <w:t>от</w:t>
            </w:r>
            <w:proofErr w:type="gramEnd"/>
            <w:r w:rsidRPr="009D1D46">
              <w:rPr>
                <w:bCs/>
                <w:sz w:val="28"/>
                <w:szCs w:val="28"/>
              </w:rPr>
              <w:t xml:space="preserve"> </w:t>
            </w:r>
          </w:p>
          <w:p w:rsidR="00BC205A" w:rsidRPr="009D1D46" w:rsidRDefault="00BC205A" w:rsidP="00F23418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-40</w:t>
            </w:r>
            <w:r w:rsidRPr="009D1D46">
              <w:rPr>
                <w:bCs/>
                <w:sz w:val="28"/>
                <w:szCs w:val="28"/>
              </w:rPr>
              <w:t>С до +40С</w:t>
            </w:r>
          </w:p>
          <w:p w:rsidR="00BC205A" w:rsidRPr="007E0E41" w:rsidRDefault="00BC205A" w:rsidP="00F23418">
            <w:pPr>
              <w:rPr>
                <w:bCs/>
                <w:i/>
                <w:sz w:val="28"/>
                <w:szCs w:val="28"/>
              </w:rPr>
            </w:pPr>
          </w:p>
        </w:tc>
      </w:tr>
    </w:tbl>
    <w:p w:rsidR="00BC205A" w:rsidRDefault="00BC205A" w:rsidP="00BC205A">
      <w:pPr>
        <w:jc w:val="center"/>
        <w:rPr>
          <w:bCs/>
          <w:sz w:val="28"/>
          <w:szCs w:val="28"/>
        </w:rPr>
      </w:pPr>
    </w:p>
    <w:p w:rsidR="00BC205A" w:rsidRDefault="00BC205A" w:rsidP="00BC205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РАЗДЛ 4. ТЕХНИЧЕСКИЕ ТРЕБОВАНИЯ</w:t>
      </w:r>
    </w:p>
    <w:p w:rsidR="00BC205A" w:rsidRDefault="00BC205A" w:rsidP="00BC205A">
      <w:pPr>
        <w:jc w:val="center"/>
        <w:rPr>
          <w:bCs/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C205A" w:rsidTr="00F23418">
        <w:tc>
          <w:tcPr>
            <w:tcW w:w="10279" w:type="dxa"/>
          </w:tcPr>
          <w:p w:rsidR="00BC205A" w:rsidRDefault="00BC205A" w:rsidP="00F2341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 Основные параметры и размеры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6"/>
        <w:gridCol w:w="3766"/>
      </w:tblGrid>
      <w:tr w:rsidR="00BC205A" w:rsidRPr="006A6499" w:rsidTr="00F23418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3F7A19" w:rsidRDefault="00BC205A" w:rsidP="00F23418">
            <w:pPr>
              <w:spacing w:before="200" w:line="240" w:lineRule="atLeas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Крановая установка</w:t>
            </w:r>
            <w:r w:rsidRPr="003F7A19">
              <w:rPr>
                <w:b/>
                <w:bCs/>
                <w:sz w:val="26"/>
                <w:szCs w:val="26"/>
              </w:rPr>
              <w:t>:</w:t>
            </w:r>
          </w:p>
        </w:tc>
      </w:tr>
      <w:tr w:rsidR="00BC205A" w:rsidRPr="00EA7427" w:rsidTr="00F23418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852552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 w:rsidRPr="00852552">
              <w:rPr>
                <w:sz w:val="26"/>
                <w:szCs w:val="26"/>
              </w:rPr>
              <w:t xml:space="preserve">Грузоподъемность, </w:t>
            </w:r>
            <w:proofErr w:type="gramStart"/>
            <w:r w:rsidRPr="00852552">
              <w:rPr>
                <w:sz w:val="26"/>
                <w:szCs w:val="26"/>
              </w:rPr>
              <w:t>т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852552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Не менее </w:t>
            </w:r>
            <w:r w:rsidRPr="00852552">
              <w:rPr>
                <w:sz w:val="26"/>
                <w:szCs w:val="26"/>
              </w:rPr>
              <w:t>25</w:t>
            </w:r>
          </w:p>
        </w:tc>
      </w:tr>
      <w:tr w:rsidR="00BC205A" w:rsidRPr="00EA7427" w:rsidTr="00F23418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852552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 w:rsidRPr="00852552">
              <w:rPr>
                <w:sz w:val="26"/>
                <w:szCs w:val="26"/>
              </w:rPr>
              <w:t xml:space="preserve">Грузовой момент, </w:t>
            </w:r>
            <w:proofErr w:type="spellStart"/>
            <w:r w:rsidRPr="00852552">
              <w:rPr>
                <w:sz w:val="26"/>
                <w:szCs w:val="26"/>
              </w:rPr>
              <w:t>тм</w:t>
            </w:r>
            <w:proofErr w:type="spell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852552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Не менее </w:t>
            </w:r>
            <w:r w:rsidRPr="00852552">
              <w:rPr>
                <w:sz w:val="26"/>
                <w:szCs w:val="26"/>
              </w:rPr>
              <w:t>80</w:t>
            </w:r>
          </w:p>
        </w:tc>
      </w:tr>
      <w:tr w:rsidR="00BC205A" w:rsidRPr="00EA7427" w:rsidTr="00F23418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852552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 w:rsidRPr="00852552">
              <w:rPr>
                <w:sz w:val="26"/>
                <w:szCs w:val="26"/>
              </w:rPr>
              <w:t xml:space="preserve">Максимальная высота подъема крюка, </w:t>
            </w:r>
            <w:proofErr w:type="gramStart"/>
            <w:r w:rsidRPr="00852552">
              <w:rPr>
                <w:sz w:val="26"/>
                <w:szCs w:val="26"/>
              </w:rPr>
              <w:t>м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852552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Не менее </w:t>
            </w:r>
            <w:r w:rsidRPr="00852552">
              <w:rPr>
                <w:sz w:val="26"/>
                <w:szCs w:val="26"/>
              </w:rPr>
              <w:t>28,3</w:t>
            </w:r>
          </w:p>
        </w:tc>
      </w:tr>
      <w:tr w:rsidR="00BC205A" w:rsidRPr="00EA7427" w:rsidTr="00F23418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852552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 w:rsidRPr="00852552">
              <w:rPr>
                <w:sz w:val="26"/>
                <w:szCs w:val="26"/>
              </w:rPr>
              <w:t xml:space="preserve">Длина стрелы, </w:t>
            </w:r>
            <w:proofErr w:type="gramStart"/>
            <w:r w:rsidRPr="00852552">
              <w:rPr>
                <w:sz w:val="26"/>
                <w:szCs w:val="26"/>
              </w:rPr>
              <w:t>м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852552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Не менее </w:t>
            </w:r>
            <w:r w:rsidRPr="00852552">
              <w:rPr>
                <w:sz w:val="26"/>
                <w:szCs w:val="26"/>
              </w:rPr>
              <w:t>28</w:t>
            </w:r>
          </w:p>
        </w:tc>
      </w:tr>
      <w:tr w:rsidR="00BC205A" w:rsidRPr="00EA7427" w:rsidTr="00F23418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852552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Зона работы, град.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852552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360</w:t>
            </w:r>
          </w:p>
        </w:tc>
      </w:tr>
      <w:tr w:rsidR="00BC205A" w:rsidRPr="00EA7427" w:rsidTr="00F23418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Температура эксплуатации, </w:t>
            </w:r>
            <w:proofErr w:type="spellStart"/>
            <w:r>
              <w:rPr>
                <w:sz w:val="26"/>
                <w:szCs w:val="26"/>
              </w:rPr>
              <w:t>град</w:t>
            </w:r>
            <w:proofErr w:type="gramStart"/>
            <w:r>
              <w:rPr>
                <w:sz w:val="26"/>
                <w:szCs w:val="26"/>
              </w:rPr>
              <w:t>.С</w:t>
            </w:r>
            <w:proofErr w:type="spellEnd"/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-40 до +40</w:t>
            </w:r>
          </w:p>
        </w:tc>
      </w:tr>
      <w:tr w:rsidR="00BC205A" w:rsidRPr="00EA7427" w:rsidTr="00F23418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852552" w:rsidRDefault="00BC205A" w:rsidP="00F23418">
            <w:pPr>
              <w:spacing w:before="200" w:line="240" w:lineRule="atLeast"/>
              <w:rPr>
                <w:b/>
                <w:bCs/>
                <w:sz w:val="26"/>
                <w:szCs w:val="26"/>
              </w:rPr>
            </w:pPr>
            <w:r w:rsidRPr="00852552">
              <w:rPr>
                <w:b/>
                <w:bCs/>
                <w:sz w:val="26"/>
                <w:szCs w:val="26"/>
              </w:rPr>
              <w:lastRenderedPageBreak/>
              <w:t>Шасси</w:t>
            </w:r>
          </w:p>
        </w:tc>
      </w:tr>
      <w:tr w:rsidR="00BC205A" w:rsidRPr="004B74B3" w:rsidTr="00F23418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4B74B3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Базовое шасси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F10D4F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КАМАЗ-65115</w:t>
            </w:r>
          </w:p>
        </w:tc>
      </w:tr>
      <w:tr w:rsidR="00BC205A" w:rsidRPr="004B74B3" w:rsidTr="00F23418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4B74B3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Колесная формула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F10D4F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 х 4</w:t>
            </w:r>
          </w:p>
        </w:tc>
      </w:tr>
      <w:tr w:rsidR="00BC205A" w:rsidRPr="004B74B3" w:rsidTr="00F23418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4B74B3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 w:rsidRPr="004B74B3">
              <w:rPr>
                <w:sz w:val="26"/>
                <w:szCs w:val="26"/>
              </w:rPr>
              <w:t>Модель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4B74B3" w:rsidRDefault="00BC205A" w:rsidP="00F23418">
            <w:pPr>
              <w:spacing w:before="200" w:line="240" w:lineRule="atLeast"/>
              <w:rPr>
                <w:sz w:val="26"/>
                <w:szCs w:val="26"/>
                <w:lang w:val="en-US"/>
              </w:rPr>
            </w:pPr>
            <w:r w:rsidRPr="004B74B3">
              <w:rPr>
                <w:sz w:val="26"/>
                <w:szCs w:val="26"/>
                <w:lang w:val="en-US"/>
              </w:rPr>
              <w:t>C</w:t>
            </w:r>
            <w:r>
              <w:rPr>
                <w:sz w:val="26"/>
                <w:szCs w:val="26"/>
                <w:lang w:val="en-US"/>
              </w:rPr>
              <w:t>u</w:t>
            </w:r>
            <w:r w:rsidRPr="004B74B3">
              <w:rPr>
                <w:sz w:val="26"/>
                <w:szCs w:val="26"/>
                <w:lang w:val="en-US"/>
              </w:rPr>
              <w:t>mm</w:t>
            </w:r>
            <w:r>
              <w:rPr>
                <w:sz w:val="26"/>
                <w:szCs w:val="26"/>
                <w:lang w:val="en-US"/>
              </w:rPr>
              <w:t>ins ISB6.7</w:t>
            </w:r>
            <w:r w:rsidRPr="004B74B3">
              <w:rPr>
                <w:sz w:val="26"/>
                <w:szCs w:val="26"/>
                <w:lang w:val="en-US"/>
              </w:rPr>
              <w:t xml:space="preserve">, </w:t>
            </w:r>
            <w:r w:rsidRPr="004B74B3">
              <w:rPr>
                <w:sz w:val="26"/>
                <w:szCs w:val="26"/>
              </w:rPr>
              <w:t>Евро</w:t>
            </w:r>
            <w:r w:rsidRPr="004B74B3">
              <w:rPr>
                <w:sz w:val="26"/>
                <w:szCs w:val="26"/>
                <w:lang w:val="en-US"/>
              </w:rPr>
              <w:t>-4</w:t>
            </w:r>
          </w:p>
        </w:tc>
      </w:tr>
      <w:tr w:rsidR="00BC205A" w:rsidRPr="004B74B3" w:rsidTr="00F23418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4B74B3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КПП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F10D4F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ZF9</w:t>
            </w:r>
          </w:p>
        </w:tc>
      </w:tr>
      <w:tr w:rsidR="00BC205A" w:rsidRPr="004B74B3" w:rsidTr="00F23418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F10D4F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 w:rsidRPr="00F10D4F">
              <w:rPr>
                <w:sz w:val="26"/>
                <w:szCs w:val="26"/>
              </w:rPr>
              <w:t xml:space="preserve">Вместимость топливного бака, </w:t>
            </w:r>
            <w:proofErr w:type="gramStart"/>
            <w:r w:rsidRPr="00F10D4F">
              <w:rPr>
                <w:sz w:val="26"/>
                <w:szCs w:val="26"/>
              </w:rPr>
              <w:t>л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F10D4F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 менее 210</w:t>
            </w:r>
          </w:p>
        </w:tc>
      </w:tr>
      <w:tr w:rsidR="00BC205A" w:rsidRPr="004B74B3" w:rsidTr="00F23418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4B74B3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 w:rsidRPr="004B74B3">
              <w:rPr>
                <w:sz w:val="26"/>
                <w:szCs w:val="26"/>
              </w:rPr>
              <w:t xml:space="preserve">Максимальная полезная мощность, </w:t>
            </w:r>
            <w:proofErr w:type="spellStart"/>
            <w:r w:rsidRPr="004B74B3">
              <w:rPr>
                <w:sz w:val="26"/>
                <w:szCs w:val="26"/>
              </w:rPr>
              <w:t>л.</w:t>
            </w:r>
            <w:proofErr w:type="gramStart"/>
            <w:r w:rsidRPr="004B74B3">
              <w:rPr>
                <w:sz w:val="26"/>
                <w:szCs w:val="26"/>
              </w:rPr>
              <w:t>с</w:t>
            </w:r>
            <w:proofErr w:type="spellEnd"/>
            <w:proofErr w:type="gramEnd"/>
            <w:r w:rsidRPr="004B74B3">
              <w:rPr>
                <w:sz w:val="26"/>
                <w:szCs w:val="26"/>
              </w:rPr>
              <w:t>.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4B74B3" w:rsidRDefault="00BC205A" w:rsidP="00F23418">
            <w:pPr>
              <w:spacing w:before="200" w:line="240" w:lineRule="atLeast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 xml:space="preserve">Не менее </w:t>
            </w:r>
            <w:r w:rsidRPr="004B74B3">
              <w:rPr>
                <w:sz w:val="26"/>
                <w:szCs w:val="26"/>
                <w:lang w:val="en-US"/>
              </w:rPr>
              <w:t>300</w:t>
            </w:r>
          </w:p>
        </w:tc>
      </w:tr>
      <w:tr w:rsidR="00BC205A" w:rsidRPr="004B74B3" w:rsidTr="00F23418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4B74B3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Скорость передвижения, </w:t>
            </w:r>
            <w:proofErr w:type="gramStart"/>
            <w:r>
              <w:rPr>
                <w:sz w:val="26"/>
                <w:szCs w:val="26"/>
              </w:rPr>
              <w:t>км</w:t>
            </w:r>
            <w:proofErr w:type="gramEnd"/>
            <w:r>
              <w:rPr>
                <w:sz w:val="26"/>
                <w:szCs w:val="26"/>
              </w:rPr>
              <w:t>/ч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F10D4F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 менее 60</w:t>
            </w:r>
          </w:p>
        </w:tc>
      </w:tr>
      <w:tr w:rsidR="00BC205A" w:rsidRPr="00F10D4F" w:rsidTr="00F23418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F10D4F" w:rsidRDefault="00BC205A" w:rsidP="00F23418">
            <w:pPr>
              <w:spacing w:before="200" w:line="240" w:lineRule="atLeast"/>
              <w:rPr>
                <w:b/>
                <w:bCs/>
                <w:sz w:val="26"/>
                <w:szCs w:val="26"/>
              </w:rPr>
            </w:pPr>
            <w:r w:rsidRPr="00F10D4F">
              <w:rPr>
                <w:b/>
                <w:bCs/>
                <w:sz w:val="26"/>
                <w:szCs w:val="26"/>
              </w:rPr>
              <w:t>Габаритные и весовые характеристики</w:t>
            </w:r>
          </w:p>
        </w:tc>
      </w:tr>
      <w:tr w:rsidR="00BC205A" w:rsidRPr="00EA7427" w:rsidTr="00F23418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852552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 w:rsidRPr="00852552">
              <w:rPr>
                <w:sz w:val="26"/>
                <w:szCs w:val="26"/>
              </w:rPr>
              <w:t>Полная масса</w:t>
            </w:r>
            <w:r>
              <w:rPr>
                <w:sz w:val="26"/>
                <w:szCs w:val="26"/>
              </w:rPr>
              <w:t xml:space="preserve"> с основной стрелой</w:t>
            </w:r>
            <w:r w:rsidRPr="00852552">
              <w:rPr>
                <w:sz w:val="26"/>
                <w:szCs w:val="26"/>
              </w:rPr>
              <w:t xml:space="preserve">, </w:t>
            </w:r>
            <w:proofErr w:type="gramStart"/>
            <w:r w:rsidRPr="00852552">
              <w:rPr>
                <w:sz w:val="26"/>
                <w:szCs w:val="26"/>
              </w:rPr>
              <w:t>т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852552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 w:rsidRPr="00852552">
              <w:rPr>
                <w:sz w:val="26"/>
                <w:szCs w:val="26"/>
                <w:lang w:val="en-US"/>
              </w:rPr>
              <w:t>20</w:t>
            </w:r>
            <w:r w:rsidRPr="00852552">
              <w:rPr>
                <w:sz w:val="26"/>
                <w:szCs w:val="26"/>
              </w:rPr>
              <w:t>,</w:t>
            </w:r>
            <w:r w:rsidRPr="00852552">
              <w:rPr>
                <w:sz w:val="26"/>
                <w:szCs w:val="26"/>
                <w:lang w:val="en-US"/>
              </w:rPr>
              <w:t>25-</w:t>
            </w:r>
            <w:r w:rsidRPr="00852552">
              <w:rPr>
                <w:sz w:val="26"/>
                <w:szCs w:val="26"/>
              </w:rPr>
              <w:t>23,41</w:t>
            </w:r>
          </w:p>
        </w:tc>
      </w:tr>
      <w:tr w:rsidR="00BC205A" w:rsidRPr="00EA7427" w:rsidTr="00F23418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4B74B3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 w:rsidRPr="004B74B3">
              <w:rPr>
                <w:sz w:val="26"/>
                <w:szCs w:val="26"/>
              </w:rPr>
              <w:t xml:space="preserve">Габаритные размеры, </w:t>
            </w:r>
            <w:proofErr w:type="gramStart"/>
            <w:r w:rsidRPr="004B74B3">
              <w:rPr>
                <w:sz w:val="26"/>
                <w:szCs w:val="26"/>
              </w:rPr>
              <w:t>м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4B74B3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 w:rsidRPr="004B74B3">
              <w:rPr>
                <w:sz w:val="26"/>
                <w:szCs w:val="26"/>
              </w:rPr>
              <w:t>11,8х</w:t>
            </w:r>
            <w:proofErr w:type="gramStart"/>
            <w:r w:rsidRPr="004B74B3">
              <w:rPr>
                <w:sz w:val="26"/>
                <w:szCs w:val="26"/>
              </w:rPr>
              <w:t>2</w:t>
            </w:r>
            <w:proofErr w:type="gramEnd"/>
            <w:r w:rsidRPr="004B74B3">
              <w:rPr>
                <w:sz w:val="26"/>
                <w:szCs w:val="26"/>
              </w:rPr>
              <w:t>,5х3,6</w:t>
            </w:r>
          </w:p>
        </w:tc>
      </w:tr>
      <w:tr w:rsidR="00BC205A" w:rsidRPr="00F10D4F" w:rsidTr="00F23418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F10D4F" w:rsidRDefault="00BC205A" w:rsidP="00F23418">
            <w:pPr>
              <w:spacing w:before="200" w:line="240" w:lineRule="atLeast"/>
              <w:rPr>
                <w:b/>
                <w:bCs/>
                <w:sz w:val="26"/>
                <w:szCs w:val="26"/>
              </w:rPr>
            </w:pPr>
            <w:r w:rsidRPr="00F10D4F">
              <w:rPr>
                <w:b/>
                <w:bCs/>
                <w:sz w:val="26"/>
                <w:szCs w:val="26"/>
              </w:rPr>
              <w:t>Электрооборудование</w:t>
            </w:r>
          </w:p>
        </w:tc>
      </w:tr>
      <w:tr w:rsidR="00BC205A" w:rsidRPr="00F10D4F" w:rsidTr="00F23418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F10D4F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 w:rsidRPr="00F10D4F">
              <w:rPr>
                <w:sz w:val="26"/>
                <w:szCs w:val="26"/>
              </w:rPr>
              <w:t xml:space="preserve">Напряжение, </w:t>
            </w:r>
            <w:proofErr w:type="gramStart"/>
            <w:r w:rsidRPr="00F10D4F">
              <w:rPr>
                <w:sz w:val="26"/>
                <w:szCs w:val="26"/>
              </w:rPr>
              <w:t>В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F10D4F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 w:rsidRPr="00F10D4F">
              <w:rPr>
                <w:sz w:val="26"/>
                <w:szCs w:val="26"/>
              </w:rPr>
              <w:t>24</w:t>
            </w:r>
          </w:p>
        </w:tc>
      </w:tr>
      <w:tr w:rsidR="00BC205A" w:rsidRPr="00F10D4F" w:rsidTr="00F23418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F10D4F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 w:rsidRPr="00F10D4F">
              <w:rPr>
                <w:sz w:val="26"/>
                <w:szCs w:val="26"/>
              </w:rPr>
              <w:t>Аккумуляторы, В/А*час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F10D4F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 w:rsidRPr="00F10D4F">
              <w:rPr>
                <w:sz w:val="26"/>
                <w:szCs w:val="26"/>
              </w:rPr>
              <w:t>2x12/190</w:t>
            </w:r>
          </w:p>
        </w:tc>
      </w:tr>
      <w:tr w:rsidR="00BC205A" w:rsidRPr="00F10D4F" w:rsidTr="00F23418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F10D4F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 w:rsidRPr="00F10D4F">
              <w:rPr>
                <w:sz w:val="26"/>
                <w:szCs w:val="26"/>
              </w:rPr>
              <w:t xml:space="preserve">Генератор, </w:t>
            </w:r>
            <w:proofErr w:type="gramStart"/>
            <w:r w:rsidRPr="00F10D4F">
              <w:rPr>
                <w:sz w:val="26"/>
                <w:szCs w:val="26"/>
              </w:rPr>
              <w:t>В</w:t>
            </w:r>
            <w:proofErr w:type="gramEnd"/>
            <w:r w:rsidRPr="00F10D4F">
              <w:rPr>
                <w:sz w:val="26"/>
                <w:szCs w:val="26"/>
              </w:rPr>
              <w:t>/Вт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C205A" w:rsidRPr="00F10D4F" w:rsidRDefault="00BC205A" w:rsidP="00F23418">
            <w:pPr>
              <w:spacing w:before="200" w:line="240" w:lineRule="atLeast"/>
              <w:rPr>
                <w:sz w:val="26"/>
                <w:szCs w:val="26"/>
              </w:rPr>
            </w:pPr>
            <w:r w:rsidRPr="00F10D4F">
              <w:rPr>
                <w:sz w:val="26"/>
                <w:szCs w:val="26"/>
              </w:rPr>
              <w:t>28/2000</w:t>
            </w:r>
          </w:p>
        </w:tc>
      </w:tr>
    </w:tbl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C205A" w:rsidTr="00F23418">
        <w:tc>
          <w:tcPr>
            <w:tcW w:w="10279" w:type="dxa"/>
          </w:tcPr>
          <w:p w:rsidR="00BC205A" w:rsidRDefault="00BC205A" w:rsidP="00F2341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4.2 </w:t>
            </w:r>
            <w:proofErr w:type="gramStart"/>
            <w:r>
              <w:rPr>
                <w:bCs/>
                <w:sz w:val="28"/>
                <w:szCs w:val="28"/>
              </w:rPr>
              <w:t>Основные</w:t>
            </w:r>
            <w:proofErr w:type="gramEnd"/>
            <w:r>
              <w:rPr>
                <w:bCs/>
                <w:sz w:val="28"/>
                <w:szCs w:val="28"/>
              </w:rPr>
              <w:t xml:space="preserve"> технико-экономические </w:t>
            </w:r>
          </w:p>
          <w:p w:rsidR="00BC205A" w:rsidRDefault="00BC205A" w:rsidP="00F2341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и эксплуатационные показатели</w:t>
            </w:r>
          </w:p>
        </w:tc>
      </w:tr>
      <w:tr w:rsidR="00BC205A" w:rsidTr="00F23418">
        <w:tc>
          <w:tcPr>
            <w:tcW w:w="10279" w:type="dxa"/>
          </w:tcPr>
          <w:p w:rsidR="00BC205A" w:rsidRPr="009D1D46" w:rsidRDefault="00BC205A" w:rsidP="00F23418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Автокран </w:t>
            </w:r>
            <w:proofErr w:type="spellStart"/>
            <w:r>
              <w:rPr>
                <w:bCs/>
                <w:sz w:val="28"/>
                <w:szCs w:val="28"/>
              </w:rPr>
              <w:t>Камаз</w:t>
            </w:r>
            <w:proofErr w:type="spellEnd"/>
            <w:r>
              <w:rPr>
                <w:bCs/>
                <w:sz w:val="28"/>
                <w:szCs w:val="28"/>
              </w:rPr>
              <w:t xml:space="preserve"> или аналог для </w:t>
            </w:r>
            <w:r w:rsidRPr="00515723">
              <w:rPr>
                <w:bCs/>
                <w:color w:val="000000"/>
                <w:sz w:val="28"/>
                <w:szCs w:val="28"/>
              </w:rPr>
              <w:t xml:space="preserve">выполнения </w:t>
            </w:r>
            <w:proofErr w:type="spellStart"/>
            <w:r w:rsidRPr="00515723">
              <w:rPr>
                <w:bCs/>
                <w:color w:val="000000"/>
                <w:sz w:val="28"/>
                <w:szCs w:val="28"/>
              </w:rPr>
              <w:t>Госконтракта</w:t>
            </w:r>
            <w:proofErr w:type="spellEnd"/>
            <w:r w:rsidRPr="00515723">
              <w:rPr>
                <w:bCs/>
                <w:color w:val="000000"/>
                <w:sz w:val="28"/>
                <w:szCs w:val="28"/>
              </w:rPr>
              <w:t xml:space="preserve"> № Д.4ш.21.24.14.1085 от 30.06.2014 филиалом «Сибирский территориальный округ» ФГУП «РосРАО»</w:t>
            </w:r>
            <w:r w:rsidRPr="005B6B45">
              <w:rPr>
                <w:bCs/>
                <w:sz w:val="28"/>
                <w:szCs w:val="28"/>
              </w:rPr>
              <w:t xml:space="preserve"> </w:t>
            </w:r>
            <w:r w:rsidRPr="009D1D46">
              <w:rPr>
                <w:bCs/>
                <w:sz w:val="28"/>
                <w:szCs w:val="28"/>
              </w:rPr>
              <w:t>до</w:t>
            </w:r>
            <w:r w:rsidRPr="009D1D46">
              <w:rPr>
                <w:bCs/>
                <w:sz w:val="28"/>
                <w:szCs w:val="28"/>
              </w:rPr>
              <w:t>л</w:t>
            </w:r>
            <w:r>
              <w:rPr>
                <w:bCs/>
                <w:sz w:val="28"/>
                <w:szCs w:val="28"/>
              </w:rPr>
              <w:t>жен</w:t>
            </w:r>
            <w:r w:rsidRPr="009D1D46">
              <w:rPr>
                <w:bCs/>
                <w:sz w:val="28"/>
                <w:szCs w:val="28"/>
              </w:rPr>
              <w:t xml:space="preserve"> обеспечивать максимальную</w:t>
            </w:r>
            <w:r>
              <w:rPr>
                <w:bCs/>
                <w:sz w:val="28"/>
                <w:szCs w:val="28"/>
              </w:rPr>
              <w:t xml:space="preserve"> безопасность при работе, грузоподъемность, не менее 25000 кг, максимальную скорость, не менее 60 км/ч.</w:t>
            </w:r>
          </w:p>
        </w:tc>
      </w:tr>
      <w:tr w:rsidR="00BC205A" w:rsidTr="00F23418">
        <w:tc>
          <w:tcPr>
            <w:tcW w:w="10279" w:type="dxa"/>
          </w:tcPr>
          <w:p w:rsidR="00BC205A" w:rsidRDefault="00BC205A" w:rsidP="00F2341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4.3 Требования по надежности</w:t>
            </w:r>
          </w:p>
        </w:tc>
      </w:tr>
      <w:tr w:rsidR="00BC205A" w:rsidTr="00F23418">
        <w:tc>
          <w:tcPr>
            <w:tcW w:w="10279" w:type="dxa"/>
          </w:tcPr>
          <w:p w:rsidR="00BC205A" w:rsidRPr="009D1D46" w:rsidRDefault="00BC205A" w:rsidP="00F23418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Срок службы до 7 лет включительно.</w:t>
            </w:r>
          </w:p>
        </w:tc>
      </w:tr>
      <w:tr w:rsidR="00BC205A" w:rsidTr="00F23418">
        <w:tc>
          <w:tcPr>
            <w:tcW w:w="10279" w:type="dxa"/>
          </w:tcPr>
          <w:p w:rsidR="00BC205A" w:rsidRDefault="00BC205A" w:rsidP="00F2341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4.4 Требования к конструкции, </w:t>
            </w:r>
          </w:p>
          <w:p w:rsidR="00BC205A" w:rsidRDefault="00BC205A" w:rsidP="00F2341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монтажно-технические требования</w:t>
            </w:r>
          </w:p>
        </w:tc>
      </w:tr>
      <w:tr w:rsidR="00BC205A" w:rsidTr="00F23418">
        <w:tc>
          <w:tcPr>
            <w:tcW w:w="10279" w:type="dxa"/>
          </w:tcPr>
          <w:p w:rsidR="00BC205A" w:rsidRPr="0099771D" w:rsidRDefault="00BC205A" w:rsidP="00F23418">
            <w:pPr>
              <w:rPr>
                <w:bCs/>
                <w:i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Удобство обслуживания и ремонта.</w:t>
            </w:r>
          </w:p>
        </w:tc>
      </w:tr>
      <w:tr w:rsidR="00BC205A" w:rsidTr="00F23418">
        <w:tc>
          <w:tcPr>
            <w:tcW w:w="10279" w:type="dxa"/>
          </w:tcPr>
          <w:p w:rsidR="00BC205A" w:rsidRDefault="00BC205A" w:rsidP="00F2341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4.5 Требования к материалам и комплектующим оборудования</w:t>
            </w:r>
          </w:p>
        </w:tc>
      </w:tr>
      <w:tr w:rsidR="00BC205A" w:rsidTr="00F23418">
        <w:tc>
          <w:tcPr>
            <w:tcW w:w="10279" w:type="dxa"/>
          </w:tcPr>
          <w:p w:rsidR="00BC205A" w:rsidRPr="0099771D" w:rsidRDefault="00BC205A" w:rsidP="00F23418">
            <w:pPr>
              <w:rPr>
                <w:bCs/>
                <w:i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 xml:space="preserve">Автокран </w:t>
            </w:r>
            <w:proofErr w:type="spellStart"/>
            <w:r>
              <w:rPr>
                <w:bCs/>
                <w:sz w:val="28"/>
                <w:szCs w:val="28"/>
              </w:rPr>
              <w:t>Камаз</w:t>
            </w:r>
            <w:proofErr w:type="spellEnd"/>
            <w:r>
              <w:rPr>
                <w:bCs/>
                <w:sz w:val="28"/>
                <w:szCs w:val="28"/>
              </w:rPr>
              <w:t xml:space="preserve"> или аналог </w:t>
            </w:r>
            <w:r w:rsidRPr="009D1D46">
              <w:rPr>
                <w:bCs/>
                <w:sz w:val="28"/>
                <w:szCs w:val="28"/>
              </w:rPr>
              <w:t>дол</w:t>
            </w:r>
            <w:r>
              <w:rPr>
                <w:bCs/>
                <w:sz w:val="28"/>
                <w:szCs w:val="28"/>
              </w:rPr>
              <w:t>жен</w:t>
            </w:r>
            <w:r w:rsidRPr="009D1D46">
              <w:rPr>
                <w:bCs/>
                <w:sz w:val="28"/>
                <w:szCs w:val="28"/>
              </w:rPr>
              <w:t xml:space="preserve"> обладать гарантийным сроком эксплуатации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9D1D46">
              <w:rPr>
                <w:bCs/>
                <w:sz w:val="28"/>
                <w:szCs w:val="28"/>
              </w:rPr>
              <w:t xml:space="preserve">не менее </w:t>
            </w:r>
            <w:r>
              <w:rPr>
                <w:sz w:val="28"/>
                <w:szCs w:val="28"/>
              </w:rPr>
              <w:t>24 месяцев или 100000км пробега</w:t>
            </w:r>
            <w:r w:rsidRPr="009D1D46">
              <w:rPr>
                <w:bCs/>
                <w:sz w:val="28"/>
                <w:szCs w:val="28"/>
              </w:rPr>
              <w:t>.</w:t>
            </w:r>
          </w:p>
        </w:tc>
      </w:tr>
      <w:tr w:rsidR="00BC205A" w:rsidTr="00F23418">
        <w:tc>
          <w:tcPr>
            <w:tcW w:w="10279" w:type="dxa"/>
          </w:tcPr>
          <w:p w:rsidR="00BC205A" w:rsidRDefault="00BC205A" w:rsidP="00F2341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4.6 Требования к стабильности и параметров</w:t>
            </w:r>
          </w:p>
          <w:p w:rsidR="00BC205A" w:rsidRDefault="00BC205A" w:rsidP="00F2341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 при воздействии факторов  внешней среды</w:t>
            </w:r>
          </w:p>
        </w:tc>
      </w:tr>
      <w:tr w:rsidR="00BC205A" w:rsidTr="00F23418">
        <w:tc>
          <w:tcPr>
            <w:tcW w:w="10279" w:type="dxa"/>
          </w:tcPr>
          <w:p w:rsidR="00BC205A" w:rsidRPr="009D1D46" w:rsidRDefault="00BC205A" w:rsidP="00F23418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 xml:space="preserve">Автокран </w:t>
            </w:r>
            <w:proofErr w:type="spellStart"/>
            <w:r>
              <w:rPr>
                <w:bCs/>
                <w:sz w:val="28"/>
                <w:szCs w:val="28"/>
              </w:rPr>
              <w:t>Камаз</w:t>
            </w:r>
            <w:proofErr w:type="spellEnd"/>
            <w:r>
              <w:rPr>
                <w:bCs/>
                <w:sz w:val="28"/>
                <w:szCs w:val="28"/>
              </w:rPr>
              <w:t xml:space="preserve"> или аналог </w:t>
            </w:r>
            <w:r w:rsidRPr="009D1D46">
              <w:rPr>
                <w:bCs/>
                <w:sz w:val="28"/>
                <w:szCs w:val="28"/>
              </w:rPr>
              <w:t>долж</w:t>
            </w:r>
            <w:r>
              <w:rPr>
                <w:bCs/>
                <w:sz w:val="28"/>
                <w:szCs w:val="28"/>
              </w:rPr>
              <w:t>ен</w:t>
            </w:r>
            <w:r w:rsidRPr="009D1D46">
              <w:rPr>
                <w:bCs/>
                <w:sz w:val="28"/>
                <w:szCs w:val="28"/>
              </w:rPr>
              <w:t xml:space="preserve"> сохранять работоспособность при </w:t>
            </w:r>
            <w:r w:rsidRPr="009D1D46">
              <w:rPr>
                <w:bCs/>
                <w:sz w:val="28"/>
                <w:szCs w:val="28"/>
              </w:rPr>
              <w:lastRenderedPageBreak/>
              <w:t>температ</w:t>
            </w:r>
            <w:r w:rsidRPr="009D1D46">
              <w:rPr>
                <w:bCs/>
                <w:sz w:val="28"/>
                <w:szCs w:val="28"/>
              </w:rPr>
              <w:t>у</w:t>
            </w:r>
            <w:r w:rsidRPr="009D1D46">
              <w:rPr>
                <w:bCs/>
                <w:sz w:val="28"/>
                <w:szCs w:val="28"/>
              </w:rPr>
              <w:t>ре от -</w:t>
            </w:r>
            <w:r>
              <w:rPr>
                <w:bCs/>
                <w:sz w:val="28"/>
                <w:szCs w:val="28"/>
              </w:rPr>
              <w:t>40</w:t>
            </w:r>
            <w:r w:rsidRPr="009D1D46">
              <w:rPr>
                <w:bCs/>
                <w:sz w:val="28"/>
                <w:szCs w:val="28"/>
              </w:rPr>
              <w:t>С до 40С в условиях дождя, тумана, снегопада.</w:t>
            </w:r>
          </w:p>
        </w:tc>
      </w:tr>
      <w:tr w:rsidR="00BC205A" w:rsidTr="00F23418">
        <w:tc>
          <w:tcPr>
            <w:tcW w:w="10279" w:type="dxa"/>
          </w:tcPr>
          <w:p w:rsidR="00BC205A" w:rsidRPr="000B4401" w:rsidRDefault="00BC205A" w:rsidP="00F2341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Подраздел 4.7 Требования к электропитанию</w:t>
            </w:r>
          </w:p>
        </w:tc>
      </w:tr>
      <w:tr w:rsidR="00BC205A" w:rsidTr="00F23418">
        <w:tc>
          <w:tcPr>
            <w:tcW w:w="10279" w:type="dxa"/>
          </w:tcPr>
          <w:p w:rsidR="00BC205A" w:rsidRDefault="00BC205A" w:rsidP="00F23418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-отсутствуют</w:t>
            </w:r>
          </w:p>
        </w:tc>
      </w:tr>
      <w:tr w:rsidR="00BC205A" w:rsidTr="00F23418">
        <w:tc>
          <w:tcPr>
            <w:tcW w:w="10279" w:type="dxa"/>
          </w:tcPr>
          <w:p w:rsidR="00BC205A" w:rsidRDefault="00BC205A" w:rsidP="00F2341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4.8 Требования к </w:t>
            </w:r>
            <w:proofErr w:type="gramStart"/>
            <w:r>
              <w:rPr>
                <w:bCs/>
                <w:sz w:val="28"/>
                <w:szCs w:val="28"/>
              </w:rPr>
              <w:t>контрольно-измерительным</w:t>
            </w:r>
            <w:proofErr w:type="gramEnd"/>
            <w:r>
              <w:rPr>
                <w:bCs/>
                <w:sz w:val="28"/>
                <w:szCs w:val="28"/>
              </w:rPr>
              <w:t xml:space="preserve"> </w:t>
            </w:r>
          </w:p>
          <w:p w:rsidR="00BC205A" w:rsidRPr="000B4401" w:rsidRDefault="00BC205A" w:rsidP="00F2341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приборам и автоматике</w:t>
            </w:r>
          </w:p>
        </w:tc>
      </w:tr>
      <w:tr w:rsidR="00BC205A" w:rsidTr="00F23418">
        <w:tc>
          <w:tcPr>
            <w:tcW w:w="10279" w:type="dxa"/>
          </w:tcPr>
          <w:p w:rsidR="00BC205A" w:rsidRPr="009D1D46" w:rsidRDefault="00BC205A" w:rsidP="00F23418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-на автокране </w:t>
            </w:r>
            <w:proofErr w:type="spellStart"/>
            <w:r>
              <w:rPr>
                <w:bCs/>
                <w:sz w:val="28"/>
                <w:szCs w:val="28"/>
              </w:rPr>
              <w:t>Камаз</w:t>
            </w:r>
            <w:proofErr w:type="spellEnd"/>
            <w:r>
              <w:rPr>
                <w:bCs/>
                <w:sz w:val="28"/>
                <w:szCs w:val="28"/>
              </w:rPr>
              <w:t xml:space="preserve"> или аналог </w:t>
            </w:r>
            <w:r w:rsidRPr="009D1D46">
              <w:rPr>
                <w:bCs/>
                <w:sz w:val="28"/>
                <w:szCs w:val="28"/>
              </w:rPr>
              <w:t>долж</w:t>
            </w:r>
            <w:r>
              <w:rPr>
                <w:bCs/>
                <w:sz w:val="28"/>
                <w:szCs w:val="28"/>
              </w:rPr>
              <w:t xml:space="preserve">ен быть установлен </w:t>
            </w:r>
            <w:proofErr w:type="spellStart"/>
            <w:r>
              <w:rPr>
                <w:bCs/>
                <w:sz w:val="28"/>
                <w:szCs w:val="28"/>
              </w:rPr>
              <w:t>тахограф</w:t>
            </w:r>
            <w:proofErr w:type="spellEnd"/>
            <w:r>
              <w:rPr>
                <w:bCs/>
                <w:sz w:val="28"/>
                <w:szCs w:val="28"/>
              </w:rPr>
              <w:t>, ограничитель нагрузки крана ОНК-160, регистратор параметров, предпусковой подогреватель.</w:t>
            </w:r>
          </w:p>
        </w:tc>
      </w:tr>
      <w:tr w:rsidR="00BC205A" w:rsidTr="00F23418">
        <w:tc>
          <w:tcPr>
            <w:tcW w:w="10279" w:type="dxa"/>
          </w:tcPr>
          <w:p w:rsidR="00BC205A" w:rsidRPr="000B4401" w:rsidRDefault="00BC205A" w:rsidP="00F2341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4.9 Требования к комплектности </w:t>
            </w:r>
          </w:p>
        </w:tc>
      </w:tr>
      <w:tr w:rsidR="00BC205A" w:rsidTr="00F23418">
        <w:tc>
          <w:tcPr>
            <w:tcW w:w="10279" w:type="dxa"/>
          </w:tcPr>
          <w:p w:rsidR="00BC205A" w:rsidRPr="009D1D46" w:rsidRDefault="00BC205A" w:rsidP="00F23418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 xml:space="preserve">- оборудование должно быть укомплектовано </w:t>
            </w:r>
            <w:r>
              <w:rPr>
                <w:bCs/>
                <w:sz w:val="28"/>
                <w:szCs w:val="28"/>
              </w:rPr>
              <w:t>в соответствии с комплектовочной ведомостью.</w:t>
            </w:r>
          </w:p>
          <w:p w:rsidR="00BC205A" w:rsidRPr="00424C37" w:rsidRDefault="00BC205A" w:rsidP="00F23418">
            <w:pPr>
              <w:rPr>
                <w:bCs/>
                <w:sz w:val="28"/>
                <w:szCs w:val="28"/>
              </w:rPr>
            </w:pPr>
            <w:proofErr w:type="gramStart"/>
            <w:r w:rsidRPr="009D1D46">
              <w:rPr>
                <w:bCs/>
                <w:sz w:val="28"/>
                <w:szCs w:val="28"/>
              </w:rPr>
              <w:t>-</w:t>
            </w:r>
            <w:r>
              <w:rPr>
                <w:bCs/>
                <w:sz w:val="28"/>
                <w:szCs w:val="28"/>
              </w:rPr>
              <w:t xml:space="preserve"> Автокран </w:t>
            </w:r>
            <w:proofErr w:type="spellStart"/>
            <w:r>
              <w:rPr>
                <w:bCs/>
                <w:sz w:val="28"/>
                <w:szCs w:val="28"/>
              </w:rPr>
              <w:t>Камаз</w:t>
            </w:r>
            <w:proofErr w:type="spellEnd"/>
            <w:r>
              <w:rPr>
                <w:bCs/>
                <w:sz w:val="28"/>
                <w:szCs w:val="28"/>
              </w:rPr>
              <w:t xml:space="preserve"> или аналог</w:t>
            </w: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должны быть укомплектованы ЗИП, огнетушителем, знаком аварийной остановки, аптечкой, домкратом, противооткатными устро</w:t>
            </w:r>
            <w:r>
              <w:rPr>
                <w:bCs/>
                <w:sz w:val="28"/>
                <w:szCs w:val="28"/>
              </w:rPr>
              <w:t>й</w:t>
            </w:r>
            <w:r>
              <w:rPr>
                <w:bCs/>
                <w:sz w:val="28"/>
                <w:szCs w:val="28"/>
              </w:rPr>
              <w:t xml:space="preserve">ствами-2 шт., </w:t>
            </w:r>
            <w:proofErr w:type="spellStart"/>
            <w:r>
              <w:rPr>
                <w:bCs/>
                <w:sz w:val="28"/>
                <w:szCs w:val="28"/>
              </w:rPr>
              <w:t>балонным</w:t>
            </w:r>
            <w:proofErr w:type="spellEnd"/>
            <w:r>
              <w:rPr>
                <w:bCs/>
                <w:sz w:val="28"/>
                <w:szCs w:val="28"/>
              </w:rPr>
              <w:t xml:space="preserve"> ключом.</w:t>
            </w:r>
            <w:proofErr w:type="gramEnd"/>
          </w:p>
        </w:tc>
      </w:tr>
      <w:tr w:rsidR="00BC205A" w:rsidTr="00F23418">
        <w:tc>
          <w:tcPr>
            <w:tcW w:w="10279" w:type="dxa"/>
          </w:tcPr>
          <w:p w:rsidR="00BC205A" w:rsidRDefault="00BC205A" w:rsidP="00F2341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4.10 Требования к маркировке</w:t>
            </w:r>
          </w:p>
        </w:tc>
      </w:tr>
      <w:tr w:rsidR="00BC205A" w:rsidTr="00F23418">
        <w:tc>
          <w:tcPr>
            <w:tcW w:w="10279" w:type="dxa"/>
          </w:tcPr>
          <w:p w:rsidR="00BC205A" w:rsidRPr="009D1D46" w:rsidRDefault="00BC205A" w:rsidP="00F23418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>- отсутствуют</w:t>
            </w:r>
          </w:p>
        </w:tc>
      </w:tr>
      <w:tr w:rsidR="00BC205A" w:rsidTr="00F23418">
        <w:tc>
          <w:tcPr>
            <w:tcW w:w="10279" w:type="dxa"/>
          </w:tcPr>
          <w:p w:rsidR="00BC205A" w:rsidRDefault="00BC205A" w:rsidP="00F2341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4.11 Требования к упаковке</w:t>
            </w:r>
          </w:p>
        </w:tc>
      </w:tr>
      <w:tr w:rsidR="00BC205A" w:rsidTr="00F23418">
        <w:tc>
          <w:tcPr>
            <w:tcW w:w="10279" w:type="dxa"/>
          </w:tcPr>
          <w:p w:rsidR="00BC205A" w:rsidRPr="009D1D46" w:rsidRDefault="00BC205A" w:rsidP="00F23418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>- отсутствуют</w:t>
            </w:r>
          </w:p>
        </w:tc>
      </w:tr>
    </w:tbl>
    <w:p w:rsidR="00BC205A" w:rsidRPr="00C77C5D" w:rsidRDefault="00BC205A" w:rsidP="00BC205A">
      <w:pPr>
        <w:rPr>
          <w:sz w:val="28"/>
          <w:szCs w:val="28"/>
        </w:rPr>
      </w:pPr>
    </w:p>
    <w:p w:rsidR="00BC205A" w:rsidRDefault="00BC205A" w:rsidP="00BC205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5. ТРЕБОВАНИЯ ПО ПРАВИЛАМ СДАЧИ И ПРИЕМКИ</w:t>
      </w:r>
    </w:p>
    <w:p w:rsidR="00BC205A" w:rsidRDefault="00BC205A" w:rsidP="00BC205A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C205A" w:rsidTr="00F23418">
        <w:tc>
          <w:tcPr>
            <w:tcW w:w="10279" w:type="dxa"/>
          </w:tcPr>
          <w:p w:rsidR="00BC205A" w:rsidRDefault="00BC205A" w:rsidP="00F234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5.1 Порядок сдачи и приемки</w:t>
            </w:r>
          </w:p>
        </w:tc>
      </w:tr>
      <w:tr w:rsidR="00BC205A" w:rsidTr="00F23418">
        <w:tc>
          <w:tcPr>
            <w:tcW w:w="10279" w:type="dxa"/>
          </w:tcPr>
          <w:p w:rsidR="00BC205A" w:rsidRDefault="00BC205A" w:rsidP="00F234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Поставщик должен выполнить комплекс работ по предпродажной подготовке а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токрана в объеме, установленном заводом изготовителем и требованиями Заказч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ка, произвести оформление необходимых документов, подтверждающих переход права собственности на оборудование;</w:t>
            </w:r>
          </w:p>
          <w:p w:rsidR="00BC205A" w:rsidRPr="009D1D46" w:rsidRDefault="00BC205A" w:rsidP="00F23418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Поставщик обязан при передаче оборудования проверить его работоспособность в присутствии заказчика</w:t>
            </w:r>
            <w:r>
              <w:rPr>
                <w:sz w:val="28"/>
                <w:szCs w:val="28"/>
              </w:rPr>
              <w:t>.</w:t>
            </w:r>
          </w:p>
        </w:tc>
      </w:tr>
      <w:tr w:rsidR="00BC205A" w:rsidTr="00F23418">
        <w:tc>
          <w:tcPr>
            <w:tcW w:w="10279" w:type="dxa"/>
          </w:tcPr>
          <w:p w:rsidR="00BC205A" w:rsidRDefault="00BC205A" w:rsidP="00F234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Подраздел 5.2 Требования по передаче заказчику </w:t>
            </w:r>
            <w:proofErr w:type="gramStart"/>
            <w:r>
              <w:rPr>
                <w:sz w:val="28"/>
                <w:szCs w:val="28"/>
              </w:rPr>
              <w:t>технических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BC205A" w:rsidRDefault="00BC205A" w:rsidP="00F234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и иных документов при поставке товаров</w:t>
            </w:r>
          </w:p>
        </w:tc>
      </w:tr>
      <w:tr w:rsidR="00BC205A" w:rsidTr="00F23418">
        <w:tc>
          <w:tcPr>
            <w:tcW w:w="10279" w:type="dxa"/>
          </w:tcPr>
          <w:p w:rsidR="00BC205A" w:rsidRDefault="00BC205A" w:rsidP="00F23418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Поставщик обязан передать</w:t>
            </w:r>
            <w:r>
              <w:rPr>
                <w:sz w:val="28"/>
                <w:szCs w:val="28"/>
              </w:rPr>
              <w:t xml:space="preserve"> Заказчику одновременно с оборудованием комплект документов, оформленный надлежащим образом, необходимых для регистрации в органах ГИБДД и </w:t>
            </w:r>
            <w:proofErr w:type="spellStart"/>
            <w:r>
              <w:rPr>
                <w:sz w:val="28"/>
                <w:szCs w:val="28"/>
              </w:rPr>
              <w:t>Ростехнадзоре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BC205A" w:rsidRDefault="00BC205A" w:rsidP="00F23418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Поставщик </w:t>
            </w:r>
            <w:r>
              <w:rPr>
                <w:sz w:val="28"/>
                <w:szCs w:val="28"/>
              </w:rPr>
              <w:t xml:space="preserve">обязан передать с оборудованием паспорт транспортного средства, паспорт крана, </w:t>
            </w:r>
            <w:r w:rsidRPr="009D1D46">
              <w:rPr>
                <w:sz w:val="28"/>
                <w:szCs w:val="28"/>
              </w:rPr>
              <w:t>инструкции по эксплуатации</w:t>
            </w:r>
            <w:r>
              <w:rPr>
                <w:sz w:val="28"/>
                <w:szCs w:val="28"/>
              </w:rPr>
              <w:t xml:space="preserve"> автомобиля, </w:t>
            </w:r>
            <w:r w:rsidRPr="009D1D46">
              <w:rPr>
                <w:sz w:val="28"/>
                <w:szCs w:val="28"/>
              </w:rPr>
              <w:t>инструкции по эксплу</w:t>
            </w:r>
            <w:r w:rsidRPr="009D1D46">
              <w:rPr>
                <w:sz w:val="28"/>
                <w:szCs w:val="28"/>
              </w:rPr>
              <w:t>а</w:t>
            </w:r>
            <w:r w:rsidRPr="009D1D46">
              <w:rPr>
                <w:sz w:val="28"/>
                <w:szCs w:val="28"/>
              </w:rPr>
              <w:t>тации</w:t>
            </w:r>
            <w:r>
              <w:rPr>
                <w:sz w:val="28"/>
                <w:szCs w:val="28"/>
              </w:rPr>
              <w:t xml:space="preserve"> крана</w:t>
            </w:r>
            <w:r w:rsidRPr="009D1D46">
              <w:rPr>
                <w:sz w:val="28"/>
                <w:szCs w:val="28"/>
              </w:rPr>
              <w:t>, сервисную книжку</w:t>
            </w:r>
            <w:r>
              <w:rPr>
                <w:sz w:val="28"/>
                <w:szCs w:val="28"/>
              </w:rPr>
              <w:t>, договор поставки (не менее трех экземпляров), акт приема-передачи оборудования-3 шт., а также сертификаты соответствия.</w:t>
            </w:r>
          </w:p>
          <w:p w:rsidR="00BC205A" w:rsidRPr="009D1D46" w:rsidRDefault="00BC205A" w:rsidP="00F234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Поставщик должен иметь возможность прописывать в ПТС наименование фили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ла Заказчика (наименование филиала, адрес).</w:t>
            </w:r>
          </w:p>
        </w:tc>
      </w:tr>
    </w:tbl>
    <w:p w:rsidR="00BC205A" w:rsidRDefault="00BC205A" w:rsidP="00BC205A">
      <w:pPr>
        <w:jc w:val="center"/>
        <w:rPr>
          <w:sz w:val="28"/>
          <w:szCs w:val="28"/>
        </w:rPr>
      </w:pPr>
    </w:p>
    <w:p w:rsidR="00BC205A" w:rsidRDefault="00BC205A" w:rsidP="00BC205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6. ТРЕБОВАНИЯ К ТРАНСПОРТИРОВАНИЮ</w:t>
      </w:r>
    </w:p>
    <w:p w:rsidR="00BC205A" w:rsidRDefault="00BC205A" w:rsidP="00BC205A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C205A" w:rsidTr="00F23418">
        <w:tc>
          <w:tcPr>
            <w:tcW w:w="10279" w:type="dxa"/>
          </w:tcPr>
          <w:p w:rsidR="00BC205A" w:rsidRPr="009D1D46" w:rsidRDefault="00BC205A" w:rsidP="00F23418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отсутствуют</w:t>
            </w:r>
          </w:p>
        </w:tc>
      </w:tr>
    </w:tbl>
    <w:p w:rsidR="00BC205A" w:rsidRDefault="00BC205A" w:rsidP="00BC205A">
      <w:pPr>
        <w:jc w:val="center"/>
        <w:rPr>
          <w:sz w:val="28"/>
          <w:szCs w:val="28"/>
        </w:rPr>
      </w:pPr>
    </w:p>
    <w:p w:rsidR="00BC205A" w:rsidRDefault="00BC205A" w:rsidP="00BC205A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7. ТРЕБОВАНИЯ К ХРАНЕНИЮ</w:t>
      </w:r>
    </w:p>
    <w:p w:rsidR="00BC205A" w:rsidRDefault="00BC205A" w:rsidP="00BC205A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C205A" w:rsidTr="00F23418">
        <w:tc>
          <w:tcPr>
            <w:tcW w:w="10279" w:type="dxa"/>
          </w:tcPr>
          <w:p w:rsidR="00BC205A" w:rsidRPr="009D1D46" w:rsidRDefault="00BC205A" w:rsidP="00F23418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отсутс</w:t>
            </w:r>
            <w:r>
              <w:rPr>
                <w:sz w:val="28"/>
                <w:szCs w:val="28"/>
              </w:rPr>
              <w:t>т</w:t>
            </w:r>
            <w:r w:rsidRPr="009D1D46">
              <w:rPr>
                <w:sz w:val="28"/>
                <w:szCs w:val="28"/>
              </w:rPr>
              <w:t>вуют</w:t>
            </w:r>
          </w:p>
        </w:tc>
      </w:tr>
    </w:tbl>
    <w:p w:rsidR="00BC205A" w:rsidRDefault="00BC205A" w:rsidP="00BC205A">
      <w:pPr>
        <w:jc w:val="center"/>
        <w:rPr>
          <w:sz w:val="28"/>
          <w:szCs w:val="28"/>
        </w:rPr>
      </w:pPr>
    </w:p>
    <w:p w:rsidR="00BC205A" w:rsidRDefault="00BC205A" w:rsidP="00BC205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РАЗДЛ 8. ТРЕБОВАНИЯ К ОБЪЕМУ И/ИЛИ СРОКУ ПРЕДОСТАВЛЕНИЯ </w:t>
      </w:r>
    </w:p>
    <w:p w:rsidR="00BC205A" w:rsidRDefault="00BC205A" w:rsidP="00BC205A">
      <w:pPr>
        <w:jc w:val="center"/>
        <w:rPr>
          <w:sz w:val="28"/>
          <w:szCs w:val="28"/>
        </w:rPr>
      </w:pPr>
      <w:r>
        <w:rPr>
          <w:sz w:val="28"/>
          <w:szCs w:val="28"/>
        </w:rPr>
        <w:t>ГАРАНТИЙ</w:t>
      </w:r>
    </w:p>
    <w:p w:rsidR="00BC205A" w:rsidRDefault="00BC205A" w:rsidP="00BC205A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C205A" w:rsidTr="00F23418">
        <w:tc>
          <w:tcPr>
            <w:tcW w:w="10279" w:type="dxa"/>
          </w:tcPr>
          <w:p w:rsidR="00BC205A" w:rsidRPr="00286E1C" w:rsidRDefault="00BC205A" w:rsidP="00F23418">
            <w:pPr>
              <w:rPr>
                <w:i/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требования к гарантийным срокам эксплуатации</w:t>
            </w:r>
            <w:r>
              <w:rPr>
                <w:sz w:val="28"/>
                <w:szCs w:val="28"/>
              </w:rPr>
              <w:t xml:space="preserve"> </w:t>
            </w:r>
            <w:r w:rsidRPr="009D1D46">
              <w:rPr>
                <w:sz w:val="28"/>
                <w:szCs w:val="28"/>
              </w:rPr>
              <w:t xml:space="preserve">не менее </w:t>
            </w:r>
            <w:r>
              <w:rPr>
                <w:sz w:val="28"/>
                <w:szCs w:val="28"/>
              </w:rPr>
              <w:t>24 месяцев или 100000км пробега.</w:t>
            </w:r>
          </w:p>
        </w:tc>
      </w:tr>
    </w:tbl>
    <w:p w:rsidR="00BC205A" w:rsidRDefault="00BC205A" w:rsidP="00BC205A">
      <w:pPr>
        <w:jc w:val="center"/>
        <w:rPr>
          <w:sz w:val="28"/>
          <w:szCs w:val="28"/>
        </w:rPr>
      </w:pPr>
    </w:p>
    <w:p w:rsidR="00BC205A" w:rsidRDefault="00BC205A" w:rsidP="00BC205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9. ТРЕБОВАНИЯ ПО РЕМОНТНОПРИГОДНОСТИ</w:t>
      </w:r>
    </w:p>
    <w:p w:rsidR="00BC205A" w:rsidRDefault="00BC205A" w:rsidP="00BC205A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C205A" w:rsidTr="00F23418">
        <w:tc>
          <w:tcPr>
            <w:tcW w:w="10279" w:type="dxa"/>
          </w:tcPr>
          <w:p w:rsidR="00BC205A" w:rsidRPr="009D1D46" w:rsidRDefault="00BC205A" w:rsidP="00F23418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 xml:space="preserve">Автокран </w:t>
            </w:r>
            <w:proofErr w:type="spellStart"/>
            <w:r>
              <w:rPr>
                <w:bCs/>
                <w:sz w:val="28"/>
                <w:szCs w:val="28"/>
              </w:rPr>
              <w:t>Камаз</w:t>
            </w:r>
            <w:proofErr w:type="spellEnd"/>
            <w:r>
              <w:rPr>
                <w:bCs/>
                <w:sz w:val="28"/>
                <w:szCs w:val="28"/>
              </w:rPr>
              <w:t xml:space="preserve"> или аналог </w:t>
            </w:r>
            <w:r w:rsidRPr="009D1D46">
              <w:rPr>
                <w:sz w:val="28"/>
                <w:szCs w:val="28"/>
              </w:rPr>
              <w:t>долж</w:t>
            </w:r>
            <w:r>
              <w:rPr>
                <w:sz w:val="28"/>
                <w:szCs w:val="28"/>
              </w:rPr>
              <w:t>е</w:t>
            </w:r>
            <w:r w:rsidRPr="009D1D46">
              <w:rPr>
                <w:sz w:val="28"/>
                <w:szCs w:val="28"/>
              </w:rPr>
              <w:t xml:space="preserve">н быть </w:t>
            </w:r>
            <w:proofErr w:type="spellStart"/>
            <w:r w:rsidRPr="009D1D46">
              <w:rPr>
                <w:sz w:val="28"/>
                <w:szCs w:val="28"/>
              </w:rPr>
              <w:t>ремонт</w:t>
            </w:r>
            <w:r>
              <w:rPr>
                <w:sz w:val="28"/>
                <w:szCs w:val="28"/>
              </w:rPr>
              <w:t>н</w:t>
            </w:r>
            <w:r w:rsidRPr="009D1D46">
              <w:rPr>
                <w:sz w:val="28"/>
                <w:szCs w:val="28"/>
              </w:rPr>
              <w:t>опригод</w:t>
            </w:r>
            <w:r>
              <w:rPr>
                <w:sz w:val="28"/>
                <w:szCs w:val="28"/>
              </w:rPr>
              <w:t>ными</w:t>
            </w:r>
            <w:proofErr w:type="spellEnd"/>
          </w:p>
          <w:p w:rsidR="00BC205A" w:rsidRPr="00286E1C" w:rsidRDefault="00BC205A" w:rsidP="00F23418">
            <w:pPr>
              <w:rPr>
                <w:i/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на </w:t>
            </w:r>
            <w:r>
              <w:rPr>
                <w:bCs/>
                <w:sz w:val="28"/>
                <w:szCs w:val="28"/>
              </w:rPr>
              <w:t xml:space="preserve">автокране </w:t>
            </w:r>
            <w:proofErr w:type="spellStart"/>
            <w:r>
              <w:rPr>
                <w:bCs/>
                <w:sz w:val="28"/>
                <w:szCs w:val="28"/>
              </w:rPr>
              <w:t>Камаз</w:t>
            </w:r>
            <w:proofErr w:type="spellEnd"/>
            <w:r>
              <w:rPr>
                <w:bCs/>
                <w:sz w:val="28"/>
                <w:szCs w:val="28"/>
              </w:rPr>
              <w:t xml:space="preserve"> или аналог </w:t>
            </w:r>
            <w:r>
              <w:rPr>
                <w:sz w:val="28"/>
                <w:szCs w:val="28"/>
              </w:rPr>
              <w:t>должна</w:t>
            </w:r>
            <w:r w:rsidRPr="009D1D46">
              <w:rPr>
                <w:sz w:val="28"/>
                <w:szCs w:val="28"/>
              </w:rPr>
              <w:t xml:space="preserve"> присутствовать возможность заменять ч</w:t>
            </w:r>
            <w:r w:rsidRPr="009D1D46">
              <w:rPr>
                <w:sz w:val="28"/>
                <w:szCs w:val="28"/>
              </w:rPr>
              <w:t>а</w:t>
            </w:r>
            <w:r w:rsidRPr="009D1D46">
              <w:rPr>
                <w:sz w:val="28"/>
                <w:szCs w:val="28"/>
              </w:rPr>
              <w:t>сти и агрегаты для ремонта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BC205A" w:rsidRDefault="00BC205A" w:rsidP="00BC205A">
      <w:pPr>
        <w:jc w:val="center"/>
        <w:rPr>
          <w:sz w:val="28"/>
          <w:szCs w:val="28"/>
        </w:rPr>
      </w:pPr>
    </w:p>
    <w:p w:rsidR="00BC205A" w:rsidRDefault="00BC205A" w:rsidP="00BC205A">
      <w:pPr>
        <w:jc w:val="center"/>
        <w:rPr>
          <w:sz w:val="28"/>
          <w:szCs w:val="28"/>
        </w:rPr>
      </w:pPr>
    </w:p>
    <w:p w:rsidR="00BC205A" w:rsidRDefault="00BC205A" w:rsidP="00BC205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10. ТРЕБОВАНИЯ К ОБСЛУЖИВАНИЮ</w:t>
      </w:r>
    </w:p>
    <w:p w:rsidR="00BC205A" w:rsidRDefault="00BC205A" w:rsidP="00BC205A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C205A" w:rsidTr="00F23418">
        <w:tc>
          <w:tcPr>
            <w:tcW w:w="10279" w:type="dxa"/>
          </w:tcPr>
          <w:p w:rsidR="00BC205A" w:rsidRPr="00A9315F" w:rsidRDefault="00BC205A" w:rsidP="00F23418">
            <w:pPr>
              <w:rPr>
                <w:i/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Поставщик должен </w:t>
            </w:r>
            <w:r>
              <w:rPr>
                <w:sz w:val="28"/>
                <w:szCs w:val="28"/>
              </w:rPr>
              <w:t>обладать</w:t>
            </w:r>
            <w:r w:rsidRPr="009D1D4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сервисным</w:t>
            </w:r>
            <w:r w:rsidRPr="009D1D4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центром по </w:t>
            </w:r>
            <w:r w:rsidRPr="009D1D46">
              <w:rPr>
                <w:sz w:val="28"/>
                <w:szCs w:val="28"/>
              </w:rPr>
              <w:t>обслуживани</w:t>
            </w:r>
            <w:r>
              <w:rPr>
                <w:sz w:val="28"/>
                <w:szCs w:val="28"/>
              </w:rPr>
              <w:t>ю</w:t>
            </w:r>
            <w:r w:rsidRPr="009D1D4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 </w:t>
            </w:r>
            <w:r w:rsidRPr="009D1D46">
              <w:rPr>
                <w:sz w:val="28"/>
                <w:szCs w:val="28"/>
              </w:rPr>
              <w:t>гаранти</w:t>
            </w:r>
            <w:r w:rsidRPr="009D1D46">
              <w:rPr>
                <w:sz w:val="28"/>
                <w:szCs w:val="28"/>
              </w:rPr>
              <w:t>й</w:t>
            </w:r>
            <w:r w:rsidRPr="009D1D46">
              <w:rPr>
                <w:sz w:val="28"/>
                <w:szCs w:val="28"/>
              </w:rPr>
              <w:t>но</w:t>
            </w:r>
            <w:r>
              <w:rPr>
                <w:sz w:val="28"/>
                <w:szCs w:val="28"/>
              </w:rPr>
              <w:t>му ремонту или иметь соглашение (договор) на сервисное обслуживание и г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рантийный ремонт в г. Иркутске.</w:t>
            </w:r>
          </w:p>
        </w:tc>
      </w:tr>
    </w:tbl>
    <w:p w:rsidR="00BC205A" w:rsidRDefault="00BC205A" w:rsidP="00BC205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11. ЭКОЛОГИЧЕСКИЕ ТРЕБОВАНИЯ</w:t>
      </w:r>
    </w:p>
    <w:p w:rsidR="00BC205A" w:rsidRDefault="00BC205A" w:rsidP="00BC205A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C205A" w:rsidTr="00F23418">
        <w:tc>
          <w:tcPr>
            <w:tcW w:w="10279" w:type="dxa"/>
          </w:tcPr>
          <w:p w:rsidR="00BC205A" w:rsidRPr="009D1D46" w:rsidRDefault="00BC205A" w:rsidP="00F234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-не менее ЕВРО-4</w:t>
            </w:r>
          </w:p>
        </w:tc>
      </w:tr>
    </w:tbl>
    <w:p w:rsidR="00BC205A" w:rsidRDefault="00BC205A" w:rsidP="00BC205A">
      <w:pPr>
        <w:jc w:val="center"/>
        <w:rPr>
          <w:sz w:val="28"/>
          <w:szCs w:val="28"/>
        </w:rPr>
      </w:pPr>
    </w:p>
    <w:p w:rsidR="00BC205A" w:rsidRDefault="00BC205A" w:rsidP="00BC205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12. ТРЕБОВАНИЯ ПО БЕЗОПАСНОСТИ</w:t>
      </w:r>
    </w:p>
    <w:p w:rsidR="00BC205A" w:rsidRDefault="00BC205A" w:rsidP="00BC205A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C205A" w:rsidTr="00F23418">
        <w:tc>
          <w:tcPr>
            <w:tcW w:w="10279" w:type="dxa"/>
          </w:tcPr>
          <w:p w:rsidR="00BC205A" w:rsidRPr="000F5094" w:rsidRDefault="00BC205A" w:rsidP="00F23418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тормозная система </w:t>
            </w:r>
            <w:r>
              <w:rPr>
                <w:sz w:val="28"/>
                <w:szCs w:val="28"/>
                <w:lang w:val="en-US"/>
              </w:rPr>
              <w:t>ABS</w:t>
            </w:r>
          </w:p>
          <w:p w:rsidR="00BC205A" w:rsidRPr="009D1D46" w:rsidRDefault="00BC205A" w:rsidP="00F23418">
            <w:pPr>
              <w:rPr>
                <w:sz w:val="28"/>
                <w:szCs w:val="28"/>
              </w:rPr>
            </w:pPr>
            <w:r w:rsidRPr="00B333C5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ремни безопасности</w:t>
            </w:r>
          </w:p>
        </w:tc>
      </w:tr>
    </w:tbl>
    <w:p w:rsidR="00BC205A" w:rsidRDefault="00BC205A" w:rsidP="00BC205A">
      <w:pPr>
        <w:jc w:val="center"/>
        <w:rPr>
          <w:sz w:val="28"/>
          <w:szCs w:val="28"/>
        </w:rPr>
      </w:pPr>
    </w:p>
    <w:p w:rsidR="00BC205A" w:rsidRDefault="00BC205A" w:rsidP="00BC205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13. ТРЕБОВАНИЯ К КАЧЕСТВУ И КЛАССИФИКАЦИИ</w:t>
      </w:r>
    </w:p>
    <w:p w:rsidR="00BC205A" w:rsidRDefault="00BC205A" w:rsidP="00BC205A">
      <w:pPr>
        <w:jc w:val="center"/>
        <w:rPr>
          <w:sz w:val="28"/>
          <w:szCs w:val="28"/>
        </w:rPr>
      </w:pPr>
      <w:r>
        <w:rPr>
          <w:sz w:val="28"/>
          <w:szCs w:val="28"/>
        </w:rPr>
        <w:t>ОБОРУДОВАНИЯ</w:t>
      </w:r>
    </w:p>
    <w:p w:rsidR="00BC205A" w:rsidRDefault="00BC205A" w:rsidP="00BC205A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C205A" w:rsidTr="00F23418">
        <w:tc>
          <w:tcPr>
            <w:tcW w:w="10279" w:type="dxa"/>
          </w:tcPr>
          <w:p w:rsidR="00BC205A" w:rsidRPr="009D1D46" w:rsidRDefault="00BC205A" w:rsidP="00F23418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соответствие стандартам РФ</w:t>
            </w:r>
          </w:p>
        </w:tc>
      </w:tr>
    </w:tbl>
    <w:p w:rsidR="00BC205A" w:rsidRDefault="00BC205A" w:rsidP="00BC205A">
      <w:pPr>
        <w:jc w:val="center"/>
        <w:rPr>
          <w:sz w:val="28"/>
          <w:szCs w:val="28"/>
        </w:rPr>
      </w:pPr>
    </w:p>
    <w:p w:rsidR="00BC205A" w:rsidRDefault="00BC205A" w:rsidP="00BC205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14. ТЕХНИЧЕСКОЕ СОПРВОЖДЕНИЕ СТАНДАРТНОГО </w:t>
      </w:r>
    </w:p>
    <w:p w:rsidR="00BC205A" w:rsidRDefault="00BC205A" w:rsidP="00BC205A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ПРОМЫШЛЕННОГО ОБОРУДОВАНИЯ</w:t>
      </w:r>
    </w:p>
    <w:p w:rsidR="00BC205A" w:rsidRDefault="00BC205A" w:rsidP="00BC205A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C205A" w:rsidTr="00F23418">
        <w:tc>
          <w:tcPr>
            <w:tcW w:w="10279" w:type="dxa"/>
          </w:tcPr>
          <w:p w:rsidR="00BC205A" w:rsidRPr="009D1D46" w:rsidRDefault="00BC205A" w:rsidP="00F23418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производитель должен обладать каталогом запасных частей и руководством по ремонту поставляемого оборудования</w:t>
            </w:r>
          </w:p>
        </w:tc>
      </w:tr>
    </w:tbl>
    <w:p w:rsidR="00BC205A" w:rsidRDefault="00BC205A" w:rsidP="00BC205A">
      <w:pPr>
        <w:jc w:val="center"/>
        <w:rPr>
          <w:sz w:val="28"/>
          <w:szCs w:val="28"/>
        </w:rPr>
      </w:pPr>
    </w:p>
    <w:p w:rsidR="00BC205A" w:rsidRDefault="00BC205A" w:rsidP="00BC205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15. ДОПОЛНИТЕЛЬНЫЕ (ИНЫЕ) ТРЕБОВАНИЯ</w:t>
      </w:r>
    </w:p>
    <w:p w:rsidR="00BC205A" w:rsidRDefault="00BC205A" w:rsidP="00BC205A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C205A" w:rsidTr="00F23418">
        <w:tc>
          <w:tcPr>
            <w:tcW w:w="10279" w:type="dxa"/>
          </w:tcPr>
          <w:p w:rsidR="00BC205A" w:rsidRPr="009D1D46" w:rsidRDefault="00BC205A" w:rsidP="00F23418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lastRenderedPageBreak/>
              <w:t>-</w:t>
            </w:r>
            <w:r>
              <w:rPr>
                <w:sz w:val="28"/>
                <w:szCs w:val="28"/>
              </w:rPr>
              <w:t>исполнение для Российской Федерации</w:t>
            </w:r>
          </w:p>
        </w:tc>
      </w:tr>
    </w:tbl>
    <w:p w:rsidR="00BC205A" w:rsidRDefault="00BC205A" w:rsidP="00BC205A">
      <w:pPr>
        <w:jc w:val="center"/>
        <w:rPr>
          <w:sz w:val="28"/>
          <w:szCs w:val="28"/>
        </w:rPr>
      </w:pPr>
    </w:p>
    <w:p w:rsidR="00BC205A" w:rsidRDefault="00BC205A" w:rsidP="00BC205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 16. ТРЕБОВАНИЯ К КОЛИЧЕСТВУ И СРОКУ (ПЕРИОДИЧНОСТИ) </w:t>
      </w:r>
    </w:p>
    <w:p w:rsidR="00BC205A" w:rsidRDefault="00BC205A" w:rsidP="00BC205A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ПОСТАВКИ</w:t>
      </w:r>
    </w:p>
    <w:p w:rsidR="00BC205A" w:rsidRDefault="00BC205A" w:rsidP="00BC205A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C205A" w:rsidTr="00F23418">
        <w:tc>
          <w:tcPr>
            <w:tcW w:w="10279" w:type="dxa"/>
          </w:tcPr>
          <w:p w:rsidR="00BC205A" w:rsidRPr="00011075" w:rsidRDefault="00BC205A" w:rsidP="00F23418">
            <w:pPr>
              <w:jc w:val="both"/>
              <w:rPr>
                <w:bCs/>
                <w:color w:val="000000"/>
                <w:sz w:val="32"/>
              </w:rPr>
            </w:pPr>
            <w:r w:rsidRPr="00011075">
              <w:rPr>
                <w:bCs/>
                <w:color w:val="000000"/>
                <w:sz w:val="28"/>
              </w:rPr>
              <w:t>Дата начала поставки – с момента заключения договора.</w:t>
            </w:r>
          </w:p>
          <w:p w:rsidR="00BC205A" w:rsidRPr="00011075" w:rsidRDefault="00BC205A" w:rsidP="00F23418">
            <w:pPr>
              <w:tabs>
                <w:tab w:val="left" w:pos="142"/>
              </w:tabs>
              <w:jc w:val="both"/>
              <w:rPr>
                <w:bCs/>
                <w:color w:val="000000"/>
                <w:sz w:val="28"/>
              </w:rPr>
            </w:pPr>
            <w:r w:rsidRPr="00011075">
              <w:rPr>
                <w:bCs/>
                <w:color w:val="000000"/>
                <w:sz w:val="28"/>
              </w:rPr>
              <w:t xml:space="preserve">Дата окончания поставки – </w:t>
            </w:r>
            <w:r>
              <w:rPr>
                <w:bCs/>
                <w:color w:val="000000"/>
                <w:sz w:val="28"/>
              </w:rPr>
              <w:t>60 календарных дней.</w:t>
            </w:r>
          </w:p>
        </w:tc>
      </w:tr>
    </w:tbl>
    <w:p w:rsidR="00BC205A" w:rsidRDefault="00BC205A" w:rsidP="00BC205A">
      <w:pPr>
        <w:jc w:val="center"/>
        <w:rPr>
          <w:sz w:val="28"/>
          <w:szCs w:val="28"/>
        </w:rPr>
      </w:pPr>
    </w:p>
    <w:p w:rsidR="00BC205A" w:rsidRDefault="00BC205A" w:rsidP="00BC205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17. ТРЕБОВАНИЕ К ФОРМЕ ПРЕДСТАВЛЯЕМОЙ ИНФОРМАЦИИ</w:t>
      </w:r>
    </w:p>
    <w:p w:rsidR="00BC205A" w:rsidRDefault="00BC205A" w:rsidP="00BC205A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C205A" w:rsidTr="00F23418">
        <w:tc>
          <w:tcPr>
            <w:tcW w:w="10279" w:type="dxa"/>
          </w:tcPr>
          <w:p w:rsidR="00BC205A" w:rsidRPr="00011075" w:rsidRDefault="00BC205A" w:rsidP="00F23418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-отсутствует.</w:t>
            </w:r>
          </w:p>
        </w:tc>
      </w:tr>
    </w:tbl>
    <w:p w:rsidR="00BC205A" w:rsidRDefault="00BC205A" w:rsidP="00BC205A">
      <w:pPr>
        <w:jc w:val="center"/>
        <w:rPr>
          <w:sz w:val="28"/>
          <w:szCs w:val="28"/>
        </w:rPr>
      </w:pPr>
    </w:p>
    <w:p w:rsidR="00BC205A" w:rsidRDefault="00BC205A" w:rsidP="00BC205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18. ТРЕБОВАНИЯ К ТЕХНИЧЕСКОМУ ОБУЧЕНИЮ ПЕРСОНАЛА ЗАКАЗЧИКА</w:t>
      </w:r>
    </w:p>
    <w:p w:rsidR="00BC205A" w:rsidRDefault="00BC205A" w:rsidP="00BC205A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C205A" w:rsidTr="00F23418">
        <w:tc>
          <w:tcPr>
            <w:tcW w:w="10279" w:type="dxa"/>
          </w:tcPr>
          <w:p w:rsidR="00BC205A" w:rsidRPr="006B3A5E" w:rsidRDefault="00BC205A" w:rsidP="00F23418">
            <w:pPr>
              <w:rPr>
                <w:sz w:val="28"/>
                <w:szCs w:val="28"/>
              </w:rPr>
            </w:pPr>
            <w:r w:rsidRPr="006B3A5E">
              <w:rPr>
                <w:sz w:val="28"/>
                <w:szCs w:val="28"/>
              </w:rPr>
              <w:t xml:space="preserve">- Поставщик должен провести инструктаж </w:t>
            </w:r>
            <w:r>
              <w:rPr>
                <w:sz w:val="28"/>
                <w:szCs w:val="28"/>
              </w:rPr>
              <w:t>водителя</w:t>
            </w:r>
            <w:r w:rsidRPr="006B3A5E">
              <w:rPr>
                <w:sz w:val="28"/>
                <w:szCs w:val="28"/>
              </w:rPr>
              <w:t xml:space="preserve"> по использованию оборудов</w:t>
            </w:r>
            <w:r w:rsidRPr="006B3A5E">
              <w:rPr>
                <w:sz w:val="28"/>
                <w:szCs w:val="28"/>
              </w:rPr>
              <w:t>а</w:t>
            </w:r>
            <w:r w:rsidRPr="006B3A5E">
              <w:rPr>
                <w:sz w:val="28"/>
                <w:szCs w:val="28"/>
              </w:rPr>
              <w:t>ния и ежедневного обслуживания. Инструктаж должен быть проведен по адресу поставки.</w:t>
            </w:r>
          </w:p>
        </w:tc>
      </w:tr>
    </w:tbl>
    <w:p w:rsidR="00BC205A" w:rsidRDefault="00BC205A" w:rsidP="00BC205A">
      <w:pPr>
        <w:jc w:val="center"/>
        <w:rPr>
          <w:sz w:val="28"/>
          <w:szCs w:val="28"/>
        </w:rPr>
      </w:pPr>
    </w:p>
    <w:p w:rsidR="00BC205A" w:rsidRDefault="00BC205A" w:rsidP="00BC205A">
      <w:pPr>
        <w:jc w:val="center"/>
        <w:rPr>
          <w:sz w:val="28"/>
          <w:szCs w:val="28"/>
        </w:rPr>
      </w:pPr>
    </w:p>
    <w:p w:rsidR="00BC205A" w:rsidRDefault="00BC205A" w:rsidP="00BC205A">
      <w:pPr>
        <w:jc w:val="center"/>
        <w:rPr>
          <w:sz w:val="28"/>
          <w:szCs w:val="28"/>
        </w:rPr>
      </w:pPr>
    </w:p>
    <w:p w:rsidR="00BC205A" w:rsidRDefault="00BC205A" w:rsidP="00BC205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19. ПЕРЕЧЕНЬ ПРИНЯТЫХ СОКРАЩЕНИЙ</w:t>
      </w:r>
    </w:p>
    <w:p w:rsidR="00BC205A" w:rsidRDefault="00BC205A" w:rsidP="00BC205A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815"/>
        <w:gridCol w:w="3416"/>
        <w:gridCol w:w="5907"/>
      </w:tblGrid>
      <w:tr w:rsidR="00BC205A" w:rsidTr="00F23418">
        <w:tc>
          <w:tcPr>
            <w:tcW w:w="817" w:type="dxa"/>
          </w:tcPr>
          <w:p w:rsidR="00BC205A" w:rsidRDefault="00BC205A" w:rsidP="00F234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BC205A" w:rsidRDefault="00BC205A" w:rsidP="00F23418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3426" w:type="dxa"/>
            <w:vAlign w:val="center"/>
          </w:tcPr>
          <w:p w:rsidR="00BC205A" w:rsidRDefault="00BC205A" w:rsidP="00F234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Сокращение</w:t>
            </w:r>
          </w:p>
        </w:tc>
        <w:tc>
          <w:tcPr>
            <w:tcW w:w="5930" w:type="dxa"/>
            <w:vAlign w:val="center"/>
          </w:tcPr>
          <w:p w:rsidR="00BC205A" w:rsidRDefault="00BC205A" w:rsidP="00F234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Расшифровка сокращения</w:t>
            </w:r>
          </w:p>
        </w:tc>
      </w:tr>
      <w:tr w:rsidR="00BC205A" w:rsidTr="00F23418">
        <w:tc>
          <w:tcPr>
            <w:tcW w:w="817" w:type="dxa"/>
          </w:tcPr>
          <w:p w:rsidR="00BC205A" w:rsidRDefault="00BC205A" w:rsidP="00F234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426" w:type="dxa"/>
          </w:tcPr>
          <w:p w:rsidR="00BC205A" w:rsidRDefault="00BC205A" w:rsidP="00F234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ПТС</w:t>
            </w:r>
          </w:p>
        </w:tc>
        <w:tc>
          <w:tcPr>
            <w:tcW w:w="5930" w:type="dxa"/>
          </w:tcPr>
          <w:p w:rsidR="00BC205A" w:rsidRDefault="00BC205A" w:rsidP="00F234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Паспорт транспортного средства</w:t>
            </w:r>
          </w:p>
        </w:tc>
      </w:tr>
    </w:tbl>
    <w:p w:rsidR="00BC205A" w:rsidRDefault="00BC205A" w:rsidP="00BC205A">
      <w:pPr>
        <w:jc w:val="center"/>
        <w:rPr>
          <w:sz w:val="28"/>
          <w:szCs w:val="28"/>
        </w:rPr>
      </w:pPr>
    </w:p>
    <w:p w:rsidR="00BC205A" w:rsidRDefault="00BC205A" w:rsidP="00BC205A">
      <w:pPr>
        <w:jc w:val="center"/>
        <w:rPr>
          <w:sz w:val="28"/>
          <w:szCs w:val="28"/>
        </w:rPr>
      </w:pPr>
    </w:p>
    <w:p w:rsidR="00BC205A" w:rsidRDefault="00BC205A" w:rsidP="00BC205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20. ПЕРЕЧЕНЬ ПРИЛОЖЕНИЙ</w:t>
      </w:r>
    </w:p>
    <w:p w:rsidR="00BC205A" w:rsidRDefault="00BC205A" w:rsidP="00BC205A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815"/>
        <w:gridCol w:w="7905"/>
        <w:gridCol w:w="1418"/>
      </w:tblGrid>
      <w:tr w:rsidR="00BC205A" w:rsidTr="00F23418">
        <w:tc>
          <w:tcPr>
            <w:tcW w:w="817" w:type="dxa"/>
          </w:tcPr>
          <w:p w:rsidR="00BC205A" w:rsidRDefault="00BC205A" w:rsidP="00F234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BC205A" w:rsidRDefault="00BC205A" w:rsidP="00F23418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7938" w:type="dxa"/>
            <w:vAlign w:val="center"/>
          </w:tcPr>
          <w:p w:rsidR="00BC205A" w:rsidRDefault="00BC205A" w:rsidP="00F234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приложения</w:t>
            </w:r>
          </w:p>
        </w:tc>
        <w:tc>
          <w:tcPr>
            <w:tcW w:w="1418" w:type="dxa"/>
          </w:tcPr>
          <w:p w:rsidR="00BC205A" w:rsidRDefault="00BC205A" w:rsidP="00F234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</w:t>
            </w:r>
          </w:p>
          <w:p w:rsidR="00BC205A" w:rsidRDefault="00BC205A" w:rsidP="00F234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страницы</w:t>
            </w:r>
          </w:p>
        </w:tc>
      </w:tr>
      <w:tr w:rsidR="00BC205A" w:rsidTr="00F23418">
        <w:tc>
          <w:tcPr>
            <w:tcW w:w="817" w:type="dxa"/>
          </w:tcPr>
          <w:p w:rsidR="00BC205A" w:rsidRDefault="00BC205A" w:rsidP="00F234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BC205A" w:rsidRDefault="00BC205A" w:rsidP="00F234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BC205A" w:rsidRDefault="00BC205A" w:rsidP="00F23418">
            <w:pPr>
              <w:jc w:val="center"/>
              <w:rPr>
                <w:sz w:val="28"/>
                <w:szCs w:val="28"/>
              </w:rPr>
            </w:pPr>
          </w:p>
        </w:tc>
      </w:tr>
      <w:tr w:rsidR="00BC205A" w:rsidTr="00F23418">
        <w:tc>
          <w:tcPr>
            <w:tcW w:w="817" w:type="dxa"/>
          </w:tcPr>
          <w:p w:rsidR="00BC205A" w:rsidRDefault="00BC205A" w:rsidP="00F234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BC205A" w:rsidRDefault="00BC205A" w:rsidP="00F234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BC205A" w:rsidRDefault="00BC205A" w:rsidP="00F23418">
            <w:pPr>
              <w:jc w:val="center"/>
              <w:rPr>
                <w:sz w:val="28"/>
                <w:szCs w:val="28"/>
              </w:rPr>
            </w:pPr>
          </w:p>
        </w:tc>
      </w:tr>
    </w:tbl>
    <w:p w:rsidR="00C87330" w:rsidRPr="00C44BE6" w:rsidRDefault="00C87330" w:rsidP="00BC205A">
      <w:pPr>
        <w:jc w:val="center"/>
      </w:pPr>
      <w:bookmarkStart w:id="2" w:name="_GoBack"/>
      <w:bookmarkEnd w:id="2"/>
    </w:p>
    <w:sectPr w:rsidR="00C87330" w:rsidRPr="00C44BE6" w:rsidSect="00321B10">
      <w:headerReference w:type="default" r:id="rId15"/>
      <w:footerReference w:type="default" r:id="rId16"/>
      <w:pgSz w:w="11907" w:h="16840" w:code="9"/>
      <w:pgMar w:top="1134" w:right="567" w:bottom="1134" w:left="1418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064" w:rsidRDefault="00B36064">
      <w:r>
        <w:separator/>
      </w:r>
    </w:p>
  </w:endnote>
  <w:endnote w:type="continuationSeparator" w:id="0">
    <w:p w:rsidR="00B36064" w:rsidRDefault="00B36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Default="00B360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36064" w:rsidRDefault="00B36064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Default="00B36064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36064" w:rsidRPr="00270579" w:rsidRDefault="00B36064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</w:t>
    </w:r>
    <w:r w:rsidR="00554EA4">
      <w:rPr>
        <w:rFonts w:ascii="Times New Roman" w:hAnsi="Times New Roman" w:cs="Times New Roman"/>
        <w:sz w:val="24"/>
        <w:szCs w:val="24"/>
      </w:rPr>
      <w:t>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Pr="00C030AA" w:rsidRDefault="00BC205A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254321971"/>
        <w:docPartObj>
          <w:docPartGallery w:val="Page Numbers (Top of Page)"/>
          <w:docPartUnique/>
        </w:docPartObj>
      </w:sdtPr>
      <w:sdtEndPr/>
      <w:sdtContent>
        <w:r w:rsidR="00B36064" w:rsidRPr="00C030AA">
          <w:rPr>
            <w:rFonts w:ascii="Times New Roman" w:hAnsi="Times New Roman"/>
          </w:rPr>
          <w:t xml:space="preserve">Страница </w:t>
        </w:r>
        <w:r w:rsidR="00B36064" w:rsidRPr="00C030AA">
          <w:rPr>
            <w:rFonts w:ascii="Times New Roman" w:hAnsi="Times New Roman"/>
          </w:rPr>
          <w:fldChar w:fldCharType="begin"/>
        </w:r>
        <w:r w:rsidR="00B36064" w:rsidRPr="00C030AA">
          <w:rPr>
            <w:rFonts w:ascii="Times New Roman" w:hAnsi="Times New Roman"/>
          </w:rPr>
          <w:instrText>PAGE</w:instrText>
        </w:r>
        <w:r w:rsidR="00B36064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B36064" w:rsidRPr="00C030AA">
          <w:rPr>
            <w:rFonts w:ascii="Times New Roman" w:hAnsi="Times New Roman"/>
          </w:rPr>
          <w:fldChar w:fldCharType="end"/>
        </w:r>
        <w:r w:rsidR="00B36064" w:rsidRPr="00C030AA">
          <w:rPr>
            <w:rFonts w:ascii="Times New Roman" w:hAnsi="Times New Roman"/>
          </w:rPr>
          <w:t xml:space="preserve"> из </w:t>
        </w:r>
        <w:r w:rsidR="00B36064" w:rsidRPr="00C030AA">
          <w:rPr>
            <w:rFonts w:ascii="Times New Roman" w:hAnsi="Times New Roman"/>
          </w:rPr>
          <w:fldChar w:fldCharType="begin"/>
        </w:r>
        <w:r w:rsidR="00B36064" w:rsidRPr="00C030AA">
          <w:rPr>
            <w:rFonts w:ascii="Times New Roman" w:hAnsi="Times New Roman"/>
          </w:rPr>
          <w:instrText>NUMPAGES</w:instrText>
        </w:r>
        <w:r w:rsidR="00B36064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B36064" w:rsidRPr="00C030AA">
          <w:rPr>
            <w:rFonts w:ascii="Times New Roman" w:hAnsi="Times New Roman"/>
          </w:rPr>
          <w:fldChar w:fldCharType="end"/>
        </w:r>
      </w:sdtContent>
    </w:sdt>
    <w:r w:rsidR="00B36064" w:rsidRPr="00C030AA">
      <w:rPr>
        <w:rFonts w:ascii="Times New Roman" w:hAnsi="Times New Roman" w:cs="Times New Roman"/>
      </w:rPr>
      <w:t xml:space="preserve"> </w:t>
    </w:r>
  </w:p>
  <w:p w:rsidR="00B36064" w:rsidRPr="00C030AA" w:rsidRDefault="00B36064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B36064" w:rsidRPr="00C030AA" w:rsidRDefault="00B36064" w:rsidP="00321B1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064" w:rsidRDefault="00B36064">
      <w:r>
        <w:separator/>
      </w:r>
    </w:p>
  </w:footnote>
  <w:footnote w:type="continuationSeparator" w:id="0">
    <w:p w:rsidR="00B36064" w:rsidRDefault="00B360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Pr="00723913" w:rsidRDefault="00B36064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B36064" w:rsidRPr="00723913" w:rsidRDefault="00B36064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B36064" w:rsidRPr="00723913" w:rsidRDefault="00B36064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Pr="00723913" w:rsidRDefault="00B36064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B36064" w:rsidRDefault="00B3606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C6D6C42"/>
    <w:multiLevelType w:val="hybridMultilevel"/>
    <w:tmpl w:val="E8B2AC84"/>
    <w:lvl w:ilvl="0" w:tplc="B276E3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2F3D64F9"/>
    <w:multiLevelType w:val="hybridMultilevel"/>
    <w:tmpl w:val="1968F56C"/>
    <w:lvl w:ilvl="0" w:tplc="451CD648">
      <w:start w:val="4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2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25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7"/>
  </w:num>
  <w:num w:numId="7">
    <w:abstractNumId w:val="3"/>
  </w:num>
  <w:num w:numId="8">
    <w:abstractNumId w:val="14"/>
  </w:num>
  <w:num w:numId="9">
    <w:abstractNumId w:val="2"/>
  </w:num>
  <w:num w:numId="10">
    <w:abstractNumId w:val="15"/>
  </w:num>
  <w:num w:numId="11">
    <w:abstractNumId w:val="24"/>
  </w:num>
  <w:num w:numId="12">
    <w:abstractNumId w:val="9"/>
  </w:num>
  <w:num w:numId="13">
    <w:abstractNumId w:val="19"/>
  </w:num>
  <w:num w:numId="14">
    <w:abstractNumId w:val="11"/>
  </w:num>
  <w:num w:numId="15">
    <w:abstractNumId w:val="6"/>
  </w:num>
  <w:num w:numId="16">
    <w:abstractNumId w:val="10"/>
  </w:num>
  <w:num w:numId="17">
    <w:abstractNumId w:val="26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2"/>
  </w:num>
  <w:num w:numId="22">
    <w:abstractNumId w:val="21"/>
  </w:num>
  <w:num w:numId="23">
    <w:abstractNumId w:val="23"/>
  </w:num>
  <w:num w:numId="24">
    <w:abstractNumId w:val="16"/>
  </w:num>
  <w:num w:numId="25">
    <w:abstractNumId w:val="22"/>
  </w:num>
  <w:num w:numId="26">
    <w:abstractNumId w:val="13"/>
  </w:num>
  <w:num w:numId="27">
    <w:abstractNumId w:va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4B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2E3B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24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256E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1B10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628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4BE7"/>
    <w:rsid w:val="004D6EE2"/>
    <w:rsid w:val="004E5A4E"/>
    <w:rsid w:val="004F3F84"/>
    <w:rsid w:val="004F46C4"/>
    <w:rsid w:val="004F4708"/>
    <w:rsid w:val="004F5DFF"/>
    <w:rsid w:val="004F78CE"/>
    <w:rsid w:val="0050026E"/>
    <w:rsid w:val="00503E7A"/>
    <w:rsid w:val="00504C4A"/>
    <w:rsid w:val="00504E51"/>
    <w:rsid w:val="00505C97"/>
    <w:rsid w:val="00506E47"/>
    <w:rsid w:val="00507242"/>
    <w:rsid w:val="00510E75"/>
    <w:rsid w:val="00513217"/>
    <w:rsid w:val="00514E00"/>
    <w:rsid w:val="00515B73"/>
    <w:rsid w:val="0051689C"/>
    <w:rsid w:val="00520960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54EA4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299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05AB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3E80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34FF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1880"/>
    <w:rsid w:val="00963D48"/>
    <w:rsid w:val="00964E64"/>
    <w:rsid w:val="00973A1D"/>
    <w:rsid w:val="00973E61"/>
    <w:rsid w:val="00980074"/>
    <w:rsid w:val="00981BF7"/>
    <w:rsid w:val="00984DC4"/>
    <w:rsid w:val="00986826"/>
    <w:rsid w:val="00991255"/>
    <w:rsid w:val="00992EBF"/>
    <w:rsid w:val="009936F6"/>
    <w:rsid w:val="00995637"/>
    <w:rsid w:val="009962AB"/>
    <w:rsid w:val="00996482"/>
    <w:rsid w:val="009A164C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4F75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064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053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988"/>
    <w:rsid w:val="00BB1A4A"/>
    <w:rsid w:val="00BB2494"/>
    <w:rsid w:val="00BB25FF"/>
    <w:rsid w:val="00BB3229"/>
    <w:rsid w:val="00BB4541"/>
    <w:rsid w:val="00BB734C"/>
    <w:rsid w:val="00BC205A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682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BAA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E699F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3713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E7485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36CE4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41A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42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224A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96188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styleId="afffb">
    <w:name w:val="Strong"/>
    <w:basedOn w:val="a3"/>
    <w:uiPriority w:val="22"/>
    <w:qFormat/>
    <w:rsid w:val="00991255"/>
    <w:rPr>
      <w:b/>
      <w:bCs/>
    </w:rPr>
  </w:style>
  <w:style w:type="character" w:customStyle="1" w:styleId="afffc">
    <w:name w:val="Подпись к таблице_"/>
    <w:basedOn w:val="a3"/>
    <w:link w:val="19"/>
    <w:uiPriority w:val="99"/>
    <w:rsid w:val="004D4BE7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c"/>
    <w:uiPriority w:val="99"/>
    <w:rsid w:val="004D4BE7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TableParagraph">
    <w:name w:val="Table Paragraph"/>
    <w:basedOn w:val="a2"/>
    <w:uiPriority w:val="1"/>
    <w:qFormat/>
    <w:rsid w:val="00B36064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96188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styleId="afffb">
    <w:name w:val="Strong"/>
    <w:basedOn w:val="a3"/>
    <w:uiPriority w:val="22"/>
    <w:qFormat/>
    <w:rsid w:val="00991255"/>
    <w:rPr>
      <w:b/>
      <w:bCs/>
    </w:rPr>
  </w:style>
  <w:style w:type="character" w:customStyle="1" w:styleId="afffc">
    <w:name w:val="Подпись к таблице_"/>
    <w:basedOn w:val="a3"/>
    <w:link w:val="19"/>
    <w:uiPriority w:val="99"/>
    <w:rsid w:val="004D4BE7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c"/>
    <w:uiPriority w:val="99"/>
    <w:rsid w:val="004D4BE7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TableParagraph">
    <w:name w:val="Table Paragraph"/>
    <w:basedOn w:val="a2"/>
    <w:uiPriority w:val="1"/>
    <w:qFormat/>
    <w:rsid w:val="00B36064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FCFC7090-60FB-46D2-99E4-58DBF38E8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107</TotalTime>
  <Pages>7</Pages>
  <Words>1100</Words>
  <Characters>8255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9337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38</cp:revision>
  <cp:lastPrinted>2014-09-24T14:39:00Z</cp:lastPrinted>
  <dcterms:created xsi:type="dcterms:W3CDTF">2013-12-04T11:06:00Z</dcterms:created>
  <dcterms:modified xsi:type="dcterms:W3CDTF">2015-04-02T14:29:00Z</dcterms:modified>
</cp:coreProperties>
</file>