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23585F" w:rsidRDefault="0023585F" w:rsidP="0023585F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оказание услуг по эксплуатации взрывопожароопасного производственного объекта (ВПОПО) системы </w:t>
      </w:r>
      <w:proofErr w:type="spellStart"/>
      <w:r>
        <w:rPr>
          <w:b/>
          <w:bCs/>
          <w:sz w:val="28"/>
          <w:szCs w:val="28"/>
        </w:rPr>
        <w:t>газопотребления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Нижегородского отделения филиала «Приволжский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3585F" w:rsidRPr="00034FE2" w:rsidRDefault="0023585F" w:rsidP="0023585F">
      <w:pPr>
        <w:jc w:val="center"/>
      </w:pPr>
      <w:bookmarkStart w:id="0" w:name="_Toc341885286"/>
      <w:r w:rsidRPr="00034FE2">
        <w:lastRenderedPageBreak/>
        <w:t>Техническое задание</w:t>
      </w:r>
    </w:p>
    <w:p w:rsidR="0023585F" w:rsidRPr="00034FE2" w:rsidRDefault="0023585F" w:rsidP="0023585F">
      <w:pPr>
        <w:jc w:val="center"/>
      </w:pPr>
      <w:r w:rsidRPr="00034FE2">
        <w:t xml:space="preserve"> на оказание услуг </w:t>
      </w:r>
    </w:p>
    <w:p w:rsidR="0023585F" w:rsidRPr="00034FE2" w:rsidRDefault="0023585F" w:rsidP="0023585F">
      <w:pPr>
        <w:jc w:val="center"/>
      </w:pPr>
    </w:p>
    <w:p w:rsidR="0023585F" w:rsidRPr="00034FE2" w:rsidRDefault="0023585F" w:rsidP="0023585F">
      <w:pPr>
        <w:jc w:val="center"/>
      </w:pPr>
      <w:r w:rsidRPr="00034FE2">
        <w:t>СОДЕРЖАНИЕ</w:t>
      </w:r>
    </w:p>
    <w:p w:rsidR="0023585F" w:rsidRPr="00034FE2" w:rsidRDefault="0023585F" w:rsidP="0023585F">
      <w:pPr>
        <w:jc w:val="center"/>
      </w:pPr>
    </w:p>
    <w:p w:rsidR="0023585F" w:rsidRPr="00034FE2" w:rsidRDefault="0023585F" w:rsidP="0023585F"/>
    <w:p w:rsidR="0023585F" w:rsidRPr="00034FE2" w:rsidRDefault="0023585F" w:rsidP="0023585F">
      <w:r w:rsidRPr="00034FE2">
        <w:t>РАЗДЕЛ 1. НАИМЕНОВАНИЕ УСЛУГИ</w:t>
      </w:r>
    </w:p>
    <w:p w:rsidR="0023585F" w:rsidRPr="00034FE2" w:rsidRDefault="0023585F" w:rsidP="0023585F">
      <w:r w:rsidRPr="00034FE2">
        <w:t>РАЗДЕЛ 2. ОПИСАНИЕ УСЛУГ</w:t>
      </w:r>
    </w:p>
    <w:p w:rsidR="0023585F" w:rsidRPr="00034FE2" w:rsidRDefault="0023585F" w:rsidP="0023585F">
      <w:pPr>
        <w:ind w:left="851"/>
      </w:pPr>
      <w:r w:rsidRPr="00034FE2">
        <w:t>Подраздел 2.1 Состав (перечень) оказываемых услуг</w:t>
      </w:r>
    </w:p>
    <w:p w:rsidR="0023585F" w:rsidRPr="00034FE2" w:rsidRDefault="0023585F" w:rsidP="0023585F">
      <w:pPr>
        <w:ind w:left="851"/>
      </w:pPr>
      <w:r w:rsidRPr="00034FE2">
        <w:t>Подраздел 2.2 Описание оказываемых услуг</w:t>
      </w:r>
    </w:p>
    <w:p w:rsidR="0023585F" w:rsidRPr="00034FE2" w:rsidRDefault="0023585F" w:rsidP="0023585F">
      <w:r w:rsidRPr="00034FE2">
        <w:t>РАЗДЕЛ 3. ТРЕБОВАНИЯ К УСЛУГАМ</w:t>
      </w:r>
    </w:p>
    <w:p w:rsidR="0023585F" w:rsidRPr="00034FE2" w:rsidRDefault="0023585F" w:rsidP="0023585F">
      <w:pPr>
        <w:ind w:left="851"/>
      </w:pPr>
      <w:r w:rsidRPr="00034FE2">
        <w:t>Подраздел 3.1 Общие требования</w:t>
      </w:r>
    </w:p>
    <w:p w:rsidR="0023585F" w:rsidRPr="00034FE2" w:rsidRDefault="0023585F" w:rsidP="0023585F">
      <w:pPr>
        <w:ind w:left="851"/>
      </w:pPr>
      <w:r w:rsidRPr="00034FE2">
        <w:t>Подраздел 3.2 Требования к качеству оказываемых услуг</w:t>
      </w:r>
    </w:p>
    <w:p w:rsidR="0023585F" w:rsidRPr="00034FE2" w:rsidRDefault="0023585F" w:rsidP="0023585F">
      <w:pPr>
        <w:ind w:left="851"/>
      </w:pPr>
      <w:r w:rsidRPr="00034FE2">
        <w:t>Подраздел 3.3 Требования к безопасности оказания услуг и безопасности результата оказанных услуг</w:t>
      </w:r>
    </w:p>
    <w:p w:rsidR="0023585F" w:rsidRPr="00034FE2" w:rsidRDefault="0023585F" w:rsidP="0023585F">
      <w:r w:rsidRPr="00034FE2">
        <w:t>РАЗДЕЛ 4. РЕЗУЛЬТАТ ОКАЗАННЫХ УСЛУГ</w:t>
      </w:r>
    </w:p>
    <w:p w:rsidR="0023585F" w:rsidRPr="00034FE2" w:rsidRDefault="0023585F" w:rsidP="0023585F">
      <w:pPr>
        <w:ind w:left="851"/>
      </w:pPr>
      <w:r w:rsidRPr="00034FE2">
        <w:t>Подраздел 4.1 Описание конечного результата оказанных услуг</w:t>
      </w:r>
    </w:p>
    <w:p w:rsidR="0023585F" w:rsidRPr="00034FE2" w:rsidRDefault="0023585F" w:rsidP="0023585F">
      <w:pPr>
        <w:ind w:left="851"/>
      </w:pPr>
      <w:r w:rsidRPr="00034FE2">
        <w:t>Подраздел 4.2 Требования по приемке услуг</w:t>
      </w:r>
    </w:p>
    <w:p w:rsidR="0023585F" w:rsidRPr="00034FE2" w:rsidRDefault="0023585F" w:rsidP="0023585F">
      <w:pPr>
        <w:ind w:left="851"/>
      </w:pPr>
      <w:r w:rsidRPr="00034FE2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3585F" w:rsidRPr="00034FE2" w:rsidRDefault="0023585F" w:rsidP="0023585F">
      <w:r w:rsidRPr="00034FE2">
        <w:t>РАЗДЕЛ 5. ПЕРЕЧЕНЬ ПРИНЯТЫХ СОКРАЩЕНИЙ</w:t>
      </w:r>
    </w:p>
    <w:p w:rsidR="0023585F" w:rsidRPr="00034FE2" w:rsidRDefault="0023585F" w:rsidP="0023585F">
      <w:r w:rsidRPr="00034FE2">
        <w:t>РАЗДЕЛ 6. ПЕРЕЧЕНЬ ПРИЛОЖЕНИЙ</w:t>
      </w:r>
    </w:p>
    <w:p w:rsidR="0023585F" w:rsidRPr="00034FE2" w:rsidRDefault="0023585F" w:rsidP="0023585F">
      <w:pPr>
        <w:jc w:val="center"/>
        <w:rPr>
          <w:i/>
          <w:iCs/>
          <w:sz w:val="26"/>
          <w:szCs w:val="26"/>
        </w:rPr>
      </w:pPr>
      <w:r w:rsidRPr="00034FE2">
        <w:rPr>
          <w:i/>
          <w:iCs/>
          <w:sz w:val="26"/>
          <w:szCs w:val="26"/>
        </w:rPr>
        <w:br w:type="page"/>
      </w:r>
    </w:p>
    <w:p w:rsidR="0023585F" w:rsidRPr="00034FE2" w:rsidRDefault="0023585F" w:rsidP="0023585F">
      <w:pPr>
        <w:jc w:val="center"/>
      </w:pPr>
      <w:r w:rsidRPr="00034FE2">
        <w:lastRenderedPageBreak/>
        <w:t>РАЗДЕЛ 1. НАИМЕНОВАНИЕ УСЛУГИ</w:t>
      </w:r>
    </w:p>
    <w:p w:rsidR="0023585F" w:rsidRPr="00034FE2" w:rsidRDefault="0023585F" w:rsidP="0023585F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585F" w:rsidRPr="00034FE2" w:rsidTr="00B24EC0">
        <w:trPr>
          <w:trHeight w:val="319"/>
        </w:trPr>
        <w:tc>
          <w:tcPr>
            <w:tcW w:w="9639" w:type="dxa"/>
          </w:tcPr>
          <w:bookmarkEnd w:id="0"/>
          <w:p w:rsidR="0023585F" w:rsidRPr="00034FE2" w:rsidRDefault="0023585F" w:rsidP="00B24EC0">
            <w:pPr>
              <w:jc w:val="both"/>
              <w:rPr>
                <w:u w:val="single"/>
                <w:shd w:val="clear" w:color="auto" w:fill="FFFFFF"/>
              </w:rPr>
            </w:pPr>
            <w:r w:rsidRPr="00034FE2">
              <w:t xml:space="preserve">Эксплуатация </w:t>
            </w:r>
            <w:r w:rsidRPr="00034FE2">
              <w:rPr>
                <w:bCs/>
              </w:rPr>
              <w:t xml:space="preserve">взрывопожароопасного производственного объекта </w:t>
            </w:r>
            <w:r w:rsidRPr="00034FE2">
              <w:t xml:space="preserve"> (ВПОПО) системы </w:t>
            </w:r>
            <w:proofErr w:type="spellStart"/>
            <w:r w:rsidRPr="00034FE2">
              <w:t>газопотребления</w:t>
            </w:r>
            <w:proofErr w:type="spellEnd"/>
            <w:r w:rsidRPr="00034FE2">
              <w:t xml:space="preserve"> Нижегородского отделения филиала "</w:t>
            </w:r>
            <w:proofErr w:type="gramStart"/>
            <w:r w:rsidRPr="00034FE2">
              <w:t>Приволжский</w:t>
            </w:r>
            <w:proofErr w:type="gramEnd"/>
            <w:r w:rsidRPr="00034FE2">
              <w:t xml:space="preserve"> территориальный округ" ФГУП "РосРАО".</w:t>
            </w:r>
            <w:r w:rsidRPr="00034FE2">
              <w:rPr>
                <w:rStyle w:val="afffe"/>
                <w:u w:val="single"/>
              </w:rPr>
              <w:t xml:space="preserve"> </w:t>
            </w:r>
          </w:p>
        </w:tc>
      </w:tr>
    </w:tbl>
    <w:p w:rsidR="0023585F" w:rsidRPr="00034FE2" w:rsidRDefault="0023585F" w:rsidP="0023585F">
      <w:pPr>
        <w:jc w:val="center"/>
      </w:pPr>
    </w:p>
    <w:p w:rsidR="0023585F" w:rsidRPr="00034FE2" w:rsidRDefault="0023585F" w:rsidP="0023585F">
      <w:pPr>
        <w:jc w:val="center"/>
      </w:pPr>
      <w:r w:rsidRPr="00034FE2">
        <w:t>РАЗДЕЛ 2. ОПИСАНИЕ УСЛУГИ</w:t>
      </w:r>
    </w:p>
    <w:p w:rsidR="0023585F" w:rsidRPr="00034FE2" w:rsidRDefault="0023585F" w:rsidP="0023585F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585F" w:rsidRPr="00034FE2" w:rsidTr="00B24EC0">
        <w:trPr>
          <w:trHeight w:val="396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t xml:space="preserve">Подраздел 2.1 Состав (перечень) оказываемых услуг </w:t>
            </w:r>
          </w:p>
        </w:tc>
      </w:tr>
      <w:tr w:rsidR="0023585F" w:rsidRPr="00034FE2" w:rsidTr="00B24EC0">
        <w:trPr>
          <w:trHeight w:val="420"/>
        </w:trPr>
        <w:tc>
          <w:tcPr>
            <w:tcW w:w="9639" w:type="dxa"/>
          </w:tcPr>
          <w:p w:rsidR="0023585F" w:rsidRPr="00034FE2" w:rsidRDefault="0023585F" w:rsidP="00B24EC0">
            <w:pPr>
              <w:jc w:val="both"/>
            </w:pPr>
            <w:r w:rsidRPr="00034FE2">
              <w:t xml:space="preserve">Услуги по эксплуатации ВПОПО системы </w:t>
            </w:r>
            <w:proofErr w:type="spellStart"/>
            <w:r w:rsidRPr="00034FE2">
              <w:t>газопотребления</w:t>
            </w:r>
            <w:proofErr w:type="spellEnd"/>
            <w:r w:rsidRPr="00034FE2">
              <w:t xml:space="preserve"> Нижегородского отделения филиала "</w:t>
            </w:r>
            <w:proofErr w:type="gramStart"/>
            <w:r w:rsidRPr="00034FE2">
              <w:t>Приволжский</w:t>
            </w:r>
            <w:proofErr w:type="gramEnd"/>
            <w:r w:rsidRPr="00034FE2">
              <w:t xml:space="preserve"> территориальный округ" ФГУП "РосРАО".</w:t>
            </w:r>
          </w:p>
        </w:tc>
      </w:tr>
      <w:tr w:rsidR="0023585F" w:rsidRPr="00034FE2" w:rsidTr="00B24EC0">
        <w:trPr>
          <w:trHeight w:val="337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t>Подраздел 2.2 Описание оказываемых услуг</w:t>
            </w:r>
          </w:p>
        </w:tc>
      </w:tr>
      <w:tr w:rsidR="0023585F" w:rsidRPr="00034FE2" w:rsidTr="00B24EC0">
        <w:trPr>
          <w:trHeight w:val="425"/>
        </w:trPr>
        <w:tc>
          <w:tcPr>
            <w:tcW w:w="9639" w:type="dxa"/>
          </w:tcPr>
          <w:p w:rsidR="0023585F" w:rsidRPr="00034FE2" w:rsidRDefault="0023585F" w:rsidP="00B24EC0">
            <w:pPr>
              <w:ind w:left="720"/>
              <w:jc w:val="center"/>
              <w:rPr>
                <w:u w:val="single"/>
              </w:rPr>
            </w:pPr>
            <w:r w:rsidRPr="00034FE2">
              <w:rPr>
                <w:u w:val="single"/>
              </w:rPr>
              <w:t xml:space="preserve">ВПОПО системы </w:t>
            </w:r>
            <w:proofErr w:type="spellStart"/>
            <w:r w:rsidRPr="00034FE2">
              <w:rPr>
                <w:u w:val="single"/>
              </w:rPr>
              <w:t>газопотребления</w:t>
            </w:r>
            <w:proofErr w:type="spellEnd"/>
            <w:r w:rsidRPr="00034FE2">
              <w:rPr>
                <w:u w:val="single"/>
              </w:rPr>
              <w:t xml:space="preserve"> включает в себя:</w:t>
            </w:r>
          </w:p>
          <w:p w:rsidR="0023585F" w:rsidRPr="00034FE2" w:rsidRDefault="0023585F" w:rsidP="00B24EC0">
            <w:pPr>
              <w:pStyle w:val="22"/>
            </w:pPr>
            <w:r w:rsidRPr="00034FE2">
              <w:t>- Газорегуляторный пункт (ГРПН);</w:t>
            </w:r>
          </w:p>
          <w:p w:rsidR="0023585F" w:rsidRPr="00034FE2" w:rsidRDefault="0023585F" w:rsidP="00B24EC0">
            <w:pPr>
              <w:pStyle w:val="22"/>
            </w:pPr>
            <w:r w:rsidRPr="00034FE2">
              <w:t>- Газовая котельная блочная транспортабельная автоматизированная с  двумя водогрейными котлами;</w:t>
            </w:r>
          </w:p>
          <w:p w:rsidR="0023585F" w:rsidRPr="00034FE2" w:rsidRDefault="0023585F" w:rsidP="00B24EC0">
            <w:pPr>
              <w:pStyle w:val="afff"/>
              <w:ind w:left="0"/>
              <w:rPr>
                <w:sz w:val="24"/>
                <w:szCs w:val="24"/>
              </w:rPr>
            </w:pPr>
            <w:r w:rsidRPr="00034FE2">
              <w:rPr>
                <w:sz w:val="24"/>
                <w:szCs w:val="24"/>
              </w:rPr>
              <w:t>- Дымовые трубы.</w:t>
            </w:r>
          </w:p>
          <w:p w:rsidR="0023585F" w:rsidRPr="00034FE2" w:rsidRDefault="0023585F" w:rsidP="00B24EC0">
            <w:pPr>
              <w:pStyle w:val="afff"/>
              <w:jc w:val="center"/>
              <w:rPr>
                <w:sz w:val="24"/>
                <w:szCs w:val="24"/>
                <w:u w:val="single"/>
              </w:rPr>
            </w:pPr>
          </w:p>
          <w:p w:rsidR="0023585F" w:rsidRPr="00034FE2" w:rsidRDefault="0023585F" w:rsidP="00B24EC0">
            <w:pPr>
              <w:pStyle w:val="afff"/>
              <w:jc w:val="center"/>
              <w:rPr>
                <w:sz w:val="24"/>
                <w:szCs w:val="24"/>
                <w:u w:val="single"/>
              </w:rPr>
            </w:pPr>
            <w:r w:rsidRPr="00034FE2">
              <w:rPr>
                <w:sz w:val="24"/>
                <w:szCs w:val="24"/>
                <w:u w:val="single"/>
              </w:rPr>
              <w:t>Эксплуатация включает в себя: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 xml:space="preserve">1. Выполнение комплекса мероприятий, включая </w:t>
            </w:r>
            <w:bookmarkStart w:id="1" w:name="OCRUncertain265"/>
            <w:r w:rsidRPr="00034FE2">
              <w:t>систему</w:t>
            </w:r>
            <w:bookmarkEnd w:id="1"/>
            <w:r w:rsidRPr="00034FE2">
              <w:t xml:space="preserve"> технического обслуживания и ремонта, обеспечивающего содержание взрывопожароопасного производственного объекта в исправном состоянии, соблюдая требования Правил ПБ 12-529-03. Комплекс мероприятий  установлен в  Приложении №1 к техническому заданию.</w:t>
            </w:r>
          </w:p>
          <w:p w:rsidR="0023585F" w:rsidRPr="00034FE2" w:rsidRDefault="0023585F" w:rsidP="00B24EC0">
            <w:pPr>
              <w:pStyle w:val="22"/>
            </w:pPr>
            <w:r w:rsidRPr="00034FE2">
              <w:t xml:space="preserve">2. Плановые работы по обслуживанию и текущему ремонту системы </w:t>
            </w:r>
            <w:proofErr w:type="spellStart"/>
            <w:r w:rsidRPr="00034FE2">
              <w:t>газопотребления</w:t>
            </w:r>
            <w:proofErr w:type="spellEnd"/>
            <w:r w:rsidRPr="00034FE2">
              <w:t xml:space="preserve"> указаны в «Графике производства работ при эксплуатации газового хозяйства и котельного оборудования» Приложение №2 к техническому заданию.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>3. Внеплановые работы по срочным вызовам, газоопасные работы с оформлением наряда-допуска, а также внеплановый ремонт оборудования и представление интересов заказчика в инспектирующих органах.</w:t>
            </w:r>
          </w:p>
          <w:p w:rsidR="0023585F" w:rsidRPr="00034FE2" w:rsidRDefault="0023585F" w:rsidP="00B24EC0">
            <w:pPr>
              <w:pStyle w:val="22"/>
            </w:pPr>
          </w:p>
        </w:tc>
      </w:tr>
    </w:tbl>
    <w:p w:rsidR="0023585F" w:rsidRPr="00034FE2" w:rsidRDefault="0023585F" w:rsidP="0023585F">
      <w:pPr>
        <w:jc w:val="center"/>
      </w:pPr>
    </w:p>
    <w:p w:rsidR="0023585F" w:rsidRPr="00034FE2" w:rsidRDefault="0023585F" w:rsidP="0023585F">
      <w:pPr>
        <w:jc w:val="center"/>
      </w:pPr>
      <w:r w:rsidRPr="00034FE2">
        <w:t>РАЗДЕЛ 3. ТРЕБОВАНИЯ К УСЛУГАМ</w:t>
      </w:r>
    </w:p>
    <w:p w:rsidR="0023585F" w:rsidRPr="00034FE2" w:rsidRDefault="0023585F" w:rsidP="0023585F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t>Подраздел 3.1 Общие требования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both"/>
            </w:pPr>
            <w:r w:rsidRPr="00034FE2">
              <w:rPr>
                <w:u w:val="single"/>
              </w:rPr>
              <w:t>Место оказания услуг:</w:t>
            </w:r>
            <w:r w:rsidRPr="00034FE2">
              <w:t xml:space="preserve"> г. Нижний Новгород, Московское шоссе, д. 302А (Нижегородское отделение филиала «Приволжский территориальный округ» ФГУП «РосРАО»).</w:t>
            </w:r>
          </w:p>
          <w:p w:rsidR="0023585F" w:rsidRPr="00034FE2" w:rsidRDefault="0023585F" w:rsidP="00B24EC0">
            <w:pPr>
              <w:jc w:val="both"/>
            </w:pPr>
          </w:p>
          <w:p w:rsidR="0023585F" w:rsidRPr="00034FE2" w:rsidRDefault="0023585F" w:rsidP="00B24EC0">
            <w:pPr>
              <w:jc w:val="both"/>
            </w:pPr>
            <w:r w:rsidRPr="00034FE2">
              <w:rPr>
                <w:u w:val="single"/>
              </w:rPr>
              <w:t>Сроки и график оказания услуг:</w:t>
            </w:r>
            <w:r w:rsidRPr="00034FE2">
              <w:t xml:space="preserve"> дата начала оказания услуг – 01 января 2015г.; дата окончания оказания услуг – 31 декабря 2015г.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</w:t>
            </w:r>
          </w:p>
          <w:p w:rsidR="0023585F" w:rsidRPr="00034FE2" w:rsidRDefault="0023585F" w:rsidP="00B24EC0">
            <w:pPr>
              <w:jc w:val="both"/>
            </w:pPr>
            <w:r w:rsidRPr="00034FE2">
              <w:rPr>
                <w:u w:val="single"/>
              </w:rPr>
              <w:t xml:space="preserve">График эксплуатации </w:t>
            </w:r>
            <w:proofErr w:type="spellStart"/>
            <w:r w:rsidRPr="00034FE2">
              <w:rPr>
                <w:u w:val="single"/>
              </w:rPr>
              <w:t>взрыво</w:t>
            </w:r>
            <w:proofErr w:type="spellEnd"/>
            <w:r w:rsidRPr="00034FE2">
              <w:rPr>
                <w:u w:val="single"/>
              </w:rPr>
              <w:t xml:space="preserve">-, пожароопасного производственного объекта (система </w:t>
            </w:r>
            <w:proofErr w:type="spellStart"/>
            <w:r w:rsidRPr="00034FE2">
              <w:rPr>
                <w:u w:val="single"/>
              </w:rPr>
              <w:t>газопотребления</w:t>
            </w:r>
            <w:proofErr w:type="spellEnd"/>
            <w:r w:rsidRPr="00034FE2">
              <w:rPr>
                <w:u w:val="single"/>
              </w:rPr>
              <w:t>)</w:t>
            </w:r>
            <w:r w:rsidRPr="00034FE2">
              <w:t xml:space="preserve"> - круглосуточно (с понедельника по воскресенье).</w:t>
            </w:r>
          </w:p>
          <w:p w:rsidR="0023585F" w:rsidRPr="00034FE2" w:rsidRDefault="0023585F" w:rsidP="00B24EC0">
            <w:pPr>
              <w:jc w:val="both"/>
              <w:rPr>
                <w:sz w:val="20"/>
                <w:szCs w:val="20"/>
              </w:rPr>
            </w:pPr>
          </w:p>
          <w:p w:rsidR="0023585F" w:rsidRPr="00034FE2" w:rsidRDefault="0023585F" w:rsidP="00B24EC0">
            <w:pPr>
              <w:jc w:val="both"/>
            </w:pPr>
            <w:r w:rsidRPr="00034FE2">
              <w:t>Исполнитель оказывает услуги своими силами. Исполнитель вправе привлекать к выполнению работ третьих лиц и сторонних организаций только с согласия Заказчика.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t>Подраздел 3.2 Требования к качеству оказываемых услуг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pStyle w:val="afff"/>
              <w:ind w:left="0"/>
              <w:jc w:val="both"/>
              <w:rPr>
                <w:sz w:val="24"/>
                <w:szCs w:val="24"/>
              </w:rPr>
            </w:pPr>
            <w:r w:rsidRPr="00034FE2">
              <w:rPr>
                <w:sz w:val="24"/>
                <w:szCs w:val="24"/>
              </w:rPr>
              <w:t>- Наличие опыта оказания аналогичных услуг.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- Исполнитель обеспечивает соблюдение персоналом требования Правил ПБ 12-529-03, </w:t>
            </w:r>
            <w:r w:rsidRPr="00034FE2">
              <w:lastRenderedPageBreak/>
              <w:t>правил охраны труда при эксплуатации газового хозяйства, правил внутреннего распорядка Заказчика.</w:t>
            </w:r>
          </w:p>
          <w:p w:rsidR="0023585F" w:rsidRPr="00034FE2" w:rsidRDefault="0023585F" w:rsidP="00B24EC0">
            <w:pPr>
              <w:pStyle w:val="afff"/>
              <w:ind w:left="0"/>
              <w:jc w:val="both"/>
              <w:rPr>
                <w:sz w:val="20"/>
                <w:szCs w:val="20"/>
              </w:rPr>
            </w:pPr>
          </w:p>
          <w:p w:rsidR="0023585F" w:rsidRPr="00034FE2" w:rsidRDefault="0023585F" w:rsidP="00B24EC0">
            <w:pPr>
              <w:jc w:val="both"/>
            </w:pPr>
            <w:r w:rsidRPr="00034FE2">
              <w:t>Требования к персоналу:</w:t>
            </w:r>
          </w:p>
          <w:p w:rsidR="0023585F" w:rsidRPr="00034FE2" w:rsidRDefault="0023585F" w:rsidP="00B24EC0">
            <w:pPr>
              <w:jc w:val="both"/>
            </w:pPr>
            <w:r w:rsidRPr="00034FE2">
              <w:t>- Персонал должен быть обучен и аттестован по правилам эксплуатации газового хозяйства;</w:t>
            </w:r>
          </w:p>
          <w:p w:rsidR="0023585F" w:rsidRPr="00034FE2" w:rsidRDefault="0023585F" w:rsidP="00B24EC0">
            <w:pPr>
              <w:jc w:val="both"/>
            </w:pPr>
            <w:r w:rsidRPr="00034FE2">
              <w:t>- Персонал обязан соблюдать режим рабочего времени;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- Персонал </w:t>
            </w:r>
            <w:proofErr w:type="gramStart"/>
            <w:r w:rsidRPr="00034FE2">
              <w:t>обязан бережно относится</w:t>
            </w:r>
            <w:proofErr w:type="gramEnd"/>
            <w:r w:rsidRPr="00034FE2">
              <w:t xml:space="preserve"> к оборудованию Заказчика, не допускать его порчи в процессе оказания услуг.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lastRenderedPageBreak/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both"/>
            </w:pPr>
            <w:r w:rsidRPr="00034FE2">
              <w:t xml:space="preserve">- 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 (трех) рабочих дней с начала работы данных сотрудников. </w:t>
            </w:r>
          </w:p>
          <w:p w:rsidR="0023585F" w:rsidRPr="00034FE2" w:rsidRDefault="0023585F" w:rsidP="00B24EC0">
            <w:pPr>
              <w:jc w:val="both"/>
            </w:pPr>
            <w:r w:rsidRPr="00034FE2">
              <w:t>- Исполнитель самостоятельно за свой счет обеспечивает охрану труда своих сотрудников.</w:t>
            </w:r>
          </w:p>
          <w:p w:rsidR="0023585F" w:rsidRPr="00034FE2" w:rsidRDefault="0023585F" w:rsidP="00B24EC0">
            <w:pPr>
              <w:tabs>
                <w:tab w:val="left" w:pos="993"/>
              </w:tabs>
              <w:jc w:val="both"/>
            </w:pPr>
            <w:r w:rsidRPr="00034FE2">
      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23585F" w:rsidRPr="00034FE2" w:rsidRDefault="0023585F" w:rsidP="00B24EC0">
            <w:pPr>
              <w:tabs>
                <w:tab w:val="left" w:pos="993"/>
              </w:tabs>
              <w:jc w:val="both"/>
            </w:pPr>
            <w:r w:rsidRPr="00034FE2">
              <w:t>- 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23585F" w:rsidRPr="00034FE2" w:rsidRDefault="0023585F" w:rsidP="0023585F">
      <w:pPr>
        <w:jc w:val="center"/>
      </w:pPr>
    </w:p>
    <w:p w:rsidR="0023585F" w:rsidRPr="00034FE2" w:rsidRDefault="0023585F" w:rsidP="0023585F">
      <w:pPr>
        <w:jc w:val="center"/>
      </w:pPr>
      <w:r w:rsidRPr="00034FE2">
        <w:t>РАЗДЕЛ 4. РЕЗУЛЬТАТ ОКАЗАННЫХ УСЛУГ</w:t>
      </w:r>
    </w:p>
    <w:p w:rsidR="0023585F" w:rsidRPr="00034FE2" w:rsidRDefault="0023585F" w:rsidP="0023585F">
      <w:pPr>
        <w:jc w:val="center"/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t>Подраздел 4.1 Описание конечного результата оказанных услуг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both"/>
              <w:rPr>
                <w:b/>
                <w:bCs/>
              </w:rPr>
            </w:pPr>
            <w:r w:rsidRPr="00034FE2">
              <w:rPr>
                <w:bCs/>
              </w:rPr>
              <w:t xml:space="preserve">Эксплуатация котельной с целью </w:t>
            </w:r>
            <w:r w:rsidRPr="00034FE2">
              <w:t>отопления зданий и сооружений, расположенных на производственной площадке</w:t>
            </w:r>
            <w:r w:rsidRPr="00034FE2">
              <w:rPr>
                <w:bCs/>
              </w:rPr>
              <w:t>.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</w:pPr>
            <w:r w:rsidRPr="00034FE2">
              <w:t>Подраздел 4.2 Требования по приемке услуг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both"/>
            </w:pPr>
            <w:r w:rsidRPr="00034FE2">
              <w:t>Приемка услуг осуществляется Заказчиком путем подписания Акта сдачи-приемки оказанных услуг.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center"/>
              <w:rPr>
                <w:i/>
                <w:iCs/>
              </w:rPr>
            </w:pPr>
            <w:r w:rsidRPr="00034FE2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3585F" w:rsidRPr="00034FE2" w:rsidTr="00B24EC0">
        <w:trPr>
          <w:trHeight w:val="385"/>
        </w:trPr>
        <w:tc>
          <w:tcPr>
            <w:tcW w:w="9639" w:type="dxa"/>
          </w:tcPr>
          <w:p w:rsidR="0023585F" w:rsidRPr="00034FE2" w:rsidRDefault="0023585F" w:rsidP="00B24EC0">
            <w:pPr>
              <w:jc w:val="both"/>
            </w:pPr>
            <w:r w:rsidRPr="00034FE2">
              <w:t xml:space="preserve">В 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5 (Пяти) рабочих дней с момента представления его Исполнителем. В 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</w:t>
            </w:r>
            <w:proofErr w:type="gramStart"/>
            <w:r w:rsidRPr="00034FE2">
              <w:t>объемами, представленными в Акте и услуги считаются</w:t>
            </w:r>
            <w:proofErr w:type="gramEnd"/>
            <w:r w:rsidRPr="00034FE2">
              <w:t xml:space="preserve"> принятыми Заказчиком, как оказанные надлежащим образом. Оплата оказанных Исполнителем услуг производится Заказчиком в течение 10 (Десяти) банковских дней с даты подписания акта сдачи-приемки оказанных услуг и выставления </w:t>
            </w:r>
            <w:proofErr w:type="gramStart"/>
            <w:r w:rsidRPr="00034FE2">
              <w:t>счет-фактуры</w:t>
            </w:r>
            <w:proofErr w:type="gramEnd"/>
            <w:r w:rsidRPr="00034FE2">
              <w:t>.</w:t>
            </w:r>
          </w:p>
        </w:tc>
      </w:tr>
    </w:tbl>
    <w:p w:rsidR="0023585F" w:rsidRPr="00034FE2" w:rsidRDefault="0023585F" w:rsidP="0023585F">
      <w:pPr>
        <w:jc w:val="center"/>
        <w:outlineLvl w:val="0"/>
      </w:pPr>
    </w:p>
    <w:p w:rsidR="0023585F" w:rsidRPr="00034FE2" w:rsidRDefault="0023585F" w:rsidP="0023585F">
      <w:pPr>
        <w:ind w:firstLine="567"/>
        <w:jc w:val="center"/>
      </w:pPr>
      <w:r w:rsidRPr="00034FE2">
        <w:t>РАЗДЕЛ 5. ПЕРЕЧЕНЬ ПРИНЯТЫХ СОКРАЩЕНИЙ</w:t>
      </w:r>
    </w:p>
    <w:p w:rsidR="0023585F" w:rsidRPr="00034FE2" w:rsidRDefault="0023585F" w:rsidP="0023585F">
      <w:pPr>
        <w:ind w:firstLine="567"/>
        <w:jc w:val="center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23585F" w:rsidRPr="00034FE2" w:rsidTr="00B24E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85F" w:rsidRPr="00034FE2" w:rsidRDefault="0023585F" w:rsidP="00B24EC0">
            <w:pPr>
              <w:jc w:val="center"/>
            </w:pPr>
            <w:r w:rsidRPr="00034FE2">
              <w:t xml:space="preserve">№ </w:t>
            </w:r>
            <w:proofErr w:type="gramStart"/>
            <w:r w:rsidRPr="00034FE2">
              <w:t>п</w:t>
            </w:r>
            <w:proofErr w:type="gramEnd"/>
            <w:r w:rsidRPr="00034FE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85F" w:rsidRPr="00034FE2" w:rsidRDefault="0023585F" w:rsidP="00B24EC0">
            <w:pPr>
              <w:autoSpaceDE w:val="0"/>
              <w:autoSpaceDN w:val="0"/>
              <w:adjustRightInd w:val="0"/>
              <w:jc w:val="center"/>
            </w:pPr>
            <w:r w:rsidRPr="00034FE2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585F" w:rsidRPr="00034FE2" w:rsidRDefault="0023585F" w:rsidP="00B24EC0">
            <w:pPr>
              <w:jc w:val="center"/>
            </w:pPr>
            <w:r w:rsidRPr="00034FE2">
              <w:t>Расшифровка сокращения</w:t>
            </w:r>
          </w:p>
        </w:tc>
      </w:tr>
      <w:tr w:rsidR="0023585F" w:rsidRPr="00034FE2" w:rsidTr="00B24E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jc w:val="both"/>
            </w:pPr>
            <w:r w:rsidRPr="00034FE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pStyle w:val="afffc"/>
            </w:pPr>
            <w:r w:rsidRPr="00034FE2">
              <w:t>ВПОПО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pStyle w:val="afffc"/>
            </w:pPr>
            <w:r w:rsidRPr="00034FE2">
              <w:t>Взрывопожароопасный производственный объект</w:t>
            </w:r>
          </w:p>
        </w:tc>
      </w:tr>
      <w:tr w:rsidR="0023585F" w:rsidRPr="00034FE2" w:rsidTr="00B24E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jc w:val="both"/>
            </w:pPr>
            <w:r w:rsidRPr="00034FE2"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pStyle w:val="afffc"/>
            </w:pPr>
            <w:r w:rsidRPr="00034FE2">
              <w:t>ФГУП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pStyle w:val="afffc"/>
            </w:pPr>
            <w:r w:rsidRPr="00034FE2">
              <w:t>Федеральное государственное унитарное предприятие</w:t>
            </w:r>
          </w:p>
        </w:tc>
      </w:tr>
      <w:tr w:rsidR="0023585F" w:rsidRPr="00034FE2" w:rsidTr="00B24EC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jc w:val="both"/>
            </w:pPr>
            <w:r w:rsidRPr="00034FE2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pStyle w:val="afffc"/>
            </w:pPr>
            <w:r w:rsidRPr="00034FE2">
              <w:t>ГРПН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5F" w:rsidRPr="00034FE2" w:rsidRDefault="0023585F" w:rsidP="00B24EC0">
            <w:pPr>
              <w:pStyle w:val="afffc"/>
            </w:pPr>
            <w:r w:rsidRPr="00034FE2">
              <w:t>Газорегуляторный пункт</w:t>
            </w:r>
          </w:p>
        </w:tc>
      </w:tr>
    </w:tbl>
    <w:p w:rsidR="0023585F" w:rsidRPr="00034FE2" w:rsidRDefault="0023585F" w:rsidP="0023585F">
      <w:pPr>
        <w:jc w:val="center"/>
        <w:outlineLvl w:val="0"/>
      </w:pPr>
    </w:p>
    <w:p w:rsidR="0023585F" w:rsidRPr="00034FE2" w:rsidRDefault="0023585F" w:rsidP="0023585F">
      <w:pPr>
        <w:jc w:val="center"/>
        <w:outlineLvl w:val="0"/>
      </w:pPr>
    </w:p>
    <w:p w:rsidR="0023585F" w:rsidRPr="00034FE2" w:rsidRDefault="0023585F" w:rsidP="0023585F">
      <w:pPr>
        <w:jc w:val="center"/>
      </w:pPr>
      <w:r w:rsidRPr="00034FE2">
        <w:t>РАЗДЕЛ 6. ПЕРЕЧЕНЬ ПРИЛОЖЕНИЙ</w:t>
      </w:r>
    </w:p>
    <w:p w:rsidR="0023585F" w:rsidRPr="00034FE2" w:rsidRDefault="0023585F" w:rsidP="0023585F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23585F" w:rsidRPr="00034FE2" w:rsidTr="00B24EC0">
        <w:tc>
          <w:tcPr>
            <w:tcW w:w="1682" w:type="dxa"/>
          </w:tcPr>
          <w:p w:rsidR="0023585F" w:rsidRPr="00034FE2" w:rsidRDefault="0023585F" w:rsidP="00B24EC0">
            <w:pPr>
              <w:jc w:val="center"/>
            </w:pPr>
            <w:r w:rsidRPr="00034FE2">
              <w:t>Номер приложения</w:t>
            </w:r>
          </w:p>
        </w:tc>
        <w:tc>
          <w:tcPr>
            <w:tcW w:w="5858" w:type="dxa"/>
          </w:tcPr>
          <w:p w:rsidR="0023585F" w:rsidRPr="00034FE2" w:rsidRDefault="0023585F" w:rsidP="00B24EC0">
            <w:pPr>
              <w:jc w:val="center"/>
            </w:pPr>
            <w:r w:rsidRPr="00034FE2">
              <w:t>Наименование приложения</w:t>
            </w:r>
          </w:p>
        </w:tc>
        <w:tc>
          <w:tcPr>
            <w:tcW w:w="2099" w:type="dxa"/>
          </w:tcPr>
          <w:p w:rsidR="0023585F" w:rsidRPr="00034FE2" w:rsidRDefault="0023585F" w:rsidP="00B24EC0">
            <w:pPr>
              <w:jc w:val="center"/>
            </w:pPr>
            <w:r w:rsidRPr="00034FE2">
              <w:t>Номер страницы</w:t>
            </w:r>
          </w:p>
        </w:tc>
      </w:tr>
      <w:tr w:rsidR="0023585F" w:rsidRPr="00034FE2" w:rsidTr="00B24EC0">
        <w:tc>
          <w:tcPr>
            <w:tcW w:w="1682" w:type="dxa"/>
            <w:vAlign w:val="center"/>
          </w:tcPr>
          <w:p w:rsidR="0023585F" w:rsidRPr="00034FE2" w:rsidRDefault="0023585F" w:rsidP="00B24EC0">
            <w:pPr>
              <w:jc w:val="center"/>
            </w:pPr>
            <w:r w:rsidRPr="00034FE2">
              <w:t>1</w:t>
            </w:r>
          </w:p>
        </w:tc>
        <w:tc>
          <w:tcPr>
            <w:tcW w:w="5858" w:type="dxa"/>
          </w:tcPr>
          <w:p w:rsidR="0023585F" w:rsidRPr="00034FE2" w:rsidRDefault="0023585F" w:rsidP="00B24EC0">
            <w:pPr>
              <w:jc w:val="both"/>
            </w:pPr>
            <w:r w:rsidRPr="00034FE2">
              <w:t xml:space="preserve">Комплекс </w:t>
            </w:r>
            <w:proofErr w:type="gramStart"/>
            <w:r w:rsidRPr="00034FE2">
              <w:t>мероприятий</w:t>
            </w:r>
            <w:proofErr w:type="gramEnd"/>
            <w:r w:rsidRPr="00034FE2">
              <w:t xml:space="preserve"> обеспечивающий содержание взрывопожароопасного производственного объекта в исправном состоянии</w:t>
            </w:r>
          </w:p>
        </w:tc>
        <w:tc>
          <w:tcPr>
            <w:tcW w:w="2099" w:type="dxa"/>
          </w:tcPr>
          <w:p w:rsidR="0023585F" w:rsidRPr="00034FE2" w:rsidRDefault="0023585F" w:rsidP="00B24EC0">
            <w:pPr>
              <w:jc w:val="center"/>
            </w:pPr>
            <w:r w:rsidRPr="00034FE2">
              <w:t>7</w:t>
            </w:r>
          </w:p>
        </w:tc>
      </w:tr>
      <w:tr w:rsidR="0023585F" w:rsidRPr="00034FE2" w:rsidTr="00B24EC0">
        <w:tc>
          <w:tcPr>
            <w:tcW w:w="1682" w:type="dxa"/>
            <w:vAlign w:val="center"/>
          </w:tcPr>
          <w:p w:rsidR="0023585F" w:rsidRPr="00034FE2" w:rsidRDefault="0023585F" w:rsidP="00B24EC0">
            <w:pPr>
              <w:jc w:val="center"/>
            </w:pPr>
            <w:r w:rsidRPr="00034FE2">
              <w:t>2</w:t>
            </w:r>
          </w:p>
        </w:tc>
        <w:tc>
          <w:tcPr>
            <w:tcW w:w="5858" w:type="dxa"/>
          </w:tcPr>
          <w:p w:rsidR="0023585F" w:rsidRPr="00034FE2" w:rsidRDefault="0023585F" w:rsidP="00B24EC0">
            <w:r w:rsidRPr="00034FE2">
              <w:t>График производства работ при эксплуатации</w:t>
            </w:r>
          </w:p>
          <w:p w:rsidR="0023585F" w:rsidRPr="00034FE2" w:rsidRDefault="0023585F" w:rsidP="00B24EC0">
            <w:r w:rsidRPr="00034FE2">
              <w:t xml:space="preserve">системы </w:t>
            </w:r>
            <w:proofErr w:type="spellStart"/>
            <w:r w:rsidRPr="00034FE2">
              <w:t>газопотребления</w:t>
            </w:r>
            <w:proofErr w:type="spellEnd"/>
          </w:p>
        </w:tc>
        <w:tc>
          <w:tcPr>
            <w:tcW w:w="2099" w:type="dxa"/>
          </w:tcPr>
          <w:p w:rsidR="0023585F" w:rsidRPr="00034FE2" w:rsidRDefault="0023585F" w:rsidP="00B24EC0">
            <w:pPr>
              <w:jc w:val="center"/>
            </w:pPr>
            <w:r w:rsidRPr="00034FE2">
              <w:t>9</w:t>
            </w:r>
          </w:p>
        </w:tc>
      </w:tr>
    </w:tbl>
    <w:p w:rsidR="0023585F" w:rsidRPr="00034FE2" w:rsidRDefault="0023585F" w:rsidP="0023585F"/>
    <w:p w:rsidR="0023585F" w:rsidRPr="00034FE2" w:rsidRDefault="0023585F" w:rsidP="0023585F">
      <w:pPr>
        <w:jc w:val="center"/>
        <w:outlineLvl w:val="0"/>
      </w:pPr>
    </w:p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/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P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Default="0023585F" w:rsidP="0023585F">
      <w:pPr>
        <w:jc w:val="right"/>
        <w:rPr>
          <w:sz w:val="22"/>
          <w:szCs w:val="22"/>
          <w:lang w:val="en-US"/>
        </w:rPr>
      </w:pPr>
    </w:p>
    <w:p w:rsidR="0023585F" w:rsidRPr="0023585F" w:rsidRDefault="0023585F" w:rsidP="0023585F">
      <w:pPr>
        <w:jc w:val="right"/>
        <w:rPr>
          <w:sz w:val="22"/>
          <w:szCs w:val="22"/>
          <w:lang w:val="en-US"/>
        </w:rPr>
      </w:pPr>
      <w:bookmarkStart w:id="2" w:name="_GoBack"/>
      <w:bookmarkEnd w:id="2"/>
    </w:p>
    <w:p w:rsidR="0023585F" w:rsidRPr="00034FE2" w:rsidRDefault="0023585F" w:rsidP="0023585F">
      <w:pPr>
        <w:jc w:val="right"/>
        <w:rPr>
          <w:sz w:val="22"/>
          <w:szCs w:val="22"/>
        </w:rPr>
      </w:pPr>
    </w:p>
    <w:p w:rsidR="0023585F" w:rsidRPr="00034FE2" w:rsidRDefault="0023585F" w:rsidP="0023585F">
      <w:pPr>
        <w:jc w:val="right"/>
        <w:rPr>
          <w:sz w:val="22"/>
          <w:szCs w:val="22"/>
        </w:rPr>
      </w:pPr>
      <w:r w:rsidRPr="00034FE2">
        <w:rPr>
          <w:sz w:val="22"/>
          <w:szCs w:val="22"/>
        </w:rPr>
        <w:lastRenderedPageBreak/>
        <w:t>Приложение №1</w:t>
      </w:r>
    </w:p>
    <w:p w:rsidR="0023585F" w:rsidRPr="00034FE2" w:rsidRDefault="0023585F" w:rsidP="0023585F">
      <w:pPr>
        <w:jc w:val="center"/>
        <w:rPr>
          <w:b/>
          <w:sz w:val="20"/>
          <w:szCs w:val="20"/>
        </w:rPr>
      </w:pPr>
    </w:p>
    <w:p w:rsidR="0023585F" w:rsidRPr="00034FE2" w:rsidRDefault="0023585F" w:rsidP="0023585F">
      <w:pPr>
        <w:jc w:val="center"/>
        <w:rPr>
          <w:b/>
        </w:rPr>
      </w:pPr>
      <w:r w:rsidRPr="00034FE2">
        <w:rPr>
          <w:b/>
        </w:rPr>
        <w:t xml:space="preserve">Комплекс </w:t>
      </w:r>
      <w:proofErr w:type="gramStart"/>
      <w:r w:rsidRPr="00034FE2">
        <w:rPr>
          <w:b/>
        </w:rPr>
        <w:t>мероприятий</w:t>
      </w:r>
      <w:proofErr w:type="gramEnd"/>
      <w:r w:rsidRPr="00034FE2">
        <w:rPr>
          <w:b/>
        </w:rPr>
        <w:t xml:space="preserve"> обеспечивающий содержание взрывопожароопасного производственного объекта в исправном состоянии</w:t>
      </w:r>
    </w:p>
    <w:p w:rsidR="0023585F" w:rsidRPr="00034FE2" w:rsidRDefault="0023585F" w:rsidP="0023585F"/>
    <w:p w:rsidR="0023585F" w:rsidRPr="00034FE2" w:rsidRDefault="0023585F" w:rsidP="0023585F">
      <w:pPr>
        <w:jc w:val="both"/>
      </w:pPr>
      <w:r w:rsidRPr="00034FE2">
        <w:t>- Оказание организациям газового хозяйства всесторонней помощи при проведении технического обслуживания газового оборудования, а также пропаганды правил безопасного пользования газом;</w:t>
      </w:r>
    </w:p>
    <w:p w:rsidR="0023585F" w:rsidRPr="00034FE2" w:rsidRDefault="0023585F" w:rsidP="0023585F">
      <w:pPr>
        <w:jc w:val="both"/>
      </w:pPr>
      <w:r w:rsidRPr="00034FE2">
        <w:t>- Выполнять работы по техническому обслуживанию и ремонту;</w:t>
      </w:r>
    </w:p>
    <w:p w:rsidR="0023585F" w:rsidRPr="00034FE2" w:rsidRDefault="0023585F" w:rsidP="0023585F">
      <w:pPr>
        <w:jc w:val="both"/>
      </w:pPr>
      <w:r w:rsidRPr="00034FE2">
        <w:t>- Иметь акты о разграничении сфер деятельности с организациями, выполняющими работы по техническому обслуживанию и ремонту объектов газового хозяйства по договорам;</w:t>
      </w:r>
    </w:p>
    <w:p w:rsidR="0023585F" w:rsidRPr="00034FE2" w:rsidRDefault="0023585F" w:rsidP="0023585F">
      <w:pPr>
        <w:jc w:val="both"/>
      </w:pPr>
      <w:r w:rsidRPr="00034FE2">
        <w:t>- Иметь требуемый по штату персонал, удовлетворяющ</w:t>
      </w:r>
      <w:bookmarkStart w:id="3" w:name="OCRUncertain266"/>
      <w:r w:rsidRPr="00034FE2">
        <w:t>и</w:t>
      </w:r>
      <w:bookmarkEnd w:id="3"/>
      <w:r w:rsidRPr="00034FE2">
        <w:t>й квалификационным требованиям, не имеющий медицинских противопоказаний к работе;</w:t>
      </w:r>
    </w:p>
    <w:p w:rsidR="0023585F" w:rsidRPr="00034FE2" w:rsidRDefault="0023585F" w:rsidP="0023585F">
      <w:pPr>
        <w:jc w:val="both"/>
      </w:pPr>
      <w:r w:rsidRPr="00034FE2">
        <w:t>- Проводить своевременную подготовку и аттестацию работников; иметь правовые акты и нормативные технические документы (правила, положения и инструкции), устанавливающие порядок ведения работ в газовом хозяйстве;</w:t>
      </w:r>
    </w:p>
    <w:p w:rsidR="0023585F" w:rsidRPr="00034FE2" w:rsidRDefault="0023585F" w:rsidP="0023585F">
      <w:pPr>
        <w:jc w:val="both"/>
      </w:pPr>
      <w:r w:rsidRPr="00034FE2">
        <w:t>- Организовывать и осуществлять производст</w:t>
      </w:r>
      <w:bookmarkStart w:id="4" w:name="OCRUncertain267"/>
      <w:r w:rsidRPr="00034FE2">
        <w:t>в</w:t>
      </w:r>
      <w:bookmarkEnd w:id="4"/>
      <w:r w:rsidRPr="00034FE2">
        <w:t xml:space="preserve">енный </w:t>
      </w:r>
      <w:proofErr w:type="gramStart"/>
      <w:r w:rsidRPr="00034FE2">
        <w:t>контроль за</w:t>
      </w:r>
      <w:proofErr w:type="gramEnd"/>
      <w:r w:rsidRPr="00034FE2">
        <w:t xml:space="preserve"> соблюдением требований промышленной безопасности;</w:t>
      </w:r>
    </w:p>
    <w:p w:rsidR="0023585F" w:rsidRPr="00034FE2" w:rsidRDefault="0023585F" w:rsidP="0023585F">
      <w:pPr>
        <w:jc w:val="both"/>
      </w:pPr>
      <w:r w:rsidRPr="00034FE2">
        <w:t>- Обесп</w:t>
      </w:r>
      <w:bookmarkStart w:id="5" w:name="OCRUncertain268"/>
      <w:r w:rsidRPr="00034FE2">
        <w:t>е</w:t>
      </w:r>
      <w:bookmarkEnd w:id="5"/>
      <w:r w:rsidRPr="00034FE2">
        <w:t>чивать наличие и функционирование необходимых приборов и систем контроля;</w:t>
      </w:r>
    </w:p>
    <w:p w:rsidR="0023585F" w:rsidRPr="00034FE2" w:rsidRDefault="0023585F" w:rsidP="0023585F">
      <w:pPr>
        <w:jc w:val="both"/>
      </w:pPr>
      <w:r w:rsidRPr="00034FE2">
        <w:t xml:space="preserve">- Выполнять постановления </w:t>
      </w:r>
      <w:bookmarkStart w:id="6" w:name="OCRUncertain269"/>
      <w:proofErr w:type="spellStart"/>
      <w:r w:rsidRPr="00034FE2">
        <w:t>Ростехнадзора</w:t>
      </w:r>
      <w:bookmarkEnd w:id="6"/>
      <w:proofErr w:type="spellEnd"/>
      <w:r w:rsidRPr="00034FE2">
        <w:t xml:space="preserve"> России и предписания территориальных органов </w:t>
      </w:r>
      <w:proofErr w:type="spellStart"/>
      <w:r w:rsidRPr="00034FE2">
        <w:t>Ростехнадзора</w:t>
      </w:r>
      <w:proofErr w:type="spellEnd"/>
      <w:r w:rsidRPr="00034FE2">
        <w:t xml:space="preserve"> России в соответствии с их полномочиями;</w:t>
      </w:r>
    </w:p>
    <w:p w:rsidR="0023585F" w:rsidRPr="00034FE2" w:rsidRDefault="0023585F" w:rsidP="0023585F">
      <w:pPr>
        <w:jc w:val="both"/>
      </w:pPr>
      <w:r w:rsidRPr="00034FE2">
        <w:t xml:space="preserve">- Обеспечивать проведение технического обследования (диагностику технического состояния) газопроводов, сооружений и газового оборудования (технических устройств) в установленные Правилами сроки или по требованию (предписанию) органов </w:t>
      </w:r>
      <w:proofErr w:type="spellStart"/>
      <w:r w:rsidRPr="00034FE2">
        <w:t>Ростехнадзора</w:t>
      </w:r>
      <w:proofErr w:type="spellEnd"/>
      <w:r w:rsidRPr="00034FE2">
        <w:t xml:space="preserve"> России;</w:t>
      </w:r>
    </w:p>
    <w:p w:rsidR="0023585F" w:rsidRPr="00034FE2" w:rsidRDefault="0023585F" w:rsidP="0023585F">
      <w:pPr>
        <w:jc w:val="both"/>
      </w:pPr>
      <w:r w:rsidRPr="00034FE2">
        <w:t>- Обеспечивать защиту объектов газового хозяйства от проникновения и несанкционированных действий посторонних лиц;</w:t>
      </w:r>
    </w:p>
    <w:p w:rsidR="0023585F" w:rsidRPr="00034FE2" w:rsidRDefault="0023585F" w:rsidP="0023585F">
      <w:pPr>
        <w:jc w:val="both"/>
      </w:pPr>
      <w:r w:rsidRPr="00034FE2">
        <w:t xml:space="preserve">- Немедленно информировать территориальные органы </w:t>
      </w:r>
      <w:bookmarkStart w:id="7" w:name="OCRUncertain270"/>
      <w:proofErr w:type="spellStart"/>
      <w:r w:rsidRPr="00034FE2">
        <w:t>Ростехнадзора</w:t>
      </w:r>
      <w:bookmarkEnd w:id="7"/>
      <w:proofErr w:type="spellEnd"/>
      <w:r w:rsidRPr="00034FE2">
        <w:t xml:space="preserve"> России об аварии или инциденте, </w:t>
      </w:r>
      <w:proofErr w:type="gramStart"/>
      <w:r w:rsidRPr="00034FE2">
        <w:t>произошедших</w:t>
      </w:r>
      <w:proofErr w:type="gramEnd"/>
      <w:r w:rsidRPr="00034FE2">
        <w:t xml:space="preserve"> в газовом хозяйстве;</w:t>
      </w:r>
    </w:p>
    <w:p w:rsidR="0023585F" w:rsidRPr="00034FE2" w:rsidRDefault="0023585F" w:rsidP="0023585F">
      <w:pPr>
        <w:jc w:val="both"/>
      </w:pPr>
      <w:r w:rsidRPr="00034FE2">
        <w:t>- Осуществлять мероприятия по локализации и ликвидации последствий аварий (инцидентов) и оказывать содействие государственным органам в расследовании их причин;</w:t>
      </w:r>
    </w:p>
    <w:p w:rsidR="0023585F" w:rsidRPr="00034FE2" w:rsidRDefault="0023585F" w:rsidP="0023585F">
      <w:pPr>
        <w:jc w:val="both"/>
      </w:pPr>
      <w:r w:rsidRPr="00034FE2">
        <w:t>- Принимать участие в техническом расследовании причин аварий, принимать меры по их устранению, профилактике и учету аварий;</w:t>
      </w:r>
    </w:p>
    <w:p w:rsidR="0023585F" w:rsidRPr="00034FE2" w:rsidRDefault="0023585F" w:rsidP="0023585F">
      <w:pPr>
        <w:jc w:val="both"/>
      </w:pPr>
      <w:r w:rsidRPr="00034FE2">
        <w:t>- Представля</w:t>
      </w:r>
      <w:bookmarkStart w:id="8" w:name="OCRUncertain271"/>
      <w:r w:rsidRPr="00034FE2">
        <w:t>т</w:t>
      </w:r>
      <w:bookmarkEnd w:id="8"/>
      <w:r w:rsidRPr="00034FE2">
        <w:t xml:space="preserve">ь в территориальные органы </w:t>
      </w:r>
      <w:bookmarkStart w:id="9" w:name="OCRUncertain272"/>
      <w:proofErr w:type="spellStart"/>
      <w:r w:rsidRPr="00034FE2">
        <w:t>Ростехнадзора</w:t>
      </w:r>
      <w:bookmarkEnd w:id="9"/>
      <w:proofErr w:type="spellEnd"/>
      <w:r w:rsidRPr="00034FE2">
        <w:t xml:space="preserve"> России информацию о выполнении мероприятий по предотвращению аварий, предписываемых актом расследования.</w:t>
      </w:r>
    </w:p>
    <w:p w:rsidR="0023585F" w:rsidRPr="00034FE2" w:rsidRDefault="0023585F" w:rsidP="0023585F">
      <w:pPr>
        <w:jc w:val="both"/>
      </w:pPr>
      <w:r w:rsidRPr="00034FE2">
        <w:t xml:space="preserve">- Разрабатывать должностные и производственные инструкции, обеспечивающие безопасное проведение работ. Разработка производственной инструкции с учетом требований заводов-изготовителей оборудования, конкретных условий эксплуатации, должна содержать требования </w:t>
      </w:r>
      <w:bookmarkStart w:id="10" w:name="OCRUncertain275"/>
      <w:r w:rsidRPr="00034FE2">
        <w:t>по технологической</w:t>
      </w:r>
      <w:bookmarkEnd w:id="10"/>
      <w:r w:rsidRPr="00034FE2">
        <w:t xml:space="preserve"> последовательности выполнения различных операций, методы и объемы проверки качества выполняемых работ и утверждаться главным инженером (техническим директором) </w:t>
      </w:r>
      <w:proofErr w:type="spellStart"/>
      <w:r w:rsidRPr="00034FE2">
        <w:t>организации</w:t>
      </w:r>
      <w:proofErr w:type="gramStart"/>
      <w:r w:rsidRPr="00034FE2">
        <w:t>.К</w:t>
      </w:r>
      <w:proofErr w:type="spellEnd"/>
      <w:proofErr w:type="gramEnd"/>
      <w:r w:rsidRPr="00034FE2">
        <w:t xml:space="preserve"> инструкции по техническому обслуживанию и ремонту оборудования </w:t>
      </w:r>
      <w:bookmarkStart w:id="11" w:name="OCRUncertain276"/>
      <w:r w:rsidRPr="00034FE2">
        <w:t>ГРП,</w:t>
      </w:r>
      <w:bookmarkEnd w:id="11"/>
      <w:r w:rsidRPr="00034FE2">
        <w:t xml:space="preserve"> </w:t>
      </w:r>
      <w:bookmarkStart w:id="12" w:name="OCRUncertain277"/>
      <w:r w:rsidRPr="00034FE2">
        <w:t>ГРУ,</w:t>
      </w:r>
      <w:bookmarkEnd w:id="12"/>
      <w:r w:rsidRPr="00034FE2">
        <w:t xml:space="preserve"> и котельных прилагать технологические схемы.</w:t>
      </w:r>
    </w:p>
    <w:p w:rsidR="0023585F" w:rsidRPr="00034FE2" w:rsidRDefault="0023585F" w:rsidP="0023585F">
      <w:pPr>
        <w:jc w:val="both"/>
      </w:pPr>
      <w:r w:rsidRPr="00034FE2">
        <w:t>- На каждый наружный газопровод, электрозащит</w:t>
      </w:r>
      <w:bookmarkStart w:id="13" w:name="OCRUncertain285"/>
      <w:r w:rsidRPr="00034FE2">
        <w:t>ную,</w:t>
      </w:r>
      <w:bookmarkEnd w:id="13"/>
      <w:r w:rsidRPr="00034FE2">
        <w:t xml:space="preserve"> </w:t>
      </w:r>
      <w:bookmarkStart w:id="14" w:name="OCRUncertain286"/>
      <w:r w:rsidRPr="00034FE2">
        <w:t>резервуарную</w:t>
      </w:r>
      <w:bookmarkEnd w:id="14"/>
      <w:r w:rsidRPr="00034FE2">
        <w:t xml:space="preserve"> и групповую баллонную установку, </w:t>
      </w:r>
      <w:bookmarkStart w:id="15" w:name="OCRUncertain287"/>
      <w:r w:rsidRPr="00034FE2">
        <w:t>ГРП</w:t>
      </w:r>
      <w:bookmarkEnd w:id="15"/>
      <w:r w:rsidRPr="00034FE2">
        <w:t xml:space="preserve"> </w:t>
      </w:r>
      <w:bookmarkStart w:id="16" w:name="OCRUncertain288"/>
      <w:r w:rsidRPr="00034FE2">
        <w:t>(ГРУ)</w:t>
      </w:r>
      <w:bookmarkEnd w:id="16"/>
      <w:r w:rsidRPr="00034FE2">
        <w:t xml:space="preserve"> составлять эксплуатационный паспорт, содержащи</w:t>
      </w:r>
      <w:bookmarkStart w:id="17" w:name="OCRUncertain292"/>
      <w:r w:rsidRPr="00034FE2">
        <w:t xml:space="preserve">й </w:t>
      </w:r>
      <w:bookmarkEnd w:id="17"/>
      <w:r w:rsidRPr="00034FE2">
        <w:t>основные технические характеристики, а также данные о проведенных капитальных ремонтах.</w:t>
      </w:r>
    </w:p>
    <w:p w:rsidR="0023585F" w:rsidRPr="00034FE2" w:rsidRDefault="0023585F" w:rsidP="0023585F">
      <w:pPr>
        <w:jc w:val="both"/>
      </w:pPr>
      <w:r w:rsidRPr="00034FE2">
        <w:t>- Из числа руководителей или специалистов Исполнителя, прошедших проверку знаний Правил ПБ 12-529-03, назначаются лица, ответственные за безопасную эксплуата</w:t>
      </w:r>
      <w:bookmarkStart w:id="18" w:name="OCRUncertain296"/>
      <w:r w:rsidRPr="00034FE2">
        <w:t>ц</w:t>
      </w:r>
      <w:bookmarkEnd w:id="18"/>
      <w:r w:rsidRPr="00034FE2">
        <w:t xml:space="preserve">ию газового хозяйства в целом и </w:t>
      </w:r>
      <w:bookmarkStart w:id="19" w:name="OCRUncertain297"/>
      <w:r w:rsidRPr="00034FE2">
        <w:t>каждого участка</w:t>
      </w:r>
      <w:bookmarkEnd w:id="19"/>
      <w:r w:rsidRPr="00034FE2">
        <w:t xml:space="preserve"> в отдельности.</w:t>
      </w:r>
    </w:p>
    <w:p w:rsidR="0023585F" w:rsidRPr="00034FE2" w:rsidRDefault="0023585F" w:rsidP="0023585F">
      <w:pPr>
        <w:jc w:val="both"/>
      </w:pPr>
      <w:r w:rsidRPr="00034FE2">
        <w:t xml:space="preserve"> Должностная инструкция лица, ответственного за безопасную эксплуатацию объектов газового хозяйства, должна предусматривать следующие обязанности, направленные на обеспечение безопасного режима </w:t>
      </w:r>
      <w:proofErr w:type="spellStart"/>
      <w:r w:rsidRPr="00034FE2">
        <w:t>газоиспользования</w:t>
      </w:r>
      <w:proofErr w:type="spellEnd"/>
      <w:r w:rsidRPr="00034FE2">
        <w:t>:</w:t>
      </w:r>
    </w:p>
    <w:p w:rsidR="0023585F" w:rsidRPr="00034FE2" w:rsidRDefault="0023585F" w:rsidP="0023585F">
      <w:pPr>
        <w:jc w:val="both"/>
      </w:pPr>
      <w:r w:rsidRPr="00034FE2">
        <w:t>участие в рассмотрении проектов газоснабжения и в работе комиссий по приемке газифицируемых объектов в эксплуатацию;</w:t>
      </w:r>
    </w:p>
    <w:p w:rsidR="0023585F" w:rsidRPr="00034FE2" w:rsidRDefault="0023585F" w:rsidP="0023585F">
      <w:pPr>
        <w:jc w:val="both"/>
      </w:pPr>
      <w:r w:rsidRPr="00034FE2">
        <w:lastRenderedPageBreak/>
        <w:t>разработку инструкций, плана локализации и ликвидации аварийных ситуаций в газовом хозяйстве;</w:t>
      </w:r>
    </w:p>
    <w:p w:rsidR="0023585F" w:rsidRPr="00034FE2" w:rsidRDefault="0023585F" w:rsidP="0023585F">
      <w:pPr>
        <w:jc w:val="both"/>
      </w:pPr>
      <w:r w:rsidRPr="00034FE2">
        <w:t>участие в комиссиях по проверке знаний настоящих Правил, нормативных документов и инструкций у персонала;</w:t>
      </w:r>
    </w:p>
    <w:p w:rsidR="0023585F" w:rsidRPr="00034FE2" w:rsidRDefault="0023585F" w:rsidP="0023585F">
      <w:pPr>
        <w:jc w:val="both"/>
      </w:pPr>
      <w:r w:rsidRPr="00034FE2">
        <w:t>проверку соблюдения установленного Правилами порядка допуска специалистов и рабочих к самостоятельной работе;</w:t>
      </w:r>
    </w:p>
    <w:p w:rsidR="0023585F" w:rsidRPr="00034FE2" w:rsidRDefault="0023585F" w:rsidP="0023585F">
      <w:pPr>
        <w:jc w:val="both"/>
      </w:pPr>
      <w:r w:rsidRPr="00034FE2">
        <w:t xml:space="preserve">регулярный </w:t>
      </w:r>
      <w:proofErr w:type="gramStart"/>
      <w:r w:rsidRPr="00034FE2">
        <w:t>контроль за</w:t>
      </w:r>
      <w:proofErr w:type="gramEnd"/>
      <w:r w:rsidRPr="00034FE2">
        <w:t xml:space="preserve"> соблюдением требований безаварийной и безопасной эксплуатации и ремонта газопроводов и газового оборудования, проверку правильности ведения технической документации при эксплуатации и ремонте;</w:t>
      </w:r>
    </w:p>
    <w:p w:rsidR="0023585F" w:rsidRPr="00034FE2" w:rsidRDefault="0023585F" w:rsidP="0023585F">
      <w:pPr>
        <w:jc w:val="both"/>
      </w:pPr>
      <w:r w:rsidRPr="00034FE2">
        <w:t xml:space="preserve">недопущение ввода в эксплуатацию </w:t>
      </w:r>
      <w:bookmarkStart w:id="20" w:name="OCRUncertain298"/>
      <w:r w:rsidRPr="00034FE2">
        <w:t>газоиспользующих</w:t>
      </w:r>
      <w:bookmarkEnd w:id="20"/>
      <w:r w:rsidRPr="00034FE2">
        <w:t xml:space="preserve"> установок, не отвечающих требованиям Правил;</w:t>
      </w:r>
    </w:p>
    <w:p w:rsidR="0023585F" w:rsidRPr="00034FE2" w:rsidRDefault="0023585F" w:rsidP="0023585F">
      <w:pPr>
        <w:jc w:val="both"/>
      </w:pPr>
      <w:r w:rsidRPr="00034FE2">
        <w:t>приостановку работы неисправных газопроводов и газового оборудования, а также самовольно введенных в работу;</w:t>
      </w:r>
    </w:p>
    <w:p w:rsidR="0023585F" w:rsidRPr="00034FE2" w:rsidRDefault="0023585F" w:rsidP="0023585F">
      <w:pPr>
        <w:jc w:val="both"/>
      </w:pPr>
      <w:r w:rsidRPr="00034FE2">
        <w:t>выдачу руководителям подразделений, начальнику газовой службы предписаний по устране</w:t>
      </w:r>
      <w:bookmarkStart w:id="21" w:name="OCRUncertain299"/>
      <w:r w:rsidRPr="00034FE2">
        <w:t>н</w:t>
      </w:r>
      <w:bookmarkEnd w:id="21"/>
      <w:r w:rsidRPr="00034FE2">
        <w:t>ию нарушений требований Правил;</w:t>
      </w:r>
    </w:p>
    <w:p w:rsidR="0023585F" w:rsidRPr="00034FE2" w:rsidRDefault="0023585F" w:rsidP="0023585F">
      <w:pPr>
        <w:jc w:val="both"/>
      </w:pPr>
      <w:r w:rsidRPr="00034FE2">
        <w:t>оказание помощи в работе лицам, ответственным за безопасную эксплуатацию газового хозяйства цехов (участков);</w:t>
      </w:r>
    </w:p>
    <w:p w:rsidR="0023585F" w:rsidRPr="00034FE2" w:rsidRDefault="0023585F" w:rsidP="0023585F">
      <w:pPr>
        <w:jc w:val="both"/>
      </w:pPr>
      <w:proofErr w:type="gramStart"/>
      <w:r w:rsidRPr="00034FE2">
        <w:t>контроль за</w:t>
      </w:r>
      <w:proofErr w:type="gramEnd"/>
      <w:r w:rsidRPr="00034FE2">
        <w:t xml:space="preserve"> их работой; разработку планов мероприятий и программ по замене и модернизации устаревшего оборудования;</w:t>
      </w:r>
    </w:p>
    <w:p w:rsidR="0023585F" w:rsidRPr="00034FE2" w:rsidRDefault="0023585F" w:rsidP="0023585F">
      <w:pPr>
        <w:jc w:val="both"/>
      </w:pPr>
      <w:r w:rsidRPr="00034FE2">
        <w:t>организацию и проведение тренировок со специалистами и рабочими по ликвидации возможных аварийных ситуаций;</w:t>
      </w:r>
    </w:p>
    <w:p w:rsidR="0023585F" w:rsidRPr="00034FE2" w:rsidRDefault="0023585F" w:rsidP="0023585F">
      <w:pPr>
        <w:jc w:val="both"/>
      </w:pPr>
      <w:r w:rsidRPr="00034FE2">
        <w:t xml:space="preserve">участие в обследованиях, проводимых органами </w:t>
      </w:r>
      <w:proofErr w:type="spellStart"/>
      <w:r w:rsidRPr="00034FE2">
        <w:t>Ростехнадзора</w:t>
      </w:r>
      <w:proofErr w:type="spellEnd"/>
      <w:r w:rsidRPr="00034FE2">
        <w:t xml:space="preserve"> России.</w:t>
      </w:r>
    </w:p>
    <w:p w:rsidR="0023585F" w:rsidRPr="00034FE2" w:rsidRDefault="0023585F" w:rsidP="0023585F">
      <w:pPr>
        <w:jc w:val="both"/>
      </w:pPr>
      <w:r w:rsidRPr="00034FE2">
        <w:t xml:space="preserve"> Лица, ответственные за безопасную эксплуатацию газового хозяйства, вправе:</w:t>
      </w:r>
    </w:p>
    <w:p w:rsidR="0023585F" w:rsidRPr="00034FE2" w:rsidRDefault="0023585F" w:rsidP="0023585F">
      <w:pPr>
        <w:jc w:val="both"/>
      </w:pPr>
      <w:r w:rsidRPr="00034FE2">
        <w:t>осуществлять связь с газоснабжающей организацией, а также организациями, выполняющими по договору работы по техническому обслуживанию и ремонту;</w:t>
      </w:r>
    </w:p>
    <w:p w:rsidR="0023585F" w:rsidRPr="00034FE2" w:rsidRDefault="0023585F" w:rsidP="0023585F">
      <w:pPr>
        <w:jc w:val="both"/>
      </w:pPr>
      <w:r w:rsidRPr="00034FE2">
        <w:t>требовать отстранения от обслуживания газового оборудования и выполнения газоопасных работ лиц, не прошедших проверку знаний или показавших неудовлетворительные знания настоящих Правил, нормативных документов и инструкций;</w:t>
      </w:r>
    </w:p>
    <w:p w:rsidR="0023585F" w:rsidRPr="00034FE2" w:rsidRDefault="0023585F" w:rsidP="0023585F">
      <w:pPr>
        <w:jc w:val="both"/>
      </w:pPr>
      <w:r w:rsidRPr="00034FE2">
        <w:t>осуществлять технический надзор (заказчика) при реконструкции и техническом перевооружении газового хозяйства организации.</w:t>
      </w:r>
    </w:p>
    <w:p w:rsidR="0023585F" w:rsidRPr="00034FE2" w:rsidRDefault="0023585F" w:rsidP="0023585F">
      <w:pPr>
        <w:ind w:hanging="705"/>
        <w:jc w:val="both"/>
      </w:pPr>
    </w:p>
    <w:p w:rsidR="0023585F" w:rsidRPr="00034FE2" w:rsidRDefault="0023585F" w:rsidP="0023585F">
      <w:pPr>
        <w:jc w:val="both"/>
      </w:pPr>
      <w:r w:rsidRPr="00034FE2">
        <w:t>- Исполнитель ведет отчеты по расходу газа и предоставление их в НТЭК;</w:t>
      </w:r>
    </w:p>
    <w:p w:rsidR="0023585F" w:rsidRPr="00034FE2" w:rsidRDefault="0023585F" w:rsidP="0023585F">
      <w:pPr>
        <w:jc w:val="both"/>
      </w:pPr>
      <w:r w:rsidRPr="00034FE2">
        <w:t>- Исполнитель осуществляет своевременную поверку коммерческого узла учета газа и его компонентов.</w:t>
      </w:r>
    </w:p>
    <w:p w:rsidR="0023585F" w:rsidRPr="00034FE2" w:rsidRDefault="0023585F" w:rsidP="0023585F">
      <w:pPr>
        <w:jc w:val="both"/>
      </w:pPr>
      <w:r w:rsidRPr="00034FE2">
        <w:t>Исполнитель осуществляет:</w:t>
      </w:r>
    </w:p>
    <w:p w:rsidR="0023585F" w:rsidRPr="00034FE2" w:rsidRDefault="0023585F" w:rsidP="0023585F">
      <w:pPr>
        <w:jc w:val="both"/>
      </w:pPr>
      <w:r w:rsidRPr="00034FE2">
        <w:t xml:space="preserve">- безопасную эксплуатация паровых котлов с давлением пара не более  0.07Мпа, водогрейных котлов и </w:t>
      </w:r>
      <w:proofErr w:type="spellStart"/>
      <w:r w:rsidRPr="00034FE2">
        <w:t>водоподогревателей</w:t>
      </w:r>
      <w:proofErr w:type="spellEnd"/>
      <w:r w:rsidRPr="00034FE2">
        <w:t xml:space="preserve"> с температурой нагрева воды не выше 115</w:t>
      </w:r>
      <w:proofErr w:type="gramStart"/>
      <w:r w:rsidRPr="00034FE2">
        <w:t xml:space="preserve"> С</w:t>
      </w:r>
      <w:proofErr w:type="gramEnd"/>
      <w:r w:rsidRPr="00034FE2">
        <w:t xml:space="preserve">; </w:t>
      </w:r>
    </w:p>
    <w:p w:rsidR="0023585F" w:rsidRPr="00034FE2" w:rsidRDefault="0023585F" w:rsidP="0023585F">
      <w:pPr>
        <w:jc w:val="both"/>
      </w:pPr>
      <w:r w:rsidRPr="00034FE2">
        <w:t xml:space="preserve">- обучение </w:t>
      </w:r>
      <w:proofErr w:type="gramStart"/>
      <w:r w:rsidRPr="00034FE2">
        <w:t>ответственного</w:t>
      </w:r>
      <w:proofErr w:type="gramEnd"/>
      <w:r w:rsidRPr="00034FE2">
        <w:t xml:space="preserve"> за безопасную эксплуатацию котлов;</w:t>
      </w:r>
    </w:p>
    <w:p w:rsidR="0023585F" w:rsidRPr="00034FE2" w:rsidRDefault="0023585F" w:rsidP="0023585F">
      <w:pPr>
        <w:jc w:val="both"/>
      </w:pPr>
      <w:r w:rsidRPr="00034FE2">
        <w:t xml:space="preserve">-  организацию работ по техническому обслуживанию и планово-предупредительному ремонту </w:t>
      </w:r>
      <w:proofErr w:type="spellStart"/>
      <w:r w:rsidRPr="00034FE2">
        <w:t>котлоагрегатов</w:t>
      </w:r>
      <w:proofErr w:type="spellEnd"/>
      <w:r w:rsidRPr="00034FE2">
        <w:t xml:space="preserve">, техническое освидетельствование и </w:t>
      </w:r>
      <w:proofErr w:type="spellStart"/>
      <w:r w:rsidRPr="00034FE2">
        <w:t>опрессовка</w:t>
      </w:r>
      <w:proofErr w:type="spellEnd"/>
      <w:r w:rsidRPr="00034FE2">
        <w:t>;</w:t>
      </w:r>
    </w:p>
    <w:p w:rsidR="0023585F" w:rsidRPr="00034FE2" w:rsidRDefault="0023585F" w:rsidP="0023585F">
      <w:pPr>
        <w:jc w:val="both"/>
      </w:pPr>
      <w:r w:rsidRPr="00034FE2">
        <w:t>- ведение документации и паспортов во время эксплуатации котлов;</w:t>
      </w:r>
    </w:p>
    <w:p w:rsidR="0023585F" w:rsidRPr="00034FE2" w:rsidRDefault="0023585F" w:rsidP="0023585F">
      <w:pPr>
        <w:jc w:val="both"/>
      </w:pPr>
      <w:r w:rsidRPr="00034FE2">
        <w:t>- эксплуатацию дымовых труб согласно ПБ 03-445-03;</w:t>
      </w:r>
    </w:p>
    <w:p w:rsidR="0023585F" w:rsidRPr="00034FE2" w:rsidRDefault="0023585F" w:rsidP="0023585F">
      <w:pPr>
        <w:jc w:val="both"/>
      </w:pPr>
      <w:r w:rsidRPr="00034FE2">
        <w:t>- эксплуатация электрохозяйства согласно «Правил технической эксплуатации электроустановок»;</w:t>
      </w:r>
    </w:p>
    <w:p w:rsidR="0023585F" w:rsidRPr="00034FE2" w:rsidRDefault="0023585F" w:rsidP="0023585F">
      <w:pPr>
        <w:jc w:val="both"/>
      </w:pPr>
      <w:r w:rsidRPr="00034FE2">
        <w:t xml:space="preserve">- ежегодная поверка </w:t>
      </w:r>
      <w:proofErr w:type="spellStart"/>
      <w:r w:rsidRPr="00034FE2">
        <w:t>КИПиА</w:t>
      </w:r>
      <w:proofErr w:type="spellEnd"/>
      <w:r w:rsidRPr="00034FE2">
        <w:t>;</w:t>
      </w:r>
    </w:p>
    <w:p w:rsidR="0023585F" w:rsidRPr="00034FE2" w:rsidRDefault="0023585F" w:rsidP="0023585F">
      <w:pPr>
        <w:ind w:hanging="705"/>
        <w:jc w:val="both"/>
      </w:pPr>
      <w:r w:rsidRPr="00034FE2">
        <w:t xml:space="preserve">       </w:t>
      </w:r>
      <w:r w:rsidRPr="00034FE2">
        <w:tab/>
        <w:t>- техническое обслуживание и текущий ремонт оборудования.</w:t>
      </w:r>
    </w:p>
    <w:p w:rsidR="0023585F" w:rsidRPr="00034FE2" w:rsidRDefault="0023585F" w:rsidP="0023585F"/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</w:p>
    <w:p w:rsidR="0023585F" w:rsidRPr="00034FE2" w:rsidRDefault="0023585F" w:rsidP="0023585F">
      <w:pPr>
        <w:jc w:val="right"/>
      </w:pPr>
      <w:r w:rsidRPr="00034FE2">
        <w:t>Приложение №2</w:t>
      </w:r>
    </w:p>
    <w:p w:rsidR="0023585F" w:rsidRPr="00034FE2" w:rsidRDefault="0023585F" w:rsidP="0023585F">
      <w:pPr>
        <w:jc w:val="center"/>
        <w:rPr>
          <w:sz w:val="32"/>
          <w:szCs w:val="32"/>
        </w:rPr>
      </w:pPr>
    </w:p>
    <w:p w:rsidR="0023585F" w:rsidRPr="00034FE2" w:rsidRDefault="0023585F" w:rsidP="0023585F">
      <w:pPr>
        <w:jc w:val="center"/>
        <w:rPr>
          <w:b/>
        </w:rPr>
      </w:pPr>
      <w:r w:rsidRPr="00034FE2">
        <w:rPr>
          <w:b/>
        </w:rPr>
        <w:t>График производства работ при эксплуатации</w:t>
      </w:r>
    </w:p>
    <w:p w:rsidR="0023585F" w:rsidRPr="00034FE2" w:rsidRDefault="0023585F" w:rsidP="0023585F">
      <w:pPr>
        <w:jc w:val="center"/>
        <w:rPr>
          <w:b/>
        </w:rPr>
      </w:pPr>
      <w:r w:rsidRPr="00034FE2">
        <w:rPr>
          <w:b/>
        </w:rPr>
        <w:t xml:space="preserve">ВПОПО системы </w:t>
      </w:r>
      <w:proofErr w:type="spellStart"/>
      <w:r w:rsidRPr="00034FE2">
        <w:rPr>
          <w:b/>
        </w:rPr>
        <w:t>газопотребления</w:t>
      </w:r>
      <w:proofErr w:type="spellEnd"/>
    </w:p>
    <w:tbl>
      <w:tblPr>
        <w:tblpPr w:leftFromText="180" w:rightFromText="180" w:vertAnchor="text" w:horzAnchor="margin" w:tblpY="107"/>
        <w:tblOverlap w:val="never"/>
        <w:tblW w:w="487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379"/>
        <w:gridCol w:w="2692"/>
      </w:tblGrid>
      <w:tr w:rsidR="0023585F" w:rsidRPr="00034FE2" w:rsidTr="00B24EC0">
        <w:trPr>
          <w:trHeight w:val="322"/>
        </w:trPr>
        <w:tc>
          <w:tcPr>
            <w:tcW w:w="346" w:type="pct"/>
            <w:vMerge w:val="restart"/>
          </w:tcPr>
          <w:p w:rsidR="0023585F" w:rsidRPr="00034FE2" w:rsidRDefault="0023585F" w:rsidP="00B24EC0">
            <w:r w:rsidRPr="00034FE2">
              <w:t>№</w:t>
            </w:r>
          </w:p>
          <w:p w:rsidR="0023585F" w:rsidRPr="00034FE2" w:rsidRDefault="0023585F" w:rsidP="00B24EC0">
            <w:proofErr w:type="gramStart"/>
            <w:r w:rsidRPr="00034FE2">
              <w:t>п</w:t>
            </w:r>
            <w:proofErr w:type="gramEnd"/>
            <w:r w:rsidRPr="00034FE2">
              <w:t>/п</w:t>
            </w:r>
          </w:p>
        </w:tc>
        <w:tc>
          <w:tcPr>
            <w:tcW w:w="3273" w:type="pct"/>
            <w:vMerge w:val="restart"/>
          </w:tcPr>
          <w:p w:rsidR="0023585F" w:rsidRPr="00034FE2" w:rsidRDefault="0023585F" w:rsidP="00B24EC0">
            <w:pPr>
              <w:jc w:val="center"/>
            </w:pPr>
            <w:r w:rsidRPr="00034FE2">
              <w:t xml:space="preserve">Наименование </w:t>
            </w:r>
            <w:proofErr w:type="gramStart"/>
            <w:r w:rsidRPr="00034FE2">
              <w:t>выполняемых</w:t>
            </w:r>
            <w:proofErr w:type="gramEnd"/>
          </w:p>
          <w:p w:rsidR="0023585F" w:rsidRPr="00034FE2" w:rsidRDefault="0023585F" w:rsidP="00B24EC0">
            <w:pPr>
              <w:jc w:val="center"/>
            </w:pPr>
            <w:r w:rsidRPr="00034FE2">
              <w:t>работ</w:t>
            </w:r>
          </w:p>
        </w:tc>
        <w:tc>
          <w:tcPr>
            <w:tcW w:w="1381" w:type="pct"/>
            <w:vMerge w:val="restart"/>
          </w:tcPr>
          <w:p w:rsidR="0023585F" w:rsidRPr="00034FE2" w:rsidRDefault="0023585F" w:rsidP="00B24EC0">
            <w:pPr>
              <w:jc w:val="center"/>
            </w:pPr>
            <w:r w:rsidRPr="00034FE2">
              <w:t>Периодичность проверки</w:t>
            </w:r>
          </w:p>
        </w:tc>
      </w:tr>
      <w:tr w:rsidR="0023585F" w:rsidRPr="00034FE2" w:rsidTr="00B24EC0">
        <w:trPr>
          <w:cantSplit/>
          <w:trHeight w:val="366"/>
        </w:trPr>
        <w:tc>
          <w:tcPr>
            <w:tcW w:w="346" w:type="pct"/>
            <w:vMerge/>
          </w:tcPr>
          <w:p w:rsidR="0023585F" w:rsidRPr="00034FE2" w:rsidRDefault="0023585F" w:rsidP="00B24EC0">
            <w:pPr>
              <w:jc w:val="center"/>
            </w:pPr>
          </w:p>
        </w:tc>
        <w:tc>
          <w:tcPr>
            <w:tcW w:w="3273" w:type="pct"/>
            <w:vMerge/>
          </w:tcPr>
          <w:p w:rsidR="0023585F" w:rsidRPr="00034FE2" w:rsidRDefault="0023585F" w:rsidP="00B24EC0">
            <w:pPr>
              <w:jc w:val="center"/>
            </w:pPr>
          </w:p>
        </w:tc>
        <w:tc>
          <w:tcPr>
            <w:tcW w:w="1381" w:type="pct"/>
            <w:vMerge/>
          </w:tcPr>
          <w:p w:rsidR="0023585F" w:rsidRPr="00034FE2" w:rsidRDefault="0023585F" w:rsidP="00B24EC0">
            <w:pPr>
              <w:jc w:val="center"/>
            </w:pP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  <w:rPr>
                <w:lang w:val="en-US"/>
              </w:rPr>
            </w:pPr>
            <w:r w:rsidRPr="00034FE2">
              <w:rPr>
                <w:lang w:val="en-US"/>
              </w:rPr>
              <w:t>1</w:t>
            </w:r>
          </w:p>
        </w:tc>
        <w:tc>
          <w:tcPr>
            <w:tcW w:w="3273" w:type="pct"/>
          </w:tcPr>
          <w:p w:rsidR="0023585F" w:rsidRPr="00034FE2" w:rsidRDefault="0023585F" w:rsidP="00B24EC0">
            <w:pPr>
              <w:jc w:val="center"/>
              <w:rPr>
                <w:lang w:val="en-US"/>
              </w:rPr>
            </w:pPr>
            <w:r w:rsidRPr="00034FE2">
              <w:rPr>
                <w:lang w:val="en-US"/>
              </w:rPr>
              <w:t>2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3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</w:p>
        </w:tc>
        <w:tc>
          <w:tcPr>
            <w:tcW w:w="3273" w:type="pct"/>
          </w:tcPr>
          <w:p w:rsidR="0023585F" w:rsidRPr="00034FE2" w:rsidRDefault="0023585F" w:rsidP="00B24EC0">
            <w:pPr>
              <w:jc w:val="center"/>
              <w:rPr>
                <w:b/>
              </w:rPr>
            </w:pPr>
            <w:r w:rsidRPr="00034FE2">
              <w:rPr>
                <w:b/>
              </w:rPr>
              <w:t>Оборудование газовой котельной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  <w:rPr>
                <w:b/>
              </w:rPr>
            </w:pP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</w:t>
            </w:r>
            <w:proofErr w:type="spellStart"/>
            <w:r w:rsidRPr="00034FE2">
              <w:t>общекотельной</w:t>
            </w:r>
            <w:proofErr w:type="spellEnd"/>
            <w:r w:rsidRPr="00034FE2">
              <w:t xml:space="preserve">  автоматики безопасности (согласно карте автоматики безопасности).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2.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щита управления котельной, Сигнал 20.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3.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узла учета газа </w:t>
            </w:r>
          </w:p>
          <w:p w:rsidR="0023585F" w:rsidRPr="00034FE2" w:rsidRDefault="0023585F" w:rsidP="00B24EC0">
            <w:r w:rsidRPr="00034FE2">
              <w:t xml:space="preserve">СГ-ЭК260 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4.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узла учета тепла «Взлет ТСР-М» 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5.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системы автоматической подпитки воды котлового и сетевого контуров. Станции </w:t>
            </w:r>
            <w:proofErr w:type="spellStart"/>
            <w:r w:rsidRPr="00034FE2">
              <w:t>химводоподготовки</w:t>
            </w:r>
            <w:proofErr w:type="spellEnd"/>
            <w:r w:rsidRPr="00034FE2">
              <w:t xml:space="preserve"> «</w:t>
            </w:r>
            <w:proofErr w:type="spellStart"/>
            <w:r w:rsidRPr="00034FE2">
              <w:rPr>
                <w:lang w:val="en-US"/>
              </w:rPr>
              <w:t>Protecter</w:t>
            </w:r>
            <w:proofErr w:type="spellEnd"/>
            <w:r w:rsidRPr="00034FE2">
              <w:t>»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6.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 котлов</w:t>
            </w:r>
          </w:p>
          <w:p w:rsidR="0023585F" w:rsidRPr="00034FE2" w:rsidRDefault="0023585F" w:rsidP="00B24EC0">
            <w:r w:rsidRPr="00034FE2">
              <w:t xml:space="preserve"> </w:t>
            </w:r>
            <w:r w:rsidRPr="00034FE2">
              <w:rPr>
                <w:lang w:val="en-US"/>
              </w:rPr>
              <w:t>VIESSMANN</w:t>
            </w:r>
            <w:r w:rsidRPr="00034FE2">
              <w:t xml:space="preserve"> – </w:t>
            </w:r>
            <w:r w:rsidRPr="00034FE2">
              <w:rPr>
                <w:lang w:val="en-US"/>
              </w:rPr>
              <w:t>VITOPLEX</w:t>
            </w:r>
            <w:r w:rsidRPr="00034FE2">
              <w:t>-100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7.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 горелок </w:t>
            </w:r>
          </w:p>
          <w:p w:rsidR="0023585F" w:rsidRPr="00034FE2" w:rsidRDefault="0023585F" w:rsidP="00B24EC0">
            <w:r w:rsidRPr="00034FE2">
              <w:rPr>
                <w:lang w:val="en-US"/>
              </w:rPr>
              <w:t>WEISHAUPT</w:t>
            </w:r>
            <w:r w:rsidRPr="00034FE2">
              <w:t xml:space="preserve"> </w:t>
            </w:r>
            <w:r w:rsidRPr="00034FE2">
              <w:rPr>
                <w:lang w:val="en-US"/>
              </w:rPr>
              <w:t>WGL</w:t>
            </w:r>
            <w:r w:rsidRPr="00034FE2">
              <w:t xml:space="preserve"> 30</w:t>
            </w:r>
            <w:r w:rsidRPr="00034FE2">
              <w:rPr>
                <w:lang w:val="en-US"/>
              </w:rPr>
              <w:t>N</w:t>
            </w:r>
            <w:r w:rsidRPr="00034FE2">
              <w:t>/1-</w:t>
            </w:r>
            <w:r w:rsidRPr="00034FE2">
              <w:rPr>
                <w:lang w:val="en-US"/>
              </w:rPr>
              <w:t>A</w:t>
            </w:r>
            <w:r w:rsidRPr="00034FE2">
              <w:t xml:space="preserve">  </w:t>
            </w:r>
          </w:p>
          <w:p w:rsidR="0023585F" w:rsidRPr="00034FE2" w:rsidRDefault="0023585F" w:rsidP="00B24EC0">
            <w:r w:rsidRPr="00034FE2">
              <w:t>Химический анализ отходящих газов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  <w:rPr>
                <w:lang w:val="en-US"/>
              </w:rPr>
            </w:pPr>
            <w:r w:rsidRPr="00034FE2">
              <w:t>1 раз в 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8.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 насосов циркуляционных </w:t>
            </w:r>
            <w:r w:rsidRPr="00034FE2">
              <w:rPr>
                <w:lang w:val="en-US"/>
              </w:rPr>
              <w:t>WILO</w:t>
            </w:r>
            <w:r w:rsidRPr="00034FE2">
              <w:t xml:space="preserve">   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 месяц</w:t>
            </w:r>
          </w:p>
        </w:tc>
      </w:tr>
      <w:tr w:rsidR="0023585F" w:rsidRPr="00034FE2" w:rsidTr="00B24EC0">
        <w:trPr>
          <w:trHeight w:val="420"/>
        </w:trPr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9.</w:t>
            </w:r>
          </w:p>
        </w:tc>
        <w:tc>
          <w:tcPr>
            <w:tcW w:w="3273" w:type="pct"/>
          </w:tcPr>
          <w:p w:rsidR="0023585F" w:rsidRPr="00034FE2" w:rsidRDefault="0023585F" w:rsidP="00B24EC0">
            <w:pPr>
              <w:rPr>
                <w:b/>
              </w:rPr>
            </w:pPr>
            <w:r w:rsidRPr="00034FE2">
              <w:t xml:space="preserve">Техническое обслуживание  баков мембранных расширительных  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10.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  Теплообменников «</w:t>
            </w:r>
            <w:proofErr w:type="spellStart"/>
            <w:r w:rsidRPr="00034FE2">
              <w:t>Ридан</w:t>
            </w:r>
            <w:proofErr w:type="spellEnd"/>
            <w:r w:rsidRPr="00034FE2">
              <w:t>»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  <w:rPr>
                <w:b/>
              </w:rPr>
            </w:pPr>
            <w:r w:rsidRPr="00034FE2">
              <w:t>1 раз в 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11.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  принтера </w:t>
            </w:r>
            <w:r w:rsidRPr="00034FE2">
              <w:rPr>
                <w:lang w:val="en-US"/>
              </w:rPr>
              <w:t>Epson</w:t>
            </w:r>
            <w:r w:rsidRPr="00034FE2">
              <w:t xml:space="preserve"> </w:t>
            </w:r>
            <w:r w:rsidRPr="00034FE2">
              <w:rPr>
                <w:lang w:val="en-US"/>
              </w:rPr>
              <w:t>LX</w:t>
            </w:r>
            <w:r w:rsidRPr="00034FE2">
              <w:t>-300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12.</w:t>
            </w:r>
          </w:p>
        </w:tc>
        <w:tc>
          <w:tcPr>
            <w:tcW w:w="3273" w:type="pct"/>
          </w:tcPr>
          <w:p w:rsidR="0023585F" w:rsidRPr="00034FE2" w:rsidRDefault="0023585F" w:rsidP="00B24EC0">
            <w:pPr>
              <w:pStyle w:val="aff3"/>
              <w:ind w:left="0"/>
            </w:pPr>
            <w:r w:rsidRPr="00034FE2">
              <w:t xml:space="preserve">Техническое обслуживание  </w:t>
            </w:r>
          </w:p>
          <w:p w:rsidR="0023585F" w:rsidRPr="00034FE2" w:rsidRDefault="0023585F" w:rsidP="00B24EC0">
            <w:pPr>
              <w:pStyle w:val="aff3"/>
              <w:ind w:left="0"/>
            </w:pPr>
            <w:proofErr w:type="spellStart"/>
            <w:r w:rsidRPr="00034FE2">
              <w:t>Погодозависимый</w:t>
            </w:r>
            <w:proofErr w:type="spellEnd"/>
            <w:r w:rsidRPr="00034FE2">
              <w:t xml:space="preserve"> регулятор </w:t>
            </w:r>
            <w:proofErr w:type="spellStart"/>
            <w:r w:rsidRPr="00034FE2">
              <w:rPr>
                <w:lang w:val="en-US"/>
              </w:rPr>
              <w:t>Vitotronic</w:t>
            </w:r>
            <w:proofErr w:type="spellEnd"/>
            <w:r w:rsidRPr="00034FE2">
              <w:t xml:space="preserve"> 050</w:t>
            </w:r>
          </w:p>
          <w:p w:rsidR="0023585F" w:rsidRPr="00034FE2" w:rsidRDefault="0023585F" w:rsidP="00B24EC0">
            <w:r w:rsidRPr="00034FE2">
              <w:t xml:space="preserve">Котловой контроллер </w:t>
            </w:r>
            <w:proofErr w:type="spellStart"/>
            <w:r w:rsidRPr="00034FE2">
              <w:rPr>
                <w:lang w:val="en-US"/>
              </w:rPr>
              <w:t>Vitotronic</w:t>
            </w:r>
            <w:proofErr w:type="spellEnd"/>
            <w:r w:rsidRPr="00034FE2">
              <w:t xml:space="preserve"> 100 </w:t>
            </w:r>
            <w:r w:rsidRPr="00034FE2">
              <w:rPr>
                <w:lang w:val="en-US"/>
              </w:rPr>
              <w:t>GC</w:t>
            </w:r>
            <w:r w:rsidRPr="00034FE2">
              <w:t xml:space="preserve">1 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13.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автоматики управления сетевыми насосами САУ-МП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14.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Проверка показаний КИП.</w:t>
            </w:r>
          </w:p>
          <w:p w:rsidR="0023585F" w:rsidRPr="00034FE2" w:rsidRDefault="0023585F" w:rsidP="00B24EC0">
            <w:r w:rsidRPr="00034FE2">
              <w:t>ОБЭГХ - обеспечение безопасности</w:t>
            </w:r>
          </w:p>
          <w:p w:rsidR="0023585F" w:rsidRPr="00034FE2" w:rsidRDefault="0023585F" w:rsidP="00B24EC0">
            <w:r w:rsidRPr="00034FE2">
              <w:t>эксплуатации газового хозяйства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  <w:p w:rsidR="0023585F" w:rsidRPr="00034FE2" w:rsidRDefault="0023585F" w:rsidP="00B24EC0">
            <w:pPr>
              <w:jc w:val="center"/>
            </w:pPr>
            <w:r w:rsidRPr="00034FE2">
              <w:t>ОБЭГХ - ежедневно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</w:p>
        </w:tc>
        <w:tc>
          <w:tcPr>
            <w:tcW w:w="3273" w:type="pct"/>
          </w:tcPr>
          <w:p w:rsidR="0023585F" w:rsidRPr="00034FE2" w:rsidRDefault="0023585F" w:rsidP="00B24EC0">
            <w:pPr>
              <w:jc w:val="center"/>
              <w:rPr>
                <w:b/>
                <w:lang w:val="en-US"/>
              </w:rPr>
            </w:pPr>
            <w:r w:rsidRPr="00034FE2">
              <w:rPr>
                <w:b/>
              </w:rPr>
              <w:t>ТО Газового оборудования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15.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ГРПН300: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>- проверка хода и плотности затвора отключающих устройств (задвижек, кранов, ПЗК) и ПСК;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>- проверка плотности мест прохода сочленений приводных механизмов (МЭО) с регулирующими клапанами;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 xml:space="preserve">- проверка плотности фланцевых и сварных соединений газопроводов, сальниковых набивок арматуры прибором </w:t>
            </w:r>
            <w:r w:rsidRPr="00034FE2">
              <w:lastRenderedPageBreak/>
              <w:t>или мыльной эмульсией;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>- осмотр и очистка фильтра;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>- проверка сочленений приводов МЭО с регулирующими клапанами, устранение люфта и других неисправностей в кинематической передаче;</w:t>
            </w:r>
          </w:p>
          <w:p w:rsidR="0023585F" w:rsidRPr="00034FE2" w:rsidRDefault="0023585F" w:rsidP="00B24EC0">
            <w:pPr>
              <w:overflowPunct w:val="0"/>
              <w:autoSpaceDE w:val="0"/>
              <w:autoSpaceDN w:val="0"/>
              <w:adjustRightInd w:val="0"/>
              <w:jc w:val="both"/>
            </w:pPr>
            <w:r w:rsidRPr="00034FE2">
              <w:t>- продувка импульсных линий приборов средств измерений, предохранительно-запорных и регулирующих клапанов;</w:t>
            </w:r>
          </w:p>
          <w:p w:rsidR="0023585F" w:rsidRPr="00034FE2" w:rsidRDefault="0023585F" w:rsidP="00B24EC0">
            <w:r w:rsidRPr="00034FE2">
              <w:t xml:space="preserve">- проверка параметров настройки ПЗК и ПСК; </w:t>
            </w:r>
          </w:p>
          <w:p w:rsidR="0023585F" w:rsidRPr="00034FE2" w:rsidRDefault="0023585F" w:rsidP="00B24EC0">
            <w:r w:rsidRPr="00034FE2">
              <w:t xml:space="preserve">- смазка трущихся частей, </w:t>
            </w:r>
            <w:proofErr w:type="spellStart"/>
            <w:r w:rsidRPr="00034FE2">
              <w:t>перенабивка</w:t>
            </w:r>
            <w:proofErr w:type="spellEnd"/>
            <w:r w:rsidRPr="00034FE2">
              <w:t xml:space="preserve"> (подтяжка) сальников арматуры, при необходимости очистка.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lastRenderedPageBreak/>
              <w:t>1 раз в 6 месяцев</w:t>
            </w:r>
          </w:p>
          <w:p w:rsidR="0023585F" w:rsidRPr="00034FE2" w:rsidRDefault="0023585F" w:rsidP="00B24EC0">
            <w:pPr>
              <w:jc w:val="center"/>
            </w:pPr>
            <w:r w:rsidRPr="00034FE2">
              <w:t>Обход 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lastRenderedPageBreak/>
              <w:t>16.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внутреннего газопровода:</w:t>
            </w:r>
          </w:p>
          <w:p w:rsidR="0023585F" w:rsidRPr="00034FE2" w:rsidRDefault="0023585F" w:rsidP="00B24EC0">
            <w:r w:rsidRPr="00034FE2">
              <w:t xml:space="preserve"> - внешний осмотр газопровода;</w:t>
            </w:r>
          </w:p>
          <w:p w:rsidR="0023585F" w:rsidRPr="00034FE2" w:rsidRDefault="0023585F" w:rsidP="00B24EC0">
            <w:r w:rsidRPr="00034FE2">
              <w:t xml:space="preserve"> - проверка герметичности соединений;</w:t>
            </w:r>
          </w:p>
          <w:p w:rsidR="0023585F" w:rsidRPr="00034FE2" w:rsidRDefault="0023585F" w:rsidP="00B24EC0">
            <w:r w:rsidRPr="00034FE2">
              <w:t xml:space="preserve"> - проверка запорной арматуры;</w:t>
            </w:r>
          </w:p>
          <w:p w:rsidR="0023585F" w:rsidRPr="00034FE2" w:rsidRDefault="0023585F" w:rsidP="00B24EC0">
            <w:r w:rsidRPr="00034FE2">
              <w:t xml:space="preserve"> - проверка перепада давления на газовом фильтре;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17.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газового оборудования котлов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18.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Техническое обслуживание газовых горелок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19.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 xml:space="preserve">Техническое обслуживание автоматики безопасности котлов </w:t>
            </w:r>
            <w:proofErr w:type="gramStart"/>
            <w:r w:rsidRPr="00034FE2">
              <w:t>согласно карты</w:t>
            </w:r>
            <w:proofErr w:type="gramEnd"/>
            <w:r w:rsidRPr="00034FE2">
              <w:t>.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</w:p>
          <w:p w:rsidR="0023585F" w:rsidRPr="00034FE2" w:rsidRDefault="0023585F" w:rsidP="00B24EC0">
            <w:pPr>
              <w:jc w:val="center"/>
            </w:pPr>
            <w:r w:rsidRPr="00034FE2">
              <w:t>1 раз в месяц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20.</w:t>
            </w:r>
          </w:p>
        </w:tc>
        <w:tc>
          <w:tcPr>
            <w:tcW w:w="3273" w:type="pct"/>
          </w:tcPr>
          <w:p w:rsidR="0023585F" w:rsidRPr="00034FE2" w:rsidRDefault="0023585F" w:rsidP="00B24EC0">
            <w:pPr>
              <w:rPr>
                <w:b/>
              </w:rPr>
            </w:pPr>
            <w:r w:rsidRPr="00034FE2">
              <w:rPr>
                <w:b/>
              </w:rPr>
              <w:t>Текущий ремонт котельного оборудования: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- промывка котлов;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- осмотр и чистка камеры сгорания котлов;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- разборка, осмотр, чистка газогорелочных устройств;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 - проверка и настройка давления расширительных баков;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- ревизия насосов;</w:t>
            </w:r>
          </w:p>
          <w:p w:rsidR="0023585F" w:rsidRPr="00034FE2" w:rsidRDefault="0023585F" w:rsidP="00B24EC0">
            <w:pPr>
              <w:jc w:val="both"/>
            </w:pPr>
            <w:r w:rsidRPr="00034FE2">
              <w:t xml:space="preserve"> - протяжка контактов пускателей и реле, колодок;</w:t>
            </w:r>
          </w:p>
          <w:p w:rsidR="0023585F" w:rsidRPr="00034FE2" w:rsidRDefault="0023585F" w:rsidP="00B24EC0">
            <w:r w:rsidRPr="00034FE2">
              <w:t xml:space="preserve"> - замер сопротивления изоляции, заземления, </w:t>
            </w:r>
            <w:proofErr w:type="spellStart"/>
            <w:r w:rsidRPr="00034FE2">
              <w:t>молниезащиты</w:t>
            </w:r>
            <w:proofErr w:type="spellEnd"/>
            <w:r w:rsidRPr="00034FE2">
              <w:t>;</w:t>
            </w:r>
          </w:p>
          <w:p w:rsidR="0023585F" w:rsidRPr="00034FE2" w:rsidRDefault="0023585F" w:rsidP="00B24EC0">
            <w:r w:rsidRPr="00034FE2">
              <w:t xml:space="preserve"> - проверка наклона и состояния дымовых труб;</w:t>
            </w:r>
          </w:p>
          <w:p w:rsidR="0023585F" w:rsidRPr="00034FE2" w:rsidRDefault="0023585F" w:rsidP="00B24EC0">
            <w:r w:rsidRPr="00034FE2">
              <w:t xml:space="preserve"> - поверка средств измерений;</w:t>
            </w:r>
          </w:p>
          <w:p w:rsidR="0023585F" w:rsidRPr="00034FE2" w:rsidRDefault="0023585F" w:rsidP="00B24EC0">
            <w:r w:rsidRPr="00034FE2">
              <w:t xml:space="preserve"> - проверка сигнализаторов загазованности; </w:t>
            </w:r>
          </w:p>
          <w:p w:rsidR="0023585F" w:rsidRPr="00034FE2" w:rsidRDefault="0023585F" w:rsidP="00B24EC0">
            <w:r w:rsidRPr="00034FE2">
              <w:t xml:space="preserve"> - проверка и  настройка сбросных клапанов;</w:t>
            </w:r>
          </w:p>
          <w:p w:rsidR="0023585F" w:rsidRPr="00034FE2" w:rsidRDefault="0023585F" w:rsidP="00B24EC0">
            <w:r w:rsidRPr="00034FE2">
              <w:t>- разборка и чистка газовых фильтров;</w:t>
            </w:r>
          </w:p>
          <w:p w:rsidR="0023585F" w:rsidRPr="00034FE2" w:rsidRDefault="0023585F" w:rsidP="00B24EC0">
            <w:r w:rsidRPr="00034FE2">
              <w:t>- полная проверка работы всех узлов и систем котельной;</w:t>
            </w:r>
          </w:p>
          <w:p w:rsidR="0023585F" w:rsidRPr="00034FE2" w:rsidRDefault="0023585F" w:rsidP="00B24EC0">
            <w:pPr>
              <w:rPr>
                <w:b/>
              </w:rPr>
            </w:pPr>
            <w:r w:rsidRPr="00034FE2">
              <w:t xml:space="preserve"> - чистка и при необходимости </w:t>
            </w:r>
            <w:proofErr w:type="spellStart"/>
            <w:r w:rsidRPr="00034FE2">
              <w:t>химпромывка</w:t>
            </w:r>
            <w:proofErr w:type="spellEnd"/>
            <w:r w:rsidRPr="00034FE2">
              <w:t xml:space="preserve"> теплообменных аппаратов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  <w:r w:rsidRPr="00034FE2">
              <w:t>1 раз в год</w:t>
            </w:r>
          </w:p>
        </w:tc>
      </w:tr>
      <w:tr w:rsidR="0023585F" w:rsidRPr="00034FE2" w:rsidTr="00B24EC0">
        <w:tc>
          <w:tcPr>
            <w:tcW w:w="346" w:type="pct"/>
          </w:tcPr>
          <w:p w:rsidR="0023585F" w:rsidRPr="00034FE2" w:rsidRDefault="0023585F" w:rsidP="00B24EC0">
            <w:pPr>
              <w:jc w:val="center"/>
            </w:pPr>
            <w:r w:rsidRPr="00034FE2">
              <w:t>21.</w:t>
            </w:r>
          </w:p>
        </w:tc>
        <w:tc>
          <w:tcPr>
            <w:tcW w:w="3273" w:type="pct"/>
          </w:tcPr>
          <w:p w:rsidR="0023585F" w:rsidRPr="00034FE2" w:rsidRDefault="0023585F" w:rsidP="00B24EC0">
            <w:r w:rsidRPr="00034FE2">
              <w:t>Ремонт ГРПН 300</w:t>
            </w:r>
          </w:p>
        </w:tc>
        <w:tc>
          <w:tcPr>
            <w:tcW w:w="1381" w:type="pct"/>
          </w:tcPr>
          <w:p w:rsidR="0023585F" w:rsidRPr="00034FE2" w:rsidRDefault="0023585F" w:rsidP="00B24EC0">
            <w:pPr>
              <w:jc w:val="center"/>
            </w:pPr>
          </w:p>
        </w:tc>
      </w:tr>
    </w:tbl>
    <w:p w:rsidR="0023585F" w:rsidRPr="00034FE2" w:rsidRDefault="0023585F" w:rsidP="0023585F"/>
    <w:p w:rsidR="0023585F" w:rsidRPr="00034FE2" w:rsidRDefault="0023585F" w:rsidP="0023585F"/>
    <w:p w:rsidR="00280C1B" w:rsidRPr="0090064A" w:rsidRDefault="00280C1B" w:rsidP="00280C1B">
      <w:pPr>
        <w:jc w:val="center"/>
        <w:rPr>
          <w:color w:val="000000"/>
        </w:rPr>
      </w:pPr>
    </w:p>
    <w:p w:rsidR="0080743F" w:rsidRDefault="0080743F" w:rsidP="001863D8">
      <w:pPr>
        <w:rPr>
          <w:sz w:val="28"/>
          <w:szCs w:val="28"/>
          <w:lang w:val="en-US"/>
        </w:rPr>
      </w:pPr>
    </w:p>
    <w:sectPr w:rsidR="0080743F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585F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585F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4"/>
  </w:num>
  <w:num w:numId="12">
    <w:abstractNumId w:val="11"/>
  </w:num>
  <w:num w:numId="13">
    <w:abstractNumId w:val="31"/>
  </w:num>
  <w:num w:numId="14">
    <w:abstractNumId w:val="16"/>
  </w:num>
  <w:num w:numId="15">
    <w:abstractNumId w:val="5"/>
  </w:num>
  <w:num w:numId="16">
    <w:abstractNumId w:val="14"/>
  </w:num>
  <w:num w:numId="17">
    <w:abstractNumId w:val="33"/>
  </w:num>
  <w:num w:numId="18">
    <w:abstractNumId w:val="37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8"/>
  </w:num>
  <w:num w:numId="34">
    <w:abstractNumId w:val="10"/>
  </w:num>
  <w:num w:numId="35">
    <w:abstractNumId w:val="30"/>
  </w:num>
  <w:num w:numId="36">
    <w:abstractNumId w:val="36"/>
  </w:num>
  <w:num w:numId="37">
    <w:abstractNumId w:val="17"/>
  </w:num>
  <w:num w:numId="3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585F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5C40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AEA5891-B60A-4148-847B-49CF5DE23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9</Pages>
  <Words>1970</Words>
  <Characters>14699</Characters>
  <Application>Microsoft Office Word</Application>
  <DocSecurity>0</DocSecurity>
  <Lines>122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16636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101</cp:revision>
  <cp:lastPrinted>2013-05-13T10:31:00Z</cp:lastPrinted>
  <dcterms:created xsi:type="dcterms:W3CDTF">2013-12-04T11:06:00Z</dcterms:created>
  <dcterms:modified xsi:type="dcterms:W3CDTF">2014-12-24T06:36:00Z</dcterms:modified>
</cp:coreProperties>
</file>