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880580">
        <w:trPr>
          <w:trHeight w:val="1135"/>
        </w:trPr>
        <w:tc>
          <w:tcPr>
            <w:tcW w:w="4077" w:type="dxa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880580" w:rsidRDefault="00936DF7" w:rsidP="00602E0F">
            <w:pPr>
              <w:pStyle w:val="HTML"/>
              <w:suppressAutoHyphens/>
              <w:ind w:left="187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80580" w:rsidRDefault="00602E0F" w:rsidP="00602E0F">
            <w:pPr>
              <w:pStyle w:val="HTML"/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602E0F" w:rsidRDefault="00602E0F" w:rsidP="00602E0F">
            <w:pPr>
              <w:pStyle w:val="HTML"/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«Атомтрубопроводмонтаж»</w:t>
            </w:r>
          </w:p>
          <w:p w:rsidR="00880580" w:rsidRDefault="00936DF7" w:rsidP="00602E0F">
            <w:pPr>
              <w:pStyle w:val="HTML"/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_________2013 года</w:t>
            </w:r>
          </w:p>
        </w:tc>
      </w:tr>
    </w:tbl>
    <w:p w:rsidR="00880580" w:rsidRDefault="00880580">
      <w:pPr>
        <w:jc w:val="center"/>
        <w:rPr>
          <w:bCs/>
          <w:sz w:val="28"/>
        </w:rPr>
      </w:pPr>
    </w:p>
    <w:p w:rsidR="00880580" w:rsidRDefault="00880580">
      <w:pPr>
        <w:pStyle w:val="111"/>
        <w:keepNext w:val="0"/>
        <w:rPr>
          <w:bCs/>
          <w:sz w:val="28"/>
          <w:szCs w:val="24"/>
        </w:rPr>
      </w:pPr>
    </w:p>
    <w:p w:rsidR="00880580" w:rsidRDefault="00880580">
      <w:pPr>
        <w:jc w:val="center"/>
        <w:rPr>
          <w:bCs/>
          <w:sz w:val="28"/>
        </w:rPr>
      </w:pPr>
    </w:p>
    <w:p w:rsidR="00880580" w:rsidRDefault="00880580">
      <w:pPr>
        <w:jc w:val="center"/>
        <w:rPr>
          <w:bCs/>
          <w:sz w:val="28"/>
        </w:rPr>
      </w:pPr>
    </w:p>
    <w:p w:rsidR="00880580" w:rsidRDefault="00880580">
      <w:pPr>
        <w:jc w:val="center"/>
        <w:rPr>
          <w:bCs/>
          <w:sz w:val="28"/>
        </w:rPr>
      </w:pPr>
    </w:p>
    <w:p w:rsidR="00880580" w:rsidRDefault="00880580">
      <w:pPr>
        <w:jc w:val="center"/>
        <w:rPr>
          <w:bCs/>
          <w:sz w:val="28"/>
          <w:szCs w:val="28"/>
        </w:rPr>
      </w:pPr>
    </w:p>
    <w:p w:rsidR="00880580" w:rsidRDefault="00936DF7">
      <w:pPr>
        <w:jc w:val="center"/>
        <w:outlineLvl w:val="0"/>
        <w:rPr>
          <w:bCs/>
          <w:sz w:val="28"/>
          <w:szCs w:val="28"/>
        </w:rPr>
      </w:pPr>
      <w:bookmarkStart w:id="0" w:name="_Toc372634773"/>
      <w:r>
        <w:rPr>
          <w:bCs/>
          <w:sz w:val="28"/>
          <w:szCs w:val="28"/>
        </w:rPr>
        <w:t>РЕДУКЦИОННАЯ ДОКУМЕНТАЦИЯ</w:t>
      </w:r>
      <w:bookmarkEnd w:id="0"/>
    </w:p>
    <w:p w:rsidR="00880580" w:rsidRDefault="00936D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редукцион </w:t>
      </w:r>
      <w:proofErr w:type="gramStart"/>
      <w:r>
        <w:rPr>
          <w:sz w:val="28"/>
          <w:szCs w:val="28"/>
        </w:rPr>
        <w:t>в электронной форме без квалификационного отбора на право заключения договора на поставку тройников с тянутой горловиной</w:t>
      </w:r>
      <w:proofErr w:type="gramEnd"/>
    </w:p>
    <w:p w:rsidR="00880580" w:rsidRDefault="00880580">
      <w:pPr>
        <w:jc w:val="center"/>
        <w:rPr>
          <w:sz w:val="28"/>
          <w:szCs w:val="28"/>
        </w:rPr>
      </w:pPr>
    </w:p>
    <w:p w:rsidR="00880580" w:rsidRDefault="00880580">
      <w:pPr>
        <w:jc w:val="center"/>
        <w:rPr>
          <w:sz w:val="28"/>
          <w:szCs w:val="28"/>
        </w:rPr>
      </w:pPr>
    </w:p>
    <w:p w:rsidR="00880580" w:rsidRDefault="00880580">
      <w:pPr>
        <w:jc w:val="center"/>
        <w:rPr>
          <w:sz w:val="28"/>
          <w:szCs w:val="28"/>
        </w:rPr>
      </w:pPr>
    </w:p>
    <w:p w:rsidR="00880580" w:rsidRDefault="00880580">
      <w:pPr>
        <w:jc w:val="center"/>
        <w:rPr>
          <w:sz w:val="28"/>
          <w:szCs w:val="28"/>
        </w:rPr>
      </w:pPr>
    </w:p>
    <w:p w:rsidR="00880580" w:rsidRDefault="00936DF7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880580" w:rsidRDefault="00880580">
      <w:pPr>
        <w:jc w:val="center"/>
        <w:rPr>
          <w:sz w:val="28"/>
          <w:szCs w:val="28"/>
        </w:rPr>
      </w:pPr>
    </w:p>
    <w:p w:rsidR="00880580" w:rsidRDefault="00880580">
      <w:pPr>
        <w:jc w:val="center"/>
        <w:rPr>
          <w:sz w:val="28"/>
          <w:szCs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  <w:rPr>
          <w:sz w:val="28"/>
        </w:rPr>
      </w:pPr>
    </w:p>
    <w:p w:rsidR="00880580" w:rsidRDefault="00880580">
      <w:pPr>
        <w:jc w:val="center"/>
      </w:pPr>
    </w:p>
    <w:p w:rsidR="00880580" w:rsidRDefault="00936DF7">
      <w:pPr>
        <w:ind w:left="3545" w:firstLine="709"/>
      </w:pPr>
      <w:r>
        <w:rPr>
          <w:sz w:val="28"/>
          <w:szCs w:val="28"/>
        </w:rPr>
        <w:t>2013</w:t>
      </w:r>
    </w:p>
    <w:p w:rsidR="00880580" w:rsidRDefault="00880580">
      <w:pPr>
        <w:sectPr w:rsidR="0088058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880580" w:rsidRDefault="00936DF7">
      <w:pPr>
        <w:pStyle w:val="15"/>
        <w:widowControl/>
        <w:outlineLvl w:val="0"/>
        <w:rPr>
          <w:bCs/>
          <w:sz w:val="28"/>
          <w:szCs w:val="24"/>
          <w:lang w:val="en-US"/>
        </w:rPr>
      </w:pPr>
      <w:bookmarkStart w:id="1" w:name="_Toc320285820"/>
      <w:bookmarkStart w:id="2" w:name="_Toc318388607"/>
      <w:bookmarkStart w:id="3" w:name="_Toc372634774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880580" w:rsidRDefault="00880580">
      <w:pPr>
        <w:pStyle w:val="af8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936AB" w:rsidRDefault="00936DF7">
      <w:pPr>
        <w:pStyle w:val="1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72634773" w:history="1">
        <w:r w:rsidR="00C936AB" w:rsidRPr="0085030F">
          <w:rPr>
            <w:rStyle w:val="a7"/>
            <w:rFonts w:eastAsia="Arial Unicode MS"/>
            <w:bCs/>
            <w:noProof/>
          </w:rPr>
          <w:t>РЕДУКЦИОННАЯ ДОКУМЕНТАЦИЯ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_Toc372634773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74" w:history="1">
        <w:r w:rsidR="00C936AB" w:rsidRPr="0085030F">
          <w:rPr>
            <w:rStyle w:val="a7"/>
            <w:rFonts w:eastAsia="Arial Unicode MS"/>
            <w:bCs/>
            <w:noProof/>
          </w:rPr>
          <w:t>СОДЕРЖАНИЕ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_Toc372634774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2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75" w:history="1">
        <w:r w:rsidR="00C936AB" w:rsidRPr="0085030F">
          <w:rPr>
            <w:rStyle w:val="a7"/>
            <w:b/>
            <w:noProof/>
          </w:rPr>
          <w:t>ЧАСТЬ 1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_Toc372634775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4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76" w:history="1">
        <w:r w:rsidR="00C936AB" w:rsidRPr="0085030F">
          <w:rPr>
            <w:rStyle w:val="a7"/>
            <w:noProof/>
          </w:rPr>
          <w:t>1.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ТЕРМИНЫ И ОПРЕДЕЛЕНИЯ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_Toc372634776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4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77" w:history="1">
        <w:r w:rsidR="00C936AB" w:rsidRPr="0085030F">
          <w:rPr>
            <w:rStyle w:val="a7"/>
            <w:b/>
            <w:noProof/>
          </w:rPr>
          <w:t>СОКРАЩЕНИЯ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_Toc372634777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5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78" w:history="1">
        <w:r w:rsidR="00C936AB" w:rsidRPr="0085030F">
          <w:rPr>
            <w:rStyle w:val="a7"/>
            <w:noProof/>
            <w:lang w:val="en-US"/>
          </w:rPr>
          <w:t>2.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ОБЩИЕ ПОЛОЖЕНИЯ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_Toc372634778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6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79" w:history="1">
        <w:r w:rsidR="00C936AB" w:rsidRPr="0085030F">
          <w:rPr>
            <w:rStyle w:val="a7"/>
            <w:rFonts w:eastAsia="Arial Unicode MS"/>
            <w:noProof/>
            <w:lang w:val="x-none" w:eastAsia="x-none"/>
          </w:rPr>
          <w:t>2.1.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  <w:lang w:val="x-none" w:eastAsia="x-none"/>
          </w:rPr>
          <w:t>Форма и вид процедуры закупки, предмет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_Toc372634779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6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0" w:history="1">
        <w:r w:rsidR="00C936AB" w:rsidRPr="0085030F">
          <w:rPr>
            <w:rStyle w:val="a7"/>
            <w:rFonts w:eastAsia="Arial Unicode MS"/>
            <w:noProof/>
            <w:lang w:val="x-none" w:eastAsia="x-none"/>
          </w:rPr>
          <w:t>2.2.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  <w:lang w:val="x-none" w:eastAsia="x-none"/>
          </w:rPr>
          <w:t>Участ</w:t>
        </w:r>
        <w:r w:rsidR="00C936AB" w:rsidRPr="0085030F">
          <w:rPr>
            <w:rStyle w:val="a7"/>
            <w:rFonts w:eastAsia="Arial Unicode MS"/>
            <w:noProof/>
            <w:lang w:eastAsia="x-none"/>
          </w:rPr>
          <w:t xml:space="preserve">ие в процедуре </w:t>
        </w:r>
        <w:r w:rsidR="00C936AB" w:rsidRPr="0085030F">
          <w:rPr>
            <w:rStyle w:val="a7"/>
            <w:rFonts w:eastAsia="Arial Unicode MS"/>
            <w:noProof/>
            <w:lang w:val="x-none" w:eastAsia="x-none"/>
          </w:rPr>
          <w:t>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_Toc372634780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6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1" w:history="1">
        <w:r w:rsidR="00C936AB" w:rsidRPr="0085030F">
          <w:rPr>
            <w:rStyle w:val="a7"/>
            <w:rFonts w:eastAsia="Arial Unicode MS"/>
            <w:noProof/>
            <w:lang w:val="x-none" w:eastAsia="x-none"/>
          </w:rPr>
          <w:t>2.3.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  <w:lang w:val="x-none" w:eastAsia="x-none"/>
          </w:rPr>
          <w:t>Правовой статус документов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_Toc372634781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7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2" w:history="1">
        <w:r w:rsidR="00C936AB" w:rsidRPr="0085030F">
          <w:rPr>
            <w:rStyle w:val="a7"/>
            <w:rFonts w:eastAsia="Arial Unicode MS"/>
            <w:noProof/>
            <w:lang w:val="x-none" w:eastAsia="x-none"/>
          </w:rPr>
          <w:t>2.4.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  <w:lang w:val="x-none" w:eastAsia="x-none"/>
          </w:rPr>
          <w:t>Особые положения в связи с проведением редукциона через ЭТП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_Toc372634782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8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3" w:history="1">
        <w:r w:rsidR="00C936AB" w:rsidRPr="0085030F">
          <w:rPr>
            <w:rStyle w:val="a7"/>
            <w:rFonts w:eastAsia="Arial Unicode MS"/>
            <w:noProof/>
            <w:lang w:val="x-none" w:eastAsia="x-none"/>
          </w:rPr>
          <w:t>2.5.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  <w:lang w:val="x-none" w:eastAsia="x-none"/>
          </w:rPr>
          <w:t>Затраты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_Toc372634783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8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4" w:history="1">
        <w:r w:rsidR="00C936AB" w:rsidRPr="0085030F">
          <w:rPr>
            <w:rStyle w:val="a7"/>
            <w:rFonts w:eastAsia="Arial Unicode MS"/>
            <w:noProof/>
            <w:lang w:val="x-none" w:eastAsia="x-none"/>
          </w:rPr>
          <w:t>2.6.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  <w:lang w:val="x-none" w:eastAsia="x-none"/>
          </w:rPr>
          <w:t>Отказ от проведения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_Toc372634784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8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5" w:history="1">
        <w:r w:rsidR="00C936AB" w:rsidRPr="0085030F">
          <w:rPr>
            <w:rStyle w:val="a7"/>
            <w:rFonts w:eastAsia="Arial Unicode MS"/>
            <w:noProof/>
            <w:lang w:val="x-none" w:eastAsia="x-none"/>
          </w:rPr>
          <w:t>2.7.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  <w:lang w:val="x-none" w:eastAsia="x-none"/>
          </w:rPr>
          <w:t>Официальный источник информации о ходе и результатах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_Toc372634785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9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6" w:history="1">
        <w:r w:rsidR="00C936AB" w:rsidRPr="0085030F">
          <w:rPr>
            <w:rStyle w:val="a7"/>
            <w:rFonts w:eastAsia="Arial Unicode MS"/>
            <w:noProof/>
            <w:lang w:val="x-none" w:eastAsia="x-none"/>
          </w:rPr>
          <w:t>2.8.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  <w:lang w:eastAsia="x-none"/>
          </w:rPr>
          <w:t>Прочие положения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_Toc372634786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9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7" w:history="1">
        <w:r w:rsidR="00C936AB" w:rsidRPr="0085030F">
          <w:rPr>
            <w:rStyle w:val="a7"/>
            <w:noProof/>
          </w:rPr>
          <w:t>3.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ТРЕБОВАНИЯ К УЧАСТНИКАМ РЕДУКЦИОНА, ДОКУМЕНТАМ, ПРЕДОСТАВЛЯЕМЫМ В СОСТАВЕ ЗАЯВКИ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_Toc372634787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8" w:history="1">
        <w:r w:rsidR="00C936AB" w:rsidRPr="0085030F">
          <w:rPr>
            <w:rStyle w:val="a7"/>
            <w:rFonts w:eastAsia="Arial Unicode MS"/>
            <w:noProof/>
          </w:rPr>
          <w:t>3.1.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</w:rPr>
          <w:t>Требования к участникам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_Toc372634788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89" w:history="1">
        <w:r w:rsidR="00C936AB" w:rsidRPr="0085030F">
          <w:rPr>
            <w:rStyle w:val="a7"/>
            <w:rFonts w:eastAsia="Arial Unicode MS"/>
            <w:noProof/>
          </w:rPr>
          <w:t>3.2.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</w:rPr>
          <w:t>Дополнительные требования к участникам редукциона указаны в пункте 13 раздела 5 «Информационная карта редукциона».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_Toc372634789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0" w:history="1">
        <w:r w:rsidR="00C936AB" w:rsidRPr="0085030F">
          <w:rPr>
            <w:rStyle w:val="a7"/>
            <w:rFonts w:eastAsia="Arial Unicode MS"/>
            <w:noProof/>
          </w:rPr>
          <w:t>3.3.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</w:rPr>
          <w:t>Документы, предоставляемые в составе заявки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_Toc372634790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1" w:history="1">
        <w:r w:rsidR="00C936AB" w:rsidRPr="0085030F">
          <w:rPr>
            <w:rStyle w:val="a7"/>
            <w:rFonts w:eastAsia="Arial Unicode MS"/>
            <w:noProof/>
          </w:rPr>
          <w:t>3.4.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</w:rPr>
          <w:t>Условия привлечения поставщиков и порядок подтверждения их соответствия установленным требованиям приведены в</w:t>
        </w:r>
        <w:r w:rsidR="00C936AB" w:rsidRPr="0085030F">
          <w:rPr>
            <w:rStyle w:val="a7"/>
            <w:rFonts w:eastAsia="Arial Unicode MS"/>
            <w:noProof/>
            <w:lang w:val="en-US"/>
          </w:rPr>
          <w:t> </w:t>
        </w:r>
        <w:r w:rsidR="00C936AB" w:rsidRPr="0085030F">
          <w:rPr>
            <w:rStyle w:val="a7"/>
            <w:rFonts w:eastAsia="Arial Unicode MS"/>
            <w:noProof/>
          </w:rPr>
          <w:t>пункте</w:t>
        </w:r>
        <w:r w:rsidR="00C936AB" w:rsidRPr="0085030F">
          <w:rPr>
            <w:rStyle w:val="a7"/>
            <w:rFonts w:eastAsia="Arial Unicode MS"/>
            <w:noProof/>
            <w:lang w:val="en-US"/>
          </w:rPr>
          <w:t> </w:t>
        </w:r>
        <w:r w:rsidR="00C936AB" w:rsidRPr="0085030F">
          <w:rPr>
            <w:rStyle w:val="a7"/>
            <w:rFonts w:eastAsia="Arial Unicode MS"/>
            <w:noProof/>
          </w:rPr>
          <w:t>3.5.</w:t>
        </w:r>
        <w:r w:rsidR="00C936AB" w:rsidRPr="0085030F">
          <w:rPr>
            <w:rStyle w:val="a7"/>
            <w:rFonts w:eastAsia="Arial Unicode MS"/>
            <w:noProof/>
            <w:lang w:val="ru-MO"/>
          </w:rPr>
          <w:t xml:space="preserve"> </w:t>
        </w:r>
        <w:r w:rsidR="00C936AB" w:rsidRPr="0085030F">
          <w:rPr>
            <w:rStyle w:val="a7"/>
            <w:rFonts w:eastAsia="Arial Unicode MS"/>
            <w:noProof/>
          </w:rPr>
          <w:t>Возможность привлечения поставщиков указана в пункте 17 раздела 5 «Информационная карта редукциона».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_Toc372634791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13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2" w:history="1">
        <w:r w:rsidR="00C936AB" w:rsidRPr="0085030F">
          <w:rPr>
            <w:rStyle w:val="a7"/>
            <w:rFonts w:eastAsia="Arial Unicode MS"/>
            <w:noProof/>
          </w:rPr>
          <w:t>3.5.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rFonts w:eastAsia="Arial Unicode MS"/>
            <w:noProof/>
          </w:rPr>
          <w:t>Привлечение поставщиков</w:t>
        </w:r>
        <w:r w:rsidR="00C936AB" w:rsidRPr="0085030F">
          <w:rPr>
            <w:rStyle w:val="a7"/>
            <w:rFonts w:eastAsia="Arial Unicode MS"/>
            <w:b/>
            <w:i/>
            <w:noProof/>
          </w:rPr>
          <w:t>.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_Toc372634792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13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3" w:history="1">
        <w:r w:rsidR="00C936AB" w:rsidRPr="0085030F">
          <w:rPr>
            <w:rStyle w:val="a7"/>
            <w:noProof/>
          </w:rPr>
          <w:t>4.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  <w:lang w:val="en-US"/>
          </w:rPr>
          <w:t>ПОРЯДОК ПРОВЕДЕНИЯ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_Toc372634793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15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4" w:history="1">
        <w:r w:rsidR="00C936AB" w:rsidRPr="0085030F">
          <w:rPr>
            <w:rStyle w:val="a7"/>
            <w:noProof/>
          </w:rPr>
          <w:t>4.1.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Получение редукционной документации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_Toc372634794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15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5" w:history="1">
        <w:r w:rsidR="00C936AB" w:rsidRPr="0085030F">
          <w:rPr>
            <w:rStyle w:val="a7"/>
            <w:noProof/>
          </w:rPr>
          <w:t>4.2.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Разъяснение положений редукционной документации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_Toc372634795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15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6" w:history="1">
        <w:r w:rsidR="00C936AB" w:rsidRPr="0085030F">
          <w:rPr>
            <w:rStyle w:val="a7"/>
            <w:noProof/>
          </w:rPr>
          <w:t>4.3.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Внесение изменений в извещение о проведении редукциона и редукционную документацию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_Toc372634796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15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7" w:history="1">
        <w:r w:rsidR="00C936AB" w:rsidRPr="0085030F">
          <w:rPr>
            <w:rStyle w:val="a7"/>
            <w:noProof/>
          </w:rPr>
          <w:t>4.4.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Общие требования к заявке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_Toc372634797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16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8" w:history="1">
        <w:r w:rsidR="00C936AB" w:rsidRPr="0085030F">
          <w:rPr>
            <w:rStyle w:val="a7"/>
            <w:noProof/>
          </w:rPr>
          <w:t>4.5.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Требования к содержанию первой части заявки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_Toc372634798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17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799" w:history="1">
        <w:r w:rsidR="00C936AB" w:rsidRPr="0085030F">
          <w:rPr>
            <w:rStyle w:val="a7"/>
            <w:noProof/>
          </w:rPr>
          <w:t>4.6.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Требования к содержанию второй части заявки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_Toc372634799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17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0" w:history="1">
        <w:r w:rsidR="00C936AB" w:rsidRPr="0085030F">
          <w:rPr>
            <w:rStyle w:val="a7"/>
            <w:noProof/>
          </w:rPr>
          <w:t>4.7.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Срок действия заявки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_Toc372634800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18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1" w:history="1">
        <w:r w:rsidR="00C936AB" w:rsidRPr="0085030F">
          <w:rPr>
            <w:rStyle w:val="a7"/>
            <w:noProof/>
          </w:rPr>
          <w:t>4.8.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Официальный язык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_Toc372634801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18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88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2" w:history="1">
        <w:r w:rsidR="00C936AB" w:rsidRPr="0085030F">
          <w:rPr>
            <w:rStyle w:val="a7"/>
            <w:noProof/>
          </w:rPr>
          <w:t>4.9.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Валюта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_Toc372634802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18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3" w:history="1">
        <w:r w:rsidR="00C936AB" w:rsidRPr="0085030F">
          <w:rPr>
            <w:rStyle w:val="a7"/>
            <w:noProof/>
          </w:rPr>
          <w:t>4.10.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Начальная (максимальная) цена договора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_Toc372634803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19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4" w:history="1">
        <w:r w:rsidR="00C936AB" w:rsidRPr="0085030F">
          <w:rPr>
            <w:rStyle w:val="a7"/>
            <w:noProof/>
          </w:rPr>
          <w:t>4.11.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Обеспечение исполнения обязательств, связанных с участием в редукционе (обеспечение заявки на участие в редукционе)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_Toc372634804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19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5" w:history="1">
        <w:r w:rsidR="00C936AB" w:rsidRPr="0085030F">
          <w:rPr>
            <w:rStyle w:val="a7"/>
            <w:noProof/>
          </w:rPr>
          <w:t>4.12.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Подача и прием заявок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_Toc372634805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20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6" w:history="1">
        <w:r w:rsidR="00C936AB" w:rsidRPr="0085030F">
          <w:rPr>
            <w:rStyle w:val="a7"/>
            <w:noProof/>
          </w:rPr>
          <w:t>4.13.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Изменение заявок на участие в редукционе или их отзыв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_Toc372634806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21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7" w:history="1">
        <w:r w:rsidR="00C936AB" w:rsidRPr="0085030F">
          <w:rPr>
            <w:rStyle w:val="a7"/>
            <w:noProof/>
          </w:rPr>
          <w:t>4.14.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Опоздавшие заявки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_Toc372634807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21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8" w:history="1">
        <w:r w:rsidR="00C936AB" w:rsidRPr="0085030F">
          <w:rPr>
            <w:rStyle w:val="a7"/>
            <w:noProof/>
          </w:rPr>
          <w:t>4.15.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Рассмотрение заявок на участие в редукционе, проведение редукциона, подведение итогов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_Toc372634808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21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09" w:history="1">
        <w:r w:rsidR="00C936AB" w:rsidRPr="0085030F">
          <w:rPr>
            <w:rStyle w:val="a7"/>
            <w:noProof/>
            <w:snapToGrid w:val="0"/>
          </w:rPr>
          <w:t>4.16.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  <w:snapToGrid w:val="0"/>
          </w:rPr>
          <w:t>Заключение договора по результатам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_Toc372634809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30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left" w:pos="110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0" w:history="1">
        <w:r w:rsidR="00C936AB" w:rsidRPr="0085030F">
          <w:rPr>
            <w:rStyle w:val="a7"/>
            <w:noProof/>
          </w:rPr>
          <w:t>4.17.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Обеспечение исполнения договора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_Toc372634810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33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1" w:history="1">
        <w:r w:rsidR="00C936AB" w:rsidRPr="0085030F">
          <w:rPr>
            <w:rStyle w:val="a7"/>
            <w:noProof/>
          </w:rPr>
          <w:t>5.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ИНФОРМАЦИОННАЯ КАРТА РЕДУКЦИОНА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_Toc372634811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35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left" w:pos="44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2" w:history="1">
        <w:r w:rsidR="00C936AB" w:rsidRPr="0085030F">
          <w:rPr>
            <w:rStyle w:val="a7"/>
            <w:noProof/>
          </w:rPr>
          <w:t>6.</w:t>
        </w:r>
        <w:r w:rsidR="00C936A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936AB" w:rsidRPr="0085030F">
          <w:rPr>
            <w:rStyle w:val="a7"/>
            <w:noProof/>
          </w:rPr>
          <w:t>ОБРАЗЦЫ ФОРМ ОСНОВНЫХ ДОКУМЕНТОВ, ВКЛЮЧАЕМЫХ В ЗАЯВКУ НА УЧАСТИЕ В РЕДУКЦИОНЕ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_Toc372634812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42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3" w:history="1">
        <w:r w:rsidR="00C936AB" w:rsidRPr="0085030F">
          <w:rPr>
            <w:rStyle w:val="a7"/>
            <w:noProof/>
          </w:rPr>
          <w:t>ЧАСТЬ 1 ЗАЯВКИ НА УЧАСТИЕ В РЕДУКЦИОНЕ (Форма 1.)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_Toc372634813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42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4" w:history="1">
        <w:r w:rsidR="00C936AB" w:rsidRPr="0085030F">
          <w:rPr>
            <w:rStyle w:val="a7"/>
            <w:noProof/>
          </w:rPr>
          <w:t>ТЕХНИЧЕСКОЕ ПРЕДЛОЖЕНИЕ (Форма 2.)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_Toc372634814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44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5" w:history="1">
        <w:r w:rsidR="00C936AB" w:rsidRPr="0085030F">
          <w:rPr>
            <w:rStyle w:val="a7"/>
            <w:noProof/>
          </w:rPr>
          <w:t>ГРАФИК ОПЛАТЫ ПОСТАВЛЯЕМОГО ТОВАРА (Форма 3.)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_Toc372634815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46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6" w:history="1">
        <w:r w:rsidR="00C936AB" w:rsidRPr="0085030F">
          <w:rPr>
            <w:rStyle w:val="a7"/>
            <w:noProof/>
          </w:rPr>
          <w:t>ЧАСТЬ 2 ЗАЯВКИ НА УЧАСТИЕ В РЕДУКЦИОНЕ (Форма 4.)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_Toc372634816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47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7" w:history="1">
        <w:r w:rsidR="00C936AB" w:rsidRPr="0085030F">
          <w:rPr>
            <w:rStyle w:val="a7"/>
            <w:noProof/>
          </w:rPr>
          <w:t>АНКЕТА УЧАСТНИКА РЕДУКЦИОНА (Форма 5.)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_Toc372634817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51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2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8" w:history="1">
        <w:r w:rsidR="00C936AB" w:rsidRPr="0085030F">
          <w:rPr>
            <w:rStyle w:val="a7"/>
            <w:noProof/>
          </w:rPr>
          <w:t>СПРАВКА ОБ ОПЫТЕ ВЫПОЛНЕНИЯ ДОГОВОРОВ (Форма 6.)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_Toc372634818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57</w:t>
        </w:r>
        <w:r w:rsidR="00C936AB">
          <w:rPr>
            <w:noProof/>
            <w:webHidden/>
          </w:rPr>
          <w:fldChar w:fldCharType="end"/>
        </w:r>
      </w:hyperlink>
    </w:p>
    <w:p w:rsidR="00C936AB" w:rsidRDefault="0080546E">
      <w:pPr>
        <w:pStyle w:val="1c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72634819" w:history="1">
        <w:r w:rsidR="00C936AB" w:rsidRPr="0085030F">
          <w:rPr>
            <w:rStyle w:val="a7"/>
            <w:b/>
            <w:noProof/>
          </w:rPr>
          <w:t>ЧАСТЬ 2 «ПРОЕКТ ДОГОВОРА»</w:t>
        </w:r>
        <w:r w:rsidR="00C936AB">
          <w:rPr>
            <w:noProof/>
            <w:webHidden/>
          </w:rPr>
          <w:tab/>
        </w:r>
        <w:r w:rsidR="00C936AB">
          <w:rPr>
            <w:noProof/>
            <w:webHidden/>
          </w:rPr>
          <w:fldChar w:fldCharType="begin"/>
        </w:r>
        <w:r w:rsidR="00C936AB">
          <w:rPr>
            <w:noProof/>
            <w:webHidden/>
          </w:rPr>
          <w:instrText xml:space="preserve"> PAGEREF _Toc372634819 \h </w:instrText>
        </w:r>
        <w:r w:rsidR="00C936AB">
          <w:rPr>
            <w:noProof/>
            <w:webHidden/>
          </w:rPr>
        </w:r>
        <w:r w:rsidR="00C936AB">
          <w:rPr>
            <w:noProof/>
            <w:webHidden/>
          </w:rPr>
          <w:fldChar w:fldCharType="separate"/>
        </w:r>
        <w:r w:rsidR="00C936AB">
          <w:rPr>
            <w:noProof/>
            <w:webHidden/>
          </w:rPr>
          <w:t>59</w:t>
        </w:r>
        <w:r w:rsidR="00C936AB">
          <w:rPr>
            <w:noProof/>
            <w:webHidden/>
          </w:rPr>
          <w:fldChar w:fldCharType="end"/>
        </w:r>
      </w:hyperlink>
    </w:p>
    <w:p w:rsidR="00880580" w:rsidRDefault="00936DF7" w:rsidP="00404465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880580" w:rsidRDefault="00880580">
      <w:pPr>
        <w:rPr>
          <w:bCs/>
          <w:sz w:val="28"/>
          <w:szCs w:val="28"/>
        </w:rPr>
        <w:sectPr w:rsidR="0088058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880580" w:rsidRDefault="00936DF7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" w:name="_Toc372634775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4"/>
    </w:p>
    <w:p w:rsidR="00880580" w:rsidRDefault="00880580"/>
    <w:p w:rsidR="00880580" w:rsidRDefault="00936DF7" w:rsidP="00936DF7">
      <w:pPr>
        <w:pStyle w:val="10"/>
        <w:numPr>
          <w:ilvl w:val="1"/>
          <w:numId w:val="11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72634776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880580" w:rsidRDefault="00936DF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Редукционная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для принятия решений в рамках данного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880580" w:rsidRDefault="00936DF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_Ref319836820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880580" w:rsidRDefault="00936DF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редукционной документации, на которую в рамках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подается отдельное предложение.</w:t>
      </w:r>
    </w:p>
    <w:p w:rsidR="00880580" w:rsidRDefault="00936DF7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– указанная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предельно допустимая цена договора, определяемая заказчиком в редукционной документации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880580" w:rsidRDefault="00936DF7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880580" w:rsidRDefault="00936DF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Организатор </w:t>
      </w:r>
      <w:proofErr w:type="spellStart"/>
      <w:r>
        <w:rPr>
          <w:b/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– организация,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_Ref319836899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непосредственно выполняющая действия по проведению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880580" w:rsidRDefault="00936DF7">
      <w:pPr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proofErr w:type="spellStart"/>
      <w:r>
        <w:rPr>
          <w:rStyle w:val="a7"/>
          <w:color w:val="auto"/>
          <w:sz w:val="28"/>
          <w:szCs w:val="28"/>
          <w:lang w:val="en-US"/>
        </w:rPr>
        <w:t>rosatom</w:t>
      </w:r>
      <w:proofErr w:type="spellEnd"/>
      <w:r>
        <w:rPr>
          <w:rStyle w:val="a7"/>
          <w:color w:val="auto"/>
          <w:sz w:val="28"/>
          <w:szCs w:val="28"/>
        </w:rPr>
        <w:t>.</w:t>
      </w:r>
      <w:proofErr w:type="spellStart"/>
      <w:r>
        <w:rPr>
          <w:rStyle w:val="a7"/>
          <w:color w:val="auto"/>
          <w:sz w:val="28"/>
          <w:szCs w:val="28"/>
        </w:rPr>
        <w:t>ru</w:t>
      </w:r>
      <w:proofErr w:type="spellEnd"/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880580" w:rsidRDefault="00936DF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</w:t>
      </w:r>
      <w:r>
        <w:rPr>
          <w:sz w:val="28"/>
          <w:szCs w:val="28"/>
        </w:rPr>
        <w:t xml:space="preserve"> –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880580" w:rsidRDefault="00936DF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880580" w:rsidRDefault="00936DF7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880580" w:rsidRDefault="00936DF7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 xml:space="preserve">Участник </w:t>
      </w:r>
      <w:proofErr w:type="spellStart"/>
      <w:r>
        <w:rPr>
          <w:b/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– поставщик товара или несколько поставщиков</w:t>
      </w:r>
      <w:r>
        <w:rPr>
          <w:sz w:val="28"/>
          <w:szCs w:val="28"/>
          <w:shd w:val="clear" w:color="auto" w:fill="D99594"/>
        </w:rPr>
        <w:t xml:space="preserve"> </w:t>
      </w:r>
      <w:r>
        <w:rPr>
          <w:sz w:val="28"/>
          <w:szCs w:val="28"/>
        </w:rPr>
        <w:t xml:space="preserve">товара, выступающих на стороне одного поставщика товара в рамках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либо своевременно подавший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после истечения срока подачи </w:t>
      </w:r>
      <w:r>
        <w:rPr>
          <w:sz w:val="28"/>
          <w:szCs w:val="28"/>
        </w:rPr>
        <w:lastRenderedPageBreak/>
        <w:t xml:space="preserve">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если такой участник своевременно не подал свою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b/>
          <w:i/>
        </w:rPr>
        <w:t>.</w:t>
      </w:r>
    </w:p>
    <w:p w:rsidR="00880580" w:rsidRDefault="00936DF7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и привлекаемое для проведения экспертизы в рамках данного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bookmarkEnd w:id="7"/>
    <w:p w:rsidR="00880580" w:rsidRDefault="00936DF7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 xml:space="preserve">программно-аппаратный комплекс, обеспечивающий проведение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880580" w:rsidRDefault="00936DF7">
      <w:pPr>
        <w:ind w:firstLine="709"/>
        <w:jc w:val="both"/>
      </w:pPr>
      <w:r>
        <w:rPr>
          <w:b/>
          <w:sz w:val="28"/>
          <w:szCs w:val="28"/>
        </w:rPr>
        <w:t xml:space="preserve">Электронная форма проведения </w:t>
      </w:r>
      <w:proofErr w:type="spellStart"/>
      <w:r>
        <w:rPr>
          <w:b/>
          <w:sz w:val="28"/>
          <w:szCs w:val="28"/>
        </w:rPr>
        <w:t>редукциона</w:t>
      </w:r>
      <w:proofErr w:type="spellEnd"/>
      <w:r>
        <w:t xml:space="preserve"> </w:t>
      </w:r>
      <w:r>
        <w:rPr>
          <w:sz w:val="28"/>
          <w:szCs w:val="28"/>
        </w:rPr>
        <w:t xml:space="preserve">– проведение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880580" w:rsidRDefault="00936DF7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880580" w:rsidRDefault="00936DF7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72634777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НИР — научно-исследовательская работа.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ОКР</w:t>
      </w:r>
      <w:proofErr w:type="gramEnd"/>
      <w:r>
        <w:rPr>
          <w:sz w:val="28"/>
          <w:szCs w:val="28"/>
        </w:rPr>
        <w:t xml:space="preserve"> — опытно-конструкторская работа.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ПИР — проектно-изыскательские работы.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880580" w:rsidRDefault="00936DF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880580" w:rsidRDefault="00936DF7">
      <w:pPr>
        <w:spacing w:after="120"/>
        <w:jc w:val="both"/>
      </w:pPr>
      <w:r>
        <w:br w:type="page"/>
      </w:r>
    </w:p>
    <w:p w:rsidR="00880580" w:rsidRDefault="00936DF7" w:rsidP="00936DF7">
      <w:pPr>
        <w:pStyle w:val="10"/>
        <w:numPr>
          <w:ilvl w:val="1"/>
          <w:numId w:val="11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  <w:lang w:val="en-US"/>
        </w:rPr>
      </w:pPr>
      <w:bookmarkStart w:id="10" w:name="_Toc372634778"/>
      <w:r>
        <w:rPr>
          <w:rFonts w:eastAsia="Times New Roman"/>
          <w:sz w:val="28"/>
          <w:szCs w:val="28"/>
        </w:rPr>
        <w:lastRenderedPageBreak/>
        <w:t>ОБЩИЕ ПОЛОЖЕНИЯ</w:t>
      </w:r>
      <w:bookmarkEnd w:id="10"/>
    </w:p>
    <w:p w:rsidR="00880580" w:rsidRDefault="00936DF7" w:rsidP="00936DF7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1" w:name="_Toc372634779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Форма и вид процедуры закупки, предмет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bookmarkEnd w:id="11"/>
      <w:proofErr w:type="spellEnd"/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редукцион </w:t>
      </w:r>
      <w:bookmarkEnd w:id="12"/>
      <w:r>
        <w:rPr>
          <w:sz w:val="28"/>
          <w:szCs w:val="28"/>
        </w:rPr>
        <w:t>в электронной форме без квалификационного отбора на право заключения договора на поставку товаров, выполнение работ или оказание услуг.</w:t>
      </w:r>
    </w:p>
    <w:p w:rsidR="00880580" w:rsidRDefault="00936DF7">
      <w:pPr>
        <w:pStyle w:val="Times12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Настоящий</w:t>
      </w:r>
      <w:proofErr w:type="gramEnd"/>
      <w:r>
        <w:rPr>
          <w:sz w:val="28"/>
          <w:szCs w:val="28"/>
        </w:rPr>
        <w:t xml:space="preserve"> редукцион проводится в соответствии с правилами и с использованием функционала</w:t>
      </w:r>
      <w:r>
        <w:rPr>
          <w:spacing w:val="-6"/>
          <w:sz w:val="28"/>
          <w:szCs w:val="28"/>
        </w:rPr>
        <w:t xml:space="preserve"> ЭТП, указанной в пункте 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_Ref319589680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 w:rsidR="00C936AB"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Наименование, количество, объем и характеристики поставляемых по договору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 xml:space="preserve">товаров, выполняемых работ и оказываемых услуг  указаны </w:t>
      </w:r>
      <w:r w:rsidRPr="00404465">
        <w:rPr>
          <w:sz w:val="28"/>
          <w:szCs w:val="28"/>
        </w:rPr>
        <w:t xml:space="preserve">в </w:t>
      </w:r>
      <w:r w:rsidR="00404465" w:rsidRPr="00404465">
        <w:rPr>
          <w:sz w:val="28"/>
          <w:szCs w:val="28"/>
        </w:rPr>
        <w:t>«ТЕХНИЧЕСКОЕ ЗАДАНИЕ</w:t>
      </w:r>
      <w:r w:rsidRPr="00404465">
        <w:rPr>
          <w:sz w:val="28"/>
          <w:szCs w:val="28"/>
        </w:rPr>
        <w:t>» настоящей редукционной документации (далее п</w:t>
      </w:r>
      <w:r>
        <w:rPr>
          <w:sz w:val="28"/>
          <w:szCs w:val="28"/>
        </w:rPr>
        <w:t xml:space="preserve">о тексту ссылки на разделы, подразделы, пункты и подпункты относятся исключительно к настоящей редукционной документации, если рядом с такой ссылкой не указано иное). Проект договора, который будет заключен по результатам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</w:t>
      </w:r>
      <w:r w:rsidRPr="00404465">
        <w:rPr>
          <w:sz w:val="28"/>
          <w:szCs w:val="28"/>
        </w:rPr>
        <w:t>приведен в</w:t>
      </w:r>
      <w:r w:rsidRPr="00404465">
        <w:rPr>
          <w:iCs/>
        </w:rPr>
        <w:t xml:space="preserve"> </w:t>
      </w:r>
      <w:r w:rsidRPr="00404465">
        <w:rPr>
          <w:b/>
          <w:i/>
          <w:iCs/>
          <w:szCs w:val="24"/>
        </w:rPr>
        <w:t>Части 2 Тома 1</w:t>
      </w:r>
      <w:r w:rsidRPr="00404465">
        <w:rPr>
          <w:iCs/>
          <w:szCs w:val="24"/>
        </w:rPr>
        <w:t>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Предметом настоящего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_Ref317250574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_Ref319589793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_Ref319589808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_Ref317250613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Частичная поставка товара, выполнение работ, оказание услуг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допускается.</w:t>
      </w:r>
    </w:p>
    <w:p w:rsidR="00880580" w:rsidRDefault="00936DF7" w:rsidP="00936DF7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3" w:name="_Toc372634780"/>
      <w:r>
        <w:rPr>
          <w:rFonts w:ascii="Times New Roman" w:hAnsi="Times New Roman" w:cs="Times New Roman"/>
          <w:sz w:val="28"/>
          <w:szCs w:val="28"/>
          <w:lang w:val="x-none" w:eastAsia="x-none"/>
        </w:rPr>
        <w:t>Участ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ие в процедуре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bookmarkEnd w:id="13"/>
      <w:proofErr w:type="spellEnd"/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Принять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может любой поставщик товара или несколько поставщиков товара, выступающих на стороне одного поставщика товара, независимо от организационно-правовой формы, формы собственности, места нахождения и места происхождения капитала.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Для участия в процедуре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должен</w:t>
      </w:r>
    </w:p>
    <w:p w:rsidR="00880580" w:rsidRDefault="00936DF7" w:rsidP="00936DF7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80580" w:rsidRDefault="00936DF7" w:rsidP="00936DF7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удовлетворять требованиям, изложенным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»;</w:t>
      </w:r>
    </w:p>
    <w:p w:rsidR="00880580" w:rsidRDefault="00936DF7" w:rsidP="00936DF7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предоставить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согласно требованиям настоящей редукционной документации.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Для всех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требований, не предусмотренных редукционной документацией, не допускается.</w:t>
      </w:r>
    </w:p>
    <w:p w:rsidR="00880580" w:rsidRDefault="00936DF7" w:rsidP="00936DF7">
      <w:pPr>
        <w:pStyle w:val="Times12"/>
        <w:widowControl w:val="0"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Решение о допуске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 дальнейшему участию в</w:t>
      </w:r>
      <w:r>
        <w:t>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либо об отказе в допуске по результатам рассмотрения первых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соответствии с критериями отбора и в порядке, которые </w:t>
      </w:r>
      <w:proofErr w:type="gramStart"/>
      <w:r>
        <w:rPr>
          <w:sz w:val="28"/>
          <w:szCs w:val="28"/>
        </w:rPr>
        <w:t>установлены в редукционной документации принимает</w:t>
      </w:r>
      <w:proofErr w:type="gramEnd"/>
      <w:r>
        <w:rPr>
          <w:sz w:val="28"/>
          <w:szCs w:val="28"/>
        </w:rPr>
        <w:t xml:space="preserve">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4.15.2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880580" w:rsidRDefault="00936DF7" w:rsidP="00936DF7">
      <w:pPr>
        <w:pStyle w:val="Times12"/>
        <w:widowControl w:val="0"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 о соответствии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его заявки на </w:t>
      </w:r>
      <w:r>
        <w:rPr>
          <w:sz w:val="28"/>
          <w:szCs w:val="28"/>
        </w:rPr>
        <w:lastRenderedPageBreak/>
        <w:t>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целом, либо отклонении его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 результатам рассмотрения вторых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_Ref319589906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4.15.4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  <w:proofErr w:type="gramEnd"/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>
        <w:rPr>
          <w:sz w:val="28"/>
          <w:szCs w:val="28"/>
        </w:rPr>
        <w:t xml:space="preserve">В любой момент вплоть до подписания договора редукционная комиссия вправе отстранить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том числе допущенного до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и/или признанного соответствующим требованиям редукционной документации, в случаях:</w:t>
      </w:r>
      <w:bookmarkEnd w:id="14"/>
      <w:r>
        <w:rPr>
          <w:sz w:val="28"/>
          <w:szCs w:val="28"/>
        </w:rPr>
        <w:t xml:space="preserve"> </w:t>
      </w:r>
    </w:p>
    <w:p w:rsidR="00880580" w:rsidRDefault="00936DF7" w:rsidP="00936DF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>
        <w:rPr>
          <w:sz w:val="28"/>
          <w:szCs w:val="28"/>
        </w:rPr>
        <w:t xml:space="preserve">обнаружения недостоверных сведений об участнике </w:t>
      </w:r>
      <w:proofErr w:type="spellStart"/>
      <w:r>
        <w:rPr>
          <w:sz w:val="28"/>
          <w:szCs w:val="28"/>
        </w:rPr>
        <w:t>рудукциона</w:t>
      </w:r>
      <w:proofErr w:type="spellEnd"/>
      <w:r>
        <w:rPr>
          <w:sz w:val="28"/>
          <w:szCs w:val="28"/>
        </w:rPr>
        <w:t>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bCs/>
          <w:sz w:val="28"/>
          <w:szCs w:val="28"/>
        </w:rPr>
        <w:t>поставщиках</w:t>
      </w:r>
      <w:r>
        <w:t xml:space="preserve"> </w:t>
      </w:r>
      <w:r>
        <w:rPr>
          <w:sz w:val="28"/>
          <w:szCs w:val="28"/>
        </w:rPr>
        <w:t xml:space="preserve">в 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(или) ее уточнениях согласно пункту </w:t>
      </w:r>
      <w:r>
        <w:fldChar w:fldCharType="begin"/>
      </w:r>
      <w:r>
        <w:instrText xml:space="preserve"> REF _Ref319590095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4.15.4.5</w:t>
      </w:r>
      <w:r>
        <w:fldChar w:fldCharType="end"/>
      </w:r>
      <w:r>
        <w:rPr>
          <w:sz w:val="28"/>
          <w:szCs w:val="28"/>
        </w:rPr>
        <w:t xml:space="preserve">, существенных для допуска данного участника к </w:t>
      </w:r>
      <w:proofErr w:type="spellStart"/>
      <w:r>
        <w:rPr>
          <w:sz w:val="28"/>
          <w:szCs w:val="28"/>
        </w:rPr>
        <w:t>редукциону</w:t>
      </w:r>
      <w:proofErr w:type="spellEnd"/>
      <w:r>
        <w:rPr>
          <w:sz w:val="28"/>
          <w:szCs w:val="28"/>
        </w:rPr>
        <w:t>;</w:t>
      </w:r>
      <w:bookmarkEnd w:id="15"/>
    </w:p>
    <w:p w:rsidR="00880580" w:rsidRDefault="00936DF7" w:rsidP="00936DF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_Ref321836650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25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») об отмене процедуры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принятого в порядке рассмотрения жалоб;</w:t>
      </w:r>
    </w:p>
    <w:p w:rsidR="00880580" w:rsidRDefault="00936DF7" w:rsidP="00936DF7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подкрепленного документами факта давления таким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члена комиссии, эксперта, руководителя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заказчика.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После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 подписания договора редукционная комиссия вправе отстранить любого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том числе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случае обнаружения недостоверных сведений в 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(или) ее уточнениях согласно пункту 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_Ref319590095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 w:rsidR="00C936AB" w:rsidRPr="00C936AB">
        <w:rPr>
          <w:sz w:val="28"/>
          <w:szCs w:val="28"/>
        </w:rPr>
        <w:t>4.15.4.5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 xml:space="preserve">, существенных для допуска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 участию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не указанных в подпункте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_Ref317173209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а)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_Ref317172396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 w:rsidR="00C936AB" w:rsidRPr="00C936AB">
        <w:rPr>
          <w:sz w:val="28"/>
          <w:szCs w:val="28"/>
        </w:rPr>
        <w:t>2.2.6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  <w:proofErr w:type="gramEnd"/>
    </w:p>
    <w:p w:rsidR="00880580" w:rsidRDefault="00936DF7" w:rsidP="00936DF7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6" w:name="_Toc255999689"/>
      <w:bookmarkStart w:id="17" w:name="_Toc98251655"/>
      <w:bookmarkStart w:id="18" w:name="_Toc69728943"/>
      <w:bookmarkStart w:id="19" w:name="_Toc57314617"/>
      <w:bookmarkStart w:id="20" w:name="_Ref56231144"/>
      <w:bookmarkStart w:id="21" w:name="_Ref56231140"/>
      <w:bookmarkStart w:id="22" w:name="_Ref55313246"/>
      <w:bookmarkStart w:id="23" w:name="_Toc55305370"/>
      <w:bookmarkStart w:id="24" w:name="_Toc55285336"/>
      <w:bookmarkStart w:id="25" w:name="_Toc372634781"/>
      <w:r>
        <w:rPr>
          <w:rFonts w:ascii="Times New Roman" w:hAnsi="Times New Roman" w:cs="Times New Roman"/>
          <w:sz w:val="28"/>
          <w:szCs w:val="28"/>
          <w:lang w:val="x-none" w:eastAsia="x-none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проводится в соответствии с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 07.02.2012 № 37) в редакции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 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накладывает на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иным его участником.</w:t>
      </w:r>
    </w:p>
    <w:p w:rsidR="00880580" w:rsidRDefault="00936DF7" w:rsidP="00936DF7">
      <w:pPr>
        <w:pStyle w:val="Times12"/>
        <w:widowControl w:val="0"/>
        <w:numPr>
          <w:ilvl w:val="2"/>
          <w:numId w:val="12"/>
        </w:numPr>
        <w:tabs>
          <w:tab w:val="clear" w:pos="1004"/>
          <w:tab w:val="num" w:pos="960"/>
          <w:tab w:val="left" w:pos="1418"/>
          <w:tab w:val="num" w:pos="1713"/>
        </w:tabs>
        <w:ind w:left="0" w:firstLine="709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Извещение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опубликованное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в сети «Интернет» http://zakupki.rosatom.ru/, а также на сайте ЭТП, вместе с настоящей редукционной документацией, </w:t>
      </w:r>
      <w:r>
        <w:rPr>
          <w:sz w:val="28"/>
          <w:szCs w:val="28"/>
        </w:rPr>
        <w:lastRenderedPageBreak/>
        <w:t xml:space="preserve">являющейся его неотъемлемым приложением, являются приглашением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делать оферты и должны рассматриваться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соответствии с этим в течение срока, определенного</w:t>
      </w:r>
      <w:proofErr w:type="gramEnd"/>
      <w:r>
        <w:rPr>
          <w:sz w:val="28"/>
          <w:szCs w:val="28"/>
        </w:rPr>
        <w:t xml:space="preserve"> для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участника имеет правовой статус оферты и будет рассматриваться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 соответствии с этим. В случае признания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несостоявшимся, подача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будет означать его согласие заключить договор по начальной (максимальной) цене или, если стороны это согласуют, по более низкой цене.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Во всем, что не урегулировано извещением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редукционной документацией, стороны руководствуются ЕОСЗ, Гражданским кодексом Российской Федерации и иными Федеральными законами.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Если в отношении сторон договора, заключаемого по результатам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редукционная документация (и проект договора как ее часть) и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880580" w:rsidRDefault="00936DF7" w:rsidP="00936DF7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26" w:name="_Toc372634782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Особые положения в связи с проведением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через ЭТП</w:t>
      </w:r>
      <w:bookmarkEnd w:id="26"/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должен в сроки, указанные в пункте 20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подать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через ЭТП в порядке, предусмотренном регламентом работы данной системы.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Правила регистрации и аккредитации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ЭТП, правила проведения процедур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ЭТП (в том числе, подача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) определяются регламентом работы и инструкциями данной ЭТП.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Документы и сведения, размещаемые на ЭТП, должны быть подписаны ЭЦП лица, имеющего право действовать от имени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880580" w:rsidRDefault="00936DF7" w:rsidP="00936DF7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27" w:name="_Toc372634783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Затраты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bookmarkEnd w:id="27"/>
      <w:proofErr w:type="spellEnd"/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несет все расходы, связанные с участием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иной документации, а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 имеет обязательств по этим расходам независимо от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а также оснований их завершения, за исключением случаев, прямо предусмотренных действующим законодательством Российской Федерации.</w:t>
      </w:r>
      <w:proofErr w:type="gramEnd"/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вправе требовать компенсацию упущенной выгоды по результатам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880580" w:rsidRDefault="00936DF7" w:rsidP="00936DF7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28" w:name="_Toc372634784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Отказ от проведения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bookmarkEnd w:id="28"/>
      <w:proofErr w:type="spellEnd"/>
    </w:p>
    <w:p w:rsidR="00880580" w:rsidRDefault="00936DF7" w:rsidP="00936DF7">
      <w:pPr>
        <w:pStyle w:val="aa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 решению заказчика или редукционной комиссии, разместивший на официальном сайте и на ЭТП, извещение 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редукционную документацию, вправе отказаться 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любое время вплоть до подписания договора.</w:t>
      </w:r>
    </w:p>
    <w:p w:rsidR="00880580" w:rsidRDefault="00936DF7" w:rsidP="00936DF7">
      <w:pPr>
        <w:pStyle w:val="aa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об отказе от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размещается организатором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позднее 2 (двух) дней со дня принятия решения об отказе от 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порядке, установленном для размещения извещения о проведении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0580" w:rsidRDefault="00936DF7" w:rsidP="00936DF7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29" w:name="_Toc372634785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Официальный источник информации о ходе и результатах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bookmarkEnd w:id="29"/>
      <w:proofErr w:type="spellEnd"/>
    </w:p>
    <w:p w:rsidR="00880580" w:rsidRDefault="00936DF7" w:rsidP="00936DF7">
      <w:pPr>
        <w:pStyle w:val="aa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официальном сайте и на ЭТП в сроки, установленные ЕОСЗ и настоящей редукционной документацией, размещаются: извещение о проведении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редукционная документация, изменения, вносимые в такое извещение и такую документацию, разъяснения такой документации и протоколы, составленные в ходе закупки. 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официальная публикация указанной информации производится на сайте, указанном в подпункте 1) пункта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_Ref320183782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C936A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_Ref317250658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C936A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Иные публикации указанных документов являются копиями.</w:t>
      </w:r>
    </w:p>
    <w:p w:rsidR="00880580" w:rsidRDefault="00936DF7" w:rsidP="00936DF7">
      <w:pPr>
        <w:pStyle w:val="aa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_Ref317254108"/>
      <w:r>
        <w:rPr>
          <w:rFonts w:ascii="Times New Roman" w:hAnsi="Times New Roman" w:cs="Times New Roman"/>
          <w:sz w:val="28"/>
          <w:szCs w:val="28"/>
        </w:rPr>
        <w:t>Допускается в протоколах, размещаемых на официальном сайте и на ЭТП, не указывать сведения о составе редукционной комиссии и данных о персональном голосовании членов редукционной комиссии.</w:t>
      </w:r>
      <w:bookmarkEnd w:id="30"/>
    </w:p>
    <w:p w:rsidR="00880580" w:rsidRDefault="00936DF7" w:rsidP="00936DF7">
      <w:pPr>
        <w:pStyle w:val="aa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Единственным официальным источником информации о ходе и результатах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официальный сайт и участники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редукционной документации, информацию о принятых в ходе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решениях редукционной комиссии и организатора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0580" w:rsidRDefault="00936DF7" w:rsidP="00936DF7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31" w:name="_Toc372634786"/>
      <w:r>
        <w:rPr>
          <w:rFonts w:ascii="Times New Roman" w:hAnsi="Times New Roman" w:cs="Times New Roman"/>
          <w:sz w:val="28"/>
          <w:szCs w:val="28"/>
          <w:lang w:eastAsia="x-none"/>
        </w:rPr>
        <w:t>Прочие положения</w:t>
      </w:r>
      <w:bookmarkEnd w:id="31"/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редукционной комиссии в связи с проведением данного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согласно положениям главы 10 ЕОСЗ.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 xml:space="preserve">Заказчик,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редукционная комиссия, привлекаемые эксперты обеспечивают разумную конфиденциальность относительно всех полученных от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сведений, в том числе содержащихся в заявках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Предоставление этой информации другим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Федерации, </w:t>
      </w:r>
      <w:r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>
        <w:rPr>
          <w:sz w:val="28"/>
          <w:szCs w:val="28"/>
        </w:rPr>
        <w:t xml:space="preserve"> или настоящей редукционной документацией.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>Заседания редукционной комиссии могут проходить с использованием средств видеоконференцсвязи. Члены редукционной комиссии, дистанционно участвующие в заседании редукционной комиссии с использованием средств видеоконференции, считаются присутствующими на заседании комиссии очно. Факт участия членов редукционной комиссии в режиме видеоконференции отражается в протоколе заседания редукционной комиссии.</w:t>
      </w:r>
    </w:p>
    <w:p w:rsidR="00880580" w:rsidRDefault="00936DF7" w:rsidP="00936DF7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какие-либо переговоры редукционной комиссии по предмету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допускаются, </w:t>
      </w:r>
      <w:r>
        <w:rPr>
          <w:sz w:val="28"/>
          <w:szCs w:val="28"/>
        </w:rPr>
        <w:lastRenderedPageBreak/>
        <w:t>кроме случаев обмена информацией, прямо предусмотренных законодательством Российской Федерации, редукционной документацией и регламентом ЭТП.</w:t>
      </w:r>
    </w:p>
    <w:p w:rsidR="00880580" w:rsidRDefault="00880580">
      <w:pPr>
        <w:pStyle w:val="aa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:rsidR="00880580" w:rsidRDefault="00936DF7">
      <w:pPr>
        <w:pStyle w:val="a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eastAsia="Calibri" w:hAnsi="Calibri"/>
          <w:sz w:val="22"/>
          <w:szCs w:val="22"/>
          <w:lang w:eastAsia="en-US"/>
        </w:rPr>
        <w:br w:type="page"/>
      </w:r>
    </w:p>
    <w:p w:rsidR="00880580" w:rsidRDefault="00936DF7" w:rsidP="00936DF7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32" w:name="_Toc372634787"/>
      <w:r>
        <w:rPr>
          <w:rFonts w:eastAsia="Times New Roman"/>
          <w:sz w:val="28"/>
          <w:szCs w:val="28"/>
        </w:rPr>
        <w:lastRenderedPageBreak/>
        <w:t>ТРЕБОВАНИЯ К УЧАСТНИКАМ РЕДУКЦИОНА, ДОКУМЕНТАМ, ПРЕДОСТАВЛЯЕМЫМ В СОСТАВЕ ЗАЯВКИ НА УЧАСТИЕ В РЕДУКЦИОНЕ</w:t>
      </w:r>
      <w:bookmarkEnd w:id="32"/>
    </w:p>
    <w:p w:rsidR="00880580" w:rsidRDefault="00936DF7" w:rsidP="00936DF7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3" w:name="_Ref317256490"/>
      <w:bookmarkStart w:id="34" w:name="_Ref317256436"/>
      <w:bookmarkStart w:id="35" w:name="_Ref317255509"/>
      <w:bookmarkStart w:id="36" w:name="_Ref317251769"/>
      <w:bookmarkStart w:id="37" w:name="_Toc372634788"/>
      <w:bookmarkStart w:id="38" w:name="_Ref271038689"/>
      <w:r>
        <w:rPr>
          <w:rFonts w:ascii="Times New Roman" w:hAnsi="Times New Roman" w:cs="Times New Roman"/>
          <w:sz w:val="28"/>
          <w:szCs w:val="28"/>
        </w:rPr>
        <w:t xml:space="preserve">Требования к участникам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bookmarkEnd w:id="33"/>
      <w:bookmarkEnd w:id="34"/>
      <w:bookmarkEnd w:id="35"/>
      <w:bookmarkEnd w:id="36"/>
      <w:bookmarkEnd w:id="37"/>
      <w:proofErr w:type="spellEnd"/>
    </w:p>
    <w:p w:rsidR="00880580" w:rsidRDefault="00936DF7">
      <w:pPr>
        <w:pStyle w:val="aa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должен обладать гражданской правоспособностью в полном объеме для заключения и исполнения договора по результатам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 том числе:</w:t>
      </w:r>
      <w:bookmarkEnd w:id="38"/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</w:r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 и если такие товары, работы, услуги приобретаются в рамках заключаемого договора;</w:t>
      </w:r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соответствовать требованиям, указанным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_Ref317250960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880580" w:rsidRDefault="00936DF7" w:rsidP="00936DF7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1" w:name="_Toc372634789"/>
      <w:r>
        <w:rPr>
          <w:rFonts w:ascii="Times New Roman" w:hAnsi="Times New Roman" w:cs="Times New Roman"/>
          <w:sz w:val="28"/>
          <w:szCs w:val="28"/>
        </w:rPr>
        <w:t xml:space="preserve">Дополнительные требования к участникам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указаны в 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_Ref333237547 \r \h </w:instrText>
      </w:r>
      <w:r>
        <w:fldChar w:fldCharType="separate"/>
      </w:r>
      <w:r w:rsidR="00C936AB">
        <w:rPr>
          <w:rFonts w:ascii="Times New Roman" w:hAnsi="Times New Roman" w:cs="Times New Roman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bookmarkEnd w:id="41"/>
    </w:p>
    <w:p w:rsidR="00880580" w:rsidRDefault="00936DF7" w:rsidP="00936DF7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2" w:name="_Ref317256545"/>
      <w:bookmarkStart w:id="43" w:name="_Ref317253328"/>
      <w:bookmarkStart w:id="44" w:name="_Toc372634790"/>
      <w:r>
        <w:rPr>
          <w:rFonts w:ascii="Times New Roman" w:hAnsi="Times New Roman" w:cs="Times New Roman"/>
          <w:sz w:val="28"/>
          <w:szCs w:val="28"/>
        </w:rPr>
        <w:t xml:space="preserve">Документы, предоставляемые в составе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bookmarkEnd w:id="42"/>
      <w:bookmarkEnd w:id="43"/>
      <w:bookmarkEnd w:id="44"/>
      <w:proofErr w:type="spellEnd"/>
    </w:p>
    <w:p w:rsidR="00880580" w:rsidRDefault="00936DF7">
      <w:pPr>
        <w:pStyle w:val="aa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подтверждения соответствия требованиям,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_Ref317251769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C936AB"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, участник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составе второй части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должен приложить следующие документы:</w:t>
      </w:r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</w:t>
      </w:r>
      <w:proofErr w:type="gramEnd"/>
      <w:r>
        <w:rPr>
          <w:sz w:val="28"/>
          <w:szCs w:val="28"/>
        </w:rPr>
        <w:t xml:space="preserve"> лиц), надлежащим образом заверенный перевод на русский язык документов о государственной регистрации юридического лица или </w:t>
      </w:r>
      <w:r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</w:r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>
        <w:rPr>
          <w:sz w:val="28"/>
          <w:szCs w:val="28"/>
        </w:rPr>
        <w:t xml:space="preserve">отсканированный оригинал документа, подтверждающий полномочия лица на подписание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от имени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подписывается по доверенности);</w:t>
      </w:r>
      <w:bookmarkEnd w:id="45"/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учредительных документов в действующей редакции (для юридических лиц);</w:t>
      </w:r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>
        <w:rPr>
          <w:sz w:val="28"/>
          <w:szCs w:val="28"/>
        </w:rPr>
        <w:t>отсканированные оригиналы специальных разрешений (лицензий, допусков, членства в саморегулируемых общественных организациях и т.д.), если такие указаны в пункте 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 w:rsidR="00C936AB"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»;</w:t>
      </w:r>
      <w:bookmarkEnd w:id="46"/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>
        <w:rPr>
          <w:sz w:val="28"/>
          <w:szCs w:val="28"/>
        </w:rPr>
        <w:t xml:space="preserve">отсканированный оригинал уведомления о возможности применения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упрощенной системы налогообложения (для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применяющих ее);</w:t>
      </w:r>
      <w:bookmarkEnd w:id="47"/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подтверждение по форме, указанной в подпункте 1) пункта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о </w:t>
      </w:r>
      <w:proofErr w:type="spellStart"/>
      <w:r>
        <w:rPr>
          <w:sz w:val="28"/>
          <w:szCs w:val="28"/>
        </w:rPr>
        <w:t>ненахождении</w:t>
      </w:r>
      <w:proofErr w:type="spellEnd"/>
      <w:r>
        <w:rPr>
          <w:sz w:val="28"/>
          <w:szCs w:val="28"/>
        </w:rPr>
        <w:t xml:space="preserve">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>
        <w:rPr>
          <w:sz w:val="28"/>
          <w:szCs w:val="28"/>
        </w:rPr>
        <w:t>неприостановлении</w:t>
      </w:r>
      <w:proofErr w:type="spellEnd"/>
      <w:r>
        <w:rPr>
          <w:sz w:val="28"/>
          <w:szCs w:val="28"/>
        </w:rPr>
        <w:t xml:space="preserve"> экономической деятельности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;</w:t>
      </w:r>
      <w:proofErr w:type="gramEnd"/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proofErr w:type="gramStart"/>
      <w:r>
        <w:rPr>
          <w:sz w:val="28"/>
          <w:szCs w:val="28"/>
        </w:rPr>
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обеспечения договора являются крупной сделкой, либо письмо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 том, что данная сделка для такого</w:t>
      </w:r>
      <w:proofErr w:type="gramEnd"/>
      <w:r>
        <w:rPr>
          <w:sz w:val="28"/>
          <w:szCs w:val="28"/>
        </w:rPr>
        <w:t xml:space="preserve">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крупно</w:t>
      </w:r>
      <w:bookmarkEnd w:id="48"/>
      <w:r>
        <w:rPr>
          <w:sz w:val="28"/>
          <w:szCs w:val="28"/>
        </w:rPr>
        <w:t>й;</w:t>
      </w:r>
      <w:bookmarkEnd w:id="49"/>
      <w:r>
        <w:rPr>
          <w:sz w:val="28"/>
          <w:szCs w:val="28"/>
        </w:rPr>
        <w:t xml:space="preserve"> </w:t>
      </w:r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proofErr w:type="gramStart"/>
      <w:r>
        <w:rPr>
          <w:sz w:val="28"/>
          <w:szCs w:val="28"/>
        </w:rPr>
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выполнение договора или предоставление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обеспечение договора является сделкой с заинтересованностью, либо письмо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 том, что данная сделка для такого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</w:t>
      </w:r>
      <w:proofErr w:type="gramEnd"/>
      <w:r>
        <w:rPr>
          <w:sz w:val="28"/>
          <w:szCs w:val="28"/>
        </w:rPr>
        <w:t xml:space="preserve"> является сделкой с заинтересованностью.</w:t>
      </w:r>
      <w:bookmarkEnd w:id="50"/>
    </w:p>
    <w:p w:rsidR="00880580" w:rsidRDefault="00936DF7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3.3.7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3.3.8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до истечения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</w:t>
      </w:r>
      <w:r>
        <w:rPr>
          <w:sz w:val="28"/>
          <w:szCs w:val="28"/>
        </w:rPr>
        <w:lastRenderedPageBreak/>
        <w:t xml:space="preserve">вопрос об </w:t>
      </w:r>
      <w:proofErr w:type="gramStart"/>
      <w:r>
        <w:rPr>
          <w:sz w:val="28"/>
          <w:szCs w:val="28"/>
        </w:rPr>
        <w:t>одобрении</w:t>
      </w:r>
      <w:proofErr w:type="gramEnd"/>
      <w:r>
        <w:rPr>
          <w:sz w:val="28"/>
          <w:szCs w:val="28"/>
        </w:rPr>
        <w:t xml:space="preserve"> или о совершении таких сделок,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представить вышеуказанные решения до момента заключения договора. </w:t>
      </w:r>
    </w:p>
    <w:p w:rsidR="00880580" w:rsidRDefault="00936DF7" w:rsidP="00936DF7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_Ref317252010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1" w:name="_Toc372634791"/>
      <w:r>
        <w:rPr>
          <w:rFonts w:ascii="Times New Roman" w:hAnsi="Times New Roman" w:cs="Times New Roman"/>
          <w:sz w:val="28"/>
          <w:szCs w:val="28"/>
        </w:rPr>
        <w:t>Условия привлечения поставщиков и порядок подтверждения их соответствия установленным требованиям приведены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_Ref317252053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</w:rPr>
        <w:t>3.5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M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 привлечения поставщиков указана в пункте </w:t>
      </w:r>
      <w:r>
        <w:fldChar w:fldCharType="begin"/>
      </w:r>
      <w:r>
        <w:instrText xml:space="preserve"> REF _Ref319838802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</w:rPr>
        <w:t>17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_Ref317252139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bookmarkEnd w:id="51"/>
    </w:p>
    <w:p w:rsidR="00880580" w:rsidRDefault="00936DF7" w:rsidP="00936DF7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72634792"/>
      <w:bookmarkEnd w:id="52"/>
      <w:bookmarkEnd w:id="53"/>
      <w:r>
        <w:rPr>
          <w:rFonts w:ascii="Times New Roman" w:hAnsi="Times New Roman" w:cs="Times New Roman"/>
          <w:sz w:val="28"/>
          <w:szCs w:val="28"/>
        </w:rPr>
        <w:t xml:space="preserve">Привлечение </w:t>
      </w:r>
      <w:bookmarkEnd w:id="54"/>
      <w:bookmarkEnd w:id="55"/>
      <w:r>
        <w:rPr>
          <w:rFonts w:ascii="Times New Roman" w:hAnsi="Times New Roman" w:cs="Times New Roman"/>
          <w:sz w:val="28"/>
          <w:szCs w:val="28"/>
        </w:rPr>
        <w:t>поставщиков</w:t>
      </w:r>
      <w:bookmarkEnd w:id="56"/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bookmarkEnd w:id="57"/>
    </w:p>
    <w:p w:rsidR="00880580" w:rsidRDefault="00936DF7" w:rsidP="00936DF7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>
        <w:rPr>
          <w:sz w:val="28"/>
          <w:szCs w:val="28"/>
        </w:rPr>
        <w:t xml:space="preserve">Если пунктом 13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установлены требования к привлекаемым поставщикам, то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должен подтвердить, что каждый из привлекаемых поставщиков (юридическое или физическое лицо,</w:t>
      </w:r>
      <w:r>
        <w:rPr>
          <w:b/>
          <w:bCs w:val="0"/>
        </w:rPr>
        <w:t xml:space="preserve"> </w:t>
      </w:r>
      <w:r>
        <w:rPr>
          <w:bCs w:val="0"/>
          <w:sz w:val="28"/>
          <w:szCs w:val="28"/>
        </w:rPr>
        <w:t>осуществляющее</w:t>
      </w:r>
      <w:r>
        <w:rPr>
          <w:sz w:val="28"/>
          <w:szCs w:val="28"/>
        </w:rPr>
        <w:t xml:space="preserve"> часть </w:t>
      </w:r>
      <w:r>
        <w:rPr>
          <w:bCs w:val="0"/>
          <w:sz w:val="28"/>
          <w:szCs w:val="28"/>
        </w:rPr>
        <w:t xml:space="preserve">поставок </w:t>
      </w:r>
      <w:r>
        <w:rPr>
          <w:sz w:val="28"/>
          <w:szCs w:val="28"/>
        </w:rPr>
        <w:t>по договору), осуществляющий поставки более объема, указанного в пункте </w:t>
      </w:r>
      <w:r>
        <w:fldChar w:fldCharType="begin"/>
      </w:r>
      <w:r>
        <w:instrText xml:space="preserve"> REF _Ref319838802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_Ref317252218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»:</w:t>
      </w:r>
      <w:bookmarkEnd w:id="58"/>
    </w:p>
    <w:p w:rsidR="00880580" w:rsidRDefault="00936DF7" w:rsidP="00936DF7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2286"/>
      <w:r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>
        <w:rPr>
          <w:rFonts w:ascii="Times New Roman" w:hAnsi="Times New Roman"/>
          <w:bCs/>
          <w:color w:val="auto"/>
          <w:sz w:val="28"/>
          <w:szCs w:val="28"/>
        </w:rPr>
        <w:t>поставщика;</w:t>
      </w:r>
      <w:bookmarkEnd w:id="59"/>
    </w:p>
    <w:p w:rsidR="00880580" w:rsidRDefault="00936DF7" w:rsidP="00936DF7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0" w:name="_Ref317252292"/>
      <w:proofErr w:type="gramStart"/>
      <w:r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 и сроками поставки товара;</w:t>
      </w:r>
      <w:bookmarkEnd w:id="60"/>
    </w:p>
    <w:p w:rsidR="00880580" w:rsidRDefault="00936DF7" w:rsidP="00936DF7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317"/>
      <w:r>
        <w:rPr>
          <w:rFonts w:ascii="Times New Roman" w:hAnsi="Times New Roman"/>
          <w:color w:val="auto"/>
          <w:sz w:val="28"/>
          <w:szCs w:val="28"/>
        </w:rPr>
        <w:t>отвечает требованиям настоящей редукционной документации (пункт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_Ref333237547 \r \h </w:instrText>
      </w:r>
      <w: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_Ref317252248 \r \h  \* MERGEFORMAT </w:instrText>
      </w:r>
      <w:r>
        <w:fldChar w:fldCharType="separate"/>
      </w:r>
      <w:r w:rsidR="00C936AB" w:rsidRPr="00C936AB"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») в объеме осуществляемых поставок поставщиком.</w:t>
      </w:r>
      <w:bookmarkEnd w:id="61"/>
    </w:p>
    <w:p w:rsidR="00880580" w:rsidRDefault="00936DF7" w:rsidP="00936DF7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>
        <w:rPr>
          <w:sz w:val="28"/>
          <w:szCs w:val="28"/>
        </w:rPr>
        <w:t xml:space="preserve">В связи с вышеизложенным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с учетом следующих дополнительных требований:</w:t>
      </w:r>
      <w:bookmarkEnd w:id="62"/>
      <w:proofErr w:type="gramEnd"/>
    </w:p>
    <w:p w:rsidR="00880580" w:rsidRDefault="00936DF7" w:rsidP="00936DF7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6766"/>
      <w:r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требованиям, установленным подпунктами </w:t>
      </w:r>
      <w:r>
        <w:fldChar w:fldCharType="begin"/>
      </w:r>
      <w:r>
        <w:instrText xml:space="preserve"> REF _Ref317252286 \r \h  \* MERGEFORMAT </w:instrText>
      </w:r>
      <w:r>
        <w:fldChar w:fldCharType="separate"/>
      </w:r>
      <w:r w:rsidR="00C936AB" w:rsidRPr="00C936AB">
        <w:rPr>
          <w:rFonts w:ascii="Times New Roman" w:hAnsi="Times New Roman"/>
          <w:color w:val="auto"/>
          <w:sz w:val="28"/>
          <w:szCs w:val="28"/>
        </w:rPr>
        <w:t>а)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instrText xml:space="preserve"> REF _Ref317252292 \r \h  \* MERGEFORMAT </w:instrText>
      </w:r>
      <w:r>
        <w:fldChar w:fldCharType="separate"/>
      </w:r>
      <w:r w:rsidR="00C936AB" w:rsidRPr="00C936AB">
        <w:rPr>
          <w:rFonts w:ascii="Times New Roman" w:hAnsi="Times New Roman"/>
          <w:color w:val="auto"/>
          <w:sz w:val="28"/>
          <w:szCs w:val="28"/>
        </w:rPr>
        <w:t>б)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_Ref317252302 \r \h  \* MERGEFORMAT </w:instrText>
      </w:r>
      <w:r>
        <w:fldChar w:fldCharType="separate"/>
      </w:r>
      <w:r w:rsidR="00C936AB" w:rsidRPr="00C936AB"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в заявку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включаются отсканированные оригиналы договоров (в том числе предварительные или под условием) с указанием перечня, объема и сроков поставки товара, возлагаемых на поставщика. В случае отсутствия в составе заявки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указанных договоров,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 считаются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</w:t>
      </w:r>
      <w:bookmarkEnd w:id="63"/>
    </w:p>
    <w:p w:rsidR="00880580" w:rsidRDefault="00936DF7" w:rsidP="00936DF7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поставщика установленным в подпункте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_Ref317252317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в)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_Ref317252302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3.5.1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 поставщиком, с предоставлением документов согласно пункту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_Ref333238125 \r \h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15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_Ref317252368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5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». Соответствующие формы раздела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_Ref317252392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6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заполняются поставщиком</w:t>
      </w:r>
      <w: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с указанием организаций поставщика и участника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 соответствии с </w:t>
      </w:r>
      <w:r>
        <w:rPr>
          <w:rFonts w:ascii="Times New Roman" w:hAnsi="Times New Roman"/>
          <w:sz w:val="28"/>
          <w:szCs w:val="28"/>
        </w:rPr>
        <w:t xml:space="preserve">рекомендациями, указанными в </w:t>
      </w:r>
      <w:r>
        <w:rPr>
          <w:rFonts w:ascii="Times New Roman" w:hAnsi="Times New Roman"/>
          <w:color w:val="auto"/>
          <w:sz w:val="28"/>
          <w:szCs w:val="28"/>
        </w:rPr>
        <w:t>пунктах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_Ref317252426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4.6.2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_Ref317252433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4.6.3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880580" w:rsidRDefault="00936DF7" w:rsidP="00936DF7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 xml:space="preserve">заявка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 между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поставщиками</w:t>
      </w:r>
      <w: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(раздел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_Ref317258826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6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соответствующая форма). Указанная форма заполняется и предоставляется как в случае привлечения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поставщиков, так и в случае их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 в последнем случае в данной форме отражается, что поставщики</w:t>
      </w:r>
      <w: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880580" w:rsidRDefault="00936DF7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является бюджетное учреждение, и порядок выбора поставщиков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поставщиков такому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 предъявляются.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, в случае если он является бюджетным учреждением, обязан в составе заявки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представить гарантийное письмо, содержащее обязательство в случае выбора его победителем,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разместить заказ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по выбору поставщиков и предоставить документы, указанные в подпункте а) настоящего пункта, после окончания процедур размещения заказа и определения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 xml:space="preserve">. </w:t>
      </w:r>
      <w:r>
        <w:rPr>
          <w:rFonts w:ascii="Times New Roman" w:hAnsi="Times New Roman"/>
          <w:color w:val="auto"/>
          <w:sz w:val="28"/>
          <w:szCs w:val="28"/>
        </w:rPr>
        <w:t>При этом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,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в случае выбора редукционной комиссией участника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бюджетного учреждения победителем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заказчик вправе включить своего представителя в состав комиссии бюджетного учреждения по размещению заказа по определению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>.</w:t>
      </w:r>
      <w:r>
        <w:rPr>
          <w:rFonts w:ascii="Times New Roman" w:hAnsi="Times New Roman"/>
          <w:color w:val="auto"/>
          <w:sz w:val="28"/>
          <w:szCs w:val="28"/>
        </w:rPr>
        <w:t xml:space="preserve"> Согласие участника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включить представителя заказчика в состав комиссии по размещению заказа также должно содержаться в гарантийном письме.</w:t>
      </w:r>
    </w:p>
    <w:p w:rsidR="00880580" w:rsidRDefault="00936DF7" w:rsidP="00936DF7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>
        <w:rPr>
          <w:sz w:val="28"/>
          <w:szCs w:val="28"/>
        </w:rPr>
        <w:t xml:space="preserve">При рассмотрении поставщиков количественные требования к квалификационным показателям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поставщиков устанавливаются в процентном соотношении от перечня и объема поставляемого товара (в физическом выражении, в соответствующих единицах измерения, или денежном выражении).</w:t>
      </w:r>
      <w:r>
        <w:rPr>
          <w:bCs w:val="0"/>
        </w:rPr>
        <w:br w:type="page"/>
      </w:r>
    </w:p>
    <w:p w:rsidR="00880580" w:rsidRDefault="00936DF7" w:rsidP="00936DF7">
      <w:pPr>
        <w:pStyle w:val="10"/>
        <w:numPr>
          <w:ilvl w:val="1"/>
          <w:numId w:val="11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64" w:name="_Ref317259044"/>
      <w:bookmarkStart w:id="65" w:name="_Toc372634793"/>
      <w:r>
        <w:rPr>
          <w:rFonts w:eastAsia="Times New Roman"/>
          <w:sz w:val="28"/>
          <w:szCs w:val="28"/>
          <w:lang w:val="en-US"/>
        </w:rPr>
        <w:lastRenderedPageBreak/>
        <w:t>ПОРЯДОК ПРОВЕДЕНИЯ РЕДУКЦИОНА</w:t>
      </w:r>
      <w:bookmarkEnd w:id="64"/>
      <w:bookmarkEnd w:id="65"/>
    </w:p>
    <w:p w:rsidR="00880580" w:rsidRDefault="00936DF7" w:rsidP="00936DF7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66" w:name="_Toc372634794"/>
      <w:r>
        <w:rPr>
          <w:rFonts w:ascii="Times New Roman" w:eastAsia="Times New Roman" w:hAnsi="Times New Roman" w:cs="Times New Roman"/>
          <w:b w:val="0"/>
          <w:i w:val="0"/>
        </w:rPr>
        <w:t>Получение редукционной документации</w:t>
      </w:r>
      <w:bookmarkEnd w:id="66"/>
    </w:p>
    <w:p w:rsidR="00880580" w:rsidRDefault="00936DF7" w:rsidP="00936DF7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125823280"/>
      <w:r>
        <w:rPr>
          <w:sz w:val="28"/>
          <w:szCs w:val="28"/>
        </w:rPr>
        <w:t>Редукционная документация, размещенная на официальном сайте</w:t>
      </w:r>
      <w:r>
        <w:t>,</w:t>
      </w:r>
      <w:r>
        <w:rPr>
          <w:sz w:val="28"/>
          <w:szCs w:val="28"/>
        </w:rPr>
        <w:t xml:space="preserve"> находится в открытом доступе. Порядок получения редукционной документации на ЭТП определяется правилами данной ЭТП.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68" w:name="_Toc372634795"/>
      <w:bookmarkEnd w:id="67"/>
      <w:r>
        <w:rPr>
          <w:rFonts w:ascii="Times New Roman" w:eastAsia="Times New Roman" w:hAnsi="Times New Roman" w:cs="Times New Roman"/>
          <w:b w:val="0"/>
          <w:i w:val="0"/>
        </w:rPr>
        <w:t>Разъяснение положений редукционной документации</w:t>
      </w:r>
      <w:bookmarkEnd w:id="68"/>
    </w:p>
    <w:p w:rsidR="00880580" w:rsidRDefault="00936DF7" w:rsidP="00936DF7">
      <w:pPr>
        <w:numPr>
          <w:ilvl w:val="2"/>
          <w:numId w:val="18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>
        <w:rPr>
          <w:sz w:val="28"/>
          <w:szCs w:val="28"/>
        </w:rPr>
        <w:t xml:space="preserve">Не позднее, чем за 5 (пять) рабочих дней до дня окончания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любой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направить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 о разъяснении положений редукционной документации через ЭТП в порядке, предусмотренном регламентом работы данной ЭТП.</w:t>
      </w:r>
      <w:bookmarkEnd w:id="69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течение 2 (двух) рабочих дней со дня поступления запроса, сделанного в порядке, определенном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4.2.1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размещает на официальном сайте и на ЭТП соответствующий ответ с указанием предмета запроса, без ссылки на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от которого поступил запрос. Если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успел </w:t>
      </w:r>
      <w:proofErr w:type="gramStart"/>
      <w:r>
        <w:rPr>
          <w:sz w:val="28"/>
          <w:szCs w:val="28"/>
        </w:rPr>
        <w:t>разместить ответ</w:t>
      </w:r>
      <w:proofErr w:type="gramEnd"/>
      <w:r>
        <w:rPr>
          <w:sz w:val="28"/>
          <w:szCs w:val="28"/>
        </w:rPr>
        <w:t xml:space="preserve"> на запрос за 5 (пять) рабочих дней до истечения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то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переносит окончательный срок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на количество дней задержки. Разъяснение</w:t>
      </w:r>
      <w:r>
        <w:rPr>
          <w:bCs/>
          <w:sz w:val="28"/>
          <w:szCs w:val="28"/>
        </w:rPr>
        <w:t xml:space="preserve"> положений редукционной документации не изменяет ее суть.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не отвечать на запросы о разъяснении положений редукционной документации, поступившие позднее срока, установленного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4.2.1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70" w:name="_Toc372634796"/>
      <w:r>
        <w:rPr>
          <w:rFonts w:ascii="Times New Roman" w:eastAsia="Times New Roman" w:hAnsi="Times New Roman" w:cs="Times New Roman"/>
          <w:b w:val="0"/>
          <w:i w:val="0"/>
        </w:rPr>
        <w:t xml:space="preserve">Внесение изменений в извещение о проведении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 и редукционную документацию</w:t>
      </w:r>
      <w:bookmarkEnd w:id="70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Заказчик,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собственной инициативе, по решению редукционной комиссии или в соответствии с запросом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принять решение о</w:t>
      </w:r>
      <w:r>
        <w:rPr>
          <w:bCs/>
          <w:iCs/>
          <w:sz w:val="28"/>
          <w:szCs w:val="28"/>
        </w:rPr>
        <w:t xml:space="preserve"> внесении изменений в извещение о проведении </w:t>
      </w:r>
      <w:proofErr w:type="spellStart"/>
      <w:r>
        <w:rPr>
          <w:bCs/>
          <w:iCs/>
          <w:sz w:val="28"/>
          <w:szCs w:val="28"/>
        </w:rPr>
        <w:t>редукциона</w:t>
      </w:r>
      <w:proofErr w:type="spellEnd"/>
      <w:r>
        <w:rPr>
          <w:bCs/>
          <w:iCs/>
          <w:sz w:val="28"/>
          <w:szCs w:val="28"/>
        </w:rPr>
        <w:t xml:space="preserve"> и редукционную документацию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5 (пять) рабочих дней до окончания срока подачи заявок</w:t>
      </w:r>
      <w:r>
        <w:rPr>
          <w:b/>
          <w:i/>
        </w:rPr>
        <w:t>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редукционной документации является неотъемлемой ее частью.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 (трех) рабочих дней со дня принятия решения о внесении изменений в </w:t>
      </w:r>
      <w:r>
        <w:rPr>
          <w:bCs/>
          <w:iCs/>
          <w:sz w:val="28"/>
          <w:szCs w:val="28"/>
        </w:rPr>
        <w:t xml:space="preserve">извещение о проведении </w:t>
      </w:r>
      <w:proofErr w:type="spellStart"/>
      <w:r>
        <w:rPr>
          <w:bCs/>
          <w:iCs/>
          <w:sz w:val="28"/>
          <w:szCs w:val="28"/>
        </w:rPr>
        <w:t>редукциона</w:t>
      </w:r>
      <w:proofErr w:type="spellEnd"/>
      <w:r>
        <w:rPr>
          <w:bCs/>
          <w:iCs/>
          <w:sz w:val="28"/>
          <w:szCs w:val="28"/>
        </w:rPr>
        <w:t xml:space="preserve"> и </w:t>
      </w:r>
      <w:r>
        <w:rPr>
          <w:sz w:val="28"/>
          <w:szCs w:val="28"/>
        </w:rPr>
        <w:t xml:space="preserve">редукционную документацию такие изменения размещаются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 в порядке, установленном для размещения извещения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этом срок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должен быть продлен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</w:t>
      </w:r>
      <w:proofErr w:type="spellStart"/>
      <w:r>
        <w:rPr>
          <w:bCs/>
          <w:iCs/>
          <w:sz w:val="28"/>
          <w:szCs w:val="28"/>
        </w:rPr>
        <w:t>редукциона</w:t>
      </w:r>
      <w:proofErr w:type="spellEnd"/>
      <w:r>
        <w:rPr>
          <w:bCs/>
          <w:iCs/>
          <w:sz w:val="28"/>
          <w:szCs w:val="28"/>
        </w:rPr>
        <w:t xml:space="preserve"> и </w:t>
      </w:r>
      <w:r>
        <w:rPr>
          <w:sz w:val="28"/>
          <w:szCs w:val="28"/>
        </w:rPr>
        <w:t xml:space="preserve">редукционную документацию до даты окончания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такой срок составлял не менее чем 15 (пятнадцать) календарных дней, а в случае изменения предмета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— 20 (двадцать) календарных</w:t>
      </w:r>
      <w:proofErr w:type="gramEnd"/>
      <w:r>
        <w:rPr>
          <w:sz w:val="28"/>
          <w:szCs w:val="28"/>
        </w:rPr>
        <w:t xml:space="preserve"> дней.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72634797"/>
      <w:bookmarkEnd w:id="71"/>
      <w:r>
        <w:rPr>
          <w:rFonts w:ascii="Times New Roman" w:eastAsia="Times New Roman" w:hAnsi="Times New Roman" w:cs="Times New Roman"/>
          <w:b w:val="0"/>
          <w:i w:val="0"/>
        </w:rPr>
        <w:lastRenderedPageBreak/>
        <w:t xml:space="preserve">Общие требования к заявке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72"/>
      <w:bookmarkEnd w:id="73"/>
      <w:proofErr w:type="spellEnd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Для целей настоящей редукционной документации под </w:t>
      </w:r>
      <w:r>
        <w:rPr>
          <w:bCs/>
          <w:sz w:val="28"/>
          <w:szCs w:val="28"/>
        </w:rPr>
        <w:t xml:space="preserve">заявкой на участие в </w:t>
      </w:r>
      <w:proofErr w:type="spellStart"/>
      <w:r>
        <w:rPr>
          <w:bCs/>
          <w:sz w:val="28"/>
          <w:szCs w:val="28"/>
        </w:rPr>
        <w:t>редукционе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понимается предоставляемое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 использованием функционала и в соответствии с регламентом ЭТП</w:t>
      </w:r>
      <w:r>
        <w:t xml:space="preserve"> </w:t>
      </w:r>
      <w:r>
        <w:rPr>
          <w:sz w:val="28"/>
          <w:szCs w:val="28"/>
        </w:rPr>
        <w:t xml:space="preserve">предложение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оформленное в виде двух частей, каждая часть которого состоит из электронных документов, содержащих сведения в соответствии с разделами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_Ref319849024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_Ref320206889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настоящей документации. </w:t>
      </w:r>
      <w:proofErr w:type="gramEnd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подать только одну заявку на 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В случае установления факта подачи одним участником двух и более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при условии, что поданные ранее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заявки на 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таким участником не отозваны, все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такого участника, не рассматриваются.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4" w:name="_Ref320275032"/>
      <w:r>
        <w:rPr>
          <w:sz w:val="28"/>
          <w:szCs w:val="28"/>
        </w:rPr>
        <w:t xml:space="preserve">Предоставляемые в составе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  <w:bookmarkEnd w:id="74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5" w:name="_Ref317253302"/>
      <w:r>
        <w:rPr>
          <w:sz w:val="28"/>
          <w:szCs w:val="28"/>
        </w:rPr>
        <w:t xml:space="preserve">При подготовке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участнику рекомендуется, чтобы все без исключения страницы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были пронумерованы.</w:t>
      </w:r>
      <w:bookmarkEnd w:id="75"/>
    </w:p>
    <w:p w:rsidR="00880580" w:rsidRDefault="00936DF7" w:rsidP="00936DF7">
      <w:pPr>
        <w:numPr>
          <w:ilvl w:val="2"/>
          <w:numId w:val="18"/>
        </w:numPr>
        <w:tabs>
          <w:tab w:val="num" w:pos="100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Все документы (формы, заполненные в соответствии с требованиями настоящей редукционной документации, а также иные данные и сведения, предусмотренные редукционной документацией, оформленные в соответствии с требованиями и рекомендациями настоящего подраздела), входящие в состав заявки на 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должны быть предоставлены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</w:t>
      </w:r>
      <w:proofErr w:type="gramEnd"/>
      <w:r>
        <w:rPr>
          <w:sz w:val="28"/>
          <w:szCs w:val="28"/>
        </w:rPr>
        <w:t xml:space="preserve">). Все файлы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размещенные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рекомендациями, указанными в пунктах 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_Ref320275032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4.4.3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4.4.4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4.6.2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_Ref320288009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4.6.3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 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Прочие правила подготовки и подачи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через ЭТП определяются регламентом работы данной ЭТП.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запросить у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с которым по итогам закупки заключается договор, оригиналы или нотариально заверенные копии документов, указанных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_Ref317253328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3.3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настоящей редукционной документации.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6" w:name="_Toc308092746"/>
      <w:bookmarkStart w:id="77" w:name="_Ref319849899"/>
      <w:bookmarkStart w:id="78" w:name="_Ref319849024"/>
      <w:bookmarkStart w:id="79" w:name="_Toc372634798"/>
      <w:r>
        <w:rPr>
          <w:rFonts w:ascii="Times New Roman" w:eastAsia="Times New Roman" w:hAnsi="Times New Roman" w:cs="Times New Roman"/>
          <w:b w:val="0"/>
          <w:i w:val="0"/>
        </w:rPr>
        <w:t xml:space="preserve">Требования к содержанию первой части заявки на участие в </w:t>
      </w:r>
      <w:bookmarkEnd w:id="76"/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77"/>
      <w:bookmarkEnd w:id="78"/>
      <w:bookmarkEnd w:id="79"/>
      <w:proofErr w:type="spellEnd"/>
    </w:p>
    <w:p w:rsidR="00880580" w:rsidRDefault="00936DF7" w:rsidP="00936DF7">
      <w:pPr>
        <w:widowControl w:val="0"/>
        <w:numPr>
          <w:ilvl w:val="2"/>
          <w:numId w:val="18"/>
        </w:numPr>
        <w:tabs>
          <w:tab w:val="num" w:pos="0"/>
          <w:tab w:val="num" w:pos="1004"/>
          <w:tab w:val="left" w:pos="1418"/>
        </w:tabs>
        <w:adjustRightInd w:val="0"/>
        <w:ind w:left="0"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Первая часть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должна быть представлена в виде электронных документов, включающих документы и сведения, указанные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содержание которых соответствует требованиям настоящей редукционной документации.</w:t>
      </w:r>
    </w:p>
    <w:p w:rsidR="00880580" w:rsidRDefault="00936DF7" w:rsidP="00936DF7">
      <w:pPr>
        <w:pStyle w:val="Times12"/>
        <w:numPr>
          <w:ilvl w:val="2"/>
          <w:numId w:val="18"/>
        </w:numPr>
        <w:tabs>
          <w:tab w:val="num" w:pos="0"/>
        </w:tabs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пунктом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.1 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 предусмотрена поставка</w:t>
      </w:r>
      <w:r>
        <w:rPr>
          <w:szCs w:val="24"/>
        </w:rPr>
        <w:t xml:space="preserve"> </w:t>
      </w:r>
      <w:r>
        <w:rPr>
          <w:sz w:val="28"/>
          <w:szCs w:val="28"/>
        </w:rPr>
        <w:t xml:space="preserve">двух или более видов товаров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форме, указанной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.1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указывает начальные (максимальные) цены по каждому виду товара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_Ref333238671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4.16.5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При этом указанные  в заявке начальные (максимальные) цены должны учитывать установленный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и </w:t>
      </w:r>
      <w:r w:rsidRPr="00404465">
        <w:rPr>
          <w:b/>
          <w:i/>
          <w:iCs/>
          <w:szCs w:val="24"/>
        </w:rPr>
        <w:t>Частью 2 Тома 1</w:t>
      </w:r>
      <w:r w:rsidRPr="0040446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порядок формирования цены договора.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eastAsia="Times New Roman" w:hAnsi="Times New Roman" w:cs="Times New Roman"/>
          <w:b w:val="0"/>
          <w:i w:val="0"/>
        </w:rPr>
      </w:pPr>
      <w:bookmarkStart w:id="80" w:name="_Ref320206889"/>
      <w:bookmarkStart w:id="81" w:name="_Toc372634799"/>
      <w:r>
        <w:rPr>
          <w:rFonts w:ascii="Times New Roman" w:eastAsia="Times New Roman" w:hAnsi="Times New Roman" w:cs="Times New Roman"/>
          <w:b w:val="0"/>
          <w:i w:val="0"/>
        </w:rPr>
        <w:t xml:space="preserve">Требования к содержанию второй части заявки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80"/>
      <w:bookmarkEnd w:id="81"/>
      <w:proofErr w:type="spellEnd"/>
    </w:p>
    <w:p w:rsidR="00880580" w:rsidRDefault="00936DF7" w:rsidP="00936DF7">
      <w:pPr>
        <w:widowControl w:val="0"/>
        <w:numPr>
          <w:ilvl w:val="2"/>
          <w:numId w:val="18"/>
        </w:numPr>
        <w:tabs>
          <w:tab w:val="num" w:pos="0"/>
          <w:tab w:val="left" w:pos="1418"/>
        </w:tabs>
        <w:adjustRightInd w:val="0"/>
        <w:ind w:left="0"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Вторая часть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должна быть представлена в виде электронных документов, включающих документы и сведения, указанные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.2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содержание которых соответствует требованиям настоящей редукционной документации.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2" w:name="_Ref317252426"/>
      <w:r>
        <w:rPr>
          <w:sz w:val="28"/>
          <w:szCs w:val="28"/>
        </w:rPr>
        <w:t xml:space="preserve">При подготовке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участнику рекомендуется, чтобы каждый документ, входящий во вторую часть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  <w:bookmarkEnd w:id="82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3" w:name="_Ref317252433"/>
      <w:bookmarkStart w:id="84" w:name="_Ref320288009"/>
      <w:r>
        <w:rPr>
          <w:sz w:val="28"/>
          <w:szCs w:val="28"/>
        </w:rPr>
        <w:t xml:space="preserve">Также рекомендуется, чтобы каждый документ, входящий во вторую часть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был скреплен печатью участника </w:t>
      </w:r>
      <w:proofErr w:type="spellStart"/>
      <w:r>
        <w:rPr>
          <w:sz w:val="28"/>
          <w:szCs w:val="28"/>
        </w:rPr>
        <w:t>редукциона</w:t>
      </w:r>
      <w:bookmarkEnd w:id="83"/>
      <w:proofErr w:type="spellEnd"/>
      <w:r>
        <w:rPr>
          <w:sz w:val="28"/>
          <w:szCs w:val="28"/>
        </w:rPr>
        <w:t>.</w:t>
      </w:r>
      <w:bookmarkEnd w:id="84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4.6.2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_Ref317252433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4.6.3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5" w:name="_Toc372634800"/>
      <w:r>
        <w:rPr>
          <w:rFonts w:ascii="Times New Roman" w:eastAsia="Times New Roman" w:hAnsi="Times New Roman" w:cs="Times New Roman"/>
          <w:b w:val="0"/>
          <w:i w:val="0"/>
        </w:rPr>
        <w:lastRenderedPageBreak/>
        <w:t xml:space="preserve">Срок действия заявки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85"/>
      <w:proofErr w:type="spellEnd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6" w:name="_Ref56220570"/>
      <w:bookmarkStart w:id="87" w:name="_Ref317257850"/>
      <w:r>
        <w:rPr>
          <w:sz w:val="28"/>
          <w:szCs w:val="28"/>
        </w:rPr>
        <w:t xml:space="preserve">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течение срока, указанного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данной заявке (раздел </w:t>
      </w:r>
      <w:r>
        <w:fldChar w:fldCharType="begin"/>
      </w:r>
      <w:r>
        <w:instrText xml:space="preserve"> REF _Ref317258884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6</w:t>
      </w:r>
      <w:r>
        <w:fldChar w:fldCharType="end"/>
      </w:r>
      <w:r>
        <w:rPr>
          <w:sz w:val="28"/>
          <w:szCs w:val="28"/>
        </w:rPr>
        <w:t xml:space="preserve">, форма </w:t>
      </w:r>
      <w:r>
        <w:fldChar w:fldCharType="begin"/>
      </w:r>
      <w:r>
        <w:rPr>
          <w:sz w:val="28"/>
          <w:szCs w:val="28"/>
        </w:rPr>
        <w:instrText xml:space="preserve"> REF F03 \h </w:instrText>
      </w:r>
      <w:r>
        <w:fldChar w:fldCharType="separate"/>
      </w:r>
      <w:r w:rsidR="00C936AB">
        <w:rPr>
          <w:sz w:val="28"/>
          <w:szCs w:val="28"/>
        </w:rPr>
        <w:t>4.</w:t>
      </w:r>
      <w:r>
        <w:fldChar w:fldCharType="end"/>
      </w:r>
      <w:r>
        <w:rPr>
          <w:sz w:val="28"/>
          <w:szCs w:val="28"/>
        </w:rPr>
        <w:t xml:space="preserve">), но </w:t>
      </w:r>
      <w:bookmarkEnd w:id="86"/>
      <w:r>
        <w:rPr>
          <w:sz w:val="28"/>
          <w:szCs w:val="28"/>
        </w:rPr>
        <w:t>не менее 60 календарных дней со дня окончания срока подачи заявок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  <w:bookmarkEnd w:id="87"/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8" w:name="_Toc372634801"/>
      <w:r>
        <w:rPr>
          <w:rFonts w:ascii="Times New Roman" w:eastAsia="Times New Roman" w:hAnsi="Times New Roman" w:cs="Times New Roman"/>
          <w:b w:val="0"/>
          <w:i w:val="0"/>
        </w:rPr>
        <w:t xml:space="preserve">Официальный язык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bookmarkEnd w:id="88"/>
      <w:proofErr w:type="spellEnd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9" w:name="_Ref317253353"/>
      <w:proofErr w:type="gramStart"/>
      <w:r>
        <w:rPr>
          <w:sz w:val="28"/>
          <w:szCs w:val="28"/>
        </w:rPr>
        <w:t xml:space="preserve">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подготовленная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а также вся корреспонденция и документация, связанная с </w:t>
      </w:r>
      <w:proofErr w:type="spellStart"/>
      <w:r>
        <w:rPr>
          <w:sz w:val="28"/>
          <w:szCs w:val="28"/>
        </w:rPr>
        <w:t>редукционом</w:t>
      </w:r>
      <w:proofErr w:type="spellEnd"/>
      <w:r>
        <w:rPr>
          <w:sz w:val="28"/>
          <w:szCs w:val="28"/>
        </w:rPr>
        <w:t xml:space="preserve">, которыми обмениваются участники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должны быть написаны на русском языке.</w:t>
      </w:r>
      <w:bookmarkEnd w:id="89"/>
      <w:r>
        <w:rPr>
          <w:sz w:val="28"/>
          <w:szCs w:val="28"/>
        </w:rPr>
        <w:t xml:space="preserve"> </w:t>
      </w:r>
      <w:proofErr w:type="gramEnd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0" w:name="_Ref317253360"/>
      <w:r>
        <w:rPr>
          <w:sz w:val="28"/>
          <w:szCs w:val="28"/>
        </w:rPr>
        <w:t xml:space="preserve">Любые вспомогательные документы, представленные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могут быть составлены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>
        <w:rPr>
          <w:sz w:val="28"/>
          <w:szCs w:val="28"/>
        </w:rPr>
        <w:t>апостиль</w:t>
      </w:r>
      <w:proofErr w:type="spellEnd"/>
      <w:r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редукционной комиссией как предоставление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недостоверных сведений в составе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  <w:bookmarkEnd w:id="90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за исключением случаев, предусмотренных 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4.8.1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4.8.2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может быть расценено редукционной комиссией как несоответствие заявки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требованиям, установленным редукционной документацией.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1" w:name="_Toc372634802"/>
      <w:r>
        <w:rPr>
          <w:rFonts w:ascii="Times New Roman" w:eastAsia="Times New Roman" w:hAnsi="Times New Roman" w:cs="Times New Roman"/>
          <w:b w:val="0"/>
          <w:i w:val="0"/>
        </w:rPr>
        <w:t xml:space="preserve">Валюта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bookmarkEnd w:id="91"/>
      <w:proofErr w:type="spellEnd"/>
    </w:p>
    <w:p w:rsidR="00880580" w:rsidRDefault="00936DF7" w:rsidP="00936DF7">
      <w:pPr>
        <w:widowControl w:val="0"/>
        <w:numPr>
          <w:ilvl w:val="2"/>
          <w:numId w:val="18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92" w:name="_Toc518119274"/>
      <w:bookmarkStart w:id="93" w:name="_Ref517806908"/>
      <w:bookmarkStart w:id="94" w:name="_Ref52534291"/>
      <w:bookmarkStart w:id="95" w:name="_Ref317253459"/>
      <w:r>
        <w:rPr>
          <w:sz w:val="28"/>
          <w:szCs w:val="28"/>
        </w:rPr>
        <w:t xml:space="preserve">Цены, заявляемые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должны быть выражены в валюте, указанной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widowControl w:val="0"/>
        <w:numPr>
          <w:ilvl w:val="2"/>
          <w:numId w:val="18"/>
        </w:numPr>
        <w:tabs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Все суммы денежных средств, указанные в формах к 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должны быть выражены в валюте,</w:t>
      </w:r>
      <w:bookmarkEnd w:id="92"/>
      <w:bookmarkEnd w:id="93"/>
      <w:r>
        <w:rPr>
          <w:sz w:val="28"/>
          <w:szCs w:val="28"/>
        </w:rPr>
        <w:t xml:space="preserve"> установленной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_Ref317253402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за исключением случаев, предусмотренных</w:t>
      </w:r>
      <w:bookmarkEnd w:id="94"/>
      <w:r>
        <w:rPr>
          <w:sz w:val="28"/>
          <w:szCs w:val="28"/>
        </w:rPr>
        <w:t xml:space="preserve">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_Ref317253410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  <w:bookmarkEnd w:id="95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6" w:name="_Ref317253467"/>
      <w:bookmarkStart w:id="97" w:name="_Toc518119275"/>
      <w:proofErr w:type="gramStart"/>
      <w:r>
        <w:rPr>
          <w:sz w:val="28"/>
          <w:szCs w:val="28"/>
        </w:rPr>
        <w:t xml:space="preserve">Документы, оригиналы которых выданы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 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_Ref317253440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</w:t>
      </w:r>
      <w:proofErr w:type="gramEnd"/>
      <w:r>
        <w:rPr>
          <w:sz w:val="28"/>
          <w:szCs w:val="28"/>
        </w:rPr>
        <w:t xml:space="preserve"> и даты его установления.</w:t>
      </w:r>
      <w:bookmarkEnd w:id="96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Выражение денежных сумм в других валютах, за исключением случаев, предусмотренных пунктами </w:t>
      </w:r>
      <w:r>
        <w:fldChar w:fldCharType="begin"/>
      </w:r>
      <w:r>
        <w:instrText xml:space="preserve"> REF _Ref317253459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4.9.1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instrText xml:space="preserve"> REF _Ref317253467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4.9.3</w:t>
      </w:r>
      <w:r>
        <w:fldChar w:fldCharType="end"/>
      </w:r>
      <w:r>
        <w:rPr>
          <w:sz w:val="28"/>
          <w:szCs w:val="28"/>
        </w:rPr>
        <w:t xml:space="preserve"> может быть расценено редукционной комиссией как несоответствие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требованиям, установленным редукционной документацией.</w:t>
      </w:r>
      <w:bookmarkEnd w:id="97"/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8" w:name="_Toc372634803"/>
      <w:r>
        <w:rPr>
          <w:rFonts w:ascii="Times New Roman" w:eastAsia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8"/>
    </w:p>
    <w:p w:rsidR="00880580" w:rsidRDefault="00936DF7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_Ref317253501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9" w:name="_Ref317258254"/>
      <w:bookmarkStart w:id="100" w:name="_Toc372634804"/>
      <w:r>
        <w:rPr>
          <w:rFonts w:ascii="Times New Roman" w:eastAsia="Times New Roman" w:hAnsi="Times New Roman" w:cs="Times New Roman"/>
          <w:b w:val="0"/>
          <w:i w:val="0"/>
        </w:rPr>
        <w:t xml:space="preserve">Обеспечение исполнения обязательств, связанных с участием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 (обеспечение заявки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>)</w:t>
      </w:r>
      <w:bookmarkEnd w:id="99"/>
      <w:bookmarkEnd w:id="100"/>
    </w:p>
    <w:p w:rsidR="00880580" w:rsidRDefault="00936DF7" w:rsidP="00936DF7">
      <w:pPr>
        <w:numPr>
          <w:ilvl w:val="2"/>
          <w:numId w:val="18"/>
        </w:numPr>
        <w:tabs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101" w:name="_Ref317253663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извещением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и пунктом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установлено требование обеспечения заявки на участие в 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должен предоставить обеспечение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размере и валюте, указанными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и в пункте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widowControl w:val="0"/>
        <w:numPr>
          <w:ilvl w:val="2"/>
          <w:numId w:val="18"/>
        </w:numPr>
        <w:tabs>
          <w:tab w:val="num" w:pos="0"/>
          <w:tab w:val="num" w:pos="100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качестве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используются только денежные средства.</w:t>
      </w:r>
    </w:p>
    <w:p w:rsidR="00880580" w:rsidRDefault="00936DF7" w:rsidP="00936DF7">
      <w:pPr>
        <w:widowControl w:val="0"/>
        <w:numPr>
          <w:ilvl w:val="2"/>
          <w:numId w:val="18"/>
        </w:numPr>
        <w:tabs>
          <w:tab w:val="num" w:pos="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Факт внесения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 xml:space="preserve">ачестве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подтверждается платежным поручением (квитанцией).</w:t>
      </w:r>
    </w:p>
    <w:p w:rsidR="00880580" w:rsidRDefault="00936DF7" w:rsidP="00936DF7">
      <w:pPr>
        <w:widowControl w:val="0"/>
        <w:numPr>
          <w:ilvl w:val="2"/>
          <w:numId w:val="18"/>
        </w:numPr>
        <w:tabs>
          <w:tab w:val="num" w:pos="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Обеспечение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должно быть зачислено по реквизитам счета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указанным в пункте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не позднее момента окончания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указанного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 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numPr>
          <w:ilvl w:val="2"/>
          <w:numId w:val="18"/>
        </w:numPr>
        <w:shd w:val="clear" w:color="auto" w:fill="FFFFFF"/>
        <w:ind w:left="0" w:firstLine="709"/>
        <w:jc w:val="both"/>
        <w:rPr>
          <w:sz w:val="28"/>
          <w:szCs w:val="28"/>
        </w:rPr>
      </w:pPr>
      <w:bookmarkStart w:id="102" w:name="_Ref320288221"/>
      <w:r>
        <w:rPr>
          <w:sz w:val="28"/>
          <w:szCs w:val="28"/>
        </w:rPr>
        <w:t xml:space="preserve">Обеспечение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возвращается:</w:t>
      </w:r>
      <w:bookmarkEnd w:id="101"/>
      <w:bookmarkEnd w:id="102"/>
    </w:p>
    <w:p w:rsidR="00880580" w:rsidRDefault="00936DF7" w:rsidP="00936DF7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принятия решения об отказе от проведения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880580" w:rsidRDefault="00936DF7" w:rsidP="00936DF7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поступления организатору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уведомления об отзыве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отозвавшему заявку в соответствии с условиями редукционной документации;</w:t>
      </w:r>
    </w:p>
    <w:p w:rsidR="00880580" w:rsidRDefault="00936DF7" w:rsidP="00936DF7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окончания процедуры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участникам, допущенным до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но не принявшим участие в нем;</w:t>
      </w:r>
    </w:p>
    <w:p w:rsidR="00880580" w:rsidRDefault="00936DF7" w:rsidP="00936DF7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880580" w:rsidRDefault="00936DF7" w:rsidP="00936DF7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победителем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 договору – победителю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880580" w:rsidRDefault="00936DF7" w:rsidP="00936DF7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победителем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880580" w:rsidRDefault="00936DF7" w:rsidP="00936DF7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согласно пунктам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4.16.6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4.16.12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и (если требовалось)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 xml:space="preserve">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880580" w:rsidRDefault="00936DF7" w:rsidP="00936DF7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3" w:name="_Ref317253690"/>
      <w:r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редукционной комиссии срок в соответствии с пунктом </w:t>
      </w:r>
      <w:r>
        <w:fldChar w:fldCharType="begin"/>
      </w:r>
      <w:r>
        <w:instrText xml:space="preserve"> REF _Ref320288221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4.11.5</w:t>
      </w:r>
      <w:r>
        <w:fldChar w:fldCharType="end"/>
      </w:r>
      <w:r>
        <w:rPr>
          <w:sz w:val="28"/>
          <w:szCs w:val="28"/>
        </w:rPr>
        <w:t xml:space="preserve">, начиная с которого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4" w:name="_Ref317515319"/>
      <w:r>
        <w:rPr>
          <w:sz w:val="28"/>
          <w:szCs w:val="28"/>
        </w:rPr>
        <w:t xml:space="preserve">Обеспечение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следующих случаях:</w:t>
      </w:r>
      <w:bookmarkEnd w:id="103"/>
      <w:bookmarkEnd w:id="104"/>
    </w:p>
    <w:p w:rsidR="00880580" w:rsidRDefault="00936DF7" w:rsidP="00936DF7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Pr="00602E0F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319837202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 \*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Pr="00602E0F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C936AB" w:rsidRPr="00C936AB">
        <w:rPr>
          <w:rFonts w:ascii="Times New Roman" w:hAnsi="Times New Roman"/>
          <w:color w:val="auto"/>
          <w:sz w:val="28"/>
          <w:szCs w:val="28"/>
        </w:rPr>
        <w:t>24</w:t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Pr="00602E0F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317253625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 \*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Pr="00602E0F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C936AB" w:rsidRPr="00C936AB">
        <w:rPr>
          <w:rFonts w:ascii="Times New Roman" w:hAnsi="Times New Roman"/>
          <w:color w:val="auto"/>
          <w:sz w:val="28"/>
          <w:szCs w:val="28"/>
        </w:rPr>
        <w:t>5</w:t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»;</w:t>
      </w:r>
    </w:p>
    <w:p w:rsidR="00880580" w:rsidRDefault="00936DF7" w:rsidP="00936DF7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или участника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с которым принято решение о заключении договора согласно пунктам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4.16.6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и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4.16.12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от заключения договора (пункт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_Ref320206202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C936AB">
        <w:rPr>
          <w:rFonts w:ascii="Times New Roman" w:hAnsi="Times New Roman"/>
          <w:color w:val="auto"/>
          <w:sz w:val="28"/>
          <w:szCs w:val="28"/>
        </w:rPr>
        <w:t>4.16.13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).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случая, указанного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_Ref317515319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4.11.7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/заказчик уведомляет такого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об удержании денежных средств, внесенных в качестве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5" w:name="_Ref317254894"/>
      <w:bookmarkStart w:id="106" w:name="_Toc372634805"/>
      <w:r>
        <w:rPr>
          <w:rFonts w:ascii="Times New Roman" w:eastAsia="Times New Roman" w:hAnsi="Times New Roman" w:cs="Times New Roman"/>
          <w:b w:val="0"/>
          <w:i w:val="0"/>
        </w:rPr>
        <w:t xml:space="preserve">Подача и прием заявок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105"/>
      <w:bookmarkEnd w:id="106"/>
      <w:proofErr w:type="spellEnd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на ЭТП определяется регламентом работы данной ЭТП.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должны быть поданы на ЭТП до истечения срока, установленного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 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_Ref317253730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widowControl w:val="0"/>
        <w:numPr>
          <w:ilvl w:val="2"/>
          <w:numId w:val="18"/>
        </w:numPr>
        <w:tabs>
          <w:tab w:val="num" w:pos="1004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Заявка на участие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подается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электронную торговую площадку в виде двух частей, каждая часть которой состоит из электронных документов, подписанных ЭЦП, содержащих все документы и сведения в соответствии требованиями по составу и порядку размещения документов в составе заявок, указанными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_Ref320274316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оформленные в соответствии с рекомендациями подразделов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_Ref317504346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_Ref320206889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 Указанные электронные</w:t>
      </w:r>
      <w:proofErr w:type="gramEnd"/>
      <w:r>
        <w:rPr>
          <w:sz w:val="28"/>
          <w:szCs w:val="28"/>
        </w:rPr>
        <w:t xml:space="preserve"> документы подаются одновременно.</w:t>
      </w:r>
    </w:p>
    <w:p w:rsidR="00880580" w:rsidRDefault="00936DF7" w:rsidP="00936DF7">
      <w:pPr>
        <w:widowControl w:val="0"/>
        <w:numPr>
          <w:ilvl w:val="2"/>
          <w:numId w:val="18"/>
        </w:numPr>
        <w:tabs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регламентом работы ЭТП, электронная торговая площадка автоматически присваивает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подавшему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уникальный в рамках данного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идентификационный номер (далее – номер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).</w:t>
      </w:r>
      <w:proofErr w:type="gramEnd"/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7" w:name="_Ref319854187"/>
      <w:bookmarkStart w:id="108" w:name="_Toc372634806"/>
      <w:r>
        <w:rPr>
          <w:rFonts w:ascii="Times New Roman" w:eastAsia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 или их отзыв</w:t>
      </w:r>
      <w:bookmarkEnd w:id="107"/>
      <w:bookmarkEnd w:id="108"/>
    </w:p>
    <w:p w:rsidR="00880580" w:rsidRDefault="00936DF7" w:rsidP="00936DF7">
      <w:pPr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9" w:name="_Ref319854094"/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подавший заявку на участие в</w:t>
      </w:r>
      <w:r>
        <w:rPr>
          <w:sz w:val="28"/>
          <w:szCs w:val="28"/>
          <w:lang w:val="en-US"/>
        </w:rPr>
        <w:t>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вправе изменить или отозвать свою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в соответствии с регламентом ЭТП, в любое время после ее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подачи, но до истечения срока окончания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b/>
          <w:i/>
        </w:rPr>
        <w:t>,</w:t>
      </w:r>
      <w:r>
        <w:rPr>
          <w:sz w:val="28"/>
          <w:szCs w:val="28"/>
        </w:rPr>
        <w:t xml:space="preserve"> указанного в пункте 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_Ref317253746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  <w:bookmarkEnd w:id="109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изменения или отзыва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поданных на ЭТП, определяется и осуществляется в соответствии с регламентом работы данной ЭТП.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10" w:name="_Ref317253800"/>
      <w:r>
        <w:rPr>
          <w:sz w:val="28"/>
          <w:szCs w:val="28"/>
        </w:rPr>
        <w:t xml:space="preserve">Если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продлен срок подачи заявок, то 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уже подавший заявку, вправе принять любое из следующих решений:</w:t>
      </w:r>
      <w:bookmarkEnd w:id="110"/>
    </w:p>
    <w:p w:rsidR="00880580" w:rsidRDefault="00936DF7" w:rsidP="00936DF7">
      <w:pPr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отозвать поданную заявку и подать ее вновь (при желании);</w:t>
      </w:r>
    </w:p>
    <w:p w:rsidR="00880580" w:rsidRDefault="00936DF7" w:rsidP="00936DF7">
      <w:pPr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11" w:name="_Ref307223370"/>
      <w:r>
        <w:rPr>
          <w:sz w:val="28"/>
          <w:szCs w:val="28"/>
        </w:rPr>
        <w:t>продлить срок действия заявки на соответствующий период времени;</w:t>
      </w:r>
      <w:bookmarkEnd w:id="111"/>
    </w:p>
    <w:p w:rsidR="00880580" w:rsidRDefault="00936DF7" w:rsidP="00936DF7">
      <w:pPr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изменять срок ее действия, при этом заявка утрачивает свою силу в первоначально установленный в ней срок. 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течение старого срока действия заявки редукционная комиссия успевает выбрать победителя, то редукционная комиссия не отклоняет заявку на основании несоответствия срока действия заявки вновь установленному.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Продление срока действия заявки в соответствии с подпунктом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_Ref307223370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б)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_Ref317253800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4.13.3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осуществляется путем размещения на ЭТП в составе второй части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подавшим ее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письм</w:t>
      </w:r>
      <w:proofErr w:type="gramStart"/>
      <w:r>
        <w:rPr>
          <w:sz w:val="28"/>
          <w:szCs w:val="28"/>
        </w:rPr>
        <w:t>а о ее</w:t>
      </w:r>
      <w:proofErr w:type="gramEnd"/>
      <w:r>
        <w:rPr>
          <w:sz w:val="28"/>
          <w:szCs w:val="28"/>
        </w:rPr>
        <w:t xml:space="preserve"> продлении. 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2" w:name="_Toc269472549"/>
      <w:bookmarkStart w:id="113" w:name="_Toc319675843"/>
      <w:bookmarkStart w:id="114" w:name="_Toc277263812"/>
      <w:bookmarkStart w:id="115" w:name="_Toc372634807"/>
      <w:bookmarkStart w:id="116" w:name="_Ref319589889"/>
      <w:bookmarkStart w:id="117" w:name="_Toc308092755"/>
      <w:bookmarkStart w:id="118" w:name="_Ref317254920"/>
      <w:r>
        <w:rPr>
          <w:rFonts w:ascii="Times New Roman" w:eastAsia="Times New Roman" w:hAnsi="Times New Roman" w:cs="Times New Roman"/>
          <w:b w:val="0"/>
          <w:i w:val="0"/>
        </w:rPr>
        <w:t xml:space="preserve">Опоздавшие </w:t>
      </w:r>
      <w:bookmarkEnd w:id="112"/>
      <w:r>
        <w:rPr>
          <w:rFonts w:ascii="Times New Roman" w:eastAsia="Times New Roman" w:hAnsi="Times New Roman" w:cs="Times New Roman"/>
          <w:b w:val="0"/>
          <w:i w:val="0"/>
        </w:rPr>
        <w:t xml:space="preserve">заявки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113"/>
      <w:bookmarkEnd w:id="114"/>
      <w:bookmarkEnd w:id="115"/>
      <w:proofErr w:type="spellEnd"/>
    </w:p>
    <w:p w:rsidR="00880580" w:rsidRDefault="00936DF7" w:rsidP="00936DF7">
      <w:pPr>
        <w:numPr>
          <w:ilvl w:val="2"/>
          <w:numId w:val="18"/>
        </w:numPr>
        <w:tabs>
          <w:tab w:val="num" w:pos="128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отсутствует возможность подать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b/>
          <w:i/>
        </w:rPr>
        <w:t xml:space="preserve"> </w:t>
      </w:r>
      <w:r>
        <w:rPr>
          <w:sz w:val="28"/>
          <w:szCs w:val="28"/>
        </w:rPr>
        <w:t xml:space="preserve">на ЭТП после окончания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b/>
          <w:i/>
        </w:rPr>
        <w:t>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19" w:name="_Toc319675844"/>
      <w:bookmarkStart w:id="120" w:name="_Ref317258098"/>
      <w:bookmarkStart w:id="121" w:name="_Ref317258080"/>
      <w:bookmarkStart w:id="122" w:name="_Toc269472550"/>
      <w:bookmarkStart w:id="123" w:name="_Toc372634808"/>
      <w:r>
        <w:rPr>
          <w:rFonts w:ascii="Times New Roman" w:eastAsia="Times New Roman" w:hAnsi="Times New Roman" w:cs="Times New Roman"/>
          <w:b w:val="0"/>
          <w:i w:val="0"/>
        </w:rPr>
        <w:t xml:space="preserve">Рассмотрение заявок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, проведение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, </w:t>
      </w:r>
      <w:bookmarkEnd w:id="119"/>
      <w:bookmarkEnd w:id="120"/>
      <w:bookmarkEnd w:id="121"/>
      <w:bookmarkEnd w:id="122"/>
      <w:r>
        <w:rPr>
          <w:rFonts w:ascii="Times New Roman" w:eastAsia="Times New Roman" w:hAnsi="Times New Roman" w:cs="Times New Roman"/>
          <w:b w:val="0"/>
          <w:i w:val="0"/>
        </w:rPr>
        <w:t xml:space="preserve">подведение итогов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bookmarkEnd w:id="123"/>
      <w:proofErr w:type="spellEnd"/>
    </w:p>
    <w:p w:rsidR="00880580" w:rsidRDefault="00936DF7" w:rsidP="00936DF7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>
        <w:rPr>
          <w:b w:val="0"/>
        </w:rPr>
        <w:t>Общие положения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 xml:space="preserve"> Р</w:t>
      </w:r>
      <w:r>
        <w:rPr>
          <w:rFonts w:eastAsia="Arial Unicode MS"/>
          <w:bCs/>
          <w:sz w:val="28"/>
          <w:szCs w:val="28"/>
        </w:rPr>
        <w:t xml:space="preserve">ассмотрение заявок, проведение </w:t>
      </w:r>
      <w:proofErr w:type="spellStart"/>
      <w:r>
        <w:rPr>
          <w:rFonts w:eastAsia="Arial Unicode MS"/>
          <w:bCs/>
          <w:sz w:val="28"/>
          <w:szCs w:val="28"/>
        </w:rPr>
        <w:t>редукциона</w:t>
      </w:r>
      <w:proofErr w:type="spellEnd"/>
      <w:r>
        <w:rPr>
          <w:rFonts w:eastAsia="Arial Unicode MS"/>
          <w:bCs/>
          <w:sz w:val="28"/>
          <w:szCs w:val="28"/>
        </w:rPr>
        <w:t xml:space="preserve">, подведение итогов </w:t>
      </w:r>
      <w:proofErr w:type="spellStart"/>
      <w:r>
        <w:rPr>
          <w:rFonts w:eastAsia="Arial Unicode MS"/>
          <w:bCs/>
          <w:sz w:val="28"/>
          <w:szCs w:val="28"/>
        </w:rPr>
        <w:t>редукциона</w:t>
      </w:r>
      <w:proofErr w:type="spellEnd"/>
      <w:r>
        <w:rPr>
          <w:rFonts w:eastAsia="Arial Unicode MS"/>
          <w:bCs/>
          <w:sz w:val="28"/>
          <w:szCs w:val="28"/>
        </w:rPr>
        <w:t xml:space="preserve"> осуществляется в следующем порядке:</w:t>
      </w:r>
    </w:p>
    <w:p w:rsidR="00880580" w:rsidRDefault="00936DF7" w:rsidP="00936DF7">
      <w:pPr>
        <w:widowControl w:val="0"/>
        <w:numPr>
          <w:ilvl w:val="0"/>
          <w:numId w:val="22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проведение отборочной стадии рассмотрения первых частей заявок (пункт </w:t>
      </w:r>
      <w:r>
        <w:fldChar w:fldCharType="begin"/>
      </w:r>
      <w:r>
        <w:instrText xml:space="preserve"> REF _Ref319858873 \r \h  \* MERGEFORMAT </w:instrText>
      </w:r>
      <w:r>
        <w:fldChar w:fldCharType="separate"/>
      </w:r>
      <w:r w:rsidR="00C936AB" w:rsidRPr="00C936AB">
        <w:rPr>
          <w:rFonts w:eastAsia="Arial Unicode MS"/>
          <w:bCs/>
          <w:sz w:val="28"/>
          <w:szCs w:val="28"/>
        </w:rPr>
        <w:t>4.15.2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880580" w:rsidRDefault="00936DF7" w:rsidP="00936DF7">
      <w:pPr>
        <w:widowControl w:val="0"/>
        <w:numPr>
          <w:ilvl w:val="0"/>
          <w:numId w:val="22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проведение </w:t>
      </w:r>
      <w:proofErr w:type="spellStart"/>
      <w:r>
        <w:rPr>
          <w:rFonts w:eastAsia="Arial Unicode MS"/>
          <w:bCs/>
          <w:sz w:val="28"/>
          <w:szCs w:val="28"/>
        </w:rPr>
        <w:t>редукциона</w:t>
      </w:r>
      <w:proofErr w:type="spellEnd"/>
      <w:r>
        <w:rPr>
          <w:rFonts w:eastAsia="Arial Unicode MS"/>
          <w:bCs/>
          <w:sz w:val="28"/>
          <w:szCs w:val="28"/>
        </w:rPr>
        <w:t xml:space="preserve"> (пункт </w:t>
      </w:r>
      <w:r>
        <w:fldChar w:fldCharType="begin"/>
      </w:r>
      <w:r>
        <w:instrText xml:space="preserve"> REF _Ref320208180 \r \h  \* MERGEFORMAT </w:instrText>
      </w:r>
      <w:r>
        <w:fldChar w:fldCharType="separate"/>
      </w:r>
      <w:r w:rsidR="00C936AB" w:rsidRPr="00C936AB">
        <w:rPr>
          <w:rFonts w:eastAsia="Arial Unicode MS"/>
          <w:bCs/>
          <w:sz w:val="28"/>
          <w:szCs w:val="28"/>
        </w:rPr>
        <w:t>4.15.3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880580" w:rsidRDefault="00936DF7" w:rsidP="00936DF7">
      <w:pPr>
        <w:widowControl w:val="0"/>
        <w:numPr>
          <w:ilvl w:val="0"/>
          <w:numId w:val="22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проведение отборочной стадии рассмотрения вторых частей заявок (пункт </w:t>
      </w:r>
      <w:r>
        <w:fldChar w:fldCharType="begin"/>
      </w:r>
      <w:r>
        <w:instrText xml:space="preserve"> REF _Ref319925937 \r \h  \* MERGEFORMAT </w:instrText>
      </w:r>
      <w:r>
        <w:fldChar w:fldCharType="separate"/>
      </w:r>
      <w:r w:rsidR="00C936AB" w:rsidRPr="00C936AB">
        <w:rPr>
          <w:rFonts w:eastAsia="Arial Unicode MS"/>
          <w:bCs/>
          <w:sz w:val="28"/>
          <w:szCs w:val="28"/>
        </w:rPr>
        <w:t>4.15.4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880580" w:rsidRDefault="00936DF7" w:rsidP="00936DF7">
      <w:pPr>
        <w:widowControl w:val="0"/>
        <w:numPr>
          <w:ilvl w:val="0"/>
          <w:numId w:val="22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подведение итогов </w:t>
      </w:r>
      <w:proofErr w:type="spellStart"/>
      <w:r>
        <w:rPr>
          <w:rFonts w:eastAsia="Arial Unicode MS"/>
          <w:bCs/>
          <w:sz w:val="28"/>
          <w:szCs w:val="28"/>
        </w:rPr>
        <w:t>редукциона</w:t>
      </w:r>
      <w:proofErr w:type="spellEnd"/>
      <w:r>
        <w:rPr>
          <w:rFonts w:eastAsia="Arial Unicode MS"/>
          <w:bCs/>
          <w:sz w:val="28"/>
          <w:szCs w:val="28"/>
        </w:rPr>
        <w:t xml:space="preserve"> (пункт </w:t>
      </w:r>
      <w:r>
        <w:fldChar w:fldCharType="begin"/>
      </w:r>
      <w:r>
        <w:instrText xml:space="preserve"> REF _Ref320208232 \r \h  \* MERGEFORMAT </w:instrText>
      </w:r>
      <w:r>
        <w:fldChar w:fldCharType="separate"/>
      </w:r>
      <w:r w:rsidR="00C936AB" w:rsidRPr="00C936AB">
        <w:rPr>
          <w:rFonts w:eastAsia="Arial Unicode MS"/>
          <w:bCs/>
          <w:sz w:val="28"/>
          <w:szCs w:val="28"/>
        </w:rPr>
        <w:t>4.15.5</w:t>
      </w:r>
      <w:r>
        <w:fldChar w:fldCharType="end"/>
      </w:r>
      <w:r>
        <w:rPr>
          <w:rFonts w:eastAsia="Arial Unicode MS"/>
          <w:bCs/>
          <w:sz w:val="28"/>
          <w:szCs w:val="28"/>
        </w:rPr>
        <w:t>).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рассмотрении первых и вторых частей заявок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по решению редукционной комиссии либо по указанию заказчика, привлекает экспертов к рассмотрению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При этом редукционная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(первая и вторая части) должна полностью соответствовать каждому из установленных настоящей редукционной </w:t>
      </w:r>
      <w:r>
        <w:rPr>
          <w:sz w:val="28"/>
          <w:szCs w:val="28"/>
        </w:rPr>
        <w:lastRenderedPageBreak/>
        <w:t>документацией требований или быть лучше, то есть установленные в редукционной документации требования являются минимально допустимыми.</w:t>
      </w:r>
    </w:p>
    <w:p w:rsidR="00880580" w:rsidRDefault="00936DF7" w:rsidP="00936DF7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24" w:name="_Ref319858873"/>
      <w:r>
        <w:rPr>
          <w:b w:val="0"/>
        </w:rPr>
        <w:t xml:space="preserve">Проведение отборочной стадии рассмотрения первых частей заявок на участие в </w:t>
      </w:r>
      <w:proofErr w:type="spellStart"/>
      <w:r>
        <w:rPr>
          <w:b w:val="0"/>
        </w:rPr>
        <w:t>редукционе</w:t>
      </w:r>
      <w:proofErr w:type="spellEnd"/>
      <w:r>
        <w:rPr>
          <w:b w:val="0"/>
        </w:rPr>
        <w:t xml:space="preserve">. Допуск к участию в </w:t>
      </w:r>
      <w:proofErr w:type="spellStart"/>
      <w:r>
        <w:rPr>
          <w:b w:val="0"/>
        </w:rPr>
        <w:t>редукционе</w:t>
      </w:r>
      <w:bookmarkEnd w:id="116"/>
      <w:bookmarkEnd w:id="117"/>
      <w:proofErr w:type="spellEnd"/>
      <w:r>
        <w:rPr>
          <w:b w:val="0"/>
        </w:rPr>
        <w:t>.</w:t>
      </w:r>
      <w:bookmarkEnd w:id="124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859523"/>
      <w:r>
        <w:rPr>
          <w:sz w:val="28"/>
          <w:szCs w:val="28"/>
        </w:rPr>
        <w:t xml:space="preserve">Незамедлительно после окончания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b/>
          <w:i/>
        </w:rPr>
        <w:t xml:space="preserve"> </w:t>
      </w:r>
      <w:r>
        <w:rPr>
          <w:sz w:val="28"/>
          <w:szCs w:val="28"/>
        </w:rPr>
        <w:t xml:space="preserve">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ЭТП открывает 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25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рамках отборочной стадии рассмотрения первых частей редукционная комиссия в срок, указанный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 </w:t>
      </w:r>
      <w:r>
        <w:fldChar w:fldCharType="begin"/>
      </w:r>
      <w:r>
        <w:instrText xml:space="preserve"> REF _Ref319841172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осуществляет рассмотрение первых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на предмет их 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и настоящей редукционной документацией.</w:t>
      </w:r>
      <w:proofErr w:type="gramEnd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71143"/>
      <w:r>
        <w:rPr>
          <w:sz w:val="28"/>
          <w:szCs w:val="28"/>
        </w:rPr>
        <w:t>В соответствии с установленными в редукционной документации требованиями, критериями отбора при рассмотрении первых частей заявки являются:</w:t>
      </w:r>
      <w:bookmarkEnd w:id="126"/>
    </w:p>
    <w:p w:rsidR="00880580" w:rsidRDefault="00936DF7" w:rsidP="00936DF7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0366279"/>
      <w:r>
        <w:rPr>
          <w:sz w:val="28"/>
          <w:szCs w:val="28"/>
        </w:rPr>
        <w:t xml:space="preserve">соответствие первой части заявки требованиям редукционной документации по существу по своему составу, согласно пункту </w:t>
      </w:r>
      <w:r>
        <w:fldChar w:fldCharType="begin"/>
      </w:r>
      <w:r>
        <w:rPr>
          <w:sz w:val="28"/>
          <w:szCs w:val="28"/>
        </w:rPr>
        <w:instrText xml:space="preserve"> REF _Ref333241140 \r \h </w:instrText>
      </w:r>
      <w:r>
        <w:fldChar w:fldCharType="separate"/>
      </w:r>
      <w:r w:rsidR="00C936AB"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и оформлению;</w:t>
      </w:r>
      <w:bookmarkEnd w:id="127"/>
    </w:p>
    <w:p w:rsidR="00880580" w:rsidRDefault="00936DF7" w:rsidP="00936DF7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9658796"/>
      <w:r>
        <w:rPr>
          <w:sz w:val="28"/>
          <w:szCs w:val="28"/>
        </w:rPr>
        <w:t>достоверность сведений и действительность документов, приведенных в первой части заявки;</w:t>
      </w:r>
      <w:bookmarkEnd w:id="128"/>
    </w:p>
    <w:p w:rsidR="00880580" w:rsidRDefault="00936DF7" w:rsidP="00936DF7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9212"/>
      <w:r>
        <w:rPr>
          <w:sz w:val="28"/>
          <w:szCs w:val="28"/>
        </w:rPr>
        <w:t xml:space="preserve">соответствие предлагаемых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товаров требованиям, установленным в пункте </w:t>
      </w:r>
      <w:r>
        <w:fldChar w:fldCharType="begin"/>
      </w:r>
      <w:r>
        <w:instrText xml:space="preserve"> REF _Ref319855657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»;</w:t>
      </w:r>
      <w:bookmarkEnd w:id="129"/>
    </w:p>
    <w:p w:rsidR="00880580" w:rsidRDefault="00936DF7" w:rsidP="00936DF7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9237"/>
      <w:bookmarkStart w:id="131" w:name="_Ref319851961"/>
      <w:r>
        <w:rPr>
          <w:sz w:val="28"/>
          <w:szCs w:val="28"/>
        </w:rPr>
        <w:t xml:space="preserve">соответствие предлагаемых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договорных условий (в том числе наличие начальных (максимальных) цен по каждому виду товара</w:t>
      </w:r>
      <w:r>
        <w:rPr>
          <w:b/>
          <w:i/>
        </w:rPr>
        <w:t>,</w:t>
      </w:r>
      <w:r>
        <w:rPr>
          <w:sz w:val="28"/>
          <w:szCs w:val="28"/>
        </w:rPr>
        <w:t xml:space="preserve"> установленных в случае и в порядке согласно пункту </w:t>
      </w:r>
      <w:r>
        <w:fldChar w:fldCharType="begin"/>
      </w:r>
      <w:r>
        <w:instrText xml:space="preserve"> REF _Ref319849024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>) требованиям, установленным в пунктах </w:t>
      </w:r>
      <w:r>
        <w:fldChar w:fldCharType="begin"/>
      </w:r>
      <w:r>
        <w:instrText xml:space="preserve"> REF _Ref319589793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3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</w:t>
      </w:r>
      <w:bookmarkEnd w:id="130"/>
      <w:r>
        <w:rPr>
          <w:sz w:val="28"/>
          <w:szCs w:val="28"/>
        </w:rPr>
        <w:t>.</w:t>
      </w:r>
      <w:bookmarkEnd w:id="131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итогам рассмотрения первых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редукционная комиссия на своем заседании в отношении каждого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принимает решение о допуске к дальнейшему участию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либо об отказе в допуске в соответствии с критериями отбора и в порядке, которые установлены в редукционной документации, по следующим основаниям:</w:t>
      </w:r>
    </w:p>
    <w:p w:rsidR="00880580" w:rsidRDefault="00936DF7" w:rsidP="00936DF7">
      <w:pPr>
        <w:pStyle w:val="aa"/>
        <w:numPr>
          <w:ilvl w:val="0"/>
          <w:numId w:val="24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32" w:name="_Ref319851612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первой части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заявки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требованиям подпункта </w:t>
      </w:r>
      <w:r>
        <w:fldChar w:fldCharType="begin"/>
      </w:r>
      <w:r>
        <w:instrText xml:space="preserve"> REF _Ref310366279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а)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_Ref319671143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4.15.2.3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 составу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содержанию</w:t>
      </w:r>
      <w:r>
        <w:rPr>
          <w:rFonts w:ascii="Times New Roman" w:hAnsi="Times New Roman" w:cs="Times New Roman"/>
          <w:sz w:val="28"/>
          <w:szCs w:val="28"/>
          <w:lang w:eastAsia="x-none"/>
        </w:rPr>
        <w:t>,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в том числе представленного технического предложения. Если в заявке на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в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извещении о проведении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 пункте</w:t>
      </w:r>
      <w:r>
        <w:rPr>
          <w:rFonts w:ascii="Times New Roman" w:hAnsi="Times New Roman" w:cs="Times New Roman"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_Ref319589793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» установлена календарная дата, то для исчисления соответствия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требуемым срокам, предлагаемый период поставки товара отсчитывается от предполагаемой даты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lastRenderedPageBreak/>
        <w:t xml:space="preserve">заключения договора, рассчитываемой в соответствии с датой 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рассмотрения вторых частей заявок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, указанной в извещении о проведении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и пункте</w:t>
      </w:r>
      <w:r>
        <w:rPr>
          <w:rFonts w:ascii="Times New Roman" w:hAnsi="Times New Roman" w:cs="Times New Roman"/>
          <w:bCs/>
          <w:sz w:val="28"/>
          <w:szCs w:val="28"/>
          <w:lang w:val="en-US" w:eastAsia="x-none"/>
        </w:rPr>
        <w:t> </w:t>
      </w:r>
      <w:r>
        <w:fldChar w:fldCharType="begin"/>
      </w:r>
      <w:r>
        <w:instrText xml:space="preserve"> REF _Ref319841446 \r \h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bCs/>
          <w:sz w:val="28"/>
          <w:szCs w:val="28"/>
          <w:lang w:eastAsia="x-none"/>
        </w:rPr>
        <w:t>22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bCs/>
          <w:sz w:val="28"/>
          <w:szCs w:val="28"/>
          <w:lang w:eastAsia="x-none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» и датой заключения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договора, </w:t>
      </w:r>
      <w:r>
        <w:rPr>
          <w:rFonts w:ascii="Times New Roman" w:hAnsi="Times New Roman" w:cs="Times New Roman"/>
          <w:sz w:val="28"/>
          <w:szCs w:val="28"/>
          <w:lang w:eastAsia="x-none"/>
        </w:rPr>
        <w:t>в соответствии с минимально возможным сроком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указанн</w:t>
      </w:r>
      <w:r>
        <w:rPr>
          <w:rFonts w:ascii="Times New Roman" w:hAnsi="Times New Roman" w:cs="Times New Roman"/>
          <w:sz w:val="28"/>
          <w:szCs w:val="28"/>
          <w:lang w:eastAsia="x-none"/>
        </w:rPr>
        <w:t>ым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извещении о проведении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 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пункте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bCs/>
          <w:sz w:val="28"/>
          <w:szCs w:val="28"/>
          <w:lang w:eastAsia="x-none"/>
        </w:rPr>
        <w:t>23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bCs/>
          <w:sz w:val="28"/>
          <w:szCs w:val="28"/>
          <w:lang w:eastAsia="x-none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»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;</w:t>
      </w:r>
      <w:bookmarkEnd w:id="132"/>
    </w:p>
    <w:p w:rsidR="00880580" w:rsidRDefault="00936DF7" w:rsidP="00936DF7">
      <w:pPr>
        <w:pStyle w:val="aa"/>
        <w:numPr>
          <w:ilvl w:val="0"/>
          <w:numId w:val="24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предоставление участником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в составе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первой части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заявки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недостоверных сведений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(подпункт </w:t>
      </w:r>
      <w:r>
        <w:fldChar w:fldCharType="begin"/>
      </w:r>
      <w:r>
        <w:instrText xml:space="preserve"> REF _Ref319658796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б)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_Ref319671143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4.15.2.3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;</w:t>
      </w:r>
    </w:p>
    <w:p w:rsidR="00880580" w:rsidRDefault="00936DF7" w:rsidP="00936DF7">
      <w:pPr>
        <w:pStyle w:val="aa"/>
        <w:numPr>
          <w:ilvl w:val="0"/>
          <w:numId w:val="24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8"/>
          <w:lang w:eastAsia="x-none"/>
        </w:rPr>
        <w:t>товара, работ, услуг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указанных в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заявк</w:t>
      </w:r>
      <w:r>
        <w:rPr>
          <w:rFonts w:ascii="Times New Roman" w:hAnsi="Times New Roman" w:cs="Times New Roman"/>
          <w:sz w:val="28"/>
          <w:szCs w:val="28"/>
          <w:lang w:eastAsia="x-none"/>
        </w:rPr>
        <w:t>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>, согласно критерию отбора подпункта </w:t>
      </w:r>
      <w:r>
        <w:fldChar w:fldCharType="begin"/>
      </w:r>
      <w:r>
        <w:instrText xml:space="preserve"> REF _Ref319659212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в)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пункта </w:t>
      </w:r>
      <w:r>
        <w:fldChar w:fldCharType="begin"/>
      </w:r>
      <w:r>
        <w:instrText xml:space="preserve"> REF _Ref319671143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4.15.2.3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>;</w:t>
      </w:r>
    </w:p>
    <w:p w:rsidR="00880580" w:rsidRDefault="00936DF7" w:rsidP="00936DF7">
      <w:pPr>
        <w:pStyle w:val="aa"/>
        <w:numPr>
          <w:ilvl w:val="0"/>
          <w:numId w:val="24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несоответствие договорных условий, указанных в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заявк</w:t>
      </w:r>
      <w:r>
        <w:rPr>
          <w:rFonts w:ascii="Times New Roman" w:hAnsi="Times New Roman" w:cs="Times New Roman"/>
          <w:sz w:val="28"/>
          <w:szCs w:val="28"/>
          <w:lang w:eastAsia="x-none"/>
        </w:rPr>
        <w:t>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>, согласно критерию отбора подпункта </w:t>
      </w:r>
      <w:r>
        <w:fldChar w:fldCharType="begin"/>
      </w:r>
      <w:r>
        <w:instrText xml:space="preserve"> REF _Ref319851961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г)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пункта </w:t>
      </w:r>
      <w:r>
        <w:fldChar w:fldCharType="begin"/>
      </w:r>
      <w:r>
        <w:instrText xml:space="preserve"> REF _Ref319671143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4.15.2.3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>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20209601"/>
      <w:r>
        <w:rPr>
          <w:sz w:val="28"/>
          <w:szCs w:val="28"/>
        </w:rPr>
        <w:t xml:space="preserve">В случае если по результатам рассмотрения первых частей заявок только одна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(в том числе единственная заявка) была признана соответствующей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или ни одна заявка не была признаны соответствующей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редукцион признается несостоявшимся.</w:t>
      </w:r>
      <w:bookmarkEnd w:id="133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заявок, в </w:t>
      </w:r>
      <w:proofErr w:type="gramStart"/>
      <w:r>
        <w:rPr>
          <w:sz w:val="28"/>
          <w:szCs w:val="28"/>
        </w:rPr>
        <w:t>который</w:t>
      </w:r>
      <w:proofErr w:type="gramEnd"/>
      <w:r>
        <w:rPr>
          <w:sz w:val="28"/>
          <w:szCs w:val="28"/>
        </w:rPr>
        <w:t xml:space="preserve"> вносятся следующие сведения:</w:t>
      </w:r>
    </w:p>
    <w:p w:rsidR="00880580" w:rsidRDefault="00936DF7" w:rsidP="00936DF7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и реквизиты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;</w:t>
      </w:r>
    </w:p>
    <w:p w:rsidR="00880580" w:rsidRDefault="00936DF7" w:rsidP="00936DF7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договора;</w:t>
      </w:r>
    </w:p>
    <w:p w:rsidR="00880580" w:rsidRDefault="00936DF7" w:rsidP="00936DF7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решение о его допуске к </w:t>
      </w:r>
      <w:proofErr w:type="spellStart"/>
      <w:r>
        <w:rPr>
          <w:sz w:val="28"/>
          <w:szCs w:val="28"/>
        </w:rPr>
        <w:t>редукциону</w:t>
      </w:r>
      <w:proofErr w:type="spellEnd"/>
      <w:r>
        <w:rPr>
          <w:sz w:val="28"/>
          <w:szCs w:val="28"/>
        </w:rPr>
        <w:t xml:space="preserve"> либо об отказе в допуске с указанием положений редукционной документации, которым не соответствует заявка, а также самих несоответствующих положений такой заявки;</w:t>
      </w:r>
    </w:p>
    <w:p w:rsidR="00880580" w:rsidRDefault="00936DF7" w:rsidP="00936DF7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голосования членов редукционной комиссии, принявших участие в голосовании;</w:t>
      </w:r>
    </w:p>
    <w:p w:rsidR="00880580" w:rsidRDefault="00936DF7" w:rsidP="00936DF7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несостоявшимся</w:t>
      </w:r>
      <w:proofErr w:type="gramEnd"/>
      <w:r>
        <w:rPr>
          <w:sz w:val="28"/>
          <w:szCs w:val="28"/>
        </w:rPr>
        <w:t xml:space="preserve"> (пункт </w:t>
      </w:r>
      <w:r>
        <w:fldChar w:fldCharType="begin"/>
      </w:r>
      <w:r>
        <w:instrText xml:space="preserve"> REF _Ref320209601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4.15.2.5</w:t>
      </w:r>
      <w:r>
        <w:fldChar w:fldCharType="end"/>
      </w:r>
      <w:r>
        <w:rPr>
          <w:sz w:val="28"/>
          <w:szCs w:val="28"/>
        </w:rPr>
        <w:t>).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9174503"/>
      <w:r>
        <w:rPr>
          <w:sz w:val="28"/>
          <w:szCs w:val="28"/>
        </w:rPr>
        <w:t>Протокол заседания редукционной комиссии по рассмотрению первых частей заявок оформляется и подписывается в течение 5 (пяти) рабочих дней после заседания редукционной комиссии. Протокол заседания редукционной комиссии по рассмотрению первых частей заявок размещается на официальном сайте и на ЭТП в день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 xml:space="preserve">. </w:t>
      </w:r>
      <w:bookmarkEnd w:id="134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04465">
        <w:rPr>
          <w:b/>
          <w:i/>
        </w:rPr>
        <w:t xml:space="preserve">[При наличии на ЭТП соответствующего функционала] </w:t>
      </w:r>
      <w:r w:rsidRPr="00404465">
        <w:rPr>
          <w:sz w:val="28"/>
          <w:szCs w:val="28"/>
        </w:rPr>
        <w:t xml:space="preserve">В случае, если после окончания срока подачи заявок на участие в </w:t>
      </w:r>
      <w:proofErr w:type="spellStart"/>
      <w:r w:rsidRPr="00404465">
        <w:rPr>
          <w:sz w:val="28"/>
          <w:szCs w:val="28"/>
        </w:rPr>
        <w:t>редукционе</w:t>
      </w:r>
      <w:proofErr w:type="spellEnd"/>
      <w:r w:rsidRPr="00404465">
        <w:rPr>
          <w:sz w:val="28"/>
          <w:szCs w:val="28"/>
        </w:rPr>
        <w:t xml:space="preserve"> не поступило ни одной заявки, редукцион признается несостоявшимся. Оператор ЭТП с использованием технологических и функциональных возможностей ЭТП формирует протокол о признании </w:t>
      </w:r>
      <w:proofErr w:type="spellStart"/>
      <w:r w:rsidRPr="00404465">
        <w:rPr>
          <w:sz w:val="28"/>
          <w:szCs w:val="28"/>
        </w:rPr>
        <w:t>редукциона</w:t>
      </w:r>
      <w:proofErr w:type="spellEnd"/>
      <w:r w:rsidRPr="00404465">
        <w:rPr>
          <w:sz w:val="28"/>
          <w:szCs w:val="28"/>
        </w:rPr>
        <w:t xml:space="preserve"> </w:t>
      </w:r>
      <w:proofErr w:type="spellStart"/>
      <w:r w:rsidRPr="00404465">
        <w:rPr>
          <w:sz w:val="28"/>
          <w:szCs w:val="28"/>
        </w:rPr>
        <w:t>несостоявшимс</w:t>
      </w:r>
      <w:proofErr w:type="spellEnd"/>
      <w:r w:rsidRPr="00404465">
        <w:rPr>
          <w:sz w:val="28"/>
          <w:szCs w:val="28"/>
        </w:rPr>
        <w:t xml:space="preserve">. Данный протокол размещается на ЭТП оператором, организатор </w:t>
      </w:r>
      <w:proofErr w:type="spellStart"/>
      <w:r w:rsidRPr="00404465">
        <w:rPr>
          <w:sz w:val="28"/>
          <w:szCs w:val="28"/>
        </w:rPr>
        <w:t>редукциона</w:t>
      </w:r>
      <w:proofErr w:type="spellEnd"/>
      <w:r w:rsidRPr="00404465">
        <w:rPr>
          <w:sz w:val="28"/>
          <w:szCs w:val="28"/>
        </w:rPr>
        <w:t xml:space="preserve"> в течение 1 (одного) рабочего дня размещает указанный протокол на официальном сайте. </w:t>
      </w:r>
      <w:proofErr w:type="gramStart"/>
      <w:r w:rsidRPr="00404465">
        <w:rPr>
          <w:b/>
          <w:i/>
        </w:rPr>
        <w:t xml:space="preserve">[При отсутствии на ЭТП технологических и функциональных возможностей по формированию соответствующего протокола] </w:t>
      </w:r>
      <w:r w:rsidRPr="00404465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</w:t>
      </w:r>
      <w:r>
        <w:rPr>
          <w:sz w:val="28"/>
          <w:szCs w:val="28"/>
        </w:rPr>
        <w:lastRenderedPageBreak/>
        <w:t xml:space="preserve">не позже следующего рабочего дня после окончания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формируется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 указанием сведений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по основаниям указанным в данном пункте, подписывается секретарем комиссии и размещается на официальном сайте и на ЭТП.</w:t>
      </w:r>
      <w:proofErr w:type="gramEnd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 окончании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подана только одна заявка редукцион признается несостоявшимся, и на электронной торговой площадке в срок, установленный пунктом </w:t>
      </w:r>
      <w:r>
        <w:fldChar w:fldCharType="begin"/>
      </w:r>
      <w:r>
        <w:instrText xml:space="preserve"> REF _Ref319859523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4.15.2.1</w:t>
      </w:r>
      <w:r>
        <w:fldChar w:fldCharType="end"/>
      </w:r>
      <w:r>
        <w:rPr>
          <w:sz w:val="28"/>
          <w:szCs w:val="28"/>
        </w:rPr>
        <w:t xml:space="preserve">, автоматически открывается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доступ к сведениям, содержащимся в первой и второй частях заявки 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Редукционная комиссия по согласованию с заказчиком рассматривает заявку в порядке, установленном пунктами </w:t>
      </w:r>
      <w:r>
        <w:fldChar w:fldCharType="begin"/>
      </w:r>
      <w:r>
        <w:instrText xml:space="preserve"> REF _Ref319858873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_Ref319858900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4.15.4</w:t>
      </w:r>
      <w:r>
        <w:fldChar w:fldCharType="end"/>
      </w:r>
      <w:r>
        <w:rPr>
          <w:sz w:val="28"/>
          <w:szCs w:val="28"/>
        </w:rPr>
        <w:t xml:space="preserve"> настоящей документации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пунктом </w:t>
      </w:r>
      <w:r>
        <w:fldChar w:fldCharType="begin"/>
      </w:r>
      <w:r>
        <w:instrText xml:space="preserve"> REF _Ref319841172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 По решению редукционной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суммируются.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872610"/>
      <w:r>
        <w:rPr>
          <w:sz w:val="28"/>
          <w:szCs w:val="28"/>
        </w:rPr>
        <w:t>В случае если редукцион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признан несостоявшимся и по результатам рассмотрения первых частей заявок только одна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была признана соответствующей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оператор ЭТП в порядке определенном пунктом </w:t>
      </w:r>
      <w:r>
        <w:fldChar w:fldCharType="begin"/>
      </w:r>
      <w:r>
        <w:instrText xml:space="preserve"> REF _Ref319859970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4.15.4.1</w:t>
      </w:r>
      <w:r>
        <w:fldChar w:fldCharType="end"/>
      </w:r>
      <w:r>
        <w:rPr>
          <w:sz w:val="28"/>
          <w:szCs w:val="28"/>
        </w:rPr>
        <w:t xml:space="preserve"> открывает доступ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ко второй части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подавшего такую заявку.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пунктом 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по согласованию с заказчиком, редукционная комиссия осуществляет рассмотрение второй части такой заявки в порядке, установленном пунктом </w:t>
      </w:r>
      <w:r>
        <w:fldChar w:fldCharType="begin"/>
      </w:r>
      <w:r>
        <w:instrText xml:space="preserve"> REF _Ref319860017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4.15.4</w:t>
      </w:r>
      <w:r>
        <w:fldChar w:fldCharType="end"/>
      </w:r>
      <w:bookmarkEnd w:id="135"/>
      <w:r>
        <w:rPr>
          <w:sz w:val="28"/>
          <w:szCs w:val="28"/>
        </w:rPr>
        <w:t>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Незамедлительно после размещения протокола согласно п.</w:t>
      </w:r>
      <w:r>
        <w:fldChar w:fldCharType="begin"/>
      </w:r>
      <w:r>
        <w:instrText xml:space="preserve"> REF _Ref319174503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4.15.2.7</w:t>
      </w:r>
      <w:r>
        <w:fldChar w:fldCharType="end"/>
      </w:r>
      <w:r>
        <w:rPr>
          <w:sz w:val="28"/>
          <w:szCs w:val="28"/>
        </w:rPr>
        <w:t xml:space="preserve"> ЭТП направляет каждому участнику уведомление о результатах рассмотрения первой части его заявки.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после размещения протокола заседания редукционной комиссии по рассмотрению первых частей заявок вправе направить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 о разъяснении причин отказа ему в допуске к участию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Организатор в течение 3 (трех) рабочих дней со дня поступления такого запроса обязан предоставить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письменной форме соответствующие разъяснения.</w:t>
      </w:r>
      <w:r>
        <w:t xml:space="preserve"> </w:t>
      </w:r>
      <w:r>
        <w:rPr>
          <w:sz w:val="28"/>
          <w:szCs w:val="28"/>
        </w:rPr>
        <w:t xml:space="preserve">Данный запрос участника и ответ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направляются в форме электронного документа посредством программных и технических средств ЭТП.</w:t>
      </w:r>
    </w:p>
    <w:p w:rsidR="00880580" w:rsidRDefault="00936DF7" w:rsidP="00936DF7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6" w:name="_Toc308092756"/>
      <w:bookmarkStart w:id="137" w:name="_Ref320208180"/>
      <w:r>
        <w:rPr>
          <w:b w:val="0"/>
        </w:rPr>
        <w:t xml:space="preserve">Процедура проведения </w:t>
      </w:r>
      <w:bookmarkEnd w:id="136"/>
      <w:proofErr w:type="spellStart"/>
      <w:r>
        <w:rPr>
          <w:b w:val="0"/>
        </w:rPr>
        <w:t>редукциона</w:t>
      </w:r>
      <w:bookmarkEnd w:id="137"/>
      <w:proofErr w:type="spellEnd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могут участвовать только участники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допущенные к нему по результатам рассмотрения первых частей заявок участию.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Редукцион проводится на сайте ЭТП, в день и во время, указанным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 в пункте 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21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в соответствии с регламентом работы ЭТП.</w:t>
      </w:r>
      <w:proofErr w:type="gramEnd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Редукцион проводится путем снижения начальной (максимальной) цены договора, указанной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t xml:space="preserve"> </w:t>
      </w:r>
      <w:r>
        <w:rPr>
          <w:sz w:val="28"/>
          <w:szCs w:val="28"/>
        </w:rPr>
        <w:t xml:space="preserve">его участники подают предложения о цене договора, предусматривающие снижение текущего минимального предложения о цене договора на произвольную величину в пределах «шага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«Шаг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устанавливается в размере от 0,5 процента до 5 процентов от начальной (максимальной) цены договора, указанной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 </w:t>
      </w:r>
      <w:r>
        <w:fldChar w:fldCharType="begin"/>
      </w:r>
      <w:r>
        <w:instrText xml:space="preserve"> REF _Ref320287412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Оператор электронной торговой площадки обязан обеспечивать при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конфиденциальность данных об участниках </w:t>
      </w:r>
      <w:proofErr w:type="gramStart"/>
      <w:r>
        <w:rPr>
          <w:sz w:val="28"/>
          <w:szCs w:val="28"/>
        </w:rPr>
        <w:t>данного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bookmarkStart w:id="138" w:name="_Ref333506263"/>
      <w:r>
        <w:rPr>
          <w:sz w:val="28"/>
          <w:szCs w:val="28"/>
        </w:rPr>
        <w:t xml:space="preserve">Участники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день и во время, указанные в извещении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21</w:t>
      </w:r>
      <w: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подают предложения о цене договора, учитывая, что с помощью программных и технических средств ЭТП обеспечиваются следующие ограничения на подачу предложений о цене договора</w:t>
      </w:r>
      <w:r>
        <w:rPr>
          <w:b/>
          <w:i/>
        </w:rPr>
        <w:t>:</w:t>
      </w:r>
      <w:bookmarkEnd w:id="138"/>
    </w:p>
    <w:p w:rsidR="00880580" w:rsidRDefault="00936DF7" w:rsidP="00936DF7">
      <w:pPr>
        <w:pStyle w:val="02statia2"/>
        <w:widowControl w:val="0"/>
        <w:numPr>
          <w:ilvl w:val="0"/>
          <w:numId w:val="26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может снизить текущее минимальное предложение о цене договора как минимум на 0,5% и как максимум на 5% от начальной (максимальной) цены договора, указанной в извещении о проведении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 w:rsidR="00C936AB" w:rsidRPr="00C936AB">
        <w:rPr>
          <w:rFonts w:ascii="Times New Roman" w:hAnsi="Times New Roman"/>
          <w:color w:val="auto"/>
          <w:sz w:val="28"/>
          <w:szCs w:val="28"/>
        </w:rPr>
        <w:t>9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»;</w:t>
      </w:r>
    </w:p>
    <w:p w:rsidR="00880580" w:rsidRDefault="00936DF7" w:rsidP="00936DF7">
      <w:pPr>
        <w:pStyle w:val="02statia2"/>
        <w:widowControl w:val="0"/>
        <w:numPr>
          <w:ilvl w:val="0"/>
          <w:numId w:val="26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39" w:name="_Ref320291781"/>
      <w:r>
        <w:rPr>
          <w:rFonts w:ascii="Times New Roman" w:hAnsi="Times New Roman"/>
          <w:color w:val="auto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 может подать предложение о цене договора  выше, чем ранее поданное им же;</w:t>
      </w:r>
      <w:bookmarkEnd w:id="139"/>
    </w:p>
    <w:p w:rsidR="00880580" w:rsidRDefault="00936DF7" w:rsidP="00936DF7">
      <w:pPr>
        <w:pStyle w:val="02statia2"/>
        <w:widowControl w:val="0"/>
        <w:numPr>
          <w:ilvl w:val="0"/>
          <w:numId w:val="26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 может дважды подать одно и то же предложение по цене договора;</w:t>
      </w:r>
    </w:p>
    <w:p w:rsidR="00880580" w:rsidRDefault="00936DF7" w:rsidP="00936DF7">
      <w:pPr>
        <w:pStyle w:val="02statia2"/>
        <w:widowControl w:val="0"/>
        <w:numPr>
          <w:ilvl w:val="0"/>
          <w:numId w:val="26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0" w:name="_Ref320291783"/>
      <w:r>
        <w:rPr>
          <w:rFonts w:ascii="Times New Roman" w:hAnsi="Times New Roman"/>
          <w:color w:val="auto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 может подать предложение о цене договора, равное нулю.</w:t>
      </w:r>
      <w:bookmarkEnd w:id="140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00575148"/>
      <w:bookmarkStart w:id="142" w:name="_Ref319871963"/>
      <w:r>
        <w:rPr>
          <w:sz w:val="28"/>
          <w:szCs w:val="28"/>
        </w:rPr>
        <w:t xml:space="preserve">Если в течение 30 (тридцати) минут после начала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подано ни одного предложения о цене договора, редукцион автоматически, при помощи программных и технических средств ЭТП, завершается и признается несостоявшимся.</w:t>
      </w:r>
      <w:bookmarkEnd w:id="141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20291741"/>
      <w:r>
        <w:rPr>
          <w:sz w:val="28"/>
          <w:szCs w:val="28"/>
        </w:rPr>
        <w:t>Если в течение 30 минут не подано ни одного нового минимального предложения о цене договора, редукцион автоматически, при помощи программных и технических средств ЭТП, завершается</w:t>
      </w:r>
      <w:bookmarkEnd w:id="143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872490"/>
      <w:bookmarkEnd w:id="142"/>
      <w:r>
        <w:rPr>
          <w:sz w:val="28"/>
          <w:szCs w:val="28"/>
        </w:rPr>
        <w:t xml:space="preserve">В течение тридцати минут с момента завершения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соответствии с пунктом </w:t>
      </w:r>
      <w:r>
        <w:fldChar w:fldCharType="begin"/>
      </w:r>
      <w:r>
        <w:instrText xml:space="preserve"> REF _Ref320291741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4.15.3.9</w:t>
      </w:r>
      <w:r>
        <w:fldChar w:fldCharType="end"/>
      </w:r>
      <w:r>
        <w:rPr>
          <w:sz w:val="28"/>
          <w:szCs w:val="28"/>
        </w:rPr>
        <w:t xml:space="preserve">, любой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подать предложение о цене договора, которое не ниже чем последнее предложение о минимальной цене договора на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независимо от «шага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с учетом требований, предусмотренных подпунктами </w:t>
      </w:r>
      <w:r>
        <w:fldChar w:fldCharType="begin"/>
      </w:r>
      <w:r>
        <w:instrText xml:space="preserve"> REF _Ref320291781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_Ref320291783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 пункта </w:t>
      </w:r>
      <w:r>
        <w:fldChar w:fldCharType="begin"/>
      </w:r>
      <w:r>
        <w:rPr>
          <w:sz w:val="28"/>
          <w:szCs w:val="28"/>
        </w:rPr>
        <w:instrText xml:space="preserve"> REF _Ref333506263 \r \h </w:instrText>
      </w:r>
      <w:r>
        <w:fldChar w:fldCharType="separate"/>
      </w:r>
      <w:r w:rsidR="00C936AB">
        <w:rPr>
          <w:sz w:val="28"/>
          <w:szCs w:val="28"/>
        </w:rPr>
        <w:t>4.15.3.7</w:t>
      </w:r>
      <w:r>
        <w:fldChar w:fldCharType="end"/>
      </w:r>
      <w:r>
        <w:rPr>
          <w:sz w:val="28"/>
          <w:szCs w:val="28"/>
        </w:rPr>
        <w:t>.</w:t>
      </w:r>
      <w:bookmarkEnd w:id="144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872364"/>
      <w:proofErr w:type="gramStart"/>
      <w:r>
        <w:rPr>
          <w:sz w:val="28"/>
          <w:szCs w:val="28"/>
        </w:rPr>
        <w:t xml:space="preserve">По истечении 30 минут после завершения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 помощью программных и технических средств ЭТП на такой площадке и официальном сайте размещается протокол хода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котором указывается наименование ЭТП, ее адрес в информационно-телекоммуникационной сети </w:t>
      </w:r>
      <w:r>
        <w:rPr>
          <w:sz w:val="28"/>
          <w:szCs w:val="28"/>
        </w:rPr>
        <w:lastRenderedPageBreak/>
        <w:t xml:space="preserve">«Интернет», дата и время начала и окончания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начальная (максимальная) цена договора, все поступившие предложения о цене договора</w:t>
      </w:r>
      <w:r>
        <w:rPr>
          <w:b/>
          <w:i/>
        </w:rPr>
        <w:t xml:space="preserve"> </w:t>
      </w:r>
      <w:r>
        <w:rPr>
          <w:sz w:val="28"/>
          <w:szCs w:val="28"/>
        </w:rPr>
        <w:t>и время их поступления с указанием номеров участников</w:t>
      </w:r>
      <w:proofErr w:type="gramEnd"/>
      <w:r>
        <w:rPr>
          <w:sz w:val="28"/>
          <w:szCs w:val="28"/>
        </w:rPr>
        <w:t>, их подавших.</w:t>
      </w:r>
      <w:bookmarkEnd w:id="145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случае признания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в соответствии с пунктом </w:t>
      </w:r>
      <w:r>
        <w:fldChar w:fldCharType="begin"/>
      </w:r>
      <w:r>
        <w:instrText xml:space="preserve"> REF _Ref300575148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4.15.3.8</w:t>
      </w:r>
      <w:r>
        <w:fldChar w:fldCharType="end"/>
      </w:r>
      <w:r>
        <w:rPr>
          <w:sz w:val="28"/>
          <w:szCs w:val="28"/>
        </w:rPr>
        <w:t xml:space="preserve"> в протоколе, формируемом в порядке согласно пункту </w:t>
      </w:r>
      <w:r>
        <w:fldChar w:fldCharType="begin"/>
      </w:r>
      <w:r>
        <w:instrText xml:space="preserve"> REF _Ref319872364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4.15.3.11</w:t>
      </w:r>
      <w:r>
        <w:fldChar w:fldCharType="end"/>
      </w:r>
      <w:r>
        <w:rPr>
          <w:sz w:val="28"/>
          <w:szCs w:val="28"/>
        </w:rPr>
        <w:t xml:space="preserve">, также </w:t>
      </w:r>
      <w:proofErr w:type="spellStart"/>
      <w:r>
        <w:rPr>
          <w:sz w:val="28"/>
          <w:szCs w:val="28"/>
        </w:rPr>
        <w:t>указывется</w:t>
      </w:r>
      <w:proofErr w:type="spellEnd"/>
      <w:r>
        <w:rPr>
          <w:sz w:val="28"/>
          <w:szCs w:val="28"/>
        </w:rPr>
        <w:t xml:space="preserve"> информация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несостоявшимся.</w:t>
      </w:r>
      <w:proofErr w:type="gramEnd"/>
    </w:p>
    <w:p w:rsidR="00880580" w:rsidRDefault="00936DF7" w:rsidP="00936DF7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</w:pPr>
      <w:bookmarkStart w:id="146" w:name="_Ref319925937"/>
      <w:bookmarkStart w:id="147" w:name="_Ref319860017"/>
      <w:bookmarkStart w:id="148" w:name="_Ref319858900"/>
      <w:bookmarkStart w:id="149" w:name="_Ref319858827"/>
      <w:bookmarkStart w:id="150" w:name="_Ref319589906"/>
      <w:bookmarkStart w:id="151" w:name="_Toc308092757"/>
      <w:r>
        <w:rPr>
          <w:b w:val="0"/>
          <w:snapToGrid w:val="0"/>
        </w:rPr>
        <w:t xml:space="preserve">Проведение отборочной стадии рассмотрения вторых частей заявок на участие в </w:t>
      </w:r>
      <w:proofErr w:type="spellStart"/>
      <w:r>
        <w:rPr>
          <w:b w:val="0"/>
          <w:snapToGrid w:val="0"/>
        </w:rPr>
        <w:t>редукционе</w:t>
      </w:r>
      <w:bookmarkEnd w:id="146"/>
      <w:bookmarkEnd w:id="147"/>
      <w:bookmarkEnd w:id="148"/>
      <w:bookmarkEnd w:id="149"/>
      <w:bookmarkEnd w:id="150"/>
      <w:bookmarkEnd w:id="151"/>
      <w:proofErr w:type="spellEnd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9859970"/>
      <w:proofErr w:type="gramStart"/>
      <w:r>
        <w:rPr>
          <w:sz w:val="28"/>
          <w:szCs w:val="28"/>
        </w:rPr>
        <w:t xml:space="preserve">Незамедлительно после завершения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соответствии с пунктом </w:t>
      </w:r>
      <w:r>
        <w:fldChar w:fldCharType="begin"/>
      </w:r>
      <w:r>
        <w:instrText xml:space="preserve"> REF _Ref319872490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4.15.3.10</w:t>
      </w:r>
      <w:r>
        <w:fldChar w:fldCharType="end"/>
      </w:r>
      <w:r>
        <w:rPr>
          <w:sz w:val="28"/>
          <w:szCs w:val="28"/>
        </w:rPr>
        <w:t xml:space="preserve"> или размещения протокола по рассмотрению первых частей заявок в случае признания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по основанию, предусмотренному пунктом </w:t>
      </w:r>
      <w:r>
        <w:fldChar w:fldCharType="begin"/>
      </w:r>
      <w:r>
        <w:instrText xml:space="preserve"> REF _Ref319872610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4.15.2.10</w:t>
      </w:r>
      <w:r>
        <w:fldChar w:fldCharType="end"/>
      </w:r>
      <w:r>
        <w:rPr>
          <w:sz w:val="28"/>
          <w:szCs w:val="28"/>
        </w:rPr>
        <w:t xml:space="preserve">, оператор ЭТП открывает доступ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ко вторым частям заявок всех участников</w:t>
      </w:r>
      <w:r>
        <w:rPr>
          <w:sz w:val="28"/>
        </w:rPr>
        <w:t>,</w:t>
      </w:r>
      <w:r>
        <w:t xml:space="preserve"> </w:t>
      </w:r>
      <w:r>
        <w:rPr>
          <w:sz w:val="28"/>
        </w:rPr>
        <w:t>а также документам, которые получены оператором ЭТП в процессе аккредитации таких участников</w:t>
      </w:r>
      <w:r>
        <w:rPr>
          <w:sz w:val="28"/>
          <w:szCs w:val="28"/>
        </w:rPr>
        <w:t>.</w:t>
      </w:r>
      <w:bookmarkEnd w:id="152"/>
      <w:proofErr w:type="gramEnd"/>
    </w:p>
    <w:bookmarkEnd w:id="118"/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рамках отборочной стадии рассмотрения вторых частей заявок редукционная комиссия в срок, указанный в извещении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_Ref319841446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_Ref317254376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осуществляет рассмотрение вторых частей заявок на 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и настоящей редукционной документацией.</w:t>
      </w:r>
      <w:proofErr w:type="gramEnd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рассмотрения вторых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сведений.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установленный в запросе разумный срок не предоставил оригинала документа, копия документа не рассматривается и документ считается не предоставленным.</w:t>
      </w:r>
    </w:p>
    <w:p w:rsidR="00880580" w:rsidRDefault="00936DF7" w:rsidP="00936DF7">
      <w:pPr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9590095"/>
      <w:bookmarkStart w:id="154" w:name="_Ref317251555"/>
      <w:r>
        <w:rPr>
          <w:sz w:val="28"/>
          <w:szCs w:val="28"/>
        </w:rPr>
        <w:t xml:space="preserve">В ходе рассмотрения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по решению редукционной комиссии, вправе уточнять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следующем порядке:</w:t>
      </w:r>
      <w:bookmarkEnd w:id="153"/>
    </w:p>
    <w:p w:rsidR="00880580" w:rsidRDefault="00936DF7" w:rsidP="00936DF7">
      <w:pPr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затребовать у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 подписание заявки от имени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документы, подтверждающие обладание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предлагать этот товар, документы</w:t>
      </w:r>
      <w:proofErr w:type="gramEnd"/>
      <w:r>
        <w:rPr>
          <w:sz w:val="28"/>
          <w:szCs w:val="28"/>
        </w:rPr>
        <w:t xml:space="preserve">, подтверждающие соответствие требованиям, </w:t>
      </w:r>
      <w:r>
        <w:rPr>
          <w:sz w:val="28"/>
          <w:szCs w:val="28"/>
        </w:rPr>
        <w:lastRenderedPageBreak/>
        <w:t>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880580" w:rsidRDefault="00936DF7" w:rsidP="00936DF7">
      <w:pPr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 документах, представленных в составе заявки на 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направлении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применяются следующие правила: при наличии разночтений между суммой, указанной словами, и суммой, указанной цифрами, преимущество имеет сумма, указанная словами.</w:t>
      </w:r>
    </w:p>
    <w:p w:rsidR="00880580" w:rsidRDefault="00936D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Исправление иных ошибок не допускается. 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317250737"/>
      <w:bookmarkEnd w:id="154"/>
      <w:r>
        <w:rPr>
          <w:sz w:val="28"/>
          <w:szCs w:val="28"/>
        </w:rPr>
        <w:t xml:space="preserve">При уточнении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 допускается создание преимущественных условий участнику или нескольким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  <w:bookmarkEnd w:id="155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не направлять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_Ref319908683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4.15.4.13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имеются также иные основания для отказа в допуске к участию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такого участника.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317254290"/>
      <w:r>
        <w:rPr>
          <w:sz w:val="28"/>
          <w:szCs w:val="28"/>
        </w:rPr>
        <w:t>Решение редукционной комиссии об уточнении заявок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4.15.4.5</w:t>
      </w:r>
      <w:r>
        <w:fldChar w:fldCharType="end"/>
      </w:r>
      <w:r>
        <w:rPr>
          <w:sz w:val="28"/>
          <w:szCs w:val="28"/>
        </w:rPr>
        <w:t xml:space="preserve"> отражается в протоколе заседания редукционной комиссии, который размещается на официальном сайте и на ЭТП, в течение 1 (одного) дня после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56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редукционной комиссией решения о направлении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запросов в соответствии с 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4.15.4.5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после размещения на официальном сайте протокола, указанного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4.15.4.8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запросы и полученные ответы регистрируются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устанавливается в соответствующих запросах достаточный для предоставления запрошенных документов, одинаковый для всех участников, но не превышающий 5 (пять) рабочих дней со дня направления соответствующего запроса. Непредставление или представление не в полном объеме запрашиваемых документов, в установленный в запросе срок может служить основанием для отклонения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b/>
          <w:i/>
        </w:rPr>
        <w:t>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319930777"/>
      <w:r>
        <w:rPr>
          <w:sz w:val="28"/>
          <w:szCs w:val="28"/>
        </w:rPr>
        <w:t xml:space="preserve">Редукционной комиссией на основании результатов рассмотрения вторых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b/>
          <w:i/>
        </w:rPr>
        <w:t xml:space="preserve"> </w:t>
      </w:r>
      <w:r>
        <w:rPr>
          <w:sz w:val="28"/>
          <w:szCs w:val="28"/>
        </w:rPr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редукционной документации, либо отклонении его заявки</w:t>
      </w:r>
      <w:r>
        <w:rPr>
          <w:b/>
          <w:i/>
        </w:rPr>
        <w:t xml:space="preserve">. </w:t>
      </w:r>
      <w:r>
        <w:rPr>
          <w:sz w:val="28"/>
          <w:szCs w:val="28"/>
        </w:rPr>
        <w:t xml:space="preserve">Редукционная комиссия рассматривает вторые части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начиная с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поданной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предложившим наиболее низкую цену договора, до выполнения </w:t>
      </w:r>
      <w:r>
        <w:rPr>
          <w:sz w:val="28"/>
          <w:szCs w:val="28"/>
        </w:rPr>
        <w:lastRenderedPageBreak/>
        <w:t>одного из следующих условий:</w:t>
      </w:r>
      <w:bookmarkEnd w:id="157"/>
    </w:p>
    <w:p w:rsidR="00880580" w:rsidRDefault="00936DF7" w:rsidP="00936DF7">
      <w:pPr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32"/>
        </w:rPr>
      </w:pPr>
      <w:r>
        <w:rPr>
          <w:sz w:val="28"/>
        </w:rPr>
        <w:t xml:space="preserve">определены пять участников </w:t>
      </w:r>
      <w:proofErr w:type="spellStart"/>
      <w:r>
        <w:rPr>
          <w:sz w:val="28"/>
        </w:rPr>
        <w:t>редукциона</w:t>
      </w:r>
      <w:proofErr w:type="spellEnd"/>
      <w:r>
        <w:rPr>
          <w:sz w:val="28"/>
        </w:rPr>
        <w:t xml:space="preserve">, </w:t>
      </w:r>
      <w:r>
        <w:rPr>
          <w:sz w:val="28"/>
          <w:szCs w:val="28"/>
        </w:rPr>
        <w:t xml:space="preserve">принявших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</w:t>
      </w:r>
      <w:r>
        <w:rPr>
          <w:sz w:val="28"/>
        </w:rPr>
        <w:t xml:space="preserve"> соответствующие требованиям редукционной документации;</w:t>
      </w:r>
    </w:p>
    <w:p w:rsidR="00880580" w:rsidRDefault="00936DF7" w:rsidP="00936DF7">
      <w:pPr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рассмотрены все заявки на участие в </w:t>
      </w:r>
      <w:proofErr w:type="spellStart"/>
      <w:r>
        <w:rPr>
          <w:sz w:val="28"/>
        </w:rPr>
        <w:t>редукционе</w:t>
      </w:r>
      <w:proofErr w:type="spellEnd"/>
      <w:r>
        <w:rPr>
          <w:sz w:val="28"/>
        </w:rPr>
        <w:t xml:space="preserve">, поданные участниками, </w:t>
      </w:r>
      <w:r>
        <w:rPr>
          <w:sz w:val="28"/>
          <w:szCs w:val="28"/>
        </w:rPr>
        <w:t xml:space="preserve">принявшими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согласно протоколу хода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зафиксировано два и более предложения с одинаковой ценой, рассмотрение начинается с ранее поступившего предложения.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19852350"/>
      <w:r>
        <w:rPr>
          <w:sz w:val="28"/>
          <w:szCs w:val="28"/>
        </w:rPr>
        <w:t>В соответствии с установленными в редукционной документации требованиями, критериями отбора являются:</w:t>
      </w:r>
      <w:bookmarkEnd w:id="158"/>
    </w:p>
    <w:p w:rsidR="00880580" w:rsidRDefault="00936DF7" w:rsidP="00936DF7">
      <w:pPr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bookmarkStart w:id="159" w:name="_Ref319852295"/>
      <w:r>
        <w:rPr>
          <w:sz w:val="28"/>
          <w:szCs w:val="28"/>
        </w:rPr>
        <w:t xml:space="preserve">соответствие второй части заявки требованиям редукционной документации по существу по своему составу, согласно пункту 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 w:rsidR="00C936AB"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и оформлению;</w:t>
      </w:r>
      <w:bookmarkEnd w:id="159"/>
    </w:p>
    <w:p w:rsidR="00880580" w:rsidRDefault="00936DF7" w:rsidP="00936DF7">
      <w:pPr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сведений и действительность документов, приведенных во второй части заявки;</w:t>
      </w:r>
    </w:p>
    <w:p w:rsidR="00880580" w:rsidRDefault="00936DF7" w:rsidP="00936DF7">
      <w:pPr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bookmarkStart w:id="160" w:name="_Ref319658823"/>
      <w:r>
        <w:rPr>
          <w:sz w:val="28"/>
          <w:szCs w:val="28"/>
        </w:rPr>
        <w:t xml:space="preserve">соответствие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заявленных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поставщиков (в случае установления требований), требованиям, установленным в пункте </w:t>
      </w:r>
      <w: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fldChar w:fldCharType="separate"/>
      </w:r>
      <w:r w:rsidR="00C936AB"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»;</w:t>
      </w:r>
      <w:bookmarkEnd w:id="160"/>
    </w:p>
    <w:p w:rsidR="00880580" w:rsidRDefault="00936DF7" w:rsidP="00936DF7">
      <w:pPr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bookmarkStart w:id="161" w:name="_Ref319659280"/>
      <w:r>
        <w:rPr>
          <w:sz w:val="28"/>
          <w:szCs w:val="28"/>
        </w:rPr>
        <w:t xml:space="preserve">предоставление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требуемого обеспечения заявки, установленного в пункте 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  <w:bookmarkEnd w:id="161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19908683"/>
      <w:proofErr w:type="gramStart"/>
      <w:r>
        <w:rPr>
          <w:sz w:val="28"/>
          <w:szCs w:val="28"/>
        </w:rPr>
        <w:t xml:space="preserve">По итогам отборочной стадии рассмотрения вторых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редукционная комиссия на своем заседании в отношении каждого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b/>
          <w:i/>
        </w:rPr>
        <w:t>,</w:t>
      </w:r>
      <w:r>
        <w:t xml:space="preserve"> </w:t>
      </w:r>
      <w:r>
        <w:rPr>
          <w:sz w:val="28"/>
          <w:szCs w:val="28"/>
        </w:rPr>
        <w:t>вторая часть заявки которого рассматривалась, принимает решение о соответствии такого участника и его заявки в целом требованиям редукционной документации, либо отклонении</w:t>
      </w:r>
      <w:r>
        <w:t xml:space="preserve"> </w:t>
      </w:r>
      <w:r>
        <w:rPr>
          <w:sz w:val="28"/>
          <w:szCs w:val="28"/>
        </w:rPr>
        <w:t>его заявки</w:t>
      </w:r>
      <w:r>
        <w:rPr>
          <w:b/>
          <w:i/>
        </w:rPr>
        <w:t xml:space="preserve"> </w:t>
      </w:r>
      <w:r>
        <w:rPr>
          <w:sz w:val="28"/>
          <w:szCs w:val="28"/>
        </w:rPr>
        <w:t>в соответствии с критериями отбора и в порядке, которые установлены в редукционной документации, по следующим</w:t>
      </w:r>
      <w:proofErr w:type="gramEnd"/>
      <w:r>
        <w:rPr>
          <w:sz w:val="28"/>
          <w:szCs w:val="28"/>
        </w:rPr>
        <w:t xml:space="preserve"> основаниям:</w:t>
      </w:r>
      <w:bookmarkStart w:id="163" w:name="sub_1211"/>
      <w:bookmarkEnd w:id="162"/>
    </w:p>
    <w:p w:rsidR="00880580" w:rsidRDefault="00936DF7" w:rsidP="00936DF7">
      <w:pPr>
        <w:numPr>
          <w:ilvl w:val="0"/>
          <w:numId w:val="29"/>
        </w:numPr>
        <w:tabs>
          <w:tab w:val="clear" w:pos="786"/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bookmarkStart w:id="164" w:name="_Ref299324479"/>
      <w:r>
        <w:rPr>
          <w:sz w:val="28"/>
          <w:szCs w:val="28"/>
          <w:lang w:val="x-none" w:eastAsia="x-none"/>
        </w:rPr>
        <w:t xml:space="preserve">несоответствие </w:t>
      </w:r>
      <w:r>
        <w:rPr>
          <w:sz w:val="28"/>
          <w:szCs w:val="28"/>
          <w:lang w:eastAsia="x-none"/>
        </w:rPr>
        <w:t xml:space="preserve">второй части </w:t>
      </w:r>
      <w:r>
        <w:rPr>
          <w:sz w:val="28"/>
          <w:szCs w:val="28"/>
          <w:lang w:val="x-none" w:eastAsia="x-none"/>
        </w:rPr>
        <w:t xml:space="preserve">заявки по составу </w:t>
      </w:r>
      <w:r>
        <w:rPr>
          <w:sz w:val="28"/>
          <w:szCs w:val="28"/>
          <w:lang w:eastAsia="x-none"/>
        </w:rPr>
        <w:t xml:space="preserve">и </w:t>
      </w:r>
      <w:r>
        <w:rPr>
          <w:sz w:val="28"/>
          <w:szCs w:val="28"/>
          <w:lang w:val="x-none" w:eastAsia="x-none"/>
        </w:rPr>
        <w:t xml:space="preserve"> содержанию</w:t>
      </w:r>
      <w:bookmarkEnd w:id="164"/>
      <w:r>
        <w:rPr>
          <w:sz w:val="28"/>
          <w:szCs w:val="28"/>
          <w:lang w:eastAsia="x-none"/>
        </w:rPr>
        <w:t xml:space="preserve"> согласно критериям отбора, указанным в подпунктах </w:t>
      </w:r>
      <w:r>
        <w:fldChar w:fldCharType="begin"/>
      </w:r>
      <w:r>
        <w:instrText xml:space="preserve"> REF _Ref319852295 \r \h  \* MERGEFORMAT </w:instrText>
      </w:r>
      <w:r>
        <w:fldChar w:fldCharType="separate"/>
      </w:r>
      <w:r w:rsidR="00C936AB" w:rsidRPr="00C936AB">
        <w:rPr>
          <w:sz w:val="28"/>
          <w:szCs w:val="28"/>
          <w:lang w:eastAsia="x-none"/>
        </w:rPr>
        <w:t>а)</w:t>
      </w:r>
      <w:r>
        <w:fldChar w:fldCharType="end"/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</w:rPr>
        <w:t>–</w:t>
      </w:r>
      <w:r>
        <w:rPr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 w:rsidR="00C936AB" w:rsidRPr="00C936AB">
        <w:rPr>
          <w:sz w:val="28"/>
          <w:szCs w:val="28"/>
          <w:lang w:eastAsia="x-none"/>
        </w:rPr>
        <w:t>в)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 w:rsidR="00C936AB" w:rsidRPr="00C936AB">
        <w:rPr>
          <w:sz w:val="28"/>
          <w:szCs w:val="28"/>
          <w:lang w:eastAsia="x-none"/>
        </w:rPr>
        <w:t>4.15.4.12</w:t>
      </w:r>
      <w:r>
        <w:fldChar w:fldCharType="end"/>
      </w:r>
      <w:r>
        <w:rPr>
          <w:sz w:val="28"/>
          <w:szCs w:val="28"/>
          <w:lang w:eastAsia="x-none"/>
        </w:rPr>
        <w:t>.</w:t>
      </w:r>
    </w:p>
    <w:p w:rsidR="00880580" w:rsidRDefault="00936DF7" w:rsidP="00936DF7">
      <w:pPr>
        <w:numPr>
          <w:ilvl w:val="0"/>
          <w:numId w:val="29"/>
        </w:numPr>
        <w:tabs>
          <w:tab w:val="clear" w:pos="786"/>
          <w:tab w:val="num" w:pos="-120"/>
          <w:tab w:val="num" w:pos="0"/>
          <w:tab w:val="num" w:pos="84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отсутствие или </w:t>
      </w:r>
      <w:r>
        <w:rPr>
          <w:sz w:val="28"/>
          <w:szCs w:val="28"/>
          <w:lang w:val="x-none" w:eastAsia="x-none"/>
        </w:rPr>
        <w:t>несоответствие размера обеспечения</w:t>
      </w:r>
      <w:r>
        <w:rPr>
          <w:sz w:val="28"/>
          <w:szCs w:val="28"/>
          <w:lang w:eastAsia="x-none"/>
        </w:rPr>
        <w:t xml:space="preserve"> заявки (подпункт </w:t>
      </w:r>
      <w:r>
        <w:fldChar w:fldCharType="begin"/>
      </w:r>
      <w:r>
        <w:instrText xml:space="preserve"> REF _Ref319659280 \r \h  \* MERGEFORMAT </w:instrText>
      </w:r>
      <w:r>
        <w:fldChar w:fldCharType="separate"/>
      </w:r>
      <w:r w:rsidR="00C936AB" w:rsidRPr="00C936AB">
        <w:rPr>
          <w:sz w:val="28"/>
          <w:szCs w:val="28"/>
          <w:lang w:eastAsia="x-none"/>
        </w:rPr>
        <w:t>г)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 w:rsidR="00C936AB" w:rsidRPr="00C936AB">
        <w:rPr>
          <w:sz w:val="28"/>
          <w:szCs w:val="28"/>
          <w:lang w:eastAsia="x-none"/>
        </w:rPr>
        <w:t>4.15.4.12</w:t>
      </w:r>
      <w:r>
        <w:fldChar w:fldCharType="end"/>
      </w:r>
      <w:r>
        <w:rPr>
          <w:sz w:val="28"/>
          <w:szCs w:val="28"/>
          <w:lang w:eastAsia="x-none"/>
        </w:rPr>
        <w:t>).</w:t>
      </w:r>
      <w:r>
        <w:rPr>
          <w:sz w:val="28"/>
          <w:szCs w:val="28"/>
          <w:lang w:val="x-none" w:eastAsia="x-none"/>
        </w:rPr>
        <w:t xml:space="preserve"> </w:t>
      </w:r>
      <w:proofErr w:type="gramStart"/>
      <w:r>
        <w:rPr>
          <w:sz w:val="28"/>
          <w:szCs w:val="28"/>
          <w:lang w:eastAsia="x-none"/>
        </w:rPr>
        <w:t xml:space="preserve">При этом </w:t>
      </w:r>
      <w:r>
        <w:rPr>
          <w:sz w:val="28"/>
          <w:szCs w:val="28"/>
          <w:lang w:val="x-none" w:eastAsia="x-none"/>
        </w:rPr>
        <w:t xml:space="preserve">отсутствие документа, подтверждающего </w:t>
      </w:r>
      <w:r>
        <w:rPr>
          <w:sz w:val="28"/>
          <w:szCs w:val="28"/>
          <w:lang w:eastAsia="x-none"/>
        </w:rPr>
        <w:t>перечисление</w:t>
      </w:r>
      <w:r>
        <w:rPr>
          <w:sz w:val="28"/>
          <w:szCs w:val="28"/>
          <w:lang w:val="x-none" w:eastAsia="x-none"/>
        </w:rPr>
        <w:t xml:space="preserve"> денежных средств в качестве обеспечения заявки на участие в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val="x-none" w:eastAsia="x-none"/>
        </w:rPr>
        <w:t>на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 xml:space="preserve">расчетный счет организатора </w:t>
      </w:r>
      <w:proofErr w:type="spellStart"/>
      <w:r>
        <w:rPr>
          <w:sz w:val="28"/>
          <w:szCs w:val="28"/>
          <w:lang w:eastAsia="x-none"/>
        </w:rPr>
        <w:t>редукциона</w:t>
      </w:r>
      <w:proofErr w:type="spellEnd"/>
      <w:r>
        <w:rPr>
          <w:sz w:val="28"/>
          <w:szCs w:val="28"/>
          <w:lang w:val="x-none" w:eastAsia="x-none"/>
        </w:rPr>
        <w:t xml:space="preserve">, </w:t>
      </w:r>
      <w:r>
        <w:rPr>
          <w:sz w:val="28"/>
          <w:szCs w:val="28"/>
          <w:lang w:eastAsia="x-none"/>
        </w:rPr>
        <w:t>в случае установления такого требования в редукционной документации, при условии</w:t>
      </w:r>
      <w:r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eastAsia="x-none"/>
        </w:rPr>
        <w:t xml:space="preserve">своевременного </w:t>
      </w:r>
      <w:r>
        <w:rPr>
          <w:sz w:val="28"/>
          <w:szCs w:val="28"/>
          <w:lang w:val="x-none" w:eastAsia="x-none"/>
        </w:rPr>
        <w:t xml:space="preserve">поступления на расчетный счет организатора </w:t>
      </w:r>
      <w:proofErr w:type="spellStart"/>
      <w:r>
        <w:rPr>
          <w:sz w:val="28"/>
          <w:szCs w:val="28"/>
          <w:lang w:eastAsia="x-none"/>
        </w:rPr>
        <w:t>редукциона</w:t>
      </w:r>
      <w:proofErr w:type="spellEnd"/>
      <w:r>
        <w:rPr>
          <w:sz w:val="28"/>
          <w:szCs w:val="28"/>
          <w:lang w:val="x-none" w:eastAsia="x-none"/>
        </w:rPr>
        <w:t xml:space="preserve"> денежных средств в размере обеспечения заявки на участие в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 xml:space="preserve"> за данного участника, не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 xml:space="preserve">является основанием для </w:t>
      </w:r>
      <w:r>
        <w:rPr>
          <w:sz w:val="28"/>
          <w:szCs w:val="28"/>
          <w:lang w:eastAsia="x-none"/>
        </w:rPr>
        <w:t>отклонения заявки на участие в</w:t>
      </w:r>
      <w:proofErr w:type="gramEnd"/>
      <w:r>
        <w:rPr>
          <w:sz w:val="28"/>
          <w:szCs w:val="28"/>
          <w:lang w:eastAsia="x-none"/>
        </w:rPr>
        <w:t xml:space="preserve">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 xml:space="preserve">. </w:t>
      </w:r>
      <w:r>
        <w:rPr>
          <w:sz w:val="28"/>
          <w:szCs w:val="28"/>
          <w:lang w:eastAsia="x-none"/>
        </w:rPr>
        <w:t>Организатор</w:t>
      </w:r>
      <w:r>
        <w:rPr>
          <w:sz w:val="28"/>
          <w:szCs w:val="28"/>
          <w:lang w:val="x-none" w:eastAsia="x-none"/>
        </w:rPr>
        <w:t xml:space="preserve"> </w:t>
      </w:r>
      <w:proofErr w:type="spellStart"/>
      <w:r>
        <w:rPr>
          <w:sz w:val="28"/>
          <w:szCs w:val="28"/>
          <w:lang w:val="x-none" w:eastAsia="x-none"/>
        </w:rPr>
        <w:t>редукциона</w:t>
      </w:r>
      <w:proofErr w:type="spellEnd"/>
      <w:r>
        <w:rPr>
          <w:sz w:val="28"/>
          <w:szCs w:val="28"/>
          <w:lang w:val="x-none" w:eastAsia="x-none"/>
        </w:rPr>
        <w:t xml:space="preserve"> по всем заявкам </w:t>
      </w:r>
      <w:r>
        <w:rPr>
          <w:sz w:val="28"/>
          <w:szCs w:val="28"/>
          <w:lang w:eastAsia="x-none"/>
        </w:rPr>
        <w:t xml:space="preserve">на участие в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>, в которых отсутствует документ, подтверждающ</w:t>
      </w:r>
      <w:r>
        <w:rPr>
          <w:sz w:val="28"/>
          <w:szCs w:val="28"/>
          <w:lang w:eastAsia="x-none"/>
        </w:rPr>
        <w:t>ий</w:t>
      </w:r>
      <w:r>
        <w:rPr>
          <w:sz w:val="28"/>
          <w:szCs w:val="28"/>
          <w:lang w:val="x-none" w:eastAsia="x-none"/>
        </w:rPr>
        <w:t xml:space="preserve"> внесение денежных средств, провер</w:t>
      </w:r>
      <w:r>
        <w:rPr>
          <w:sz w:val="28"/>
          <w:szCs w:val="28"/>
          <w:lang w:eastAsia="x-none"/>
        </w:rPr>
        <w:t>яет</w:t>
      </w:r>
      <w:r>
        <w:rPr>
          <w:sz w:val="28"/>
          <w:szCs w:val="28"/>
          <w:lang w:val="x-none" w:eastAsia="x-none"/>
        </w:rPr>
        <w:t xml:space="preserve"> поступление на расчетный счет сре</w:t>
      </w:r>
      <w:proofErr w:type="gramStart"/>
      <w:r>
        <w:rPr>
          <w:sz w:val="28"/>
          <w:szCs w:val="28"/>
          <w:lang w:val="x-none" w:eastAsia="x-none"/>
        </w:rPr>
        <w:t>дств в к</w:t>
      </w:r>
      <w:proofErr w:type="gramEnd"/>
      <w:r>
        <w:rPr>
          <w:sz w:val="28"/>
          <w:szCs w:val="28"/>
          <w:lang w:val="x-none" w:eastAsia="x-none"/>
        </w:rPr>
        <w:t xml:space="preserve">ачестве обеспечения заявки на участие в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 xml:space="preserve"> и вн</w:t>
      </w:r>
      <w:r>
        <w:rPr>
          <w:sz w:val="28"/>
          <w:szCs w:val="28"/>
          <w:lang w:eastAsia="x-none"/>
        </w:rPr>
        <w:t xml:space="preserve">осит </w:t>
      </w:r>
      <w:r>
        <w:rPr>
          <w:sz w:val="28"/>
          <w:szCs w:val="28"/>
          <w:lang w:val="x-none" w:eastAsia="x-none"/>
        </w:rPr>
        <w:t>сведения о поступившем платеже в протокол, указанный в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>пункте</w:t>
      </w:r>
      <w:r>
        <w:rPr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_Ref320265818 \r \h  \* MERGEFORMAT </w:instrText>
      </w:r>
      <w:r>
        <w:fldChar w:fldCharType="separate"/>
      </w:r>
      <w:r w:rsidR="00C936AB" w:rsidRPr="00C936AB">
        <w:rPr>
          <w:sz w:val="28"/>
          <w:szCs w:val="28"/>
          <w:lang w:eastAsia="x-none"/>
        </w:rPr>
        <w:t>4.15.5.2</w:t>
      </w:r>
      <w:r>
        <w:fldChar w:fldCharType="end"/>
      </w:r>
      <w:r>
        <w:rPr>
          <w:sz w:val="28"/>
          <w:szCs w:val="28"/>
          <w:lang w:eastAsia="x-none"/>
        </w:rPr>
        <w:t>;</w:t>
      </w:r>
    </w:p>
    <w:p w:rsidR="00880580" w:rsidRDefault="00936DF7" w:rsidP="00936DF7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5" w:name="_Ref320208232"/>
      <w:bookmarkStart w:id="166" w:name="_Ref319926799"/>
      <w:bookmarkEnd w:id="163"/>
      <w:r>
        <w:rPr>
          <w:b w:val="0"/>
        </w:rPr>
        <w:t>Подведение итогов</w:t>
      </w:r>
      <w:bookmarkEnd w:id="165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вторых частей заявок, в срок, указанный в извещении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_Ref317254376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редукционная комиссия присваивает участникам, заявки которых были признаны соответствующими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места, начиная с первого; при этом первое место присваивается участнику, который предложил минимальную цену договора.</w:t>
      </w:r>
      <w:bookmarkEnd w:id="166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320265818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На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в который вносятся следующие сведения:</w:t>
      </w:r>
      <w:bookmarkEnd w:id="167"/>
      <w:proofErr w:type="gramEnd"/>
    </w:p>
    <w:p w:rsidR="00880580" w:rsidRDefault="00936DF7" w:rsidP="00936DF7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и реквизиты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;</w:t>
      </w:r>
    </w:p>
    <w:p w:rsidR="00880580" w:rsidRDefault="00936DF7" w:rsidP="00936DF7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договора;</w:t>
      </w:r>
    </w:p>
    <w:p w:rsidR="00880580" w:rsidRDefault="00936DF7" w:rsidP="00936DF7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номера, наименования и адреса участников, чьи заявки были рассмотрены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_Ref319930777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4.15.4.10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с 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редукционной документации, которым не соответствует заявка, а также самих несоответствующих положений такой заявки;</w:t>
      </w:r>
    </w:p>
    <w:p w:rsidR="00880580" w:rsidRDefault="00936DF7" w:rsidP="00936DF7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наименования и адреса участников, которым присвоены места с первого по пятое; </w:t>
      </w:r>
    </w:p>
    <w:p w:rsidR="00880580" w:rsidRDefault="00936DF7" w:rsidP="00936DF7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голосования членов редукционной комиссии, принявших участие в голосовании;</w:t>
      </w:r>
    </w:p>
    <w:p w:rsidR="00880580" w:rsidRDefault="00936DF7" w:rsidP="00936DF7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по результатам рассмотрения вторых частей заявок ни одна заявка не была признана соответствующей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указанный протокол вносится информация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несостоявшимся. 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редукцион признан несостоявшимся в связи с тем, что по окончании срока подачи заявок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была подана только одна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данная заявка и подавший ее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отвечают всем требованиям и условиям, предусмотренным редукционной документацией, либо принято решение о соответствии единственного допущенного до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его заявки требования редукционной документации в протоколе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указываются рекомендации заказчику по дальнейшим действиям. </w:t>
      </w:r>
    </w:p>
    <w:p w:rsidR="00880580" w:rsidRDefault="00936DF7" w:rsidP="00936DF7">
      <w:pPr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320266367"/>
      <w:bookmarkStart w:id="169" w:name="_Ref319860266"/>
      <w:r>
        <w:rPr>
          <w:b/>
          <w:i/>
        </w:rPr>
        <w:t xml:space="preserve"> </w:t>
      </w:r>
      <w:r>
        <w:rPr>
          <w:sz w:val="28"/>
          <w:szCs w:val="28"/>
        </w:rPr>
        <w:t xml:space="preserve">Протокол заседания редукционной комиссии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оформляется и подписывается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течение 5 (пяти) рабочих дней после заседания редукционной комиссии. Протокол заседания редукционной комиссии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размещается на официальном сайте и на ЭТП в день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68"/>
      <w:r>
        <w:rPr>
          <w:sz w:val="28"/>
          <w:szCs w:val="28"/>
        </w:rPr>
        <w:t xml:space="preserve"> </w:t>
      </w:r>
      <w:bookmarkEnd w:id="169"/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Незамедлительно после размещения на электронной торговой площадке протокола, указанного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_Ref320266367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4.15.5.4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оператор ЭТП направляет каждому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уведомление о результатах рассмотрения второй части его заявки. </w:t>
      </w:r>
    </w:p>
    <w:p w:rsidR="00880580" w:rsidRDefault="00936DF7" w:rsidP="00936DF7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270006910"/>
      <w:r>
        <w:rPr>
          <w:sz w:val="28"/>
          <w:szCs w:val="28"/>
        </w:rPr>
        <w:t xml:space="preserve">Любой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после размещения протокола заседания редукционной комиссии по рассмотрению вторых частей заявок и </w:t>
      </w:r>
      <w:r>
        <w:rPr>
          <w:sz w:val="28"/>
          <w:szCs w:val="28"/>
        </w:rPr>
        <w:lastRenderedPageBreak/>
        <w:t xml:space="preserve">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направить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 о разъяснении причин отклонения его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течение 3 (трех) рабочих дней со дня поступления такого запроса обязан предоставить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письменной форме соответствующие разъяснения.</w:t>
      </w:r>
      <w:bookmarkEnd w:id="170"/>
      <w:r>
        <w:rPr>
          <w:sz w:val="28"/>
          <w:szCs w:val="28"/>
        </w:rPr>
        <w:t xml:space="preserve"> Данный запрос участника и ответ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направляются в форме электронного документа посредством программных и технических средств ЭТП.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  <w:snapToGrid w:val="0"/>
        </w:rPr>
      </w:pPr>
      <w:bookmarkStart w:id="171" w:name="_Toc372634809"/>
      <w:bookmarkStart w:id="172" w:name="_Ref440090183"/>
      <w:bookmarkStart w:id="173" w:name="_Ref440090175"/>
      <w:bookmarkStart w:id="174" w:name="_Ref469290666"/>
      <w:bookmarkStart w:id="175" w:name="_Ref440090241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6" w:name="_Toc314731803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по результатам </w:t>
      </w:r>
      <w:proofErr w:type="spellStart"/>
      <w:r>
        <w:rPr>
          <w:rFonts w:ascii="Times New Roman" w:eastAsia="Times New Roman" w:hAnsi="Times New Roman" w:cs="Times New Roman"/>
          <w:b w:val="0"/>
          <w:i w:val="0"/>
          <w:snapToGrid w:val="0"/>
        </w:rPr>
        <w:t>редукциона</w:t>
      </w:r>
      <w:bookmarkEnd w:id="171"/>
      <w:bookmarkEnd w:id="176"/>
      <w:proofErr w:type="spellEnd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77" w:name="_Ref317255645"/>
      <w:bookmarkStart w:id="178" w:name="sub_291"/>
      <w:bookmarkStart w:id="179" w:name="_Toc271294290"/>
      <w:bookmarkStart w:id="180" w:name="_Toc270595288"/>
      <w:bookmarkStart w:id="181" w:name="_Toc269835279"/>
      <w:bookmarkEnd w:id="172"/>
      <w:bookmarkEnd w:id="173"/>
      <w:bookmarkEnd w:id="174"/>
      <w:bookmarkEnd w:id="175"/>
      <w:proofErr w:type="gramStart"/>
      <w:r>
        <w:rPr>
          <w:sz w:val="28"/>
          <w:szCs w:val="28"/>
        </w:rPr>
        <w:t xml:space="preserve">Заказчик после размещения на официальном сайте и ЭТП протокола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 5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передает победителю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заявке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в проект договора, прилагаемый к редукционной документации.</w:t>
      </w:r>
      <w:proofErr w:type="gramEnd"/>
      <w:r>
        <w:rPr>
          <w:sz w:val="28"/>
          <w:szCs w:val="28"/>
        </w:rPr>
        <w:t xml:space="preserve">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договор в </w:t>
      </w:r>
      <w:proofErr w:type="spellStart"/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 5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 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 w:rsidR="00C936AB"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> 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, если в такие сведения были внесены изменения с момента подачи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до подписания договора. В случае отсутствия изменений,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77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2" w:name="_Ref297816629"/>
      <w:bookmarkStart w:id="183" w:name="_Ref333238671"/>
      <w:bookmarkStart w:id="184" w:name="_Ref319850352"/>
      <w:bookmarkStart w:id="185" w:name="_Ref317178853"/>
      <w:r>
        <w:rPr>
          <w:sz w:val="28"/>
          <w:szCs w:val="28"/>
        </w:rPr>
        <w:t xml:space="preserve">Если договор, предусматривает поставку двух и более видов </w:t>
      </w:r>
      <w:r>
        <w:rPr>
          <w:bCs/>
          <w:sz w:val="28"/>
          <w:szCs w:val="28"/>
        </w:rPr>
        <w:t>товаров</w:t>
      </w:r>
      <w:r>
        <w:t>,</w:t>
      </w:r>
      <w:r>
        <w:rPr>
          <w:sz w:val="28"/>
          <w:szCs w:val="28"/>
        </w:rPr>
        <w:t xml:space="preserve"> то цены каждой единицы товара определяются путем пропорционального снижения указанных в заявке победителя начальных цен  в соответствии с пунктом </w:t>
      </w:r>
      <w:r>
        <w:fldChar w:fldCharType="begin"/>
      </w:r>
      <w:r>
        <w:instrText xml:space="preserve"> REF _Ref319849899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 по каждому виду </w:t>
      </w:r>
      <w:r>
        <w:rPr>
          <w:bCs/>
          <w:sz w:val="28"/>
          <w:szCs w:val="28"/>
        </w:rPr>
        <w:t>товара</w:t>
      </w:r>
      <w:r>
        <w:rPr>
          <w:sz w:val="28"/>
          <w:szCs w:val="28"/>
        </w:rPr>
        <w:t xml:space="preserve"> пропорционально снижению общей цены договора. При этом проводится округление согласно правилам арифметики с уточнением общей цены договора</w:t>
      </w:r>
      <w:bookmarkEnd w:id="182"/>
      <w:r>
        <w:rPr>
          <w:sz w:val="28"/>
          <w:szCs w:val="28"/>
        </w:rPr>
        <w:t>.</w:t>
      </w:r>
      <w:bookmarkEnd w:id="183"/>
      <w:r>
        <w:rPr>
          <w:sz w:val="28"/>
          <w:szCs w:val="28"/>
        </w:rPr>
        <w:t xml:space="preserve"> </w:t>
      </w:r>
      <w:bookmarkEnd w:id="184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6" w:name="_Ref319859322"/>
      <w:r>
        <w:rPr>
          <w:sz w:val="28"/>
          <w:szCs w:val="28"/>
        </w:rPr>
        <w:lastRenderedPageBreak/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редукцион признан несостоявшимся в связи с тем, что по окончании срока подачи заявок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была подана только одна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данная заявка и подавший ее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отвечают всем требованиям и условиям, предусмотренным редукционной документацией, либо принято решение о соответствии только одного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его заявки требования редукционной документации, </w:t>
      </w:r>
      <w:proofErr w:type="gramStart"/>
      <w:r>
        <w:rPr>
          <w:sz w:val="28"/>
          <w:szCs w:val="28"/>
        </w:rPr>
        <w:t xml:space="preserve">заказчик вправе при наличии рекомендации редукционной комиссии о заключении договора с таким 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течение 20 (двадцати) дней после размещения на официальном сайте и на ЭТП протокола заседания редукционной комиссии, содержащего информацию о соответствии такого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его заявки требованиям и условиям, предусмотренным редукционной документацией принять решение о заключении или об отказе от заключения договора с данным участником.</w:t>
      </w:r>
      <w:bookmarkEnd w:id="185"/>
      <w:bookmarkEnd w:id="186"/>
      <w:proofErr w:type="gramEnd"/>
    </w:p>
    <w:p w:rsidR="00880580" w:rsidRDefault="00936D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заказчиком решения о заключении договора с таким единственным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порядок и сроки заключения договора с таким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880580" w:rsidRDefault="00936DF7" w:rsidP="00936DF7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Перед подписанием договора между заказчиком и победителем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или участником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с которым принято решение заключить договор в соответствии с пунктами 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  <w:lang w:eastAsia="x-none"/>
        </w:rPr>
        <w:t>4.16.6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instrText xml:space="preserve"> REF _Ref320205524 \r \h </w:instrText>
      </w:r>
      <w:r>
        <w:fldChar w:fldCharType="separate"/>
      </w:r>
      <w:r w:rsidR="00C936AB">
        <w:rPr>
          <w:rFonts w:ascii="Times New Roman" w:hAnsi="Times New Roman" w:cs="Times New Roman"/>
          <w:sz w:val="28"/>
          <w:szCs w:val="28"/>
          <w:lang w:val="x-none" w:eastAsia="x-none"/>
        </w:rPr>
        <w:t>4.16.12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могут проводиться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преддоговорные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переговоры, направленные на уточнение условий договора, которые не были зафиксированы в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редукционной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документации и</w:t>
      </w:r>
      <w:r>
        <w:rPr>
          <w:rFonts w:ascii="Times New Roman" w:hAnsi="Times New Roman" w:cs="Times New Roman"/>
          <w:sz w:val="28"/>
          <w:szCs w:val="28"/>
          <w:lang w:eastAsia="x-none"/>
        </w:rPr>
        <w:t>ли заявке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победителя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или участника, с которым принято решение заключить договор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.</w:t>
      </w:r>
    </w:p>
    <w:p w:rsidR="00880580" w:rsidRDefault="00936DF7" w:rsidP="00936DF7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eastAsia="x-none"/>
        </w:rPr>
        <w:t>Преддоговорные переговоры допускаются:</w:t>
      </w:r>
    </w:p>
    <w:p w:rsidR="00880580" w:rsidRPr="00404465" w:rsidRDefault="00936DF7" w:rsidP="00936DF7">
      <w:pPr>
        <w:pStyle w:val="aa"/>
        <w:numPr>
          <w:ilvl w:val="0"/>
          <w:numId w:val="31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404465">
        <w:rPr>
          <w:rFonts w:ascii="Times New Roman" w:hAnsi="Times New Roman" w:cs="Times New Roman"/>
          <w:sz w:val="28"/>
          <w:szCs w:val="28"/>
          <w:lang w:val="x-none" w:eastAsia="x-none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880580" w:rsidRPr="00404465" w:rsidRDefault="00936DF7" w:rsidP="00936DF7">
      <w:pPr>
        <w:pStyle w:val="aa"/>
        <w:numPr>
          <w:ilvl w:val="0"/>
          <w:numId w:val="31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404465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Pr="00404465">
        <w:rPr>
          <w:rFonts w:ascii="Times New Roman" w:hAnsi="Times New Roman" w:cs="Times New Roman"/>
          <w:sz w:val="28"/>
          <w:szCs w:val="28"/>
          <w:lang w:eastAsia="x-none"/>
        </w:rPr>
        <w:t xml:space="preserve">редукционной </w:t>
      </w:r>
      <w:r w:rsidRPr="00404465">
        <w:rPr>
          <w:rFonts w:ascii="Times New Roman" w:hAnsi="Times New Roman" w:cs="Times New Roman"/>
          <w:sz w:val="28"/>
          <w:szCs w:val="28"/>
          <w:lang w:val="x-none" w:eastAsia="x-none"/>
        </w:rPr>
        <w:t>документацией;</w:t>
      </w:r>
    </w:p>
    <w:p w:rsidR="00880580" w:rsidRPr="00404465" w:rsidRDefault="00936DF7" w:rsidP="00936DF7">
      <w:pPr>
        <w:pStyle w:val="aa"/>
        <w:numPr>
          <w:ilvl w:val="0"/>
          <w:numId w:val="31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404465">
        <w:rPr>
          <w:rFonts w:ascii="Times New Roman" w:hAnsi="Times New Roman" w:cs="Times New Roman"/>
          <w:sz w:val="28"/>
          <w:szCs w:val="28"/>
          <w:lang w:val="x-none" w:eastAsia="x-none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880580" w:rsidRPr="00404465" w:rsidRDefault="00936DF7" w:rsidP="00936DF7">
      <w:pPr>
        <w:pStyle w:val="aa"/>
        <w:numPr>
          <w:ilvl w:val="0"/>
          <w:numId w:val="31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404465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направленные на уточнение условий договора, которые не были зафиксированы в проекте договора, </w:t>
      </w:r>
      <w:r w:rsidRPr="00404465">
        <w:rPr>
          <w:rFonts w:ascii="Times New Roman" w:hAnsi="Times New Roman" w:cs="Times New Roman"/>
          <w:sz w:val="28"/>
          <w:szCs w:val="28"/>
          <w:lang w:eastAsia="x-none"/>
        </w:rPr>
        <w:t xml:space="preserve">редукционной </w:t>
      </w:r>
      <w:r w:rsidRPr="00404465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документации и </w:t>
      </w:r>
      <w:r w:rsidRPr="00404465">
        <w:rPr>
          <w:rFonts w:ascii="Times New Roman" w:hAnsi="Times New Roman" w:cs="Times New Roman"/>
          <w:sz w:val="28"/>
          <w:szCs w:val="28"/>
          <w:lang w:eastAsia="x-none"/>
        </w:rPr>
        <w:t>заявке</w:t>
      </w:r>
      <w:r w:rsidRPr="00404465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победителя </w:t>
      </w:r>
      <w:proofErr w:type="spellStart"/>
      <w:r w:rsidRPr="00404465"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 w:rsidRPr="00404465">
        <w:rPr>
          <w:rFonts w:ascii="Times New Roman" w:hAnsi="Times New Roman" w:cs="Times New Roman"/>
          <w:sz w:val="28"/>
          <w:szCs w:val="28"/>
          <w:lang w:eastAsia="x-none"/>
        </w:rPr>
        <w:t xml:space="preserve"> или участника, с которым принято решение заключить договор</w:t>
      </w:r>
      <w:r w:rsidRPr="00404465">
        <w:rPr>
          <w:rFonts w:ascii="Times New Roman" w:hAnsi="Times New Roman" w:cs="Times New Roman"/>
          <w:sz w:val="28"/>
          <w:szCs w:val="28"/>
          <w:lang w:val="x-none" w:eastAsia="x-none"/>
        </w:rPr>
        <w:t>.</w:t>
      </w:r>
    </w:p>
    <w:p w:rsidR="00880580" w:rsidRDefault="00936DF7" w:rsidP="00936DF7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eastAsia="x-none"/>
        </w:rPr>
        <w:t>Иные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преддоговорные переговоры, направленные на изменение условий заключаемого договора в пользу победителя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или участника, с которым принято решение заключить договор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запрещаются.</w:t>
      </w:r>
    </w:p>
    <w:p w:rsidR="00880580" w:rsidRDefault="00936DF7" w:rsidP="00936DF7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Все результаты переговоров фиксируются протоколом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преддоговорных переговоров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подписываемым заказчиком и победителем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или участником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с которым принято решение заключить договор. 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7" w:name="_Ref320205524"/>
      <w:r>
        <w:rPr>
          <w:sz w:val="28"/>
          <w:szCs w:val="28"/>
        </w:rPr>
        <w:t xml:space="preserve">В случае отказа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8" w:name="_Ref320206202"/>
      <w:r>
        <w:rPr>
          <w:sz w:val="28"/>
          <w:szCs w:val="28"/>
        </w:rPr>
        <w:t xml:space="preserve">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участник, с которым заключается договора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4.16.6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 w:rsidR="00C936AB">
        <w:rPr>
          <w:sz w:val="28"/>
          <w:szCs w:val="28"/>
        </w:rPr>
        <w:t>4.16.12</w:t>
      </w:r>
      <w:r>
        <w:fldChar w:fldCharType="end"/>
      </w:r>
      <w:r>
        <w:rPr>
          <w:sz w:val="28"/>
          <w:szCs w:val="28"/>
        </w:rPr>
        <w:t>, признается уклонившимся от заключения договора</w:t>
      </w:r>
      <w:bookmarkStart w:id="189" w:name="_Ref311027194"/>
      <w:r>
        <w:rPr>
          <w:sz w:val="28"/>
          <w:szCs w:val="28"/>
        </w:rPr>
        <w:t>, то есть</w:t>
      </w:r>
      <w:r>
        <w:t xml:space="preserve"> </w:t>
      </w:r>
      <w:r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</w:t>
      </w:r>
      <w:bookmarkEnd w:id="189"/>
      <w:r>
        <w:rPr>
          <w:sz w:val="28"/>
          <w:szCs w:val="28"/>
        </w:rPr>
        <w:t>:</w:t>
      </w:r>
      <w:bookmarkEnd w:id="188"/>
    </w:p>
    <w:p w:rsidR="00880580" w:rsidRDefault="00936DF7" w:rsidP="00936DF7">
      <w:pPr>
        <w:numPr>
          <w:ilvl w:val="0"/>
          <w:numId w:val="32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прямой письменный отказ от подписания договора;</w:t>
      </w:r>
    </w:p>
    <w:p w:rsidR="00880580" w:rsidRDefault="00936DF7" w:rsidP="00936DF7">
      <w:pPr>
        <w:numPr>
          <w:ilvl w:val="0"/>
          <w:numId w:val="32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 пунктом </w:t>
      </w:r>
      <w:r>
        <w:fldChar w:fldCharType="begin"/>
      </w:r>
      <w:r>
        <w:instrText xml:space="preserve"> REF _Ref317255645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4.16.1</w:t>
      </w:r>
      <w:r>
        <w:fldChar w:fldCharType="end"/>
      </w:r>
      <w:r>
        <w:rPr>
          <w:sz w:val="28"/>
          <w:szCs w:val="28"/>
        </w:rPr>
        <w:t>;</w:t>
      </w:r>
    </w:p>
    <w:p w:rsidR="00880580" w:rsidRDefault="00936DF7" w:rsidP="00936DF7">
      <w:pPr>
        <w:numPr>
          <w:ilvl w:val="0"/>
          <w:numId w:val="32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 редукционной документации было установлено требование обеспечения договора;</w:t>
      </w:r>
    </w:p>
    <w:p w:rsidR="00880580" w:rsidRDefault="00936DF7" w:rsidP="00936DF7">
      <w:pPr>
        <w:numPr>
          <w:ilvl w:val="0"/>
          <w:numId w:val="32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 условиям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в противоречие ранее установленным в редукционной документации и (или) в заявке такого участника, а также достигнутым в ходе преддоговорных переговоров;</w:t>
      </w:r>
    </w:p>
    <w:p w:rsidR="00880580" w:rsidRDefault="00936DF7" w:rsidP="00936DF7">
      <w:pPr>
        <w:numPr>
          <w:ilvl w:val="0"/>
          <w:numId w:val="32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fldChar w:fldCharType="begin"/>
      </w:r>
      <w:r>
        <w:instrText xml:space="preserve"> REF _Ref317251956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3.3.7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_Ref317251962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3.3.8</w:t>
      </w:r>
      <w:r>
        <w:fldChar w:fldCharType="end"/>
      </w:r>
      <w:r>
        <w:rPr>
          <w:sz w:val="28"/>
          <w:szCs w:val="28"/>
        </w:rPr>
        <w:t>, до момента заключения договора.</w:t>
      </w:r>
      <w:proofErr w:type="gramEnd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0" w:name="_Ref317179204"/>
      <w:r>
        <w:rPr>
          <w:sz w:val="28"/>
          <w:szCs w:val="28"/>
        </w:rPr>
        <w:t xml:space="preserve">В случаях, когда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уклоняется от заключения договора на условиях настоящей редукционной документации, заказчик вправе по своему усмотрению:</w:t>
      </w:r>
      <w:bookmarkEnd w:id="190"/>
    </w:p>
    <w:p w:rsidR="00880580" w:rsidRDefault="00936DF7" w:rsidP="00936DF7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1"/>
    </w:p>
    <w:p w:rsidR="00880580" w:rsidRDefault="00936DF7" w:rsidP="00936DF7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880580" w:rsidRDefault="00936DF7" w:rsidP="00936DF7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2" w:name="_Ref310532857"/>
      <w:r>
        <w:rPr>
          <w:sz w:val="28"/>
          <w:szCs w:val="28"/>
        </w:rPr>
        <w:t xml:space="preserve">отказаться от заключения договора и прекратить процедуру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  <w:bookmarkEnd w:id="192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уклонения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участника, с которым заключается договор в соответствии с пунктами 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4.16.6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 w:rsidR="00C936AB">
        <w:rPr>
          <w:sz w:val="28"/>
          <w:szCs w:val="28"/>
        </w:rPr>
        <w:t>4.16.12</w:t>
      </w:r>
      <w:r>
        <w:fldChar w:fldCharType="end"/>
      </w:r>
      <w:r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880580" w:rsidRDefault="00936DF7" w:rsidP="00936DF7">
      <w:pPr>
        <w:numPr>
          <w:ilvl w:val="0"/>
          <w:numId w:val="34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880580" w:rsidRDefault="00936DF7" w:rsidP="00936DF7">
      <w:pPr>
        <w:numPr>
          <w:ilvl w:val="0"/>
          <w:numId w:val="34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удержать обеспечение заявки такого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;</w:t>
      </w:r>
    </w:p>
    <w:p w:rsidR="00880580" w:rsidRDefault="00936DF7" w:rsidP="00936DF7">
      <w:pPr>
        <w:numPr>
          <w:ilvl w:val="0"/>
          <w:numId w:val="34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предложение о включении сведений о таком участнике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реестр недобросовестных поставщиков атомной отрасли.</w:t>
      </w:r>
    </w:p>
    <w:bookmarkEnd w:id="178"/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Сведения об участнике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880580" w:rsidRDefault="00936DF7" w:rsidP="00936DF7">
      <w:pPr>
        <w:pStyle w:val="aa"/>
        <w:numPr>
          <w:ilvl w:val="0"/>
          <w:numId w:val="35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если такой участник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:</w:t>
      </w:r>
    </w:p>
    <w:p w:rsidR="00880580" w:rsidRDefault="00936DF7" w:rsidP="00936DF7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уклонился от заключения договора;</w:t>
      </w:r>
    </w:p>
    <w:p w:rsidR="00880580" w:rsidRDefault="00936DF7" w:rsidP="00936DF7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4.16.6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 w:rsidR="00C936AB">
        <w:rPr>
          <w:sz w:val="28"/>
          <w:szCs w:val="28"/>
        </w:rPr>
        <w:t>4.16.12</w:t>
      </w:r>
      <w:r>
        <w:fldChar w:fldCharType="end"/>
      </w:r>
      <w:r>
        <w:rPr>
          <w:sz w:val="28"/>
          <w:szCs w:val="28"/>
        </w:rPr>
        <w:t>, уклонился от заключения договора;</w:t>
      </w:r>
    </w:p>
    <w:p w:rsidR="00880580" w:rsidRDefault="00936DF7" w:rsidP="00936DF7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с которым заключается </w:t>
      </w:r>
      <w:proofErr w:type="gramStart"/>
      <w:r>
        <w:rPr>
          <w:sz w:val="28"/>
          <w:szCs w:val="28"/>
        </w:rPr>
        <w:t>договор</w:t>
      </w:r>
      <w:proofErr w:type="gramEnd"/>
      <w:r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редукционной документации;</w:t>
      </w:r>
    </w:p>
    <w:p w:rsidR="00880580" w:rsidRDefault="00936DF7" w:rsidP="00936DF7">
      <w:pPr>
        <w:pStyle w:val="aa"/>
        <w:numPr>
          <w:ilvl w:val="0"/>
          <w:numId w:val="35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если договор, заключенный с участником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 результатам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будет расторгнут по решению суда в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связи с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существенн</w:t>
      </w:r>
      <w:r>
        <w:rPr>
          <w:rFonts w:ascii="Times New Roman" w:hAnsi="Times New Roman" w:cs="Times New Roman"/>
          <w:sz w:val="28"/>
          <w:szCs w:val="28"/>
          <w:lang w:eastAsia="x-none"/>
        </w:rPr>
        <w:t>ым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нарушени</w:t>
      </w:r>
      <w:r>
        <w:rPr>
          <w:rFonts w:ascii="Times New Roman" w:hAnsi="Times New Roman" w:cs="Times New Roman"/>
          <w:sz w:val="28"/>
          <w:szCs w:val="28"/>
          <w:lang w:eastAsia="x-none"/>
        </w:rPr>
        <w:t>ем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поставщиком (исполнителем, подрядчиком) условий договора.</w:t>
      </w:r>
    </w:p>
    <w:p w:rsidR="00880580" w:rsidRDefault="00936DF7" w:rsidP="00936DF7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93" w:name="_Toc372634810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договора</w:t>
      </w:r>
      <w:bookmarkEnd w:id="179"/>
      <w:bookmarkEnd w:id="180"/>
      <w:bookmarkEnd w:id="181"/>
      <w:bookmarkEnd w:id="193"/>
    </w:p>
    <w:p w:rsidR="00880580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4" w:name="_Ref166350669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r>
        <w:fldChar w:fldCharType="begin"/>
      </w:r>
      <w:r>
        <w:instrText xml:space="preserve"> REF _Ref319837202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участник,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 w:rsidR="00C936AB" w:rsidRPr="00C936AB">
        <w:rPr>
          <w:sz w:val="28"/>
          <w:szCs w:val="28"/>
        </w:rPr>
        <w:t>4.16.6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 w:rsidR="00C936AB">
        <w:rPr>
          <w:sz w:val="28"/>
          <w:szCs w:val="28"/>
        </w:rPr>
        <w:t>4.16.12</w:t>
      </w:r>
      <w:r>
        <w:fldChar w:fldCharType="end"/>
      </w:r>
      <w:r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194"/>
    </w:p>
    <w:p w:rsidR="00880580" w:rsidRPr="00404465" w:rsidRDefault="00936DF7" w:rsidP="00936DF7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_Ref319837202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24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». </w:t>
      </w:r>
      <w:proofErr w:type="gramStart"/>
      <w:r>
        <w:rPr>
          <w:sz w:val="28"/>
          <w:szCs w:val="28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 w:rsidR="0040446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04465">
        <w:rPr>
          <w:sz w:val="28"/>
          <w:szCs w:val="28"/>
        </w:rPr>
        <w:t>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</w:t>
      </w:r>
      <w:r w:rsidR="00404465" w:rsidRPr="00404465">
        <w:rPr>
          <w:sz w:val="28"/>
          <w:szCs w:val="28"/>
        </w:rPr>
        <w:t>ментами</w:t>
      </w:r>
      <w:proofErr w:type="gramEnd"/>
      <w:r w:rsidR="00404465" w:rsidRPr="00404465">
        <w:rPr>
          <w:sz w:val="28"/>
          <w:szCs w:val="28"/>
        </w:rPr>
        <w:t xml:space="preserve"> </w:t>
      </w:r>
      <w:proofErr w:type="spellStart"/>
      <w:r w:rsidR="00404465" w:rsidRPr="00404465">
        <w:rPr>
          <w:sz w:val="28"/>
          <w:szCs w:val="28"/>
        </w:rPr>
        <w:t>Госкорпорации</w:t>
      </w:r>
      <w:proofErr w:type="spellEnd"/>
      <w:r w:rsidR="00404465" w:rsidRPr="00404465">
        <w:rPr>
          <w:sz w:val="28"/>
          <w:szCs w:val="28"/>
        </w:rPr>
        <w:t xml:space="preserve"> «</w:t>
      </w:r>
      <w:proofErr w:type="spellStart"/>
      <w:r w:rsidR="00404465" w:rsidRPr="00404465">
        <w:rPr>
          <w:sz w:val="28"/>
          <w:szCs w:val="28"/>
        </w:rPr>
        <w:t>Росатом</w:t>
      </w:r>
      <w:proofErr w:type="spellEnd"/>
      <w:r w:rsidR="00404465" w:rsidRPr="00404465">
        <w:rPr>
          <w:sz w:val="28"/>
          <w:szCs w:val="28"/>
        </w:rPr>
        <w:t>»</w:t>
      </w:r>
      <w:r w:rsidRPr="00404465">
        <w:rPr>
          <w:sz w:val="28"/>
          <w:szCs w:val="28"/>
        </w:rPr>
        <w:t>.</w:t>
      </w:r>
    </w:p>
    <w:p w:rsidR="00880580" w:rsidRPr="00CA30DB" w:rsidRDefault="00936DF7" w:rsidP="00936DF7">
      <w:pPr>
        <w:widowControl w:val="0"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A30DB">
        <w:rPr>
          <w:sz w:val="28"/>
          <w:szCs w:val="28"/>
        </w:rPr>
        <w:t xml:space="preserve">Если в заявке участника </w:t>
      </w:r>
      <w:proofErr w:type="spellStart"/>
      <w:r w:rsidRPr="00CA30DB">
        <w:rPr>
          <w:sz w:val="28"/>
          <w:szCs w:val="28"/>
        </w:rPr>
        <w:t>редукциона</w:t>
      </w:r>
      <w:proofErr w:type="spellEnd"/>
      <w:r w:rsidRPr="00CA30DB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880580" w:rsidRPr="00CA30DB" w:rsidRDefault="00936DF7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CA30DB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proofErr w:type="spellStart"/>
      <w:r w:rsidRPr="00CA30DB">
        <w:rPr>
          <w:sz w:val="28"/>
          <w:szCs w:val="28"/>
        </w:rPr>
        <w:t>редукциона</w:t>
      </w:r>
      <w:proofErr w:type="spellEnd"/>
      <w:r w:rsidRPr="00CA30DB">
        <w:rPr>
          <w:sz w:val="28"/>
          <w:szCs w:val="28"/>
        </w:rPr>
        <w:t xml:space="preserve"> или с участником </w:t>
      </w:r>
      <w:proofErr w:type="spellStart"/>
      <w:r w:rsidRPr="00CA30DB">
        <w:rPr>
          <w:sz w:val="28"/>
          <w:szCs w:val="28"/>
        </w:rPr>
        <w:t>редукциона</w:t>
      </w:r>
      <w:proofErr w:type="spellEnd"/>
      <w:r w:rsidRPr="00CA30DB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Pr="00CA30DB">
        <w:rPr>
          <w:sz w:val="28"/>
          <w:szCs w:val="28"/>
        </w:rPr>
        <w:fldChar w:fldCharType="begin"/>
      </w:r>
      <w:r w:rsidRPr="00CA30DB">
        <w:rPr>
          <w:sz w:val="28"/>
          <w:szCs w:val="28"/>
        </w:rPr>
        <w:instrText xml:space="preserve"> REF _Ref319859322 \r \h  \* MERGEFORMAT </w:instrText>
      </w:r>
      <w:r w:rsidRPr="00CA30DB">
        <w:rPr>
          <w:sz w:val="28"/>
          <w:szCs w:val="28"/>
        </w:rPr>
      </w:r>
      <w:r w:rsidRPr="00CA30DB"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4.16.6</w:t>
      </w:r>
      <w:r w:rsidRPr="00CA30DB">
        <w:rPr>
          <w:sz w:val="28"/>
          <w:szCs w:val="28"/>
        </w:rPr>
        <w:fldChar w:fldCharType="end"/>
      </w:r>
      <w:r w:rsidRPr="00CA30DB">
        <w:rPr>
          <w:sz w:val="28"/>
          <w:szCs w:val="28"/>
        </w:rPr>
        <w:t xml:space="preserve"> и </w:t>
      </w:r>
      <w:r w:rsidRPr="00CA30DB">
        <w:rPr>
          <w:sz w:val="28"/>
          <w:szCs w:val="28"/>
        </w:rPr>
        <w:fldChar w:fldCharType="begin"/>
      </w:r>
      <w:r w:rsidRPr="00CA30DB">
        <w:rPr>
          <w:sz w:val="28"/>
          <w:szCs w:val="28"/>
        </w:rPr>
        <w:instrText xml:space="preserve"> REF _Ref320205524 \r \h </w:instrText>
      </w:r>
      <w:r w:rsidR="00CA30DB">
        <w:rPr>
          <w:sz w:val="28"/>
          <w:szCs w:val="28"/>
        </w:rPr>
        <w:instrText xml:space="preserve"> \* MERGEFORMAT </w:instrText>
      </w:r>
      <w:r w:rsidRPr="00CA30DB">
        <w:rPr>
          <w:sz w:val="28"/>
          <w:szCs w:val="28"/>
        </w:rPr>
      </w:r>
      <w:r w:rsidRPr="00CA30DB">
        <w:rPr>
          <w:sz w:val="28"/>
          <w:szCs w:val="28"/>
        </w:rPr>
        <w:fldChar w:fldCharType="separate"/>
      </w:r>
      <w:r w:rsidR="00C936AB">
        <w:rPr>
          <w:sz w:val="28"/>
          <w:szCs w:val="28"/>
        </w:rPr>
        <w:t>4.16.12</w:t>
      </w:r>
      <w:r w:rsidRPr="00CA30DB">
        <w:rPr>
          <w:sz w:val="28"/>
          <w:szCs w:val="28"/>
        </w:rPr>
        <w:fldChar w:fldCharType="end"/>
      </w:r>
      <w:r w:rsidRPr="00CA30DB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880580" w:rsidRDefault="00936DF7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A30DB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proofErr w:type="spellStart"/>
      <w:r w:rsidRPr="00CA30DB">
        <w:rPr>
          <w:sz w:val="28"/>
          <w:szCs w:val="28"/>
        </w:rPr>
        <w:lastRenderedPageBreak/>
        <w:t>редукциона</w:t>
      </w:r>
      <w:proofErr w:type="spellEnd"/>
      <w:r w:rsidRPr="00CA30DB">
        <w:rPr>
          <w:sz w:val="28"/>
          <w:szCs w:val="28"/>
        </w:rPr>
        <w:t xml:space="preserve"> или участника, с которым заключается договор, уклонившимся от заключения договора.</w:t>
      </w:r>
    </w:p>
    <w:p w:rsidR="00880580" w:rsidRDefault="00880580">
      <w:pPr>
        <w:pStyle w:val="aa"/>
        <w:widowControl w:val="0"/>
        <w:tabs>
          <w:tab w:val="left" w:pos="0"/>
          <w:tab w:val="left" w:pos="1701"/>
          <w:tab w:val="num" w:pos="2847"/>
        </w:tabs>
        <w:adjustRightInd w:val="0"/>
        <w:spacing w:after="120"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x-none" w:eastAsia="x-none"/>
        </w:rPr>
      </w:pPr>
    </w:p>
    <w:p w:rsidR="00880580" w:rsidRDefault="0088058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880580" w:rsidRDefault="00880580">
      <w:pPr>
        <w:rPr>
          <w:sz w:val="22"/>
          <w:szCs w:val="22"/>
        </w:rPr>
        <w:sectPr w:rsidR="00880580">
          <w:pgSz w:w="11907" w:h="16840"/>
          <w:pgMar w:top="1134" w:right="567" w:bottom="1134" w:left="1418" w:header="709" w:footer="624" w:gutter="0"/>
          <w:cols w:space="720"/>
        </w:sectPr>
      </w:pPr>
    </w:p>
    <w:p w:rsidR="00880580" w:rsidRDefault="00936DF7" w:rsidP="00936DF7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195" w:name="_Ref317258036"/>
      <w:bookmarkStart w:id="196" w:name="_Ref317257897"/>
      <w:bookmarkStart w:id="197" w:name="_Ref317257810"/>
      <w:bookmarkStart w:id="198" w:name="_Ref317257798"/>
      <w:bookmarkStart w:id="199" w:name="_Ref317257653"/>
      <w:bookmarkStart w:id="200" w:name="_Ref317257622"/>
      <w:bookmarkStart w:id="201" w:name="_Ref317257480"/>
      <w:bookmarkStart w:id="202" w:name="_Ref317257380"/>
      <w:bookmarkStart w:id="203" w:name="_Ref317257316"/>
      <w:bookmarkStart w:id="204" w:name="_Ref317257275"/>
      <w:bookmarkStart w:id="205" w:name="_Ref317256731"/>
      <w:bookmarkStart w:id="206" w:name="_Ref317256340"/>
      <w:bookmarkStart w:id="207" w:name="_Ref317256304"/>
      <w:bookmarkStart w:id="208" w:name="_Ref317256294"/>
      <w:bookmarkStart w:id="209" w:name="_Ref317256158"/>
      <w:bookmarkStart w:id="210" w:name="_Ref317256048"/>
      <w:bookmarkStart w:id="211" w:name="_Ref317255807"/>
      <w:bookmarkStart w:id="212" w:name="_Ref317255710"/>
      <w:bookmarkStart w:id="213" w:name="_Ref317255544"/>
      <w:bookmarkStart w:id="214" w:name="_Ref317255152"/>
      <w:bookmarkStart w:id="215" w:name="_Ref317255067"/>
      <w:bookmarkStart w:id="216" w:name="_Ref317255052"/>
      <w:bookmarkStart w:id="217" w:name="_Ref317254984"/>
      <w:bookmarkStart w:id="218" w:name="_Ref317254962"/>
      <w:bookmarkStart w:id="219" w:name="_Ref317254811"/>
      <w:bookmarkStart w:id="220" w:name="_Ref317254668"/>
      <w:bookmarkStart w:id="221" w:name="_Ref317254624"/>
      <w:bookmarkStart w:id="222" w:name="_Ref317254587"/>
      <w:bookmarkStart w:id="223" w:name="_Ref317254376"/>
      <w:bookmarkStart w:id="224" w:name="_Ref317254150"/>
      <w:bookmarkStart w:id="225" w:name="_Ref317253950"/>
      <w:bookmarkStart w:id="226" w:name="_Ref317253928"/>
      <w:bookmarkStart w:id="227" w:name="_Ref317253860"/>
      <w:bookmarkStart w:id="228" w:name="_Ref317253837"/>
      <w:bookmarkStart w:id="229" w:name="_Ref317253746"/>
      <w:bookmarkStart w:id="230" w:name="_Ref317253730"/>
      <w:bookmarkStart w:id="231" w:name="_Ref317253625"/>
      <w:bookmarkStart w:id="232" w:name="_Ref317253575"/>
      <w:bookmarkStart w:id="233" w:name="_Ref317253546"/>
      <w:bookmarkStart w:id="234" w:name="_Ref317253520"/>
      <w:bookmarkStart w:id="235" w:name="_Ref317253501"/>
      <w:bookmarkStart w:id="236" w:name="_Ref317253440"/>
      <w:bookmarkStart w:id="237" w:name="_Ref317253410"/>
      <w:bookmarkStart w:id="238" w:name="_Ref317253402"/>
      <w:bookmarkStart w:id="239" w:name="_Ref317253259"/>
      <w:bookmarkStart w:id="240" w:name="_Ref317252748"/>
      <w:bookmarkStart w:id="241" w:name="_Ref317252728"/>
      <w:bookmarkStart w:id="242" w:name="_Ref317252703"/>
      <w:bookmarkStart w:id="243" w:name="_Ref317252621"/>
      <w:bookmarkStart w:id="244" w:name="_Ref317252507"/>
      <w:bookmarkStart w:id="245" w:name="_Ref317252368"/>
      <w:bookmarkStart w:id="246" w:name="_Ref317252248"/>
      <w:bookmarkStart w:id="247" w:name="_Ref317252218"/>
      <w:bookmarkStart w:id="248" w:name="_Ref317252139"/>
      <w:bookmarkStart w:id="249" w:name="_Ref317252010"/>
      <w:bookmarkStart w:id="250" w:name="_Ref317251922"/>
      <w:bookmarkStart w:id="251" w:name="_Ref317251859"/>
      <w:bookmarkStart w:id="252" w:name="_Ref317251687"/>
      <w:bookmarkStart w:id="253" w:name="_Ref317250960"/>
      <w:bookmarkStart w:id="254" w:name="_Ref317250824"/>
      <w:bookmarkStart w:id="255" w:name="_Ref317250794"/>
      <w:bookmarkStart w:id="256" w:name="_Ref317250658"/>
      <w:bookmarkStart w:id="257" w:name="_Ref317250613"/>
      <w:bookmarkStart w:id="258" w:name="_Ref317250574"/>
      <w:bookmarkStart w:id="259" w:name="_Ref317250543"/>
      <w:bookmarkStart w:id="260" w:name="_Ref317250478"/>
      <w:bookmarkStart w:id="261" w:name="_Ref317250449"/>
      <w:bookmarkStart w:id="262" w:name="_Ref317250097"/>
      <w:bookmarkStart w:id="263" w:name="_Ref317249938"/>
      <w:bookmarkStart w:id="264" w:name="_Toc372634811"/>
      <w:r>
        <w:rPr>
          <w:rFonts w:eastAsia="Times New Roman"/>
          <w:sz w:val="28"/>
          <w:szCs w:val="28"/>
        </w:rPr>
        <w:lastRenderedPageBreak/>
        <w:t>ИНФОРМАЦИОННАЯ КАРТА РЕДУКЦИОНА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Следующие условия проведения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являются неотъемлемой частью настоящей редукционной документации, уточняют и дополняют положения разделов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instrText xml:space="preserve"> REF _Ref317259002 \r \h  \* MERGEFORMAT </w:instrText>
      </w:r>
      <w:r>
        <w:rPr>
          <w:rFonts w:ascii="Times New Roman" w:hAnsi="Times New Roman" w:cs="Times New Roman"/>
          <w:sz w:val="28"/>
          <w:szCs w:val="28"/>
          <w:lang w:val="x-none" w:eastAsia="x-none"/>
        </w:rPr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separate"/>
      </w:r>
      <w:r w:rsidR="00C936AB">
        <w:rPr>
          <w:rFonts w:ascii="Times New Roman" w:hAnsi="Times New Roman" w:cs="Times New Roman"/>
          <w:sz w:val="28"/>
          <w:szCs w:val="28"/>
          <w:lang w:val="x-none" w:eastAsia="x-none"/>
        </w:rPr>
        <w:t>1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…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instrText xml:space="preserve"> REF _Ref317259044 \r \h  \* MERGEFORMAT </w:instrText>
      </w:r>
      <w:r>
        <w:rPr>
          <w:rFonts w:ascii="Times New Roman" w:hAnsi="Times New Roman" w:cs="Times New Roman"/>
          <w:sz w:val="28"/>
          <w:szCs w:val="28"/>
          <w:lang w:val="x-none" w:eastAsia="x-none"/>
        </w:rPr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separate"/>
      </w:r>
      <w:r w:rsidR="00C936AB">
        <w:rPr>
          <w:rFonts w:ascii="Times New Roman" w:hAnsi="Times New Roman" w:cs="Times New Roman"/>
          <w:sz w:val="28"/>
          <w:szCs w:val="28"/>
          <w:lang w:val="x-none" w:eastAsia="x-none"/>
        </w:rPr>
        <w:t>4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редукционной документации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7"/>
        <w:gridCol w:w="10662"/>
      </w:tblGrid>
      <w:tr w:rsidR="0088058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Наименование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Содержание</w:t>
            </w:r>
          </w:p>
        </w:tc>
      </w:tr>
      <w:tr w:rsidR="0088058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9589751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r>
              <w:rPr>
                <w:bCs/>
              </w:rPr>
              <w:t xml:space="preserve">Предмет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  <w:r>
              <w:rPr>
                <w:bCs/>
              </w:rPr>
              <w:t xml:space="preserve"> </w:t>
            </w:r>
          </w:p>
          <w:p w:rsidR="00880580" w:rsidRDefault="00936DF7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поставку тройников с тянутой горловиной </w:t>
            </w:r>
          </w:p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соответствии с </w:t>
            </w:r>
            <w:r w:rsidR="00C2145A">
              <w:rPr>
                <w:rFonts w:ascii="Times New Roman" w:hAnsi="Times New Roman" w:cs="Times New Roman"/>
                <w:bCs/>
                <w:sz w:val="24"/>
                <w:szCs w:val="24"/>
              </w:rPr>
              <w:t>«Техническое задание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документации</w:t>
            </w:r>
          </w:p>
          <w:p w:rsidR="00880580" w:rsidRDefault="00880580">
            <w:pPr>
              <w:rPr>
                <w:bCs/>
                <w:sz w:val="20"/>
                <w:szCs w:val="20"/>
              </w:rPr>
            </w:pPr>
          </w:p>
        </w:tc>
      </w:tr>
      <w:tr w:rsidR="0088058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81764" w:colFirst="0" w:colLast="0"/>
            <w:bookmarkEnd w:id="26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редукцион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 w:rsidP="00CA30D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</w:rPr>
              <w:t>Росатом</w:t>
            </w:r>
            <w:proofErr w:type="spellEnd"/>
            <w:r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bCs/>
              </w:rPr>
              <w:t>Госкорпорации</w:t>
            </w:r>
            <w:proofErr w:type="spellEnd"/>
            <w:r>
              <w:rPr>
                <w:bCs/>
              </w:rPr>
              <w:t xml:space="preserve"> «</w:t>
            </w:r>
            <w:proofErr w:type="spellStart"/>
            <w:r>
              <w:rPr>
                <w:bCs/>
              </w:rPr>
              <w:t>Росатом</w:t>
            </w:r>
            <w:proofErr w:type="spellEnd"/>
            <w:r>
              <w:rPr>
                <w:bCs/>
              </w:rPr>
              <w:t>»</w:t>
            </w:r>
            <w:r w:rsidR="00CA30DB">
              <w:rPr>
                <w:bCs/>
              </w:rPr>
              <w:t xml:space="preserve"> (протокол от 07.02.2012 № 37).</w:t>
            </w:r>
          </w:p>
        </w:tc>
      </w:tr>
      <w:tr w:rsidR="0088058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9589793" w:colFirst="0" w:colLast="0"/>
            <w:bookmarkEnd w:id="26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936DF7">
            <w:pPr>
              <w:ind w:right="153"/>
            </w:pPr>
            <w:r>
              <w:t>Условия договора:</w:t>
            </w:r>
          </w:p>
          <w:p w:rsidR="00880580" w:rsidRDefault="00880580">
            <w:pPr>
              <w:ind w:right="153"/>
            </w:pPr>
          </w:p>
          <w:p w:rsidR="00880580" w:rsidRDefault="00936DF7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880580" w:rsidRDefault="00936DF7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>
              <w:t>Место поставки товара</w:t>
            </w:r>
          </w:p>
          <w:p w:rsidR="00880580" w:rsidRDefault="00880580">
            <w:pPr>
              <w:ind w:right="153"/>
              <w:rPr>
                <w:bCs/>
                <w:shd w:val="clear" w:color="auto" w:fill="FDE9D9"/>
              </w:rPr>
            </w:pPr>
          </w:p>
          <w:p w:rsidR="00880580" w:rsidRDefault="00880580">
            <w:pPr>
              <w:ind w:right="153"/>
              <w:rPr>
                <w:bCs/>
                <w:shd w:val="clear" w:color="auto" w:fill="FDE9D9"/>
              </w:rPr>
            </w:pPr>
          </w:p>
          <w:p w:rsidR="00880580" w:rsidRDefault="00936DF7">
            <w:pPr>
              <w:ind w:right="153"/>
            </w:pPr>
            <w:r>
              <w:t>Условия оплаты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ind w:right="153"/>
              <w:jc w:val="both"/>
            </w:pPr>
          </w:p>
          <w:p w:rsidR="00880580" w:rsidRDefault="00880580">
            <w:pPr>
              <w:ind w:right="153"/>
              <w:jc w:val="both"/>
            </w:pPr>
          </w:p>
          <w:p w:rsidR="00880580" w:rsidRDefault="00936DF7">
            <w:pPr>
              <w:spacing w:line="23" w:lineRule="atLeast"/>
              <w:jc w:val="both"/>
            </w:pPr>
            <w:r>
              <w:t xml:space="preserve">Сроки поставки товара: 01.01.2014 - 03.03.2014 </w:t>
            </w:r>
          </w:p>
          <w:p w:rsidR="00880580" w:rsidRDefault="00936DF7">
            <w:pPr>
              <w:spacing w:line="23" w:lineRule="atLeast"/>
              <w:jc w:val="both"/>
            </w:pPr>
            <w:r>
              <w:t xml:space="preserve">Место поставки товара: склад заказчика, г. Оренбург </w:t>
            </w:r>
          </w:p>
          <w:p w:rsidR="00880580" w:rsidRDefault="00936DF7">
            <w:pPr>
              <w:spacing w:line="23" w:lineRule="atLeast"/>
              <w:jc w:val="both"/>
            </w:pPr>
            <w:r>
              <w:t> </w:t>
            </w:r>
          </w:p>
          <w:p w:rsidR="00880580" w:rsidRDefault="00936DF7">
            <w:pPr>
              <w:spacing w:line="23" w:lineRule="atLeast"/>
              <w:jc w:val="both"/>
            </w:pPr>
            <w:r>
              <w:t> </w:t>
            </w:r>
          </w:p>
          <w:p w:rsidR="00880580" w:rsidRDefault="00936DF7">
            <w:pPr>
              <w:spacing w:line="23" w:lineRule="atLeast"/>
              <w:jc w:val="both"/>
            </w:pPr>
            <w:r>
              <w:t>50% - в течени</w:t>
            </w:r>
            <w:proofErr w:type="gramStart"/>
            <w:r>
              <w:t>и</w:t>
            </w:r>
            <w:proofErr w:type="gramEnd"/>
            <w:r>
              <w:t xml:space="preserve"> 5 дней с даты подписания договора 40% - в течении 5 дней с момента готовности к отгрузке 10% - в течение 10 дней после поставки продукции на склад заказчика и прохождения входного контроля</w:t>
            </w:r>
          </w:p>
          <w:p w:rsidR="00880580" w:rsidRDefault="00936DF7">
            <w:pPr>
              <w:spacing w:line="23" w:lineRule="atLeast"/>
              <w:jc w:val="both"/>
            </w:pPr>
            <w:r>
              <w:t> </w:t>
            </w:r>
          </w:p>
          <w:p w:rsidR="00880580" w:rsidRDefault="00880580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880580" w:rsidRDefault="00936DF7" w:rsidP="00CA30DB">
            <w:pPr>
              <w:ind w:right="153"/>
              <w:jc w:val="both"/>
            </w:pPr>
            <w:r>
              <w:t xml:space="preserve">Встречные предложения участников по проекту договора </w:t>
            </w:r>
            <w:r>
              <w:rPr>
                <w:b/>
                <w:u w:val="single"/>
              </w:rPr>
              <w:t>допускаются</w:t>
            </w:r>
            <w:r w:rsidR="00CA30DB">
              <w:rPr>
                <w:b/>
                <w:u w:val="single"/>
              </w:rPr>
              <w:t xml:space="preserve"> только в части </w:t>
            </w:r>
            <w:proofErr w:type="spellStart"/>
            <w:r w:rsidR="00CA30DB">
              <w:rPr>
                <w:b/>
                <w:u w:val="single"/>
              </w:rPr>
              <w:t>уменшения</w:t>
            </w:r>
            <w:proofErr w:type="spellEnd"/>
            <w:r w:rsidR="00CA30DB">
              <w:rPr>
                <w:b/>
                <w:u w:val="single"/>
              </w:rPr>
              <w:t xml:space="preserve"> или отказа от авансового платежа</w:t>
            </w:r>
            <w:r>
              <w:t>.</w:t>
            </w:r>
          </w:p>
        </w:tc>
      </w:tr>
      <w:tr w:rsidR="0088058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9589808" w:colFirst="0" w:colLast="0"/>
            <w:bookmarkEnd w:id="26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</w:pPr>
            <w:r>
              <w:t>1 (Один)</w:t>
            </w:r>
          </w:p>
        </w:tc>
      </w:tr>
      <w:tr w:rsidR="0088058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9836820" w:colFirst="0" w:colLast="0"/>
            <w:bookmarkEnd w:id="26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r>
              <w:t>Заказчик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rvps46"/>
              <w:spacing w:before="0" w:after="0" w:line="276" w:lineRule="auto"/>
            </w:pPr>
            <w:proofErr w:type="spellStart"/>
            <w:r>
              <w:t>Закрытое</w:t>
            </w:r>
            <w:proofErr w:type="spellEnd"/>
            <w:r>
              <w:t xml:space="preserve"> </w:t>
            </w:r>
            <w:proofErr w:type="spellStart"/>
            <w:r>
              <w:t>акционерное</w:t>
            </w:r>
            <w:proofErr w:type="spellEnd"/>
            <w:r>
              <w:t xml:space="preserve"> </w:t>
            </w:r>
            <w:proofErr w:type="spellStart"/>
            <w:r>
              <w:t>общество</w:t>
            </w:r>
            <w:proofErr w:type="spellEnd"/>
            <w:r>
              <w:t xml:space="preserve"> "Атомтрубопроводмонтаж"</w:t>
            </w:r>
          </w:p>
          <w:p w:rsidR="00880580" w:rsidRDefault="00936DF7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Место нахождения: 125362 Москва, Строительный проезд, д.7А, кор.10</w:t>
            </w:r>
          </w:p>
          <w:p w:rsidR="00880580" w:rsidRDefault="00936DF7">
            <w:pPr>
              <w:ind w:right="153"/>
              <w:jc w:val="both"/>
            </w:pPr>
            <w:r>
              <w:t>Почтовый адрес: 125363 г. Москва, а/я 52</w:t>
            </w:r>
          </w:p>
        </w:tc>
      </w:tr>
      <w:tr w:rsidR="0088058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836899" w:colFirst="0" w:colLast="0"/>
            <w:bookmarkEnd w:id="26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</w:pPr>
            <w:r>
              <w:t>О</w:t>
            </w:r>
            <w:r>
              <w:rPr>
                <w:bCs/>
              </w:rPr>
              <w:t xml:space="preserve">рганизатор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ЗАО "Атомтрубопроводмонтаж"</w:t>
            </w:r>
          </w:p>
          <w:p w:rsidR="00880580" w:rsidRDefault="00936DF7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125362 Москва, Строительный проезд, д.7А, кор.10</w:t>
            </w:r>
          </w:p>
          <w:p w:rsidR="00880580" w:rsidRDefault="00936DF7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>Почтовый адрес: 125363 г. Москва, а/я 52</w:t>
            </w:r>
          </w:p>
          <w:p w:rsidR="00880580" w:rsidRDefault="00936DF7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Воронежцев Дмитрий Игоревич, </w:t>
            </w:r>
          </w:p>
          <w:p w:rsidR="00880580" w:rsidRDefault="00936DF7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8-495-9261086, </w:t>
            </w:r>
          </w:p>
          <w:p w:rsidR="00880580" w:rsidRDefault="00936DF7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>факс: 8-495-9261086,</w:t>
            </w:r>
          </w:p>
          <w:p w:rsidR="00880580" w:rsidRDefault="00936DF7">
            <w:pPr>
              <w:ind w:right="153"/>
              <w:jc w:val="both"/>
            </w:pPr>
            <w:proofErr w:type="spellStart"/>
            <w:r>
              <w:rPr>
                <w:bCs/>
              </w:rPr>
              <w:t>эл</w:t>
            </w:r>
            <w:proofErr w:type="gramStart"/>
            <w:r>
              <w:rPr>
                <w:bCs/>
              </w:rPr>
              <w:t>.п</w:t>
            </w:r>
            <w:proofErr w:type="gramEnd"/>
            <w:r>
              <w:rPr>
                <w:bCs/>
              </w:rPr>
              <w:t>очта</w:t>
            </w:r>
            <w:proofErr w:type="spellEnd"/>
            <w:r>
              <w:rPr>
                <w:bCs/>
              </w:rPr>
              <w:t>: Atom@dmol.ru</w:t>
            </w:r>
          </w:p>
        </w:tc>
      </w:tr>
      <w:tr w:rsidR="0088058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3782" w:colFirst="0" w:colLast="0"/>
            <w:bookmarkEnd w:id="27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</w:pPr>
            <w:r>
              <w:t xml:space="preserve">Информационное обеспечение проведения </w:t>
            </w:r>
            <w:proofErr w:type="spellStart"/>
            <w: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12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880580" w:rsidRDefault="00936DF7">
            <w:pPr>
              <w:tabs>
                <w:tab w:val="left" w:pos="1134"/>
              </w:tabs>
              <w:spacing w:before="120"/>
              <w:jc w:val="both"/>
            </w:pPr>
            <w:proofErr w:type="gramStart"/>
            <w:r>
              <w:t>Настоящий</w:t>
            </w:r>
            <w:proofErr w:type="gramEnd"/>
            <w:r>
              <w:t xml:space="preserve"> редукцион проводится в соответствии с правилами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 в сети «Интернет» по адресу: http://a-k-d.ru/.</w:t>
            </w:r>
          </w:p>
        </w:tc>
      </w:tr>
      <w:bookmarkEnd w:id="271"/>
      <w:tr w:rsidR="0088058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</w:pPr>
            <w:r>
              <w:rPr>
                <w:bCs/>
              </w:rPr>
              <w:t xml:space="preserve">Дата опубликования извещения о проведении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rPr>
                <w:bCs/>
              </w:rPr>
            </w:pPr>
            <w:r>
              <w:rPr>
                <w:bCs/>
              </w:rPr>
              <w:t>«19» ноября 2013 года</w:t>
            </w:r>
          </w:p>
        </w:tc>
      </w:tr>
      <w:tr w:rsidR="0088058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836864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widowControl w:val="0"/>
              <w:adjustRightInd w:val="0"/>
              <w:ind w:right="153"/>
              <w:textAlignment w:val="baseline"/>
            </w:pPr>
            <w:r>
              <w:t xml:space="preserve">Начальная (максимальная) цена договора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spacing w:line="23" w:lineRule="atLeast"/>
              <w:jc w:val="both"/>
            </w:pPr>
            <w:r>
              <w:t>25 704 530 (Двадцать пять миллионов семьсот четыре тысячи пятьсот тридцать) рублей 00 копеек, в текущих ценах, включая НДС.</w:t>
            </w:r>
          </w:p>
          <w:p w:rsidR="00880580" w:rsidRDefault="00936DF7">
            <w:pPr>
              <w:spacing w:line="23" w:lineRule="atLeast"/>
              <w:jc w:val="both"/>
            </w:pPr>
            <w:r>
              <w:t>Цена договора включает в себя расходы на: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</w:t>
            </w:r>
            <w:proofErr w:type="gramStart"/>
            <w:r>
              <w:t>..</w:t>
            </w:r>
            <w:proofErr w:type="gramEnd"/>
          </w:p>
        </w:tc>
      </w:tr>
      <w:bookmarkEnd w:id="272"/>
      <w:tr w:rsidR="0088058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rPr>
                <w:lang w:val="en-US"/>
              </w:rPr>
            </w:pPr>
            <w:r>
              <w:t xml:space="preserve">Официальный язык </w:t>
            </w:r>
            <w:proofErr w:type="spellStart"/>
            <w: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</w:pPr>
            <w:r>
              <w:t>русский</w:t>
            </w:r>
          </w:p>
        </w:tc>
      </w:tr>
      <w:tr w:rsidR="0088058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83953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rPr>
                <w:lang w:val="en-US"/>
              </w:rPr>
            </w:pPr>
            <w:r>
              <w:t xml:space="preserve">Валюта </w:t>
            </w:r>
            <w:proofErr w:type="spellStart"/>
            <w: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</w:pPr>
            <w:r>
              <w:t>российский рубль</w:t>
            </w:r>
          </w:p>
        </w:tc>
      </w:tr>
      <w:tr w:rsidR="00880580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9673" w:colFirst="0" w:colLast="0"/>
            <w:bookmarkEnd w:id="27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936DF7">
            <w:pPr>
              <w:ind w:right="153"/>
            </w:pPr>
            <w:r>
              <w:t>Обеспечение заявки на участие в </w:t>
            </w:r>
            <w:proofErr w:type="spellStart"/>
            <w:r>
              <w:t>редукционе</w:t>
            </w:r>
            <w:proofErr w:type="spellEnd"/>
            <w:r>
              <w:t>:</w:t>
            </w:r>
          </w:p>
          <w:p w:rsidR="00880580" w:rsidRDefault="00880580">
            <w:pPr>
              <w:ind w:right="153"/>
            </w:pPr>
          </w:p>
          <w:p w:rsidR="00880580" w:rsidRDefault="00936DF7">
            <w:pPr>
              <w:ind w:right="153"/>
            </w:pPr>
            <w:r>
              <w:t>Форма обеспечения</w:t>
            </w:r>
          </w:p>
          <w:p w:rsidR="00880580" w:rsidRDefault="00880580">
            <w:pPr>
              <w:ind w:right="153"/>
            </w:pPr>
          </w:p>
          <w:p w:rsidR="00880580" w:rsidRDefault="00936DF7">
            <w:pPr>
              <w:ind w:right="153"/>
            </w:pPr>
            <w:r>
              <w:t>Размер и валюта обеспечения заявки на участие в </w:t>
            </w:r>
            <w:proofErr w:type="spellStart"/>
            <w:r>
              <w:t>редукционе</w:t>
            </w:r>
            <w:proofErr w:type="spellEnd"/>
            <w: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/>
          <w:p w:rsidR="00880580" w:rsidRDefault="00880580"/>
          <w:p w:rsidR="00880580" w:rsidRDefault="00880580"/>
          <w:p w:rsidR="00880580" w:rsidRDefault="00936DF7">
            <w:pPr>
              <w:spacing w:line="23" w:lineRule="atLeast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требуется</w:t>
            </w:r>
            <w:proofErr w:type="spellEnd"/>
          </w:p>
          <w:p w:rsidR="00880580" w:rsidRDefault="00880580">
            <w:pPr>
              <w:spacing w:line="23" w:lineRule="atLeast"/>
              <w:jc w:val="both"/>
              <w:rPr>
                <w:lang w:val="en-US"/>
              </w:rPr>
            </w:pPr>
          </w:p>
          <w:p w:rsidR="00880580" w:rsidRDefault="00880580">
            <w:pPr>
              <w:spacing w:line="23" w:lineRule="atLeast"/>
              <w:ind w:right="153"/>
              <w:jc w:val="both"/>
              <w:rPr>
                <w:lang w:val="en-US"/>
              </w:rPr>
            </w:pPr>
          </w:p>
        </w:tc>
      </w:tr>
      <w:tr w:rsidR="0088058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33237547" w:colFirst="0" w:colLast="0"/>
            <w:bookmarkStart w:id="276" w:name="_Ref319837338" w:colFirst="0" w:colLast="0"/>
            <w:bookmarkEnd w:id="27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 xml:space="preserve">Требования, предъявляемые к участникам </w:t>
            </w:r>
            <w:proofErr w:type="spellStart"/>
            <w:r>
              <w:t>редукциона</w:t>
            </w:r>
            <w:proofErr w:type="spellEnd"/>
            <w:r>
              <w:rPr>
                <w:b/>
                <w:i/>
              </w:rPr>
              <w:t xml:space="preserve">/ </w:t>
            </w:r>
            <w:r>
              <w:t xml:space="preserve">поставщикам в объеме </w:t>
            </w:r>
            <w:r>
              <w:lastRenderedPageBreak/>
              <w:t>поставляемого товара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13.1. Требования к участникам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:rsidR="00880580" w:rsidRDefault="00936DF7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13.1.1. Должен отвечать требованиям, указанным в пункте 3.1 настоящей закупочной документации; </w:t>
            </w:r>
          </w:p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13.1.2. 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заключение которого является предметом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 </w:t>
            </w:r>
          </w:p>
          <w:p w:rsidR="00880580" w:rsidRDefault="00936DF7" w:rsidP="00936DF7">
            <w:pPr>
              <w:numPr>
                <w:ilvl w:val="0"/>
                <w:numId w:val="38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Участник процедуры закупки должен являться производителем продукции по предмету закупки, либо официальным представителем или дилером производителя. Предоставление сканированного оригинала от завода-изготовителя с подтверждением полномочий поставщика представлять продукцию завода – изготовителя в данной конкретной процедуре закупки </w:t>
            </w:r>
          </w:p>
          <w:p w:rsidR="00880580" w:rsidRDefault="00936DF7" w:rsidP="00936DF7">
            <w:pPr>
              <w:numPr>
                <w:ilvl w:val="0"/>
                <w:numId w:val="38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Лицензию, выданную Федеральной службой по экологическому, техническому и атомному надзору </w:t>
            </w:r>
          </w:p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13.1.3. наличие опыта поставок/работ/услуг: должен иметь договоры с завершенными в 2010-2013гг. поставками/работами/услугами, сопоставимого характера и объема на сумму не менее 30% НМЦ </w:t>
            </w:r>
          </w:p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13.1.4. 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 </w:t>
            </w:r>
          </w:p>
          <w:p w:rsidR="00880580" w:rsidRDefault="00880580">
            <w:pPr>
              <w:rPr>
                <w:bCs/>
                <w:snapToGrid w:val="0"/>
              </w:rPr>
            </w:pPr>
          </w:p>
        </w:tc>
      </w:tr>
      <w:tr w:rsidR="0088058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55657" w:colFirst="0" w:colLast="0"/>
            <w:bookmarkEnd w:id="275"/>
            <w:bookmarkEnd w:id="27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 к поставляемому товару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936DF7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поставляемому товару </w:t>
            </w:r>
            <w:r w:rsidRPr="00CA30DB">
              <w:t xml:space="preserve">приводятся в </w:t>
            </w:r>
            <w:r w:rsidR="00CA30DB" w:rsidRPr="00CA30DB">
              <w:t>«Техническом задании</w:t>
            </w:r>
            <w:r w:rsidRPr="00CA30DB">
              <w:t>».</w:t>
            </w:r>
          </w:p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14.1. 24 месяца с момента ввода в эксплуатацию, но не более 36 месяцев с момента поставки продукции на склад заказчика и прохождения входного контроля </w:t>
            </w:r>
          </w:p>
          <w:p w:rsidR="00346E06" w:rsidRDefault="00346E0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14.2.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Федерации</w:t>
            </w:r>
          </w:p>
          <w:p w:rsidR="00880580" w:rsidRDefault="00346E0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</w:t>
            </w:r>
            <w:r w:rsidR="00936DF7">
              <w:rPr>
                <w:rFonts w:ascii="Times New Roman" w:hAnsi="Times New Roman" w:cs="Times New Roman"/>
                <w:sz w:val="24"/>
                <w:szCs w:val="24"/>
              </w:rPr>
              <w:t xml:space="preserve">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  <w:p w:rsidR="00880580" w:rsidRDefault="00880580">
            <w:pPr>
              <w:rPr>
                <w:sz w:val="20"/>
                <w:szCs w:val="20"/>
              </w:rPr>
            </w:pPr>
          </w:p>
          <w:p w:rsidR="00880580" w:rsidRDefault="00880580">
            <w:pPr>
              <w:pStyle w:val="rvps52"/>
              <w:spacing w:line="276" w:lineRule="auto"/>
              <w:ind w:left="0"/>
              <w:rPr>
                <w:lang w:val="ru-RU"/>
              </w:rPr>
            </w:pPr>
          </w:p>
          <w:p w:rsidR="00880580" w:rsidRDefault="00936DF7" w:rsidP="00CA30D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rPr>
                <w:b/>
                <w:i/>
                <w:sz w:val="22"/>
                <w:szCs w:val="22"/>
              </w:rPr>
              <w:t xml:space="preserve">            </w:t>
            </w:r>
            <w:r>
              <w:t xml:space="preserve">Участник </w:t>
            </w:r>
            <w:proofErr w:type="spellStart"/>
            <w:r>
              <w:t>редукциона</w:t>
            </w:r>
            <w:proofErr w:type="spellEnd"/>
            <w:r>
              <w:t xml:space="preserve"> должен принять во внимание, что ссылки в редукционной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</w:t>
            </w:r>
            <w:r>
              <w:lastRenderedPageBreak/>
              <w:t xml:space="preserve">наименование производителя, носят лишь рекомендательный, а не обязательный характер. Участник </w:t>
            </w:r>
            <w:proofErr w:type="spellStart"/>
            <w:r>
              <w:t>редукциона</w:t>
            </w:r>
            <w:proofErr w:type="spellEnd"/>
            <w:r>
              <w:t xml:space="preserve"> может представить в своей заявке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</w:t>
            </w:r>
            <w:r w:rsidR="00CA30DB">
              <w:t>ществу равноценны (эквиваленты).</w:t>
            </w:r>
          </w:p>
        </w:tc>
      </w:tr>
      <w:tr w:rsidR="0088058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37078021" w:colFirst="0" w:colLast="0"/>
            <w:bookmarkStart w:id="279" w:name="_Ref333238125" w:colFirst="0" w:colLast="0"/>
            <w:bookmarkStart w:id="280" w:name="_Ref320274312" w:colFirst="0" w:colLast="0"/>
            <w:bookmarkEnd w:id="27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Документы, подтверждающие соответствие требованиям, предъявляемым участникам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  <w:r>
              <w:t xml:space="preserve"> привлекаемым поставщикам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и включаемые участником в состав заявки на участие в </w:t>
            </w:r>
            <w:proofErr w:type="spellStart"/>
            <w:r>
              <w:rPr>
                <w:bCs/>
              </w:rPr>
              <w:t>редукционе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936DF7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880580" w:rsidRDefault="00936DF7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15.1.1. документы, указанные в пункте 3.3 настоящей документации; </w:t>
            </w:r>
          </w:p>
          <w:p w:rsidR="00880580" w:rsidRDefault="00936DF7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15.1.3. копии документов на виды деятельности, связанные с выполнением договора</w:t>
            </w:r>
          </w:p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15.1.4. справка об опыте выполнения договоров за </w:t>
            </w:r>
            <w:r w:rsidR="00346E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2010 - 2013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="00346E06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 приложением копий</w:t>
            </w:r>
            <w:r w:rsidR="00346E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первой и последней </w:t>
            </w:r>
            <w:proofErr w:type="spellStart"/>
            <w:r w:rsidR="00346E06">
              <w:rPr>
                <w:rFonts w:ascii="Times New Roman" w:hAnsi="Times New Roman" w:cs="Times New Roman"/>
                <w:bCs/>
                <w:sz w:val="24"/>
                <w:szCs w:val="24"/>
              </w:rPr>
              <w:t>страници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880580" w:rsidRDefault="00880580">
            <w:pPr>
              <w:rPr>
                <w:bCs/>
                <w:sz w:val="20"/>
                <w:szCs w:val="20"/>
              </w:rPr>
            </w:pPr>
          </w:p>
          <w:p w:rsidR="00880580" w:rsidRDefault="0088058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bCs/>
              </w:rPr>
            </w:pPr>
          </w:p>
          <w:p w:rsidR="00880580" w:rsidRDefault="00936DF7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 xml:space="preserve">Участник </w:t>
            </w:r>
            <w:proofErr w:type="spellStart"/>
            <w:r>
              <w:t>редукциона</w:t>
            </w:r>
            <w:proofErr w:type="spellEnd"/>
            <w:r>
              <w:t xml:space="preserve"> вправе приложить к заявке на участие в </w:t>
            </w:r>
            <w:proofErr w:type="spellStart"/>
            <w:r>
              <w:t>редукционе</w:t>
            </w:r>
            <w:proofErr w:type="spellEnd"/>
            <w:r>
              <w:t xml:space="preserve"> иные документы, которые, по мнению участника </w:t>
            </w:r>
            <w:proofErr w:type="spellStart"/>
            <w:r>
              <w:t>редукциона</w:t>
            </w:r>
            <w:proofErr w:type="spellEnd"/>
            <w: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80580" w:rsidRDefault="00936DF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</w:t>
            </w:r>
            <w:proofErr w:type="spellStart"/>
            <w:r>
              <w:t>редукционе</w:t>
            </w:r>
            <w:proofErr w:type="spellEnd"/>
            <w:r>
              <w:t>.</w:t>
            </w:r>
          </w:p>
        </w:tc>
      </w:tr>
      <w:tr w:rsidR="0088058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33241140" w:colFirst="0" w:colLast="0"/>
            <w:bookmarkStart w:id="282" w:name="_Ref333238288" w:colFirst="0" w:colLast="0"/>
            <w:bookmarkStart w:id="283" w:name="_Ref320274316" w:colFirst="0" w:colLast="0"/>
            <w:bookmarkEnd w:id="278"/>
            <w:bookmarkEnd w:id="279"/>
            <w:bookmarkEnd w:id="28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>
              <w:rPr>
                <w:bCs/>
              </w:rPr>
              <w:t>Состав заявки на участие в </w:t>
            </w:r>
            <w:proofErr w:type="spellStart"/>
            <w:r>
              <w:rPr>
                <w:bCs/>
              </w:rPr>
              <w:t>редукционе</w:t>
            </w:r>
            <w:proofErr w:type="spellEnd"/>
            <w:r>
              <w:rPr>
                <w:bCs/>
              </w:rPr>
              <w:t xml:space="preserve"> и порядок размещения документов в составе заявки на участие в </w:t>
            </w:r>
            <w:proofErr w:type="spellStart"/>
            <w:r>
              <w:rPr>
                <w:bCs/>
              </w:rPr>
              <w:t>редукционе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spacing w:line="23" w:lineRule="atLeast"/>
              <w:jc w:val="both"/>
            </w:pPr>
            <w:r>
              <w:t xml:space="preserve">Заявка на участие в </w:t>
            </w:r>
            <w:proofErr w:type="gramStart"/>
            <w:r>
              <w:t>электронном</w:t>
            </w:r>
            <w:proofErr w:type="gramEnd"/>
            <w:r>
              <w:t xml:space="preserve"> </w:t>
            </w:r>
            <w:proofErr w:type="spellStart"/>
            <w:r>
              <w:t>редукционе</w:t>
            </w:r>
            <w:proofErr w:type="spellEnd"/>
            <w:r>
              <w:t xml:space="preserve"> состоит из двух частей. </w:t>
            </w:r>
          </w:p>
          <w:p w:rsidR="00880580" w:rsidRDefault="00936DF7">
            <w:pPr>
              <w:spacing w:line="23" w:lineRule="atLeast"/>
              <w:jc w:val="both"/>
            </w:pPr>
            <w:r>
              <w:t xml:space="preserve">16.1 Состав первой части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: </w:t>
            </w:r>
          </w:p>
          <w:p w:rsidR="00880580" w:rsidRDefault="00936DF7">
            <w:pPr>
              <w:spacing w:line="23" w:lineRule="atLeast"/>
              <w:jc w:val="both"/>
            </w:pPr>
            <w:r>
              <w:t xml:space="preserve">1. часть 1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 по форме и в соответствии с инструкциями, приведенными в настоящей редукционн</w:t>
            </w:r>
            <w:r w:rsidR="00346E06">
              <w:t>ой документации (раздел 6</w:t>
            </w:r>
            <w:r>
              <w:t xml:space="preserve">) </w:t>
            </w:r>
          </w:p>
          <w:p w:rsidR="00880580" w:rsidRDefault="00936DF7">
            <w:pPr>
              <w:spacing w:line="23" w:lineRule="atLeast"/>
              <w:jc w:val="both"/>
            </w:pPr>
            <w:r>
              <w:t>2. техническое предложение в соответствии с инструкциями, приведенными в настоящей редукционн</w:t>
            </w:r>
            <w:r w:rsidR="00346E06">
              <w:t>ой документации (раздел 6</w:t>
            </w:r>
            <w:r>
              <w:t xml:space="preserve">), </w:t>
            </w:r>
          </w:p>
          <w:p w:rsidR="00880580" w:rsidRDefault="009F647C">
            <w:pPr>
              <w:spacing w:line="23" w:lineRule="atLeast"/>
              <w:jc w:val="both"/>
            </w:pPr>
            <w:r>
              <w:t>3</w:t>
            </w:r>
            <w:r w:rsidR="00936DF7">
              <w:t>. график оплаты поставленного товара в соответствии с инструкциями, приведенными в настоящей редукционн</w:t>
            </w:r>
            <w:r w:rsidR="00346E06">
              <w:t>ой документации (раздел 6</w:t>
            </w:r>
            <w:r w:rsidR="00936DF7">
              <w:t xml:space="preserve">) </w:t>
            </w:r>
          </w:p>
          <w:p w:rsidR="00880580" w:rsidRDefault="00936DF7">
            <w:pPr>
              <w:spacing w:line="23" w:lineRule="atLeast"/>
              <w:jc w:val="both"/>
            </w:pPr>
            <w:r>
              <w:t xml:space="preserve">16.2. Состав второй части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: </w:t>
            </w:r>
          </w:p>
          <w:p w:rsidR="00880580" w:rsidRDefault="00936DF7">
            <w:pPr>
              <w:spacing w:line="23" w:lineRule="atLeast"/>
              <w:jc w:val="both"/>
            </w:pPr>
            <w:r>
              <w:t xml:space="preserve">1. часть 2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 по форме и в соответствии с инструкциями, приведенными в настоящей редукционн</w:t>
            </w:r>
            <w:r w:rsidR="00346E06">
              <w:t>ой документации (раздел 6</w:t>
            </w:r>
            <w:r>
              <w:t xml:space="preserve">); </w:t>
            </w:r>
          </w:p>
          <w:p w:rsidR="00880580" w:rsidRDefault="00346E06">
            <w:pPr>
              <w:spacing w:line="23" w:lineRule="atLeast"/>
              <w:jc w:val="both"/>
            </w:pPr>
            <w:r>
              <w:lastRenderedPageBreak/>
              <w:t>2. анкета (раздел 6</w:t>
            </w:r>
            <w:r w:rsidR="00936DF7">
              <w:t xml:space="preserve">): Таблица 1 «Сведения об участнике </w:t>
            </w:r>
            <w:proofErr w:type="spellStart"/>
            <w:r w:rsidR="00936DF7">
              <w:t>редукциона</w:t>
            </w:r>
            <w:proofErr w:type="spellEnd"/>
            <w:r w:rsidR="00936DF7">
              <w:t xml:space="preserve">», Таблица 2 «Сведения о цепочке собственников, включая бенефициаров (в том числе конечных)». Таблица 2 должна быть оформлена по форме и в соответствии с инструкциями, приведенными в настоящей редукционной документации. Все сведения и документы обязательны к предоставлению. Таблица 2 должна быть представлена в составе заявки на участие в </w:t>
            </w:r>
            <w:proofErr w:type="spellStart"/>
            <w:r w:rsidR="00936DF7">
              <w:t>редукционе</w:t>
            </w:r>
            <w:proofErr w:type="spellEnd"/>
            <w:r w:rsidR="00936DF7">
              <w:t xml:space="preserve"> в двух форматах: *.</w:t>
            </w:r>
            <w:proofErr w:type="spellStart"/>
            <w:r w:rsidR="00936DF7">
              <w:t>pdf</w:t>
            </w:r>
            <w:proofErr w:type="spellEnd"/>
            <w:r w:rsidR="00936DF7">
              <w:t xml:space="preserve"> и *.</w:t>
            </w:r>
            <w:proofErr w:type="spellStart"/>
            <w:r w:rsidR="00936DF7">
              <w:t>xls</w:t>
            </w:r>
            <w:proofErr w:type="spellEnd"/>
            <w:r w:rsidR="00936DF7">
              <w:t xml:space="preserve">; </w:t>
            </w:r>
          </w:p>
          <w:p w:rsidR="00880580" w:rsidRDefault="00936DF7">
            <w:pPr>
              <w:spacing w:line="23" w:lineRule="atLeast"/>
              <w:jc w:val="both"/>
            </w:pPr>
            <w:r>
              <w:t xml:space="preserve">3. документы, указанные в пункте 15.1 раздела 5 «Информационная карта </w:t>
            </w:r>
            <w:proofErr w:type="spellStart"/>
            <w:r>
              <w:t>редукциона</w:t>
            </w:r>
            <w:proofErr w:type="spellEnd"/>
            <w:r>
              <w:t xml:space="preserve">», подтверждающие соответствие участника </w:t>
            </w:r>
            <w:proofErr w:type="spellStart"/>
            <w:r>
              <w:t>редукциона</w:t>
            </w:r>
            <w:proofErr w:type="spellEnd"/>
            <w:r>
              <w:t xml:space="preserve"> установленным требованиям; </w:t>
            </w:r>
          </w:p>
          <w:p w:rsidR="00880580" w:rsidRDefault="00880580">
            <w:pPr>
              <w:spacing w:line="23" w:lineRule="atLeast"/>
              <w:jc w:val="both"/>
              <w:rPr>
                <w:bCs/>
              </w:rPr>
            </w:pPr>
          </w:p>
        </w:tc>
      </w:tr>
      <w:tr w:rsidR="0088058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9838802" w:colFirst="0" w:colLast="0"/>
            <w:bookmarkEnd w:id="281"/>
            <w:bookmarkEnd w:id="282"/>
            <w:bookmarkEnd w:id="28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  <w:spacing w:val="-6"/>
              </w:rPr>
            </w:pPr>
            <w:r>
              <w:rPr>
                <w:bCs/>
              </w:rPr>
              <w:t xml:space="preserve">Привлечение </w:t>
            </w:r>
            <w:r>
              <w:t>поставщиков</w:t>
            </w:r>
            <w:r>
              <w:rPr>
                <w:b/>
                <w:i/>
              </w:rPr>
              <w:t>,</w:t>
            </w:r>
            <w:r>
              <w:rPr>
                <w:spacing w:val="-6"/>
              </w:rPr>
              <w:t xml:space="preserve"> </w:t>
            </w:r>
            <w:proofErr w:type="gramStart"/>
            <w:r>
              <w:rPr>
                <w:spacing w:val="-6"/>
              </w:rPr>
              <w:t>минимальный</w:t>
            </w:r>
            <w:proofErr w:type="gramEnd"/>
            <w:r>
              <w:rPr>
                <w:spacing w:val="-6"/>
              </w:rPr>
              <w:t xml:space="preserve"> % от общего объема </w:t>
            </w:r>
            <w:r>
              <w:t>поставок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6"/>
              </w:rPr>
              <w:t xml:space="preserve">по договору, выше которого требуется представление документов на </w:t>
            </w:r>
            <w:r>
              <w:t>поставщиков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>
              <w:t xml:space="preserve">не допускается </w:t>
            </w:r>
          </w:p>
        </w:tc>
      </w:tr>
      <w:tr w:rsidR="0088058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9841828" w:colFirst="0" w:colLast="0"/>
            <w:bookmarkEnd w:id="28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Величина понижения начальной (максимальной) цены договора («шаг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  <w:r>
              <w:rPr>
                <w:bCs/>
              </w:rPr>
              <w:t>»)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от 0,5 до 5 процентов от начальной (максимальной) цены договора </w:t>
            </w:r>
          </w:p>
        </w:tc>
      </w:tr>
      <w:tr w:rsidR="0088058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19839864" w:colFirst="0" w:colLast="0"/>
            <w:bookmarkEnd w:id="28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срок окончания подачи заявок на участие в </w:t>
            </w:r>
            <w:proofErr w:type="spellStart"/>
            <w:r>
              <w:rPr>
                <w:bCs/>
              </w:rPr>
              <w:t>редукционе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Pr="00602E0F" w:rsidRDefault="00936DF7">
            <w:pPr>
              <w:ind w:right="153"/>
              <w:rPr>
                <w:bCs/>
              </w:rPr>
            </w:pPr>
            <w:r>
              <w:t>ЭТП</w:t>
            </w:r>
            <w:r w:rsidRPr="00602E0F">
              <w:t xml:space="preserve"> </w:t>
            </w:r>
            <w:proofErr w:type="spellStart"/>
            <w:r w:rsidRPr="00602E0F">
              <w:rPr>
                <w:bCs/>
              </w:rPr>
              <w:t>Аук</w:t>
            </w:r>
            <w:proofErr w:type="spellEnd"/>
            <w:r w:rsidRPr="00602E0F">
              <w:rPr>
                <w:bCs/>
              </w:rPr>
              <w:t xml:space="preserve">. </w:t>
            </w:r>
            <w:proofErr w:type="spellStart"/>
            <w:r w:rsidRPr="00602E0F">
              <w:rPr>
                <w:bCs/>
              </w:rPr>
              <w:t>Конк</w:t>
            </w:r>
            <w:proofErr w:type="spellEnd"/>
            <w:r w:rsidRPr="00602E0F">
              <w:rPr>
                <w:bCs/>
              </w:rPr>
              <w:t xml:space="preserve">. Дом, </w:t>
            </w:r>
            <w:r>
              <w:rPr>
                <w:bCs/>
                <w:lang w:val="en-US"/>
              </w:rPr>
              <w:t>http</w:t>
            </w:r>
            <w:r w:rsidRPr="00602E0F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602E0F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602E0F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602E0F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 w:rsidRPr="00602E0F">
              <w:rPr>
                <w:bCs/>
              </w:rPr>
              <w:t>/</w:t>
            </w:r>
          </w:p>
          <w:p w:rsidR="00880580" w:rsidRDefault="00936DF7">
            <w:pPr>
              <w:pStyle w:val="Times12"/>
              <w:ind w:firstLine="0"/>
              <w:rPr>
                <w:b/>
                <w:bCs w:val="0"/>
                <w:i/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 «10» </w:t>
            </w:r>
            <w:proofErr w:type="spellStart"/>
            <w:r>
              <w:rPr>
                <w:lang w:val="en-US"/>
              </w:rPr>
              <w:t>декабря</w:t>
            </w:r>
            <w:proofErr w:type="spellEnd"/>
            <w:r>
              <w:rPr>
                <w:lang w:val="en-US"/>
              </w:rPr>
              <w:t xml:space="preserve"> 2013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</w:tc>
      </w:tr>
      <w:tr w:rsidR="0088058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287" w:name="_Ref319841172" w:colFirst="0" w:colLast="0"/>
            <w:bookmarkEnd w:id="28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Место и дата окончания отборочной стадии рассмотрения первых частей заявок на участие в </w:t>
            </w:r>
            <w:proofErr w:type="spellStart"/>
            <w:r>
              <w:rPr>
                <w:bCs/>
              </w:rPr>
              <w:t>редукционе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>
              <w:rPr>
                <w:bCs/>
              </w:rPr>
              <w:t xml:space="preserve">Адрес: </w:t>
            </w:r>
            <w:proofErr w:type="spellStart"/>
            <w:r>
              <w:rPr>
                <w:bCs/>
              </w:rPr>
              <w:t>Аук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Конк</w:t>
            </w:r>
            <w:proofErr w:type="spellEnd"/>
            <w:r>
              <w:rPr>
                <w:bCs/>
              </w:rPr>
              <w:t xml:space="preserve">. Дом http://a-k-d.ru/ </w:t>
            </w:r>
          </w:p>
          <w:p w:rsidR="00880580" w:rsidRDefault="00936DF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«10» декабря 2013 года</w:t>
            </w:r>
            <w:r>
              <w:rPr>
                <w:b/>
                <w:bCs/>
                <w:i/>
              </w:rPr>
              <w:t xml:space="preserve"> </w:t>
            </w:r>
          </w:p>
        </w:tc>
      </w:tr>
      <w:tr w:rsidR="0088058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88" w:name="_Ref319841727" w:colFirst="0" w:colLast="0"/>
            <w:bookmarkEnd w:id="28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Дата и время проведения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  <w:r>
              <w:rPr>
                <w:bCs/>
              </w:rPr>
              <w:t>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Начиная с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</w:rPr>
              <w:t>12:00:00 (время московское) «13» декабря 2013 года</w:t>
            </w:r>
          </w:p>
        </w:tc>
      </w:tr>
      <w:tr w:rsidR="0088058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89" w:name="_Ref319841446" w:colFirst="0" w:colLast="0"/>
            <w:bookmarkEnd w:id="28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Место и дата окончания отборочной стадии рассмотрения вторых частей заявок на участие в </w:t>
            </w:r>
            <w:proofErr w:type="spellStart"/>
            <w:r>
              <w:rPr>
                <w:bCs/>
              </w:rPr>
              <w:t>редукционе</w:t>
            </w:r>
            <w:proofErr w:type="spellEnd"/>
            <w:r>
              <w:rPr>
                <w:bCs/>
              </w:rPr>
              <w:t xml:space="preserve"> и подведения </w:t>
            </w:r>
            <w:r>
              <w:rPr>
                <w:bCs/>
              </w:rPr>
              <w:lastRenderedPageBreak/>
              <w:t xml:space="preserve">итогов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Pr="00602E0F" w:rsidRDefault="00936DF7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 w:rsidRPr="00602E0F">
              <w:rPr>
                <w:bCs/>
              </w:rPr>
              <w:lastRenderedPageBreak/>
              <w:t xml:space="preserve">Адрес: </w:t>
            </w:r>
            <w:proofErr w:type="spellStart"/>
            <w:r w:rsidRPr="00602E0F">
              <w:rPr>
                <w:bCs/>
              </w:rPr>
              <w:t>Аук</w:t>
            </w:r>
            <w:proofErr w:type="spellEnd"/>
            <w:r w:rsidRPr="00602E0F">
              <w:rPr>
                <w:bCs/>
              </w:rPr>
              <w:t xml:space="preserve">. </w:t>
            </w:r>
            <w:proofErr w:type="spellStart"/>
            <w:r w:rsidRPr="00602E0F">
              <w:rPr>
                <w:bCs/>
              </w:rPr>
              <w:t>Конк</w:t>
            </w:r>
            <w:proofErr w:type="spellEnd"/>
            <w:r w:rsidRPr="00602E0F">
              <w:rPr>
                <w:bCs/>
              </w:rPr>
              <w:t xml:space="preserve">. Дом </w:t>
            </w:r>
            <w:r>
              <w:rPr>
                <w:bCs/>
                <w:lang w:val="en-US"/>
              </w:rPr>
              <w:t>http</w:t>
            </w:r>
            <w:r w:rsidRPr="00602E0F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602E0F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602E0F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602E0F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 w:rsidRPr="00602E0F">
              <w:rPr>
                <w:bCs/>
              </w:rPr>
              <w:t>/</w:t>
            </w:r>
          </w:p>
          <w:p w:rsidR="00880580" w:rsidRDefault="00936DF7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«17» декабря 2013 года</w:t>
            </w:r>
          </w:p>
        </w:tc>
      </w:tr>
      <w:tr w:rsidR="0088058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0" w:name="_Ref319841541" w:colFirst="0" w:colLast="0"/>
            <w:bookmarkEnd w:id="28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firstLine="669"/>
              <w:jc w:val="both"/>
            </w:pPr>
            <w:r>
              <w:t xml:space="preserve"> Победитель </w:t>
            </w:r>
            <w:proofErr w:type="spellStart"/>
            <w:r>
              <w:t>редукциона</w:t>
            </w:r>
            <w:proofErr w:type="spellEnd"/>
            <w:r>
              <w:t xml:space="preserve"> обязан предоставить заказчику подписанный и заверенный печатью со стороны победителя </w:t>
            </w:r>
            <w:proofErr w:type="spellStart"/>
            <w:r>
              <w:t>редукцион</w:t>
            </w:r>
            <w:r w:rsidR="008C6935">
              <w:t>а</w:t>
            </w:r>
            <w:proofErr w:type="spellEnd"/>
            <w:r w:rsidR="008C6935">
              <w:t xml:space="preserve"> </w:t>
            </w:r>
            <w:r w:rsidR="008C6935" w:rsidRPr="008C6935">
              <w:rPr>
                <w:sz w:val="28"/>
                <w:szCs w:val="28"/>
              </w:rPr>
              <w:t>договор</w:t>
            </w:r>
            <w:r w:rsidR="008C6935" w:rsidRPr="008C6935">
              <w:rPr>
                <w:bCs/>
                <w:iCs/>
                <w:sz w:val="28"/>
                <w:szCs w:val="28"/>
              </w:rPr>
              <w:t xml:space="preserve"> в течение 10 (десяти) дней</w:t>
            </w:r>
            <w:r w:rsidR="008C6935">
              <w:rPr>
                <w:b/>
                <w:bCs/>
                <w:i/>
                <w:iCs/>
              </w:rPr>
              <w:t xml:space="preserve"> </w:t>
            </w:r>
            <w:r w:rsidR="008C6935" w:rsidRPr="008C6935">
              <w:t xml:space="preserve">со дня размещения протокола заседания редукционной комиссии по подведению итогов </w:t>
            </w:r>
            <w:proofErr w:type="spellStart"/>
            <w:r w:rsidR="008C6935" w:rsidRPr="008C6935">
              <w:t>редукциона</w:t>
            </w:r>
            <w:proofErr w:type="spellEnd"/>
            <w:r w:rsidR="008C6935" w:rsidRPr="008C6935">
              <w:t xml:space="preserve"> на официальном сайте и ЭТП</w:t>
            </w:r>
            <w:r>
              <w:t>.</w:t>
            </w:r>
          </w:p>
          <w:p w:rsidR="00880580" w:rsidRDefault="00936DF7">
            <w:pPr>
              <w:ind w:right="153" w:firstLine="669"/>
              <w:jc w:val="both"/>
            </w:pPr>
            <w:r>
              <w:t xml:space="preserve">Договор заключается в </w:t>
            </w:r>
            <w:r>
              <w:rPr>
                <w:spacing w:val="-6"/>
              </w:rPr>
              <w:t xml:space="preserve">течение 14 </w:t>
            </w:r>
            <w:r>
              <w:t xml:space="preserve">дней, но не ранее 10 дней со дня размещения протокола подведения итогов </w:t>
            </w:r>
            <w:proofErr w:type="spellStart"/>
            <w:r>
              <w:t>редукциона</w:t>
            </w:r>
            <w:proofErr w:type="spellEnd"/>
            <w:r>
              <w:t xml:space="preserve"> на официальном сайте и на ЭТП</w:t>
            </w:r>
          </w:p>
          <w:p w:rsidR="00880580" w:rsidRDefault="00936DF7">
            <w:pPr>
              <w:ind w:right="153" w:firstLine="669"/>
              <w:jc w:val="both"/>
              <w:rPr>
                <w:spacing w:val="-6"/>
              </w:rPr>
            </w:pPr>
            <w:r>
              <w:rPr>
                <w:spacing w:val="-6"/>
              </w:rPr>
              <w:t xml:space="preserve">До заключения договора, победитель </w:t>
            </w:r>
            <w:proofErr w:type="spellStart"/>
            <w:r>
              <w:rPr>
                <w:spacing w:val="-6"/>
              </w:rPr>
              <w:t>редукциона</w:t>
            </w:r>
            <w:proofErr w:type="spellEnd"/>
            <w:r>
              <w:rPr>
                <w:spacing w:val="-6"/>
              </w:rPr>
              <w:t xml:space="preserve">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</w:t>
            </w:r>
            <w:proofErr w:type="spellStart"/>
            <w:r>
              <w:rPr>
                <w:spacing w:val="-6"/>
              </w:rPr>
              <w:t>редукциона</w:t>
            </w:r>
            <w:proofErr w:type="spellEnd"/>
            <w:r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88058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1" w:name="_Ref319837202" w:colFirst="0" w:colLast="0"/>
            <w:bookmarkEnd w:id="29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требуется</w:t>
            </w:r>
          </w:p>
          <w:p w:rsidR="00880580" w:rsidRDefault="00880580">
            <w:pPr>
              <w:rPr>
                <w:b/>
                <w:bCs/>
                <w:i/>
                <w:sz w:val="20"/>
                <w:szCs w:val="20"/>
              </w:rPr>
            </w:pPr>
          </w:p>
          <w:p w:rsidR="00880580" w:rsidRDefault="00880580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88058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2" w:name="_Ref321836650" w:colFirst="0" w:colLast="0"/>
            <w:bookmarkEnd w:id="29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jc w:val="both"/>
              <w:rPr>
                <w:b/>
                <w:i/>
              </w:rPr>
            </w:pPr>
            <w:r>
              <w:t xml:space="preserve">Порядок обжалования действий заказчика, организатора </w:t>
            </w:r>
            <w:proofErr w:type="spellStart"/>
            <w:r>
              <w:t>редукциона</w:t>
            </w:r>
            <w:proofErr w:type="spellEnd"/>
            <w:r>
              <w:t>, редукционной комиссии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 xml:space="preserve">Жалобы на действия (бездействие) заказчика, организатора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,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комиссии </w:t>
            </w:r>
            <w:r>
              <w:rPr>
                <w:lang w:eastAsia="x-none"/>
              </w:rPr>
              <w:t xml:space="preserve">при проведении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eastAsia="x-none"/>
              </w:rPr>
              <w:t xml:space="preserve"> </w:t>
            </w:r>
            <w:r>
              <w:rPr>
                <w:lang w:val="x-none" w:eastAsia="x-none"/>
              </w:rPr>
              <w:t xml:space="preserve">могут быть направлены </w:t>
            </w:r>
            <w:r>
              <w:t>в ЦАК в отсканированном виде</w:t>
            </w:r>
            <w:r>
              <w:rPr>
                <w:lang w:val="x-none" w:eastAsia="x-none"/>
              </w:rPr>
              <w:t xml:space="preserve"> по электронному адресу </w:t>
            </w:r>
            <w:hyperlink r:id="rId13" w:history="1">
              <w:r>
                <w:rPr>
                  <w:rStyle w:val="a7"/>
                  <w:color w:val="auto"/>
                  <w:lang w:val="x-none" w:eastAsia="x-none"/>
                </w:rPr>
                <w:t>arbitration@rosatom.ru</w:t>
              </w:r>
            </w:hyperlink>
            <w:r>
              <w:rPr>
                <w:lang w:eastAsia="x-none"/>
              </w:rPr>
              <w:t>.</w:t>
            </w:r>
          </w:p>
          <w:p w:rsidR="00880580" w:rsidRDefault="00936DF7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Направление жалоб допускается в любое время проведения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, протокола о признании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 не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>состоявш</w:t>
            </w:r>
            <w:r>
              <w:rPr>
                <w:lang w:eastAsia="x-none"/>
              </w:rPr>
              <w:t>имся</w:t>
            </w:r>
            <w:r>
              <w:rPr>
                <w:lang w:val="x-none" w:eastAsia="x-none"/>
              </w:rPr>
              <w:t xml:space="preserve"> или принятия заказчиком решения об отказе от проведения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>.</w:t>
            </w:r>
          </w:p>
          <w:p w:rsidR="00880580" w:rsidRDefault="00936DF7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Условия и положения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proofErr w:type="spellStart"/>
            <w:r>
              <w:rPr>
                <w:lang w:eastAsia="x-none"/>
              </w:rPr>
              <w:t>редукционе</w:t>
            </w:r>
            <w:proofErr w:type="spellEnd"/>
            <w:r>
              <w:rPr>
                <w:lang w:val="x-none" w:eastAsia="x-none"/>
              </w:rPr>
              <w:t>.</w:t>
            </w:r>
          </w:p>
          <w:p w:rsidR="00880580" w:rsidRDefault="00936DF7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880580" w:rsidRDefault="00936DF7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lang w:val="x-none" w:eastAsia="x-none"/>
              </w:rPr>
              <w:t>Госкорпорации</w:t>
            </w:r>
            <w:proofErr w:type="spellEnd"/>
            <w:r>
              <w:rPr>
                <w:lang w:val="x-none" w:eastAsia="x-none"/>
              </w:rPr>
              <w:t xml:space="preserve"> «</w:t>
            </w:r>
            <w:proofErr w:type="spellStart"/>
            <w:r>
              <w:rPr>
                <w:lang w:val="x-none" w:eastAsia="x-none"/>
              </w:rPr>
              <w:t>Росатом</w:t>
            </w:r>
            <w:proofErr w:type="spellEnd"/>
            <w:r>
              <w:rPr>
                <w:lang w:val="x-none" w:eastAsia="x-none"/>
              </w:rPr>
              <w:t>» на странице соответствующей закупки.</w:t>
            </w:r>
          </w:p>
          <w:p w:rsidR="00880580" w:rsidRDefault="00936DF7">
            <w:pPr>
              <w:ind w:right="153"/>
              <w:jc w:val="both"/>
              <w:rPr>
                <w:lang w:eastAsia="x-none"/>
              </w:rPr>
            </w:pPr>
            <w:r>
              <w:t xml:space="preserve">Решение органа заказчика по рассмотрению жалоб может быть обжаловано в ЦАК, </w:t>
            </w:r>
            <w:r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результата рассмотрения жалобы.</w:t>
            </w:r>
          </w:p>
        </w:tc>
      </w:tr>
      <w:bookmarkEnd w:id="292"/>
      <w:tr w:rsidR="0088058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 w:rsidP="00936DF7">
            <w:pPr>
              <w:numPr>
                <w:ilvl w:val="0"/>
                <w:numId w:val="37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которым </w:t>
            </w:r>
            <w:r>
              <w:lastRenderedPageBreak/>
              <w:t xml:space="preserve">можно сообщить о фактах злоупотребления при проведении </w:t>
            </w:r>
            <w:proofErr w:type="spellStart"/>
            <w: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lastRenderedPageBreak/>
              <w:t xml:space="preserve">О фактах злоупотреблений участник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</w:t>
            </w:r>
            <w:r>
              <w:rPr>
                <w:lang w:val="x-none" w:eastAsia="x-none"/>
              </w:rPr>
              <w:t xml:space="preserve"> и </w:t>
            </w:r>
            <w:r>
              <w:rPr>
                <w:lang w:val="x-none" w:eastAsia="x-none"/>
              </w:rPr>
              <w:lastRenderedPageBreak/>
              <w:t xml:space="preserve">сообщить об этом гласно или анонимно, воспользовавшись следующими каналами связи: </w:t>
            </w:r>
          </w:p>
          <w:p w:rsidR="00880580" w:rsidRDefault="00936DF7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1.</w:t>
            </w:r>
            <w:r>
              <w:rPr>
                <w:lang w:val="x-none" w:eastAsia="x-none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80580" w:rsidRDefault="00936DF7">
            <w:pPr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2.</w:t>
            </w:r>
            <w:r>
              <w:rPr>
                <w:lang w:val="x-none" w:eastAsia="x-none"/>
              </w:rPr>
              <w:tab/>
              <w:t>Адрес электронной почты: 0707@rosatom.ru;</w:t>
            </w:r>
          </w:p>
          <w:p w:rsidR="00880580" w:rsidRDefault="00936DF7">
            <w:pPr>
              <w:tabs>
                <w:tab w:val="left" w:pos="330"/>
              </w:tabs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>3.</w:t>
            </w:r>
            <w:r>
              <w:rPr>
                <w:lang w:val="x-none" w:eastAsia="x-none"/>
              </w:rPr>
              <w:tab/>
              <w:t>Адрес для почтовых отправлений: 119017, Москва, а/я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 xml:space="preserve">226, </w:t>
            </w:r>
            <w:r>
              <w:t xml:space="preserve">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</w:t>
            </w:r>
          </w:p>
        </w:tc>
      </w:tr>
    </w:tbl>
    <w:p w:rsidR="00880580" w:rsidRDefault="00880580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880580" w:rsidRDefault="00880580">
      <w:pPr>
        <w:rPr>
          <w:sz w:val="22"/>
        </w:rPr>
        <w:sectPr w:rsidR="0088058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880580" w:rsidRDefault="00936DF7" w:rsidP="00936DF7">
      <w:pPr>
        <w:pStyle w:val="10"/>
        <w:numPr>
          <w:ilvl w:val="1"/>
          <w:numId w:val="11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  <w:lang w:val="ru-RU"/>
        </w:rPr>
      </w:pPr>
      <w:bookmarkStart w:id="293" w:name="_Ref317259233"/>
      <w:bookmarkStart w:id="294" w:name="_Ref317259217"/>
      <w:bookmarkStart w:id="295" w:name="_Ref317259206"/>
      <w:bookmarkStart w:id="296" w:name="_Ref317259197"/>
      <w:bookmarkStart w:id="297" w:name="_Ref317259188"/>
      <w:bookmarkStart w:id="298" w:name="_Ref317259176"/>
      <w:bookmarkStart w:id="299" w:name="_Ref317259167"/>
      <w:bookmarkStart w:id="300" w:name="_Ref317259149"/>
      <w:bookmarkStart w:id="301" w:name="_Ref317259138"/>
      <w:bookmarkStart w:id="302" w:name="_Ref317259121"/>
      <w:bookmarkStart w:id="303" w:name="_Ref317259107"/>
      <w:bookmarkStart w:id="304" w:name="_Ref317259097"/>
      <w:bookmarkStart w:id="305" w:name="_Ref317259086"/>
      <w:bookmarkStart w:id="306" w:name="_Ref317259078"/>
      <w:bookmarkStart w:id="307" w:name="_Ref317258884"/>
      <w:bookmarkStart w:id="308" w:name="_Ref317258847"/>
      <w:bookmarkStart w:id="309" w:name="_Ref317258826"/>
      <w:bookmarkStart w:id="310" w:name="_Ref317252770"/>
      <w:bookmarkStart w:id="311" w:name="_Ref317252392"/>
      <w:bookmarkStart w:id="312" w:name="_Toc372634812"/>
      <w:bookmarkStart w:id="313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РЕДУКЦИОНЕ</w:t>
      </w:r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</w:p>
    <w:p w:rsidR="00880580" w:rsidRDefault="00880580"/>
    <w:p w:rsidR="00880580" w:rsidRPr="00602E0F" w:rsidRDefault="00936DF7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Cs/>
          <w:sz w:val="28"/>
          <w:szCs w:val="22"/>
        </w:rPr>
        <w:t>Форма</w:t>
      </w:r>
      <w:r w:rsidRPr="00602E0F">
        <w:rPr>
          <w:bCs/>
          <w:sz w:val="28"/>
          <w:szCs w:val="22"/>
        </w:rPr>
        <w:t xml:space="preserve"> </w:t>
      </w:r>
      <w:bookmarkStart w:id="314" w:name="F01"/>
      <w:r w:rsidRPr="00602E0F">
        <w:rPr>
          <w:bCs/>
          <w:sz w:val="28"/>
          <w:szCs w:val="22"/>
        </w:rPr>
        <w:t>1.</w:t>
      </w:r>
      <w:bookmarkEnd w:id="314"/>
    </w:p>
    <w:p w:rsidR="00880580" w:rsidRPr="00602E0F" w:rsidRDefault="00880580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880580" w:rsidRPr="00602E0F" w:rsidRDefault="00936DF7">
      <w:pPr>
        <w:pStyle w:val="Times12"/>
        <w:spacing w:before="120"/>
        <w:ind w:firstLine="0"/>
        <w:jc w:val="right"/>
        <w:rPr>
          <w:szCs w:val="24"/>
        </w:rPr>
      </w:pPr>
      <w:r w:rsidRPr="00602E0F">
        <w:rPr>
          <w:szCs w:val="24"/>
        </w:rPr>
        <w:t xml:space="preserve">«___» __________ 20___ </w:t>
      </w:r>
      <w:r>
        <w:rPr>
          <w:szCs w:val="24"/>
        </w:rPr>
        <w:t>года</w:t>
      </w:r>
      <w:r w:rsidRPr="00602E0F">
        <w:rPr>
          <w:szCs w:val="24"/>
        </w:rPr>
        <w:t xml:space="preserve"> №______</w:t>
      </w:r>
    </w:p>
    <w:p w:rsidR="00880580" w:rsidRPr="00602E0F" w:rsidRDefault="00880580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880580" w:rsidRDefault="00936DF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15" w:name="_ЧАСТЬ_1_ЗАЯВКИ"/>
      <w:bookmarkStart w:id="316" w:name="_Toc308092765"/>
      <w:bookmarkStart w:id="317" w:name="_Toc372634813"/>
      <w:bookmarkEnd w:id="315"/>
      <w:r>
        <w:rPr>
          <w:rFonts w:ascii="Times New Roman" w:eastAsia="Times New Roman" w:hAnsi="Times New Roman" w:cs="Times New Roman"/>
          <w:b w:val="0"/>
          <w:i w:val="0"/>
        </w:rPr>
        <w:t xml:space="preserve">ЧАСТЬ 1 ЗАЯВКИ НА УЧАСТИЕ В </w:t>
      </w:r>
      <w:bookmarkEnd w:id="316"/>
      <w:r>
        <w:rPr>
          <w:rFonts w:ascii="Times New Roman" w:eastAsia="Times New Roman" w:hAnsi="Times New Roman" w:cs="Times New Roman"/>
          <w:b w:val="0"/>
          <w:i w:val="0"/>
        </w:rPr>
        <w:t xml:space="preserve">РЕДУКЦИОНЕ </w:t>
      </w:r>
      <w:bookmarkStart w:id="318" w:name="_Toc308092766"/>
      <w:r>
        <w:rPr>
          <w:rFonts w:ascii="Times New Roman" w:eastAsia="Times New Roman" w:hAnsi="Times New Roman" w:cs="Times New Roman"/>
          <w:b w:val="0"/>
          <w:i w:val="0"/>
        </w:rPr>
        <w:t>(Форма 1.)</w:t>
      </w:r>
      <w:bookmarkEnd w:id="317"/>
      <w:bookmarkEnd w:id="318"/>
    </w:p>
    <w:p w:rsidR="00880580" w:rsidRDefault="00880580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880580" w:rsidRDefault="00880580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880580" w:rsidRDefault="00880580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880580" w:rsidRDefault="00880580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80580" w:rsidRDefault="00936DF7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выражает согласие на поставку товаров (выполнение работ, оказание услуг), принимая требования и условия, установленные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право заключения договора на поставку тройников с тянутой горловиной,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на сайте http://a-k-d.ru/, редукцион № ___ </w:t>
      </w:r>
      <w:r>
        <w:rPr>
          <w:b/>
          <w:i/>
        </w:rPr>
        <w:t xml:space="preserve">[указывается номер </w:t>
      </w:r>
      <w:proofErr w:type="spellStart"/>
      <w:r>
        <w:rPr>
          <w:b/>
          <w:i/>
        </w:rPr>
        <w:t>редукциона</w:t>
      </w:r>
      <w:proofErr w:type="spellEnd"/>
      <w:r>
        <w:rPr>
          <w:b/>
          <w:i/>
        </w:rPr>
        <w:t xml:space="preserve"> на ЭТП] </w:t>
      </w:r>
      <w:r>
        <w:rPr>
          <w:sz w:val="28"/>
          <w:szCs w:val="28"/>
        </w:rPr>
        <w:t xml:space="preserve">и  редукционной документации. </w:t>
      </w:r>
    </w:p>
    <w:p w:rsidR="00880580" w:rsidRDefault="00936DF7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Мы ознакомлены с материалами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содержащимися в технической части редукционной документации, влияющими на стоимость выполнения поставок товара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880580" w:rsidRDefault="00936DF7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Мы согласны выполнить поставки товара, предусмотренные редукционной документацией в соответствии с </w:t>
      </w:r>
      <w:r>
        <w:rPr>
          <w:b/>
          <w:bCs/>
          <w:i/>
        </w:rPr>
        <w:t>Техническим предложением, Графиком поставки товара,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цене договора или, в случае признания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договора. </w:t>
      </w:r>
      <w:proofErr w:type="gramEnd"/>
    </w:p>
    <w:p w:rsidR="00880580" w:rsidRDefault="00936DF7">
      <w:pPr>
        <w:widowControl w:val="0"/>
        <w:adjustRightInd w:val="0"/>
        <w:spacing w:before="120"/>
        <w:jc w:val="both"/>
        <w:textAlignment w:val="baseline"/>
        <w:rPr>
          <w:sz w:val="28"/>
        </w:rPr>
      </w:pPr>
      <w:r>
        <w:rPr>
          <w:sz w:val="28"/>
        </w:rPr>
        <w:t>Срок поставки товара:</w:t>
      </w:r>
    </w:p>
    <w:p w:rsidR="00880580" w:rsidRDefault="00936DF7">
      <w:pPr>
        <w:widowControl w:val="0"/>
        <w:adjustRightInd w:val="0"/>
        <w:spacing w:before="120"/>
        <w:jc w:val="both"/>
        <w:textAlignment w:val="baseline"/>
        <w:rPr>
          <w:sz w:val="28"/>
        </w:rPr>
      </w:pPr>
      <w:r>
        <w:rPr>
          <w:sz w:val="28"/>
        </w:rPr>
        <w:t>Условия оплаты поставки товара:</w:t>
      </w:r>
    </w:p>
    <w:p w:rsidR="00880580" w:rsidRDefault="00936DF7">
      <w:pPr>
        <w:widowControl w:val="0"/>
        <w:autoSpaceDE w:val="0"/>
        <w:autoSpaceDN w:val="0"/>
        <w:adjustRightInd w:val="0"/>
        <w:jc w:val="both"/>
        <w:textAlignment w:val="baseline"/>
      </w:pPr>
      <w:r>
        <w:rPr>
          <w:b/>
          <w:bCs/>
          <w:i/>
        </w:rPr>
        <w:t xml:space="preserve">Предложение по уменьшению аванса, либо отказ от аванса, в случае, если участник </w:t>
      </w:r>
      <w:proofErr w:type="spellStart"/>
      <w:r>
        <w:rPr>
          <w:b/>
          <w:bCs/>
          <w:i/>
        </w:rPr>
        <w:t>редукциона</w:t>
      </w:r>
      <w:proofErr w:type="spellEnd"/>
      <w:r>
        <w:rPr>
          <w:b/>
          <w:bCs/>
          <w:i/>
        </w:rPr>
        <w:t xml:space="preserve"> предлагает уменьшение или отказ от аванса.</w:t>
      </w:r>
    </w:p>
    <w:p w:rsidR="00880580" w:rsidRDefault="00880580">
      <w:pPr>
        <w:pStyle w:val="afb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80580" w:rsidRDefault="00936DF7">
      <w:pPr>
        <w:pStyle w:val="afb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редукционной документации, информация по сути наших предложений в данном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80580" w:rsidRDefault="00936DF7">
      <w:pPr>
        <w:pStyle w:val="afb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первой части 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_Ref333238288 \r \h </w:instrText>
      </w:r>
      <w:r>
        <w:fldChar w:fldCharType="separate"/>
      </w:r>
      <w:r w:rsidR="00C936AB">
        <w:rPr>
          <w:rFonts w:ascii="Times New Roman" w:hAnsi="Times New Roman" w:cs="Times New Roman"/>
          <w:sz w:val="28"/>
          <w:szCs w:val="28"/>
        </w:rPr>
        <w:t>16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p w:rsidR="00880580" w:rsidRDefault="00880580">
      <w:pPr>
        <w:pStyle w:val="afb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88058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>
              <w:rPr>
                <w:bCs/>
                <w:i/>
              </w:rPr>
              <w:t>Техническое предложение (форма</w:t>
            </w:r>
            <w:r>
              <w:rPr>
                <w:bCs/>
                <w:i/>
                <w:szCs w:val="22"/>
              </w:rPr>
              <w:t xml:space="preserve"> 2</w:t>
            </w:r>
            <w:r>
              <w:rPr>
                <w:bCs/>
                <w:i/>
              </w:rPr>
              <w:t>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>
              <w:rPr>
                <w:bCs/>
                <w:i/>
              </w:rPr>
              <w:t>График поставки товара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  <w:i/>
              </w:rPr>
              <w:t>(форма _</w:t>
            </w:r>
            <w:proofErr w:type="gramStart"/>
            <w:r>
              <w:rPr>
                <w:bCs/>
                <w:i/>
              </w:rPr>
              <w:t xml:space="preserve"> )</w:t>
            </w:r>
            <w:proofErr w:type="gramEnd"/>
            <w:r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80580" w:rsidRDefault="00880580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580" w:rsidRDefault="00880580">
      <w:pPr>
        <w:pStyle w:val="afb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80580" w:rsidRDefault="00936DF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присваивает заявке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должен перечислить и указать объем каждого из прилагаемых к заявке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документов, входящих в первую часть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и определяющих суть технико-коммерческого предложения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, согласно требованиям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 w:rsidR="00C936AB">
        <w:rPr>
          <w:szCs w:val="24"/>
        </w:rPr>
        <w:t>16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 w:rsidR="00C936AB" w:rsidRPr="00C936AB"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».</w:t>
      </w:r>
    </w:p>
    <w:p w:rsidR="00880580" w:rsidRDefault="00880580">
      <w:pPr>
        <w:pStyle w:val="Times12"/>
        <w:tabs>
          <w:tab w:val="left" w:pos="1134"/>
        </w:tabs>
        <w:ind w:firstLine="0"/>
        <w:rPr>
          <w:bCs w:val="0"/>
          <w:sz w:val="28"/>
          <w:szCs w:val="28"/>
        </w:rPr>
      </w:pPr>
    </w:p>
    <w:p w:rsidR="00880580" w:rsidRDefault="00880580">
      <w:pPr>
        <w:rPr>
          <w:sz w:val="28"/>
          <w:szCs w:val="28"/>
        </w:rPr>
        <w:sectPr w:rsidR="00880580">
          <w:pgSz w:w="11907" w:h="16840"/>
          <w:pgMar w:top="1134" w:right="567" w:bottom="1134" w:left="1418" w:header="567" w:footer="567" w:gutter="0"/>
          <w:cols w:space="720"/>
        </w:sectPr>
      </w:pPr>
    </w:p>
    <w:p w:rsidR="00880580" w:rsidRDefault="00880580"/>
    <w:bookmarkEnd w:id="313"/>
    <w:p w:rsidR="00880580" w:rsidRDefault="00936DF7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319" w:name="F02"/>
      <w:r>
        <w:rPr>
          <w:bCs w:val="0"/>
          <w:sz w:val="28"/>
          <w:szCs w:val="28"/>
        </w:rPr>
        <w:t>2.</w:t>
      </w:r>
      <w:bookmarkEnd w:id="319"/>
    </w:p>
    <w:p w:rsidR="00880580" w:rsidRDefault="00936DF7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 xml:space="preserve">Приложение к части 1 заявки на участие в </w:t>
      </w:r>
      <w:proofErr w:type="spellStart"/>
      <w:r>
        <w:rPr>
          <w:iCs/>
          <w:szCs w:val="24"/>
        </w:rPr>
        <w:t>редукционе</w:t>
      </w:r>
      <w:proofErr w:type="spellEnd"/>
    </w:p>
    <w:p w:rsidR="00880580" w:rsidRDefault="00936DF7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880580" w:rsidRDefault="00880580">
      <w:pPr>
        <w:pStyle w:val="Times12"/>
        <w:jc w:val="center"/>
        <w:rPr>
          <w:b/>
          <w:snapToGrid w:val="0"/>
          <w:szCs w:val="24"/>
        </w:rPr>
      </w:pPr>
    </w:p>
    <w:p w:rsidR="00880580" w:rsidRDefault="00936DF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редукцион в электронной форме на право заключения договора на поставку тройников с тянутой горловиной</w:t>
      </w:r>
    </w:p>
    <w:p w:rsidR="00880580" w:rsidRDefault="0088058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80580" w:rsidRDefault="00936DF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20" w:name="_Техническое_предложение_(Форма"/>
      <w:bookmarkStart w:id="321" w:name="_Toc235439567"/>
      <w:bookmarkStart w:id="322" w:name="_Toc372634814"/>
      <w:bookmarkEnd w:id="320"/>
      <w:r>
        <w:rPr>
          <w:rFonts w:ascii="Times New Roman" w:eastAsia="Times New Roman" w:hAnsi="Times New Roman" w:cs="Times New Roman"/>
          <w:b w:val="0"/>
          <w:i w:val="0"/>
        </w:rPr>
        <w:t>ТЕХНИЧЕСКОЕ ПРЕДЛОЖЕНИЕ (Форма 2.)</w:t>
      </w:r>
      <w:bookmarkEnd w:id="321"/>
      <w:bookmarkEnd w:id="322"/>
    </w:p>
    <w:p w:rsidR="00880580" w:rsidRDefault="00880580">
      <w:pPr>
        <w:jc w:val="right"/>
        <w:rPr>
          <w:b/>
          <w:i/>
          <w:iCs/>
        </w:rPr>
      </w:pPr>
    </w:p>
    <w:p w:rsidR="00880580" w:rsidRDefault="00936DF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: ________________________________ </w:t>
      </w:r>
    </w:p>
    <w:p w:rsidR="00880580" w:rsidRDefault="00880580">
      <w:pPr>
        <w:pStyle w:val="Times12"/>
        <w:rPr>
          <w:i/>
          <w:sz w:val="22"/>
        </w:rPr>
      </w:pPr>
    </w:p>
    <w:p w:rsidR="00880580" w:rsidRDefault="00936DF7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Суть </w:t>
      </w:r>
      <w:bookmarkStart w:id="323" w:name="_GoBack"/>
      <w:r>
        <w:rPr>
          <w:b/>
          <w:i/>
          <w:szCs w:val="28"/>
        </w:rPr>
        <w:t>техниче</w:t>
      </w:r>
      <w:bookmarkEnd w:id="323"/>
      <w:r>
        <w:rPr>
          <w:b/>
          <w:i/>
          <w:szCs w:val="28"/>
        </w:rPr>
        <w:t>ского предложения</w:t>
      </w:r>
    </w:p>
    <w:p w:rsidR="00880580" w:rsidRDefault="00880580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580" w:rsidRDefault="00880580">
      <w:pPr>
        <w:jc w:val="center"/>
        <w:rPr>
          <w:b/>
        </w:rPr>
      </w:pPr>
    </w:p>
    <w:p w:rsidR="00880580" w:rsidRDefault="00936DF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880580" w:rsidRDefault="00936DF7" w:rsidP="00936DF7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>, приложением к которой является данное техническое предложение.</w:t>
      </w:r>
    </w:p>
    <w:p w:rsidR="00880580" w:rsidRDefault="00936DF7" w:rsidP="00936DF7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880580" w:rsidRDefault="00936DF7" w:rsidP="00936DF7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880580" w:rsidRDefault="00936DF7" w:rsidP="00936DF7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880580" w:rsidRDefault="00936DF7" w:rsidP="00936DF7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Желательно, чтобы 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>
        <w:rPr>
          <w:b/>
          <w:bCs w:val="0"/>
          <w:i/>
          <w:szCs w:val="24"/>
        </w:rPr>
        <w:t>том 2</w:t>
      </w:r>
      <w:r>
        <w:rPr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8805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0580" w:rsidRDefault="00936DF7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0580" w:rsidRDefault="00936DF7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0580" w:rsidRDefault="00936DF7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0580" w:rsidRDefault="00936DF7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0580" w:rsidRDefault="00936DF7">
            <w:pPr>
              <w:jc w:val="center"/>
            </w:pPr>
            <w:r>
              <w:t>Ссылки на ПП</w:t>
            </w:r>
          </w:p>
        </w:tc>
      </w:tr>
      <w:tr w:rsidR="008805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80580" w:rsidRDefault="008805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80580" w:rsidRDefault="008805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80580" w:rsidRDefault="008805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80580" w:rsidRDefault="008805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0580" w:rsidRDefault="00880580">
            <w:pPr>
              <w:jc w:val="center"/>
            </w:pPr>
          </w:p>
        </w:tc>
      </w:tr>
      <w:tr w:rsidR="008805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880580" w:rsidRDefault="00880580"/>
          <w:p w:rsidR="00880580" w:rsidRDefault="00936DF7">
            <w:r>
              <w:t>№:</w:t>
            </w:r>
          </w:p>
        </w:tc>
        <w:tc>
          <w:tcPr>
            <w:tcW w:w="7513" w:type="dxa"/>
            <w:gridSpan w:val="3"/>
          </w:tcPr>
          <w:p w:rsidR="00880580" w:rsidRDefault="00880580"/>
          <w:p w:rsidR="00880580" w:rsidRDefault="00936DF7">
            <w:r>
              <w:t>порядковый номер</w:t>
            </w:r>
          </w:p>
        </w:tc>
      </w:tr>
      <w:tr w:rsidR="008805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880580" w:rsidRDefault="00936DF7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880580" w:rsidRDefault="00936DF7">
            <w:r>
              <w:t xml:space="preserve">номер пункта Технических требований </w:t>
            </w:r>
          </w:p>
        </w:tc>
      </w:tr>
      <w:tr w:rsidR="008805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880580" w:rsidRDefault="00936DF7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880580" w:rsidRDefault="00880580"/>
        </w:tc>
      </w:tr>
      <w:tr w:rsidR="008805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880580" w:rsidRDefault="00880580"/>
        </w:tc>
        <w:tc>
          <w:tcPr>
            <w:tcW w:w="7513" w:type="dxa"/>
            <w:gridSpan w:val="3"/>
            <w:hideMark/>
          </w:tcPr>
          <w:p w:rsidR="00880580" w:rsidRDefault="00936DF7">
            <w:r>
              <w:t>"да" - будет выполнен полностью</w:t>
            </w:r>
          </w:p>
        </w:tc>
      </w:tr>
      <w:tr w:rsidR="008805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880580" w:rsidRDefault="00880580"/>
        </w:tc>
        <w:tc>
          <w:tcPr>
            <w:tcW w:w="7513" w:type="dxa"/>
            <w:gridSpan w:val="3"/>
            <w:hideMark/>
          </w:tcPr>
          <w:p w:rsidR="00880580" w:rsidRDefault="00936DF7">
            <w:r>
              <w:t>"нет" - не будет выполнен</w:t>
            </w:r>
          </w:p>
        </w:tc>
      </w:tr>
      <w:tr w:rsidR="008805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880580" w:rsidRDefault="00880580"/>
        </w:tc>
        <w:tc>
          <w:tcPr>
            <w:tcW w:w="7513" w:type="dxa"/>
            <w:gridSpan w:val="3"/>
            <w:hideMark/>
          </w:tcPr>
          <w:p w:rsidR="00880580" w:rsidRDefault="00936DF7">
            <w:r>
              <w:t>"частично" – выполняется с "такими-то" ограничениями</w:t>
            </w:r>
          </w:p>
        </w:tc>
      </w:tr>
      <w:tr w:rsidR="008805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880580" w:rsidRDefault="00936DF7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880580" w:rsidRDefault="00936DF7">
            <w:r>
              <w:t>необходимые пояснения</w:t>
            </w:r>
          </w:p>
        </w:tc>
      </w:tr>
      <w:tr w:rsidR="008805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880580" w:rsidRDefault="00936DF7">
            <w:r>
              <w:t xml:space="preserve">Ссылки на </w:t>
            </w:r>
            <w:r>
              <w:lastRenderedPageBreak/>
              <w:t>ПП:</w:t>
            </w:r>
          </w:p>
        </w:tc>
        <w:tc>
          <w:tcPr>
            <w:tcW w:w="7513" w:type="dxa"/>
            <w:gridSpan w:val="3"/>
            <w:hideMark/>
          </w:tcPr>
          <w:p w:rsidR="00880580" w:rsidRDefault="00936DF7">
            <w:r>
              <w:lastRenderedPageBreak/>
              <w:t xml:space="preserve">номер пункта материалов предложений участника </w:t>
            </w:r>
            <w:proofErr w:type="spellStart"/>
            <w:r>
              <w:t>редукциона</w:t>
            </w:r>
            <w:proofErr w:type="spellEnd"/>
            <w:r>
              <w:t xml:space="preserve"> (ПП), </w:t>
            </w:r>
            <w:r>
              <w:lastRenderedPageBreak/>
              <w:t>где приведены подробные объяснения</w:t>
            </w:r>
          </w:p>
        </w:tc>
      </w:tr>
    </w:tbl>
    <w:p w:rsidR="00880580" w:rsidRDefault="00880580">
      <w:pPr>
        <w:shd w:val="clear" w:color="auto" w:fill="FFFFFF"/>
        <w:tabs>
          <w:tab w:val="left" w:pos="1080"/>
        </w:tabs>
        <w:suppressAutoHyphens/>
        <w:ind w:firstLine="540"/>
      </w:pPr>
    </w:p>
    <w:p w:rsidR="00880580" w:rsidRDefault="00936DF7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8805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 xml:space="preserve">участником </w:t>
            </w:r>
            <w:proofErr w:type="spellStart"/>
            <w:r>
              <w:t>редукциона</w:t>
            </w:r>
            <w:proofErr w:type="spellEnd"/>
          </w:p>
        </w:tc>
      </w:tr>
      <w:tr w:rsidR="008805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0580" w:rsidRDefault="00936DF7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0580" w:rsidRDefault="008805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0580" w:rsidRDefault="008805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880580" w:rsidRDefault="00880580">
            <w:pPr>
              <w:ind w:firstLine="16"/>
              <w:jc w:val="center"/>
            </w:pPr>
          </w:p>
        </w:tc>
      </w:tr>
      <w:tr w:rsidR="008805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80580" w:rsidRDefault="00936D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880580" w:rsidRDefault="008805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880580" w:rsidRDefault="008805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880580" w:rsidRDefault="00880580">
            <w:pPr>
              <w:ind w:firstLine="16"/>
              <w:jc w:val="center"/>
            </w:pPr>
          </w:p>
        </w:tc>
      </w:tr>
    </w:tbl>
    <w:p w:rsidR="00880580" w:rsidRDefault="00936DF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производителя и страны происхождения товара, с</w:t>
      </w:r>
      <w:r>
        <w:rPr>
          <w:spacing w:val="-3"/>
        </w:rPr>
        <w:t xml:space="preserve"> приложением </w:t>
      </w:r>
      <w:r>
        <w:t>сертификатов</w:t>
      </w:r>
      <w:r>
        <w:rPr>
          <w:spacing w:val="-3"/>
        </w:rPr>
        <w:t xml:space="preserve"> на предлагаемое оборудование, </w:t>
      </w:r>
      <w:r>
        <w:t>если требуется в редукционной документации,</w:t>
      </w:r>
      <w:r>
        <w:rPr>
          <w:spacing w:val="-3"/>
        </w:rPr>
        <w:t xml:space="preserve"> с указанием для предлагаемого оборудования: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80580" w:rsidRDefault="00880580">
      <w:pPr>
        <w:sectPr w:rsidR="00880580">
          <w:pgSz w:w="11907" w:h="16840"/>
          <w:pgMar w:top="1134" w:right="567" w:bottom="1134" w:left="1418" w:header="567" w:footer="567" w:gutter="0"/>
          <w:cols w:space="720"/>
        </w:sectPr>
      </w:pPr>
    </w:p>
    <w:p w:rsidR="00880580" w:rsidRDefault="00936DF7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324" w:name="F13"/>
      <w:r>
        <w:rPr>
          <w:bCs w:val="0"/>
          <w:sz w:val="28"/>
          <w:szCs w:val="28"/>
        </w:rPr>
        <w:t>3.</w:t>
      </w:r>
      <w:bookmarkEnd w:id="324"/>
    </w:p>
    <w:p w:rsidR="00880580" w:rsidRDefault="00936DF7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 xml:space="preserve">Приложение к заявке на участие в </w:t>
      </w:r>
      <w:proofErr w:type="spellStart"/>
      <w:r>
        <w:rPr>
          <w:iCs/>
          <w:szCs w:val="24"/>
        </w:rPr>
        <w:t>редукционе</w:t>
      </w:r>
      <w:proofErr w:type="spellEnd"/>
    </w:p>
    <w:p w:rsidR="00880580" w:rsidRDefault="00936DF7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880580" w:rsidRDefault="00880580">
      <w:pPr>
        <w:pStyle w:val="Times12"/>
        <w:jc w:val="right"/>
        <w:rPr>
          <w:b/>
          <w:bCs w:val="0"/>
          <w:sz w:val="22"/>
        </w:rPr>
      </w:pPr>
    </w:p>
    <w:p w:rsidR="00880580" w:rsidRDefault="00936DF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редукцион в электронной форме на право заключения договора на поставку тройников с тянутой горловиной</w:t>
      </w:r>
    </w:p>
    <w:p w:rsidR="00880580" w:rsidRDefault="00936DF7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</w:p>
    <w:p w:rsidR="00880580" w:rsidRDefault="00936DF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25" w:name="_График_оплаты_выполняемых"/>
      <w:bookmarkStart w:id="326" w:name="_Toc333579173"/>
      <w:bookmarkStart w:id="327" w:name="_Toc255987075"/>
      <w:bookmarkStart w:id="328" w:name="_Toc372634815"/>
      <w:bookmarkEnd w:id="325"/>
      <w:r>
        <w:rPr>
          <w:rFonts w:ascii="Times New Roman" w:eastAsia="Times New Roman" w:hAnsi="Times New Roman" w:cs="Times New Roman"/>
          <w:b w:val="0"/>
          <w:i w:val="0"/>
        </w:rPr>
        <w:t>ГРАФИК ОПЛАТЫ ПОСТАВЛЯЕМОГО ТОВАРА</w:t>
      </w:r>
      <w:bookmarkEnd w:id="326"/>
      <w:r>
        <w:rPr>
          <w:rFonts w:ascii="Times New Roman" w:eastAsia="Times New Roman" w:hAnsi="Times New Roman" w:cs="Times New Roman"/>
          <w:b w:val="0"/>
          <w:i w:val="0"/>
        </w:rPr>
        <w:t xml:space="preserve"> (Форма 3.)</w:t>
      </w:r>
      <w:bookmarkEnd w:id="327"/>
      <w:bookmarkEnd w:id="328"/>
    </w:p>
    <w:p w:rsidR="00880580" w:rsidRDefault="008805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880580" w:rsidRDefault="00936DF7">
      <w:pPr>
        <w:pStyle w:val="Times12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: ________________________________ </w:t>
      </w:r>
    </w:p>
    <w:p w:rsidR="00880580" w:rsidRDefault="00880580">
      <w:pPr>
        <w:pStyle w:val="Times12"/>
        <w:ind w:firstLine="0"/>
        <w:jc w:val="left"/>
        <w:rPr>
          <w:i/>
          <w:sz w:val="22"/>
        </w:rPr>
      </w:pPr>
    </w:p>
    <w:tbl>
      <w:tblPr>
        <w:tblW w:w="101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0"/>
        <w:gridCol w:w="1842"/>
        <w:gridCol w:w="1134"/>
        <w:gridCol w:w="1560"/>
        <w:gridCol w:w="865"/>
        <w:gridCol w:w="1403"/>
        <w:gridCol w:w="1417"/>
      </w:tblGrid>
      <w:tr w:rsidR="0088058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  <w:p w:rsidR="00880580" w:rsidRDefault="00936DF7">
            <w:pPr>
              <w:pStyle w:val="af4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поставки товара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4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880580" w:rsidRDefault="00880580">
            <w:pPr>
              <w:pStyle w:val="af4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880580" w:rsidRDefault="00936DF7">
            <w:pPr>
              <w:pStyle w:val="af4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Итого, % от цены договора</w:t>
            </w:r>
          </w:p>
        </w:tc>
      </w:tr>
      <w:tr w:rsidR="0088058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880580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880580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88058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880580"/>
        </w:tc>
      </w:tr>
      <w:tr w:rsidR="0088058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880580" w:rsidRDefault="00880580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580" w:rsidRDefault="00936DF7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80580" w:rsidRDefault="00936DF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80580" w:rsidRDefault="00936DF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80580" w:rsidRDefault="00880580">
      <w:pPr>
        <w:jc w:val="center"/>
        <w:rPr>
          <w:b/>
        </w:rPr>
      </w:pPr>
    </w:p>
    <w:p w:rsidR="00880580" w:rsidRDefault="00936DF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880580" w:rsidRDefault="00936DF7" w:rsidP="00936DF7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>, приложением к которой является данный график.</w:t>
      </w:r>
    </w:p>
    <w:p w:rsidR="00880580" w:rsidRDefault="00936DF7" w:rsidP="00936DF7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График оплаты должен быть подготовлен на основе Графика поставки товара (форма __), Сводной таблицы стоимости (форма __)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880580" w:rsidRDefault="00936DF7" w:rsidP="00936DF7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проставляется прочерк.</w:t>
      </w:r>
    </w:p>
    <w:p w:rsidR="00880580" w:rsidRDefault="00880580">
      <w:pPr>
        <w:pStyle w:val="Times12"/>
        <w:ind w:right="-30" w:firstLine="0"/>
        <w:rPr>
          <w:szCs w:val="24"/>
        </w:rPr>
      </w:pPr>
    </w:p>
    <w:p w:rsidR="00880580" w:rsidRDefault="00880580">
      <w:pPr>
        <w:pStyle w:val="Times12"/>
        <w:ind w:left="360" w:right="-30" w:firstLine="0"/>
        <w:rPr>
          <w:sz w:val="22"/>
        </w:rPr>
      </w:pPr>
    </w:p>
    <w:p w:rsidR="00880580" w:rsidRDefault="00880580">
      <w:pPr>
        <w:rPr>
          <w:b/>
          <w:i/>
          <w:sz w:val="20"/>
          <w:szCs w:val="20"/>
          <w:shd w:val="clear" w:color="auto" w:fill="FDE9D9"/>
        </w:rPr>
        <w:sectPr w:rsidR="00880580">
          <w:pgSz w:w="11906" w:h="16838"/>
          <w:pgMar w:top="1134" w:right="850" w:bottom="1134" w:left="1701" w:header="567" w:footer="567" w:gutter="0"/>
          <w:cols w:space="720"/>
        </w:sectPr>
      </w:pPr>
    </w:p>
    <w:p w:rsidR="00880580" w:rsidRDefault="00936DF7">
      <w:pPr>
        <w:pStyle w:val="Times12"/>
        <w:jc w:val="right"/>
        <w:rPr>
          <w:bCs w:val="0"/>
          <w:sz w:val="28"/>
          <w:szCs w:val="28"/>
        </w:rPr>
      </w:pPr>
      <w:bookmarkStart w:id="329" w:name="форма1"/>
      <w:bookmarkStart w:id="330" w:name="_Toc98251753"/>
      <w:r>
        <w:rPr>
          <w:bCs w:val="0"/>
          <w:sz w:val="28"/>
          <w:szCs w:val="28"/>
        </w:rPr>
        <w:lastRenderedPageBreak/>
        <w:t xml:space="preserve">Форма </w:t>
      </w:r>
      <w:bookmarkStart w:id="331" w:name="F03"/>
      <w:bookmarkEnd w:id="329"/>
      <w:r>
        <w:rPr>
          <w:bCs w:val="0"/>
          <w:sz w:val="28"/>
          <w:szCs w:val="28"/>
        </w:rPr>
        <w:t>4.</w:t>
      </w:r>
      <w:bookmarkEnd w:id="331"/>
    </w:p>
    <w:p w:rsidR="00880580" w:rsidRDefault="00936DF7">
      <w:pPr>
        <w:rPr>
          <w:b/>
          <w:i/>
        </w:rPr>
      </w:pPr>
      <w:r>
        <w:rPr>
          <w:b/>
          <w:i/>
        </w:rPr>
        <w:t xml:space="preserve">Фирменный бланк участника </w:t>
      </w:r>
      <w:proofErr w:type="spellStart"/>
      <w:r>
        <w:rPr>
          <w:b/>
          <w:i/>
        </w:rPr>
        <w:t>редукциона</w:t>
      </w:r>
      <w:proofErr w:type="spellEnd"/>
    </w:p>
    <w:p w:rsidR="00880580" w:rsidRDefault="00936DF7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880580" w:rsidRDefault="0088058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880580" w:rsidRDefault="00936DF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332" w:name="_Письмо_о_подаче"/>
      <w:bookmarkStart w:id="333" w:name="_ЧАСТЬ_2_ЗАЯВКИ"/>
      <w:bookmarkStart w:id="334" w:name="_Toc255987071"/>
      <w:bookmarkStart w:id="335" w:name="_Toc272505461"/>
      <w:bookmarkStart w:id="336" w:name="_Toc372634816"/>
      <w:bookmarkEnd w:id="332"/>
      <w:bookmarkEnd w:id="333"/>
      <w:r>
        <w:rPr>
          <w:rFonts w:ascii="Times New Roman" w:eastAsia="Times New Roman" w:hAnsi="Times New Roman" w:cs="Times New Roman"/>
          <w:b w:val="0"/>
          <w:bCs w:val="0"/>
          <w:i w:val="0"/>
        </w:rPr>
        <w:t>ЧАСТЬ 2 ЗАЯВКИ НА УЧАСТИЕ В РЕДУКЦИОНЕ (Форма 4.)</w:t>
      </w:r>
      <w:bookmarkEnd w:id="334"/>
      <w:bookmarkEnd w:id="335"/>
      <w:bookmarkEnd w:id="336"/>
    </w:p>
    <w:p w:rsidR="00880580" w:rsidRDefault="00880580">
      <w:pPr>
        <w:tabs>
          <w:tab w:val="left" w:pos="7938"/>
        </w:tabs>
        <w:ind w:firstLine="4820"/>
        <w:jc w:val="center"/>
        <w:rPr>
          <w:b/>
        </w:rPr>
      </w:pPr>
    </w:p>
    <w:p w:rsidR="00880580" w:rsidRDefault="00936DF7">
      <w:pPr>
        <w:ind w:firstLine="709"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право заключения договора на поставку тройников с тянутой горловиной,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на сайте http://a-k-d.ru/, редукцион № ___ </w:t>
      </w:r>
      <w:r>
        <w:rPr>
          <w:b/>
          <w:i/>
        </w:rPr>
        <w:t xml:space="preserve">[указывается номер </w:t>
      </w:r>
      <w:proofErr w:type="spellStart"/>
      <w:r>
        <w:rPr>
          <w:b/>
          <w:i/>
        </w:rPr>
        <w:t>редукциона</w:t>
      </w:r>
      <w:proofErr w:type="spellEnd"/>
      <w:r>
        <w:rPr>
          <w:b/>
          <w:i/>
        </w:rPr>
        <w:t xml:space="preserve"> на ЭТП], </w:t>
      </w:r>
      <w:r>
        <w:rPr>
          <w:sz w:val="28"/>
          <w:szCs w:val="28"/>
        </w:rPr>
        <w:t xml:space="preserve">редукционную документацию, и принимая установленные в них требования и 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</w:t>
      </w:r>
      <w:r>
        <w:rPr>
          <w:sz w:val="22"/>
        </w:rPr>
        <w:t xml:space="preserve">___________________________________________________________________, </w:t>
      </w:r>
    </w:p>
    <w:p w:rsidR="00880580" w:rsidRDefault="00936DF7">
      <w:pPr>
        <w:pStyle w:val="Times12"/>
        <w:suppressAutoHyphens/>
        <w:ind w:left="2018" w:firstLine="109"/>
        <w:jc w:val="center"/>
        <w:rPr>
          <w:sz w:val="22"/>
        </w:rPr>
      </w:pPr>
      <w:r>
        <w:rPr>
          <w:b/>
          <w:i/>
          <w:vertAlign w:val="superscript"/>
        </w:rPr>
        <w:t xml:space="preserve">(полное наименование участника </w:t>
      </w:r>
      <w:proofErr w:type="spellStart"/>
      <w:r>
        <w:rPr>
          <w:b/>
          <w:i/>
          <w:vertAlign w:val="superscript"/>
        </w:rPr>
        <w:t>редукциона</w:t>
      </w:r>
      <w:proofErr w:type="spellEnd"/>
      <w:r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880580" w:rsidRDefault="00936DF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880580" w:rsidRDefault="00936DF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(ИНН участника </w:t>
      </w:r>
      <w:proofErr w:type="spellStart"/>
      <w:r>
        <w:rPr>
          <w:b/>
          <w:i/>
          <w:vertAlign w:val="superscript"/>
        </w:rPr>
        <w:t>редукциона</w:t>
      </w:r>
      <w:proofErr w:type="spellEnd"/>
      <w:r>
        <w:rPr>
          <w:b/>
          <w:i/>
          <w:vertAlign w:val="superscript"/>
        </w:rPr>
        <w:t>)</w:t>
      </w:r>
    </w:p>
    <w:p w:rsidR="00880580" w:rsidRDefault="00936DF7">
      <w:pPr>
        <w:pStyle w:val="Times12"/>
        <w:suppressAutoHyphens/>
        <w:ind w:firstLine="0"/>
        <w:rPr>
          <w:sz w:val="22"/>
        </w:rPr>
      </w:pPr>
      <w:proofErr w:type="gramStart"/>
      <w:r>
        <w:rPr>
          <w:sz w:val="28"/>
        </w:rPr>
        <w:t>зарегистрированное</w:t>
      </w:r>
      <w:proofErr w:type="gramEnd"/>
      <w:r>
        <w:rPr>
          <w:sz w:val="28"/>
        </w:rPr>
        <w:t xml:space="preserve">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880580" w:rsidRDefault="00936DF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(юридический адрес участника </w:t>
      </w:r>
      <w:proofErr w:type="spellStart"/>
      <w:r>
        <w:rPr>
          <w:b/>
          <w:i/>
          <w:vertAlign w:val="superscript"/>
        </w:rPr>
        <w:t>редукциона</w:t>
      </w:r>
      <w:proofErr w:type="spellEnd"/>
      <w:r>
        <w:rPr>
          <w:b/>
          <w:i/>
          <w:vertAlign w:val="superscript"/>
        </w:rPr>
        <w:t>)</w:t>
      </w:r>
    </w:p>
    <w:p w:rsidR="00880580" w:rsidRDefault="00936DF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880580" w:rsidRDefault="00936DF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(фактический адрес участника </w:t>
      </w:r>
      <w:proofErr w:type="spellStart"/>
      <w:r>
        <w:rPr>
          <w:b/>
          <w:i/>
          <w:vertAlign w:val="superscript"/>
        </w:rPr>
        <w:t>редукциона</w:t>
      </w:r>
      <w:proofErr w:type="spellEnd"/>
      <w:r>
        <w:rPr>
          <w:b/>
          <w:i/>
          <w:vertAlign w:val="superscript"/>
        </w:rPr>
        <w:t>)</w:t>
      </w:r>
    </w:p>
    <w:p w:rsidR="00880580" w:rsidRDefault="0088058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880580" w:rsidRDefault="00936DF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880580" w:rsidRDefault="00936DF7">
      <w:pPr>
        <w:pStyle w:val="afb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880580" w:rsidRDefault="00936DF7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  настоящей заявке.</w:t>
      </w:r>
    </w:p>
    <w:p w:rsidR="00880580" w:rsidRDefault="00880580">
      <w:pPr>
        <w:ind w:left="57" w:right="57"/>
        <w:jc w:val="both"/>
        <w:rPr>
          <w:b/>
          <w:i/>
        </w:rPr>
      </w:pPr>
    </w:p>
    <w:p w:rsidR="00880580" w:rsidRDefault="00936DF7">
      <w:pPr>
        <w:pStyle w:val="afb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880580" w:rsidRDefault="00880580">
      <w:pPr>
        <w:pStyle w:val="afb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для юридических лиц</w:t>
      </w: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: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(наименование участника </w:t>
      </w:r>
      <w:proofErr w:type="spellStart"/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(наименование участника </w:t>
      </w:r>
      <w:proofErr w:type="spellStart"/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  <w:lang w:val="x-none" w:eastAsia="x-none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наименование участника </w:t>
      </w:r>
      <w:proofErr w:type="spellStart"/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4"/>
          <w:szCs w:val="28"/>
          <w:lang w:val="x-none"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не приостановлена, на имущество не наложен арест по решению суда, административного органа.</w:t>
      </w: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), а также на раскрытие заказчиком сведений, полностью или частично, компетентным органам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lastRenderedPageBreak/>
        <w:t xml:space="preserve">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Росфинмониторингу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, Правительству Российской Федерации) и последующую обработку данных сведений такими органами.</w:t>
      </w: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  <w:lang w:eastAsia="x-none"/>
        </w:rPr>
      </w:pP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для физических лиц</w:t>
      </w: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Настоящим да</w:t>
      </w:r>
      <w:r>
        <w:rPr>
          <w:rFonts w:ascii="Times New Roman" w:hAnsi="Times New Roman" w:cs="Times New Roman"/>
          <w:sz w:val="28"/>
          <w:szCs w:val="28"/>
          <w:lang w:eastAsia="x-none"/>
        </w:rPr>
        <w:t>ю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свое согласие на обработку заказчиком (организатором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В случае признания нас победителем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>,</w:t>
      </w:r>
      <w:r>
        <w:rPr>
          <w:rFonts w:ascii="Times New Roman" w:hAnsi="Times New Roman" w:cs="Times New Roman"/>
          <w:i/>
          <w:sz w:val="28"/>
          <w:szCs w:val="22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 такие сведения были внесены изменения с момента подачи нами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 предоставлена нами не ранее 5(пяти) дней до заключения договора (с двух сторон).</w:t>
      </w: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2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>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2"/>
          <w:lang w:val="x-none" w:eastAsia="x-none"/>
        </w:rPr>
        <w:t xml:space="preserve">В случае поступления в наш адрес запроса о предоставлении документов в целях проверки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достоверности сведений, выявления фальсифицированных или поддельных документов</w:t>
      </w:r>
      <w:r>
        <w:rPr>
          <w:rFonts w:ascii="Times New Roman" w:hAnsi="Times New Roman" w:cs="Times New Roman"/>
          <w:sz w:val="28"/>
          <w:szCs w:val="22"/>
          <w:lang w:val="x-none" w:eastAsia="x-none"/>
        </w:rPr>
        <w:t>, мы берем на себя обязательства предоставить документы, указанные в запросе до заключения договора.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</w:t>
      </w: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В случае, если нашей заявке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будет присвоен второй номер, а победитель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редукционной документации и условиями нашей заявки на участие в 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2"/>
          <w:lang w:val="x-none" w:eastAsia="x-none"/>
        </w:rPr>
        <w:t xml:space="preserve"> и предложения по цене</w:t>
      </w:r>
      <w:r>
        <w:rPr>
          <w:rFonts w:ascii="Times New Roman" w:hAnsi="Times New Roman" w:cs="Times New Roman"/>
          <w:sz w:val="28"/>
          <w:szCs w:val="22"/>
          <w:lang w:eastAsia="x-none"/>
        </w:rPr>
        <w:t>.</w:t>
      </w: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880580" w:rsidRDefault="00936DF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 xml:space="preserve">(наименование организации или Ф.И.О. участника </w:t>
      </w:r>
      <w:proofErr w:type="spellStart"/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редукциона</w:t>
      </w:r>
      <w:proofErr w:type="spellEnd"/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)</w:t>
      </w:r>
    </w:p>
    <w:p w:rsidR="00880580" w:rsidRDefault="00936DF7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880580" w:rsidRDefault="00936DF7" w:rsidP="00936DF7">
      <w:pPr>
        <w:pStyle w:val="aa"/>
        <w:numPr>
          <w:ilvl w:val="0"/>
          <w:numId w:val="44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если мы: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уклонимся от заключения договора;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будучи участником, занявшим второе место, если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уклонился от заключения договора, и так далее при занятии третьего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уклонимся от заключения договора;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единственным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подавшим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либо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признанным единственным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уклонимся от заключения договора;</w:t>
      </w:r>
    </w:p>
    <w:p w:rsidR="00880580" w:rsidRDefault="00936DF7" w:rsidP="00936DF7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редукционной документации;</w:t>
      </w:r>
    </w:p>
    <w:p w:rsidR="00880580" w:rsidRDefault="00936DF7" w:rsidP="00936DF7">
      <w:pPr>
        <w:pStyle w:val="aa"/>
        <w:numPr>
          <w:ilvl w:val="0"/>
          <w:numId w:val="44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если договор, заключенный с нами по результатам проведения настоящего открытого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880580" w:rsidRDefault="00936DF7">
      <w:pPr>
        <w:pStyle w:val="afb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редукционной документации, информация по сути наших предложений в данном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80580" w:rsidRDefault="00936DF7">
      <w:pPr>
        <w:pStyle w:val="afb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второй части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_Ref333238288 \r \h </w:instrText>
      </w:r>
      <w:r>
        <w:fldChar w:fldCharType="separate"/>
      </w:r>
      <w:r w:rsidR="00C936AB">
        <w:rPr>
          <w:rFonts w:ascii="Times New Roman" w:hAnsi="Times New Roman" w:cs="Times New Roman"/>
          <w:sz w:val="28"/>
          <w:szCs w:val="28"/>
        </w:rPr>
        <w:t>16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 w:rsidR="00C936AB" w:rsidRPr="00C936AB"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88058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80580" w:rsidRDefault="00936DF7">
            <w:pPr>
              <w:pStyle w:val="af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e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e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proofErr w:type="spellStart"/>
            <w:r>
              <w:rPr>
                <w:rFonts w:ascii="Times New Roman" w:hAnsi="Times New Roman" w:cs="Times New Roman"/>
                <w:i/>
                <w:szCs w:val="24"/>
              </w:rPr>
              <w:t>редукционе</w:t>
            </w:r>
            <w:proofErr w:type="spellEnd"/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058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e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80580" w:rsidRDefault="00880580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580" w:rsidRDefault="00936DF7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80580" w:rsidRDefault="00936DF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80580" w:rsidRDefault="00936DF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80580" w:rsidRDefault="00880580">
      <w:pPr>
        <w:pStyle w:val="afb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80580" w:rsidRDefault="00936DF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Вторую часть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следует оформить на официальном бланке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. 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присваивает заявке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</w:t>
      </w:r>
      <w:bookmarkEnd w:id="330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должен указать срок действия заявки на участие в 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согласно требованиям пункта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_Ref317257850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C936AB">
        <w:rPr>
          <w:szCs w:val="24"/>
        </w:rPr>
        <w:t>4.7.1</w:t>
      </w:r>
      <w:r>
        <w:rPr>
          <w:szCs w:val="24"/>
        </w:rPr>
        <w:fldChar w:fldCharType="end"/>
      </w:r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должен перечислить и указать объем каждого из прилагаемых к заявке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документов,  согласно требованиям пункта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_Ref333238288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936AB">
        <w:rPr>
          <w:szCs w:val="24"/>
        </w:rPr>
        <w:t>16</w:t>
      </w:r>
      <w:r>
        <w:rPr>
          <w:szCs w:val="24"/>
        </w:rPr>
        <w:fldChar w:fldCharType="end"/>
      </w:r>
      <w:r>
        <w:rPr>
          <w:szCs w:val="24"/>
        </w:rPr>
        <w:t xml:space="preserve"> раздела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_Ref317257897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C936AB">
        <w:rPr>
          <w:szCs w:val="24"/>
        </w:rPr>
        <w:t>5</w:t>
      </w:r>
      <w:r>
        <w:rPr>
          <w:szCs w:val="24"/>
        </w:rPr>
        <w:fldChar w:fldCharType="end"/>
      </w:r>
      <w:r>
        <w:rPr>
          <w:szCs w:val="24"/>
        </w:rPr>
        <w:t xml:space="preserve"> «Информационная карта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».</w:t>
      </w:r>
    </w:p>
    <w:p w:rsidR="00880580" w:rsidRDefault="00936DF7" w:rsidP="00936DF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Участнику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рекомендуется подписать и скрепить печатью заявку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в соответствии с порядком, указанным в пунктах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C936AB">
        <w:rPr>
          <w:szCs w:val="24"/>
        </w:rPr>
        <w:t>4.6.2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C936AB">
        <w:rPr>
          <w:szCs w:val="24"/>
        </w:rPr>
        <w:t>4.6.3</w:t>
      </w:r>
      <w:r>
        <w:rPr>
          <w:szCs w:val="24"/>
        </w:rPr>
        <w:fldChar w:fldCharType="end"/>
      </w:r>
      <w:r>
        <w:rPr>
          <w:szCs w:val="24"/>
        </w:rPr>
        <w:t>.</w:t>
      </w:r>
    </w:p>
    <w:p w:rsidR="00880580" w:rsidRDefault="00880580">
      <w:pPr>
        <w:pStyle w:val="Times12"/>
        <w:tabs>
          <w:tab w:val="left" w:pos="1134"/>
        </w:tabs>
        <w:ind w:firstLine="0"/>
        <w:rPr>
          <w:szCs w:val="24"/>
        </w:rPr>
      </w:pPr>
    </w:p>
    <w:p w:rsidR="00880580" w:rsidRDefault="00880580">
      <w:pPr>
        <w:rPr>
          <w:bCs/>
        </w:rPr>
        <w:sectPr w:rsidR="00880580">
          <w:pgSz w:w="11907" w:h="16840"/>
          <w:pgMar w:top="1134" w:right="567" w:bottom="1134" w:left="1418" w:header="567" w:footer="567" w:gutter="0"/>
          <w:cols w:space="720"/>
        </w:sectPr>
      </w:pPr>
    </w:p>
    <w:p w:rsidR="00880580" w:rsidRDefault="00936DF7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bookmarkEnd w:id="338"/>
      <w:bookmarkEnd w:id="339"/>
      <w:bookmarkEnd w:id="340"/>
      <w:bookmarkEnd w:id="341"/>
      <w:bookmarkEnd w:id="342"/>
      <w:r>
        <w:rPr>
          <w:sz w:val="28"/>
          <w:szCs w:val="28"/>
        </w:rPr>
        <w:lastRenderedPageBreak/>
        <w:t xml:space="preserve">Форма </w:t>
      </w:r>
      <w:bookmarkStart w:id="343" w:name="F04"/>
      <w:r>
        <w:rPr>
          <w:sz w:val="28"/>
          <w:szCs w:val="28"/>
        </w:rPr>
        <w:t>5.</w:t>
      </w:r>
      <w:bookmarkEnd w:id="343"/>
    </w:p>
    <w:p w:rsidR="00880580" w:rsidRDefault="00936DF7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 xml:space="preserve">Приложение к заявке на участие в </w:t>
      </w:r>
      <w:proofErr w:type="spellStart"/>
      <w:r>
        <w:rPr>
          <w:iCs/>
          <w:szCs w:val="24"/>
        </w:rPr>
        <w:t>редукционе</w:t>
      </w:r>
      <w:proofErr w:type="spellEnd"/>
    </w:p>
    <w:p w:rsidR="00880580" w:rsidRDefault="00936DF7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880580" w:rsidRDefault="00880580">
      <w:pPr>
        <w:jc w:val="right"/>
        <w:rPr>
          <w:b/>
          <w:sz w:val="22"/>
          <w:szCs w:val="22"/>
        </w:rPr>
      </w:pPr>
    </w:p>
    <w:p w:rsidR="00880580" w:rsidRDefault="00936DF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редукцион в электронной форме на право заключения договора на поставку тройников с тянутой горловиной</w:t>
      </w:r>
    </w:p>
    <w:p w:rsidR="00880580" w:rsidRDefault="00880580">
      <w:pPr>
        <w:jc w:val="right"/>
        <w:rPr>
          <w:b/>
          <w:sz w:val="22"/>
          <w:szCs w:val="22"/>
        </w:rPr>
      </w:pPr>
    </w:p>
    <w:p w:rsidR="00880580" w:rsidRDefault="00936DF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4" w:name="_Анкета_Претендента_на"/>
      <w:bookmarkStart w:id="345" w:name="_Анкета_Участника_процедуры"/>
      <w:bookmarkStart w:id="346" w:name="_АНКЕТА_УЧАСТНИКА_РЕДУКЦИОНА"/>
      <w:bookmarkStart w:id="347" w:name="_Toc255987077"/>
      <w:bookmarkStart w:id="348" w:name="_Toc372634817"/>
      <w:bookmarkEnd w:id="344"/>
      <w:bookmarkEnd w:id="345"/>
      <w:bookmarkEnd w:id="346"/>
      <w:r>
        <w:rPr>
          <w:rFonts w:ascii="Times New Roman" w:eastAsia="Times New Roman" w:hAnsi="Times New Roman" w:cs="Times New Roman"/>
          <w:b w:val="0"/>
          <w:i w:val="0"/>
        </w:rPr>
        <w:t>АНКЕТА УЧАСТНИКА РЕДУКЦИОНА (Форма 5.)</w:t>
      </w:r>
      <w:bookmarkEnd w:id="347"/>
      <w:bookmarkEnd w:id="348"/>
    </w:p>
    <w:p w:rsidR="00880580" w:rsidRDefault="00880580">
      <w:pPr>
        <w:jc w:val="right"/>
        <w:rPr>
          <w:b/>
          <w:i/>
          <w:iCs/>
        </w:rPr>
      </w:pPr>
    </w:p>
    <w:p w:rsidR="00880580" w:rsidRDefault="00936DF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: ________________________________ </w:t>
      </w:r>
    </w:p>
    <w:p w:rsidR="00880580" w:rsidRDefault="00936DF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Таблица 1. Сведения об участнике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88058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участнике </w:t>
            </w:r>
            <w:proofErr w:type="spellStart"/>
            <w:r>
              <w:rPr>
                <w:sz w:val="24"/>
                <w:szCs w:val="24"/>
              </w:rPr>
              <w:t>редукциона</w:t>
            </w:r>
            <w:proofErr w:type="spellEnd"/>
          </w:p>
        </w:tc>
      </w:tr>
      <w:tr w:rsidR="0088058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pStyle w:val="af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pStyle w:val="af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pStyle w:val="af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pStyle w:val="af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pStyle w:val="af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pStyle w:val="af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49" w:name="_Ref319589680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pStyle w:val="af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bookmarkEnd w:id="349"/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pStyle w:val="af5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50" w:name="_Ref320287412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bookmarkEnd w:id="350"/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руководителя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  <w:tr w:rsidR="0088058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 w:rsidP="00936DF7">
            <w:pPr>
              <w:pStyle w:val="af4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80" w:rsidRDefault="00880580">
            <w:pPr>
              <w:widowControl w:val="0"/>
              <w:jc w:val="center"/>
            </w:pPr>
          </w:p>
        </w:tc>
      </w:tr>
    </w:tbl>
    <w:p w:rsidR="00880580" w:rsidRDefault="00880580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580" w:rsidRDefault="00936DF7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80580" w:rsidRDefault="00936DF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80580" w:rsidRDefault="00936DF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80580" w:rsidRDefault="00880580">
      <w:pPr>
        <w:jc w:val="center"/>
        <w:rPr>
          <w:b/>
        </w:rPr>
      </w:pPr>
      <w:bookmarkStart w:id="351" w:name="_Toc98251773"/>
    </w:p>
    <w:p w:rsidR="00880580" w:rsidRDefault="00936DF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351"/>
    </w:p>
    <w:p w:rsidR="00880580" w:rsidRDefault="00936DF7" w:rsidP="00936DF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, приложением к которой является данная анкета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880580" w:rsidRDefault="00936DF7" w:rsidP="00936DF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графе 20 указывается уполномоченное лицо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Заполненная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880580" w:rsidRDefault="00880580">
      <w:pPr>
        <w:rPr>
          <w:bCs/>
          <w:sz w:val="20"/>
          <w:szCs w:val="20"/>
        </w:rPr>
        <w:sectPr w:rsidR="00880580">
          <w:pgSz w:w="11907" w:h="16840"/>
          <w:pgMar w:top="1134" w:right="567" w:bottom="1134" w:left="1418" w:header="567" w:footer="567" w:gutter="0"/>
          <w:cols w:space="720"/>
        </w:sectPr>
      </w:pPr>
    </w:p>
    <w:p w:rsidR="00880580" w:rsidRDefault="00880580">
      <w:pPr>
        <w:pStyle w:val="Times12"/>
        <w:ind w:left="600" w:firstLine="0"/>
        <w:rPr>
          <w:sz w:val="20"/>
          <w:szCs w:val="20"/>
        </w:rPr>
      </w:pPr>
    </w:p>
    <w:p w:rsidR="00880580" w:rsidRDefault="00936DF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880580" w:rsidRDefault="00936DF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: ________________________________________________________ </w:t>
      </w:r>
    </w:p>
    <w:p w:rsidR="00880580" w:rsidRDefault="00936DF7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 xml:space="preserve">наименование организации участника </w:t>
      </w:r>
      <w:proofErr w:type="spellStart"/>
      <w:r>
        <w:rPr>
          <w:sz w:val="20"/>
          <w:szCs w:val="20"/>
        </w:rPr>
        <w:t>редукциона</w:t>
      </w:r>
      <w:proofErr w:type="spellEnd"/>
    </w:p>
    <w:p w:rsidR="00880580" w:rsidRDefault="00880580">
      <w:pPr>
        <w:pStyle w:val="Times12"/>
        <w:jc w:val="right"/>
        <w:rPr>
          <w:sz w:val="22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88058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 участнике </w:t>
            </w:r>
            <w:proofErr w:type="spellStart"/>
            <w:r>
              <w:rPr>
                <w:sz w:val="20"/>
                <w:szCs w:val="20"/>
              </w:rPr>
              <w:t>редукциона</w:t>
            </w:r>
            <w:proofErr w:type="spellEnd"/>
          </w:p>
        </w:tc>
        <w:tc>
          <w:tcPr>
            <w:tcW w:w="76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580" w:rsidRDefault="00936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058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88058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iCs/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88058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</w:tbl>
    <w:p w:rsidR="00880580" w:rsidRDefault="00880580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580" w:rsidRDefault="00936DF7">
      <w:pPr>
        <w:pStyle w:val="afc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80580" w:rsidRDefault="00880580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580" w:rsidRDefault="00936DF7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80580" w:rsidRDefault="00936DF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80580" w:rsidRDefault="00936DF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80580" w:rsidRDefault="00880580">
      <w:pPr>
        <w:jc w:val="center"/>
        <w:rPr>
          <w:b/>
        </w:rPr>
      </w:pPr>
    </w:p>
    <w:p w:rsidR="00880580" w:rsidRDefault="00936DF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Таблица 2 должна быть представлена в составе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2 участнику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3 участнику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4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5 участнику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80580" w:rsidRDefault="00936DF7" w:rsidP="00936DF7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80580" w:rsidRDefault="00880580">
      <w:pPr>
        <w:pStyle w:val="Times12"/>
        <w:jc w:val="center"/>
        <w:rPr>
          <w:szCs w:val="24"/>
        </w:rPr>
      </w:pPr>
    </w:p>
    <w:p w:rsidR="00880580" w:rsidRDefault="00880580">
      <w:pPr>
        <w:rPr>
          <w:bCs/>
        </w:rPr>
        <w:sectPr w:rsidR="0088058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880580" w:rsidRDefault="00936DF7">
      <w:pPr>
        <w:pStyle w:val="Times12"/>
        <w:ind w:firstLine="0"/>
        <w:jc w:val="center"/>
        <w:rPr>
          <w:i/>
          <w:szCs w:val="24"/>
        </w:rPr>
      </w:pP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80580" w:rsidRDefault="00936DF7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352">
          <w:tblGrid>
            <w:gridCol w:w="566"/>
            <w:gridCol w:w="744"/>
            <w:gridCol w:w="566"/>
            <w:gridCol w:w="252"/>
            <w:gridCol w:w="1845"/>
            <w:gridCol w:w="2553"/>
            <w:gridCol w:w="1986"/>
            <w:gridCol w:w="2977"/>
            <w:gridCol w:w="2836"/>
            <w:gridCol w:w="1304"/>
            <w:gridCol w:w="1844"/>
            <w:gridCol w:w="2552"/>
            <w:gridCol w:w="1985"/>
            <w:gridCol w:w="2976"/>
            <w:gridCol w:w="2835"/>
          </w:tblGrid>
        </w:tblGridChange>
      </w:tblGrid>
      <w:tr w:rsidR="0088058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Информация об участнике </w:t>
            </w:r>
            <w:proofErr w:type="spellStart"/>
            <w:r>
              <w:rPr>
                <w:i/>
                <w:sz w:val="20"/>
                <w:szCs w:val="20"/>
              </w:rPr>
              <w:t>редукциона</w:t>
            </w:r>
            <w:proofErr w:type="spellEnd"/>
          </w:p>
        </w:tc>
      </w:tr>
      <w:tr w:rsidR="00880580" w:rsidTr="0088058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53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354" w:author="Вашуркин Д.В. Росатом" w:date="2012-03-20T17:45:00Z">
            <w:trPr>
              <w:gridBefore w:val="2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5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80580" w:rsidRDefault="0088058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6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7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8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9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60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61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80580" w:rsidTr="0088058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62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63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4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5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6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7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8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9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70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80580" w:rsidTr="0088058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71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372" w:author="Вашуркин Д.В. Росатом" w:date="2012-03-20T17:45:00Z">
            <w:trPr>
              <w:gridBefore w:val="2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3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4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5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6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7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8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9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80580" w:rsidTr="0088058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80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81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2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3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4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5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6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7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8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 w:rsidTr="0088058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89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90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1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2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3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4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5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6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7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880580" w:rsidTr="0088058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9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99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0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1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 w:rsidTr="00880580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40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408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9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0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880580">
            <w:pPr>
              <w:rPr>
                <w:sz w:val="20"/>
                <w:szCs w:val="20"/>
              </w:rPr>
            </w:pPr>
          </w:p>
        </w:tc>
      </w:tr>
    </w:tbl>
    <w:p w:rsidR="00880580" w:rsidRDefault="00880580">
      <w:pPr>
        <w:pStyle w:val="Times12"/>
        <w:ind w:firstLine="0"/>
        <w:jc w:val="left"/>
        <w:rPr>
          <w:szCs w:val="24"/>
        </w:rPr>
      </w:pPr>
    </w:p>
    <w:p w:rsidR="00880580" w:rsidRDefault="00880580">
      <w:pPr>
        <w:rPr>
          <w:bCs/>
          <w:i/>
        </w:rPr>
        <w:sectPr w:rsidR="0088058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880580" w:rsidRDefault="00936DF7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88058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580" w:rsidRDefault="00936DF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058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880580">
            <w:pPr>
              <w:rPr>
                <w:i/>
                <w:sz w:val="20"/>
                <w:szCs w:val="20"/>
              </w:rPr>
            </w:pP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580" w:rsidRDefault="00936DF7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8058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058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8058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058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058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80580" w:rsidRDefault="00936DF7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80580" w:rsidRDefault="00880580">
      <w:pPr>
        <w:pStyle w:val="Times12"/>
        <w:jc w:val="right"/>
        <w:rPr>
          <w:sz w:val="22"/>
        </w:rPr>
      </w:pPr>
    </w:p>
    <w:p w:rsidR="00880580" w:rsidRDefault="00880580">
      <w:pPr>
        <w:rPr>
          <w:sz w:val="28"/>
          <w:szCs w:val="28"/>
        </w:rPr>
        <w:sectPr w:rsidR="0088058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880580" w:rsidRDefault="00936DF7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ab/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iCs/>
          <w:sz w:val="28"/>
          <w:szCs w:val="28"/>
        </w:rPr>
        <w:t xml:space="preserve">Форма </w:t>
      </w:r>
      <w:bookmarkStart w:id="416" w:name="F05_OTH"/>
      <w:r>
        <w:rPr>
          <w:iCs/>
          <w:sz w:val="28"/>
          <w:szCs w:val="28"/>
        </w:rPr>
        <w:t>6.</w:t>
      </w:r>
      <w:bookmarkEnd w:id="416"/>
    </w:p>
    <w:p w:rsidR="00880580" w:rsidRDefault="00936DF7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 xml:space="preserve">Приложение к заявке на участие в </w:t>
      </w:r>
      <w:proofErr w:type="spellStart"/>
      <w:r>
        <w:rPr>
          <w:iCs/>
          <w:szCs w:val="24"/>
        </w:rPr>
        <w:t>редукционе</w:t>
      </w:r>
      <w:proofErr w:type="spellEnd"/>
    </w:p>
    <w:p w:rsidR="00880580" w:rsidRDefault="00936DF7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880580" w:rsidRDefault="0088058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80580" w:rsidRDefault="00936DF7">
      <w:pPr>
        <w:jc w:val="center"/>
        <w:rPr>
          <w:bCs/>
          <w:sz w:val="28"/>
        </w:rPr>
      </w:pPr>
      <w:proofErr w:type="gramStart"/>
      <w:r>
        <w:rPr>
          <w:bCs/>
          <w:sz w:val="28"/>
        </w:rPr>
        <w:t>Открытый</w:t>
      </w:r>
      <w:proofErr w:type="gramEnd"/>
      <w:r>
        <w:rPr>
          <w:bCs/>
          <w:sz w:val="28"/>
        </w:rPr>
        <w:t xml:space="preserve"> редукцион </w:t>
      </w:r>
      <w:r>
        <w:rPr>
          <w:sz w:val="28"/>
          <w:szCs w:val="28"/>
        </w:rPr>
        <w:t xml:space="preserve">в электронной форме </w:t>
      </w:r>
      <w:r>
        <w:rPr>
          <w:bCs/>
          <w:sz w:val="28"/>
        </w:rPr>
        <w:t xml:space="preserve">на </w:t>
      </w:r>
      <w:r>
        <w:rPr>
          <w:sz w:val="28"/>
          <w:szCs w:val="28"/>
        </w:rPr>
        <w:t>право заключения договора на поставку тройников с тянутой горловиной</w:t>
      </w:r>
    </w:p>
    <w:p w:rsidR="00880580" w:rsidRDefault="00880580">
      <w:pPr>
        <w:jc w:val="right"/>
        <w:rPr>
          <w:b/>
          <w:i/>
          <w:szCs w:val="22"/>
        </w:rPr>
      </w:pPr>
    </w:p>
    <w:p w:rsidR="00880580" w:rsidRDefault="00936DF7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417" w:name="_Toc372634818"/>
      <w:r>
        <w:rPr>
          <w:rFonts w:ascii="Times New Roman" w:eastAsia="Times New Roman" w:hAnsi="Times New Roman" w:cs="Times New Roman"/>
          <w:b w:val="0"/>
          <w:i w:val="0"/>
        </w:rPr>
        <w:t>СПРАВКА ОБ ОПЫТЕ ВЫПОЛНЕНИЯ ДОГОВОРОВ (Форма 6.)</w:t>
      </w:r>
      <w:bookmarkEnd w:id="417"/>
    </w:p>
    <w:p w:rsidR="00880580" w:rsidRDefault="0088058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880580" w:rsidRDefault="00936DF7">
      <w:pPr>
        <w:pStyle w:val="Times12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: ________________________________</w:t>
      </w:r>
    </w:p>
    <w:p w:rsidR="00880580" w:rsidRDefault="00880580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</w:p>
    <w:tbl>
      <w:tblPr>
        <w:tblW w:w="147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834"/>
        <w:gridCol w:w="2834"/>
        <w:gridCol w:w="2551"/>
        <w:gridCol w:w="2551"/>
        <w:gridCol w:w="1416"/>
        <w:gridCol w:w="1821"/>
      </w:tblGrid>
      <w:tr w:rsidR="00880580">
        <w:trPr>
          <w:cantSplit/>
          <w:trHeight w:val="169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880580" w:rsidRDefault="00936DF7">
            <w:pPr>
              <w:pStyle w:val="af4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(наименование, адрес, контактное лицо с указанием должности, контактные телефоны)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договора (объем и состав работ (услуг), описание основных условий договора)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ФИО, должность руководителя проекта, непосредственного участника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4"/>
              <w:tabs>
                <w:tab w:val="left" w:pos="1332"/>
              </w:tabs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рекламациях по перечисленным договорам</w:t>
            </w: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</w:tr>
      <w:tr w:rsidR="00880580">
        <w:trPr>
          <w:cantSplit/>
          <w:trHeight w:val="227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80" w:rsidRDefault="00936DF7">
            <w:pPr>
              <w:pStyle w:val="af5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80" w:rsidRDefault="00880580">
            <w:pPr>
              <w:pStyle w:val="af5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80" w:rsidRDefault="00936DF7">
            <w:pPr>
              <w:pStyle w:val="af5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880580" w:rsidRDefault="00880580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580" w:rsidRDefault="00936DF7">
      <w:pPr>
        <w:pStyle w:val="afc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80580" w:rsidRDefault="00936DF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80580" w:rsidRDefault="00936DF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80580" w:rsidRDefault="00936DF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880580" w:rsidRDefault="00936DF7" w:rsidP="00936DF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>, приложением к которой является данная справка.</w:t>
      </w:r>
    </w:p>
    <w:p w:rsidR="00880580" w:rsidRDefault="00936DF7" w:rsidP="00936DF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880580" w:rsidRDefault="00936DF7" w:rsidP="00936DF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 xml:space="preserve">В этой форме 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880580" w:rsidRDefault="00936DF7" w:rsidP="00936DF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880580" w:rsidRDefault="00936DF7" w:rsidP="00936DF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b/>
          <w:bCs w:val="0"/>
          <w:i/>
          <w:szCs w:val="24"/>
        </w:rPr>
        <w:t xml:space="preserve">[в случае выставления требований о наличии опыта завершенных договоров, данный пункт исключается] </w:t>
      </w: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880580" w:rsidRDefault="00936DF7" w:rsidP="00936DF7">
      <w:pPr>
        <w:pStyle w:val="Times12"/>
        <w:numPr>
          <w:ilvl w:val="0"/>
          <w:numId w:val="49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>
        <w:rPr>
          <w:szCs w:val="24"/>
        </w:rPr>
        <w:t xml:space="preserve">Участникам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необходимо приложить </w:t>
      </w:r>
      <w:r>
        <w:t xml:space="preserve">копии указанных договоров с приложениями, в том числе, спецификациями, а также </w:t>
      </w:r>
      <w:r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>
        <w:rPr>
          <w:bCs w:val="0"/>
        </w:rPr>
        <w:t xml:space="preserve"> и т.п.)</w:t>
      </w:r>
      <w:r>
        <w:rPr>
          <w:szCs w:val="24"/>
        </w:rPr>
        <w:t>.</w:t>
      </w:r>
    </w:p>
    <w:p w:rsidR="00880580" w:rsidRPr="00602E0F" w:rsidRDefault="00880580">
      <w:pPr>
        <w:pStyle w:val="Times12"/>
        <w:tabs>
          <w:tab w:val="left" w:pos="1080"/>
        </w:tabs>
      </w:pPr>
    </w:p>
    <w:p w:rsidR="00880580" w:rsidRDefault="00880580">
      <w:pPr>
        <w:rPr>
          <w:sz w:val="28"/>
          <w:szCs w:val="28"/>
        </w:rPr>
        <w:sectPr w:rsidR="00880580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880580" w:rsidRDefault="00936DF7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18" w:name="_Toc372634819"/>
      <w:r>
        <w:rPr>
          <w:rFonts w:eastAsia="Times New Roman"/>
          <w:b/>
          <w:sz w:val="28"/>
          <w:szCs w:val="28"/>
        </w:rPr>
        <w:lastRenderedPageBreak/>
        <w:t>ЧАСТЬ 2 «ПРОЕКТ ДОГОВОРА»</w:t>
      </w:r>
      <w:bookmarkEnd w:id="418"/>
    </w:p>
    <w:p w:rsidR="00936DF7" w:rsidRDefault="00936DF7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8"/>
          <w:szCs w:val="28"/>
        </w:rPr>
        <w:t xml:space="preserve">Проект договора, который будет заключен по результатам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приведен в виде отдельного файла в формате </w:t>
      </w:r>
      <w:proofErr w:type="spellStart"/>
      <w:r>
        <w:rPr>
          <w:b/>
          <w:i/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sectPr w:rsidR="00936DF7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46E" w:rsidRDefault="0080546E">
      <w:r>
        <w:separator/>
      </w:r>
    </w:p>
  </w:endnote>
  <w:endnote w:type="continuationSeparator" w:id="0">
    <w:p w:rsidR="0080546E" w:rsidRDefault="0080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80" w:rsidRDefault="00936DF7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880580" w:rsidRDefault="00880580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80" w:rsidRDefault="00880580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46E" w:rsidRDefault="0080546E">
      <w:r>
        <w:separator/>
      </w:r>
    </w:p>
  </w:footnote>
  <w:footnote w:type="continuationSeparator" w:id="0">
    <w:p w:rsidR="0080546E" w:rsidRDefault="00805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580" w:rsidRDefault="00936DF7">
    <w:pPr>
      <w:pStyle w:val="ad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C2145A">
      <w:rPr>
        <w:rFonts w:ascii="Times New Roman" w:hAnsi="Times New Roman" w:cs="Times New Roman"/>
        <w:noProof/>
        <w:sz w:val="24"/>
      </w:rPr>
      <w:t>44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1FCAF5F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548C26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2E6A18E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8AA838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888996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B282286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EEC8CA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0C27176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480E9E04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F084FF8"/>
    <w:multiLevelType w:val="hybridMultilevel"/>
    <w:tmpl w:val="0D16823E"/>
    <w:lvl w:ilvl="0" w:tplc="4B32184C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66646166">
      <w:start w:val="1"/>
      <w:numFmt w:val="lowerLetter"/>
      <w:lvlText w:val="%2."/>
      <w:lvlJc w:val="left"/>
      <w:pPr>
        <w:ind w:left="5756" w:hanging="360"/>
      </w:pPr>
    </w:lvl>
    <w:lvl w:ilvl="2" w:tplc="1EDA0F98">
      <w:start w:val="1"/>
      <w:numFmt w:val="lowerRoman"/>
      <w:lvlText w:val="%3."/>
      <w:lvlJc w:val="right"/>
      <w:pPr>
        <w:ind w:left="6476" w:hanging="180"/>
      </w:pPr>
    </w:lvl>
    <w:lvl w:ilvl="3" w:tplc="8C24A73A">
      <w:start w:val="1"/>
      <w:numFmt w:val="decimal"/>
      <w:lvlText w:val="%4."/>
      <w:lvlJc w:val="left"/>
      <w:pPr>
        <w:ind w:left="7196" w:hanging="360"/>
      </w:pPr>
    </w:lvl>
    <w:lvl w:ilvl="4" w:tplc="D6446E70">
      <w:start w:val="1"/>
      <w:numFmt w:val="lowerLetter"/>
      <w:lvlText w:val="%5."/>
      <w:lvlJc w:val="left"/>
      <w:pPr>
        <w:ind w:left="7916" w:hanging="360"/>
      </w:pPr>
    </w:lvl>
    <w:lvl w:ilvl="5" w:tplc="1F7659A0">
      <w:start w:val="1"/>
      <w:numFmt w:val="lowerRoman"/>
      <w:lvlText w:val="%6."/>
      <w:lvlJc w:val="right"/>
      <w:pPr>
        <w:ind w:left="8636" w:hanging="180"/>
      </w:pPr>
    </w:lvl>
    <w:lvl w:ilvl="6" w:tplc="DA544372">
      <w:start w:val="1"/>
      <w:numFmt w:val="decimal"/>
      <w:lvlText w:val="%7."/>
      <w:lvlJc w:val="left"/>
      <w:pPr>
        <w:ind w:left="9356" w:hanging="360"/>
      </w:pPr>
    </w:lvl>
    <w:lvl w:ilvl="7" w:tplc="CC8468A0">
      <w:start w:val="1"/>
      <w:numFmt w:val="lowerLetter"/>
      <w:lvlText w:val="%8."/>
      <w:lvlJc w:val="left"/>
      <w:pPr>
        <w:ind w:left="10076" w:hanging="360"/>
      </w:pPr>
    </w:lvl>
    <w:lvl w:ilvl="8" w:tplc="6334446E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CECB9F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55664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AC6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67D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F04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68D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B056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649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C40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5FF6F62A"/>
    <w:lvl w:ilvl="0" w:tplc="7480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3BEE0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BB2D8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64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AFC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C34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4C9B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0F7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A49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F020B9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7AC91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50998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2E8AD9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98E14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48E5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54BC9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58E19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24E7E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9">
    <w:nsid w:val="356352E7"/>
    <w:multiLevelType w:val="multilevel"/>
    <w:tmpl w:val="86AE2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1">
    <w:nsid w:val="368A18C6"/>
    <w:multiLevelType w:val="hybridMultilevel"/>
    <w:tmpl w:val="39DAE364"/>
    <w:lvl w:ilvl="0" w:tplc="41ACC2C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7A3E1E42">
      <w:start w:val="1"/>
      <w:numFmt w:val="lowerLetter"/>
      <w:lvlText w:val="%2."/>
      <w:lvlJc w:val="left"/>
      <w:pPr>
        <w:ind w:left="1440" w:hanging="360"/>
      </w:pPr>
    </w:lvl>
    <w:lvl w:ilvl="2" w:tplc="2F121DC8">
      <w:start w:val="1"/>
      <w:numFmt w:val="lowerRoman"/>
      <w:lvlText w:val="%3."/>
      <w:lvlJc w:val="right"/>
      <w:pPr>
        <w:ind w:left="2160" w:hanging="180"/>
      </w:pPr>
    </w:lvl>
    <w:lvl w:ilvl="3" w:tplc="F99201BA">
      <w:start w:val="1"/>
      <w:numFmt w:val="decimal"/>
      <w:lvlText w:val="%4."/>
      <w:lvlJc w:val="left"/>
      <w:pPr>
        <w:ind w:left="2880" w:hanging="360"/>
      </w:pPr>
    </w:lvl>
    <w:lvl w:ilvl="4" w:tplc="B0AAED92">
      <w:start w:val="1"/>
      <w:numFmt w:val="lowerLetter"/>
      <w:lvlText w:val="%5."/>
      <w:lvlJc w:val="left"/>
      <w:pPr>
        <w:ind w:left="3600" w:hanging="360"/>
      </w:pPr>
    </w:lvl>
    <w:lvl w:ilvl="5" w:tplc="97144942">
      <w:start w:val="1"/>
      <w:numFmt w:val="lowerRoman"/>
      <w:lvlText w:val="%6."/>
      <w:lvlJc w:val="right"/>
      <w:pPr>
        <w:ind w:left="4320" w:hanging="180"/>
      </w:pPr>
    </w:lvl>
    <w:lvl w:ilvl="6" w:tplc="C4F44C48">
      <w:start w:val="1"/>
      <w:numFmt w:val="decimal"/>
      <w:lvlText w:val="%7."/>
      <w:lvlJc w:val="left"/>
      <w:pPr>
        <w:ind w:left="5040" w:hanging="360"/>
      </w:pPr>
    </w:lvl>
    <w:lvl w:ilvl="7" w:tplc="D7F46C5A">
      <w:start w:val="1"/>
      <w:numFmt w:val="lowerLetter"/>
      <w:lvlText w:val="%8."/>
      <w:lvlJc w:val="left"/>
      <w:pPr>
        <w:ind w:left="5760" w:hanging="360"/>
      </w:pPr>
    </w:lvl>
    <w:lvl w:ilvl="8" w:tplc="18304B82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9F53570"/>
    <w:multiLevelType w:val="multilevel"/>
    <w:tmpl w:val="81422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5">
    <w:nsid w:val="41854D49"/>
    <w:multiLevelType w:val="multilevel"/>
    <w:tmpl w:val="DD361F3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6">
    <w:nsid w:val="41855974"/>
    <w:multiLevelType w:val="hybridMultilevel"/>
    <w:tmpl w:val="E84AFFE0"/>
    <w:lvl w:ilvl="0" w:tplc="D382C1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5223C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4AA60E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646E9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91AB4B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6E4CF9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BEE5530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43EB6A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308B3C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A40784"/>
    <w:multiLevelType w:val="hybridMultilevel"/>
    <w:tmpl w:val="161A5E68"/>
    <w:lvl w:ilvl="0" w:tplc="34A035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730E68CE">
      <w:start w:val="1"/>
      <w:numFmt w:val="lowerLetter"/>
      <w:lvlText w:val="%2."/>
      <w:lvlJc w:val="left"/>
      <w:pPr>
        <w:ind w:left="1440" w:hanging="360"/>
      </w:pPr>
    </w:lvl>
    <w:lvl w:ilvl="2" w:tplc="31E81802">
      <w:start w:val="1"/>
      <w:numFmt w:val="lowerRoman"/>
      <w:lvlText w:val="%3."/>
      <w:lvlJc w:val="right"/>
      <w:pPr>
        <w:ind w:left="2160" w:hanging="180"/>
      </w:pPr>
    </w:lvl>
    <w:lvl w:ilvl="3" w:tplc="4DF045D6">
      <w:start w:val="1"/>
      <w:numFmt w:val="decimal"/>
      <w:lvlText w:val="%4."/>
      <w:lvlJc w:val="left"/>
      <w:pPr>
        <w:ind w:left="2880" w:hanging="360"/>
      </w:pPr>
    </w:lvl>
    <w:lvl w:ilvl="4" w:tplc="B83EB0AA">
      <w:start w:val="1"/>
      <w:numFmt w:val="lowerLetter"/>
      <w:lvlText w:val="%5."/>
      <w:lvlJc w:val="left"/>
      <w:pPr>
        <w:ind w:left="3600" w:hanging="360"/>
      </w:pPr>
    </w:lvl>
    <w:lvl w:ilvl="5" w:tplc="099C27EE">
      <w:start w:val="1"/>
      <w:numFmt w:val="lowerRoman"/>
      <w:lvlText w:val="%6."/>
      <w:lvlJc w:val="right"/>
      <w:pPr>
        <w:ind w:left="4320" w:hanging="180"/>
      </w:pPr>
    </w:lvl>
    <w:lvl w:ilvl="6" w:tplc="2E3E6324">
      <w:start w:val="1"/>
      <w:numFmt w:val="decimal"/>
      <w:lvlText w:val="%7."/>
      <w:lvlJc w:val="left"/>
      <w:pPr>
        <w:ind w:left="5040" w:hanging="360"/>
      </w:pPr>
    </w:lvl>
    <w:lvl w:ilvl="7" w:tplc="F5623FAE">
      <w:start w:val="1"/>
      <w:numFmt w:val="lowerLetter"/>
      <w:lvlText w:val="%8."/>
      <w:lvlJc w:val="left"/>
      <w:pPr>
        <w:ind w:left="5760" w:hanging="360"/>
      </w:pPr>
    </w:lvl>
    <w:lvl w:ilvl="8" w:tplc="7CB0D74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62A30"/>
    <w:multiLevelType w:val="hybridMultilevel"/>
    <w:tmpl w:val="5EBCD340"/>
    <w:lvl w:ilvl="0" w:tplc="315867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D60E566">
      <w:start w:val="1"/>
      <w:numFmt w:val="lowerLetter"/>
      <w:lvlText w:val="%2."/>
      <w:lvlJc w:val="left"/>
      <w:pPr>
        <w:ind w:left="1440" w:hanging="360"/>
      </w:pPr>
    </w:lvl>
    <w:lvl w:ilvl="2" w:tplc="20F4B132">
      <w:start w:val="1"/>
      <w:numFmt w:val="lowerRoman"/>
      <w:lvlText w:val="%3."/>
      <w:lvlJc w:val="right"/>
      <w:pPr>
        <w:ind w:left="2160" w:hanging="180"/>
      </w:pPr>
    </w:lvl>
    <w:lvl w:ilvl="3" w:tplc="6C185590">
      <w:start w:val="1"/>
      <w:numFmt w:val="decimal"/>
      <w:lvlText w:val="%4."/>
      <w:lvlJc w:val="left"/>
      <w:pPr>
        <w:ind w:left="2880" w:hanging="360"/>
      </w:pPr>
    </w:lvl>
    <w:lvl w:ilvl="4" w:tplc="E8828A6A">
      <w:start w:val="1"/>
      <w:numFmt w:val="lowerLetter"/>
      <w:lvlText w:val="%5."/>
      <w:lvlJc w:val="left"/>
      <w:pPr>
        <w:ind w:left="3600" w:hanging="360"/>
      </w:pPr>
    </w:lvl>
    <w:lvl w:ilvl="5" w:tplc="82C644BE">
      <w:start w:val="1"/>
      <w:numFmt w:val="lowerRoman"/>
      <w:lvlText w:val="%6."/>
      <w:lvlJc w:val="right"/>
      <w:pPr>
        <w:ind w:left="4320" w:hanging="180"/>
      </w:pPr>
    </w:lvl>
    <w:lvl w:ilvl="6" w:tplc="BD82D0B2">
      <w:start w:val="1"/>
      <w:numFmt w:val="decimal"/>
      <w:lvlText w:val="%7."/>
      <w:lvlJc w:val="left"/>
      <w:pPr>
        <w:ind w:left="5040" w:hanging="360"/>
      </w:pPr>
    </w:lvl>
    <w:lvl w:ilvl="7" w:tplc="CBC6E868">
      <w:start w:val="1"/>
      <w:numFmt w:val="lowerLetter"/>
      <w:lvlText w:val="%8."/>
      <w:lvlJc w:val="left"/>
      <w:pPr>
        <w:ind w:left="5760" w:hanging="360"/>
      </w:pPr>
    </w:lvl>
    <w:lvl w:ilvl="8" w:tplc="998E88A4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C74F51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E8C8F6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74E6C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E9144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CC8CD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5E9E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E8D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E93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7A7C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A900D6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E2CF6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78F0B4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D3C5D8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0F6C5F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F9CD88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3EBF8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48A87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4289B3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11EA8B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83E761A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9200ED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908A300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478331A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CAA811A0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0E606D6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FC491C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888223E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0D775C"/>
    <w:multiLevelType w:val="hybridMultilevel"/>
    <w:tmpl w:val="A3383A4C"/>
    <w:lvl w:ilvl="0" w:tplc="BF3E357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6">
    <w:nsid w:val="70943F09"/>
    <w:multiLevelType w:val="hybridMultilevel"/>
    <w:tmpl w:val="0876F170"/>
    <w:lvl w:ilvl="0" w:tplc="4ABEF2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4B780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90CFD5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305614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C1C63F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4702A64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0B8D390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4F897A6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86D032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8">
    <w:nsid w:val="792721C9"/>
    <w:multiLevelType w:val="hybridMultilevel"/>
    <w:tmpl w:val="83B8CA2A"/>
    <w:lvl w:ilvl="0" w:tplc="CDF6044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946C94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EC1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4A45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C5C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6FE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808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483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E200CC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BC425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22010C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A847C6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48A40C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C3ECBA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F6299B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0FCCAF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0AC3DF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6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2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4"/>
  </w:num>
  <w:num w:numId="51">
    <w:abstractNumId w:val="4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SortMethod w:val="00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936AB"/>
    <w:rsid w:val="00107CA1"/>
    <w:rsid w:val="00346E06"/>
    <w:rsid w:val="00404465"/>
    <w:rsid w:val="00602E0F"/>
    <w:rsid w:val="0080546E"/>
    <w:rsid w:val="00880580"/>
    <w:rsid w:val="008C6935"/>
    <w:rsid w:val="00936DF7"/>
    <w:rsid w:val="009F647C"/>
    <w:rsid w:val="00C2145A"/>
    <w:rsid w:val="00C86951"/>
    <w:rsid w:val="00C936AB"/>
    <w:rsid w:val="00CA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semiHidden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customStyle="1" w:styleId="ConsNormal">
    <w:name w:val="ConsNormal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34"/>
    <w:qFormat/>
    <w:pPr>
      <w:contextualSpacing/>
    </w:pPr>
    <w:rPr>
      <w:sz w:val="24"/>
    </w:rPr>
  </w:style>
  <w:style w:type="paragraph" w:customStyle="1" w:styleId="af2">
    <w:name w:val="Знак"/>
    <w:basedOn w:val="a3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 Знак Знак"/>
    <w:basedOn w:val="a3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5">
    <w:name w:val="заголовок 1"/>
    <w:basedOn w:val="a3"/>
    <w:next w:val="a3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4">
    <w:name w:val="Таблица шапка"/>
    <w:basedOn w:val="a3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5">
    <w:name w:val="Таблица текст"/>
    <w:basedOn w:val="a3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6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6">
    <w:name w:val="Заголовок статьи"/>
    <w:basedOn w:val="a3"/>
    <w:next w:val="a3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4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7">
    <w:name w:val="Подраздел"/>
    <w:basedOn w:val="a3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8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9">
    <w:name w:val="Подпункт"/>
    <w:basedOn w:val="a1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9"/>
    <w:uiPriority w:val="34"/>
    <w:qFormat/>
    <w:pPr>
      <w:numPr>
        <w:numId w:val="9"/>
      </w:numPr>
    </w:pPr>
  </w:style>
  <w:style w:type="paragraph" w:customStyle="1" w:styleId="afa">
    <w:name w:val="маркированный"/>
    <w:basedOn w:val="a3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6">
    <w:name w:val="Ариал Знак1"/>
    <w:link w:val="afb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b">
    <w:name w:val="Ариал"/>
    <w:basedOn w:val="a3"/>
    <w:link w:val="16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c">
    <w:name w:val="Пункт б/н"/>
    <w:basedOn w:val="a3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Pr>
      <w:szCs w:val="24"/>
      <w:lang w:val="ru-RU" w:eastAsia="ru-RU" w:bidi="ar-SA"/>
    </w:rPr>
  </w:style>
  <w:style w:type="paragraph" w:customStyle="1" w:styleId="18">
    <w:name w:val="Обычный1"/>
    <w:link w:val="17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d">
    <w:name w:val="Ариал Таблица Знак"/>
    <w:link w:val="afe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e">
    <w:name w:val="Ариал Таблица"/>
    <w:basedOn w:val="afb"/>
    <w:link w:val="afd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">
    <w:name w:val="АриалТабл"/>
    <w:basedOn w:val="afb"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0">
    <w:name w:val="Стиль начало"/>
    <w:basedOn w:val="a3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1">
    <w:name w:val="Примечание Знак"/>
    <w:link w:val="aff2"/>
    <w:locked/>
    <w:rPr>
      <w:spacing w:val="20"/>
      <w:sz w:val="24"/>
      <w:szCs w:val="28"/>
    </w:rPr>
  </w:style>
  <w:style w:type="paragraph" w:customStyle="1" w:styleId="aff2">
    <w:name w:val="Примечание"/>
    <w:basedOn w:val="a3"/>
    <w:link w:val="aff1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3">
    <w:name w:val="annotation reference"/>
    <w:semiHidden/>
    <w:unhideWhenUsed/>
    <w:rPr>
      <w:sz w:val="16"/>
      <w:szCs w:val="16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f4">
    <w:name w:val="Текст примечания Знак"/>
    <w:basedOn w:val="a4"/>
    <w:semiHidden/>
    <w:locked/>
  </w:style>
  <w:style w:type="character" w:customStyle="1" w:styleId="28">
    <w:name w:val="Текст примечания Знак2"/>
    <w:basedOn w:val="a4"/>
    <w:semiHidden/>
    <w:locked/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a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1b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Pr>
      <w:sz w:val="24"/>
      <w:szCs w:val="24"/>
    </w:rPr>
  </w:style>
  <w:style w:type="character" w:customStyle="1" w:styleId="aff8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</w:style>
  <w:style w:type="character" w:customStyle="1" w:styleId="affc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50"/>
      </w:numPr>
    </w:pPr>
  </w:style>
  <w:style w:type="numbering" w:customStyle="1" w:styleId="21">
    <w:name w:val="Стиль2"/>
    <w:uiPriority w:val="99"/>
    <w:pPr>
      <w:numPr>
        <w:numId w:val="51"/>
      </w:numPr>
    </w:pPr>
  </w:style>
  <w:style w:type="character" w:styleId="affe">
    <w:name w:val="page number"/>
    <w:basedOn w:val="a4"/>
    <w:uiPriority w:val="99"/>
    <w:semiHidden/>
    <w:unhideWhenUsed/>
  </w:style>
  <w:style w:type="paragraph" w:styleId="1c">
    <w:name w:val="toc 1"/>
    <w:basedOn w:val="a3"/>
    <w:next w:val="a3"/>
    <w:autoRedefine/>
    <w:uiPriority w:val="39"/>
    <w:unhideWhenUsed/>
    <w:rsid w:val="00602E0F"/>
    <w:pPr>
      <w:spacing w:after="100"/>
    </w:pPr>
  </w:style>
  <w:style w:type="paragraph" w:styleId="2c">
    <w:name w:val="toc 2"/>
    <w:basedOn w:val="a3"/>
    <w:next w:val="a3"/>
    <w:autoRedefine/>
    <w:uiPriority w:val="39"/>
    <w:unhideWhenUsed/>
    <w:rsid w:val="00602E0F"/>
    <w:pPr>
      <w:spacing w:after="100"/>
      <w:ind w:left="240"/>
    </w:pPr>
  </w:style>
  <w:style w:type="paragraph" w:styleId="afff">
    <w:name w:val="Balloon Text"/>
    <w:basedOn w:val="a3"/>
    <w:link w:val="1d"/>
    <w:semiHidden/>
    <w:unhideWhenUsed/>
    <w:rsid w:val="008C6935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basedOn w:val="a4"/>
    <w:link w:val="afff"/>
    <w:semiHidden/>
    <w:rsid w:val="008C69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semiHidden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customStyle="1" w:styleId="ConsNormal">
    <w:name w:val="ConsNormal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34"/>
    <w:qFormat/>
    <w:pPr>
      <w:contextualSpacing/>
    </w:pPr>
    <w:rPr>
      <w:sz w:val="24"/>
    </w:rPr>
  </w:style>
  <w:style w:type="paragraph" w:customStyle="1" w:styleId="af2">
    <w:name w:val="Знак"/>
    <w:basedOn w:val="a3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 Знак Знак"/>
    <w:basedOn w:val="a3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5">
    <w:name w:val="заголовок 1"/>
    <w:basedOn w:val="a3"/>
    <w:next w:val="a3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4">
    <w:name w:val="Таблица шапка"/>
    <w:basedOn w:val="a3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5">
    <w:name w:val="Таблица текст"/>
    <w:basedOn w:val="a3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6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6">
    <w:name w:val="Заголовок статьи"/>
    <w:basedOn w:val="a3"/>
    <w:next w:val="a3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4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7">
    <w:name w:val="Подраздел"/>
    <w:basedOn w:val="a3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8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9">
    <w:name w:val="Подпункт"/>
    <w:basedOn w:val="a1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9"/>
    <w:uiPriority w:val="34"/>
    <w:qFormat/>
    <w:pPr>
      <w:numPr>
        <w:numId w:val="9"/>
      </w:numPr>
    </w:pPr>
  </w:style>
  <w:style w:type="paragraph" w:customStyle="1" w:styleId="afa">
    <w:name w:val="маркированный"/>
    <w:basedOn w:val="a3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6">
    <w:name w:val="Ариал Знак1"/>
    <w:link w:val="afb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b">
    <w:name w:val="Ариал"/>
    <w:basedOn w:val="a3"/>
    <w:link w:val="16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c">
    <w:name w:val="Пункт б/н"/>
    <w:basedOn w:val="a3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Pr>
      <w:szCs w:val="24"/>
      <w:lang w:val="ru-RU" w:eastAsia="ru-RU" w:bidi="ar-SA"/>
    </w:rPr>
  </w:style>
  <w:style w:type="paragraph" w:customStyle="1" w:styleId="18">
    <w:name w:val="Обычный1"/>
    <w:link w:val="17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d">
    <w:name w:val="Ариал Таблица Знак"/>
    <w:link w:val="afe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e">
    <w:name w:val="Ариал Таблица"/>
    <w:basedOn w:val="afb"/>
    <w:link w:val="afd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">
    <w:name w:val="АриалТабл"/>
    <w:basedOn w:val="afb"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0">
    <w:name w:val="Стиль начало"/>
    <w:basedOn w:val="a3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1">
    <w:name w:val="Примечание Знак"/>
    <w:link w:val="aff2"/>
    <w:locked/>
    <w:rPr>
      <w:spacing w:val="20"/>
      <w:sz w:val="24"/>
      <w:szCs w:val="28"/>
    </w:rPr>
  </w:style>
  <w:style w:type="paragraph" w:customStyle="1" w:styleId="aff2">
    <w:name w:val="Примечание"/>
    <w:basedOn w:val="a3"/>
    <w:link w:val="aff1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3">
    <w:name w:val="annotation reference"/>
    <w:semiHidden/>
    <w:unhideWhenUsed/>
    <w:rPr>
      <w:sz w:val="16"/>
      <w:szCs w:val="16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f4">
    <w:name w:val="Текст примечания Знак"/>
    <w:basedOn w:val="a4"/>
    <w:semiHidden/>
    <w:locked/>
  </w:style>
  <w:style w:type="character" w:customStyle="1" w:styleId="28">
    <w:name w:val="Текст примечания Знак2"/>
    <w:basedOn w:val="a4"/>
    <w:semiHidden/>
    <w:locked/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a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1b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Pr>
      <w:sz w:val="24"/>
      <w:szCs w:val="24"/>
    </w:rPr>
  </w:style>
  <w:style w:type="character" w:customStyle="1" w:styleId="aff8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</w:style>
  <w:style w:type="character" w:customStyle="1" w:styleId="affc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50"/>
      </w:numPr>
    </w:pPr>
  </w:style>
  <w:style w:type="numbering" w:customStyle="1" w:styleId="21">
    <w:name w:val="Стиль2"/>
    <w:uiPriority w:val="99"/>
    <w:pPr>
      <w:numPr>
        <w:numId w:val="51"/>
      </w:numPr>
    </w:pPr>
  </w:style>
  <w:style w:type="character" w:styleId="affe">
    <w:name w:val="page number"/>
    <w:basedOn w:val="a4"/>
    <w:uiPriority w:val="99"/>
    <w:semiHidden/>
    <w:unhideWhenUsed/>
  </w:style>
  <w:style w:type="paragraph" w:styleId="1c">
    <w:name w:val="toc 1"/>
    <w:basedOn w:val="a3"/>
    <w:next w:val="a3"/>
    <w:autoRedefine/>
    <w:uiPriority w:val="39"/>
    <w:unhideWhenUsed/>
    <w:rsid w:val="00602E0F"/>
    <w:pPr>
      <w:spacing w:after="100"/>
    </w:pPr>
  </w:style>
  <w:style w:type="paragraph" w:styleId="2c">
    <w:name w:val="toc 2"/>
    <w:basedOn w:val="a3"/>
    <w:next w:val="a3"/>
    <w:autoRedefine/>
    <w:uiPriority w:val="39"/>
    <w:unhideWhenUsed/>
    <w:rsid w:val="00602E0F"/>
    <w:pPr>
      <w:spacing w:after="100"/>
      <w:ind w:left="240"/>
    </w:pPr>
  </w:style>
  <w:style w:type="paragraph" w:styleId="afff">
    <w:name w:val="Balloon Text"/>
    <w:basedOn w:val="a3"/>
    <w:link w:val="1d"/>
    <w:semiHidden/>
    <w:unhideWhenUsed/>
    <w:rsid w:val="008C6935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basedOn w:val="a4"/>
    <w:link w:val="afff"/>
    <w:semiHidden/>
    <w:rsid w:val="008C6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1\&#1047;&#1072;&#1082;&#1091;&#1087;&#1086;&#1095;&#1085;&#1072;&#1103;%20&#1076;&#1086;&#1082;&#1091;&#1084;&#1077;&#1085;&#1090;&#1072;&#1094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D8655-8503-44C4-924E-FCCB9B475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Закупочная документация.dotx</Template>
  <TotalTime>3</TotalTime>
  <Pages>59</Pages>
  <Words>19778</Words>
  <Characters>112737</Characters>
  <Application>Microsoft Office Word</Application>
  <DocSecurity>0</DocSecurity>
  <Lines>939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132251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^_^</dc:creator>
  <cp:keywords/>
  <dc:description/>
  <cp:lastModifiedBy>^_^</cp:lastModifiedBy>
  <cp:revision>2</cp:revision>
  <cp:lastPrinted>2013-11-19T10:27:00Z</cp:lastPrinted>
  <dcterms:created xsi:type="dcterms:W3CDTF">2013-11-19T10:30:00Z</dcterms:created>
  <dcterms:modified xsi:type="dcterms:W3CDTF">2013-11-19T10:35:00Z</dcterms:modified>
</cp:coreProperties>
</file>