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004EED" w:rsidRPr="00004EED">
        <w:rPr>
          <w:b/>
          <w:sz w:val="28"/>
          <w:szCs w:val="28"/>
          <w:lang w:val="ru-RU"/>
        </w:rPr>
        <w:t xml:space="preserve">оказание услуг по замеру </w:t>
      </w:r>
      <w:proofErr w:type="gramStart"/>
      <w:r w:rsidR="00004EED" w:rsidRPr="00004EED">
        <w:rPr>
          <w:b/>
          <w:sz w:val="28"/>
          <w:szCs w:val="28"/>
          <w:lang w:val="ru-RU"/>
        </w:rPr>
        <w:t>сопротивления изоляции электропроводки объектов Нижегородского отделения</w:t>
      </w:r>
      <w:proofErr w:type="gramEnd"/>
      <w:r w:rsidR="00004EED" w:rsidRPr="00004EED">
        <w:rPr>
          <w:b/>
          <w:sz w:val="28"/>
          <w:szCs w:val="28"/>
          <w:lang w:val="ru-RU"/>
        </w:rPr>
        <w:t xml:space="preserve">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AE58B4" w:rsidRDefault="0084041D" w:rsidP="00AE58B4">
      <w:pPr>
        <w:jc w:val="center"/>
      </w:pPr>
    </w:p>
    <w:p w:rsidR="003B3967" w:rsidRDefault="00004EED" w:rsidP="00AE58B4">
      <w:pPr>
        <w:jc w:val="center"/>
      </w:pPr>
      <w:r w:rsidRPr="00004EED">
        <w:t>Лот №1: Право заключения договора на оказание услуг по замеру сопротивления изоляции электропроводки на ПХРО Нижегородского отделения филиала «Приволжский территориальный округ» ФГУП «РосРАО»</w:t>
      </w:r>
    </w:p>
    <w:p w:rsidR="00004EED" w:rsidRDefault="00004EED" w:rsidP="00AE58B4">
      <w:pPr>
        <w:jc w:val="center"/>
      </w:pPr>
    </w:p>
    <w:p w:rsidR="00004EED" w:rsidRPr="00AE58B4" w:rsidRDefault="00004EED" w:rsidP="00AE58B4">
      <w:pPr>
        <w:jc w:val="center"/>
      </w:pPr>
    </w:p>
    <w:p w:rsidR="0084041D" w:rsidRPr="00AE58B4" w:rsidRDefault="0084041D" w:rsidP="00AE58B4">
      <w:pPr>
        <w:jc w:val="center"/>
      </w:pPr>
    </w:p>
    <w:p w:rsidR="000F75F5" w:rsidRPr="00172B89" w:rsidRDefault="000F75F5" w:rsidP="000F75F5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F75F5" w:rsidRPr="00172B89" w:rsidRDefault="000F75F5" w:rsidP="000F75F5">
      <w:pPr>
        <w:jc w:val="center"/>
        <w:rPr>
          <w:color w:val="000000"/>
        </w:rPr>
      </w:pPr>
    </w:p>
    <w:p w:rsidR="000F75F5" w:rsidRPr="00172B89" w:rsidRDefault="000F75F5" w:rsidP="000F75F5">
      <w:pPr>
        <w:rPr>
          <w:color w:val="000000"/>
        </w:rPr>
      </w:pPr>
    </w:p>
    <w:p w:rsidR="000F75F5" w:rsidRPr="00EA565A" w:rsidRDefault="000F75F5" w:rsidP="000F75F5">
      <w:r w:rsidRPr="00EA565A">
        <w:t>РАЗДЕЛ 1. НАИМЕНОВАНИЕ УСЛУГИ</w:t>
      </w:r>
    </w:p>
    <w:p w:rsidR="000F75F5" w:rsidRPr="00EA565A" w:rsidRDefault="000F75F5" w:rsidP="000F75F5">
      <w:r w:rsidRPr="00EA565A">
        <w:t>РАЗДЕЛ 2. ОПИСАНИЕ УСЛУГ</w:t>
      </w:r>
    </w:p>
    <w:p w:rsidR="000F75F5" w:rsidRPr="00EA565A" w:rsidRDefault="000F75F5" w:rsidP="000F75F5">
      <w:pPr>
        <w:ind w:left="851"/>
      </w:pPr>
      <w:r w:rsidRPr="00EA565A">
        <w:t>Подраздел 2.1 Описание оказываемых услуг</w:t>
      </w:r>
    </w:p>
    <w:p w:rsidR="000F75F5" w:rsidRPr="00EA565A" w:rsidRDefault="000F75F5" w:rsidP="000F75F5">
      <w:r w:rsidRPr="00EA565A">
        <w:t>РАЗДЕЛ 3. ТРЕБОВАНИЯ К УСЛУГАМ</w:t>
      </w:r>
    </w:p>
    <w:p w:rsidR="000F75F5" w:rsidRPr="00EA565A" w:rsidRDefault="000F75F5" w:rsidP="000F75F5">
      <w:pPr>
        <w:ind w:left="851"/>
      </w:pPr>
      <w:r w:rsidRPr="00EA565A">
        <w:t>Подраздел 3.1 Общие требования</w:t>
      </w:r>
    </w:p>
    <w:p w:rsidR="000F75F5" w:rsidRPr="00EA565A" w:rsidRDefault="000F75F5" w:rsidP="000F75F5">
      <w:pPr>
        <w:ind w:left="851"/>
      </w:pPr>
      <w:r w:rsidRPr="00EA565A">
        <w:t>Подраздел 3.2 Требования к качеству оказываемых услуг</w:t>
      </w:r>
    </w:p>
    <w:p w:rsidR="000F75F5" w:rsidRPr="00EA565A" w:rsidRDefault="000F75F5" w:rsidP="000F75F5">
      <w:pPr>
        <w:ind w:firstLine="851"/>
        <w:jc w:val="both"/>
      </w:pPr>
      <w:r w:rsidRPr="00EA565A">
        <w:t>Подраздел 3.3 Требования к гарантийным обязательствам оказываемых услуг</w:t>
      </w:r>
    </w:p>
    <w:p w:rsidR="000F75F5" w:rsidRPr="00EA565A" w:rsidRDefault="000F75F5" w:rsidP="000F75F5">
      <w:pPr>
        <w:ind w:firstLine="851"/>
      </w:pPr>
      <w:r w:rsidRPr="00EA565A">
        <w:t>Подраздел 3.4 Требования к конфиденциальности</w:t>
      </w:r>
    </w:p>
    <w:p w:rsidR="000F75F5" w:rsidRPr="00EA565A" w:rsidRDefault="000F75F5" w:rsidP="000F75F5">
      <w:pPr>
        <w:ind w:firstLine="851"/>
        <w:jc w:val="both"/>
      </w:pPr>
      <w:r w:rsidRPr="00EA565A">
        <w:t>Подраздел 3.5 Специальные требования</w:t>
      </w:r>
    </w:p>
    <w:p w:rsidR="000F75F5" w:rsidRPr="00EA565A" w:rsidRDefault="000F75F5" w:rsidP="000F75F5">
      <w:r w:rsidRPr="00EA565A">
        <w:t>РАЗДЕЛ 4. РЕЗУЛЬТАТ ОКАЗАННЫХ УСЛУГ</w:t>
      </w:r>
    </w:p>
    <w:p w:rsidR="000F75F5" w:rsidRPr="00EA565A" w:rsidRDefault="000F75F5" w:rsidP="000F75F5">
      <w:pPr>
        <w:ind w:left="851"/>
      </w:pPr>
      <w:r w:rsidRPr="00EA565A"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956C45" w:rsidRPr="00AE58B4" w:rsidRDefault="000F75F5" w:rsidP="000F75F5">
      <w:r w:rsidRPr="00EA565A">
        <w:t>РАЗДЕЛ 5. ПЕРЕЧЕНЬ ПРИНЯТЫХ СОКРАЩЕНИЙ</w:t>
      </w: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0F75F5" w:rsidRPr="000F75F5" w:rsidRDefault="000F75F5" w:rsidP="000F75F5">
      <w:pPr>
        <w:jc w:val="center"/>
        <w:rPr>
          <w:color w:val="000000"/>
        </w:rPr>
      </w:pPr>
      <w:r w:rsidRPr="000F75F5">
        <w:rPr>
          <w:color w:val="000000"/>
        </w:rPr>
        <w:lastRenderedPageBreak/>
        <w:t>РАЗДЕЛ 1. НАИМЕНОВАНИЕ УСЛУГИ</w:t>
      </w:r>
    </w:p>
    <w:p w:rsidR="000F75F5" w:rsidRPr="000F75F5" w:rsidRDefault="000F75F5" w:rsidP="000F75F5">
      <w:pPr>
        <w:rPr>
          <w:i/>
          <w:iCs/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0F75F5" w:rsidRPr="000F75F5" w:rsidTr="000F75F5">
        <w:trPr>
          <w:trHeight w:val="319"/>
        </w:trPr>
        <w:tc>
          <w:tcPr>
            <w:tcW w:w="10065" w:type="dxa"/>
          </w:tcPr>
          <w:p w:rsidR="000F75F5" w:rsidRPr="000F75F5" w:rsidRDefault="000F75F5" w:rsidP="00CF75CA">
            <w:pPr>
              <w:jc w:val="both"/>
              <w:rPr>
                <w:color w:val="000000"/>
                <w:u w:val="single"/>
                <w:shd w:val="clear" w:color="auto" w:fill="FFFFFF"/>
              </w:rPr>
            </w:pPr>
            <w:r w:rsidRPr="000F75F5">
              <w:t>Замер сопротивления изоляции электропроводки на ПХРО Нижегородского отделения филиала "Приволжский территориальный округ" ФГУП "РосРАО"</w:t>
            </w:r>
            <w:r w:rsidRPr="000F75F5">
              <w:rPr>
                <w:rStyle w:val="afffd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0F75F5" w:rsidRPr="000F75F5" w:rsidRDefault="000F75F5" w:rsidP="000F75F5">
      <w:pPr>
        <w:jc w:val="center"/>
        <w:rPr>
          <w:color w:val="000000"/>
        </w:rPr>
      </w:pPr>
    </w:p>
    <w:p w:rsidR="000F75F5" w:rsidRPr="000F75F5" w:rsidRDefault="000F75F5" w:rsidP="000F75F5">
      <w:pPr>
        <w:jc w:val="center"/>
        <w:rPr>
          <w:color w:val="000000"/>
        </w:rPr>
      </w:pPr>
    </w:p>
    <w:p w:rsidR="000F75F5" w:rsidRPr="000F75F5" w:rsidRDefault="000F75F5" w:rsidP="000F75F5">
      <w:pPr>
        <w:jc w:val="center"/>
        <w:rPr>
          <w:color w:val="000000"/>
        </w:rPr>
      </w:pPr>
      <w:r w:rsidRPr="000F75F5">
        <w:rPr>
          <w:color w:val="000000"/>
        </w:rPr>
        <w:t>РАЗДЕЛ 2. ОПИСАНИЕ УСЛУГИ</w:t>
      </w:r>
    </w:p>
    <w:p w:rsidR="000F75F5" w:rsidRPr="000F75F5" w:rsidRDefault="000F75F5" w:rsidP="000F75F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59"/>
        <w:gridCol w:w="2268"/>
        <w:gridCol w:w="2338"/>
      </w:tblGrid>
      <w:tr w:rsidR="000F75F5" w:rsidRPr="000F75F5" w:rsidTr="000F75F5">
        <w:trPr>
          <w:trHeight w:val="337"/>
        </w:trPr>
        <w:tc>
          <w:tcPr>
            <w:tcW w:w="10065" w:type="dxa"/>
            <w:gridSpan w:val="3"/>
          </w:tcPr>
          <w:p w:rsidR="000F75F5" w:rsidRPr="000F75F5" w:rsidRDefault="000F75F5" w:rsidP="00CF75CA">
            <w:pPr>
              <w:jc w:val="center"/>
              <w:rPr>
                <w:color w:val="000000"/>
              </w:rPr>
            </w:pPr>
            <w:r w:rsidRPr="000F75F5">
              <w:rPr>
                <w:color w:val="000000"/>
              </w:rPr>
              <w:t xml:space="preserve">Подраздел </w:t>
            </w:r>
            <w:r w:rsidRPr="000F75F5">
              <w:rPr>
                <w:color w:val="FF0000"/>
              </w:rPr>
              <w:t>2.1</w:t>
            </w:r>
            <w:r w:rsidRPr="000F75F5">
              <w:rPr>
                <w:color w:val="000000"/>
              </w:rPr>
              <w:t xml:space="preserve"> Описание оказываемых услуг</w:t>
            </w:r>
          </w:p>
        </w:tc>
      </w:tr>
      <w:tr w:rsidR="000F75F5" w:rsidRPr="000F75F5" w:rsidTr="000F75F5">
        <w:trPr>
          <w:trHeight w:val="425"/>
        </w:trPr>
        <w:tc>
          <w:tcPr>
            <w:tcW w:w="10065" w:type="dxa"/>
            <w:gridSpan w:val="3"/>
          </w:tcPr>
          <w:p w:rsidR="000F75F5" w:rsidRPr="000F75F5" w:rsidRDefault="000F75F5" w:rsidP="00CF75CA">
            <w:pPr>
              <w:jc w:val="center"/>
              <w:rPr>
                <w:u w:val="single"/>
              </w:rPr>
            </w:pPr>
            <w:r w:rsidRPr="000F75F5">
              <w:rPr>
                <w:u w:val="single"/>
              </w:rPr>
              <w:t>Замер сопротивления изоляции электропроводки на ПХРО:</w:t>
            </w:r>
          </w:p>
          <w:p w:rsidR="000F75F5" w:rsidRPr="000F75F5" w:rsidRDefault="000F75F5" w:rsidP="00CF75CA">
            <w:pPr>
              <w:jc w:val="both"/>
            </w:pPr>
            <w:r w:rsidRPr="000F75F5">
              <w:t>- Проверка наличия цепи между заземлителями и заземляемыми элементами на соответствие требованиям п. 7.1.36 ПУЭ (7 издание);</w:t>
            </w:r>
          </w:p>
          <w:p w:rsidR="000F75F5" w:rsidRPr="000F75F5" w:rsidRDefault="000F75F5" w:rsidP="00CF75CA">
            <w:pPr>
              <w:jc w:val="both"/>
            </w:pPr>
            <w:r w:rsidRPr="000F75F5">
              <w:t>- Измерение сопротивления изоляции на соответствие требованиям п.1.8.37 ПУЭ                              (7 издание);</w:t>
            </w:r>
          </w:p>
          <w:p w:rsidR="000F75F5" w:rsidRPr="000F75F5" w:rsidRDefault="000F75F5" w:rsidP="00CF75CA">
            <w:pPr>
              <w:jc w:val="both"/>
            </w:pPr>
            <w:r w:rsidRPr="000F75F5">
              <w:t>- Проверка согласования параметров цепи «ФАЗА-НУЛЬ» с характеристиками аппаратов защиты от сверхтока на соответствие требованиям гл. 1.7.79 ПУЭ;</w:t>
            </w:r>
          </w:p>
          <w:p w:rsidR="000F75F5" w:rsidRPr="000F75F5" w:rsidRDefault="000F75F5" w:rsidP="00CF75CA">
            <w:pPr>
              <w:jc w:val="both"/>
            </w:pPr>
            <w:r w:rsidRPr="000F75F5">
              <w:t>- Измерение сопротивления заземляющего устройства на соответствие требованиям ПУЭ п. 1.7.101, 1.8.39(п5).</w:t>
            </w:r>
          </w:p>
        </w:tc>
      </w:tr>
      <w:tr w:rsidR="000F75F5" w:rsidRPr="000F75F5" w:rsidTr="000F75F5">
        <w:trPr>
          <w:trHeight w:val="335"/>
        </w:trPr>
        <w:tc>
          <w:tcPr>
            <w:tcW w:w="5459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0F75F5">
              <w:rPr>
                <w:i/>
              </w:rPr>
              <w:t>Наименование услуги</w:t>
            </w:r>
          </w:p>
        </w:tc>
        <w:tc>
          <w:tcPr>
            <w:tcW w:w="2268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0F75F5">
              <w:rPr>
                <w:i/>
              </w:rPr>
              <w:t>Единица измерения</w:t>
            </w:r>
          </w:p>
        </w:tc>
        <w:tc>
          <w:tcPr>
            <w:tcW w:w="2338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0F75F5">
              <w:rPr>
                <w:i/>
              </w:rPr>
              <w:t>Количество</w:t>
            </w:r>
          </w:p>
        </w:tc>
      </w:tr>
      <w:tr w:rsidR="000F75F5" w:rsidRPr="000F75F5" w:rsidTr="000F75F5">
        <w:trPr>
          <w:trHeight w:val="335"/>
        </w:trPr>
        <w:tc>
          <w:tcPr>
            <w:tcW w:w="5459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F75F5">
              <w:rPr>
                <w:color w:val="000000"/>
              </w:rPr>
              <w:t xml:space="preserve">Измерение сопротивления изоляции </w:t>
            </w:r>
            <w:proofErr w:type="spellStart"/>
            <w:r w:rsidRPr="000F75F5">
              <w:rPr>
                <w:color w:val="000000"/>
              </w:rPr>
              <w:t>мегаомметром</w:t>
            </w:r>
            <w:proofErr w:type="spellEnd"/>
            <w:r w:rsidRPr="000F75F5">
              <w:rPr>
                <w:color w:val="000000"/>
              </w:rPr>
              <w:t xml:space="preserve"> кабельных и других линий напряжением до 1 </w:t>
            </w:r>
            <w:proofErr w:type="spellStart"/>
            <w:r w:rsidRPr="000F75F5">
              <w:rPr>
                <w:color w:val="000000"/>
              </w:rPr>
              <w:t>кВ</w:t>
            </w:r>
            <w:proofErr w:type="spellEnd"/>
          </w:p>
        </w:tc>
        <w:tc>
          <w:tcPr>
            <w:tcW w:w="2268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75F5">
              <w:rPr>
                <w:color w:val="000000"/>
              </w:rPr>
              <w:t>1 линия</w:t>
            </w:r>
          </w:p>
        </w:tc>
        <w:tc>
          <w:tcPr>
            <w:tcW w:w="2338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75F5">
              <w:rPr>
                <w:color w:val="000000"/>
              </w:rPr>
              <w:t>573</w:t>
            </w:r>
          </w:p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0F75F5" w:rsidRPr="000F75F5" w:rsidTr="000F75F5">
        <w:trPr>
          <w:trHeight w:val="425"/>
        </w:trPr>
        <w:tc>
          <w:tcPr>
            <w:tcW w:w="5459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F75F5">
              <w:rPr>
                <w:color w:val="00000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2268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75F5">
              <w:rPr>
                <w:color w:val="000000"/>
              </w:rPr>
              <w:t>точек</w:t>
            </w:r>
          </w:p>
        </w:tc>
        <w:tc>
          <w:tcPr>
            <w:tcW w:w="2338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75F5">
              <w:rPr>
                <w:color w:val="000000"/>
              </w:rPr>
              <w:t>310</w:t>
            </w:r>
          </w:p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0F75F5" w:rsidRPr="000F75F5" w:rsidTr="000F75F5">
        <w:trPr>
          <w:trHeight w:val="425"/>
        </w:trPr>
        <w:tc>
          <w:tcPr>
            <w:tcW w:w="5459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F75F5">
              <w:rPr>
                <w:color w:val="000000"/>
              </w:rPr>
              <w:t>Измерение сопротивления растеканию тока контура с диагональю до 20 м</w:t>
            </w:r>
          </w:p>
        </w:tc>
        <w:tc>
          <w:tcPr>
            <w:tcW w:w="2268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75F5">
              <w:rPr>
                <w:color w:val="000000"/>
              </w:rPr>
              <w:t>1 измерение</w:t>
            </w:r>
          </w:p>
        </w:tc>
        <w:tc>
          <w:tcPr>
            <w:tcW w:w="2338" w:type="dxa"/>
          </w:tcPr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75F5">
              <w:rPr>
                <w:color w:val="000000"/>
              </w:rPr>
              <w:t>49</w:t>
            </w:r>
          </w:p>
          <w:p w:rsidR="000F75F5" w:rsidRPr="000F75F5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0F75F5" w:rsidRPr="000F75F5" w:rsidRDefault="000F75F5" w:rsidP="000F75F5">
      <w:pPr>
        <w:jc w:val="center"/>
        <w:rPr>
          <w:color w:val="000000"/>
        </w:rPr>
      </w:pPr>
    </w:p>
    <w:p w:rsidR="000F75F5" w:rsidRPr="000F75F5" w:rsidRDefault="000F75F5" w:rsidP="000F75F5">
      <w:pPr>
        <w:jc w:val="center"/>
        <w:rPr>
          <w:color w:val="000000"/>
        </w:rPr>
      </w:pPr>
    </w:p>
    <w:p w:rsidR="000F75F5" w:rsidRPr="000F75F5" w:rsidRDefault="000F75F5" w:rsidP="000F75F5">
      <w:pPr>
        <w:jc w:val="center"/>
        <w:rPr>
          <w:color w:val="000000"/>
        </w:rPr>
      </w:pPr>
      <w:r w:rsidRPr="000F75F5">
        <w:rPr>
          <w:color w:val="000000"/>
        </w:rPr>
        <w:t>РАЗДЕЛ 3. ТРЕБОВАНИЯ К УСЛУГАМ</w:t>
      </w:r>
    </w:p>
    <w:p w:rsidR="000F75F5" w:rsidRPr="000F75F5" w:rsidRDefault="000F75F5" w:rsidP="000F75F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pPr>
              <w:jc w:val="center"/>
            </w:pPr>
            <w:r w:rsidRPr="000F75F5">
              <w:t>Подраздел 3.1 Общие требования</w:t>
            </w:r>
          </w:p>
        </w:tc>
      </w:tr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pPr>
              <w:jc w:val="both"/>
            </w:pPr>
            <w:r w:rsidRPr="000F75F5">
              <w:rPr>
                <w:u w:val="single"/>
              </w:rPr>
              <w:t>Место оказания услуг:</w:t>
            </w:r>
            <w:r w:rsidRPr="000F75F5">
              <w:t xml:space="preserve"> Нижегородская область, д. Полом, 15-й км трассы Семенов-Ковернино.</w:t>
            </w:r>
          </w:p>
          <w:p w:rsidR="000F75F5" w:rsidRPr="000F75F5" w:rsidRDefault="000F75F5" w:rsidP="00CF75CA">
            <w:pPr>
              <w:jc w:val="both"/>
            </w:pPr>
          </w:p>
          <w:p w:rsidR="000F75F5" w:rsidRPr="000F75F5" w:rsidRDefault="000F75F5" w:rsidP="00CF75CA">
            <w:pPr>
              <w:jc w:val="both"/>
            </w:pPr>
            <w:r w:rsidRPr="000F75F5">
              <w:rPr>
                <w:u w:val="single"/>
              </w:rPr>
              <w:t>Сроки и график оказания услуг:</w:t>
            </w:r>
            <w:r w:rsidRPr="000F75F5">
              <w:t xml:space="preserve"> Дата начала оказания услуг – с момента подписания договора, дата окончания оказания услуг –  по </w:t>
            </w:r>
            <w:proofErr w:type="gramStart"/>
            <w:r w:rsidRPr="000F75F5">
              <w:t>истечении</w:t>
            </w:r>
            <w:proofErr w:type="gramEnd"/>
            <w:r w:rsidRPr="000F75F5">
              <w:t xml:space="preserve"> 2 (двух) месяцев с даты подписания договора.</w:t>
            </w:r>
          </w:p>
          <w:p w:rsidR="000F75F5" w:rsidRPr="000F75F5" w:rsidRDefault="000F75F5" w:rsidP="00CF75CA">
            <w:pPr>
              <w:jc w:val="both"/>
            </w:pPr>
          </w:p>
          <w:p w:rsidR="000F75F5" w:rsidRPr="000F75F5" w:rsidRDefault="000F75F5" w:rsidP="00CF75CA">
            <w:pPr>
              <w:jc w:val="both"/>
            </w:pPr>
            <w:r w:rsidRPr="000F75F5">
              <w:rPr>
                <w:u w:val="single"/>
              </w:rPr>
              <w:t xml:space="preserve">График работы Исполнителя </w:t>
            </w:r>
            <w:r w:rsidRPr="000F75F5">
              <w:t>- с 8:00 до 17:00 (с понедельника по пятницу).</w:t>
            </w:r>
          </w:p>
          <w:p w:rsidR="000F75F5" w:rsidRPr="000F75F5" w:rsidRDefault="000F75F5" w:rsidP="00CF75CA">
            <w:pPr>
              <w:jc w:val="both"/>
            </w:pPr>
            <w:r w:rsidRPr="000F75F5">
              <w:t>При повреждении оборудования, предоставленного Заказчиком, ремонт производится Исполнителем за свой счет.</w:t>
            </w:r>
          </w:p>
        </w:tc>
      </w:tr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pPr>
              <w:jc w:val="center"/>
              <w:rPr>
                <w:color w:val="000000"/>
              </w:rPr>
            </w:pPr>
            <w:r w:rsidRPr="000F75F5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pPr>
              <w:jc w:val="both"/>
            </w:pPr>
            <w:r w:rsidRPr="000F75F5">
              <w:t>Обеспечить оказание услуг в соответствии с требованиями: ПТЭ ЭП, правил охраны труда при эксплуатации электроустановок.</w:t>
            </w:r>
          </w:p>
          <w:p w:rsidR="000F75F5" w:rsidRPr="000F75F5" w:rsidRDefault="000F75F5" w:rsidP="00CF75CA">
            <w:pPr>
              <w:jc w:val="both"/>
            </w:pPr>
            <w:r w:rsidRPr="000F75F5">
              <w:t xml:space="preserve">Все лабораторное оборудование Исполнителя должно быть </w:t>
            </w:r>
            <w:proofErr w:type="spellStart"/>
            <w:r w:rsidRPr="000F75F5">
              <w:t>поверено</w:t>
            </w:r>
            <w:proofErr w:type="spellEnd"/>
            <w:r w:rsidRPr="000F75F5">
              <w:t xml:space="preserve"> и освидетельствовано в Государственной Метрологической службе.</w:t>
            </w:r>
          </w:p>
          <w:p w:rsidR="000F75F5" w:rsidRPr="000F75F5" w:rsidRDefault="000F75F5" w:rsidP="00CF75CA">
            <w:pPr>
              <w:jc w:val="both"/>
            </w:pPr>
            <w:r w:rsidRPr="000F75F5">
              <w:t>Выезд специалиста на место оказания услуг, производится силами Исполнителя и за счет Исполнителя.</w:t>
            </w:r>
          </w:p>
          <w:p w:rsidR="000F75F5" w:rsidRPr="000F75F5" w:rsidRDefault="000F75F5" w:rsidP="00CF75CA">
            <w:pPr>
              <w:tabs>
                <w:tab w:val="left" w:pos="-6"/>
                <w:tab w:val="left" w:pos="567"/>
              </w:tabs>
              <w:ind w:left="-6"/>
              <w:jc w:val="both"/>
            </w:pPr>
            <w:r w:rsidRPr="000F75F5">
              <w:t>Соблюдать правила пожарной безопасности, правила техники безопасности, правила по охране труда при эксплуатации электроустановок, правила внутреннего трудового распорядка Заказчика.</w:t>
            </w:r>
          </w:p>
          <w:p w:rsidR="000F75F5" w:rsidRPr="000F75F5" w:rsidRDefault="000F75F5" w:rsidP="00CF75CA">
            <w:pPr>
              <w:tabs>
                <w:tab w:val="left" w:pos="-6"/>
                <w:tab w:val="left" w:pos="567"/>
              </w:tabs>
              <w:ind w:left="-6"/>
              <w:jc w:val="both"/>
            </w:pPr>
            <w:r w:rsidRPr="000F75F5">
              <w:lastRenderedPageBreak/>
              <w:t>Выполнять требования пропускного режима на территорию (объекты) заказчика.</w:t>
            </w:r>
          </w:p>
        </w:tc>
      </w:tr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pPr>
              <w:jc w:val="center"/>
            </w:pPr>
            <w:r w:rsidRPr="000F75F5">
              <w:lastRenderedPageBreak/>
              <w:t>Подраздел 3.3 Требования к гарантийным обязательствам оказываемых услуг</w:t>
            </w:r>
          </w:p>
          <w:p w:rsidR="000F75F5" w:rsidRPr="000F75F5" w:rsidRDefault="000F75F5" w:rsidP="00CF75CA">
            <w:pPr>
              <w:jc w:val="both"/>
            </w:pPr>
            <w:r w:rsidRPr="000F75F5">
              <w:t>Срок гарантии качества услуг, оказанных Исполнителем, составляет 12 (двенадцать) месяцев, считая от даты оформления Сторонами акта сдачи-приемки оказанных услуг.</w:t>
            </w:r>
          </w:p>
        </w:tc>
      </w:tr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pPr>
              <w:jc w:val="center"/>
            </w:pPr>
            <w:r w:rsidRPr="000F75F5">
              <w:t>Подраздел 3.4 Требования к конфиденциальности</w:t>
            </w:r>
          </w:p>
          <w:p w:rsidR="000F75F5" w:rsidRPr="000F75F5" w:rsidRDefault="000F75F5" w:rsidP="00CF75CA">
            <w:pPr>
              <w:ind w:firstLine="532"/>
              <w:jc w:val="both"/>
            </w:pPr>
            <w:r w:rsidRPr="000F75F5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0F75F5" w:rsidRPr="000F75F5" w:rsidRDefault="000F75F5" w:rsidP="00CF75CA">
            <w:pPr>
              <w:ind w:firstLine="532"/>
              <w:jc w:val="both"/>
            </w:pPr>
            <w:r w:rsidRPr="000F75F5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pPr>
              <w:jc w:val="center"/>
            </w:pPr>
            <w:r w:rsidRPr="000F75F5">
              <w:t xml:space="preserve">Подраздел 3.5 Специальные требования </w:t>
            </w:r>
          </w:p>
        </w:tc>
      </w:tr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r w:rsidRPr="000F75F5">
              <w:t>Участник процедуры закупки должен иметь:</w:t>
            </w:r>
          </w:p>
          <w:p w:rsidR="000F75F5" w:rsidRPr="000F75F5" w:rsidRDefault="000F75F5" w:rsidP="00CF75CA">
            <w:pPr>
              <w:jc w:val="both"/>
            </w:pPr>
            <w:r w:rsidRPr="000F75F5">
              <w:t xml:space="preserve">- Свидетельство о регистрации </w:t>
            </w:r>
            <w:proofErr w:type="spellStart"/>
            <w:r w:rsidRPr="000F75F5">
              <w:t>электролаборатории</w:t>
            </w:r>
            <w:proofErr w:type="spellEnd"/>
            <w:r w:rsidRPr="000F75F5">
              <w:t xml:space="preserve"> с переносным комплектом </w:t>
            </w:r>
            <w:proofErr w:type="gramStart"/>
            <w:r w:rsidRPr="000F75F5">
              <w:t>приборов</w:t>
            </w:r>
            <w:proofErr w:type="gramEnd"/>
            <w:r w:rsidRPr="000F75F5">
              <w:t xml:space="preserve"> зарегистрированным в Федеральной службы по экологическому, технологическому и атомному надзору с правом выполнения испытаний и измерений электрооборудования и электроустановок напряжением до 1000 В.</w:t>
            </w:r>
          </w:p>
          <w:p w:rsidR="000F75F5" w:rsidRPr="000F75F5" w:rsidRDefault="000F75F5" w:rsidP="00CF75CA">
            <w:pPr>
              <w:jc w:val="both"/>
            </w:pPr>
            <w:r w:rsidRPr="000F75F5">
              <w:t>К работам допускается персонал Исполнителя, имеющий действующие квалификационные удостоверения с правом проведения специальных работ.</w:t>
            </w:r>
          </w:p>
          <w:p w:rsidR="000F75F5" w:rsidRPr="000F75F5" w:rsidRDefault="000F75F5" w:rsidP="00CF75CA">
            <w:pPr>
              <w:jc w:val="both"/>
            </w:pPr>
            <w:r w:rsidRPr="000F75F5">
              <w:t>Исполнитель, оказывающий услугу должен иметь группу по электробезопасности не ниже 5 свыше 1000В;</w:t>
            </w:r>
          </w:p>
          <w:p w:rsidR="000F75F5" w:rsidRPr="000F75F5" w:rsidRDefault="000F75F5" w:rsidP="00CF75CA">
            <w:pPr>
              <w:jc w:val="both"/>
            </w:pPr>
            <w:r w:rsidRPr="000F75F5">
              <w:t>Исполнитель самостоятельно за свой счет обеспечивает охрану труда своих сотрудников.</w:t>
            </w:r>
          </w:p>
        </w:tc>
      </w:tr>
    </w:tbl>
    <w:p w:rsidR="000F75F5" w:rsidRDefault="000F75F5" w:rsidP="000F75F5">
      <w:pPr>
        <w:jc w:val="center"/>
        <w:rPr>
          <w:color w:val="000000"/>
        </w:rPr>
      </w:pPr>
    </w:p>
    <w:p w:rsidR="000F75F5" w:rsidRPr="000F75F5" w:rsidRDefault="000F75F5" w:rsidP="000F75F5">
      <w:pPr>
        <w:jc w:val="center"/>
        <w:rPr>
          <w:color w:val="000000"/>
        </w:rPr>
      </w:pPr>
    </w:p>
    <w:p w:rsidR="000F75F5" w:rsidRPr="000F75F5" w:rsidRDefault="000F75F5" w:rsidP="000F75F5">
      <w:pPr>
        <w:jc w:val="center"/>
        <w:rPr>
          <w:color w:val="000000"/>
        </w:rPr>
      </w:pPr>
      <w:r w:rsidRPr="000F75F5">
        <w:rPr>
          <w:color w:val="000000"/>
        </w:rPr>
        <w:t>РАЗДЕЛ 4. РЕЗУЛЬТАТ ОКАЗАННЫХ УСЛУГ</w:t>
      </w:r>
    </w:p>
    <w:p w:rsidR="000F75F5" w:rsidRPr="000F75F5" w:rsidRDefault="000F75F5" w:rsidP="000F75F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pPr>
              <w:jc w:val="center"/>
              <w:rPr>
                <w:i/>
                <w:iCs/>
              </w:rPr>
            </w:pPr>
            <w:r w:rsidRPr="000F75F5">
              <w:t>Подраздел 4.1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F75F5" w:rsidRPr="000F75F5" w:rsidTr="000F75F5">
        <w:trPr>
          <w:trHeight w:val="385"/>
        </w:trPr>
        <w:tc>
          <w:tcPr>
            <w:tcW w:w="10065" w:type="dxa"/>
          </w:tcPr>
          <w:p w:rsidR="000F75F5" w:rsidRPr="000F75F5" w:rsidRDefault="000F75F5" w:rsidP="00CF75CA">
            <w:pPr>
              <w:jc w:val="both"/>
            </w:pPr>
            <w:r w:rsidRPr="000F75F5">
              <w:t xml:space="preserve">Исполнитель по </w:t>
            </w:r>
            <w:proofErr w:type="gramStart"/>
            <w:r w:rsidRPr="000F75F5">
              <w:t>окончании</w:t>
            </w:r>
            <w:proofErr w:type="gramEnd"/>
            <w:r w:rsidRPr="000F75F5">
              <w:t xml:space="preserve"> оказания услуг направляет в адрес Заказчика акт сдачи-приемки оказанных услуг. </w:t>
            </w:r>
          </w:p>
          <w:p w:rsidR="000F75F5" w:rsidRPr="000F75F5" w:rsidRDefault="000F75F5" w:rsidP="00CF75CA">
            <w:pPr>
              <w:jc w:val="both"/>
            </w:pPr>
            <w:r w:rsidRPr="000F75F5">
              <w:t>По результатам проведенных измерений Исполнитель предоставляет Заказчику Протокол установленного образца в соответствии с требованиями ПТЭ ЭП в 2-х экземплярах на русском языке</w:t>
            </w:r>
            <w:r w:rsidRPr="000F75F5">
              <w:rPr>
                <w:bCs/>
              </w:rPr>
              <w:t xml:space="preserve">. </w:t>
            </w:r>
          </w:p>
        </w:tc>
      </w:tr>
    </w:tbl>
    <w:p w:rsidR="000F75F5" w:rsidRDefault="000F75F5" w:rsidP="000F75F5">
      <w:pPr>
        <w:jc w:val="center"/>
        <w:rPr>
          <w:b/>
          <w:bCs/>
        </w:rPr>
      </w:pPr>
    </w:p>
    <w:p w:rsidR="000F75F5" w:rsidRPr="000F75F5" w:rsidRDefault="000F75F5" w:rsidP="000F75F5">
      <w:pPr>
        <w:jc w:val="center"/>
        <w:rPr>
          <w:b/>
          <w:bCs/>
        </w:rPr>
      </w:pPr>
    </w:p>
    <w:p w:rsidR="000F75F5" w:rsidRPr="000F75F5" w:rsidRDefault="000F75F5" w:rsidP="000F75F5">
      <w:pPr>
        <w:jc w:val="center"/>
      </w:pPr>
      <w:r w:rsidRPr="000F75F5">
        <w:t>РАЗДЕЛ 5. ПЕРЕЧЕНЬ ПРИНЯТЫХ СОКРАЩЕНИЙ</w:t>
      </w:r>
    </w:p>
    <w:p w:rsidR="000F75F5" w:rsidRPr="000F75F5" w:rsidRDefault="000F75F5" w:rsidP="000F75F5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2268"/>
        <w:gridCol w:w="6628"/>
      </w:tblGrid>
      <w:tr w:rsidR="000F75F5" w:rsidRPr="000F75F5" w:rsidTr="000F75F5">
        <w:tc>
          <w:tcPr>
            <w:tcW w:w="1101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 xml:space="preserve">№ </w:t>
            </w:r>
            <w:proofErr w:type="gramStart"/>
            <w:r w:rsidRPr="000F75F5">
              <w:t>п</w:t>
            </w:r>
            <w:proofErr w:type="gramEnd"/>
            <w:r w:rsidRPr="000F75F5">
              <w:t>/п</w:t>
            </w:r>
          </w:p>
        </w:tc>
        <w:tc>
          <w:tcPr>
            <w:tcW w:w="2268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Сокращение</w:t>
            </w:r>
          </w:p>
        </w:tc>
        <w:tc>
          <w:tcPr>
            <w:tcW w:w="6628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Расшифровка сокращения</w:t>
            </w:r>
          </w:p>
        </w:tc>
      </w:tr>
      <w:tr w:rsidR="000F75F5" w:rsidRPr="000F75F5" w:rsidTr="000F75F5">
        <w:tc>
          <w:tcPr>
            <w:tcW w:w="1101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1</w:t>
            </w:r>
          </w:p>
        </w:tc>
        <w:tc>
          <w:tcPr>
            <w:tcW w:w="2268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ПХРО</w:t>
            </w:r>
          </w:p>
        </w:tc>
        <w:tc>
          <w:tcPr>
            <w:tcW w:w="6628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Пункт хранения радиоактивных отходов</w:t>
            </w:r>
          </w:p>
        </w:tc>
      </w:tr>
      <w:tr w:rsidR="000F75F5" w:rsidRPr="000F75F5" w:rsidTr="000F75F5">
        <w:tc>
          <w:tcPr>
            <w:tcW w:w="1101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2</w:t>
            </w:r>
          </w:p>
        </w:tc>
        <w:tc>
          <w:tcPr>
            <w:tcW w:w="2268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ФГУП</w:t>
            </w:r>
          </w:p>
        </w:tc>
        <w:tc>
          <w:tcPr>
            <w:tcW w:w="6628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Федеральное государственное унитарное предприятие</w:t>
            </w:r>
          </w:p>
        </w:tc>
      </w:tr>
      <w:tr w:rsidR="000F75F5" w:rsidRPr="000F75F5" w:rsidTr="000F75F5">
        <w:tc>
          <w:tcPr>
            <w:tcW w:w="1101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3</w:t>
            </w:r>
          </w:p>
        </w:tc>
        <w:tc>
          <w:tcPr>
            <w:tcW w:w="2268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ПУЭ</w:t>
            </w:r>
          </w:p>
        </w:tc>
        <w:tc>
          <w:tcPr>
            <w:tcW w:w="6628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rPr>
                <w:bCs/>
              </w:rPr>
              <w:t>Правила</w:t>
            </w:r>
            <w:r w:rsidRPr="000F75F5">
              <w:t xml:space="preserve"> </w:t>
            </w:r>
            <w:r w:rsidRPr="000F75F5">
              <w:rPr>
                <w:bCs/>
              </w:rPr>
              <w:t>устройства</w:t>
            </w:r>
            <w:r w:rsidRPr="000F75F5">
              <w:t xml:space="preserve"> </w:t>
            </w:r>
            <w:r w:rsidRPr="000F75F5">
              <w:rPr>
                <w:bCs/>
              </w:rPr>
              <w:t>электроустановок</w:t>
            </w:r>
          </w:p>
        </w:tc>
      </w:tr>
      <w:tr w:rsidR="000F75F5" w:rsidRPr="000F75F5" w:rsidTr="000F75F5">
        <w:tc>
          <w:tcPr>
            <w:tcW w:w="1101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4</w:t>
            </w:r>
          </w:p>
        </w:tc>
        <w:tc>
          <w:tcPr>
            <w:tcW w:w="2268" w:type="dxa"/>
          </w:tcPr>
          <w:p w:rsidR="000F75F5" w:rsidRPr="000F75F5" w:rsidRDefault="000F75F5" w:rsidP="00CF75CA">
            <w:pPr>
              <w:jc w:val="center"/>
              <w:outlineLvl w:val="0"/>
            </w:pPr>
            <w:r w:rsidRPr="000F75F5">
              <w:t>ПТЭ  ЭП</w:t>
            </w:r>
          </w:p>
        </w:tc>
        <w:tc>
          <w:tcPr>
            <w:tcW w:w="6628" w:type="dxa"/>
          </w:tcPr>
          <w:p w:rsidR="000F75F5" w:rsidRPr="000F75F5" w:rsidRDefault="000F75F5" w:rsidP="00CF75CA">
            <w:pPr>
              <w:jc w:val="center"/>
              <w:outlineLvl w:val="0"/>
              <w:rPr>
                <w:bCs/>
              </w:rPr>
            </w:pPr>
            <w:r w:rsidRPr="000F75F5">
              <w:rPr>
                <w:bCs/>
              </w:rPr>
              <w:t>Правила</w:t>
            </w:r>
            <w:r w:rsidRPr="000F75F5">
              <w:t xml:space="preserve"> </w:t>
            </w:r>
            <w:r w:rsidRPr="000F75F5">
              <w:rPr>
                <w:bCs/>
              </w:rPr>
              <w:t>технической</w:t>
            </w:r>
            <w:r w:rsidRPr="000F75F5">
              <w:t xml:space="preserve"> </w:t>
            </w:r>
            <w:r w:rsidRPr="000F75F5">
              <w:rPr>
                <w:bCs/>
              </w:rPr>
              <w:t>эксплуатации</w:t>
            </w:r>
            <w:r w:rsidRPr="000F75F5">
              <w:t xml:space="preserve"> </w:t>
            </w:r>
            <w:r w:rsidRPr="000F75F5">
              <w:rPr>
                <w:bCs/>
              </w:rPr>
              <w:t>электроустановок</w:t>
            </w:r>
            <w:r w:rsidRPr="000F75F5">
              <w:t xml:space="preserve"> </w:t>
            </w:r>
            <w:r w:rsidRPr="000F75F5">
              <w:rPr>
                <w:bCs/>
              </w:rPr>
              <w:t>потребителей</w:t>
            </w:r>
          </w:p>
        </w:tc>
      </w:tr>
    </w:tbl>
    <w:p w:rsidR="000F75F5" w:rsidRPr="000F75F5" w:rsidRDefault="000F75F5" w:rsidP="000F75F5">
      <w:pPr>
        <w:jc w:val="center"/>
        <w:outlineLvl w:val="0"/>
      </w:pPr>
    </w:p>
    <w:p w:rsidR="0038003B" w:rsidRPr="000F75F5" w:rsidRDefault="0038003B" w:rsidP="00AE58B4">
      <w:pPr>
        <w:jc w:val="both"/>
      </w:pPr>
    </w:p>
    <w:p w:rsidR="000F75F5" w:rsidRDefault="000F75F5">
      <w:r>
        <w:br w:type="page"/>
      </w:r>
    </w:p>
    <w:p w:rsidR="000F75F5" w:rsidRPr="00AE58B4" w:rsidRDefault="000F75F5" w:rsidP="000F75F5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0F75F5" w:rsidRPr="00AE58B4" w:rsidRDefault="000F75F5" w:rsidP="000F75F5">
      <w:pPr>
        <w:jc w:val="center"/>
      </w:pPr>
    </w:p>
    <w:p w:rsidR="000F75F5" w:rsidRDefault="00004EED" w:rsidP="000F75F5">
      <w:pPr>
        <w:jc w:val="center"/>
      </w:pPr>
      <w:r w:rsidRPr="00004EED">
        <w:t>Лот №2: Право заключения договора на оказание услуг по замеру сопротивления изоляции электропроводки Нижегородского отделения филиала «Приволжский территориальный округ» ФГУП «РосРАО»</w:t>
      </w:r>
    </w:p>
    <w:p w:rsidR="00004EED" w:rsidRPr="00AE58B4" w:rsidRDefault="00004EED" w:rsidP="000F75F5">
      <w:pPr>
        <w:jc w:val="center"/>
      </w:pPr>
      <w:bookmarkStart w:id="3" w:name="_GoBack"/>
      <w:bookmarkEnd w:id="3"/>
    </w:p>
    <w:p w:rsidR="000F75F5" w:rsidRPr="00AE58B4" w:rsidRDefault="000F75F5" w:rsidP="000F75F5">
      <w:pPr>
        <w:jc w:val="center"/>
      </w:pPr>
    </w:p>
    <w:p w:rsidR="000F75F5" w:rsidRPr="00172B89" w:rsidRDefault="000F75F5" w:rsidP="000F75F5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F75F5" w:rsidRPr="00172B89" w:rsidRDefault="000F75F5" w:rsidP="000F75F5">
      <w:pPr>
        <w:jc w:val="center"/>
        <w:rPr>
          <w:color w:val="000000"/>
        </w:rPr>
      </w:pPr>
    </w:p>
    <w:p w:rsidR="000F75F5" w:rsidRPr="00172B89" w:rsidRDefault="000F75F5" w:rsidP="000F75F5">
      <w:pPr>
        <w:rPr>
          <w:color w:val="000000"/>
        </w:rPr>
      </w:pPr>
    </w:p>
    <w:p w:rsidR="000F75F5" w:rsidRPr="00CB1FBA" w:rsidRDefault="000F75F5" w:rsidP="000F75F5">
      <w:r w:rsidRPr="00CB1FBA">
        <w:t>РАЗДЕЛ 1. НАИМЕНОВАНИЕ УСЛУГИ</w:t>
      </w:r>
    </w:p>
    <w:p w:rsidR="000F75F5" w:rsidRPr="00CB1FBA" w:rsidRDefault="000F75F5" w:rsidP="000F75F5">
      <w:r w:rsidRPr="00CB1FBA">
        <w:t>РАЗДЕЛ 2. ОПИСАНИЕ УСЛУГ</w:t>
      </w:r>
    </w:p>
    <w:p w:rsidR="000F75F5" w:rsidRPr="00CB1FBA" w:rsidRDefault="000F75F5" w:rsidP="000F75F5">
      <w:pPr>
        <w:ind w:left="851"/>
      </w:pPr>
      <w:r w:rsidRPr="00CB1FBA">
        <w:t>Подраздел 2.1 Описание оказываемых услуг</w:t>
      </w:r>
    </w:p>
    <w:p w:rsidR="000F75F5" w:rsidRPr="00CB1FBA" w:rsidRDefault="000F75F5" w:rsidP="000F75F5">
      <w:r w:rsidRPr="00CB1FBA">
        <w:t>РАЗДЕЛ 3. ТРЕБОВАНИЯ К УСЛУГАМ</w:t>
      </w:r>
    </w:p>
    <w:p w:rsidR="000F75F5" w:rsidRPr="00CB1FBA" w:rsidRDefault="000F75F5" w:rsidP="000F75F5">
      <w:pPr>
        <w:ind w:left="851"/>
      </w:pPr>
      <w:r w:rsidRPr="00CB1FBA">
        <w:t>Подраздел 3.1 Общие требования</w:t>
      </w:r>
    </w:p>
    <w:p w:rsidR="000F75F5" w:rsidRPr="00CB1FBA" w:rsidRDefault="000F75F5" w:rsidP="000F75F5">
      <w:pPr>
        <w:ind w:left="851"/>
      </w:pPr>
      <w:r w:rsidRPr="00CB1FBA">
        <w:t>Подраздел 3.2 Требования к качеству оказываемых услуг</w:t>
      </w:r>
    </w:p>
    <w:p w:rsidR="000F75F5" w:rsidRPr="00CB1FBA" w:rsidRDefault="000F75F5" w:rsidP="000F75F5">
      <w:pPr>
        <w:ind w:firstLine="851"/>
        <w:jc w:val="both"/>
      </w:pPr>
      <w:r w:rsidRPr="00CB1FBA">
        <w:t>Подраздел 3.3 Требования к гарантийным обязательствам оказываемых услуг</w:t>
      </w:r>
    </w:p>
    <w:p w:rsidR="000F75F5" w:rsidRPr="00CB1FBA" w:rsidRDefault="000F75F5" w:rsidP="000F75F5">
      <w:pPr>
        <w:ind w:firstLine="851"/>
      </w:pPr>
      <w:r w:rsidRPr="00CB1FBA">
        <w:t>Подраздел 3.4 Требования к конфиденциальности</w:t>
      </w:r>
    </w:p>
    <w:p w:rsidR="000F75F5" w:rsidRPr="00CB1FBA" w:rsidRDefault="000F75F5" w:rsidP="000F75F5">
      <w:pPr>
        <w:ind w:firstLine="851"/>
        <w:jc w:val="both"/>
      </w:pPr>
      <w:r w:rsidRPr="00CB1FBA">
        <w:t>Подраздел 3.5 Специальные требования</w:t>
      </w:r>
    </w:p>
    <w:p w:rsidR="000F75F5" w:rsidRPr="00CB1FBA" w:rsidRDefault="000F75F5" w:rsidP="000F75F5">
      <w:r w:rsidRPr="00CB1FBA">
        <w:t>РАЗДЕЛ 4. РЕЗУЛЬТАТ ОКАЗАННЫХ УСЛУГ</w:t>
      </w:r>
    </w:p>
    <w:p w:rsidR="000F75F5" w:rsidRPr="00CB1FBA" w:rsidRDefault="000F75F5" w:rsidP="000F75F5">
      <w:pPr>
        <w:ind w:left="851"/>
      </w:pPr>
      <w:r w:rsidRPr="00CB1FBA"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0F75F5" w:rsidRPr="00CB1FBA" w:rsidRDefault="000F75F5" w:rsidP="000F75F5">
      <w:r w:rsidRPr="00CB1FBA">
        <w:t>РАЗДЕЛ 5. ПЕРЕЧЕНЬ ПРИНЯТЫХ СОКРАЩЕНИЙ</w:t>
      </w:r>
    </w:p>
    <w:p w:rsidR="000F75F5" w:rsidRPr="00AE58B4" w:rsidRDefault="000F75F5" w:rsidP="000F75F5"/>
    <w:p w:rsidR="000F75F5" w:rsidRDefault="000F75F5" w:rsidP="00AE58B4">
      <w:pPr>
        <w:jc w:val="both"/>
      </w:pPr>
    </w:p>
    <w:p w:rsidR="000F75F5" w:rsidRDefault="000F75F5">
      <w:r>
        <w:br w:type="page"/>
      </w:r>
    </w:p>
    <w:p w:rsidR="000F75F5" w:rsidRPr="001F6931" w:rsidRDefault="000F75F5" w:rsidP="000F75F5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УСЛУГИ</w:t>
      </w:r>
    </w:p>
    <w:p w:rsidR="000F75F5" w:rsidRPr="001F6931" w:rsidRDefault="000F75F5" w:rsidP="000F75F5">
      <w:pPr>
        <w:rPr>
          <w:i/>
          <w:iCs/>
          <w:color w:val="000000"/>
          <w:sz w:val="26"/>
          <w:szCs w:val="26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0F75F5" w:rsidRPr="001F6931" w:rsidTr="000F75F5">
        <w:trPr>
          <w:trHeight w:val="319"/>
        </w:trPr>
        <w:tc>
          <w:tcPr>
            <w:tcW w:w="10065" w:type="dxa"/>
          </w:tcPr>
          <w:p w:rsidR="000F75F5" w:rsidRPr="0050033C" w:rsidRDefault="000F75F5" w:rsidP="00CF75CA">
            <w:pPr>
              <w:jc w:val="both"/>
              <w:rPr>
                <w:color w:val="000000"/>
                <w:u w:val="single"/>
                <w:shd w:val="clear" w:color="auto" w:fill="FFFFFF"/>
              </w:rPr>
            </w:pPr>
            <w:r w:rsidRPr="0050033C">
              <w:t>Замер сопротивления изоляции электропроводки Нижегородского отделения филиала "Приволжский территориальный округ" ФГУП "РосРАО"</w:t>
            </w:r>
            <w:r w:rsidRPr="0050033C">
              <w:rPr>
                <w:rStyle w:val="afffd"/>
                <w:color w:val="000000"/>
                <w:u w:val="single"/>
              </w:rPr>
              <w:t xml:space="preserve"> </w:t>
            </w:r>
          </w:p>
        </w:tc>
      </w:tr>
    </w:tbl>
    <w:p w:rsidR="000F75F5" w:rsidRDefault="000F75F5" w:rsidP="000F75F5">
      <w:pPr>
        <w:jc w:val="center"/>
        <w:rPr>
          <w:color w:val="000000"/>
        </w:rPr>
      </w:pPr>
    </w:p>
    <w:p w:rsidR="000F75F5" w:rsidRPr="001F6931" w:rsidRDefault="000F75F5" w:rsidP="000F75F5">
      <w:pPr>
        <w:jc w:val="center"/>
        <w:rPr>
          <w:color w:val="000000"/>
        </w:rPr>
      </w:pPr>
    </w:p>
    <w:p w:rsidR="000F75F5" w:rsidRPr="001F6931" w:rsidRDefault="000F75F5" w:rsidP="000F75F5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0F75F5" w:rsidRPr="001F6931" w:rsidRDefault="000F75F5" w:rsidP="000F75F5">
      <w:pPr>
        <w:jc w:val="center"/>
        <w:rPr>
          <w:color w:val="000000"/>
        </w:rPr>
      </w:pPr>
    </w:p>
    <w:tbl>
      <w:tblPr>
        <w:tblW w:w="1006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96"/>
        <w:gridCol w:w="1843"/>
        <w:gridCol w:w="2127"/>
      </w:tblGrid>
      <w:tr w:rsidR="000F75F5" w:rsidRPr="001F6931" w:rsidTr="000F75F5">
        <w:trPr>
          <w:trHeight w:val="337"/>
        </w:trPr>
        <w:tc>
          <w:tcPr>
            <w:tcW w:w="10066" w:type="dxa"/>
            <w:gridSpan w:val="3"/>
          </w:tcPr>
          <w:p w:rsidR="000F75F5" w:rsidRPr="00CB1FBA" w:rsidRDefault="000F75F5" w:rsidP="00CF75CA">
            <w:pPr>
              <w:jc w:val="center"/>
            </w:pPr>
            <w:r w:rsidRPr="00CB1FBA">
              <w:t>Подраздел 2.1 Описание оказываемых услуг</w:t>
            </w:r>
          </w:p>
        </w:tc>
      </w:tr>
      <w:tr w:rsidR="000F75F5" w:rsidRPr="001F6931" w:rsidTr="000F75F5">
        <w:trPr>
          <w:trHeight w:val="425"/>
        </w:trPr>
        <w:tc>
          <w:tcPr>
            <w:tcW w:w="10066" w:type="dxa"/>
            <w:gridSpan w:val="3"/>
          </w:tcPr>
          <w:p w:rsidR="000F75F5" w:rsidRPr="00CB1FBA" w:rsidRDefault="000F75F5" w:rsidP="00CF75CA">
            <w:pPr>
              <w:jc w:val="center"/>
              <w:rPr>
                <w:u w:val="single"/>
              </w:rPr>
            </w:pPr>
            <w:r w:rsidRPr="00CB1FBA">
              <w:rPr>
                <w:u w:val="single"/>
              </w:rPr>
              <w:t>Замер сопротивления изоляции электропроводки:</w:t>
            </w:r>
          </w:p>
          <w:p w:rsidR="000F75F5" w:rsidRPr="00CB1FBA" w:rsidRDefault="000F75F5" w:rsidP="00CF75CA">
            <w:pPr>
              <w:jc w:val="both"/>
            </w:pPr>
            <w:r w:rsidRPr="00CB1FBA">
              <w:t>- Проверка наличия цепи между заземлителями и заземляемыми элементами на соответствие требованиям п. 7.1.36 ПУЭ (7 издание);</w:t>
            </w:r>
          </w:p>
          <w:p w:rsidR="000F75F5" w:rsidRPr="00CB1FBA" w:rsidRDefault="000F75F5" w:rsidP="00CF75CA">
            <w:pPr>
              <w:jc w:val="both"/>
            </w:pPr>
            <w:r w:rsidRPr="00CB1FBA">
              <w:t>- Измерение сопротивления изоляции на соответствие требованиям п.1.8.37 ПУЭ                              (7 издание);</w:t>
            </w:r>
          </w:p>
          <w:p w:rsidR="000F75F5" w:rsidRPr="00CB1FBA" w:rsidRDefault="000F75F5" w:rsidP="00CF75CA">
            <w:pPr>
              <w:jc w:val="both"/>
            </w:pPr>
            <w:r w:rsidRPr="00CB1FBA">
              <w:t>- Проверка согласования параметров цепи «ФАЗА-НУЛЬ» с характеристиками аппаратов защиты от сверхтока на соответствие требованиям гл. 1.7.79 ПУЭ;</w:t>
            </w:r>
          </w:p>
          <w:p w:rsidR="000F75F5" w:rsidRPr="00CB1FBA" w:rsidRDefault="000F75F5" w:rsidP="00CF75CA">
            <w:pPr>
              <w:jc w:val="both"/>
            </w:pPr>
            <w:r w:rsidRPr="00CB1FBA">
              <w:t>- Измерение сопротивления заземляющего устройства на соответствие требованиям ПУЭ п. 1.7.101, 1.8.39(п5).</w:t>
            </w:r>
          </w:p>
        </w:tc>
      </w:tr>
      <w:tr w:rsidR="000F75F5" w:rsidRPr="007E4254" w:rsidTr="000F75F5">
        <w:trPr>
          <w:trHeight w:val="335"/>
        </w:trPr>
        <w:tc>
          <w:tcPr>
            <w:tcW w:w="6096" w:type="dxa"/>
          </w:tcPr>
          <w:p w:rsidR="000F75F5" w:rsidRPr="00CB1FBA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CB1FBA">
              <w:rPr>
                <w:i/>
              </w:rPr>
              <w:t>Наименование услуги</w:t>
            </w:r>
          </w:p>
        </w:tc>
        <w:tc>
          <w:tcPr>
            <w:tcW w:w="1843" w:type="dxa"/>
          </w:tcPr>
          <w:p w:rsidR="000F75F5" w:rsidRPr="00CB1FBA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CB1FBA">
              <w:rPr>
                <w:i/>
              </w:rPr>
              <w:t>Единица измерения</w:t>
            </w:r>
          </w:p>
        </w:tc>
        <w:tc>
          <w:tcPr>
            <w:tcW w:w="2127" w:type="dxa"/>
          </w:tcPr>
          <w:p w:rsidR="000F75F5" w:rsidRPr="00CB1FBA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CB1FBA">
              <w:rPr>
                <w:i/>
              </w:rPr>
              <w:t>Количество</w:t>
            </w:r>
          </w:p>
        </w:tc>
      </w:tr>
      <w:tr w:rsidR="000F75F5" w:rsidRPr="001F6931" w:rsidTr="000F75F5">
        <w:trPr>
          <w:trHeight w:val="335"/>
        </w:trPr>
        <w:tc>
          <w:tcPr>
            <w:tcW w:w="6096" w:type="dxa"/>
          </w:tcPr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50033C">
              <w:rPr>
                <w:color w:val="000000"/>
              </w:rPr>
              <w:t xml:space="preserve">Измерение сопротивления изоляции </w:t>
            </w:r>
            <w:proofErr w:type="spellStart"/>
            <w:r w:rsidRPr="0050033C">
              <w:rPr>
                <w:color w:val="000000"/>
              </w:rPr>
              <w:t>мегаомметром</w:t>
            </w:r>
            <w:proofErr w:type="spellEnd"/>
            <w:r w:rsidRPr="0050033C">
              <w:rPr>
                <w:color w:val="000000"/>
              </w:rPr>
              <w:t xml:space="preserve"> кабельных и других линий напряжением до 1 </w:t>
            </w:r>
            <w:proofErr w:type="spellStart"/>
            <w:r w:rsidRPr="0050033C">
              <w:rPr>
                <w:color w:val="000000"/>
              </w:rPr>
              <w:t>кВ</w:t>
            </w:r>
            <w:proofErr w:type="spellEnd"/>
          </w:p>
        </w:tc>
        <w:tc>
          <w:tcPr>
            <w:tcW w:w="1843" w:type="dxa"/>
          </w:tcPr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0033C">
              <w:rPr>
                <w:color w:val="000000"/>
              </w:rPr>
              <w:t>1 линия</w:t>
            </w:r>
          </w:p>
        </w:tc>
        <w:tc>
          <w:tcPr>
            <w:tcW w:w="2127" w:type="dxa"/>
          </w:tcPr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765</w:t>
            </w:r>
          </w:p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0F75F5" w:rsidRPr="001F6931" w:rsidTr="000F75F5">
        <w:trPr>
          <w:trHeight w:val="425"/>
        </w:trPr>
        <w:tc>
          <w:tcPr>
            <w:tcW w:w="6096" w:type="dxa"/>
          </w:tcPr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0033C">
              <w:rPr>
                <w:color w:val="00000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1843" w:type="dxa"/>
          </w:tcPr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0033C">
              <w:rPr>
                <w:color w:val="000000"/>
              </w:rPr>
              <w:t>точек</w:t>
            </w:r>
          </w:p>
        </w:tc>
        <w:tc>
          <w:tcPr>
            <w:tcW w:w="2127" w:type="dxa"/>
          </w:tcPr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408</w:t>
            </w:r>
          </w:p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0F75F5" w:rsidRPr="00A03736" w:rsidTr="000F75F5">
        <w:trPr>
          <w:trHeight w:val="425"/>
        </w:trPr>
        <w:tc>
          <w:tcPr>
            <w:tcW w:w="6096" w:type="dxa"/>
          </w:tcPr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50033C">
              <w:rPr>
                <w:color w:val="000000"/>
              </w:rPr>
              <w:t>Измерение сопротивления растеканию тока контура с диагональю до 20 м</w:t>
            </w:r>
          </w:p>
        </w:tc>
        <w:tc>
          <w:tcPr>
            <w:tcW w:w="1843" w:type="dxa"/>
          </w:tcPr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0033C">
              <w:rPr>
                <w:color w:val="000000"/>
              </w:rPr>
              <w:t>1 измерение</w:t>
            </w:r>
          </w:p>
        </w:tc>
        <w:tc>
          <w:tcPr>
            <w:tcW w:w="2127" w:type="dxa"/>
          </w:tcPr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  <w:p w:rsidR="000F75F5" w:rsidRPr="0050033C" w:rsidRDefault="000F75F5" w:rsidP="00CF75C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0F75F5" w:rsidRDefault="000F75F5" w:rsidP="000F75F5">
      <w:pPr>
        <w:jc w:val="center"/>
        <w:rPr>
          <w:color w:val="000000"/>
        </w:rPr>
      </w:pPr>
    </w:p>
    <w:p w:rsidR="000F75F5" w:rsidRPr="00A03736" w:rsidRDefault="000F75F5" w:rsidP="000F75F5">
      <w:pPr>
        <w:jc w:val="center"/>
        <w:rPr>
          <w:color w:val="000000"/>
        </w:rPr>
      </w:pPr>
    </w:p>
    <w:p w:rsidR="000F75F5" w:rsidRPr="001F6931" w:rsidRDefault="000F75F5" w:rsidP="000F75F5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0F75F5" w:rsidRPr="001F6931" w:rsidRDefault="000F75F5" w:rsidP="000F75F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0F75F5" w:rsidRPr="001F6931" w:rsidTr="000F75F5">
        <w:trPr>
          <w:trHeight w:val="385"/>
        </w:trPr>
        <w:tc>
          <w:tcPr>
            <w:tcW w:w="10065" w:type="dxa"/>
          </w:tcPr>
          <w:p w:rsidR="000F75F5" w:rsidRPr="001F6931" w:rsidRDefault="000F75F5" w:rsidP="00CF75C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0F75F5" w:rsidRPr="00CB1FBA" w:rsidTr="000F75F5">
        <w:trPr>
          <w:trHeight w:val="385"/>
        </w:trPr>
        <w:tc>
          <w:tcPr>
            <w:tcW w:w="10065" w:type="dxa"/>
          </w:tcPr>
          <w:p w:rsidR="000F75F5" w:rsidRPr="00CB1FBA" w:rsidRDefault="000F75F5" w:rsidP="00CF75CA">
            <w:pPr>
              <w:jc w:val="both"/>
            </w:pPr>
            <w:r w:rsidRPr="00CB1FBA">
              <w:rPr>
                <w:u w:val="single"/>
              </w:rPr>
              <w:t>Место оказания услуг:</w:t>
            </w:r>
            <w:r w:rsidRPr="00CB1FBA">
              <w:t xml:space="preserve"> г. Нижний Новгород, Московское шоссе, д. 302А.</w:t>
            </w:r>
          </w:p>
          <w:p w:rsidR="000F75F5" w:rsidRPr="00CB1FBA" w:rsidRDefault="000F75F5" w:rsidP="00CF75CA">
            <w:pPr>
              <w:jc w:val="both"/>
            </w:pPr>
          </w:p>
          <w:p w:rsidR="000F75F5" w:rsidRPr="00CB1FBA" w:rsidRDefault="000F75F5" w:rsidP="00CF75CA">
            <w:pPr>
              <w:jc w:val="both"/>
            </w:pPr>
            <w:r w:rsidRPr="00CB1FBA">
              <w:rPr>
                <w:u w:val="single"/>
              </w:rPr>
              <w:t>Сроки и график оказания услуг:</w:t>
            </w:r>
            <w:r w:rsidRPr="00CB1FBA">
              <w:t xml:space="preserve"> Дата начала оказания услуг – с момента подписания договора, дата окончания оказания услуг –  по </w:t>
            </w:r>
            <w:proofErr w:type="gramStart"/>
            <w:r w:rsidRPr="00CB1FBA">
              <w:t>истечении</w:t>
            </w:r>
            <w:proofErr w:type="gramEnd"/>
            <w:r w:rsidRPr="00CB1FBA">
              <w:t xml:space="preserve"> 2 (двух) месяцев с даты подписания договора.</w:t>
            </w:r>
          </w:p>
          <w:p w:rsidR="000F75F5" w:rsidRPr="00CB1FBA" w:rsidRDefault="000F75F5" w:rsidP="00CF75CA">
            <w:pPr>
              <w:jc w:val="both"/>
              <w:rPr>
                <w:sz w:val="22"/>
                <w:szCs w:val="22"/>
              </w:rPr>
            </w:pPr>
          </w:p>
          <w:p w:rsidR="000F75F5" w:rsidRPr="00CB1FBA" w:rsidRDefault="000F75F5" w:rsidP="00CF75CA">
            <w:pPr>
              <w:jc w:val="both"/>
            </w:pPr>
            <w:r w:rsidRPr="00CB1FBA">
              <w:rPr>
                <w:u w:val="single"/>
              </w:rPr>
              <w:t xml:space="preserve">График работы Исполнителя </w:t>
            </w:r>
            <w:r w:rsidRPr="00CB1FBA">
              <w:t>- с 8:00 до 17:00 (с понедельника по пятницу).</w:t>
            </w:r>
          </w:p>
          <w:p w:rsidR="000F75F5" w:rsidRPr="00CB1FBA" w:rsidRDefault="000F75F5" w:rsidP="00CF75CA">
            <w:pPr>
              <w:jc w:val="both"/>
            </w:pPr>
            <w:r w:rsidRPr="00CB1FBA">
              <w:t>При повреждении оборудования, предоставленного Заказчиком, ремонт производится Исполнителем за свой счет.</w:t>
            </w:r>
          </w:p>
        </w:tc>
      </w:tr>
      <w:tr w:rsidR="000F75F5" w:rsidRPr="001F6931" w:rsidTr="000F75F5">
        <w:trPr>
          <w:trHeight w:val="385"/>
        </w:trPr>
        <w:tc>
          <w:tcPr>
            <w:tcW w:w="10065" w:type="dxa"/>
          </w:tcPr>
          <w:p w:rsidR="000F75F5" w:rsidRPr="001F6931" w:rsidRDefault="000F75F5" w:rsidP="00CF75C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F75F5" w:rsidRPr="00CB1FBA" w:rsidTr="000F75F5">
        <w:trPr>
          <w:trHeight w:val="385"/>
        </w:trPr>
        <w:tc>
          <w:tcPr>
            <w:tcW w:w="10065" w:type="dxa"/>
          </w:tcPr>
          <w:p w:rsidR="000F75F5" w:rsidRPr="00CB1FBA" w:rsidRDefault="000F75F5" w:rsidP="00CF75CA">
            <w:pPr>
              <w:jc w:val="both"/>
            </w:pPr>
            <w:r w:rsidRPr="00CB1FBA">
              <w:t>Обеспечить оказание услуг в соответствии с требованиями: ПТЭ ЭП, правил охраны труда при эксплуатации электроустановок.</w:t>
            </w:r>
          </w:p>
          <w:p w:rsidR="000F75F5" w:rsidRPr="00CB1FBA" w:rsidRDefault="000F75F5" w:rsidP="00CF75CA">
            <w:pPr>
              <w:jc w:val="both"/>
            </w:pPr>
            <w:r w:rsidRPr="00CB1FBA">
              <w:t xml:space="preserve">Все лабораторное оборудование Исполнителя должно быть </w:t>
            </w:r>
            <w:proofErr w:type="spellStart"/>
            <w:r w:rsidRPr="00CB1FBA">
              <w:t>поверено</w:t>
            </w:r>
            <w:proofErr w:type="spellEnd"/>
            <w:r w:rsidRPr="00CB1FBA">
              <w:t xml:space="preserve"> и освидетельствовано в Государственной Метрологической службе.</w:t>
            </w:r>
          </w:p>
          <w:p w:rsidR="000F75F5" w:rsidRPr="00CB1FBA" w:rsidRDefault="000F75F5" w:rsidP="00CF75CA">
            <w:pPr>
              <w:jc w:val="both"/>
            </w:pPr>
            <w:r w:rsidRPr="00CB1FBA">
              <w:t>Выезд специалиста на место оказания услуг, производится силами Исполнителя и за счет Исполнителя.</w:t>
            </w:r>
          </w:p>
          <w:p w:rsidR="000F75F5" w:rsidRPr="00CB1FBA" w:rsidRDefault="000F75F5" w:rsidP="00CF75CA">
            <w:pPr>
              <w:jc w:val="both"/>
            </w:pPr>
            <w:r w:rsidRPr="00CB1FBA">
              <w:t>Соблюдать правила пожарной безопасности, правила техники безопасности, правила по охране труда при эксплуатации электроустановок, правила внутреннего трудового распорядка Заказчика.</w:t>
            </w:r>
          </w:p>
          <w:p w:rsidR="000F75F5" w:rsidRPr="00CB1FBA" w:rsidRDefault="000F75F5" w:rsidP="00CF75CA">
            <w:pPr>
              <w:jc w:val="both"/>
            </w:pPr>
            <w:r w:rsidRPr="00CB1FBA">
              <w:t>Выполнять требования пропускного режима на территорию (объекты) заказчика.</w:t>
            </w:r>
          </w:p>
        </w:tc>
      </w:tr>
      <w:tr w:rsidR="000F75F5" w:rsidRPr="00CB1FBA" w:rsidTr="000F75F5">
        <w:trPr>
          <w:trHeight w:val="385"/>
        </w:trPr>
        <w:tc>
          <w:tcPr>
            <w:tcW w:w="10065" w:type="dxa"/>
          </w:tcPr>
          <w:p w:rsidR="000F75F5" w:rsidRPr="00CB1FBA" w:rsidRDefault="000F75F5" w:rsidP="00CF75CA">
            <w:pPr>
              <w:jc w:val="center"/>
            </w:pPr>
            <w:r w:rsidRPr="00CB1FBA">
              <w:lastRenderedPageBreak/>
              <w:t>Подраздел 3.3 Требования к гарантийным обязательствам оказываемых услуг</w:t>
            </w:r>
          </w:p>
          <w:p w:rsidR="000F75F5" w:rsidRPr="00CB1FBA" w:rsidRDefault="000F75F5" w:rsidP="00CF75CA">
            <w:pPr>
              <w:jc w:val="both"/>
            </w:pPr>
            <w:r w:rsidRPr="00CB1FBA">
              <w:t>Срок гарантии качества услуг, оказанных Исполнителем, составляет 12 (двенадцать) месяцев, считая от даты оформления Сторонами акта сдачи-приемки оказанных услуг.</w:t>
            </w:r>
          </w:p>
        </w:tc>
      </w:tr>
      <w:tr w:rsidR="000F75F5" w:rsidRPr="00CB1FBA" w:rsidTr="000F75F5">
        <w:trPr>
          <w:trHeight w:val="385"/>
        </w:trPr>
        <w:tc>
          <w:tcPr>
            <w:tcW w:w="10065" w:type="dxa"/>
          </w:tcPr>
          <w:p w:rsidR="000F75F5" w:rsidRPr="00CB1FBA" w:rsidRDefault="000F75F5" w:rsidP="00CF75CA">
            <w:pPr>
              <w:jc w:val="center"/>
            </w:pPr>
            <w:r w:rsidRPr="00CB1FBA">
              <w:t>Подраздел 3.4 Требования к конфиденциальности</w:t>
            </w:r>
          </w:p>
          <w:p w:rsidR="000F75F5" w:rsidRPr="00CB1FBA" w:rsidRDefault="000F75F5" w:rsidP="00CF75CA">
            <w:pPr>
              <w:ind w:firstLine="532"/>
              <w:jc w:val="both"/>
            </w:pPr>
            <w:r w:rsidRPr="00CB1FBA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0F75F5" w:rsidRPr="00CB1FBA" w:rsidRDefault="000F75F5" w:rsidP="00CF75CA">
            <w:pPr>
              <w:ind w:firstLine="532"/>
              <w:jc w:val="both"/>
            </w:pPr>
            <w:r w:rsidRPr="00CB1FBA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0F75F5" w:rsidRPr="00CB1FBA" w:rsidTr="000F75F5">
        <w:trPr>
          <w:trHeight w:val="385"/>
        </w:trPr>
        <w:tc>
          <w:tcPr>
            <w:tcW w:w="10065" w:type="dxa"/>
          </w:tcPr>
          <w:p w:rsidR="000F75F5" w:rsidRPr="00CB1FBA" w:rsidRDefault="000F75F5" w:rsidP="00CF75CA">
            <w:pPr>
              <w:jc w:val="center"/>
            </w:pPr>
            <w:r w:rsidRPr="00CB1FBA">
              <w:t xml:space="preserve">Подраздел 3.5 Специальные требования </w:t>
            </w:r>
          </w:p>
        </w:tc>
      </w:tr>
      <w:tr w:rsidR="000F75F5" w:rsidRPr="00CB1FBA" w:rsidTr="000F75F5">
        <w:trPr>
          <w:trHeight w:val="385"/>
        </w:trPr>
        <w:tc>
          <w:tcPr>
            <w:tcW w:w="10065" w:type="dxa"/>
          </w:tcPr>
          <w:p w:rsidR="000F75F5" w:rsidRPr="00CB1FBA" w:rsidRDefault="000F75F5" w:rsidP="00CF75CA">
            <w:r w:rsidRPr="00CB1FBA">
              <w:t>Участник процедуры закупки должен иметь:</w:t>
            </w:r>
          </w:p>
          <w:p w:rsidR="000F75F5" w:rsidRPr="00CB1FBA" w:rsidRDefault="000F75F5" w:rsidP="00CF75CA">
            <w:pPr>
              <w:jc w:val="both"/>
            </w:pPr>
            <w:r w:rsidRPr="00CB1FBA">
              <w:t xml:space="preserve">- Свидетельство о регистрации </w:t>
            </w:r>
            <w:proofErr w:type="spellStart"/>
            <w:r w:rsidRPr="00CB1FBA">
              <w:t>электролаборатории</w:t>
            </w:r>
            <w:proofErr w:type="spellEnd"/>
            <w:r w:rsidRPr="00CB1FBA">
              <w:t xml:space="preserve"> с переносным комплектом </w:t>
            </w:r>
            <w:proofErr w:type="gramStart"/>
            <w:r w:rsidRPr="00CB1FBA">
              <w:t>приборов</w:t>
            </w:r>
            <w:proofErr w:type="gramEnd"/>
            <w:r w:rsidRPr="00CB1FBA">
              <w:t xml:space="preserve"> зарегистрированным в Федеральной службы по экологическому, технологическому и атомному надзору с правом выполнения испытаний и измерений электрооборудования и электроустановок напряжением до 1000 В.</w:t>
            </w:r>
          </w:p>
          <w:p w:rsidR="000F75F5" w:rsidRPr="00CB1FBA" w:rsidRDefault="000F75F5" w:rsidP="00CF75CA">
            <w:pPr>
              <w:jc w:val="both"/>
            </w:pPr>
            <w:r w:rsidRPr="00CB1FBA">
              <w:t>К работам допускается персонал Исполнителя, имеющий действующие квалификационные удостоверения с правом проведения специальных работ.</w:t>
            </w:r>
          </w:p>
          <w:p w:rsidR="000F75F5" w:rsidRPr="00CB1FBA" w:rsidRDefault="000F75F5" w:rsidP="00CF75CA">
            <w:pPr>
              <w:jc w:val="both"/>
            </w:pPr>
            <w:r w:rsidRPr="00CB1FBA">
              <w:t>Исполнитель, оказывающий услугу должен иметь группу по электробезопасности не ниже 5 свыше 1000В;</w:t>
            </w:r>
          </w:p>
          <w:p w:rsidR="000F75F5" w:rsidRPr="00CB1FBA" w:rsidRDefault="000F75F5" w:rsidP="00CF75CA">
            <w:pPr>
              <w:jc w:val="both"/>
            </w:pPr>
            <w:r w:rsidRPr="00CB1FBA">
              <w:t>Исполнитель самостоятельно за свой счет обеспечивает охрану труда своих сотрудников.</w:t>
            </w:r>
          </w:p>
        </w:tc>
      </w:tr>
    </w:tbl>
    <w:p w:rsidR="000F75F5" w:rsidRDefault="000F75F5" w:rsidP="000F75F5">
      <w:pPr>
        <w:jc w:val="center"/>
        <w:rPr>
          <w:color w:val="000000"/>
        </w:rPr>
      </w:pPr>
    </w:p>
    <w:p w:rsidR="000F75F5" w:rsidRPr="001F6931" w:rsidRDefault="000F75F5" w:rsidP="000F75F5">
      <w:pPr>
        <w:jc w:val="center"/>
        <w:rPr>
          <w:color w:val="000000"/>
        </w:rPr>
      </w:pPr>
    </w:p>
    <w:p w:rsidR="000F75F5" w:rsidRPr="001F6931" w:rsidRDefault="000F75F5" w:rsidP="000F75F5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0F75F5" w:rsidRPr="001F6931" w:rsidRDefault="000F75F5" w:rsidP="000F75F5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0F75F5" w:rsidRPr="00CB1FBA" w:rsidTr="000F75F5">
        <w:trPr>
          <w:trHeight w:val="385"/>
        </w:trPr>
        <w:tc>
          <w:tcPr>
            <w:tcW w:w="10065" w:type="dxa"/>
          </w:tcPr>
          <w:p w:rsidR="000F75F5" w:rsidRPr="00CB1FBA" w:rsidRDefault="000F75F5" w:rsidP="00CF75CA">
            <w:pPr>
              <w:jc w:val="center"/>
              <w:rPr>
                <w:i/>
                <w:iCs/>
              </w:rPr>
            </w:pPr>
            <w:r w:rsidRPr="00CB1FBA">
              <w:t>Подраздел 4.1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F75F5" w:rsidRPr="00CB1FBA" w:rsidTr="000F75F5">
        <w:trPr>
          <w:trHeight w:val="385"/>
        </w:trPr>
        <w:tc>
          <w:tcPr>
            <w:tcW w:w="10065" w:type="dxa"/>
          </w:tcPr>
          <w:p w:rsidR="000F75F5" w:rsidRPr="00CB1FBA" w:rsidRDefault="000F75F5" w:rsidP="00CF75CA">
            <w:pPr>
              <w:jc w:val="both"/>
            </w:pPr>
            <w:r w:rsidRPr="00CB1FBA">
              <w:t xml:space="preserve">Исполнитель по </w:t>
            </w:r>
            <w:proofErr w:type="gramStart"/>
            <w:r w:rsidRPr="00CB1FBA">
              <w:t>окончании</w:t>
            </w:r>
            <w:proofErr w:type="gramEnd"/>
            <w:r w:rsidRPr="00CB1FBA">
              <w:t xml:space="preserve"> оказания услуг направляет в адрес Заказчика акт сдачи-приемки оказанных услуг. </w:t>
            </w:r>
          </w:p>
          <w:p w:rsidR="000F75F5" w:rsidRPr="00CB1FBA" w:rsidRDefault="000F75F5" w:rsidP="00CF75CA">
            <w:pPr>
              <w:jc w:val="both"/>
            </w:pPr>
            <w:r w:rsidRPr="00CB1FBA">
              <w:t>По результатам проведенных измерений Исполнитель предоставляет Заказчику Протокол установленного образца в соответствии с требованиями ПТЭ ЭП в 2-х экземплярах на русском языке</w:t>
            </w:r>
            <w:r w:rsidRPr="00CB1FBA">
              <w:rPr>
                <w:bCs/>
              </w:rPr>
              <w:t xml:space="preserve">. </w:t>
            </w:r>
          </w:p>
        </w:tc>
      </w:tr>
    </w:tbl>
    <w:p w:rsidR="000F75F5" w:rsidRDefault="000F75F5" w:rsidP="000F75F5">
      <w:pPr>
        <w:jc w:val="center"/>
        <w:rPr>
          <w:b/>
          <w:bCs/>
        </w:rPr>
      </w:pPr>
    </w:p>
    <w:p w:rsidR="000F75F5" w:rsidRPr="00CB1FBA" w:rsidRDefault="000F75F5" w:rsidP="000F75F5">
      <w:pPr>
        <w:jc w:val="center"/>
        <w:rPr>
          <w:b/>
          <w:bCs/>
        </w:rPr>
      </w:pPr>
    </w:p>
    <w:p w:rsidR="000F75F5" w:rsidRPr="00CB1FBA" w:rsidRDefault="000F75F5" w:rsidP="000F75F5">
      <w:pPr>
        <w:jc w:val="center"/>
      </w:pPr>
      <w:r w:rsidRPr="00CB1FBA">
        <w:t>РАЗДЕЛ 5. ПЕРЕЧЕНЬ ПРИНЯТЫХ СОКРАЩЕНИЙ</w:t>
      </w:r>
    </w:p>
    <w:p w:rsidR="000F75F5" w:rsidRPr="00CB1FBA" w:rsidRDefault="000F75F5" w:rsidP="000F75F5">
      <w:pPr>
        <w:jc w:val="center"/>
        <w:outlineLvl w:val="0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101"/>
        <w:gridCol w:w="2268"/>
        <w:gridCol w:w="6628"/>
      </w:tblGrid>
      <w:tr w:rsidR="000F75F5" w:rsidRPr="00CB1FBA" w:rsidTr="000F75F5">
        <w:tc>
          <w:tcPr>
            <w:tcW w:w="1101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 xml:space="preserve">№ </w:t>
            </w:r>
            <w:proofErr w:type="gramStart"/>
            <w:r w:rsidRPr="00CB1FBA">
              <w:t>п</w:t>
            </w:r>
            <w:proofErr w:type="gramEnd"/>
            <w:r w:rsidRPr="00CB1FBA">
              <w:t>/п</w:t>
            </w:r>
          </w:p>
        </w:tc>
        <w:tc>
          <w:tcPr>
            <w:tcW w:w="2268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Сокращение</w:t>
            </w:r>
          </w:p>
        </w:tc>
        <w:tc>
          <w:tcPr>
            <w:tcW w:w="6628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Расшифровка сокращения</w:t>
            </w:r>
          </w:p>
        </w:tc>
      </w:tr>
      <w:tr w:rsidR="000F75F5" w:rsidRPr="00CB1FBA" w:rsidTr="000F75F5">
        <w:tc>
          <w:tcPr>
            <w:tcW w:w="1101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1</w:t>
            </w:r>
          </w:p>
        </w:tc>
        <w:tc>
          <w:tcPr>
            <w:tcW w:w="2268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ПХРО</w:t>
            </w:r>
          </w:p>
        </w:tc>
        <w:tc>
          <w:tcPr>
            <w:tcW w:w="6628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Пункт хранения радиоактивных отходов</w:t>
            </w:r>
          </w:p>
        </w:tc>
      </w:tr>
      <w:tr w:rsidR="000F75F5" w:rsidRPr="00CB1FBA" w:rsidTr="000F75F5">
        <w:tc>
          <w:tcPr>
            <w:tcW w:w="1101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2</w:t>
            </w:r>
          </w:p>
        </w:tc>
        <w:tc>
          <w:tcPr>
            <w:tcW w:w="2268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ФГУП</w:t>
            </w:r>
          </w:p>
        </w:tc>
        <w:tc>
          <w:tcPr>
            <w:tcW w:w="6628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Федеральное государственное унитарное предприятие</w:t>
            </w:r>
          </w:p>
        </w:tc>
      </w:tr>
      <w:tr w:rsidR="000F75F5" w:rsidRPr="00CB1FBA" w:rsidTr="000F75F5">
        <w:tc>
          <w:tcPr>
            <w:tcW w:w="1101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3</w:t>
            </w:r>
          </w:p>
        </w:tc>
        <w:tc>
          <w:tcPr>
            <w:tcW w:w="2268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ПУЭ</w:t>
            </w:r>
          </w:p>
        </w:tc>
        <w:tc>
          <w:tcPr>
            <w:tcW w:w="6628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rPr>
                <w:bCs/>
              </w:rPr>
              <w:t>Правила</w:t>
            </w:r>
            <w:r w:rsidRPr="00CB1FBA">
              <w:t xml:space="preserve"> </w:t>
            </w:r>
            <w:r w:rsidRPr="00CB1FBA">
              <w:rPr>
                <w:bCs/>
              </w:rPr>
              <w:t>устройства</w:t>
            </w:r>
            <w:r w:rsidRPr="00CB1FBA">
              <w:t xml:space="preserve"> </w:t>
            </w:r>
            <w:r w:rsidRPr="00CB1FBA">
              <w:rPr>
                <w:bCs/>
              </w:rPr>
              <w:t>электроустановок</w:t>
            </w:r>
          </w:p>
        </w:tc>
      </w:tr>
      <w:tr w:rsidR="000F75F5" w:rsidRPr="00CB1FBA" w:rsidTr="000F75F5">
        <w:tc>
          <w:tcPr>
            <w:tcW w:w="1101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4</w:t>
            </w:r>
          </w:p>
        </w:tc>
        <w:tc>
          <w:tcPr>
            <w:tcW w:w="2268" w:type="dxa"/>
          </w:tcPr>
          <w:p w:rsidR="000F75F5" w:rsidRPr="00CB1FBA" w:rsidRDefault="000F75F5" w:rsidP="00CF75CA">
            <w:pPr>
              <w:jc w:val="center"/>
              <w:outlineLvl w:val="0"/>
            </w:pPr>
            <w:r w:rsidRPr="00CB1FBA">
              <w:t>ПТЭ  ЭП</w:t>
            </w:r>
          </w:p>
        </w:tc>
        <w:tc>
          <w:tcPr>
            <w:tcW w:w="6628" w:type="dxa"/>
          </w:tcPr>
          <w:p w:rsidR="000F75F5" w:rsidRPr="00CB1FBA" w:rsidRDefault="000F75F5" w:rsidP="00CF75CA">
            <w:pPr>
              <w:jc w:val="center"/>
              <w:outlineLvl w:val="0"/>
              <w:rPr>
                <w:bCs/>
              </w:rPr>
            </w:pPr>
            <w:r w:rsidRPr="00CB1FBA">
              <w:rPr>
                <w:bCs/>
              </w:rPr>
              <w:t>Правила</w:t>
            </w:r>
            <w:r w:rsidRPr="00CB1FBA">
              <w:t xml:space="preserve"> </w:t>
            </w:r>
            <w:r w:rsidRPr="00CB1FBA">
              <w:rPr>
                <w:bCs/>
              </w:rPr>
              <w:t>технической</w:t>
            </w:r>
            <w:r w:rsidRPr="00CB1FBA">
              <w:t xml:space="preserve"> </w:t>
            </w:r>
            <w:r w:rsidRPr="00CB1FBA">
              <w:rPr>
                <w:bCs/>
              </w:rPr>
              <w:t>эксплуатации</w:t>
            </w:r>
            <w:r w:rsidRPr="00CB1FBA">
              <w:t xml:space="preserve"> </w:t>
            </w:r>
            <w:r w:rsidRPr="00CB1FBA">
              <w:rPr>
                <w:bCs/>
              </w:rPr>
              <w:t>электроустановок</w:t>
            </w:r>
            <w:r w:rsidRPr="00CB1FBA">
              <w:t xml:space="preserve"> </w:t>
            </w:r>
            <w:r w:rsidRPr="00CB1FBA">
              <w:rPr>
                <w:bCs/>
              </w:rPr>
              <w:t>потребителей</w:t>
            </w:r>
          </w:p>
        </w:tc>
      </w:tr>
    </w:tbl>
    <w:p w:rsidR="000F75F5" w:rsidRPr="00CB1FBA" w:rsidRDefault="000F75F5" w:rsidP="000F75F5">
      <w:pPr>
        <w:jc w:val="center"/>
        <w:outlineLvl w:val="0"/>
        <w:rPr>
          <w:sz w:val="20"/>
          <w:szCs w:val="20"/>
        </w:rPr>
      </w:pPr>
    </w:p>
    <w:p w:rsidR="000F75F5" w:rsidRPr="00AE58B4" w:rsidRDefault="000F75F5" w:rsidP="00AE58B4">
      <w:pPr>
        <w:jc w:val="both"/>
      </w:pPr>
    </w:p>
    <w:p w:rsidR="0030315B" w:rsidRPr="00AE58B4" w:rsidRDefault="0030315B" w:rsidP="00AE58B4"/>
    <w:sectPr w:rsidR="0030315B" w:rsidRPr="00AE58B4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30315B" w:rsidRDefault="00004EED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 w:rsidR="00C04E76">
      <w:rPr>
        <w:rFonts w:ascii="Times New Roman" w:hAnsi="Times New Roman" w:cs="Times New Roman"/>
      </w:rPr>
      <w:t xml:space="preserve"> </w:t>
    </w:r>
    <w:r w:rsidR="00004EED" w:rsidRPr="00004EED">
      <w:rPr>
        <w:rFonts w:ascii="Times New Roman" w:hAnsi="Times New Roman" w:cs="Times New Roman"/>
      </w:rPr>
      <w:t xml:space="preserve">оказание услуг по замеру </w:t>
    </w:r>
    <w:proofErr w:type="gramStart"/>
    <w:r w:rsidR="00004EED" w:rsidRPr="00004EED">
      <w:rPr>
        <w:rFonts w:ascii="Times New Roman" w:hAnsi="Times New Roman" w:cs="Times New Roman"/>
      </w:rPr>
      <w:t>сопротивления изоляции электропроводки объектов Нижегородского отделения</w:t>
    </w:r>
    <w:proofErr w:type="gramEnd"/>
    <w:r w:rsidR="00004EED" w:rsidRPr="00004EED">
      <w:rPr>
        <w:rFonts w:ascii="Times New Roman" w:hAnsi="Times New Roman" w:cs="Times New Roman"/>
      </w:rPr>
      <w:t xml:space="preserve">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29"/>
  </w:num>
  <w:num w:numId="27">
    <w:abstractNumId w:val="34"/>
  </w:num>
  <w:num w:numId="28">
    <w:abstractNumId w:val="17"/>
  </w:num>
  <w:num w:numId="29">
    <w:abstractNumId w:val="16"/>
  </w:num>
  <w:num w:numId="30">
    <w:abstractNumId w:val="32"/>
  </w:num>
  <w:num w:numId="31">
    <w:abstractNumId w:val="30"/>
  </w:num>
  <w:num w:numId="32">
    <w:abstractNumId w:val="14"/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</w:num>
  <w:num w:numId="35">
    <w:abstractNumId w:val="36"/>
  </w:num>
  <w:num w:numId="36">
    <w:abstractNumId w:val="37"/>
  </w:num>
  <w:num w:numId="37">
    <w:abstractNumId w:val="4"/>
  </w:num>
  <w:num w:numId="38">
    <w:abstractNumId w:val="5"/>
  </w:num>
  <w:num w:numId="39">
    <w:abstractNumId w:val="9"/>
  </w:num>
  <w:num w:numId="40">
    <w:abstractNumId w:val="31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4EED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0F75F5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8E68029-0C11-42CE-8852-72DCD2D4D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338</TotalTime>
  <Pages>7</Pages>
  <Words>1323</Words>
  <Characters>9897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11198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81</cp:revision>
  <cp:lastPrinted>2013-05-13T10:31:00Z</cp:lastPrinted>
  <dcterms:created xsi:type="dcterms:W3CDTF">2013-12-04T11:06:00Z</dcterms:created>
  <dcterms:modified xsi:type="dcterms:W3CDTF">2014-09-01T15:28:00Z</dcterms:modified>
</cp:coreProperties>
</file>